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17266" w:rsidTr="000D1B89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717266" w:rsidRDefault="00717266" w:rsidP="000D1B89">
            <w:pPr>
              <w:spacing w:after="8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717266" w:rsidRPr="00B97172" w:rsidRDefault="00717266" w:rsidP="000D1B89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B570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717266" w:rsidRPr="00D47EEA" w:rsidRDefault="0043006E" w:rsidP="0043006E">
            <w:pPr>
              <w:suppressAutoHyphens w:val="0"/>
              <w:spacing w:after="20"/>
              <w:jc w:val="right"/>
            </w:pPr>
            <w:r w:rsidRPr="0043006E">
              <w:rPr>
                <w:sz w:val="40"/>
              </w:rPr>
              <w:t>E</w:t>
            </w:r>
            <w:r>
              <w:t>/C.12/CHE/4</w:t>
            </w:r>
          </w:p>
        </w:tc>
      </w:tr>
      <w:tr w:rsidR="00717266" w:rsidTr="000D1B89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17266" w:rsidRDefault="00717266" w:rsidP="000D1B89">
            <w:pPr>
              <w:spacing w:before="120"/>
            </w:pPr>
            <w:r>
              <w:rPr>
                <w:noProof/>
                <w:lang w:eastAsia="zh-CN"/>
              </w:rPr>
              <w:drawing>
                <wp:inline distT="0" distB="0" distL="0" distR="0" wp14:anchorId="72310D29" wp14:editId="5ED2DEC5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17266" w:rsidRPr="00D773DF" w:rsidRDefault="00717266" w:rsidP="000D1B89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</w:t>
            </w:r>
            <w:r w:rsidR="00B57033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B57033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B57033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717266" w:rsidRDefault="0043006E" w:rsidP="0043006E">
            <w:pPr>
              <w:spacing w:before="240"/>
            </w:pPr>
            <w:r>
              <w:t>Distr.:</w:t>
            </w:r>
            <w:r w:rsidR="00B57033">
              <w:t xml:space="preserve"> </w:t>
            </w:r>
            <w:r>
              <w:t>General</w:t>
            </w:r>
          </w:p>
          <w:p w:rsidR="0043006E" w:rsidRDefault="0043006E" w:rsidP="0043006E">
            <w:pPr>
              <w:suppressAutoHyphens w:val="0"/>
            </w:pPr>
            <w:r>
              <w:t>26</w:t>
            </w:r>
            <w:r w:rsidR="00B57033">
              <w:t xml:space="preserve"> </w:t>
            </w:r>
            <w:r>
              <w:t>July</w:t>
            </w:r>
            <w:r w:rsidR="00B57033">
              <w:t xml:space="preserve"> </w:t>
            </w:r>
            <w:r>
              <w:t>2018</w:t>
            </w:r>
          </w:p>
          <w:p w:rsidR="0043006E" w:rsidRDefault="00F463EB" w:rsidP="0043006E">
            <w:pPr>
              <w:suppressAutoHyphens w:val="0"/>
            </w:pPr>
            <w:r>
              <w:t>English</w:t>
            </w:r>
          </w:p>
          <w:p w:rsidR="0043006E" w:rsidRDefault="0043006E" w:rsidP="0043006E">
            <w:pPr>
              <w:suppressAutoHyphens w:val="0"/>
            </w:pPr>
            <w:r>
              <w:t>Original:</w:t>
            </w:r>
            <w:r w:rsidR="00B57033">
              <w:t xml:space="preserve"> </w:t>
            </w:r>
            <w:r>
              <w:t>French</w:t>
            </w:r>
          </w:p>
        </w:tc>
      </w:tr>
    </w:tbl>
    <w:p w:rsidR="00F463EB" w:rsidRPr="00F463EB" w:rsidRDefault="00F463EB" w:rsidP="00F463EB">
      <w:pPr>
        <w:spacing w:before="120"/>
        <w:rPr>
          <w:b/>
          <w:bCs/>
          <w:sz w:val="24"/>
          <w:szCs w:val="24"/>
        </w:rPr>
      </w:pPr>
      <w:r w:rsidRPr="00F463EB">
        <w:rPr>
          <w:b/>
          <w:bCs/>
          <w:sz w:val="24"/>
          <w:szCs w:val="24"/>
        </w:rPr>
        <w:t>Committee</w:t>
      </w:r>
      <w:r w:rsidR="00B57033">
        <w:rPr>
          <w:b/>
          <w:bCs/>
          <w:sz w:val="24"/>
          <w:szCs w:val="24"/>
        </w:rPr>
        <w:t xml:space="preserve"> </w:t>
      </w:r>
      <w:r w:rsidRPr="00F463EB">
        <w:rPr>
          <w:b/>
          <w:bCs/>
          <w:sz w:val="24"/>
          <w:szCs w:val="24"/>
        </w:rPr>
        <w:t>on</w:t>
      </w:r>
      <w:r w:rsidR="00B57033">
        <w:rPr>
          <w:b/>
          <w:bCs/>
          <w:sz w:val="24"/>
          <w:szCs w:val="24"/>
        </w:rPr>
        <w:t xml:space="preserve"> </w:t>
      </w:r>
      <w:r w:rsidRPr="00F463EB">
        <w:rPr>
          <w:b/>
          <w:bCs/>
          <w:sz w:val="24"/>
          <w:szCs w:val="24"/>
        </w:rPr>
        <w:t>Economic,</w:t>
      </w:r>
      <w:r w:rsidR="00B57033">
        <w:rPr>
          <w:b/>
          <w:bCs/>
          <w:sz w:val="24"/>
          <w:szCs w:val="24"/>
        </w:rPr>
        <w:t xml:space="preserve"> </w:t>
      </w:r>
      <w:r w:rsidRPr="00F463EB">
        <w:rPr>
          <w:b/>
          <w:bCs/>
          <w:sz w:val="24"/>
          <w:szCs w:val="24"/>
        </w:rPr>
        <w:t>Social</w:t>
      </w:r>
      <w:r w:rsidR="00B57033">
        <w:rPr>
          <w:b/>
          <w:bCs/>
          <w:sz w:val="24"/>
          <w:szCs w:val="24"/>
        </w:rPr>
        <w:t xml:space="preserve"> </w:t>
      </w:r>
      <w:r w:rsidRPr="00F463EB">
        <w:rPr>
          <w:b/>
          <w:bCs/>
          <w:sz w:val="24"/>
          <w:szCs w:val="24"/>
        </w:rPr>
        <w:t>and</w:t>
      </w:r>
      <w:r w:rsidR="00B57033">
        <w:rPr>
          <w:b/>
          <w:bCs/>
          <w:sz w:val="24"/>
          <w:szCs w:val="24"/>
        </w:rPr>
        <w:t xml:space="preserve"> </w:t>
      </w:r>
      <w:r w:rsidRPr="00F463EB">
        <w:rPr>
          <w:b/>
          <w:bCs/>
          <w:sz w:val="24"/>
          <w:szCs w:val="24"/>
        </w:rPr>
        <w:t>Cultural</w:t>
      </w:r>
      <w:r w:rsidR="00B57033">
        <w:rPr>
          <w:b/>
          <w:bCs/>
          <w:sz w:val="24"/>
          <w:szCs w:val="24"/>
        </w:rPr>
        <w:t xml:space="preserve"> </w:t>
      </w:r>
      <w:r w:rsidRPr="00F463EB">
        <w:rPr>
          <w:b/>
          <w:bCs/>
          <w:sz w:val="24"/>
          <w:szCs w:val="24"/>
        </w:rPr>
        <w:t>Rights</w:t>
      </w:r>
    </w:p>
    <w:p w:rsidR="00F463EB" w:rsidRPr="009A5CA0" w:rsidRDefault="00F463EB" w:rsidP="00134197">
      <w:pPr>
        <w:pStyle w:val="HMG"/>
      </w:pPr>
      <w:r w:rsidRPr="009A5CA0">
        <w:tab/>
      </w:r>
      <w:r w:rsidRPr="009A5CA0">
        <w:tab/>
        <w:t>Fourth</w:t>
      </w:r>
      <w:r w:rsidR="00B57033">
        <w:t xml:space="preserve"> </w:t>
      </w:r>
      <w:r w:rsidRPr="009A5CA0">
        <w:t>periodic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submitted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articles</w:t>
      </w:r>
      <w:r w:rsidR="00B57033">
        <w:t xml:space="preserve"> </w:t>
      </w:r>
      <w:r w:rsidRPr="009A5CA0">
        <w:t>16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17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Covenant,</w:t>
      </w:r>
      <w:r w:rsidR="00B57033">
        <w:t xml:space="preserve"> </w:t>
      </w:r>
      <w:r w:rsidRPr="009A5CA0">
        <w:t>due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2015</w:t>
      </w:r>
      <w:r w:rsidR="00134197" w:rsidRPr="00134197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  <w:r w:rsidRPr="00134197">
        <w:rPr>
          <w:b w:val="0"/>
          <w:bCs/>
          <w:position w:val="8"/>
          <w:sz w:val="20"/>
        </w:rPr>
        <w:t>,</w:t>
      </w:r>
      <w:r w:rsidR="00B57033">
        <w:rPr>
          <w:b w:val="0"/>
          <w:bCs/>
          <w:sz w:val="20"/>
        </w:rPr>
        <w:t xml:space="preserve"> </w:t>
      </w:r>
      <w:r w:rsidR="00134197" w:rsidRPr="00134197">
        <w:rPr>
          <w:rStyle w:val="FootnoteReference"/>
          <w:b w:val="0"/>
          <w:bCs/>
          <w:sz w:val="20"/>
          <w:vertAlign w:val="baseline"/>
        </w:rPr>
        <w:footnoteReference w:customMarkFollows="1" w:id="2"/>
        <w:t>**</w:t>
      </w:r>
    </w:p>
    <w:p w:rsidR="00F463EB" w:rsidRPr="009A5CA0" w:rsidRDefault="00F463EB" w:rsidP="00F463EB">
      <w:pPr>
        <w:pStyle w:val="SingleTxtG"/>
        <w:jc w:val="right"/>
      </w:pPr>
      <w:r w:rsidRPr="009A5CA0">
        <w:t>[Date</w:t>
      </w:r>
      <w:r w:rsidR="00B57033">
        <w:t xml:space="preserve"> </w:t>
      </w:r>
      <w:r w:rsidRPr="009A5CA0">
        <w:t>received:</w:t>
      </w:r>
      <w:r w:rsidR="00B57033">
        <w:t xml:space="preserve"> </w:t>
      </w:r>
      <w:r w:rsidRPr="009A5CA0">
        <w:t>21</w:t>
      </w:r>
      <w:r w:rsidR="00B57033">
        <w:t xml:space="preserve"> </w:t>
      </w:r>
      <w:r w:rsidRPr="009A5CA0">
        <w:t>February</w:t>
      </w:r>
      <w:r w:rsidR="00B57033">
        <w:t xml:space="preserve"> </w:t>
      </w:r>
      <w:r w:rsidRPr="009A5CA0">
        <w:t>2018]</w:t>
      </w:r>
    </w:p>
    <w:p w:rsidR="00F463EB" w:rsidRDefault="00F463EB" w:rsidP="00F00315">
      <w:pPr>
        <w:spacing w:after="120"/>
        <w:rPr>
          <w:sz w:val="28"/>
        </w:rPr>
      </w:pPr>
      <w:r w:rsidRPr="009A5CA0">
        <w:br w:type="page"/>
      </w:r>
      <w:r w:rsidR="00F00315">
        <w:rPr>
          <w:sz w:val="28"/>
        </w:rPr>
        <w:lastRenderedPageBreak/>
        <w:t>Contents</w:t>
      </w:r>
    </w:p>
    <w:p w:rsidR="00EA2AFB" w:rsidRPr="00EA2AFB" w:rsidRDefault="00F00315" w:rsidP="00EA2AFB">
      <w:pPr>
        <w:tabs>
          <w:tab w:val="right" w:pos="9638"/>
        </w:tabs>
        <w:spacing w:after="120"/>
        <w:ind w:left="283"/>
        <w:rPr>
          <w:i/>
          <w:sz w:val="18"/>
        </w:rPr>
      </w:pPr>
      <w:r>
        <w:rPr>
          <w:i/>
          <w:sz w:val="18"/>
        </w:rPr>
        <w:tab/>
        <w:t>Page</w:t>
      </w:r>
    </w:p>
    <w:p w:rsidR="00D67622" w:rsidRPr="00D67622" w:rsidRDefault="00D67622" w:rsidP="00D6762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D67622">
        <w:t>Introduction</w:t>
      </w:r>
      <w:r>
        <w:rPr>
          <w:webHidden/>
        </w:rPr>
        <w:tab/>
      </w:r>
      <w:r w:rsidR="00AC616F">
        <w:rPr>
          <w:webHidden/>
        </w:rPr>
        <w:tab/>
      </w:r>
      <w:r>
        <w:rPr>
          <w:webHidden/>
        </w:rPr>
        <w:t>3</w:t>
      </w:r>
    </w:p>
    <w:p w:rsidR="00D67622" w:rsidRPr="00D67622" w:rsidRDefault="00D67622" w:rsidP="00D6762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D67622">
        <w:t>Background</w:t>
      </w:r>
      <w:r>
        <w:rPr>
          <w:webHidden/>
        </w:rPr>
        <w:tab/>
      </w:r>
      <w:r w:rsidR="00AC616F">
        <w:rPr>
          <w:webHidden/>
        </w:rPr>
        <w:tab/>
      </w:r>
      <w:r>
        <w:rPr>
          <w:webHidden/>
        </w:rPr>
        <w:t>3</w:t>
      </w:r>
    </w:p>
    <w:p w:rsidR="00D67622" w:rsidRPr="00D67622" w:rsidRDefault="00D67622" w:rsidP="00D6762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D67622">
        <w:t>Article 1</w:t>
      </w:r>
      <w:r>
        <w:t>.</w:t>
      </w:r>
      <w:r w:rsidRPr="00D67622">
        <w:t xml:space="preserve"> Right of self-determination</w:t>
      </w:r>
      <w:r>
        <w:rPr>
          <w:webHidden/>
        </w:rPr>
        <w:tab/>
      </w:r>
      <w:r w:rsidR="00AC616F">
        <w:rPr>
          <w:webHidden/>
        </w:rPr>
        <w:tab/>
      </w:r>
      <w:r>
        <w:rPr>
          <w:webHidden/>
        </w:rPr>
        <w:t>7</w:t>
      </w:r>
    </w:p>
    <w:p w:rsidR="00D67622" w:rsidRPr="00D67622" w:rsidRDefault="00D67622" w:rsidP="00D6762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D67622">
        <w:t>Article 2</w:t>
      </w:r>
      <w:r>
        <w:t>.</w:t>
      </w:r>
      <w:r w:rsidRPr="00D67622">
        <w:t xml:space="preserve"> Implementation</w:t>
      </w:r>
      <w:r>
        <w:rPr>
          <w:webHidden/>
        </w:rPr>
        <w:tab/>
      </w:r>
      <w:r w:rsidR="00AC616F">
        <w:rPr>
          <w:webHidden/>
        </w:rPr>
        <w:tab/>
      </w:r>
      <w:r>
        <w:rPr>
          <w:webHidden/>
        </w:rPr>
        <w:t>8</w:t>
      </w:r>
    </w:p>
    <w:p w:rsidR="00D67622" w:rsidRPr="00D67622" w:rsidRDefault="00D67622" w:rsidP="00D6762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D67622">
        <w:t>Article 3</w:t>
      </w:r>
      <w:r>
        <w:t>.</w:t>
      </w:r>
      <w:r w:rsidRPr="00D67622">
        <w:t xml:space="preserve"> Equality between men and women</w:t>
      </w:r>
      <w:r>
        <w:rPr>
          <w:webHidden/>
        </w:rPr>
        <w:tab/>
      </w:r>
      <w:r w:rsidR="00AC616F">
        <w:rPr>
          <w:webHidden/>
        </w:rPr>
        <w:tab/>
      </w:r>
      <w:r>
        <w:rPr>
          <w:webHidden/>
        </w:rPr>
        <w:t>10</w:t>
      </w:r>
    </w:p>
    <w:p w:rsidR="00D67622" w:rsidRPr="00D67622" w:rsidRDefault="00D67622" w:rsidP="00D6762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D67622">
        <w:t>Article 4</w:t>
      </w:r>
      <w:r>
        <w:t>.</w:t>
      </w:r>
      <w:r w:rsidRPr="00D67622">
        <w:t xml:space="preserve"> Limitations on the exercise of rights</w:t>
      </w:r>
      <w:r>
        <w:rPr>
          <w:webHidden/>
        </w:rPr>
        <w:tab/>
      </w:r>
      <w:r w:rsidR="00AC616F">
        <w:rPr>
          <w:webHidden/>
        </w:rPr>
        <w:tab/>
      </w:r>
      <w:r>
        <w:rPr>
          <w:webHidden/>
        </w:rPr>
        <w:t>11</w:t>
      </w:r>
    </w:p>
    <w:p w:rsidR="00D67622" w:rsidRPr="00D67622" w:rsidRDefault="00D67622" w:rsidP="00D6762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D67622">
        <w:t>Article 5</w:t>
      </w:r>
      <w:r>
        <w:t>.</w:t>
      </w:r>
      <w:r w:rsidRPr="00D67622">
        <w:t xml:space="preserve"> Prohibition of the abuse of rights and primacy of the most favourable right</w:t>
      </w:r>
      <w:r>
        <w:rPr>
          <w:webHidden/>
        </w:rPr>
        <w:tab/>
      </w:r>
      <w:r w:rsidR="00AC616F">
        <w:rPr>
          <w:webHidden/>
        </w:rPr>
        <w:tab/>
      </w:r>
      <w:r>
        <w:rPr>
          <w:webHidden/>
        </w:rPr>
        <w:t>11</w:t>
      </w:r>
    </w:p>
    <w:p w:rsidR="00D67622" w:rsidRPr="00D67622" w:rsidRDefault="00D67622" w:rsidP="00D6762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D67622">
        <w:t>Article 6</w:t>
      </w:r>
      <w:r>
        <w:t>.</w:t>
      </w:r>
      <w:r w:rsidRPr="00D67622">
        <w:t xml:space="preserve"> Right to work</w:t>
      </w:r>
      <w:r>
        <w:rPr>
          <w:webHidden/>
        </w:rPr>
        <w:tab/>
      </w:r>
      <w:r w:rsidR="00AC616F">
        <w:rPr>
          <w:webHidden/>
        </w:rPr>
        <w:tab/>
      </w:r>
      <w:r>
        <w:rPr>
          <w:webHidden/>
        </w:rPr>
        <w:t>12</w:t>
      </w:r>
    </w:p>
    <w:p w:rsidR="00D67622" w:rsidRPr="00D67622" w:rsidRDefault="00D67622" w:rsidP="00D6762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D67622">
        <w:t>Article 7</w:t>
      </w:r>
      <w:r>
        <w:t>.</w:t>
      </w:r>
      <w:r w:rsidRPr="00D67622">
        <w:t xml:space="preserve"> Right to just and favourable conditions of work</w:t>
      </w:r>
      <w:r>
        <w:rPr>
          <w:webHidden/>
        </w:rPr>
        <w:tab/>
      </w:r>
      <w:r w:rsidR="00AC616F">
        <w:rPr>
          <w:webHidden/>
        </w:rPr>
        <w:tab/>
      </w:r>
      <w:r>
        <w:rPr>
          <w:webHidden/>
        </w:rPr>
        <w:t>14</w:t>
      </w:r>
    </w:p>
    <w:p w:rsidR="00D67622" w:rsidRPr="00D67622" w:rsidRDefault="00D67622" w:rsidP="00D6762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D67622">
        <w:t>Article 8</w:t>
      </w:r>
      <w:r>
        <w:t>.</w:t>
      </w:r>
      <w:r w:rsidRPr="00D67622">
        <w:t xml:space="preserve"> Trade union rights</w:t>
      </w:r>
      <w:r>
        <w:rPr>
          <w:webHidden/>
        </w:rPr>
        <w:tab/>
      </w:r>
      <w:r w:rsidR="00AC616F">
        <w:rPr>
          <w:webHidden/>
        </w:rPr>
        <w:tab/>
      </w:r>
      <w:r>
        <w:rPr>
          <w:webHidden/>
        </w:rPr>
        <w:t>18</w:t>
      </w:r>
    </w:p>
    <w:p w:rsidR="00D67622" w:rsidRPr="00D67622" w:rsidRDefault="00D67622" w:rsidP="00D6762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D67622">
        <w:t>Article 9</w:t>
      </w:r>
      <w:r>
        <w:t>.</w:t>
      </w:r>
      <w:r w:rsidRPr="00D67622">
        <w:t xml:space="preserve"> Right to social security</w:t>
      </w:r>
      <w:r>
        <w:rPr>
          <w:webHidden/>
        </w:rPr>
        <w:tab/>
      </w:r>
      <w:r w:rsidR="00AC616F">
        <w:rPr>
          <w:webHidden/>
        </w:rPr>
        <w:tab/>
      </w:r>
      <w:r>
        <w:rPr>
          <w:webHidden/>
        </w:rPr>
        <w:t>20</w:t>
      </w:r>
    </w:p>
    <w:p w:rsidR="00D67622" w:rsidRPr="00D67622" w:rsidRDefault="00D67622" w:rsidP="00D6762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D67622">
        <w:t>Article 10</w:t>
      </w:r>
      <w:r>
        <w:t>.</w:t>
      </w:r>
      <w:r w:rsidRPr="00D67622">
        <w:t xml:space="preserve"> Protection of the family, mothers and children</w:t>
      </w:r>
      <w:r>
        <w:rPr>
          <w:webHidden/>
        </w:rPr>
        <w:tab/>
      </w:r>
      <w:r w:rsidR="00AC616F">
        <w:rPr>
          <w:webHidden/>
        </w:rPr>
        <w:tab/>
      </w:r>
      <w:r>
        <w:rPr>
          <w:webHidden/>
        </w:rPr>
        <w:t>22</w:t>
      </w:r>
    </w:p>
    <w:p w:rsidR="00D67622" w:rsidRPr="00D67622" w:rsidRDefault="00D67622" w:rsidP="00D6762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D67622">
        <w:t>Article 11</w:t>
      </w:r>
      <w:r>
        <w:t>.</w:t>
      </w:r>
      <w:r w:rsidRPr="00D67622">
        <w:t xml:space="preserve"> Right to an adequate standard of living</w:t>
      </w:r>
      <w:r>
        <w:rPr>
          <w:webHidden/>
        </w:rPr>
        <w:tab/>
      </w:r>
      <w:r w:rsidR="00AC616F">
        <w:rPr>
          <w:webHidden/>
        </w:rPr>
        <w:tab/>
      </w:r>
      <w:r>
        <w:rPr>
          <w:webHidden/>
        </w:rPr>
        <w:t>29</w:t>
      </w:r>
    </w:p>
    <w:p w:rsidR="00D67622" w:rsidRPr="00D67622" w:rsidRDefault="00D67622" w:rsidP="00D6762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D67622">
        <w:t>Article 12</w:t>
      </w:r>
      <w:r>
        <w:t>.</w:t>
      </w:r>
      <w:r w:rsidRPr="00D67622">
        <w:t xml:space="preserve"> Right to health</w:t>
      </w:r>
      <w:r>
        <w:rPr>
          <w:webHidden/>
        </w:rPr>
        <w:tab/>
      </w:r>
      <w:r w:rsidR="00AC616F">
        <w:rPr>
          <w:webHidden/>
        </w:rPr>
        <w:tab/>
      </w:r>
      <w:r>
        <w:rPr>
          <w:webHidden/>
        </w:rPr>
        <w:t>33</w:t>
      </w:r>
    </w:p>
    <w:p w:rsidR="00D67622" w:rsidRPr="00D67622" w:rsidRDefault="00D67622" w:rsidP="00D6762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D67622">
        <w:t>Article 13</w:t>
      </w:r>
      <w:r>
        <w:t>.</w:t>
      </w:r>
      <w:r w:rsidRPr="00D67622">
        <w:t xml:space="preserve"> Right to education</w:t>
      </w:r>
      <w:r>
        <w:rPr>
          <w:webHidden/>
        </w:rPr>
        <w:tab/>
      </w:r>
      <w:r w:rsidR="00AC616F">
        <w:rPr>
          <w:webHidden/>
        </w:rPr>
        <w:tab/>
      </w:r>
      <w:r>
        <w:rPr>
          <w:webHidden/>
        </w:rPr>
        <w:t>34</w:t>
      </w:r>
    </w:p>
    <w:p w:rsidR="00D67622" w:rsidRPr="00D67622" w:rsidRDefault="00D67622" w:rsidP="00D6762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D67622">
        <w:t>Article 14</w:t>
      </w:r>
      <w:r>
        <w:t>.</w:t>
      </w:r>
      <w:r w:rsidRPr="00D67622">
        <w:t xml:space="preserve"> Compulsory and free primary education</w:t>
      </w:r>
      <w:r>
        <w:rPr>
          <w:webHidden/>
        </w:rPr>
        <w:tab/>
      </w:r>
      <w:r w:rsidR="00AC616F">
        <w:rPr>
          <w:webHidden/>
        </w:rPr>
        <w:tab/>
      </w:r>
      <w:r>
        <w:rPr>
          <w:webHidden/>
        </w:rPr>
        <w:t>36</w:t>
      </w:r>
    </w:p>
    <w:p w:rsidR="00D67622" w:rsidRPr="00D67622" w:rsidRDefault="00D67622" w:rsidP="00D6762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D67622">
        <w:t>Article 15</w:t>
      </w:r>
      <w:r>
        <w:t>.</w:t>
      </w:r>
      <w:r w:rsidRPr="00D67622">
        <w:t xml:space="preserve"> Right to culture</w:t>
      </w:r>
      <w:r>
        <w:rPr>
          <w:webHidden/>
        </w:rPr>
        <w:tab/>
      </w:r>
      <w:r w:rsidR="00AC616F">
        <w:rPr>
          <w:webHidden/>
        </w:rPr>
        <w:tab/>
      </w:r>
      <w:r>
        <w:rPr>
          <w:webHidden/>
        </w:rPr>
        <w:t>37</w:t>
      </w:r>
    </w:p>
    <w:p w:rsidR="00F463EB" w:rsidRPr="009A5CA0" w:rsidRDefault="00F463EB" w:rsidP="004671A7">
      <w:pPr>
        <w:pStyle w:val="HChG"/>
      </w:pPr>
      <w:r w:rsidRPr="009A5CA0">
        <w:br w:type="page"/>
      </w:r>
      <w:r w:rsidRPr="009A5CA0">
        <w:lastRenderedPageBreak/>
        <w:tab/>
      </w:r>
      <w:r w:rsidRPr="009A5CA0">
        <w:tab/>
      </w:r>
      <w:bookmarkStart w:id="1" w:name="_Toc525638500"/>
      <w:bookmarkStart w:id="2" w:name="_Toc525638694"/>
      <w:bookmarkStart w:id="3" w:name="_Toc525638838"/>
      <w:bookmarkStart w:id="4" w:name="_Toc525912687"/>
      <w:r w:rsidR="00EA2AFB">
        <w:t>Intro</w:t>
      </w:r>
      <w:r w:rsidR="00E66FE2">
        <w:t>d</w:t>
      </w:r>
      <w:r w:rsidRPr="009A5CA0">
        <w:t>uction</w:t>
      </w:r>
      <w:bookmarkEnd w:id="1"/>
      <w:bookmarkEnd w:id="2"/>
      <w:bookmarkEnd w:id="3"/>
      <w:bookmarkEnd w:id="4"/>
    </w:p>
    <w:p w:rsidR="00F463EB" w:rsidRPr="009A5CA0" w:rsidRDefault="00F463EB" w:rsidP="00F463EB">
      <w:pPr>
        <w:pStyle w:val="SingleTxtG"/>
      </w:pPr>
      <w:r w:rsidRPr="009A5CA0">
        <w:t>1.</w:t>
      </w:r>
      <w:r w:rsidRPr="009A5CA0">
        <w:tab/>
        <w:t>The</w:t>
      </w:r>
      <w:r w:rsidR="00B57033">
        <w:t xml:space="preserve"> </w:t>
      </w:r>
      <w:r w:rsidRPr="009A5CA0">
        <w:t>Committee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Economic,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considered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periodic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(E/C.12/CHE/2-3)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37th,</w:t>
      </w:r>
      <w:r w:rsidR="00B57033">
        <w:t xml:space="preserve"> </w:t>
      </w:r>
      <w:r w:rsidRPr="009A5CA0">
        <w:t>38th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39th</w:t>
      </w:r>
      <w:r w:rsidR="00B57033">
        <w:t xml:space="preserve"> </w:t>
      </w:r>
      <w:r w:rsidRPr="009A5CA0">
        <w:t>meetings,</w:t>
      </w:r>
      <w:r w:rsidR="00B57033">
        <w:t xml:space="preserve"> </w:t>
      </w:r>
      <w:r w:rsidRPr="009A5CA0">
        <w:t>held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5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8</w:t>
      </w:r>
      <w:r w:rsidR="00B57033">
        <w:t xml:space="preserve"> </w:t>
      </w:r>
      <w:r w:rsidRPr="009A5CA0">
        <w:t>November</w:t>
      </w:r>
      <w:r w:rsidR="00B57033">
        <w:t xml:space="preserve"> </w:t>
      </w:r>
      <w:r w:rsidRPr="009A5CA0">
        <w:t>2010,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concluding</w:t>
      </w:r>
      <w:r w:rsidR="00B57033">
        <w:t xml:space="preserve"> </w:t>
      </w:r>
      <w:r w:rsidRPr="009A5CA0">
        <w:t>observations</w:t>
      </w:r>
      <w:r w:rsidR="00B57033">
        <w:t xml:space="preserve"> </w:t>
      </w:r>
      <w:r w:rsidRPr="009A5CA0">
        <w:t>thereon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19</w:t>
      </w:r>
      <w:r w:rsidR="00B57033">
        <w:t xml:space="preserve"> </w:t>
      </w:r>
      <w:r w:rsidRPr="009A5CA0">
        <w:t>November</w:t>
      </w:r>
      <w:r w:rsidR="00B57033">
        <w:t xml:space="preserve"> </w:t>
      </w:r>
      <w:r w:rsidRPr="009A5CA0">
        <w:t>2010.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submission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fourth</w:t>
      </w:r>
      <w:r w:rsidR="00B57033">
        <w:t xml:space="preserve"> </w:t>
      </w:r>
      <w:r w:rsidRPr="009A5CA0">
        <w:t>periodic</w:t>
      </w:r>
      <w:r w:rsidR="00B57033">
        <w:t xml:space="preserve"> </w:t>
      </w:r>
      <w:r w:rsidRPr="009A5CA0">
        <w:t>report,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followed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new</w:t>
      </w:r>
      <w:r w:rsidR="00B57033">
        <w:t xml:space="preserve"> </w:t>
      </w:r>
      <w:r w:rsidRPr="009A5CA0">
        <w:t>guidelines</w:t>
      </w:r>
      <w:r w:rsidR="00B57033">
        <w:t xml:space="preserve"> </w:t>
      </w:r>
      <w:r w:rsidRPr="009A5CA0">
        <w:t>(A/RES/68/268).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provides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required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respond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Committee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recommendations.</w:t>
      </w:r>
      <w:r w:rsidR="00B57033">
        <w:t xml:space="preserve"> </w:t>
      </w:r>
      <w:r w:rsidRPr="009A5CA0">
        <w:t>While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should</w:t>
      </w:r>
      <w:r w:rsidR="00B57033">
        <w:t xml:space="preserve"> </w:t>
      </w:r>
      <w:r w:rsidRPr="009A5CA0">
        <w:t>officially</w:t>
      </w:r>
      <w:r w:rsidR="00B57033">
        <w:t xml:space="preserve"> </w:t>
      </w:r>
      <w:r w:rsidRPr="009A5CA0">
        <w:t>cover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period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2008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December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borne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mind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delay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submitting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included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pertinent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gathered</w:t>
      </w:r>
      <w:r w:rsidR="00B57033">
        <w:t xml:space="preserve"> </w:t>
      </w:r>
      <w:r w:rsidRPr="009A5CA0">
        <w:t>up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moment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adoption.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does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repeat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contained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initial</w:t>
      </w:r>
      <w:r w:rsidR="00B57033">
        <w:t xml:space="preserve"> </w:t>
      </w:r>
      <w:r w:rsidRPr="009A5CA0">
        <w:t>report,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periodic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common</w:t>
      </w:r>
      <w:r w:rsidR="00B57033">
        <w:t xml:space="preserve"> </w:t>
      </w:r>
      <w:r w:rsidRPr="009A5CA0">
        <w:t>core</w:t>
      </w:r>
      <w:r w:rsidR="00B57033">
        <w:t xml:space="preserve"> </w:t>
      </w:r>
      <w:r w:rsidRPr="009A5CA0">
        <w:t>document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12</w:t>
      </w:r>
      <w:r w:rsidR="00B57033">
        <w:t xml:space="preserve"> </w:t>
      </w:r>
      <w:r w:rsidRPr="009A5CA0">
        <w:t>October</w:t>
      </w:r>
      <w:r w:rsidR="00B57033">
        <w:t xml:space="preserve"> </w:t>
      </w:r>
      <w:r w:rsidRPr="009A5CA0">
        <w:t>2016.</w:t>
      </w:r>
      <w:r w:rsidR="00B57033">
        <w:t xml:space="preserve"> </w:t>
      </w:r>
      <w:r w:rsidRPr="009A5CA0">
        <w:t>Annexes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3</w:t>
      </w:r>
      <w:r w:rsidR="00B57033">
        <w:t xml:space="preserve"> </w:t>
      </w:r>
      <w:r w:rsidRPr="009A5CA0">
        <w:t>supply</w:t>
      </w:r>
      <w:r w:rsidR="00B57033">
        <w:t xml:space="preserve"> </w:t>
      </w:r>
      <w:r w:rsidRPr="009A5CA0">
        <w:t>additional</w:t>
      </w:r>
      <w:r w:rsidR="00B57033">
        <w:t xml:space="preserve"> </w:t>
      </w:r>
      <w:r w:rsidRPr="009A5CA0">
        <w:t>information.</w:t>
      </w:r>
    </w:p>
    <w:p w:rsidR="00F463EB" w:rsidRPr="009A5CA0" w:rsidRDefault="00F463EB" w:rsidP="004671A7">
      <w:pPr>
        <w:pStyle w:val="HChG"/>
      </w:pPr>
      <w:r w:rsidRPr="009A5CA0">
        <w:tab/>
      </w:r>
      <w:r w:rsidRPr="009A5CA0">
        <w:tab/>
      </w:r>
      <w:bookmarkStart w:id="5" w:name="_Toc525638501"/>
      <w:bookmarkStart w:id="6" w:name="_Toc525638695"/>
      <w:bookmarkStart w:id="7" w:name="_Toc525638839"/>
      <w:bookmarkStart w:id="8" w:name="_Toc525912688"/>
      <w:r w:rsidRPr="009A5CA0">
        <w:t>Background</w:t>
      </w:r>
      <w:bookmarkEnd w:id="5"/>
      <w:bookmarkEnd w:id="6"/>
      <w:bookmarkEnd w:id="7"/>
      <w:bookmarkEnd w:id="8"/>
    </w:p>
    <w:p w:rsidR="00F463EB" w:rsidRPr="009A5CA0" w:rsidRDefault="00F463EB" w:rsidP="004671A7">
      <w:pPr>
        <w:pStyle w:val="H1G"/>
      </w:pPr>
      <w:r w:rsidRPr="009A5CA0">
        <w:tab/>
      </w:r>
      <w:r w:rsidRPr="009A5CA0">
        <w:tab/>
      </w:r>
      <w:bookmarkStart w:id="9" w:name="_Toc525638502"/>
      <w:bookmarkStart w:id="10" w:name="_Toc525638696"/>
      <w:bookmarkStart w:id="11" w:name="_Toc525638840"/>
      <w:bookmarkStart w:id="12" w:name="_Toc525912689"/>
      <w:r w:rsidRPr="009A5CA0">
        <w:t>Ratification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instruments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economic,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rights</w:t>
      </w:r>
      <w:bookmarkEnd w:id="9"/>
      <w:bookmarkEnd w:id="10"/>
      <w:bookmarkEnd w:id="11"/>
      <w:bookmarkEnd w:id="12"/>
    </w:p>
    <w:p w:rsidR="00F463EB" w:rsidRPr="009A5CA0" w:rsidRDefault="00F463EB" w:rsidP="00F463EB">
      <w:pPr>
        <w:pStyle w:val="SingleTxtG"/>
      </w:pPr>
      <w:r w:rsidRPr="009A5CA0">
        <w:t>2.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common</w:t>
      </w:r>
      <w:r w:rsidR="00B57033">
        <w:t xml:space="preserve"> </w:t>
      </w:r>
      <w:r w:rsidRPr="009A5CA0">
        <w:t>core</w:t>
      </w:r>
      <w:r w:rsidR="00B57033">
        <w:t xml:space="preserve"> </w:t>
      </w:r>
      <w:r w:rsidRPr="009A5CA0">
        <w:t>document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12</w:t>
      </w:r>
      <w:r w:rsidR="00B57033">
        <w:t xml:space="preserve"> </w:t>
      </w:r>
      <w:r w:rsidRPr="009A5CA0">
        <w:t>October</w:t>
      </w:r>
      <w:r w:rsidR="00B57033">
        <w:t xml:space="preserve"> </w:t>
      </w:r>
      <w:r w:rsidRPr="009A5CA0">
        <w:t>2016</w:t>
      </w:r>
      <w:r w:rsidR="00B57033">
        <w:t xml:space="preserve"> </w:t>
      </w:r>
      <w:r w:rsidRPr="009A5CA0">
        <w:t>(chapter</w:t>
      </w:r>
      <w:r w:rsidR="00B57033">
        <w:t xml:space="preserve"> </w:t>
      </w:r>
      <w:r w:rsidRPr="009A5CA0">
        <w:t>III:</w:t>
      </w:r>
      <w:r w:rsidR="00B57033">
        <w:t xml:space="preserve"> </w:t>
      </w:r>
      <w:r w:rsidR="001D0DC4">
        <w:t>“</w:t>
      </w:r>
      <w:r w:rsidRPr="009A5CA0">
        <w:t>General</w:t>
      </w:r>
      <w:r w:rsidR="00B57033">
        <w:t xml:space="preserve"> </w:t>
      </w:r>
      <w:r w:rsidRPr="009A5CA0">
        <w:t>framework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promotion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</w:t>
      </w:r>
      <w:r w:rsidR="001D0DC4">
        <w:t>”</w:t>
      </w:r>
      <w:r w:rsidRPr="009A5CA0">
        <w:t>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chapter</w:t>
      </w:r>
      <w:r w:rsidR="00B57033">
        <w:t xml:space="preserve"> </w:t>
      </w:r>
      <w:r w:rsidRPr="009A5CA0">
        <w:t>II,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A,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universal</w:t>
      </w:r>
      <w:r w:rsidR="00B57033">
        <w:t xml:space="preserve"> </w:t>
      </w:r>
      <w:r w:rsidRPr="009A5CA0">
        <w:t>periodic</w:t>
      </w:r>
      <w:r w:rsidR="00B57033">
        <w:t xml:space="preserve"> </w:t>
      </w:r>
      <w:r w:rsidRPr="009A5CA0">
        <w:t>review</w:t>
      </w:r>
      <w:r w:rsidR="00B57033">
        <w:t xml:space="preserve"> </w:t>
      </w:r>
      <w:r w:rsidRPr="009A5CA0">
        <w:t>procedure,</w:t>
      </w:r>
      <w:r w:rsidR="00B57033">
        <w:t xml:space="preserve"> </w:t>
      </w:r>
      <w:r w:rsidRPr="009A5CA0">
        <w:t>dated</w:t>
      </w:r>
      <w:r w:rsidR="00B57033">
        <w:t xml:space="preserve"> </w:t>
      </w:r>
      <w:r w:rsidRPr="009A5CA0">
        <w:t>28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2017.</w:t>
      </w:r>
    </w:p>
    <w:p w:rsidR="00F463EB" w:rsidRPr="009A5CA0" w:rsidRDefault="00F463EB" w:rsidP="00F463EB">
      <w:pPr>
        <w:pStyle w:val="SingleTxtG"/>
      </w:pPr>
      <w:r w:rsidRPr="009A5CA0">
        <w:t>3.</w:t>
      </w:r>
      <w:r w:rsidRPr="009A5CA0">
        <w:tab/>
        <w:t>Switzerland</w:t>
      </w:r>
      <w:r w:rsidR="00B57033">
        <w:t xml:space="preserve"> </w:t>
      </w:r>
      <w:r w:rsidRPr="009A5CA0">
        <w:t>ratified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United</w:t>
      </w:r>
      <w:r w:rsidR="00B57033">
        <w:t xml:space="preserve"> </w:t>
      </w:r>
      <w:r w:rsidRPr="009A5CA0">
        <w:t>Nations</w:t>
      </w:r>
      <w:r w:rsidR="00B57033">
        <w:t xml:space="preserve"> </w:t>
      </w:r>
      <w:r w:rsidRPr="009A5CA0">
        <w:t>Educational,</w:t>
      </w:r>
      <w:r w:rsidR="00B57033">
        <w:t xml:space="preserve"> </w:t>
      </w:r>
      <w:r w:rsidRPr="009A5CA0">
        <w:t>Scientific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Organization</w:t>
      </w:r>
      <w:r w:rsidR="00B57033">
        <w:t xml:space="preserve"> </w:t>
      </w:r>
      <w:r w:rsidRPr="009A5CA0">
        <w:t>(UNESCO)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Safeguarding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Intangible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Heritage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16</w:t>
      </w:r>
      <w:r w:rsidR="00B57033">
        <w:t xml:space="preserve"> </w:t>
      </w:r>
      <w:r w:rsidRPr="009A5CA0">
        <w:t>October</w:t>
      </w:r>
      <w:r w:rsidR="00B57033">
        <w:t xml:space="preserve"> </w:t>
      </w:r>
      <w:r w:rsidRPr="009A5CA0">
        <w:t>2008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UNESCO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Promotion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Diversity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Expressions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20</w:t>
      </w:r>
      <w:r w:rsidR="00B57033">
        <w:t xml:space="preserve"> </w:t>
      </w:r>
      <w:r w:rsidRPr="009A5CA0">
        <w:t>March</w:t>
      </w:r>
      <w:r w:rsidR="00B57033">
        <w:t xml:space="preserve"> </w:t>
      </w:r>
      <w:r w:rsidRPr="009A5CA0">
        <w:t>2008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4.</w:t>
      </w:r>
      <w:r w:rsidRPr="009A5CA0">
        <w:tab/>
        <w:t>On</w:t>
      </w:r>
      <w:r w:rsidR="00B57033">
        <w:t xml:space="preserve"> </w:t>
      </w:r>
      <w:r w:rsidRPr="009A5CA0">
        <w:t>28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2013,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signed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World</w:t>
      </w:r>
      <w:r w:rsidR="00B57033">
        <w:t xml:space="preserve"> </w:t>
      </w:r>
      <w:r w:rsidRPr="009A5CA0">
        <w:t>Intellectual</w:t>
      </w:r>
      <w:r w:rsidR="00B57033">
        <w:t xml:space="preserve"> </w:t>
      </w:r>
      <w:r w:rsidRPr="009A5CA0">
        <w:t>Property</w:t>
      </w:r>
      <w:r w:rsidR="00B57033">
        <w:t xml:space="preserve"> </w:t>
      </w:r>
      <w:r w:rsidRPr="009A5CA0">
        <w:t>Organization</w:t>
      </w:r>
      <w:r w:rsidR="00B57033">
        <w:t xml:space="preserve"> </w:t>
      </w:r>
      <w:r w:rsidRPr="009A5CA0">
        <w:t>(WIPO)</w:t>
      </w:r>
      <w:r w:rsidR="00B57033">
        <w:t xml:space="preserve"> </w:t>
      </w:r>
      <w:r w:rsidRPr="009A5CA0">
        <w:t>Marrakesh</w:t>
      </w:r>
      <w:r w:rsidR="00B57033">
        <w:t xml:space="preserve"> </w:t>
      </w:r>
      <w:r w:rsidRPr="009A5CA0">
        <w:t>Treaty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Facilitate</w:t>
      </w:r>
      <w:r w:rsidR="00B57033">
        <w:t xml:space="preserve"> </w:t>
      </w:r>
      <w:r w:rsidRPr="009A5CA0">
        <w:t>Access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Published</w:t>
      </w:r>
      <w:r w:rsidR="00B57033">
        <w:t xml:space="preserve"> </w:t>
      </w:r>
      <w:r w:rsidRPr="009A5CA0">
        <w:t>Works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Blind,</w:t>
      </w:r>
      <w:r w:rsidR="00B57033">
        <w:t xml:space="preserve"> </w:t>
      </w:r>
      <w:r w:rsidRPr="009A5CA0">
        <w:t>Visually</w:t>
      </w:r>
      <w:r w:rsidR="00B57033">
        <w:t xml:space="preserve"> </w:t>
      </w:r>
      <w:r w:rsidRPr="009A5CA0">
        <w:t>Impaired,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Otherwise</w:t>
      </w:r>
      <w:r w:rsidR="00B57033">
        <w:t xml:space="preserve"> </w:t>
      </w:r>
      <w:r w:rsidRPr="009A5CA0">
        <w:t>Print</w:t>
      </w:r>
      <w:r w:rsidR="00B57033">
        <w:t xml:space="preserve"> </w:t>
      </w:r>
      <w:r w:rsidRPr="009A5CA0">
        <w:t>Disabled.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signed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WIPO</w:t>
      </w:r>
      <w:r w:rsidR="00B57033">
        <w:t xml:space="preserve"> </w:t>
      </w:r>
      <w:r w:rsidRPr="009A5CA0">
        <w:t>Beijing</w:t>
      </w:r>
      <w:r w:rsidR="00B57033">
        <w:t xml:space="preserve"> </w:t>
      </w:r>
      <w:r w:rsidRPr="009A5CA0">
        <w:t>Treaty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Audiovisual</w:t>
      </w:r>
      <w:r w:rsidR="00B57033">
        <w:t xml:space="preserve"> </w:t>
      </w:r>
      <w:r w:rsidRPr="009A5CA0">
        <w:t>Performances,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26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2012.</w:t>
      </w:r>
    </w:p>
    <w:p w:rsidR="00F463EB" w:rsidRPr="009A5CA0" w:rsidRDefault="00F463EB" w:rsidP="00F463EB">
      <w:pPr>
        <w:pStyle w:val="SingleTxtG"/>
      </w:pPr>
      <w:r w:rsidRPr="009A5CA0">
        <w:t>5.</w:t>
      </w:r>
      <w:r w:rsidRPr="009A5CA0">
        <w:tab/>
        <w:t>Switzerland</w:t>
      </w:r>
      <w:r w:rsidR="00B57033">
        <w:t xml:space="preserve"> </w:t>
      </w:r>
      <w:r w:rsidRPr="009A5CA0">
        <w:t>ratified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Nagoya</w:t>
      </w:r>
      <w:r w:rsidR="00B57033">
        <w:t xml:space="preserve"> </w:t>
      </w:r>
      <w:r w:rsidRPr="009A5CA0">
        <w:t>Protocol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11</w:t>
      </w:r>
      <w:r w:rsidR="00B57033">
        <w:t xml:space="preserve"> </w:t>
      </w:r>
      <w:r w:rsidRPr="009A5CA0">
        <w:t>July</w:t>
      </w:r>
      <w:r w:rsidR="00B57033">
        <w:t xml:space="preserve"> </w:t>
      </w:r>
      <w:r w:rsidRPr="009A5CA0">
        <w:t>2014.</w:t>
      </w:r>
    </w:p>
    <w:p w:rsidR="00F463EB" w:rsidRPr="009A5CA0" w:rsidRDefault="00F463EB" w:rsidP="00F463EB">
      <w:pPr>
        <w:pStyle w:val="SingleTxtG"/>
      </w:pPr>
      <w:r w:rsidRPr="009A5CA0">
        <w:t>6.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approved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Enforced</w:t>
      </w:r>
      <w:r w:rsidR="00B57033">
        <w:t xml:space="preserve"> </w:t>
      </w:r>
      <w:r w:rsidRPr="009A5CA0">
        <w:t>Disappearance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18</w:t>
      </w:r>
      <w:r w:rsidR="00B57033">
        <w:t xml:space="preserve"> </w:t>
      </w:r>
      <w:r w:rsidRPr="009A5CA0">
        <w:t>December</w:t>
      </w:r>
      <w:r w:rsidR="00B57033">
        <w:t xml:space="preserve"> </w:t>
      </w:r>
      <w:r w:rsidRPr="009A5CA0">
        <w:t>2015.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implementing</w:t>
      </w:r>
      <w:r w:rsidR="00B57033">
        <w:t xml:space="preserve"> </w:t>
      </w:r>
      <w:r w:rsidRPr="009A5CA0">
        <w:t>legislation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same</w:t>
      </w:r>
      <w:r w:rsidR="00B57033">
        <w:t xml:space="preserve"> </w:t>
      </w:r>
      <w:r w:rsidRPr="009A5CA0">
        <w:t>time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Convention,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2017.</w:t>
      </w:r>
    </w:p>
    <w:p w:rsidR="00F463EB" w:rsidRPr="009A5CA0" w:rsidRDefault="00F463EB" w:rsidP="00F463EB">
      <w:pPr>
        <w:pStyle w:val="SingleTxtG"/>
      </w:pPr>
      <w:r w:rsidRPr="009A5CA0">
        <w:t>7.</w:t>
      </w:r>
      <w:r w:rsidRPr="009A5CA0">
        <w:tab/>
        <w:t>Switzerland</w:t>
      </w:r>
      <w:r w:rsidR="00B57033">
        <w:t xml:space="preserve"> </w:t>
      </w:r>
      <w:r w:rsidRPr="009A5CA0">
        <w:t>signed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Europe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Preventing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Combating</w:t>
      </w:r>
      <w:r w:rsidR="00B57033">
        <w:t xml:space="preserve"> </w:t>
      </w:r>
      <w:r w:rsidRPr="009A5CA0">
        <w:t>Violence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Domestic</w:t>
      </w:r>
      <w:r w:rsidR="00B57033">
        <w:t xml:space="preserve"> </w:t>
      </w:r>
      <w:r w:rsidRPr="009A5CA0">
        <w:t>Violence</w:t>
      </w:r>
      <w:r w:rsidR="00B57033">
        <w:t xml:space="preserve"> </w:t>
      </w:r>
      <w:r w:rsidRPr="009A5CA0">
        <w:t>(the</w:t>
      </w:r>
      <w:r w:rsidR="00B57033">
        <w:t xml:space="preserve"> </w:t>
      </w:r>
      <w:r w:rsidRPr="009A5CA0">
        <w:t>Istanbul</w:t>
      </w:r>
      <w:r w:rsidR="00B57033">
        <w:t xml:space="preserve"> </w:t>
      </w:r>
      <w:r w:rsidRPr="009A5CA0">
        <w:t>Convention)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11</w:t>
      </w:r>
      <w:r w:rsidR="00B57033">
        <w:t xml:space="preserve"> </w:t>
      </w:r>
      <w:r w:rsidRPr="009A5CA0">
        <w:t>September</w:t>
      </w:r>
      <w:r w:rsidR="00B57033">
        <w:t xml:space="preserve"> </w:t>
      </w:r>
      <w:r w:rsidRPr="009A5CA0">
        <w:t>2013.</w:t>
      </w:r>
      <w:r w:rsidR="00B57033">
        <w:t xml:space="preserve"> </w:t>
      </w:r>
      <w:r w:rsidRPr="009A5CA0">
        <w:t>Ratification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expected</w:t>
      </w:r>
      <w:r w:rsidR="00B57033">
        <w:t xml:space="preserve"> </w:t>
      </w:r>
      <w:r w:rsidRPr="009A5CA0">
        <w:t>during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course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2018.</w:t>
      </w:r>
    </w:p>
    <w:p w:rsidR="00F463EB" w:rsidRPr="009A5CA0" w:rsidRDefault="00F463EB" w:rsidP="00F463EB">
      <w:pPr>
        <w:pStyle w:val="SingleTxtG"/>
      </w:pPr>
      <w:r w:rsidRPr="009A5CA0">
        <w:t>8.</w:t>
      </w:r>
      <w:r w:rsidRPr="009A5CA0">
        <w:tab/>
        <w:t>Switzerland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acceded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Optional</w:t>
      </w:r>
      <w:r w:rsidR="00B57033">
        <w:t xml:space="preserve"> </w:t>
      </w:r>
      <w:r w:rsidRPr="009A5CA0">
        <w:t>Protocol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Child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communications</w:t>
      </w:r>
      <w:r w:rsidR="00B57033">
        <w:t xml:space="preserve"> </w:t>
      </w:r>
      <w:r w:rsidRPr="009A5CA0">
        <w:t>procedure.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instrument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accession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deposited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24</w:t>
      </w:r>
      <w:r w:rsidR="00B57033">
        <w:t xml:space="preserve"> </w:t>
      </w:r>
      <w:r w:rsidRPr="009A5CA0">
        <w:t>April</w:t>
      </w:r>
      <w:r w:rsidR="00B57033">
        <w:t xml:space="preserve"> </w:t>
      </w:r>
      <w:r w:rsidRPr="009A5CA0">
        <w:t>2017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24</w:t>
      </w:r>
      <w:r w:rsidR="00B57033">
        <w:t xml:space="preserve"> </w:t>
      </w:r>
      <w:r w:rsidRPr="009A5CA0">
        <w:t>July</w:t>
      </w:r>
      <w:r w:rsidR="00B57033">
        <w:t xml:space="preserve"> </w:t>
      </w:r>
      <w:r w:rsidRPr="009A5CA0">
        <w:t>2017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9.</w:t>
      </w:r>
      <w:r w:rsidRPr="009A5CA0">
        <w:tab/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July</w:t>
      </w:r>
      <w:r w:rsidR="00B57033">
        <w:t xml:space="preserve"> </w:t>
      </w:r>
      <w:r w:rsidRPr="009A5CA0">
        <w:t>2014,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Europe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Sexual</w:t>
      </w:r>
      <w:r w:rsidR="00B57033">
        <w:t xml:space="preserve"> </w:t>
      </w:r>
      <w:r w:rsidRPr="009A5CA0">
        <w:t>Exploitation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Sexual</w:t>
      </w:r>
      <w:r w:rsidR="00B57033">
        <w:t xml:space="preserve"> </w:t>
      </w:r>
      <w:r w:rsidRPr="009A5CA0">
        <w:t>Abuse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Switzerland.</w:t>
      </w:r>
    </w:p>
    <w:p w:rsidR="00F463EB" w:rsidRPr="009A5CA0" w:rsidRDefault="00F463EB" w:rsidP="00F463EB">
      <w:pPr>
        <w:pStyle w:val="SingleTxtG"/>
      </w:pPr>
      <w:r w:rsidRPr="009A5CA0">
        <w:t>10.</w:t>
      </w:r>
      <w:r w:rsidRPr="009A5CA0">
        <w:tab/>
        <w:t>On</w:t>
      </w:r>
      <w:r w:rsidR="00B57033">
        <w:t xml:space="preserve"> </w:t>
      </w:r>
      <w:r w:rsidRPr="009A5CA0">
        <w:t>21</w:t>
      </w:r>
      <w:r w:rsidR="00B57033">
        <w:t xml:space="preserve"> </w:t>
      </w:r>
      <w:r w:rsidRPr="009A5CA0">
        <w:t>February</w:t>
      </w:r>
      <w:r w:rsidR="00B57033">
        <w:t xml:space="preserve"> </w:t>
      </w:r>
      <w:r w:rsidRPr="009A5CA0">
        <w:t>2011,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ratified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Organization</w:t>
      </w:r>
      <w:r w:rsidR="00B57033">
        <w:t xml:space="preserve"> </w:t>
      </w:r>
      <w:r w:rsidRPr="009A5CA0">
        <w:t>(ILO)</w:t>
      </w:r>
      <w:r w:rsidR="00B57033">
        <w:t xml:space="preserve"> </w:t>
      </w:r>
      <w:r w:rsidRPr="009A5CA0">
        <w:t>Maritime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Convention,</w:t>
      </w:r>
      <w:r w:rsidR="00B57033">
        <w:t xml:space="preserve"> </w:t>
      </w:r>
      <w:r w:rsidRPr="009A5CA0">
        <w:t>2006.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ratified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ILO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Policy</w:t>
      </w:r>
      <w:r w:rsidR="00B57033">
        <w:t xml:space="preserve"> </w:t>
      </w:r>
      <w:r w:rsidRPr="009A5CA0">
        <w:t>Convention,</w:t>
      </w:r>
      <w:r w:rsidR="00B57033">
        <w:t xml:space="preserve"> </w:t>
      </w:r>
      <w:r w:rsidRPr="009A5CA0">
        <w:t>1964</w:t>
      </w:r>
      <w:r w:rsidR="00B57033">
        <w:t xml:space="preserve"> </w:t>
      </w:r>
      <w:r w:rsidRPr="009A5CA0">
        <w:t>(No.</w:t>
      </w:r>
      <w:r w:rsidR="00B57033">
        <w:t xml:space="preserve"> </w:t>
      </w:r>
      <w:r w:rsidRPr="009A5CA0">
        <w:t>122)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11</w:t>
      </w:r>
      <w:r w:rsidR="00B57033">
        <w:t xml:space="preserve"> </w:t>
      </w:r>
      <w:r w:rsidRPr="009A5CA0">
        <w:t>February</w:t>
      </w:r>
      <w:r w:rsidR="00B57033">
        <w:t xml:space="preserve"> </w:t>
      </w:r>
      <w:r w:rsidRPr="009A5CA0">
        <w:t>2013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ILO</w:t>
      </w:r>
      <w:r w:rsidR="00B57033">
        <w:t xml:space="preserve"> </w:t>
      </w:r>
      <w:r w:rsidRPr="009A5CA0">
        <w:t>Maternity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Convention,</w:t>
      </w:r>
      <w:r w:rsidR="00B57033">
        <w:t xml:space="preserve"> </w:t>
      </w:r>
      <w:r w:rsidRPr="009A5CA0">
        <w:t>2000</w:t>
      </w:r>
      <w:r w:rsidR="00B57033">
        <w:t xml:space="preserve"> </w:t>
      </w:r>
      <w:r w:rsidRPr="009A5CA0">
        <w:t>(No.</w:t>
      </w:r>
      <w:r w:rsidR="00B57033">
        <w:t xml:space="preserve"> </w:t>
      </w:r>
      <w:r w:rsidRPr="009A5CA0">
        <w:t>183)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4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2014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ILO</w:t>
      </w:r>
      <w:r w:rsidR="00B57033">
        <w:t xml:space="preserve"> </w:t>
      </w:r>
      <w:r w:rsidRPr="009A5CA0">
        <w:t>Domestic</w:t>
      </w:r>
      <w:r w:rsidR="00B57033">
        <w:t xml:space="preserve"> </w:t>
      </w:r>
      <w:r w:rsidRPr="009A5CA0">
        <w:t>Workers</w:t>
      </w:r>
      <w:r w:rsidR="00B57033">
        <w:t xml:space="preserve"> </w:t>
      </w:r>
      <w:r w:rsidRPr="009A5CA0">
        <w:t>Convention,</w:t>
      </w:r>
      <w:r w:rsidR="00B57033">
        <w:t xml:space="preserve"> </w:t>
      </w:r>
      <w:r w:rsidRPr="009A5CA0">
        <w:t>2011</w:t>
      </w:r>
      <w:r w:rsidR="00B57033">
        <w:t xml:space="preserve"> </w:t>
      </w:r>
      <w:r w:rsidRPr="009A5CA0">
        <w:t>(No.</w:t>
      </w:r>
      <w:r w:rsidR="00B57033">
        <w:t xml:space="preserve"> </w:t>
      </w:r>
      <w:r w:rsidRPr="009A5CA0">
        <w:t>189)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12</w:t>
      </w:r>
      <w:r w:rsidR="00B57033">
        <w:t xml:space="preserve"> </w:t>
      </w:r>
      <w:r w:rsidRPr="009A5CA0">
        <w:t>November</w:t>
      </w:r>
      <w:r w:rsidR="00B57033">
        <w:t xml:space="preserve"> </w:t>
      </w:r>
      <w:r w:rsidRPr="009A5CA0">
        <w:t>2015.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ILO</w:t>
      </w:r>
      <w:r w:rsidR="00B57033">
        <w:t xml:space="preserve"> </w:t>
      </w:r>
      <w:r w:rsidRPr="009A5CA0">
        <w:t>Maternity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Convention,</w:t>
      </w:r>
      <w:r w:rsidR="00B57033">
        <w:t xml:space="preserve"> </w:t>
      </w:r>
      <w:r w:rsidRPr="009A5CA0">
        <w:t>2000</w:t>
      </w:r>
      <w:r w:rsidR="00B57033">
        <w:t xml:space="preserve"> </w:t>
      </w:r>
      <w:r w:rsidRPr="009A5CA0">
        <w:t>(No.</w:t>
      </w:r>
      <w:r w:rsidR="00B57033">
        <w:t xml:space="preserve"> </w:t>
      </w:r>
      <w:r w:rsidRPr="009A5CA0">
        <w:t>183)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4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2015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ratified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ILO</w:t>
      </w:r>
      <w:r w:rsidR="00B57033">
        <w:t xml:space="preserve"> </w:t>
      </w:r>
      <w:r w:rsidRPr="009A5CA0">
        <w:t>Protocol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Forced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Convention,</w:t>
      </w:r>
      <w:r w:rsidR="00B57033">
        <w:t xml:space="preserve"> </w:t>
      </w:r>
      <w:r w:rsidRPr="009A5CA0">
        <w:t>1930</w:t>
      </w:r>
      <w:r w:rsidR="00B57033">
        <w:t xml:space="preserve"> </w:t>
      </w:r>
      <w:r w:rsidRPr="009A5CA0">
        <w:t>(No.</w:t>
      </w:r>
      <w:r w:rsidR="00B57033">
        <w:t xml:space="preserve"> </w:t>
      </w:r>
      <w:r w:rsidRPr="009A5CA0">
        <w:t>29)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28</w:t>
      </w:r>
      <w:r w:rsidR="00B57033">
        <w:t xml:space="preserve"> </w:t>
      </w:r>
      <w:r w:rsidRPr="009A5CA0">
        <w:t>September</w:t>
      </w:r>
      <w:r w:rsidR="00B57033">
        <w:t xml:space="preserve"> </w:t>
      </w:r>
      <w:r w:rsidRPr="009A5CA0">
        <w:t>2017.</w:t>
      </w:r>
    </w:p>
    <w:p w:rsidR="00F463EB" w:rsidRPr="009A5CA0" w:rsidRDefault="00F463EB" w:rsidP="00F463EB">
      <w:pPr>
        <w:pStyle w:val="SingleTxtG"/>
      </w:pPr>
      <w:r w:rsidRPr="009A5CA0">
        <w:lastRenderedPageBreak/>
        <w:t>11.</w:t>
      </w:r>
      <w:r w:rsidRPr="009A5CA0">
        <w:tab/>
        <w:t>Switzerland</w:t>
      </w:r>
      <w:r w:rsidR="00B57033">
        <w:t xml:space="preserve"> </w:t>
      </w:r>
      <w:r w:rsidRPr="009A5CA0">
        <w:t>ratified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Disabilities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15</w:t>
      </w:r>
      <w:r w:rsidR="00B57033">
        <w:t xml:space="preserve"> </w:t>
      </w:r>
      <w:r w:rsidRPr="009A5CA0">
        <w:t>April</w:t>
      </w:r>
      <w:r w:rsidR="00B57033">
        <w:t xml:space="preserve"> </w:t>
      </w:r>
      <w:r w:rsidRPr="009A5CA0">
        <w:t>2014.</w:t>
      </w:r>
    </w:p>
    <w:p w:rsidR="00F463EB" w:rsidRPr="009A5CA0" w:rsidRDefault="00F463EB" w:rsidP="004671A7">
      <w:pPr>
        <w:pStyle w:val="H1G"/>
      </w:pPr>
      <w:r w:rsidRPr="009A5CA0">
        <w:tab/>
      </w:r>
      <w:r w:rsidRPr="009A5CA0">
        <w:tab/>
      </w:r>
      <w:bookmarkStart w:id="13" w:name="_Toc525638503"/>
      <w:bookmarkStart w:id="14" w:name="_Toc525638697"/>
      <w:bookmarkStart w:id="15" w:name="_Toc525638841"/>
      <w:bookmarkStart w:id="16" w:name="_Toc525912690"/>
      <w:r w:rsidRPr="009A5CA0">
        <w:t>Constitutional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legislative</w:t>
      </w:r>
      <w:r w:rsidR="00B57033">
        <w:t xml:space="preserve"> </w:t>
      </w:r>
      <w:r w:rsidRPr="009A5CA0">
        <w:t>amendments</w:t>
      </w:r>
      <w:bookmarkEnd w:id="13"/>
      <w:bookmarkEnd w:id="14"/>
      <w:bookmarkEnd w:id="15"/>
      <w:bookmarkEnd w:id="16"/>
    </w:p>
    <w:p w:rsidR="00F463EB" w:rsidRPr="009A5CA0" w:rsidRDefault="00F463EB" w:rsidP="00F463EB">
      <w:pPr>
        <w:pStyle w:val="SingleTxtG"/>
      </w:pPr>
      <w:r w:rsidRPr="009A5CA0">
        <w:t>12.</w:t>
      </w:r>
      <w:r w:rsidRPr="009A5CA0">
        <w:tab/>
        <w:t>The</w:t>
      </w:r>
      <w:r w:rsidR="00B57033">
        <w:t xml:space="preserve"> </w:t>
      </w:r>
      <w:r w:rsidRPr="009A5CA0">
        <w:t>amendments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explained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relation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Covenant.</w:t>
      </w:r>
    </w:p>
    <w:p w:rsidR="00F463EB" w:rsidRPr="009A5CA0" w:rsidRDefault="00F463EB" w:rsidP="004671A7">
      <w:pPr>
        <w:pStyle w:val="H23G"/>
      </w:pPr>
      <w:r w:rsidRPr="009A5CA0">
        <w:tab/>
      </w:r>
      <w:r w:rsidRPr="009A5CA0">
        <w:tab/>
      </w:r>
      <w:bookmarkStart w:id="17" w:name="_Toc525912691"/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5</w:t>
      </w:r>
      <w:bookmarkEnd w:id="17"/>
    </w:p>
    <w:p w:rsidR="00F463EB" w:rsidRPr="009A5CA0" w:rsidRDefault="00F463EB" w:rsidP="00F463EB">
      <w:pPr>
        <w:pStyle w:val="SingleTxtG"/>
      </w:pPr>
      <w:r w:rsidRPr="009A5CA0">
        <w:t>13.</w:t>
      </w:r>
      <w:r w:rsidRPr="009A5CA0">
        <w:tab/>
        <w:t>In</w:t>
      </w:r>
      <w:r w:rsidR="00B57033">
        <w:t xml:space="preserve"> </w:t>
      </w:r>
      <w:r w:rsidRPr="009A5CA0">
        <w:t>Switzerland,</w:t>
      </w:r>
      <w:r w:rsidR="00B57033">
        <w:t xml:space="preserve"> </w:t>
      </w:r>
      <w:r w:rsidRPr="009A5CA0">
        <w:t>norms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valid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domestic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(monism)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entry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force;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need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translated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order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incorporated</w:t>
      </w:r>
      <w:r w:rsidR="00B57033">
        <w:t xml:space="preserve"> </w:t>
      </w:r>
      <w:r w:rsidRPr="009A5CA0">
        <w:t>(dualism).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thus</w:t>
      </w:r>
      <w:r w:rsidR="00B57033">
        <w:t xml:space="preserve"> </w:t>
      </w:r>
      <w:r w:rsidRPr="009A5CA0">
        <w:t>valid</w:t>
      </w:r>
      <w:r w:rsidR="00B57033">
        <w:t xml:space="preserve"> </w:t>
      </w:r>
      <w:r w:rsidRPr="009A5CA0">
        <w:t>immediately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applied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authorities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common</w:t>
      </w:r>
      <w:r w:rsidR="00B57033">
        <w:t xml:space="preserve"> </w:t>
      </w:r>
      <w:r w:rsidRPr="009A5CA0">
        <w:t>core</w:t>
      </w:r>
      <w:r w:rsidR="00B57033">
        <w:t xml:space="preserve"> </w:t>
      </w:r>
      <w:r w:rsidRPr="009A5CA0">
        <w:t>document,</w:t>
      </w:r>
      <w:r w:rsidR="00B57033">
        <w:t xml:space="preserve"> </w:t>
      </w:r>
      <w:r w:rsidRPr="009A5CA0">
        <w:t>chapter</w:t>
      </w:r>
      <w:r w:rsidR="00B57033">
        <w:t xml:space="preserve"> </w:t>
      </w:r>
      <w:r w:rsidRPr="009A5CA0">
        <w:t>D1).</w:t>
      </w:r>
    </w:p>
    <w:p w:rsidR="00F463EB" w:rsidRPr="009A5CA0" w:rsidRDefault="00F463EB" w:rsidP="00F463EB">
      <w:pPr>
        <w:pStyle w:val="SingleTxtG"/>
      </w:pPr>
      <w:r w:rsidRPr="009A5CA0">
        <w:t>14.</w:t>
      </w:r>
      <w:r w:rsidRPr="009A5CA0">
        <w:tab/>
        <w:t>Norms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directly</w:t>
      </w:r>
      <w:r w:rsidR="00B57033">
        <w:t xml:space="preserve"> </w:t>
      </w:r>
      <w:r w:rsidRPr="009A5CA0">
        <w:t>applicable</w:t>
      </w:r>
      <w:r w:rsidR="00B57033">
        <w:t xml:space="preserve"> </w:t>
      </w:r>
      <w:r w:rsidRPr="009A5CA0">
        <w:t>when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sufficiently</w:t>
      </w:r>
      <w:r w:rsidR="00B57033">
        <w:t xml:space="preserve"> </w:t>
      </w:r>
      <w:r w:rsidRPr="009A5CA0">
        <w:t>specific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enable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natural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person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draw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them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obligations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base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initiation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proceedings</w:t>
      </w:r>
      <w:r w:rsidR="00B57033">
        <w:t xml:space="preserve"> </w:t>
      </w:r>
      <w:r w:rsidRPr="009A5CA0">
        <w:t>before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administrative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judicial</w:t>
      </w:r>
      <w:r w:rsidR="00B57033">
        <w:t xml:space="preserve"> </w:t>
      </w:r>
      <w:r w:rsidRPr="009A5CA0">
        <w:t>authorities.</w:t>
      </w:r>
      <w:r w:rsidR="00B57033">
        <w:t xml:space="preserve"> </w:t>
      </w:r>
      <w:r w:rsidRPr="009A5CA0">
        <w:t>Norms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directly</w:t>
      </w:r>
      <w:r w:rsidR="00B57033">
        <w:t xml:space="preserve"> </w:t>
      </w:r>
      <w:r w:rsidRPr="009A5CA0">
        <w:t>applicable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given</w:t>
      </w:r>
      <w:r w:rsidR="00B57033">
        <w:t xml:space="preserve"> </w:t>
      </w:r>
      <w:r w:rsidRPr="009A5CA0">
        <w:t>appropriate</w:t>
      </w:r>
      <w:r w:rsidR="00B57033">
        <w:t xml:space="preserve"> </w:t>
      </w:r>
      <w:r w:rsidRPr="009A5CA0">
        <w:t>form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legislature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give</w:t>
      </w:r>
      <w:r w:rsidR="00B57033">
        <w:t xml:space="preserve"> </w:t>
      </w:r>
      <w:r w:rsidRPr="009A5CA0">
        <w:t>rise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obligations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individuals.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Court</w:t>
      </w:r>
      <w:r w:rsidR="00B57033">
        <w:t xml:space="preserve"> </w:t>
      </w:r>
      <w:r w:rsidRPr="009A5CA0">
        <w:t>recognizes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primacy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law,</w:t>
      </w:r>
      <w:r w:rsidR="00B57033">
        <w:t xml:space="preserve"> </w:t>
      </w:r>
      <w:r w:rsidRPr="009A5CA0">
        <w:t>while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acknowledging</w:t>
      </w:r>
      <w:r w:rsidR="00B57033">
        <w:t xml:space="preserve"> </w:t>
      </w:r>
      <w:r w:rsidRPr="009A5CA0">
        <w:t>certain</w:t>
      </w:r>
      <w:r w:rsidR="00B57033">
        <w:t xml:space="preserve"> </w:t>
      </w:r>
      <w:r w:rsidRPr="009A5CA0">
        <w:t>exceptions.</w:t>
      </w:r>
      <w:r w:rsidR="00B57033">
        <w:t xml:space="preserve"> </w:t>
      </w:r>
      <w:r w:rsidRPr="009A5CA0">
        <w:t>Thus,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takes</w:t>
      </w:r>
      <w:r w:rsidR="00B57033">
        <w:t xml:space="preserve"> </w:t>
      </w:r>
      <w:r w:rsidRPr="009A5CA0">
        <w:t>precedence</w:t>
      </w:r>
      <w:r w:rsidR="00B57033">
        <w:t xml:space="preserve"> </w:t>
      </w:r>
      <w:r w:rsidRPr="009A5CA0">
        <w:t>over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standards,</w:t>
      </w:r>
      <w:r w:rsidR="00B57033">
        <w:t xml:space="preserve"> </w:t>
      </w:r>
      <w:r w:rsidRPr="009A5CA0">
        <w:t>unless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Assembly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knowingly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text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contrary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law,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case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(later)</w:t>
      </w:r>
      <w:r w:rsidR="00B57033">
        <w:t xml:space="preserve"> </w:t>
      </w:r>
      <w:r w:rsidRPr="009A5CA0">
        <w:t>provision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applies</w:t>
      </w:r>
      <w:r w:rsidR="00B57033">
        <w:t xml:space="preserve"> </w:t>
      </w:r>
      <w:r w:rsidRPr="009A5CA0">
        <w:t>(</w:t>
      </w:r>
      <w:r w:rsidR="001D0DC4">
        <w:t>“</w:t>
      </w:r>
      <w:r w:rsidRPr="009A5CA0">
        <w:t>Schubert</w:t>
      </w:r>
      <w:r w:rsidR="00B57033">
        <w:t xml:space="preserve"> </w:t>
      </w:r>
      <w:r w:rsidRPr="009A5CA0">
        <w:t>jurisprudence</w:t>
      </w:r>
      <w:r w:rsidR="001D0DC4">
        <w:t>”</w:t>
      </w:r>
      <w:r w:rsidRPr="009A5CA0">
        <w:t>).</w:t>
      </w:r>
      <w:r w:rsidR="00B57033">
        <w:t xml:space="preserve"> </w:t>
      </w:r>
      <w:r w:rsidRPr="009A5CA0">
        <w:t>Nevertheless,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guaranteed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those</w:t>
      </w:r>
      <w:r w:rsidR="00B57033">
        <w:t xml:space="preserve"> </w:t>
      </w:r>
      <w:r w:rsidRPr="009A5CA0">
        <w:t>guaranteed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Agreement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Free</w:t>
      </w:r>
      <w:r w:rsidR="00B57033">
        <w:t xml:space="preserve"> </w:t>
      </w:r>
      <w:r w:rsidRPr="009A5CA0">
        <w:t>Movement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signed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European</w:t>
      </w:r>
      <w:r w:rsidR="00B57033">
        <w:t xml:space="preserve"> </w:t>
      </w:r>
      <w:r w:rsidRPr="009A5CA0">
        <w:t>Union</w:t>
      </w:r>
      <w:r w:rsidR="00B57033">
        <w:t xml:space="preserve"> </w:t>
      </w:r>
      <w:r w:rsidRPr="009A5CA0">
        <w:t>systematically</w:t>
      </w:r>
      <w:r w:rsidR="00B57033">
        <w:t xml:space="preserve"> </w:t>
      </w:r>
      <w:r w:rsidRPr="009A5CA0">
        <w:t>prevail</w:t>
      </w:r>
      <w:r w:rsidR="00B57033">
        <w:t xml:space="preserve"> </w:t>
      </w:r>
      <w:r w:rsidRPr="009A5CA0">
        <w:t>over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laws.</w:t>
      </w:r>
    </w:p>
    <w:p w:rsidR="00F463EB" w:rsidRPr="009A5CA0" w:rsidRDefault="00F463EB" w:rsidP="00F463EB">
      <w:pPr>
        <w:pStyle w:val="SingleTxtG"/>
      </w:pPr>
      <w:r w:rsidRPr="009A5CA0">
        <w:t>15.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response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Interpellation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16.3043</w:t>
      </w:r>
      <w:r w:rsidR="00B57033">
        <w:t xml:space="preserve"> </w:t>
      </w:r>
      <w:r w:rsidRPr="009A5CA0">
        <w:t>Vogt,</w:t>
      </w:r>
      <w:r w:rsidR="00B57033">
        <w:t xml:space="preserve"> </w:t>
      </w:r>
      <w:r w:rsidR="001D0DC4">
        <w:t>“</w:t>
      </w:r>
      <w:r w:rsidRPr="009A5CA0">
        <w:t>Ensuring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capacity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Council.</w:t>
      </w:r>
      <w:r w:rsidR="00B57033">
        <w:t xml:space="preserve"> </w:t>
      </w:r>
      <w:r w:rsidRPr="009A5CA0">
        <w:t>Implementing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121a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Constitution.</w:t>
      </w:r>
      <w:r w:rsidR="00B57033">
        <w:t xml:space="preserve"> </w:t>
      </w:r>
      <w:r w:rsidRPr="009A5CA0">
        <w:t>Maintaining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Schubert</w:t>
      </w:r>
      <w:r w:rsidR="00B57033">
        <w:t xml:space="preserve"> </w:t>
      </w:r>
      <w:r w:rsidRPr="009A5CA0">
        <w:t>jurisprudence</w:t>
      </w:r>
      <w:r w:rsidR="001D0DC4">
        <w:t>”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16.</w:t>
      </w:r>
      <w:r w:rsidRPr="009A5CA0">
        <w:tab/>
        <w:t>Since</w:t>
      </w:r>
      <w:r w:rsidR="00B57033">
        <w:t xml:space="preserve"> </w:t>
      </w:r>
      <w:r w:rsidRPr="009A5CA0">
        <w:t>2008,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Court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confirmed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jurisprudence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effect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="001D0DC4">
        <w:t>“</w:t>
      </w:r>
      <w:r w:rsidRPr="009A5CA0">
        <w:t>the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United</w:t>
      </w:r>
      <w:r w:rsidR="00B57033">
        <w:t xml:space="preserve"> </w:t>
      </w:r>
      <w:r w:rsidRPr="009A5CA0">
        <w:t>Nations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I</w:t>
      </w:r>
      <w:r w:rsidR="00B57033">
        <w:t xml:space="preserve"> </w:t>
      </w:r>
      <w:r w:rsidRPr="009A5CA0">
        <w:t>do</w:t>
      </w:r>
      <w:r w:rsidR="00B57033">
        <w:t xml:space="preserve"> </w:t>
      </w:r>
      <w:r w:rsidRPr="009A5CA0">
        <w:t>not,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principle,</w:t>
      </w:r>
      <w:r w:rsidR="00B57033">
        <w:t xml:space="preserve"> </w:t>
      </w:r>
      <w:r w:rsidRPr="009A5CA0">
        <w:t>confer</w:t>
      </w:r>
      <w:r w:rsidR="00B57033">
        <w:t xml:space="preserve"> </w:t>
      </w:r>
      <w:r w:rsidRPr="009A5CA0">
        <w:t>justiciable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individuals</w:t>
      </w:r>
      <w:r w:rsidR="001D0DC4">
        <w:t>”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Court</w:t>
      </w:r>
      <w:r w:rsidR="00B57033">
        <w:t xml:space="preserve"> </w:t>
      </w:r>
      <w:r w:rsidRPr="009A5CA0">
        <w:t>recalled,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decision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2013</w:t>
      </w:r>
      <w:r w:rsidR="00B57033">
        <w:t xml:space="preserve"> </w:t>
      </w:r>
      <w:r w:rsidRPr="009A5CA0">
        <w:t>concerning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9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Covenant,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2</w:t>
      </w:r>
      <w:r w:rsidR="00B57033">
        <w:t xml:space="preserve"> </w:t>
      </w:r>
      <w:r w:rsidRPr="009A5CA0">
        <w:t>(2)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does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autonomous</w:t>
      </w:r>
      <w:r w:rsidR="00B57033">
        <w:t xml:space="preserve"> </w:t>
      </w:r>
      <w:r w:rsidRPr="009A5CA0">
        <w:t>scope,</w:t>
      </w:r>
      <w:r w:rsidR="00B57033">
        <w:t xml:space="preserve"> </w:t>
      </w:r>
      <w:r w:rsidRPr="009A5CA0">
        <w:t>but</w:t>
      </w:r>
      <w:r w:rsidR="00B57033">
        <w:t xml:space="preserve"> </w:t>
      </w:r>
      <w:r w:rsidRPr="009A5CA0">
        <w:t>establishes</w:t>
      </w:r>
      <w:r w:rsidR="00B57033">
        <w:t xml:space="preserve"> </w:t>
      </w:r>
      <w:r w:rsidRPr="009A5CA0">
        <w:t>guarantees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conjunction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programmatic</w:t>
      </w:r>
      <w:r w:rsidR="00B57033">
        <w:t xml:space="preserve"> </w:t>
      </w:r>
      <w:r w:rsidRPr="009A5CA0">
        <w:t>obligations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States</w:t>
      </w:r>
      <w:r w:rsidR="00B57033">
        <w:t xml:space="preserve"> </w:t>
      </w:r>
      <w:r w:rsidRPr="009A5CA0">
        <w:t>undertake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fulfil</w:t>
      </w:r>
      <w:r w:rsidR="00B57033">
        <w:t xml:space="preserve"> </w:t>
      </w:r>
      <w:r w:rsidRPr="009A5CA0">
        <w:t>progressively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ATF</w:t>
      </w:r>
      <w:r w:rsidR="00B57033">
        <w:t xml:space="preserve"> </w:t>
      </w:r>
      <w:r w:rsidRPr="009A5CA0">
        <w:t>139</w:t>
      </w:r>
      <w:r w:rsidR="00B57033">
        <w:t xml:space="preserve"> </w:t>
      </w:r>
      <w:r w:rsidRPr="009A5CA0">
        <w:t>I</w:t>
      </w:r>
      <w:r w:rsidR="00B57033">
        <w:t xml:space="preserve"> </w:t>
      </w:r>
      <w:r w:rsidRPr="009A5CA0">
        <w:t>257</w:t>
      </w:r>
      <w:r w:rsidR="00B57033">
        <w:t xml:space="preserve"> </w:t>
      </w:r>
      <w:r w:rsidRPr="009A5CA0">
        <w:t>[264]).</w:t>
      </w:r>
      <w:r w:rsidR="00B57033">
        <w:t xml:space="preserve"> </w:t>
      </w:r>
      <w:r w:rsidRPr="009A5CA0">
        <w:t>According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Court,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does</w:t>
      </w:r>
      <w:r w:rsidR="00B57033">
        <w:t xml:space="preserve"> </w:t>
      </w:r>
      <w:r w:rsidRPr="009A5CA0">
        <w:t>not,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principle,</w:t>
      </w:r>
      <w:r w:rsidR="00B57033">
        <w:t xml:space="preserve"> </w:t>
      </w:r>
      <w:r w:rsidRPr="009A5CA0">
        <w:t>confer</w:t>
      </w:r>
      <w:r w:rsidR="00B57033">
        <w:t xml:space="preserve"> </w:t>
      </w:r>
      <w:r w:rsidRPr="009A5CA0">
        <w:t>justiciable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individuals</w:t>
      </w:r>
      <w:r w:rsidR="00B57033">
        <w:t xml:space="preserve"> </w:t>
      </w:r>
      <w:r w:rsidRPr="009A5CA0">
        <w:t>(ATF</w:t>
      </w:r>
      <w:r w:rsidR="00B57033">
        <w:t xml:space="preserve"> </w:t>
      </w:r>
      <w:r w:rsidRPr="009A5CA0">
        <w:t>139</w:t>
      </w:r>
      <w:r w:rsidR="00B57033">
        <w:t xml:space="preserve"> </w:t>
      </w:r>
      <w:r w:rsidRPr="009A5CA0">
        <w:t>I</w:t>
      </w:r>
      <w:r w:rsidR="00B57033">
        <w:t xml:space="preserve"> </w:t>
      </w:r>
      <w:r w:rsidRPr="009A5CA0">
        <w:t>257</w:t>
      </w:r>
      <w:r w:rsidR="00B57033">
        <w:t xml:space="preserve"> </w:t>
      </w:r>
      <w:r w:rsidRPr="009A5CA0">
        <w:t>[264]).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directly</w:t>
      </w:r>
      <w:r w:rsidR="00B57033">
        <w:t xml:space="preserve"> </w:t>
      </w:r>
      <w:r w:rsidRPr="009A5CA0">
        <w:t>applicable,</w:t>
      </w:r>
      <w:r w:rsidR="00B57033">
        <w:t xml:space="preserve"> </w:t>
      </w:r>
      <w:r w:rsidRPr="009A5CA0">
        <w:t>although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Court</w:t>
      </w:r>
      <w:r w:rsidR="00B57033">
        <w:t xml:space="preserve"> </w:t>
      </w:r>
      <w:r w:rsidRPr="009A5CA0">
        <w:t>does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exclude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possibility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some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them,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8,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certain</w:t>
      </w:r>
      <w:r w:rsidR="00B57033">
        <w:t xml:space="preserve"> </w:t>
      </w:r>
      <w:r w:rsidRPr="009A5CA0">
        <w:t>aspects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freedom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association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paragraph</w:t>
      </w:r>
      <w:r w:rsidR="00B57033">
        <w:t xml:space="preserve"> </w:t>
      </w:r>
      <w:r w:rsidRPr="009A5CA0">
        <w:t>38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periodic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Covenant),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be.</w:t>
      </w:r>
      <w:r w:rsidR="00B57033">
        <w:t xml:space="preserve"> </w:t>
      </w:r>
      <w:r w:rsidRPr="009A5CA0">
        <w:t>Regarding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2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Court</w:t>
      </w:r>
      <w:r w:rsidR="00B57033">
        <w:t xml:space="preserve"> </w:t>
      </w:r>
      <w:r w:rsidRPr="009A5CA0">
        <w:t>recalled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accessory</w:t>
      </w:r>
      <w:r w:rsidR="00B57033">
        <w:t xml:space="preserve"> </w:t>
      </w:r>
      <w:r w:rsidRPr="009A5CA0">
        <w:t>nature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2</w:t>
      </w:r>
      <w:r w:rsidR="00B57033">
        <w:t xml:space="preserve"> </w:t>
      </w:r>
      <w:r w:rsidRPr="009A5CA0">
        <w:t>(2)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programmatic</w:t>
      </w:r>
      <w:r w:rsidR="00B57033">
        <w:t xml:space="preserve"> </w:t>
      </w:r>
      <w:r w:rsidRPr="009A5CA0">
        <w:t>nature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9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decision</w:t>
      </w:r>
      <w:r w:rsidR="00B57033">
        <w:t xml:space="preserve"> </w:t>
      </w:r>
      <w:r w:rsidRPr="009A5CA0">
        <w:t>ATF</w:t>
      </w:r>
      <w:r w:rsidR="00B57033">
        <w:t xml:space="preserve"> </w:t>
      </w:r>
      <w:r w:rsidRPr="009A5CA0">
        <w:t>135</w:t>
      </w:r>
      <w:r w:rsidR="00B57033">
        <w:t xml:space="preserve"> </w:t>
      </w:r>
      <w:r w:rsidRPr="009A5CA0">
        <w:t>I</w:t>
      </w:r>
      <w:r w:rsidR="00B57033">
        <w:t xml:space="preserve"> </w:t>
      </w:r>
      <w:r w:rsidRPr="009A5CA0">
        <w:t>161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Contrary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claim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5,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non-recognition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direct</w:t>
      </w:r>
      <w:r w:rsidR="00B57033">
        <w:t xml:space="preserve"> </w:t>
      </w:r>
      <w:r w:rsidRPr="009A5CA0">
        <w:t>applicability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does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mean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cannot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given</w:t>
      </w:r>
      <w:r w:rsidR="00B57033">
        <w:t xml:space="preserve"> </w:t>
      </w:r>
      <w:r w:rsidRPr="009A5CA0">
        <w:t>effect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domestic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order.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programmatic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nature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addressed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legislature,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latter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expected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take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give</w:t>
      </w:r>
      <w:r w:rsidR="00B57033">
        <w:t xml:space="preserve"> </w:t>
      </w:r>
      <w:r w:rsidRPr="009A5CA0">
        <w:t>them</w:t>
      </w:r>
      <w:r w:rsidR="00B57033">
        <w:t xml:space="preserve"> </w:t>
      </w:r>
      <w:r w:rsidRPr="009A5CA0">
        <w:t>appropriate</w:t>
      </w:r>
      <w:r w:rsidR="00B57033">
        <w:t xml:space="preserve"> </w:t>
      </w:r>
      <w:r w:rsidRPr="009A5CA0">
        <w:t>form.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case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related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7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Covenant,</w:t>
      </w:r>
      <w:r w:rsidR="00B57033">
        <w:t xml:space="preserve"> </w:t>
      </w:r>
      <w:r w:rsidRPr="009A5CA0">
        <w:t>ATF</w:t>
      </w:r>
      <w:r w:rsidR="00B57033">
        <w:t xml:space="preserve"> </w:t>
      </w:r>
      <w:r w:rsidRPr="009A5CA0">
        <w:t>136</w:t>
      </w:r>
      <w:r w:rsidR="00B57033">
        <w:t xml:space="preserve"> </w:t>
      </w:r>
      <w:r w:rsidRPr="009A5CA0">
        <w:t>I</w:t>
      </w:r>
      <w:r w:rsidR="00B57033">
        <w:t xml:space="preserve"> </w:t>
      </w:r>
      <w:r w:rsidRPr="009A5CA0">
        <w:t>290</w:t>
      </w:r>
      <w:r w:rsidR="00B57033">
        <w:t xml:space="preserve"> </w:t>
      </w:r>
      <w:r w:rsidRPr="009A5CA0">
        <w:t>contains</w:t>
      </w:r>
      <w:r w:rsidR="00B57033">
        <w:t xml:space="preserve"> </w:t>
      </w:r>
      <w:r w:rsidRPr="009A5CA0">
        <w:t>recitals</w:t>
      </w:r>
      <w:r w:rsidR="00B57033">
        <w:t xml:space="preserve"> </w:t>
      </w:r>
      <w:r w:rsidRPr="009A5CA0">
        <w:t>concerning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applicability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Adherents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theory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hourly</w:t>
      </w:r>
      <w:r w:rsidR="00B57033">
        <w:t xml:space="preserve"> </w:t>
      </w:r>
      <w:r w:rsidRPr="009A5CA0">
        <w:t>workers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remuneration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holidays</w:t>
      </w:r>
      <w:r w:rsidR="00B57033">
        <w:t xml:space="preserve"> </w:t>
      </w:r>
      <w:r w:rsidRPr="009A5CA0">
        <w:t>were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view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derives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7</w:t>
      </w:r>
      <w:r w:rsidR="00B57033">
        <w:t xml:space="preserve"> </w:t>
      </w:r>
      <w:r w:rsidRPr="009A5CA0">
        <w:t>(d)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Covenant.</w:t>
      </w:r>
    </w:p>
    <w:p w:rsidR="00F463EB" w:rsidRPr="009A5CA0" w:rsidRDefault="00F463EB" w:rsidP="00F463EB">
      <w:pPr>
        <w:pStyle w:val="SingleTxtG"/>
      </w:pPr>
      <w:r w:rsidRPr="009A5CA0">
        <w:t>17.</w:t>
      </w:r>
      <w:r w:rsidRPr="009A5CA0">
        <w:tab/>
        <w:t>For</w:t>
      </w:r>
      <w:r w:rsidR="00B57033">
        <w:t xml:space="preserve"> </w:t>
      </w:r>
      <w:r w:rsidRPr="009A5CA0">
        <w:t>further</w:t>
      </w:r>
      <w:r w:rsidR="00B57033">
        <w:t xml:space="preserve"> </w:t>
      </w:r>
      <w:r w:rsidRPr="009A5CA0">
        <w:t>information,</w:t>
      </w:r>
      <w:r w:rsidR="00B57033">
        <w:t xml:space="preserve"> </w:t>
      </w:r>
      <w:r w:rsidRPr="009A5CA0"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comments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specific</w:t>
      </w:r>
      <w:r w:rsidR="00B57033">
        <w:t xml:space="preserve"> </w:t>
      </w:r>
      <w:r w:rsidRPr="009A5CA0">
        <w:t>articles.</w:t>
      </w:r>
    </w:p>
    <w:p w:rsidR="00F463EB" w:rsidRPr="009A5CA0" w:rsidRDefault="00F463EB" w:rsidP="009B6775">
      <w:pPr>
        <w:pStyle w:val="H23G"/>
      </w:pPr>
      <w:r w:rsidRPr="009A5CA0">
        <w:tab/>
      </w:r>
      <w:r w:rsidRPr="009A5CA0">
        <w:tab/>
      </w:r>
      <w:bookmarkStart w:id="18" w:name="_Toc525912692"/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6</w:t>
      </w:r>
      <w:bookmarkEnd w:id="18"/>
    </w:p>
    <w:p w:rsidR="00F463EB" w:rsidRPr="009A5CA0" w:rsidRDefault="00F463EB" w:rsidP="00F463EB">
      <w:pPr>
        <w:pStyle w:val="SingleTxtG"/>
      </w:pPr>
      <w:r w:rsidRPr="009A5CA0">
        <w:t>18.</w:t>
      </w:r>
      <w:r w:rsidRPr="009A5CA0">
        <w:tab/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July</w:t>
      </w:r>
      <w:r w:rsidR="00B57033">
        <w:t xml:space="preserve"> </w:t>
      </w:r>
      <w:r w:rsidRPr="009A5CA0">
        <w:t>2009,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="001D0DC4">
        <w:t>“</w:t>
      </w:r>
      <w:r w:rsidRPr="009A5CA0">
        <w:t>Establishment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commission:</w:t>
      </w:r>
      <w:r w:rsidR="00B57033">
        <w:t xml:space="preserve"> </w:t>
      </w:r>
      <w:r w:rsidRPr="009A5CA0">
        <w:t>Possibility,</w:t>
      </w:r>
      <w:r w:rsidR="00B57033">
        <w:t xml:space="preserve"> </w:t>
      </w:r>
      <w:r w:rsidRPr="009A5CA0">
        <w:t>timeliness,</w:t>
      </w:r>
      <w:r w:rsidR="00B57033">
        <w:t xml:space="preserve"> </w:t>
      </w:r>
      <w:r w:rsidRPr="009A5CA0">
        <w:t>alternatives</w:t>
      </w:r>
      <w:r w:rsidR="001D0DC4">
        <w:t>”</w:t>
      </w:r>
      <w:r w:rsidRPr="009A5CA0">
        <w:t>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noted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there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need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support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absence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consensus,</w:t>
      </w:r>
      <w:r w:rsidR="00B57033">
        <w:t xml:space="preserve"> </w:t>
      </w:r>
      <w:r w:rsidRPr="009A5CA0">
        <w:t>however,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lastRenderedPageBreak/>
        <w:t>too</w:t>
      </w:r>
      <w:r w:rsidR="00B57033">
        <w:t xml:space="preserve"> </w:t>
      </w:r>
      <w:r w:rsidRPr="009A5CA0">
        <w:t>soon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create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fully</w:t>
      </w:r>
      <w:r w:rsidR="00B57033">
        <w:t xml:space="preserve"> </w:t>
      </w:r>
      <w:r w:rsidRPr="009A5CA0">
        <w:t>fledged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institution.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decided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run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five-year</w:t>
      </w:r>
      <w:r w:rsidR="00B57033">
        <w:t xml:space="preserve"> </w:t>
      </w:r>
      <w:r w:rsidRPr="009A5CA0">
        <w:t>pilot</w:t>
      </w:r>
      <w:r w:rsidR="00B57033">
        <w:t xml:space="preserve"> </w:t>
      </w:r>
      <w:r w:rsidRPr="009A5CA0">
        <w:t>project.</w:t>
      </w:r>
    </w:p>
    <w:p w:rsidR="00F463EB" w:rsidRPr="009A5CA0" w:rsidRDefault="00F463EB" w:rsidP="00F463EB">
      <w:pPr>
        <w:pStyle w:val="SingleTxtG"/>
      </w:pPr>
      <w:r w:rsidRPr="009A5CA0">
        <w:t>19.</w:t>
      </w:r>
      <w:r w:rsidRPr="009A5CA0">
        <w:tab/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Centre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Expertise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began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spring</w:t>
      </w:r>
      <w:r w:rsidR="00B57033">
        <w:t xml:space="preserve"> </w:t>
      </w:r>
      <w:r w:rsidRPr="009A5CA0">
        <w:t>2011.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Centre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structured</w:t>
      </w:r>
      <w:r w:rsidR="00B57033">
        <w:t xml:space="preserve"> </w:t>
      </w:r>
      <w:r w:rsidRPr="009A5CA0">
        <w:t>around</w:t>
      </w:r>
      <w:r w:rsidR="00B57033">
        <w:t xml:space="preserve"> </w:t>
      </w:r>
      <w:r w:rsidRPr="009A5CA0">
        <w:t>six</w:t>
      </w:r>
      <w:r w:rsidR="00B57033">
        <w:t xml:space="preserve"> </w:t>
      </w:r>
      <w:r w:rsidRPr="009A5CA0">
        <w:t>thematic</w:t>
      </w:r>
      <w:r w:rsidR="00B57033">
        <w:t xml:space="preserve"> </w:t>
      </w:r>
      <w:r w:rsidRPr="009A5CA0">
        <w:t>clusters:</w:t>
      </w:r>
      <w:r w:rsidR="00B57033">
        <w:t xml:space="preserve"> </w:t>
      </w:r>
      <w:r w:rsidRPr="009A5CA0">
        <w:t>migration;</w:t>
      </w:r>
      <w:r w:rsidR="00B57033">
        <w:t xml:space="preserve"> </w:t>
      </w:r>
      <w:r w:rsidRPr="009A5CA0">
        <w:t>police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justice;</w:t>
      </w:r>
      <w:r w:rsidR="00B57033">
        <w:t xml:space="preserve"> </w:t>
      </w:r>
      <w:r w:rsidRPr="009A5CA0">
        <w:t>gender</w:t>
      </w:r>
      <w:r w:rsidR="00B57033">
        <w:t xml:space="preserve"> </w:t>
      </w:r>
      <w:r w:rsidRPr="009A5CA0">
        <w:t>policy;</w:t>
      </w:r>
      <w:r w:rsidR="00B57033">
        <w:t xml:space="preserve"> </w:t>
      </w:r>
      <w:r w:rsidRPr="009A5CA0">
        <w:t>child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youth</w:t>
      </w:r>
      <w:r w:rsidR="00B57033">
        <w:t xml:space="preserve"> </w:t>
      </w:r>
      <w:r w:rsidRPr="009A5CA0">
        <w:t>policy;</w:t>
      </w:r>
      <w:r w:rsidR="00B57033">
        <w:t xml:space="preserve"> </w:t>
      </w:r>
      <w:r w:rsidRPr="009A5CA0">
        <w:t>institutional</w:t>
      </w:r>
      <w:r w:rsidR="00B57033">
        <w:t xml:space="preserve"> </w:t>
      </w:r>
      <w:r w:rsidRPr="009A5CA0">
        <w:t>issues;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business.</w:t>
      </w:r>
    </w:p>
    <w:p w:rsidR="00F463EB" w:rsidRPr="009A5CA0" w:rsidRDefault="00F463EB" w:rsidP="009B6775">
      <w:pPr>
        <w:pStyle w:val="H4G"/>
      </w:pPr>
      <w:r w:rsidRPr="009A5CA0">
        <w:tab/>
      </w:r>
      <w:r w:rsidRPr="009A5CA0">
        <w:tab/>
        <w:t>Assessment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Centr</w:t>
      </w:r>
      <w:r w:rsidR="009B6775">
        <w:t>e</w:t>
      </w:r>
      <w:r w:rsidR="00B57033">
        <w:t xml:space="preserve"> </w:t>
      </w:r>
      <w:r w:rsidR="009B6775">
        <w:t>of</w:t>
      </w:r>
      <w:r w:rsidR="00B57033">
        <w:t xml:space="preserve"> </w:t>
      </w:r>
      <w:r w:rsidR="009B6775">
        <w:t>Expertise</w:t>
      </w:r>
      <w:r w:rsidR="00B57033">
        <w:t xml:space="preserve"> </w:t>
      </w:r>
      <w:r w:rsidR="009B6775">
        <w:t>in</w:t>
      </w:r>
      <w:r w:rsidR="00B57033">
        <w:t xml:space="preserve"> </w:t>
      </w:r>
      <w:r w:rsidR="009B6775">
        <w:t>Human</w:t>
      </w:r>
      <w:r w:rsidR="00B57033">
        <w:t xml:space="preserve"> </w:t>
      </w:r>
      <w:r w:rsidR="009B6775">
        <w:t>Rights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follow-up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project</w:t>
      </w:r>
    </w:p>
    <w:p w:rsidR="00F463EB" w:rsidRPr="009A5CA0" w:rsidRDefault="00F463EB" w:rsidP="00F463EB">
      <w:pPr>
        <w:pStyle w:val="SingleTxtG"/>
      </w:pPr>
      <w:r w:rsidRPr="009A5CA0">
        <w:t>20.</w:t>
      </w:r>
      <w:r w:rsidRPr="009A5CA0">
        <w:tab/>
        <w:t>The</w:t>
      </w:r>
      <w:r w:rsidR="00B57033">
        <w:t xml:space="preserve"> </w:t>
      </w:r>
      <w:r w:rsidRPr="009A5CA0">
        <w:t>Centre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assessed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spring</w:t>
      </w:r>
      <w:r w:rsidR="00B57033">
        <w:t xml:space="preserve"> </w:t>
      </w:r>
      <w:r w:rsidRPr="009A5CA0">
        <w:t>2015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Centre</w:t>
      </w:r>
      <w:r w:rsidR="00B57033">
        <w:t xml:space="preserve"> </w:t>
      </w:r>
      <w:r w:rsidRPr="009A5CA0">
        <w:t>helped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strengthen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policy,</w:t>
      </w:r>
      <w:r w:rsidR="00B57033">
        <w:t xml:space="preserve"> </w:t>
      </w:r>
      <w:r w:rsidRPr="009A5CA0">
        <w:t>but</w:t>
      </w:r>
      <w:r w:rsidR="00B57033">
        <w:t xml:space="preserve"> </w:t>
      </w:r>
      <w:r w:rsidRPr="009A5CA0">
        <w:t>had</w:t>
      </w:r>
      <w:r w:rsidR="00B57033">
        <w:t xml:space="preserve"> </w:t>
      </w:r>
      <w:r w:rsidRPr="009A5CA0">
        <w:t>more</w:t>
      </w:r>
      <w:r w:rsidR="00B57033">
        <w:t xml:space="preserve"> </w:t>
      </w:r>
      <w:r w:rsidRPr="009A5CA0">
        <w:t>difficulty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raising</w:t>
      </w:r>
      <w:r w:rsidR="00B57033">
        <w:t xml:space="preserve"> </w:t>
      </w:r>
      <w:r w:rsidRPr="009A5CA0">
        <w:t>awareness</w:t>
      </w:r>
      <w:r w:rsidR="00B57033">
        <w:t xml:space="preserve"> </w:t>
      </w:r>
      <w:r w:rsidRPr="009A5CA0">
        <w:t>among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general</w:t>
      </w:r>
      <w:r w:rsidR="00B57033">
        <w:t xml:space="preserve"> </w:t>
      </w:r>
      <w:r w:rsidRPr="009A5CA0">
        <w:t>public.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lack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formal</w:t>
      </w:r>
      <w:r w:rsidR="00B57033">
        <w:t xml:space="preserve"> </w:t>
      </w:r>
      <w:r w:rsidRPr="009A5CA0">
        <w:t>independence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considered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most</w:t>
      </w:r>
      <w:r w:rsidR="00B57033">
        <w:t xml:space="preserve"> </w:t>
      </w:r>
      <w:r w:rsidRPr="009A5CA0">
        <w:t>significant</w:t>
      </w:r>
      <w:r w:rsidR="00B57033">
        <w:t xml:space="preserve"> </w:t>
      </w:r>
      <w:r w:rsidRPr="009A5CA0">
        <w:t>issue</w:t>
      </w:r>
      <w:r w:rsidR="00B57033">
        <w:t xml:space="preserve"> </w:t>
      </w:r>
      <w:r w:rsidRPr="009A5CA0">
        <w:t>affecting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pilot</w:t>
      </w:r>
      <w:r w:rsidR="00B57033">
        <w:t xml:space="preserve"> </w:t>
      </w:r>
      <w:r w:rsidRPr="009A5CA0">
        <w:t>project.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July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decided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extend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project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five</w:t>
      </w:r>
      <w:r w:rsidR="00B57033">
        <w:t xml:space="preserve"> </w:t>
      </w:r>
      <w:r w:rsidRPr="009A5CA0">
        <w:t>years.</w:t>
      </w:r>
      <w:r w:rsidR="00B57033">
        <w:t xml:space="preserve"> </w:t>
      </w:r>
      <w:r w:rsidRPr="009A5CA0">
        <w:t>Sustainable</w:t>
      </w:r>
      <w:r w:rsidR="00B57033">
        <w:t xml:space="preserve"> </w:t>
      </w:r>
      <w:r w:rsidRPr="009A5CA0">
        <w:t>regulations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developed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basis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="001D0DC4">
        <w:t>“</w:t>
      </w:r>
      <w:r w:rsidRPr="009A5CA0">
        <w:t>status</w:t>
      </w:r>
      <w:r w:rsidR="00B57033">
        <w:t xml:space="preserve"> </w:t>
      </w:r>
      <w:r w:rsidRPr="009A5CA0">
        <w:t>quo</w:t>
      </w:r>
      <w:r w:rsidR="00B57033">
        <w:t xml:space="preserve"> </w:t>
      </w:r>
      <w:r w:rsidRPr="009A5CA0">
        <w:t>+</w:t>
      </w:r>
      <w:r w:rsidR="001D0DC4">
        <w:t>”</w:t>
      </w:r>
      <w:r w:rsidR="00B57033">
        <w:t xml:space="preserve"> </w:t>
      </w:r>
      <w:r w:rsidRPr="009A5CA0">
        <w:t>model,</w:t>
      </w:r>
      <w:r w:rsidR="00B57033">
        <w:t xml:space="preserve"> </w:t>
      </w:r>
      <w:r w:rsidRPr="009A5CA0">
        <w:t>whereby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tasks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future</w:t>
      </w:r>
      <w:r w:rsidR="00B57033">
        <w:t xml:space="preserve"> </w:t>
      </w:r>
      <w:r w:rsidRPr="009A5CA0">
        <w:t>institution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assigned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university,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receive</w:t>
      </w:r>
      <w:r w:rsidR="00B57033">
        <w:t xml:space="preserve"> </w:t>
      </w:r>
      <w:r w:rsidRPr="009A5CA0">
        <w:t>funding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million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francs</w:t>
      </w:r>
      <w:r w:rsidR="00B57033">
        <w:t xml:space="preserve"> </w:t>
      </w:r>
      <w:r w:rsidRPr="009A5CA0">
        <w:t>(SwF)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year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contrast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pilot</w:t>
      </w:r>
      <w:r w:rsidR="00B57033">
        <w:t xml:space="preserve"> </w:t>
      </w:r>
      <w:r w:rsidRPr="009A5CA0">
        <w:t>project,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institution</w:t>
      </w:r>
      <w:r w:rsidR="00B57033">
        <w:t xml:space="preserve"> </w:t>
      </w:r>
      <w:r w:rsidRPr="009A5CA0">
        <w:t>would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basis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ability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decide</w:t>
      </w:r>
      <w:r w:rsidR="00B57033">
        <w:t xml:space="preserve"> </w:t>
      </w:r>
      <w:r w:rsidRPr="009A5CA0">
        <w:t>freely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how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spend</w:t>
      </w:r>
      <w:r w:rsidR="00B57033">
        <w:t xml:space="preserve"> </w:t>
      </w:r>
      <w:r w:rsidRPr="009A5CA0">
        <w:t>some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core</w:t>
      </w:r>
      <w:r w:rsidR="00B57033">
        <w:t xml:space="preserve"> </w:t>
      </w:r>
      <w:r w:rsidRPr="009A5CA0">
        <w:t>funding.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bill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submitted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consultation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28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2017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31</w:t>
      </w:r>
      <w:r w:rsidR="00B57033">
        <w:t xml:space="preserve"> </w:t>
      </w:r>
      <w:r w:rsidRPr="009A5CA0">
        <w:t>October</w:t>
      </w:r>
      <w:r w:rsidR="00B57033">
        <w:t xml:space="preserve"> </w:t>
      </w:r>
      <w:r w:rsidRPr="009A5CA0">
        <w:t>2017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Please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common</w:t>
      </w:r>
      <w:r w:rsidR="00B57033">
        <w:t xml:space="preserve"> </w:t>
      </w:r>
      <w:r w:rsidRPr="009A5CA0">
        <w:t>core</w:t>
      </w:r>
      <w:r w:rsidR="00B57033">
        <w:t xml:space="preserve"> </w:t>
      </w:r>
      <w:r w:rsidRPr="009A5CA0">
        <w:t>document</w:t>
      </w:r>
      <w:r w:rsidR="00B57033">
        <w:t xml:space="preserve"> </w:t>
      </w:r>
      <w:r w:rsidRPr="009A5CA0">
        <w:t>(chapter</w:t>
      </w:r>
      <w:r w:rsidR="00B57033">
        <w:t xml:space="preserve"> </w:t>
      </w:r>
      <w:r w:rsidRPr="009A5CA0">
        <w:t>E</w:t>
      </w:r>
      <w:r w:rsidR="00B57033">
        <w:t xml:space="preserve"> </w:t>
      </w:r>
      <w:r w:rsidRPr="009A5CA0">
        <w:t>concerns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Centre).</w:t>
      </w:r>
    </w:p>
    <w:p w:rsidR="00F463EB" w:rsidRPr="009A5CA0" w:rsidRDefault="00F463EB" w:rsidP="009B6775">
      <w:pPr>
        <w:pStyle w:val="H23G"/>
      </w:pPr>
      <w:r w:rsidRPr="009A5CA0">
        <w:tab/>
      </w:r>
      <w:r w:rsidRPr="009A5CA0">
        <w:tab/>
      </w:r>
      <w:bookmarkStart w:id="19" w:name="_Toc525912693"/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24</w:t>
      </w:r>
      <w:bookmarkEnd w:id="19"/>
    </w:p>
    <w:p w:rsidR="00F463EB" w:rsidRPr="009A5CA0" w:rsidRDefault="00F463EB" w:rsidP="00F463EB">
      <w:pPr>
        <w:pStyle w:val="SingleTxtG"/>
      </w:pPr>
      <w:r w:rsidRPr="009A5CA0">
        <w:t>21.</w:t>
      </w:r>
      <w:r w:rsidRPr="009A5CA0">
        <w:tab/>
        <w:t>Free-trade</w:t>
      </w:r>
      <w:r w:rsidR="00B57033">
        <w:t xml:space="preserve"> </w:t>
      </w:r>
      <w:r w:rsidRPr="009A5CA0">
        <w:t>agreements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based</w:t>
      </w:r>
      <w:r w:rsidR="00B57033">
        <w:t xml:space="preserve"> </w:t>
      </w:r>
      <w:r w:rsidRPr="009A5CA0">
        <w:t>predominantly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criteria,</w:t>
      </w:r>
      <w:r w:rsidR="00B57033">
        <w:t xml:space="preserve"> </w:t>
      </w:r>
      <w:r w:rsidRPr="009A5CA0">
        <w:t>while</w:t>
      </w:r>
      <w:r w:rsidR="00B57033">
        <w:t xml:space="preserve"> </w:t>
      </w:r>
      <w:r w:rsidRPr="009A5CA0">
        <w:t>taking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account</w:t>
      </w:r>
      <w:r w:rsidR="00B57033">
        <w:t xml:space="preserve"> </w:t>
      </w:r>
      <w:r w:rsidRPr="009A5CA0">
        <w:t>respect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environmental</w:t>
      </w:r>
      <w:r w:rsidR="00B57033">
        <w:t xml:space="preserve"> </w:t>
      </w:r>
      <w:r w:rsidRPr="009A5CA0">
        <w:t>standards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rights.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2010,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systematically</w:t>
      </w:r>
      <w:r w:rsidR="00B57033">
        <w:t xml:space="preserve"> </w:t>
      </w:r>
      <w:r w:rsidRPr="009A5CA0">
        <w:t>proposed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inclusion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effect,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particular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chapter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="001D0DC4">
        <w:t>“</w:t>
      </w:r>
      <w:r w:rsidRPr="009A5CA0">
        <w:t>Trade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sustainable</w:t>
      </w:r>
      <w:r w:rsidR="00B57033">
        <w:t xml:space="preserve"> </w:t>
      </w:r>
      <w:r w:rsidRPr="009A5CA0">
        <w:t>development</w:t>
      </w:r>
      <w:r w:rsidR="001D0DC4">
        <w:t>”</w:t>
      </w:r>
      <w:r w:rsidRPr="009A5CA0">
        <w:t>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purpose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chapter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enhance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consistency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various</w:t>
      </w:r>
      <w:r w:rsidR="00B57033">
        <w:t xml:space="preserve"> </w:t>
      </w:r>
      <w:r w:rsidRPr="009A5CA0">
        <w:t>policies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ensure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liberalization</w:t>
      </w:r>
      <w:r w:rsidR="00B57033">
        <w:t xml:space="preserve"> </w:t>
      </w:r>
      <w:r w:rsidRPr="009A5CA0">
        <w:t>goes</w:t>
      </w:r>
      <w:r w:rsidR="00B57033">
        <w:t xml:space="preserve"> </w:t>
      </w:r>
      <w:r w:rsidRPr="009A5CA0">
        <w:t>hand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hand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environment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workers.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contains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standards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environmental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(compliance</w:t>
      </w:r>
      <w:r w:rsidR="00B57033">
        <w:t xml:space="preserve"> </w:t>
      </w:r>
      <w:r w:rsidRPr="009A5CA0">
        <w:t>with,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effective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of,</w:t>
      </w:r>
      <w:r w:rsidR="00B57033">
        <w:t xml:space="preserve"> </w:t>
      </w:r>
      <w:r w:rsidRPr="009A5CA0">
        <w:t>ILO</w:t>
      </w:r>
      <w:r w:rsidR="00B57033">
        <w:t xml:space="preserve"> </w:t>
      </w:r>
      <w:r w:rsidRPr="009A5CA0">
        <w:t>conventions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ratified</w:t>
      </w:r>
      <w:r w:rsidR="00B57033">
        <w:t xml:space="preserve"> </w:t>
      </w:r>
      <w:r w:rsidRPr="009A5CA0">
        <w:t>multilateral</w:t>
      </w:r>
      <w:r w:rsidR="00B57033">
        <w:t xml:space="preserve"> </w:t>
      </w:r>
      <w:r w:rsidRPr="009A5CA0">
        <w:t>environmental</w:t>
      </w:r>
      <w:r w:rsidR="00B57033">
        <w:t xml:space="preserve"> </w:t>
      </w:r>
      <w:r w:rsidRPr="009A5CA0">
        <w:t>agreements).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addition,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proposes</w:t>
      </w:r>
      <w:r w:rsidR="00B57033">
        <w:t xml:space="preserve"> </w:t>
      </w:r>
      <w:r w:rsidRPr="009A5CA0">
        <w:t>references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instruments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corporate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responsibility</w:t>
      </w:r>
      <w:r w:rsidR="00B57033">
        <w:t xml:space="preserve"> </w:t>
      </w:r>
      <w:r w:rsidRPr="009A5CA0">
        <w:t>principles.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accordance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United</w:t>
      </w:r>
      <w:r w:rsidR="00B57033">
        <w:t xml:space="preserve"> </w:t>
      </w:r>
      <w:r w:rsidRPr="009A5CA0">
        <w:t>Nations</w:t>
      </w:r>
      <w:r w:rsidR="00B57033">
        <w:t xml:space="preserve"> </w:t>
      </w:r>
      <w:r w:rsidRPr="009A5CA0">
        <w:t>Guiding</w:t>
      </w:r>
      <w:r w:rsidR="00B57033">
        <w:t xml:space="preserve"> </w:t>
      </w:r>
      <w:r w:rsidRPr="009A5CA0">
        <w:t>Principles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Business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Rights,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specific</w:t>
      </w:r>
      <w:r w:rsidR="00B57033">
        <w:t xml:space="preserve"> </w:t>
      </w:r>
      <w:r w:rsidRPr="009A5CA0">
        <w:t>clause</w:t>
      </w:r>
      <w:r w:rsidR="00B57033">
        <w:t xml:space="preserve"> </w:t>
      </w:r>
      <w:r w:rsidRPr="009A5CA0">
        <w:t>continues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ensure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parties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free-trade</w:t>
      </w:r>
      <w:r w:rsidR="00B57033">
        <w:t xml:space="preserve"> </w:t>
      </w:r>
      <w:r w:rsidRPr="009A5CA0">
        <w:t>agreements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policy</w:t>
      </w:r>
      <w:r w:rsidR="00B57033">
        <w:t xml:space="preserve"> </w:t>
      </w:r>
      <w:r w:rsidRPr="009A5CA0">
        <w:t>space</w:t>
      </w:r>
      <w:r w:rsidR="00B57033">
        <w:t xml:space="preserve"> </w:t>
      </w:r>
      <w:r w:rsidRPr="009A5CA0">
        <w:t>needed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keep</w:t>
      </w:r>
      <w:r w:rsidR="00B57033">
        <w:t xml:space="preserve"> </w:t>
      </w:r>
      <w:r w:rsidRPr="009A5CA0">
        <w:t>honouring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obligations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treaties,</w:t>
      </w:r>
      <w:r w:rsidR="00B57033">
        <w:t xml:space="preserve"> </w:t>
      </w:r>
      <w:r w:rsidRPr="009A5CA0">
        <w:t>including</w:t>
      </w:r>
      <w:r w:rsidR="00B57033">
        <w:t xml:space="preserve"> </w:t>
      </w:r>
      <w:r w:rsidRPr="009A5CA0">
        <w:t>those</w:t>
      </w:r>
      <w:r w:rsidR="00B57033">
        <w:t xml:space="preserve"> </w:t>
      </w:r>
      <w:r w:rsidRPr="009A5CA0">
        <w:t>dealing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social,</w:t>
      </w:r>
      <w:r w:rsidR="00B57033">
        <w:t xml:space="preserve"> </w:t>
      </w:r>
      <w:r w:rsidRPr="009A5CA0">
        <w:t>environmental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issues.</w:t>
      </w:r>
      <w:r w:rsidR="00B57033">
        <w:t xml:space="preserve"> </w:t>
      </w:r>
      <w:r w:rsidRPr="009A5CA0">
        <w:t>Lastly,</w:t>
      </w:r>
      <w:r w:rsidR="00B57033">
        <w:t xml:space="preserve"> </w:t>
      </w:r>
      <w:r w:rsidRPr="009A5CA0">
        <w:t>free-trade</w:t>
      </w:r>
      <w:r w:rsidR="00B57033">
        <w:t xml:space="preserve"> </w:t>
      </w:r>
      <w:r w:rsidRPr="009A5CA0">
        <w:t>agreements</w:t>
      </w:r>
      <w:r w:rsidR="00B57033">
        <w:t xml:space="preserve"> </w:t>
      </w:r>
      <w:r w:rsidRPr="009A5CA0">
        <w:t>allow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parties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take</w:t>
      </w:r>
      <w:r w:rsidR="00B57033">
        <w:t xml:space="preserve"> </w:t>
      </w:r>
      <w:r w:rsidRPr="009A5CA0">
        <w:t>derogating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protect</w:t>
      </w:r>
      <w:r w:rsidR="00B57033">
        <w:t xml:space="preserve"> </w:t>
      </w:r>
      <w:r w:rsidRPr="009A5CA0">
        <w:t>human,</w:t>
      </w:r>
      <w:r w:rsidR="00B57033">
        <w:t xml:space="preserve"> </w:t>
      </w:r>
      <w:r w:rsidRPr="009A5CA0">
        <w:t>animal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plant</w:t>
      </w:r>
      <w:r w:rsidR="00B57033">
        <w:t xml:space="preserve"> </w:t>
      </w:r>
      <w:r w:rsidRPr="009A5CA0">
        <w:t>life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preserve</w:t>
      </w:r>
      <w:r w:rsidR="00B57033">
        <w:t xml:space="preserve"> </w:t>
      </w:r>
      <w:r w:rsidRPr="009A5CA0">
        <w:t>non-renewable</w:t>
      </w:r>
      <w:r w:rsidR="00B57033">
        <w:t xml:space="preserve"> </w:t>
      </w:r>
      <w:r w:rsidRPr="009A5CA0">
        <w:t>natural</w:t>
      </w:r>
      <w:r w:rsidR="00B57033">
        <w:t xml:space="preserve"> </w:t>
      </w:r>
      <w:r w:rsidRPr="009A5CA0">
        <w:t>resources.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environmental</w:t>
      </w:r>
      <w:r w:rsidR="00B57033">
        <w:t xml:space="preserve"> </w:t>
      </w:r>
      <w:r w:rsidRPr="009A5CA0">
        <w:t>interests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circumstances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partner</w:t>
      </w:r>
      <w:r w:rsidR="00B57033">
        <w:t xml:space="preserve"> </w:t>
      </w:r>
      <w:r w:rsidRPr="009A5CA0">
        <w:t>countries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duly</w:t>
      </w:r>
      <w:r w:rsidR="00B57033">
        <w:t xml:space="preserve"> </w:t>
      </w:r>
      <w:r w:rsidRPr="009A5CA0">
        <w:t>taken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account</w:t>
      </w:r>
      <w:r w:rsidR="00B57033">
        <w:t xml:space="preserve"> </w:t>
      </w:r>
      <w:r w:rsidRPr="009A5CA0">
        <w:t>during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negotiation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these</w:t>
      </w:r>
      <w:r w:rsidR="00B57033">
        <w:t xml:space="preserve"> </w:t>
      </w:r>
      <w:r w:rsidRPr="009A5CA0">
        <w:t>agreements.</w:t>
      </w:r>
    </w:p>
    <w:p w:rsidR="00F463EB" w:rsidRPr="009A5CA0" w:rsidRDefault="00F463EB" w:rsidP="00F463EB">
      <w:pPr>
        <w:pStyle w:val="SingleTxtG"/>
      </w:pPr>
      <w:r w:rsidRPr="009A5CA0">
        <w:t>22.</w:t>
      </w:r>
      <w:r w:rsidRPr="009A5CA0">
        <w:tab/>
        <w:t>The</w:t>
      </w:r>
      <w:r w:rsidR="00B57033">
        <w:t xml:space="preserve"> </w:t>
      </w:r>
      <w:r w:rsidRPr="009A5CA0">
        <w:t>free-trade</w:t>
      </w:r>
      <w:r w:rsidR="00B57033">
        <w:t xml:space="preserve"> </w:t>
      </w:r>
      <w:r w:rsidRPr="009A5CA0">
        <w:t>agreements</w:t>
      </w:r>
      <w:r w:rsidR="00B57033">
        <w:t xml:space="preserve"> </w:t>
      </w:r>
      <w:r w:rsidRPr="009A5CA0">
        <w:t>concluded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respect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flexibility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trade-related</w:t>
      </w:r>
      <w:r w:rsidR="00B57033">
        <w:t xml:space="preserve"> </w:t>
      </w:r>
      <w:r w:rsidRPr="009A5CA0">
        <w:t>aspects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intellectual</w:t>
      </w:r>
      <w:r w:rsidR="00B57033">
        <w:t xml:space="preserve"> </w:t>
      </w:r>
      <w:r w:rsidRPr="009A5CA0">
        <w:t>property</w:t>
      </w:r>
      <w:r w:rsidR="00B57033">
        <w:t xml:space="preserve"> </w:t>
      </w:r>
      <w:r w:rsidRPr="009A5CA0">
        <w:t>rights,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enshrined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Doha</w:t>
      </w:r>
      <w:r w:rsidR="00B57033">
        <w:t xml:space="preserve"> </w:t>
      </w:r>
      <w:r w:rsidRPr="009A5CA0">
        <w:t>Declaration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amendment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Agreement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Trade-Related</w:t>
      </w:r>
      <w:r w:rsidR="00B57033">
        <w:t xml:space="preserve"> </w:t>
      </w:r>
      <w:r w:rsidRPr="009A5CA0">
        <w:t>Aspects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Intellectual</w:t>
      </w:r>
      <w:r w:rsidR="00B57033">
        <w:t xml:space="preserve"> </w:t>
      </w:r>
      <w:r w:rsidRPr="009A5CA0">
        <w:t>Property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23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2017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permanent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decision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World</w:t>
      </w:r>
      <w:r w:rsidR="00B57033">
        <w:t xml:space="preserve"> </w:t>
      </w:r>
      <w:r w:rsidRPr="009A5CA0">
        <w:t>Trade</w:t>
      </w:r>
      <w:r w:rsidR="00B57033">
        <w:t xml:space="preserve"> </w:t>
      </w:r>
      <w:r w:rsidRPr="009A5CA0">
        <w:t>Organization</w:t>
      </w:r>
      <w:r w:rsidR="00B57033">
        <w:t xml:space="preserve"> </w:t>
      </w:r>
      <w:r w:rsidRPr="009A5CA0">
        <w:t>(WTO)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30</w:t>
      </w:r>
      <w:r w:rsidR="00B57033">
        <w:t xml:space="preserve"> </w:t>
      </w:r>
      <w:r w:rsidRPr="009A5CA0">
        <w:t>August</w:t>
      </w:r>
      <w:r w:rsidR="00B57033">
        <w:t xml:space="preserve"> </w:t>
      </w:r>
      <w:r w:rsidRPr="009A5CA0">
        <w:t>2003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access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medicines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combat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problems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developing</w:t>
      </w:r>
      <w:r w:rsidR="00B57033">
        <w:t xml:space="preserve"> </w:t>
      </w:r>
      <w:r w:rsidRPr="009A5CA0">
        <w:t>countries.</w:t>
      </w:r>
      <w:r w:rsidR="00B57033">
        <w:t xml:space="preserve"> </w:t>
      </w:r>
      <w:r w:rsidRPr="009A5CA0">
        <w:t>Access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medicines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reliant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many</w:t>
      </w:r>
      <w:r w:rsidR="00B57033">
        <w:t xml:space="preserve"> </w:t>
      </w:r>
      <w:r w:rsidRPr="009A5CA0">
        <w:t>factors: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developed</w:t>
      </w:r>
      <w:r w:rsidR="00B57033">
        <w:t xml:space="preserve"> </w:t>
      </w:r>
      <w:r w:rsidRPr="009A5CA0">
        <w:t>health-care</w:t>
      </w:r>
      <w:r w:rsidR="00B57033">
        <w:t xml:space="preserve"> </w:t>
      </w:r>
      <w:r w:rsidRPr="009A5CA0">
        <w:t>system,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efficient</w:t>
      </w:r>
      <w:r w:rsidR="00B57033">
        <w:t xml:space="preserve"> </w:t>
      </w:r>
      <w:r w:rsidRPr="009A5CA0">
        <w:t>logistical</w:t>
      </w:r>
      <w:r w:rsidR="00B57033">
        <w:t xml:space="preserve"> </w:t>
      </w:r>
      <w:r w:rsidRPr="009A5CA0">
        <w:t>chain,</w:t>
      </w:r>
      <w:r w:rsidR="00B57033">
        <w:t xml:space="preserve"> </w:t>
      </w:r>
      <w:r w:rsidRPr="009A5CA0">
        <w:t>non-prohibitive</w:t>
      </w:r>
      <w:r w:rsidR="00B57033">
        <w:t xml:space="preserve"> </w:t>
      </w:r>
      <w:r w:rsidRPr="009A5CA0">
        <w:t>tariffs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non-tariff</w:t>
      </w:r>
      <w:r w:rsidR="00B57033">
        <w:t xml:space="preserve"> </w:t>
      </w:r>
      <w:r w:rsidRPr="009A5CA0">
        <w:t>barriers,</w:t>
      </w:r>
      <w:r w:rsidR="00B57033">
        <w:t xml:space="preserve"> </w:t>
      </w:r>
      <w:r w:rsidRPr="009A5CA0">
        <w:t>efficient</w:t>
      </w:r>
      <w:r w:rsidR="00B57033">
        <w:t xml:space="preserve"> </w:t>
      </w:r>
      <w:r w:rsidRPr="009A5CA0">
        <w:t>production,</w:t>
      </w:r>
      <w:r w:rsidR="00B57033">
        <w:t xml:space="preserve"> </w:t>
      </w:r>
      <w:r w:rsidRPr="009A5CA0">
        <w:t>successful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procurement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effective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intellectual</w:t>
      </w:r>
      <w:r w:rsidR="00B57033">
        <w:t xml:space="preserve"> </w:t>
      </w:r>
      <w:r w:rsidRPr="009A5CA0">
        <w:t>property</w:t>
      </w:r>
      <w:r w:rsidR="00B57033">
        <w:t xml:space="preserve"> </w:t>
      </w:r>
      <w:r w:rsidRPr="009A5CA0">
        <w:t>rights.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various</w:t>
      </w:r>
      <w:r w:rsidR="00B57033">
        <w:t xml:space="preserve"> </w:t>
      </w:r>
      <w:r w:rsidRPr="009A5CA0">
        <w:t>treaties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free</w:t>
      </w:r>
      <w:r w:rsidR="00B57033">
        <w:t xml:space="preserve"> </w:t>
      </w:r>
      <w:r w:rsidRPr="009A5CA0">
        <w:t>trade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investment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promote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opening-up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economies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partner</w:t>
      </w:r>
      <w:r w:rsidR="00B57033">
        <w:t xml:space="preserve"> </w:t>
      </w:r>
      <w:r w:rsidRPr="009A5CA0">
        <w:t>countries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thereby</w:t>
      </w:r>
      <w:r w:rsidR="00B57033">
        <w:t xml:space="preserve"> </w:t>
      </w:r>
      <w:r w:rsidRPr="009A5CA0">
        <w:t>contribute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growth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these</w:t>
      </w:r>
      <w:r w:rsidR="00B57033">
        <w:t xml:space="preserve"> </w:t>
      </w:r>
      <w:r w:rsidRPr="009A5CA0">
        <w:t>economies,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positive</w:t>
      </w:r>
      <w:r w:rsidR="00B57033">
        <w:t xml:space="preserve"> </w:t>
      </w:r>
      <w:r w:rsidRPr="009A5CA0">
        <w:t>impact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above-mentioned</w:t>
      </w:r>
      <w:r w:rsidR="00B57033">
        <w:t xml:space="preserve"> </w:t>
      </w:r>
      <w:r w:rsidRPr="009A5CA0">
        <w:t>factors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access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medicines.</w:t>
      </w:r>
    </w:p>
    <w:p w:rsidR="00F463EB" w:rsidRPr="009A5CA0" w:rsidRDefault="00F463EB" w:rsidP="00F463EB">
      <w:pPr>
        <w:pStyle w:val="SingleTxtG"/>
      </w:pPr>
      <w:r w:rsidRPr="009A5CA0">
        <w:t>23.</w:t>
      </w:r>
      <w:r w:rsidRPr="009A5CA0">
        <w:tab/>
        <w:t>Protecting</w:t>
      </w:r>
      <w:r w:rsidR="00B57033">
        <w:t xml:space="preserve"> </w:t>
      </w:r>
      <w:r w:rsidRPr="009A5CA0">
        <w:t>intellectual</w:t>
      </w:r>
      <w:r w:rsidR="00B57033">
        <w:t xml:space="preserve"> </w:t>
      </w:r>
      <w:r w:rsidRPr="009A5CA0">
        <w:t>property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health-care</w:t>
      </w:r>
      <w:r w:rsidR="00B57033">
        <w:t xml:space="preserve"> </w:t>
      </w:r>
      <w:r w:rsidRPr="009A5CA0">
        <w:t>sector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improving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disadvantaged</w:t>
      </w:r>
      <w:r w:rsidR="00B57033">
        <w:t xml:space="preserve"> </w:t>
      </w:r>
      <w:r w:rsidRPr="009A5CA0">
        <w:t>populations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important.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efforts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these</w:t>
      </w:r>
      <w:r w:rsidR="00B57033">
        <w:t xml:space="preserve"> </w:t>
      </w:r>
      <w:r w:rsidRPr="009A5CA0">
        <w:t>two</w:t>
      </w:r>
      <w:r w:rsidR="00B57033">
        <w:t xml:space="preserve"> </w:t>
      </w:r>
      <w:r w:rsidRPr="009A5CA0">
        <w:t>areas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complement</w:t>
      </w:r>
      <w:r w:rsidR="00B57033">
        <w:t xml:space="preserve"> </w:t>
      </w:r>
      <w:r w:rsidRPr="009A5CA0">
        <w:t>each</w:t>
      </w:r>
      <w:r w:rsidR="00B57033">
        <w:t xml:space="preserve"> </w:t>
      </w:r>
      <w:r w:rsidRPr="009A5CA0">
        <w:t>other.</w:t>
      </w:r>
      <w:r w:rsidR="00B57033">
        <w:t xml:space="preserve"> </w:t>
      </w:r>
      <w:r w:rsidRPr="009A5CA0">
        <w:t>Intellectual</w:t>
      </w:r>
      <w:r w:rsidR="00B57033">
        <w:t xml:space="preserve"> </w:t>
      </w:r>
      <w:r w:rsidRPr="009A5CA0">
        <w:t>property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only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contribute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prosperity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society</w:t>
      </w:r>
      <w:r w:rsidR="00B57033">
        <w:t xml:space="preserve"> </w:t>
      </w:r>
      <w:r w:rsidRPr="009A5CA0">
        <w:t>but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serves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driver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more</w:t>
      </w:r>
      <w:r w:rsidR="00B57033">
        <w:t xml:space="preserve"> </w:t>
      </w:r>
      <w:r w:rsidRPr="009A5CA0">
        <w:t>effective</w:t>
      </w:r>
      <w:r w:rsidR="00B57033">
        <w:t xml:space="preserve"> </w:t>
      </w:r>
      <w:r w:rsidRPr="009A5CA0">
        <w:t>medicines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better</w:t>
      </w:r>
      <w:r w:rsidR="00B57033">
        <w:t xml:space="preserve"> </w:t>
      </w:r>
      <w:r w:rsidRPr="009A5CA0">
        <w:t>technologies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services.</w:t>
      </w:r>
    </w:p>
    <w:p w:rsidR="00F463EB" w:rsidRPr="009A5CA0" w:rsidRDefault="00F463EB" w:rsidP="00F463EB">
      <w:pPr>
        <w:pStyle w:val="SingleTxtG"/>
      </w:pPr>
      <w:r w:rsidRPr="009A5CA0">
        <w:lastRenderedPageBreak/>
        <w:t>24.</w:t>
      </w:r>
      <w:r w:rsidRPr="009A5CA0">
        <w:tab/>
        <w:t>Pursuant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Agreement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Trade-Related</w:t>
      </w:r>
      <w:r w:rsidR="00B57033">
        <w:t xml:space="preserve"> </w:t>
      </w:r>
      <w:r w:rsidRPr="009A5CA0">
        <w:t>Aspects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Intellectual</w:t>
      </w:r>
      <w:r w:rsidR="00B57033">
        <w:t xml:space="preserve"> </w:t>
      </w:r>
      <w:r w:rsidRPr="009A5CA0">
        <w:t>Property</w:t>
      </w:r>
      <w:r w:rsidR="00B57033">
        <w:t xml:space="preserve"> </w:t>
      </w:r>
      <w:r w:rsidRPr="009A5CA0">
        <w:t>Rights,</w:t>
      </w:r>
      <w:r w:rsidR="00B57033">
        <w:t xml:space="preserve"> </w:t>
      </w:r>
      <w:r w:rsidRPr="009A5CA0">
        <w:t>WTO</w:t>
      </w:r>
      <w:r w:rsidR="00B57033">
        <w:t xml:space="preserve"> </w:t>
      </w:r>
      <w:r w:rsidRPr="009A5CA0">
        <w:t>member</w:t>
      </w:r>
      <w:r w:rsidR="00B57033">
        <w:t xml:space="preserve"> </w:t>
      </w:r>
      <w:r w:rsidRPr="009A5CA0">
        <w:t>countries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protect</w:t>
      </w:r>
      <w:r w:rsidR="00B57033">
        <w:t xml:space="preserve"> </w:t>
      </w:r>
      <w:r w:rsidRPr="009A5CA0">
        <w:t>new</w:t>
      </w:r>
      <w:r w:rsidR="00B57033">
        <w:t xml:space="preserve"> </w:t>
      </w:r>
      <w:r w:rsidRPr="009A5CA0">
        <w:t>plant</w:t>
      </w:r>
      <w:r w:rsidR="00B57033">
        <w:t xml:space="preserve"> </w:t>
      </w:r>
      <w:r w:rsidRPr="009A5CA0">
        <w:t>varieties.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done</w:t>
      </w:r>
      <w:r w:rsidR="00B57033">
        <w:t xml:space="preserve"> </w:t>
      </w:r>
      <w:r w:rsidRPr="009A5CA0">
        <w:t>either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patents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effective</w:t>
      </w:r>
      <w:r w:rsidR="00B57033">
        <w:t xml:space="preserve"> </w:t>
      </w:r>
      <w:r w:rsidRPr="009A5CA0">
        <w:t>sui</w:t>
      </w:r>
      <w:r w:rsidR="00B57033">
        <w:t xml:space="preserve"> </w:t>
      </w:r>
      <w:r w:rsidRPr="009A5CA0">
        <w:t>generis</w:t>
      </w:r>
      <w:r w:rsidR="00B57033">
        <w:t xml:space="preserve"> </w:t>
      </w:r>
      <w:r w:rsidRPr="009A5CA0">
        <w:t>system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combination</w:t>
      </w:r>
      <w:r w:rsidR="00B57033">
        <w:t xml:space="preserve"> </w:t>
      </w:r>
      <w:r w:rsidRPr="009A5CA0">
        <w:t>thereof.</w:t>
      </w:r>
      <w:r w:rsidR="00B57033">
        <w:t xml:space="preserve"> </w:t>
      </w:r>
      <w:r w:rsidRPr="009A5CA0">
        <w:t>Acceding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New</w:t>
      </w:r>
      <w:r w:rsidR="00B57033">
        <w:t xml:space="preserve"> </w:t>
      </w:r>
      <w:r w:rsidRPr="009A5CA0">
        <w:t>Varieties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Plants,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administered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WIPO,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one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ways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offering</w:t>
      </w:r>
      <w:r w:rsidR="00B57033">
        <w:t xml:space="preserve"> </w:t>
      </w:r>
      <w:r w:rsidRPr="009A5CA0">
        <w:t>time-limited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new</w:t>
      </w:r>
      <w:r w:rsidR="00B57033">
        <w:t xml:space="preserve"> </w:t>
      </w:r>
      <w:r w:rsidRPr="009A5CA0">
        <w:t>plant</w:t>
      </w:r>
      <w:r w:rsidR="00B57033">
        <w:t xml:space="preserve"> </w:t>
      </w:r>
      <w:r w:rsidRPr="009A5CA0">
        <w:t>varieties.</w:t>
      </w:r>
    </w:p>
    <w:p w:rsidR="00F463EB" w:rsidRPr="009A5CA0" w:rsidRDefault="00F463EB" w:rsidP="00F463EB">
      <w:pPr>
        <w:pStyle w:val="SingleTxtG"/>
      </w:pPr>
      <w:r w:rsidRPr="009A5CA0">
        <w:t>25.</w:t>
      </w:r>
      <w:r w:rsidRPr="009A5CA0">
        <w:tab/>
        <w:t>Switzerland</w:t>
      </w:r>
      <w:r w:rsidR="00B57033">
        <w:t xml:space="preserve"> </w:t>
      </w:r>
      <w:r w:rsidRPr="009A5CA0">
        <w:t>opted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accede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cases,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parties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free-trade</w:t>
      </w:r>
      <w:r w:rsidR="00B57033">
        <w:t xml:space="preserve"> </w:t>
      </w:r>
      <w:r w:rsidRPr="009A5CA0">
        <w:t>agreement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alternatively</w:t>
      </w:r>
      <w:r w:rsidR="00B57033">
        <w:t xml:space="preserve"> </w:t>
      </w:r>
      <w:r w:rsidRPr="009A5CA0">
        <w:t>agree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specific</w:t>
      </w:r>
      <w:r w:rsidR="00B57033">
        <w:t xml:space="preserve"> </w:t>
      </w:r>
      <w:r w:rsidRPr="009A5CA0">
        <w:t>substantive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provisions.</w:t>
      </w:r>
    </w:p>
    <w:p w:rsidR="00F463EB" w:rsidRPr="009A5CA0" w:rsidRDefault="00F463EB" w:rsidP="00F463EB">
      <w:pPr>
        <w:pStyle w:val="SingleTxtG"/>
      </w:pPr>
      <w:r w:rsidRPr="009A5CA0">
        <w:t>26.</w:t>
      </w:r>
      <w:r w:rsidRPr="009A5CA0">
        <w:tab/>
        <w:t>Regarding</w:t>
      </w:r>
      <w:r w:rsidR="00B57033">
        <w:t xml:space="preserve"> </w:t>
      </w:r>
      <w:r w:rsidRPr="009A5CA0">
        <w:t>investment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agreements,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continuously</w:t>
      </w:r>
      <w:r w:rsidR="00B57033">
        <w:t xml:space="preserve"> </w:t>
      </w:r>
      <w:r w:rsidRPr="009A5CA0">
        <w:t>developing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practice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bears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mind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obligations.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2012,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introduced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enhance</w:t>
      </w:r>
      <w:r w:rsidR="00B57033">
        <w:t xml:space="preserve"> </w:t>
      </w:r>
      <w:r w:rsidRPr="009A5CA0">
        <w:t>consistency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Sustainable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Goals.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early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working</w:t>
      </w:r>
      <w:r w:rsidR="00B57033">
        <w:t xml:space="preserve"> </w:t>
      </w:r>
      <w:r w:rsidRPr="009A5CA0">
        <w:t>group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formed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aim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examining</w:t>
      </w:r>
      <w:r w:rsidR="00B57033">
        <w:t xml:space="preserve"> </w:t>
      </w:r>
      <w:r w:rsidRPr="009A5CA0">
        <w:t>contractual</w:t>
      </w:r>
      <w:r w:rsidR="00B57033">
        <w:t xml:space="preserve"> </w:t>
      </w:r>
      <w:r w:rsidRPr="009A5CA0">
        <w:t>practice</w:t>
      </w:r>
      <w:r w:rsidR="00B57033">
        <w:t xml:space="preserve"> </w:t>
      </w:r>
      <w:r w:rsidRPr="009A5CA0">
        <w:t>so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take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account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latest</w:t>
      </w:r>
      <w:r w:rsidR="00B57033">
        <w:t xml:space="preserve"> </w:t>
      </w:r>
      <w:r w:rsidRPr="009A5CA0">
        <w:t>developments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field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investment</w:t>
      </w:r>
      <w:r w:rsidR="00B57033">
        <w:t xml:space="preserve"> </w:t>
      </w:r>
      <w:r w:rsidRPr="009A5CA0">
        <w:t>protection.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March</w:t>
      </w:r>
      <w:r w:rsidR="00B57033">
        <w:t xml:space="preserve"> </w:t>
      </w:r>
      <w:r w:rsidRPr="009A5CA0">
        <w:t>2016,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developments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published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27.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does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carry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wide-ranging</w:t>
      </w:r>
      <w:r w:rsidR="00B57033">
        <w:t xml:space="preserve"> </w:t>
      </w:r>
      <w:r w:rsidRPr="009A5CA0">
        <w:t>impact</w:t>
      </w:r>
      <w:r w:rsidR="00B57033">
        <w:t xml:space="preserve"> </w:t>
      </w:r>
      <w:r w:rsidRPr="009A5CA0">
        <w:t>assessments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context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negotiations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free-trade</w:t>
      </w:r>
      <w:r w:rsidR="00B57033">
        <w:t xml:space="preserve"> </w:t>
      </w:r>
      <w:r w:rsidRPr="009A5CA0">
        <w:t>agreements.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complexity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problems,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difficulty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identifying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tracking</w:t>
      </w:r>
      <w:r w:rsidR="00B57033">
        <w:t xml:space="preserve"> </w:t>
      </w:r>
      <w:r w:rsidRPr="009A5CA0">
        <w:t>causal</w:t>
      </w:r>
      <w:r w:rsidR="00B57033">
        <w:t xml:space="preserve"> </w:t>
      </w:r>
      <w:r w:rsidRPr="009A5CA0">
        <w:t>links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lack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disaggregated</w:t>
      </w:r>
      <w:r w:rsidR="00B57033">
        <w:t xml:space="preserve"> </w:t>
      </w:r>
      <w:r w:rsidRPr="009A5CA0">
        <w:t>statistics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issues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render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assumptions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conclusions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assessments</w:t>
      </w:r>
      <w:r w:rsidR="00B57033">
        <w:t xml:space="preserve"> </w:t>
      </w:r>
      <w:r w:rsidRPr="009A5CA0">
        <w:t>fragile.</w:t>
      </w:r>
      <w:r w:rsidR="00B57033">
        <w:t xml:space="preserve"> </w:t>
      </w:r>
      <w:r w:rsidRPr="009A5CA0">
        <w:t>Nevertheless,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closely</w:t>
      </w:r>
      <w:r w:rsidR="00B57033">
        <w:t xml:space="preserve"> </w:t>
      </w:r>
      <w:r w:rsidRPr="009A5CA0">
        <w:t>monitors</w:t>
      </w:r>
      <w:r w:rsidR="00B57033">
        <w:t xml:space="preserve"> </w:t>
      </w:r>
      <w:r w:rsidRPr="009A5CA0">
        <w:t>developments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these</w:t>
      </w:r>
      <w:r w:rsidR="00B57033">
        <w:t xml:space="preserve"> </w:t>
      </w:r>
      <w:r w:rsidRPr="009A5CA0">
        <w:t>assessments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level.</w:t>
      </w:r>
    </w:p>
    <w:p w:rsidR="00F463EB" w:rsidRPr="009A5CA0" w:rsidRDefault="00F463EB" w:rsidP="00F463EB">
      <w:pPr>
        <w:pStyle w:val="SingleTxtG"/>
      </w:pPr>
      <w:r w:rsidRPr="009A5CA0">
        <w:t>28.</w:t>
      </w:r>
      <w:r w:rsidRPr="009A5CA0">
        <w:tab/>
        <w:t>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member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Organization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Cooperation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(OECD),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contact</w:t>
      </w:r>
      <w:r w:rsidR="00B57033">
        <w:t xml:space="preserve"> </w:t>
      </w:r>
      <w:r w:rsidRPr="009A5CA0">
        <w:t>point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OECD</w:t>
      </w:r>
      <w:r w:rsidR="00B57033">
        <w:t xml:space="preserve"> </w:t>
      </w:r>
      <w:r w:rsidRPr="009A5CA0">
        <w:t>Guidelines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Multinational</w:t>
      </w:r>
      <w:r w:rsidR="00B57033">
        <w:t xml:space="preserve"> </w:t>
      </w:r>
      <w:r w:rsidRPr="009A5CA0">
        <w:t>Enterprises.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2013,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organization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contact</w:t>
      </w:r>
      <w:r w:rsidR="00B57033">
        <w:t xml:space="preserve"> </w:t>
      </w:r>
      <w:r w:rsidRPr="009A5CA0">
        <w:t>point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consultative</w:t>
      </w:r>
      <w:r w:rsidR="00B57033">
        <w:t xml:space="preserve"> </w:t>
      </w:r>
      <w:r w:rsidRPr="009A5CA0">
        <w:t>commission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29.</w:t>
      </w:r>
      <w:r w:rsidRPr="009A5CA0">
        <w:tab/>
        <w:t>The</w:t>
      </w:r>
      <w:r w:rsidR="00B57033">
        <w:t xml:space="preserve"> </w:t>
      </w:r>
      <w:r w:rsidRPr="009A5CA0">
        <w:t>positions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member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governing</w:t>
      </w:r>
      <w:r w:rsidR="00B57033">
        <w:t xml:space="preserve"> </w:t>
      </w:r>
      <w:r w:rsidRPr="009A5CA0">
        <w:t>bodies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financial</w:t>
      </w:r>
      <w:r w:rsidR="00B57033">
        <w:t xml:space="preserve"> </w:t>
      </w:r>
      <w:r w:rsidRPr="009A5CA0">
        <w:t>institutions</w:t>
      </w:r>
      <w:r w:rsidR="00B57033">
        <w:t xml:space="preserve"> </w:t>
      </w:r>
      <w:r w:rsidRPr="009A5CA0">
        <w:t>take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account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impact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economic,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rights.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places</w:t>
      </w:r>
      <w:r w:rsidR="00B57033">
        <w:t xml:space="preserve"> </w:t>
      </w:r>
      <w:r w:rsidRPr="009A5CA0">
        <w:t>appropriate</w:t>
      </w:r>
      <w:r w:rsidR="00B57033">
        <w:t xml:space="preserve"> </w:t>
      </w:r>
      <w:r w:rsidRPr="009A5CA0">
        <w:t>emphasis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designing</w:t>
      </w:r>
      <w:r w:rsidR="00B57033">
        <w:t xml:space="preserve"> </w:t>
      </w:r>
      <w:r w:rsidRPr="009A5CA0">
        <w:t>strategies,</w:t>
      </w:r>
      <w:r w:rsidR="00B57033">
        <w:t xml:space="preserve"> </w:t>
      </w:r>
      <w:r w:rsidRPr="009A5CA0">
        <w:t>defining</w:t>
      </w:r>
      <w:r w:rsidR="00B57033">
        <w:t xml:space="preserve"> </w:t>
      </w:r>
      <w:r w:rsidRPr="009A5CA0">
        <w:t>operations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formulating</w:t>
      </w:r>
      <w:r w:rsidR="00B57033">
        <w:t xml:space="preserve"> </w:t>
      </w:r>
      <w:r w:rsidRPr="009A5CA0">
        <w:t>institutional</w:t>
      </w:r>
      <w:r w:rsidR="00B57033">
        <w:t xml:space="preserve"> </w:t>
      </w:r>
      <w:r w:rsidRPr="009A5CA0">
        <w:t>activities</w:t>
      </w:r>
      <w:r w:rsidR="00B57033">
        <w:t xml:space="preserve"> </w:t>
      </w:r>
      <w:r w:rsidRPr="009A5CA0">
        <w:t>aimed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reducing</w:t>
      </w:r>
      <w:r w:rsidR="00B57033">
        <w:t xml:space="preserve"> </w:t>
      </w:r>
      <w:r w:rsidRPr="009A5CA0">
        <w:t>poverty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encouraging</w:t>
      </w:r>
      <w:r w:rsidR="00B57033">
        <w:t xml:space="preserve"> </w:t>
      </w:r>
      <w:r w:rsidRPr="009A5CA0">
        <w:t>sustainable</w:t>
      </w:r>
      <w:r w:rsidR="00B57033">
        <w:t xml:space="preserve"> </w:t>
      </w:r>
      <w:r w:rsidRPr="009A5CA0">
        <w:t>growth.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endeavours,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capacity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active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responsible</w:t>
      </w:r>
      <w:r w:rsidR="00B57033">
        <w:t xml:space="preserve"> </w:t>
      </w:r>
      <w:r w:rsidRPr="009A5CA0">
        <w:t>shareholder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these</w:t>
      </w:r>
      <w:r w:rsidR="00B57033">
        <w:t xml:space="preserve"> </w:t>
      </w:r>
      <w:r w:rsidRPr="009A5CA0">
        <w:t>banks,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meet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obligations</w:t>
      </w:r>
      <w:r w:rsidR="00B57033">
        <w:t xml:space="preserve"> </w:t>
      </w:r>
      <w:r w:rsidRPr="009A5CA0">
        <w:t>appropriately,</w:t>
      </w:r>
      <w:r w:rsidR="00B57033">
        <w:t xml:space="preserve"> </w:t>
      </w:r>
      <w:r w:rsidRPr="009A5CA0">
        <w:t>including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regard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replenishment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funds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capital</w:t>
      </w:r>
      <w:r w:rsidR="00B57033">
        <w:t xml:space="preserve"> </w:t>
      </w:r>
      <w:r w:rsidRPr="009A5CA0">
        <w:t>increases.</w:t>
      </w:r>
    </w:p>
    <w:p w:rsidR="00F463EB" w:rsidRPr="009A5CA0" w:rsidRDefault="00F463EB" w:rsidP="00F463EB">
      <w:pPr>
        <w:pStyle w:val="SingleTxtG"/>
      </w:pPr>
      <w:r w:rsidRPr="009A5CA0">
        <w:t>30.</w:t>
      </w:r>
      <w:r w:rsidRPr="009A5CA0">
        <w:tab/>
        <w:t>Within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Europe</w:t>
      </w:r>
      <w:r w:rsidR="00B57033">
        <w:t xml:space="preserve"> </w:t>
      </w:r>
      <w:r w:rsidRPr="009A5CA0">
        <w:t>Steering</w:t>
      </w:r>
      <w:r w:rsidR="00B57033">
        <w:t xml:space="preserve"> </w:t>
      </w:r>
      <w:r w:rsidRPr="009A5CA0">
        <w:t>Committee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Rights,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helps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analyse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Council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framework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Europe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identify</w:t>
      </w:r>
      <w:r w:rsidR="00B57033">
        <w:t xml:space="preserve"> </w:t>
      </w:r>
      <w:r w:rsidRPr="009A5CA0">
        <w:t>best</w:t>
      </w:r>
      <w:r w:rsidR="00B57033">
        <w:t xml:space="preserve"> </w:t>
      </w:r>
      <w:r w:rsidRPr="009A5CA0">
        <w:t>practices.</w:t>
      </w:r>
    </w:p>
    <w:p w:rsidR="00F463EB" w:rsidRPr="009A5CA0" w:rsidRDefault="00F463EB" w:rsidP="00F463EB">
      <w:pPr>
        <w:pStyle w:val="SingleTxtG"/>
      </w:pPr>
      <w:r w:rsidRPr="009A5CA0">
        <w:t>31.</w:t>
      </w:r>
      <w:r w:rsidRPr="009A5CA0">
        <w:tab/>
        <w:t>The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policy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area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seeks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promote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protect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health.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aims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ensure</w:t>
      </w:r>
      <w:r w:rsidR="00B57033">
        <w:t xml:space="preserve"> </w:t>
      </w:r>
      <w:r w:rsidRPr="009A5CA0">
        <w:t>access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life-saving</w:t>
      </w:r>
      <w:r w:rsidR="00B57033">
        <w:t xml:space="preserve"> </w:t>
      </w:r>
      <w:r w:rsidRPr="009A5CA0">
        <w:t>medicines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poverty-related</w:t>
      </w:r>
      <w:r w:rsidR="00B57033">
        <w:t xml:space="preserve"> </w:t>
      </w:r>
      <w:r w:rsidRPr="009A5CA0">
        <w:t>illnesses.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compensate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market</w:t>
      </w:r>
      <w:r w:rsidR="00B57033">
        <w:t xml:space="preserve"> </w:t>
      </w:r>
      <w:r w:rsidRPr="009A5CA0">
        <w:t>failures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these</w:t>
      </w:r>
      <w:r w:rsidR="00B57033">
        <w:t xml:space="preserve"> </w:t>
      </w:r>
      <w:r w:rsidRPr="009A5CA0">
        <w:t>contexts,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policy</w:t>
      </w:r>
      <w:r w:rsidR="00B57033">
        <w:t xml:space="preserve"> </w:t>
      </w:r>
      <w:r w:rsidRPr="009A5CA0">
        <w:t>provides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additional</w:t>
      </w:r>
      <w:r w:rsidR="00B57033">
        <w:t xml:space="preserve"> </w:t>
      </w:r>
      <w:r w:rsidRPr="009A5CA0">
        <w:t>mechanisms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funding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research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medicines.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level,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committed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coordination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funding</w:t>
      </w:r>
      <w:r w:rsidR="00B57033">
        <w:t xml:space="preserve"> </w:t>
      </w:r>
      <w:r w:rsidRPr="009A5CA0">
        <w:t>mechanism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research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specifically</w:t>
      </w:r>
      <w:r w:rsidR="00B57033">
        <w:t xml:space="preserve"> </w:t>
      </w:r>
      <w:r w:rsidRPr="009A5CA0">
        <w:t>devoted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needs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disadvantaged</w:t>
      </w:r>
      <w:r w:rsidR="00B57033">
        <w:t xml:space="preserve"> </w:t>
      </w:r>
      <w:r w:rsidRPr="009A5CA0">
        <w:t>populations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low-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middle-income</w:t>
      </w:r>
      <w:r w:rsidR="00B57033">
        <w:t xml:space="preserve"> </w:t>
      </w:r>
      <w:r w:rsidRPr="009A5CA0">
        <w:t>countries.</w:t>
      </w:r>
    </w:p>
    <w:p w:rsidR="00F463EB" w:rsidRPr="009A5CA0" w:rsidRDefault="00F463EB" w:rsidP="00F463EB">
      <w:pPr>
        <w:pStyle w:val="SingleTxtG"/>
      </w:pPr>
      <w:r w:rsidRPr="009A5CA0">
        <w:t>32.</w:t>
      </w:r>
      <w:r w:rsidRPr="009A5CA0">
        <w:tab/>
        <w:t>Switzerland</w:t>
      </w:r>
      <w:r w:rsidR="00B57033">
        <w:t xml:space="preserve"> </w:t>
      </w:r>
      <w:r w:rsidRPr="009A5CA0">
        <w:t>set</w:t>
      </w:r>
      <w:r w:rsidR="00B57033">
        <w:t xml:space="preserve"> </w:t>
      </w:r>
      <w:r w:rsidRPr="009A5CA0">
        <w:t>up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interdepartmental</w:t>
      </w:r>
      <w:r w:rsidR="00B57033">
        <w:t xml:space="preserve"> </w:t>
      </w:r>
      <w:r w:rsidRPr="009A5CA0">
        <w:t>working</w:t>
      </w:r>
      <w:r w:rsidR="00B57033">
        <w:t xml:space="preserve"> </w:t>
      </w:r>
      <w:r w:rsidRPr="009A5CA0">
        <w:t>group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health,</w:t>
      </w:r>
      <w:r w:rsidR="00B57033">
        <w:t xml:space="preserve"> </w:t>
      </w:r>
      <w:r w:rsidRPr="009A5CA0">
        <w:t>innovation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intellectual</w:t>
      </w:r>
      <w:r w:rsidR="00B57033">
        <w:t xml:space="preserve"> </w:t>
      </w:r>
      <w:r w:rsidRPr="009A5CA0">
        <w:t>property,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ensures</w:t>
      </w:r>
      <w:r w:rsidR="00B57033">
        <w:t xml:space="preserve"> </w:t>
      </w:r>
      <w:r w:rsidRPr="009A5CA0">
        <w:t>compliance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requirements</w:t>
      </w:r>
      <w:r w:rsidR="00B57033">
        <w:t xml:space="preserve"> </w:t>
      </w:r>
      <w:r w:rsidRPr="009A5CA0">
        <w:t>related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innovation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health.</w:t>
      </w:r>
    </w:p>
    <w:p w:rsidR="00F463EB" w:rsidRPr="009A5CA0" w:rsidRDefault="00F463EB" w:rsidP="00F463EB">
      <w:pPr>
        <w:pStyle w:val="SingleTxtG"/>
      </w:pPr>
      <w:r w:rsidRPr="009A5CA0">
        <w:t>33.</w:t>
      </w:r>
      <w:r w:rsidRPr="009A5CA0">
        <w:tab/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April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published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position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plan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corporate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responsibility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9B6775">
      <w:pPr>
        <w:pStyle w:val="H23G"/>
      </w:pPr>
      <w:r w:rsidRPr="009A5CA0">
        <w:tab/>
      </w:r>
      <w:r w:rsidRPr="009A5CA0">
        <w:tab/>
      </w:r>
      <w:bookmarkStart w:id="20" w:name="_Toc525912694"/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32</w:t>
      </w:r>
      <w:bookmarkEnd w:id="20"/>
    </w:p>
    <w:p w:rsidR="00F463EB" w:rsidRPr="009A5CA0" w:rsidRDefault="00F463EB" w:rsidP="00F463EB">
      <w:pPr>
        <w:pStyle w:val="SingleTxtG"/>
      </w:pPr>
      <w:r w:rsidRPr="009A5CA0">
        <w:t>34.</w:t>
      </w:r>
      <w:r w:rsidRPr="009A5CA0">
        <w:tab/>
        <w:t>In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response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parliamentary</w:t>
      </w:r>
      <w:r w:rsidR="00B57033">
        <w:t xml:space="preserve"> </w:t>
      </w:r>
      <w:r w:rsidRPr="009A5CA0">
        <w:t>motion</w:t>
      </w:r>
      <w:r w:rsidR="00B57033">
        <w:t xml:space="preserve"> </w:t>
      </w:r>
      <w:r w:rsidRPr="009A5CA0">
        <w:t>09.3279,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="001D0DC4">
        <w:t>“</w:t>
      </w:r>
      <w:r w:rsidRPr="009A5CA0">
        <w:t>Ratification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Optional</w:t>
      </w:r>
      <w:r w:rsidR="00B57033">
        <w:t xml:space="preserve"> </w:t>
      </w:r>
      <w:r w:rsidRPr="009A5CA0">
        <w:t>Protocol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United</w:t>
      </w:r>
      <w:r w:rsidR="00B57033">
        <w:t xml:space="preserve"> </w:t>
      </w:r>
      <w:r w:rsidRPr="009A5CA0">
        <w:t>Nations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Economic,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Rights</w:t>
      </w:r>
      <w:r w:rsidR="001D0DC4">
        <w:t>”</w:t>
      </w:r>
      <w:r w:rsidRPr="009A5CA0">
        <w:t>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underlined</w:t>
      </w:r>
      <w:r w:rsidR="00B57033">
        <w:t xml:space="preserve"> </w:t>
      </w:r>
      <w:r w:rsidRPr="009A5CA0">
        <w:t>that,</w:t>
      </w:r>
      <w:r w:rsidR="00B57033">
        <w:t xml:space="preserve"> </w:t>
      </w:r>
      <w:r w:rsidR="001D0DC4">
        <w:t>“</w:t>
      </w:r>
      <w:r w:rsidRPr="009A5CA0">
        <w:t>despite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opposition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large</w:t>
      </w:r>
      <w:r w:rsidR="00B57033">
        <w:t xml:space="preserve"> </w:t>
      </w:r>
      <w:r w:rsidRPr="009A5CA0">
        <w:t>group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States,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solution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involved</w:t>
      </w:r>
      <w:r w:rsidR="00B57033">
        <w:t xml:space="preserve"> </w:t>
      </w:r>
      <w:r w:rsidRPr="009A5CA0">
        <w:t>making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Optional</w:t>
      </w:r>
      <w:r w:rsidR="00B57033">
        <w:t xml:space="preserve"> </w:t>
      </w:r>
      <w:r w:rsidRPr="009A5CA0">
        <w:t>Protocol</w:t>
      </w:r>
      <w:r w:rsidR="00B57033">
        <w:t xml:space="preserve"> </w:t>
      </w:r>
      <w:r w:rsidRPr="009A5CA0">
        <w:t>fully</w:t>
      </w:r>
      <w:r w:rsidR="00B57033">
        <w:t xml:space="preserve"> </w:t>
      </w:r>
      <w:r w:rsidRPr="009A5CA0">
        <w:t>comprehensive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scope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prevailed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last</w:t>
      </w:r>
      <w:r w:rsidR="00B57033">
        <w:t xml:space="preserve"> </w:t>
      </w:r>
      <w:r w:rsidRPr="009A5CA0">
        <w:t>round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negotiations,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2008.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therefore</w:t>
      </w:r>
      <w:r w:rsidR="00B57033">
        <w:t xml:space="preserve"> </w:t>
      </w:r>
      <w:r w:rsidRPr="009A5CA0">
        <w:lastRenderedPageBreak/>
        <w:t>cannot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excluded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United</w:t>
      </w:r>
      <w:r w:rsidR="00B57033">
        <w:t xml:space="preserve"> </w:t>
      </w:r>
      <w:r w:rsidRPr="009A5CA0">
        <w:t>Nations</w:t>
      </w:r>
      <w:r w:rsidR="00B57033">
        <w:t xml:space="preserve"> </w:t>
      </w:r>
      <w:r w:rsidRPr="009A5CA0">
        <w:t>Committee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examine</w:t>
      </w:r>
      <w:r w:rsidR="00B57033">
        <w:t xml:space="preserve"> </w:t>
      </w:r>
      <w:r w:rsidRPr="009A5CA0">
        <w:t>complaints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violations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that,</w:t>
      </w:r>
      <w:r w:rsidR="00B57033">
        <w:t xml:space="preserve"> </w:t>
      </w:r>
      <w:r w:rsidRPr="009A5CA0">
        <w:t>according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approach,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programmatic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nature.</w:t>
      </w:r>
      <w:r w:rsidR="00B57033">
        <w:t xml:space="preserve"> </w:t>
      </w:r>
      <w:r w:rsidRPr="009A5CA0">
        <w:t>Thus,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would,</w:t>
      </w:r>
      <w:r w:rsidR="00B57033">
        <w:t xml:space="preserve"> </w:t>
      </w:r>
      <w:proofErr w:type="gramStart"/>
      <w:r w:rsidRPr="009A5CA0">
        <w:t>a</w:t>
      </w:r>
      <w:r w:rsidR="00B57033">
        <w:t xml:space="preserve"> </w:t>
      </w:r>
      <w:r w:rsidRPr="009A5CA0">
        <w:t>posteriori</w:t>
      </w:r>
      <w:proofErr w:type="gramEnd"/>
      <w:r w:rsidRPr="009A5CA0">
        <w:t>,</w:t>
      </w:r>
      <w:r w:rsidR="00B57033">
        <w:t xml:space="preserve"> </w:t>
      </w:r>
      <w:r w:rsidRPr="009A5CA0">
        <w:t>become</w:t>
      </w:r>
      <w:r w:rsidR="00B57033">
        <w:t xml:space="preserve"> </w:t>
      </w:r>
      <w:r w:rsidRPr="009A5CA0">
        <w:t>far</w:t>
      </w:r>
      <w:r w:rsidR="00B57033">
        <w:t xml:space="preserve"> </w:t>
      </w:r>
      <w:r w:rsidRPr="009A5CA0">
        <w:t>broader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scope</w:t>
      </w:r>
      <w:r w:rsidR="00B57033">
        <w:t xml:space="preserve"> </w:t>
      </w:r>
      <w:r w:rsidRPr="009A5CA0">
        <w:t>than</w:t>
      </w:r>
      <w:r w:rsidR="00B57033">
        <w:t xml:space="preserve"> </w:t>
      </w:r>
      <w:r w:rsidRPr="009A5CA0">
        <w:t>originally</w:t>
      </w:r>
      <w:r w:rsidR="00B57033">
        <w:t xml:space="preserve"> </w:t>
      </w:r>
      <w:r w:rsidRPr="009A5CA0">
        <w:t>intended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time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ratification.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implications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compatibility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Optional</w:t>
      </w:r>
      <w:r w:rsidR="00B57033">
        <w:t xml:space="preserve"> </w:t>
      </w:r>
      <w:r w:rsidRPr="009A5CA0">
        <w:t>Protocol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order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cantons.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circumstances,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not,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time</w:t>
      </w:r>
      <w:r w:rsidR="00B57033">
        <w:t xml:space="preserve"> </w:t>
      </w:r>
      <w:r w:rsidRPr="009A5CA0">
        <w:t>being,</w:t>
      </w:r>
      <w:r w:rsidR="00B57033">
        <w:t xml:space="preserve"> </w:t>
      </w:r>
      <w:r w:rsidRPr="009A5CA0">
        <w:t>take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steps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sign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ratify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Optional</w:t>
      </w:r>
      <w:r w:rsidR="00B57033">
        <w:t xml:space="preserve"> </w:t>
      </w:r>
      <w:r w:rsidRPr="009A5CA0">
        <w:t>Protocol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thus</w:t>
      </w:r>
      <w:r w:rsidR="00B57033">
        <w:t xml:space="preserve"> </w:t>
      </w:r>
      <w:r w:rsidRPr="009A5CA0">
        <w:t>confirms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position: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accordance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practice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date,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should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take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steps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accede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until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sure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ratify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effectively</w:t>
      </w:r>
      <w:r w:rsidR="001D0DC4">
        <w:t>”</w:t>
      </w:r>
      <w:r w:rsidRPr="009A5CA0">
        <w:t>.</w:t>
      </w:r>
    </w:p>
    <w:p w:rsidR="00F463EB" w:rsidRPr="009A5CA0" w:rsidRDefault="00F463EB" w:rsidP="009B6775">
      <w:pPr>
        <w:pStyle w:val="H23G"/>
      </w:pPr>
      <w:r w:rsidRPr="009A5CA0">
        <w:tab/>
      </w:r>
      <w:r w:rsidRPr="009A5CA0">
        <w:tab/>
      </w:r>
      <w:bookmarkStart w:id="21" w:name="_Toc525912695"/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33</w:t>
      </w:r>
      <w:bookmarkEnd w:id="21"/>
    </w:p>
    <w:p w:rsidR="00F463EB" w:rsidRPr="009A5CA0" w:rsidRDefault="00F463EB" w:rsidP="00F463EB">
      <w:pPr>
        <w:pStyle w:val="SingleTxtG"/>
      </w:pPr>
      <w:r w:rsidRPr="009A5CA0">
        <w:t>35.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disseminates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Committee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concluding</w:t>
      </w:r>
      <w:r w:rsidR="00B57033">
        <w:t xml:space="preserve"> </w:t>
      </w:r>
      <w:r w:rsidRPr="009A5CA0">
        <w:t>observations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websites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Secretariat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Affairs,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Department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Affairs,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Research,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Directorate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Department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Affairs.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subject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found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websites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number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non-governmental</w:t>
      </w:r>
      <w:r w:rsidR="00B57033">
        <w:t xml:space="preserve"> </w:t>
      </w:r>
      <w:r w:rsidRPr="009A5CA0">
        <w:t>organizations.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available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French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German.</w:t>
      </w:r>
      <w:r w:rsidR="00B57033">
        <w:t xml:space="preserve"> </w:t>
      </w:r>
      <w:r w:rsidRPr="009A5CA0">
        <w:t>Please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common</w:t>
      </w:r>
      <w:r w:rsidR="00B57033">
        <w:t xml:space="preserve"> </w:t>
      </w:r>
      <w:r w:rsidRPr="009A5CA0">
        <w:t>core</w:t>
      </w:r>
      <w:r w:rsidR="00B57033">
        <w:t xml:space="preserve"> </w:t>
      </w:r>
      <w:r w:rsidRPr="009A5CA0">
        <w:t>document</w:t>
      </w:r>
      <w:r w:rsidR="00B57033">
        <w:t xml:space="preserve"> </w:t>
      </w:r>
      <w:r w:rsidRPr="009A5CA0">
        <w:t>(chap.</w:t>
      </w:r>
      <w:r w:rsidR="00B57033">
        <w:t xml:space="preserve"> </w:t>
      </w:r>
      <w:r w:rsidRPr="009A5CA0">
        <w:t>F).</w:t>
      </w:r>
    </w:p>
    <w:p w:rsidR="00F463EB" w:rsidRPr="009A5CA0" w:rsidRDefault="00F463EB" w:rsidP="009B6775">
      <w:pPr>
        <w:pStyle w:val="H23G"/>
      </w:pPr>
      <w:r w:rsidRPr="009A5CA0">
        <w:tab/>
      </w:r>
      <w:r w:rsidRPr="009A5CA0">
        <w:tab/>
      </w:r>
      <w:bookmarkStart w:id="22" w:name="_Toc525912696"/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34</w:t>
      </w:r>
      <w:bookmarkEnd w:id="22"/>
    </w:p>
    <w:p w:rsidR="00F463EB" w:rsidRPr="009A5CA0" w:rsidRDefault="00F463EB" w:rsidP="00F463EB">
      <w:pPr>
        <w:pStyle w:val="SingleTxtG"/>
      </w:pPr>
      <w:r w:rsidRPr="009A5CA0">
        <w:t>36.</w:t>
      </w:r>
      <w:r w:rsidRPr="009A5CA0">
        <w:tab/>
        <w:t>Switzerland</w:t>
      </w:r>
      <w:r w:rsidR="00B57033">
        <w:t xml:space="preserve"> </w:t>
      </w:r>
      <w:r w:rsidRPr="009A5CA0">
        <w:t>updated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core</w:t>
      </w:r>
      <w:r w:rsidR="00B57033">
        <w:t xml:space="preserve"> </w:t>
      </w:r>
      <w:r w:rsidRPr="009A5CA0">
        <w:t>document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transmitted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United</w:t>
      </w:r>
      <w:r w:rsidR="00B57033">
        <w:t xml:space="preserve"> </w:t>
      </w:r>
      <w:r w:rsidRPr="009A5CA0">
        <w:t>Nations</w:t>
      </w:r>
      <w:r w:rsidR="00B57033">
        <w:t xml:space="preserve"> </w:t>
      </w:r>
      <w:r w:rsidRPr="009A5CA0">
        <w:t>Secretariat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October</w:t>
      </w:r>
      <w:r w:rsidR="00B57033">
        <w:t xml:space="preserve"> </w:t>
      </w:r>
      <w:r w:rsidRPr="009A5CA0">
        <w:t>2016</w:t>
      </w:r>
      <w:r w:rsidR="00B57033">
        <w:t xml:space="preserve"> </w:t>
      </w:r>
      <w:r w:rsidRPr="009A5CA0">
        <w:t>along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request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send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Committee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Economic,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Rights.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based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guidelines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10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2006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United</w:t>
      </w:r>
      <w:r w:rsidR="00B57033">
        <w:t xml:space="preserve"> </w:t>
      </w:r>
      <w:r w:rsidRPr="009A5CA0">
        <w:t>Nations</w:t>
      </w:r>
      <w:r w:rsidR="00B57033">
        <w:t xml:space="preserve"> </w:t>
      </w:r>
      <w:r w:rsidRPr="009A5CA0">
        <w:t>High</w:t>
      </w:r>
      <w:r w:rsidR="00B57033">
        <w:t xml:space="preserve"> </w:t>
      </w:r>
      <w:r w:rsidRPr="009A5CA0">
        <w:t>Commissioner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(HRI/MC/2006/3).</w:t>
      </w:r>
    </w:p>
    <w:p w:rsidR="00F463EB" w:rsidRPr="009A5CA0" w:rsidRDefault="00F463EB" w:rsidP="009B6775">
      <w:pPr>
        <w:pStyle w:val="H23G"/>
      </w:pPr>
      <w:r w:rsidRPr="009A5CA0">
        <w:tab/>
      </w:r>
      <w:r w:rsidRPr="009A5CA0">
        <w:tab/>
      </w:r>
      <w:bookmarkStart w:id="23" w:name="_Toc525912697"/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35</w:t>
      </w:r>
      <w:bookmarkEnd w:id="23"/>
    </w:p>
    <w:p w:rsidR="00F463EB" w:rsidRPr="009A5CA0" w:rsidRDefault="00F463EB" w:rsidP="00F463EB">
      <w:pPr>
        <w:pStyle w:val="SingleTxtG"/>
      </w:pPr>
      <w:r w:rsidRPr="009A5CA0">
        <w:t>37.</w:t>
      </w:r>
      <w:r w:rsidRPr="009A5CA0">
        <w:tab/>
        <w:t>Owing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budget</w:t>
      </w:r>
      <w:r w:rsidR="00B57033">
        <w:t xml:space="preserve"> </w:t>
      </w:r>
      <w:r w:rsidRPr="009A5CA0">
        <w:t>cuts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limited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resources</w:t>
      </w:r>
      <w:r w:rsidR="00B57033">
        <w:t xml:space="preserve"> </w:t>
      </w:r>
      <w:r w:rsidRPr="009A5CA0">
        <w:t>within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Administration,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unable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submit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fourth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within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deadline.</w:t>
      </w:r>
    </w:p>
    <w:p w:rsidR="00F463EB" w:rsidRPr="009A5CA0" w:rsidRDefault="00F463EB" w:rsidP="000D23A1">
      <w:pPr>
        <w:pStyle w:val="H1G"/>
      </w:pPr>
      <w:r w:rsidRPr="009A5CA0">
        <w:tab/>
      </w:r>
      <w:r w:rsidRPr="009A5CA0">
        <w:tab/>
      </w:r>
      <w:bookmarkStart w:id="24" w:name="_Toc525638504"/>
      <w:bookmarkStart w:id="25" w:name="_Toc525638698"/>
      <w:bookmarkStart w:id="26" w:name="_Toc525638842"/>
      <w:bookmarkStart w:id="27" w:name="_Toc525912698"/>
      <w:r w:rsidRPr="009A5CA0">
        <w:t>Article</w:t>
      </w:r>
      <w:r w:rsidR="00B57033">
        <w:t xml:space="preserve"> </w:t>
      </w:r>
      <w:r w:rsidRPr="009A5CA0">
        <w:t>1</w:t>
      </w:r>
      <w:r w:rsidR="000D23A1">
        <w:br/>
      </w:r>
      <w:r w:rsidRPr="009A5CA0">
        <w:t>Right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self-determination</w:t>
      </w:r>
      <w:bookmarkEnd w:id="24"/>
      <w:bookmarkEnd w:id="25"/>
      <w:bookmarkEnd w:id="26"/>
      <w:bookmarkEnd w:id="27"/>
    </w:p>
    <w:p w:rsidR="00F463EB" w:rsidRPr="009A5CA0" w:rsidRDefault="00F463EB" w:rsidP="000D23A1">
      <w:pPr>
        <w:pStyle w:val="H23G"/>
      </w:pPr>
      <w:r w:rsidRPr="009A5CA0">
        <w:tab/>
      </w:r>
      <w:r w:rsidRPr="009A5CA0">
        <w:tab/>
      </w:r>
      <w:bookmarkStart w:id="28" w:name="_Toc525912699"/>
      <w:r w:rsidRPr="009A5CA0">
        <w:t>Application</w:t>
      </w:r>
      <w:bookmarkEnd w:id="28"/>
    </w:p>
    <w:p w:rsidR="00F463EB" w:rsidRPr="009A5CA0" w:rsidRDefault="00F463EB" w:rsidP="00CA71B9">
      <w:pPr>
        <w:pStyle w:val="SingleTxtG"/>
      </w:pPr>
      <w:r w:rsidRPr="009A5CA0">
        <w:t>38.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response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5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para</w:t>
      </w:r>
      <w:r w:rsidR="00CA71B9">
        <w:t>s.</w:t>
      </w:r>
      <w:r w:rsidRPr="009A5CA0">
        <w:t>13</w:t>
      </w:r>
      <w:r w:rsidR="00CA71B9">
        <w:t>–</w:t>
      </w:r>
      <w:r w:rsidRPr="009A5CA0">
        <w:t>17).</w:t>
      </w:r>
      <w:r w:rsidR="00B57033">
        <w:t xml:space="preserve"> </w:t>
      </w:r>
      <w:r w:rsidRPr="009A5CA0">
        <w:t>There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jurisprudence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Court</w:t>
      </w:r>
      <w:r w:rsidR="00B57033">
        <w:t xml:space="preserve"> </w:t>
      </w:r>
      <w:r w:rsidRPr="009A5CA0">
        <w:t>relating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period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review.</w:t>
      </w:r>
    </w:p>
    <w:p w:rsidR="00F463EB" w:rsidRPr="009A5CA0" w:rsidRDefault="00F463EB" w:rsidP="000D23A1">
      <w:pPr>
        <w:pStyle w:val="H23G"/>
      </w:pPr>
      <w:r w:rsidRPr="009A5CA0">
        <w:tab/>
      </w:r>
      <w:r w:rsidRPr="009A5CA0">
        <w:tab/>
      </w:r>
      <w:bookmarkStart w:id="29" w:name="_Toc525912700"/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7</w:t>
      </w:r>
      <w:bookmarkEnd w:id="29"/>
    </w:p>
    <w:p w:rsidR="00F463EB" w:rsidRPr="009A5CA0" w:rsidRDefault="00F463EB" w:rsidP="00F463EB">
      <w:pPr>
        <w:pStyle w:val="SingleTxtG"/>
      </w:pPr>
      <w:r w:rsidRPr="009A5CA0">
        <w:t>39.</w:t>
      </w:r>
      <w:r w:rsidRPr="009A5CA0">
        <w:tab/>
        <w:t>The</w:t>
      </w:r>
      <w:r w:rsidR="00B57033">
        <w:t xml:space="preserve"> </w:t>
      </w:r>
      <w:r w:rsidRPr="009A5CA0">
        <w:t>fact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does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comprehensive</w:t>
      </w:r>
      <w:r w:rsidR="00B57033">
        <w:t xml:space="preserve"> </w:t>
      </w:r>
      <w:r w:rsidRPr="009A5CA0">
        <w:t>legislation</w:t>
      </w:r>
      <w:r w:rsidR="00B57033">
        <w:t xml:space="preserve"> </w:t>
      </w:r>
      <w:r w:rsidRPr="009A5CA0">
        <w:t>designed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combat</w:t>
      </w:r>
      <w:r w:rsidR="00B57033">
        <w:t xml:space="preserve"> </w:t>
      </w:r>
      <w:r w:rsidRPr="009A5CA0">
        <w:t>discrimination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kinds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level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indicative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substantive</w:t>
      </w:r>
      <w:r w:rsidR="00B57033">
        <w:t xml:space="preserve"> </w:t>
      </w:r>
      <w:r w:rsidRPr="009A5CA0">
        <w:t>deficiency</w:t>
      </w:r>
      <w:r w:rsidR="00B57033">
        <w:t xml:space="preserve"> </w:t>
      </w:r>
      <w:r w:rsidRPr="009A5CA0">
        <w:t>but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specificity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order,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characterized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attachment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monist</w:t>
      </w:r>
      <w:r w:rsidR="00B57033">
        <w:t xml:space="preserve"> </w:t>
      </w:r>
      <w:r w:rsidRPr="009A5CA0">
        <w:t>tradition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federalism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underpins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division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tasks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cantons.</w:t>
      </w:r>
    </w:p>
    <w:p w:rsidR="00F463EB" w:rsidRPr="009A5CA0" w:rsidRDefault="00F463EB" w:rsidP="00F463EB">
      <w:pPr>
        <w:pStyle w:val="SingleTxtG"/>
      </w:pPr>
      <w:r w:rsidRPr="009A5CA0">
        <w:t>40.</w:t>
      </w:r>
      <w:r w:rsidRPr="009A5CA0">
        <w:tab/>
        <w:t>All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respect</w:t>
      </w:r>
      <w:r w:rsidR="00B57033">
        <w:t xml:space="preserve"> </w:t>
      </w:r>
      <w:r w:rsidRPr="009A5CA0">
        <w:t>minimum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standards;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deliberately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given</w:t>
      </w:r>
      <w:r w:rsidR="00B57033">
        <w:t xml:space="preserve"> </w:t>
      </w:r>
      <w:r w:rsidRPr="009A5CA0">
        <w:t>some</w:t>
      </w:r>
      <w:r w:rsidR="00B57033">
        <w:t xml:space="preserve"> </w:t>
      </w:r>
      <w:r w:rsidRPr="009A5CA0">
        <w:t>room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manoeuvre.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differences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obligations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result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certain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having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mechanism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goes</w:t>
      </w:r>
      <w:r w:rsidR="00B57033">
        <w:t xml:space="preserve"> </w:t>
      </w:r>
      <w:r w:rsidRPr="009A5CA0">
        <w:t>beyond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minimum</w:t>
      </w:r>
      <w:r w:rsidR="00B57033">
        <w:t xml:space="preserve"> </w:t>
      </w:r>
      <w:r w:rsidRPr="009A5CA0">
        <w:t>requirements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law.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harmonization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level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could</w:t>
      </w:r>
      <w:r w:rsidR="00B57033">
        <w:t xml:space="preserve"> </w:t>
      </w:r>
      <w:r w:rsidRPr="009A5CA0">
        <w:t>thus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levelling-down</w:t>
      </w:r>
      <w:r w:rsidR="00B57033">
        <w:t xml:space="preserve"> </w:t>
      </w:r>
      <w:r w:rsidRPr="009A5CA0">
        <w:t>effect.</w:t>
      </w:r>
    </w:p>
    <w:p w:rsidR="00F463EB" w:rsidRPr="009A5CA0" w:rsidRDefault="00F463EB" w:rsidP="00F463EB">
      <w:pPr>
        <w:pStyle w:val="SingleTxtG"/>
      </w:pPr>
      <w:r w:rsidRPr="009A5CA0">
        <w:t>41.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views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sectoral</w:t>
      </w:r>
      <w:r w:rsidR="00B57033">
        <w:t xml:space="preserve"> </w:t>
      </w:r>
      <w:r w:rsidRPr="009A5CA0">
        <w:t>approach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affording</w:t>
      </w:r>
      <w:r w:rsidR="00B57033">
        <w:t xml:space="preserve"> </w:t>
      </w:r>
      <w:r w:rsidRPr="009A5CA0">
        <w:t>more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various</w:t>
      </w:r>
      <w:r w:rsidR="00B57033">
        <w:t xml:space="preserve"> </w:t>
      </w:r>
      <w:r w:rsidRPr="009A5CA0">
        <w:t>forms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discrimination</w:t>
      </w:r>
      <w:r w:rsidR="00B57033">
        <w:t xml:space="preserve"> </w:t>
      </w:r>
      <w:r w:rsidRPr="009A5CA0">
        <w:t>suffered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different</w:t>
      </w:r>
      <w:r w:rsidR="00B57033">
        <w:t xml:space="preserve"> </w:t>
      </w:r>
      <w:r w:rsidRPr="009A5CA0">
        <w:t>categories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people.</w:t>
      </w:r>
      <w:r w:rsidR="00B57033">
        <w:t xml:space="preserve"> </w:t>
      </w:r>
      <w:r w:rsidRPr="009A5CA0">
        <w:t>Concerning</w:t>
      </w:r>
      <w:r w:rsidR="00B57033">
        <w:t xml:space="preserve"> </w:t>
      </w:r>
      <w:r w:rsidRPr="009A5CA0">
        <w:t>racial</w:t>
      </w:r>
      <w:r w:rsidR="00B57033">
        <w:t xml:space="preserve"> </w:t>
      </w:r>
      <w:r w:rsidRPr="009A5CA0">
        <w:t>discrimination,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well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anti-racism</w:t>
      </w:r>
      <w:r w:rsidR="00B57033">
        <w:t xml:space="preserve"> </w:t>
      </w:r>
      <w:r w:rsidRPr="009A5CA0">
        <w:t>rule,</w:t>
      </w:r>
      <w:r w:rsidR="00B57033">
        <w:t xml:space="preserve"> </w:t>
      </w:r>
      <w:r w:rsidRPr="009A5CA0">
        <w:t>there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numerous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Constitution,</w:t>
      </w:r>
      <w:r w:rsidR="00B57033">
        <w:t xml:space="preserve"> </w:t>
      </w:r>
      <w:r w:rsidRPr="009A5CA0">
        <w:t>private</w:t>
      </w:r>
      <w:r w:rsidR="00B57033">
        <w:t xml:space="preserve"> </w:t>
      </w:r>
      <w:r w:rsidRPr="009A5CA0">
        <w:t>law,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administrative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used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combat</w:t>
      </w:r>
      <w:r w:rsidR="00B57033">
        <w:t xml:space="preserve"> </w:t>
      </w:r>
      <w:r w:rsidRPr="009A5CA0">
        <w:t>discrimination.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integration</w:t>
      </w:r>
      <w:r w:rsidR="00B57033">
        <w:t xml:space="preserve"> </w:t>
      </w:r>
      <w:r w:rsidRPr="009A5CA0">
        <w:t>programmes,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lastRenderedPageBreak/>
        <w:t>counselling</w:t>
      </w:r>
      <w:r w:rsidR="00B57033">
        <w:t xml:space="preserve"> </w:t>
      </w:r>
      <w:r w:rsidRPr="009A5CA0">
        <w:t>services</w:t>
      </w:r>
      <w:r w:rsidR="00B57033">
        <w:t xml:space="preserve"> </w:t>
      </w:r>
      <w:r w:rsidRPr="009A5CA0">
        <w:t>available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aim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better</w:t>
      </w:r>
      <w:r w:rsidR="00B57033">
        <w:t xml:space="preserve"> </w:t>
      </w:r>
      <w:r w:rsidRPr="009A5CA0">
        <w:t>support</w:t>
      </w:r>
      <w:r w:rsidR="00B57033">
        <w:t xml:space="preserve"> </w:t>
      </w:r>
      <w:r w:rsidRPr="009A5CA0">
        <w:t>victims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racial</w:t>
      </w:r>
      <w:r w:rsidR="00B57033">
        <w:t xml:space="preserve"> </w:t>
      </w:r>
      <w:r w:rsidRPr="009A5CA0">
        <w:t>discrimination;</w:t>
      </w:r>
      <w:r w:rsidR="00B57033">
        <w:t xml:space="preserve"> </w:t>
      </w:r>
      <w:r w:rsidRPr="009A5CA0">
        <w:t>following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phase,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currently</w:t>
      </w:r>
      <w:r w:rsidR="00B57033">
        <w:t xml:space="preserve"> </w:t>
      </w:r>
      <w:r w:rsidRPr="009A5CA0">
        <w:t>taking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strengthen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promote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quality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services.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Service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Combating</w:t>
      </w:r>
      <w:r w:rsidR="00B57033">
        <w:t xml:space="preserve"> </w:t>
      </w:r>
      <w:r w:rsidRPr="009A5CA0">
        <w:t>Racism,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collaboration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secretariat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Commission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Racism,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prepared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guidebook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offers</w:t>
      </w:r>
      <w:r w:rsidR="00B57033">
        <w:t xml:space="preserve"> </w:t>
      </w:r>
      <w:r w:rsidRPr="009A5CA0">
        <w:t>practical</w:t>
      </w:r>
      <w:r w:rsidR="00B57033">
        <w:t xml:space="preserve"> </w:t>
      </w:r>
      <w:r w:rsidRPr="009A5CA0">
        <w:t>advice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how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defend</w:t>
      </w:r>
      <w:r w:rsidR="00B57033">
        <w:t xml:space="preserve"> </w:t>
      </w:r>
      <w:r w:rsidRPr="009A5CA0">
        <w:t>oneself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acts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racial</w:t>
      </w:r>
      <w:r w:rsidR="00B57033">
        <w:t xml:space="preserve"> </w:t>
      </w:r>
      <w:r w:rsidRPr="009A5CA0">
        <w:t>discrimination.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book,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available</w:t>
      </w:r>
      <w:r w:rsidR="00B57033">
        <w:t xml:space="preserve"> </w:t>
      </w:r>
      <w:r w:rsidRPr="009A5CA0">
        <w:t>online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July</w:t>
      </w:r>
      <w:r w:rsidR="00B57033">
        <w:t xml:space="preserve"> </w:t>
      </w:r>
      <w:r w:rsidRPr="009A5CA0">
        <w:t>2017,</w:t>
      </w:r>
      <w:r w:rsidR="00B57033">
        <w:t xml:space="preserve"> </w:t>
      </w:r>
      <w:r w:rsidRPr="009A5CA0">
        <w:t>aims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improve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specialist</w:t>
      </w:r>
      <w:r w:rsidR="00B57033">
        <w:t xml:space="preserve"> </w:t>
      </w:r>
      <w:r w:rsidRPr="009A5CA0">
        <w:t>advice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serve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additional</w:t>
      </w:r>
      <w:r w:rsidR="00B57033">
        <w:t xml:space="preserve"> </w:t>
      </w:r>
      <w:r w:rsidRPr="009A5CA0">
        <w:t>tool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practitioners.</w:t>
      </w:r>
    </w:p>
    <w:p w:rsidR="00F463EB" w:rsidRPr="009A5CA0" w:rsidRDefault="00F463EB" w:rsidP="00F463EB">
      <w:pPr>
        <w:pStyle w:val="SingleTxtG"/>
      </w:pPr>
      <w:r w:rsidRPr="009A5CA0">
        <w:t>42.</w:t>
      </w:r>
      <w:r w:rsidRPr="009A5CA0">
        <w:tab/>
        <w:t>Insofar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free-standing</w:t>
      </w:r>
      <w:r w:rsidR="00B57033">
        <w:t xml:space="preserve"> </w:t>
      </w:r>
      <w:r w:rsidRPr="009A5CA0">
        <w:t>prohibition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discrimination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Disabilities</w:t>
      </w:r>
      <w:r w:rsidR="00B57033">
        <w:t xml:space="preserve"> </w:t>
      </w:r>
      <w:r w:rsidRPr="009A5CA0">
        <w:t>(art.</w:t>
      </w:r>
      <w:r w:rsidR="00B57033">
        <w:t xml:space="preserve"> </w:t>
      </w:r>
      <w:r w:rsidRPr="009A5CA0">
        <w:t>5</w:t>
      </w:r>
      <w:r w:rsidR="00B57033">
        <w:t xml:space="preserve"> </w:t>
      </w:r>
      <w:r w:rsidRPr="009A5CA0">
        <w:t>(1))</w:t>
      </w:r>
      <w:r w:rsidR="00B57033">
        <w:t xml:space="preserve"> </w:t>
      </w:r>
      <w:r w:rsidRPr="009A5CA0">
        <w:t>refers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system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whole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applied</w:t>
      </w:r>
      <w:r w:rsidR="00B57033">
        <w:t xml:space="preserve"> </w:t>
      </w:r>
      <w:r w:rsidRPr="009A5CA0">
        <w:t>directly,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clear</w:t>
      </w:r>
      <w:r w:rsidR="00B57033">
        <w:t xml:space="preserve"> </w:t>
      </w:r>
      <w:r w:rsidRPr="009A5CA0">
        <w:t>definition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contains,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based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specific</w:t>
      </w:r>
      <w:r w:rsidR="00B57033">
        <w:t xml:space="preserve"> </w:t>
      </w:r>
      <w:r w:rsidRPr="009A5CA0">
        <w:t>group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people,</w:t>
      </w:r>
      <w:r w:rsidR="00B57033">
        <w:t xml:space="preserve"> </w:t>
      </w:r>
      <w:r w:rsidRPr="009A5CA0">
        <w:t>strengthens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disabilities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Switzerland.</w:t>
      </w:r>
      <w:r w:rsidR="00B57033">
        <w:t xml:space="preserve"> </w:t>
      </w:r>
      <w:r w:rsidRPr="009A5CA0">
        <w:t>Given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denial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reasonable</w:t>
      </w:r>
      <w:r w:rsidR="00B57033">
        <w:t xml:space="preserve"> </w:t>
      </w:r>
      <w:r w:rsidRPr="009A5CA0">
        <w:t>accommodation</w:t>
      </w:r>
      <w:r w:rsidR="00B57033">
        <w:t xml:space="preserve"> </w:t>
      </w:r>
      <w:r w:rsidRPr="009A5CA0">
        <w:t>constitutes</w:t>
      </w:r>
      <w:r w:rsidR="00B57033">
        <w:t xml:space="preserve"> </w:t>
      </w:r>
      <w:r w:rsidRPr="009A5CA0">
        <w:t>discrimination,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assumed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discrimination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enhanced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terms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jurisprudence,</w:t>
      </w:r>
      <w:r w:rsidR="00B57033">
        <w:t xml:space="preserve"> </w:t>
      </w:r>
      <w:r w:rsidRPr="009A5CA0">
        <w:t>particularly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regard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practice</w:t>
      </w:r>
      <w:r w:rsidR="00B57033">
        <w:t xml:space="preserve"> </w:t>
      </w:r>
      <w:r w:rsidRPr="009A5CA0">
        <w:t>followed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date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Court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relation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obligations</w:t>
      </w:r>
      <w:r w:rsidR="00B57033">
        <w:t xml:space="preserve"> </w:t>
      </w:r>
      <w:r w:rsidRPr="009A5CA0">
        <w:t>concerning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prohibition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discrimination.</w:t>
      </w:r>
    </w:p>
    <w:p w:rsidR="00F463EB" w:rsidRPr="009A5CA0" w:rsidRDefault="00F463EB" w:rsidP="00F463EB">
      <w:pPr>
        <w:pStyle w:val="SingleTxtG"/>
      </w:pPr>
      <w:r w:rsidRPr="009A5CA0">
        <w:t>43.</w:t>
      </w:r>
      <w:r w:rsidRPr="009A5CA0">
        <w:tab/>
        <w:t>A</w:t>
      </w:r>
      <w:r w:rsidR="00B57033">
        <w:t xml:space="preserve"> </w:t>
      </w:r>
      <w:r w:rsidRPr="009A5CA0">
        <w:t>study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conducted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access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justice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cases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discrimination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1C5B7B">
      <w:pPr>
        <w:pStyle w:val="H23G"/>
      </w:pPr>
      <w:r w:rsidRPr="009A5CA0">
        <w:tab/>
      </w:r>
      <w:r w:rsidRPr="009A5CA0">
        <w:tab/>
      </w:r>
      <w:bookmarkStart w:id="30" w:name="_Toc525912701"/>
      <w:r w:rsidRPr="009A5CA0">
        <w:t>Statistics</w:t>
      </w:r>
      <w:bookmarkEnd w:id="30"/>
    </w:p>
    <w:p w:rsidR="00F463EB" w:rsidRPr="009A5CA0" w:rsidRDefault="00F463EB" w:rsidP="00F463EB">
      <w:pPr>
        <w:pStyle w:val="SingleTxtG"/>
      </w:pPr>
      <w:r w:rsidRPr="009A5CA0">
        <w:t>44.</w:t>
      </w:r>
      <w:r w:rsidRPr="009A5CA0">
        <w:tab/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3.</w:t>
      </w:r>
    </w:p>
    <w:p w:rsidR="00F463EB" w:rsidRPr="009A5CA0" w:rsidRDefault="00F463EB" w:rsidP="001C5B7B">
      <w:pPr>
        <w:pStyle w:val="H23G"/>
      </w:pPr>
      <w:r w:rsidRPr="009A5CA0">
        <w:tab/>
      </w:r>
      <w:r w:rsidRPr="009A5CA0">
        <w:tab/>
      </w:r>
      <w:bookmarkStart w:id="31" w:name="_Toc525912702"/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25</w:t>
      </w:r>
      <w:bookmarkEnd w:id="31"/>
    </w:p>
    <w:p w:rsidR="00F463EB" w:rsidRPr="009A5CA0" w:rsidRDefault="00F463EB" w:rsidP="00F463EB">
      <w:pPr>
        <w:pStyle w:val="SingleTxtG"/>
      </w:pPr>
      <w:r w:rsidRPr="009A5CA0">
        <w:t>45.</w:t>
      </w:r>
      <w:r w:rsidRPr="009A5CA0">
        <w:tab/>
        <w:t>Between</w:t>
      </w:r>
      <w:r w:rsidR="00B57033">
        <w:t xml:space="preserve"> </w:t>
      </w:r>
      <w:r w:rsidRPr="009A5CA0">
        <w:t>2008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level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official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(ODA)</w:t>
      </w:r>
      <w:r w:rsidR="00B57033">
        <w:t xml:space="preserve"> </w:t>
      </w:r>
      <w:r w:rsidRPr="009A5CA0">
        <w:t>increased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over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billion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absolute</w:t>
      </w:r>
      <w:r w:rsidR="00B57033">
        <w:t xml:space="preserve"> </w:t>
      </w:r>
      <w:r w:rsidRPr="009A5CA0">
        <w:t>terms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0.1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proportion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gross</w:t>
      </w:r>
      <w:r w:rsidR="00B57033">
        <w:t xml:space="preserve"> </w:t>
      </w:r>
      <w:r w:rsidRPr="009A5CA0">
        <w:t>domestic</w:t>
      </w:r>
      <w:r w:rsidR="00B57033">
        <w:t xml:space="preserve"> </w:t>
      </w:r>
      <w:r w:rsidRPr="009A5CA0">
        <w:t>product</w:t>
      </w:r>
      <w:r w:rsidR="00B57033">
        <w:t xml:space="preserve"> </w:t>
      </w:r>
      <w:r w:rsidRPr="009A5CA0">
        <w:t>(GDP).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ODA/GDP</w:t>
      </w:r>
      <w:r w:rsidR="00B57033">
        <w:t xml:space="preserve"> </w:t>
      </w:r>
      <w:r w:rsidRPr="009A5CA0">
        <w:t>ratio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0.52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accordance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decision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2011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achieve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figure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0.5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date.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stabilization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finances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2017–2019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impact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evolution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ODA.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depend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volatile</w:t>
      </w:r>
      <w:r w:rsidR="00B57033">
        <w:t xml:space="preserve"> </w:t>
      </w:r>
      <w:r w:rsidRPr="009A5CA0">
        <w:t>elements</w:t>
      </w:r>
      <w:r w:rsidR="00B57033">
        <w:t xml:space="preserve"> </w:t>
      </w:r>
      <w:r w:rsidRPr="009A5CA0">
        <w:t>(costs</w:t>
      </w:r>
      <w:r w:rsidR="00B57033">
        <w:t xml:space="preserve"> </w:t>
      </w:r>
      <w:r w:rsidRPr="009A5CA0">
        <w:t>associated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seekers,</w:t>
      </w:r>
      <w:r w:rsidR="00B57033">
        <w:t xml:space="preserve"> </w:t>
      </w:r>
      <w:r w:rsidRPr="009A5CA0">
        <w:t>statistical</w:t>
      </w:r>
      <w:r w:rsidR="00B57033">
        <w:t xml:space="preserve"> </w:t>
      </w:r>
      <w:r w:rsidRPr="009A5CA0">
        <w:t>adjustments)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changing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circumstances</w:t>
      </w:r>
      <w:r w:rsidR="00B57033">
        <w:t xml:space="preserve"> </w:t>
      </w:r>
      <w:r w:rsidRPr="009A5CA0">
        <w:t>(total</w:t>
      </w:r>
      <w:r w:rsidR="00B57033">
        <w:t xml:space="preserve"> </w:t>
      </w:r>
      <w:r w:rsidRPr="009A5CA0">
        <w:t>GDP).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2008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2016,</w:t>
      </w:r>
      <w:r w:rsidR="00B57033">
        <w:t xml:space="preserve"> </w:t>
      </w:r>
      <w:r w:rsidRPr="009A5CA0">
        <w:t>ODA</w:t>
      </w:r>
      <w:r w:rsidR="00B57033">
        <w:t xml:space="preserve"> </w:t>
      </w:r>
      <w:r w:rsidRPr="009A5CA0">
        <w:t>grew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more</w:t>
      </w:r>
      <w:r w:rsidR="00B57033">
        <w:t xml:space="preserve"> </w:t>
      </w:r>
      <w:r w:rsidRPr="009A5CA0">
        <w:t>than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billion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absolute</w:t>
      </w:r>
      <w:r w:rsidR="00B57033">
        <w:t xml:space="preserve"> </w:t>
      </w:r>
      <w:r w:rsidRPr="009A5CA0">
        <w:t>terms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0.11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proportion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GDP.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2016,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ODA/GDP</w:t>
      </w:r>
      <w:r w:rsidR="00B57033">
        <w:t xml:space="preserve"> </w:t>
      </w:r>
      <w:r w:rsidRPr="009A5CA0">
        <w:t>ratio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0.53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cent,</w:t>
      </w:r>
      <w:r w:rsidR="00B57033">
        <w:t xml:space="preserve"> </w:t>
      </w:r>
      <w:r w:rsidRPr="009A5CA0">
        <w:t>exceeding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target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0.5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set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2011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consecutive</w:t>
      </w:r>
      <w:r w:rsidR="00B57033">
        <w:t xml:space="preserve"> </w:t>
      </w:r>
      <w:r w:rsidRPr="009A5CA0">
        <w:t>year</w:t>
      </w:r>
      <w:r w:rsidR="00B57033">
        <w:t xml:space="preserve"> </w:t>
      </w:r>
      <w:r w:rsidRPr="009A5CA0">
        <w:t>(2015:</w:t>
      </w:r>
      <w:r w:rsidR="00B57033">
        <w:t xml:space="preserve"> </w:t>
      </w:r>
      <w:r w:rsidRPr="009A5CA0">
        <w:t>0.51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cent).</w:t>
      </w:r>
    </w:p>
    <w:p w:rsidR="00F463EB" w:rsidRPr="009A5CA0" w:rsidRDefault="00F463EB" w:rsidP="00E66FE2">
      <w:pPr>
        <w:pStyle w:val="H1G"/>
      </w:pPr>
      <w:r w:rsidRPr="009A5CA0">
        <w:tab/>
      </w:r>
      <w:r w:rsidRPr="009A5CA0">
        <w:tab/>
      </w:r>
      <w:bookmarkStart w:id="32" w:name="_Toc525638843"/>
      <w:bookmarkStart w:id="33" w:name="_Toc525912703"/>
      <w:r w:rsidRPr="009A5CA0">
        <w:t>Article</w:t>
      </w:r>
      <w:r w:rsidR="00B57033">
        <w:t xml:space="preserve"> </w:t>
      </w:r>
      <w:r w:rsidR="00E66FE2">
        <w:t>2</w:t>
      </w:r>
      <w:r w:rsidR="00E66FE2">
        <w:br/>
      </w:r>
      <w:r w:rsidRPr="009A5CA0">
        <w:t>Implementation</w:t>
      </w:r>
      <w:bookmarkEnd w:id="32"/>
      <w:bookmarkEnd w:id="33"/>
    </w:p>
    <w:p w:rsidR="00F463EB" w:rsidRPr="009A5CA0" w:rsidRDefault="00F463EB" w:rsidP="001C5B7B">
      <w:pPr>
        <w:pStyle w:val="H23G"/>
      </w:pPr>
      <w:r w:rsidRPr="009A5CA0">
        <w:tab/>
      </w:r>
      <w:r w:rsidRPr="009A5CA0">
        <w:tab/>
      </w:r>
      <w:bookmarkStart w:id="34" w:name="_Toc525912704"/>
      <w:r w:rsidRPr="009A5CA0">
        <w:t>Application</w:t>
      </w:r>
      <w:bookmarkEnd w:id="34"/>
    </w:p>
    <w:p w:rsidR="00F463EB" w:rsidRPr="009A5CA0" w:rsidRDefault="00F463EB" w:rsidP="00F463EB">
      <w:pPr>
        <w:pStyle w:val="SingleTxtG"/>
      </w:pPr>
      <w:r w:rsidRPr="009A5CA0">
        <w:t>46.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comments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relation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7.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2011,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asserted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promotion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integration</w:t>
      </w:r>
      <w:r w:rsidR="00B57033">
        <w:t xml:space="preserve"> </w:t>
      </w:r>
      <w:r w:rsidRPr="009A5CA0">
        <w:t>should</w:t>
      </w:r>
      <w:r w:rsidR="00B57033">
        <w:t xml:space="preserve"> </w:t>
      </w:r>
      <w:r w:rsidRPr="009A5CA0">
        <w:t>go</w:t>
      </w:r>
      <w:r w:rsidR="00B57033">
        <w:t xml:space="preserve"> </w:t>
      </w:r>
      <w:r w:rsidRPr="009A5CA0">
        <w:t>hand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hand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fight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discrimination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elimination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structural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individual</w:t>
      </w:r>
      <w:r w:rsidR="00B57033">
        <w:t xml:space="preserve"> </w:t>
      </w:r>
      <w:r w:rsidRPr="009A5CA0">
        <w:t>obstacles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housing,</w:t>
      </w:r>
      <w:r w:rsidR="00B57033">
        <w:t xml:space="preserve"> </w:t>
      </w:r>
      <w:r w:rsidRPr="009A5CA0">
        <w:t>employment,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leisure,</w:t>
      </w:r>
      <w:r w:rsidR="00B57033">
        <w:t xml:space="preserve"> </w:t>
      </w:r>
      <w:r w:rsidRPr="009A5CA0">
        <w:t>among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things.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establishment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integration</w:t>
      </w:r>
      <w:r w:rsidR="00B57033">
        <w:t xml:space="preserve"> </w:t>
      </w:r>
      <w:r w:rsidRPr="009A5CA0">
        <w:t>programmes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2014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clear</w:t>
      </w:r>
      <w:r w:rsidR="00B57033">
        <w:t xml:space="preserve"> </w:t>
      </w:r>
      <w:r w:rsidRPr="009A5CA0">
        <w:t>framework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fight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racism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discrimination.</w:t>
      </w:r>
    </w:p>
    <w:p w:rsidR="00F463EB" w:rsidRPr="009A5CA0" w:rsidRDefault="00F463EB" w:rsidP="001C5B7B">
      <w:pPr>
        <w:pStyle w:val="H23G"/>
      </w:pPr>
      <w:r w:rsidRPr="009A5CA0">
        <w:tab/>
      </w:r>
      <w:r w:rsidRPr="009A5CA0">
        <w:tab/>
      </w:r>
      <w:bookmarkStart w:id="35" w:name="_Toc525912705"/>
      <w:r w:rsidRPr="009A5CA0">
        <w:t>Equal</w:t>
      </w:r>
      <w:r w:rsidR="00B57033">
        <w:t xml:space="preserve"> </w:t>
      </w:r>
      <w:r w:rsidRPr="009A5CA0">
        <w:t>pay</w:t>
      </w:r>
      <w:bookmarkEnd w:id="35"/>
    </w:p>
    <w:p w:rsidR="00F463EB" w:rsidRPr="009A5CA0" w:rsidRDefault="00F463EB" w:rsidP="00F463EB">
      <w:pPr>
        <w:pStyle w:val="SingleTxtG"/>
      </w:pPr>
      <w:r w:rsidRPr="009A5CA0">
        <w:t>47.</w:t>
      </w:r>
      <w:r w:rsidRPr="009A5CA0">
        <w:tab/>
        <w:t>On</w:t>
      </w:r>
      <w:r w:rsidR="00B57033">
        <w:t xml:space="preserve"> </w:t>
      </w:r>
      <w:r w:rsidRPr="009A5CA0">
        <w:t>5</w:t>
      </w:r>
      <w:r w:rsidR="00B57033">
        <w:t xml:space="preserve"> </w:t>
      </w:r>
      <w:r w:rsidRPr="009A5CA0">
        <w:t>July</w:t>
      </w:r>
      <w:r w:rsidR="00B57033">
        <w:t xml:space="preserve"> </w:t>
      </w:r>
      <w:r w:rsidRPr="009A5CA0">
        <w:t>2017,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submitted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t>new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requiring</w:t>
      </w:r>
      <w:r w:rsidR="00B57033">
        <w:t xml:space="preserve"> </w:t>
      </w:r>
      <w:r w:rsidRPr="009A5CA0">
        <w:t>employers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private</w:t>
      </w:r>
      <w:r w:rsidR="00B57033">
        <w:t xml:space="preserve"> </w:t>
      </w:r>
      <w:r w:rsidRPr="009A5CA0">
        <w:t>sectors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carry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regular</w:t>
      </w:r>
      <w:r w:rsidR="00B57033">
        <w:t xml:space="preserve"> </w:t>
      </w:r>
      <w:r w:rsidRPr="009A5CA0">
        <w:t>analyses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wages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supervision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party.</w:t>
      </w:r>
    </w:p>
    <w:p w:rsidR="00F463EB" w:rsidRPr="009A5CA0" w:rsidRDefault="00F463EB" w:rsidP="001C5B7B">
      <w:pPr>
        <w:pStyle w:val="H23G"/>
      </w:pPr>
      <w:r w:rsidRPr="009A5CA0">
        <w:tab/>
      </w:r>
      <w:r w:rsidRPr="009A5CA0">
        <w:tab/>
      </w:r>
      <w:bookmarkStart w:id="36" w:name="_Toc525912706"/>
      <w:r w:rsidRPr="009A5CA0">
        <w:t>Religion</w:t>
      </w:r>
      <w:bookmarkEnd w:id="36"/>
    </w:p>
    <w:p w:rsidR="00F463EB" w:rsidRPr="009A5CA0" w:rsidRDefault="00F463EB" w:rsidP="00F463EB">
      <w:pPr>
        <w:pStyle w:val="SingleTxtG"/>
      </w:pPr>
      <w:r w:rsidRPr="009A5CA0">
        <w:t>48.</w:t>
      </w:r>
      <w:r w:rsidRPr="009A5CA0">
        <w:tab/>
        <w:t>In</w:t>
      </w:r>
      <w:r w:rsidR="00B57033">
        <w:t xml:space="preserve"> </w:t>
      </w:r>
      <w:r w:rsidRPr="009A5CA0">
        <w:t>response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Aeschi</w:t>
      </w:r>
      <w:r w:rsidR="00B57033">
        <w:t xml:space="preserve"> </w:t>
      </w:r>
      <w:r w:rsidRPr="009A5CA0">
        <w:t>postulate</w:t>
      </w:r>
      <w:r w:rsidR="00B57033">
        <w:t xml:space="preserve"> </w:t>
      </w:r>
      <w:r w:rsidRPr="009A5CA0">
        <w:t>(13.3672),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="001D0DC4">
        <w:t>“</w:t>
      </w:r>
      <w:r w:rsidRPr="009A5CA0">
        <w:t>Clarification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certain</w:t>
      </w:r>
      <w:r w:rsidR="00B57033">
        <w:t xml:space="preserve"> </w:t>
      </w:r>
      <w:r w:rsidRPr="009A5CA0">
        <w:t>religious</w:t>
      </w:r>
      <w:r w:rsidR="00B57033">
        <w:t xml:space="preserve"> </w:t>
      </w:r>
      <w:r w:rsidRPr="009A5CA0">
        <w:t>matters</w:t>
      </w:r>
      <w:r w:rsidR="001D0DC4">
        <w:t>”</w:t>
      </w:r>
      <w:r w:rsidRPr="009A5CA0">
        <w:t>,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way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regard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religious</w:t>
      </w:r>
      <w:r w:rsidR="00B57033">
        <w:t xml:space="preserve"> </w:t>
      </w:r>
      <w:r w:rsidRPr="009A5CA0">
        <w:t>symbols.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9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2017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1C5B7B">
      <w:pPr>
        <w:pStyle w:val="H23G"/>
      </w:pPr>
      <w:r w:rsidRPr="009A5CA0">
        <w:lastRenderedPageBreak/>
        <w:tab/>
      </w:r>
      <w:r w:rsidRPr="009A5CA0">
        <w:tab/>
      </w:r>
      <w:bookmarkStart w:id="37" w:name="_Toc525912707"/>
      <w:r w:rsidRPr="009A5CA0">
        <w:t>Race,</w:t>
      </w:r>
      <w:r w:rsidR="00B57033">
        <w:t xml:space="preserve"> </w:t>
      </w:r>
      <w:r w:rsidRPr="009A5CA0">
        <w:t>sex,</w:t>
      </w:r>
      <w:r w:rsidR="00B57033">
        <w:t xml:space="preserve"> </w:t>
      </w:r>
      <w:r w:rsidRPr="009A5CA0">
        <w:t>disability</w:t>
      </w:r>
      <w:bookmarkEnd w:id="37"/>
    </w:p>
    <w:p w:rsidR="00F463EB" w:rsidRPr="009A5CA0" w:rsidRDefault="00F463EB" w:rsidP="00F463EB">
      <w:pPr>
        <w:pStyle w:val="SingleTxtG"/>
      </w:pPr>
      <w:r w:rsidRPr="009A5CA0">
        <w:t>49.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response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7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drafted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response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Naef</w:t>
      </w:r>
      <w:r w:rsidR="00B57033">
        <w:t xml:space="preserve"> </w:t>
      </w:r>
      <w:r w:rsidRPr="009A5CA0">
        <w:t>postulate</w:t>
      </w:r>
      <w:r w:rsidR="00B57033">
        <w:t xml:space="preserve"> </w:t>
      </w:r>
      <w:r w:rsidRPr="009A5CA0">
        <w:t>(12.3543)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14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2012,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="001D0DC4">
        <w:t>“</w:t>
      </w:r>
      <w:r w:rsidRPr="009A5CA0">
        <w:t>Report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discrimination</w:t>
      </w:r>
      <w:r w:rsidR="001D0DC4">
        <w:t>”</w:t>
      </w:r>
      <w:r w:rsidRPr="009A5CA0">
        <w:t>.</w:t>
      </w:r>
    </w:p>
    <w:p w:rsidR="00F463EB" w:rsidRPr="009A5CA0" w:rsidRDefault="00F463EB" w:rsidP="001C5B7B">
      <w:pPr>
        <w:pStyle w:val="H23G"/>
      </w:pPr>
      <w:r w:rsidRPr="009A5CA0">
        <w:tab/>
      </w:r>
      <w:r w:rsidRPr="009A5CA0">
        <w:tab/>
      </w:r>
      <w:bookmarkStart w:id="38" w:name="_Toc525912708"/>
      <w:r w:rsidRPr="009A5CA0">
        <w:t>International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technical</w:t>
      </w:r>
      <w:r w:rsidR="00B57033">
        <w:t xml:space="preserve"> </w:t>
      </w:r>
      <w:r w:rsidRPr="009A5CA0">
        <w:t>cooperation</w:t>
      </w:r>
      <w:bookmarkEnd w:id="38"/>
    </w:p>
    <w:p w:rsidR="00F463EB" w:rsidRPr="009A5CA0" w:rsidRDefault="00F463EB" w:rsidP="00F463EB">
      <w:pPr>
        <w:pStyle w:val="SingleTxtG"/>
      </w:pPr>
      <w:r w:rsidRPr="009A5CA0">
        <w:t>50.</w:t>
      </w:r>
      <w:r w:rsidRPr="009A5CA0">
        <w:tab/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area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technical</w:t>
      </w:r>
      <w:r w:rsidR="00B57033">
        <w:t xml:space="preserve"> </w:t>
      </w:r>
      <w:r w:rsidRPr="009A5CA0">
        <w:t>cooperation,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trade-related</w:t>
      </w:r>
      <w:r w:rsidR="00B57033">
        <w:t xml:space="preserve"> </w:t>
      </w:r>
      <w:r w:rsidRPr="009A5CA0">
        <w:t>policy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contribute</w:t>
      </w:r>
      <w:r w:rsidR="00B57033">
        <w:t xml:space="preserve"> </w:t>
      </w:r>
      <w:r w:rsidRPr="009A5CA0">
        <w:t>directly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realization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embodied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and,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particular,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creation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jobs.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contribution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environmental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spheres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possible</w:t>
      </w:r>
      <w:r w:rsidR="00B57033">
        <w:t xml:space="preserve"> </w:t>
      </w:r>
      <w:r w:rsidRPr="009A5CA0">
        <w:t>through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recognition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resource-efficient</w:t>
      </w:r>
      <w:r w:rsidR="00B57033">
        <w:t xml:space="preserve"> </w:t>
      </w:r>
      <w:r w:rsidRPr="009A5CA0">
        <w:t>production</w:t>
      </w:r>
      <w:r w:rsidR="00B57033">
        <w:t xml:space="preserve"> </w:t>
      </w:r>
      <w:r w:rsidRPr="009A5CA0">
        <w:t>methods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introduction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modern</w:t>
      </w:r>
      <w:r w:rsidR="00B57033">
        <w:t xml:space="preserve"> </w:t>
      </w:r>
      <w:r w:rsidRPr="009A5CA0">
        <w:t>working</w:t>
      </w:r>
      <w:r w:rsidR="00B57033">
        <w:t xml:space="preserve"> </w:t>
      </w:r>
      <w:r w:rsidRPr="009A5CA0">
        <w:t>methods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comply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key</w:t>
      </w:r>
      <w:r w:rsidR="00B57033">
        <w:t xml:space="preserve"> </w:t>
      </w:r>
      <w:r w:rsidRPr="009A5CA0">
        <w:t>ILO</w:t>
      </w:r>
      <w:r w:rsidR="00B57033">
        <w:t xml:space="preserve"> </w:t>
      </w:r>
      <w:r w:rsidRPr="009A5CA0">
        <w:t>conventions.</w:t>
      </w:r>
    </w:p>
    <w:p w:rsidR="00F463EB" w:rsidRPr="009A5CA0" w:rsidRDefault="00F463EB" w:rsidP="00F463EB">
      <w:pPr>
        <w:pStyle w:val="SingleTxtG"/>
      </w:pPr>
      <w:r w:rsidRPr="009A5CA0">
        <w:t>51.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intends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boost</w:t>
      </w:r>
      <w:r w:rsidR="00B57033">
        <w:t xml:space="preserve"> </w:t>
      </w:r>
      <w:r w:rsidRPr="009A5CA0">
        <w:t>inclusive</w:t>
      </w:r>
      <w:r w:rsidR="00B57033">
        <w:t xml:space="preserve"> </w:t>
      </w:r>
      <w:r w:rsidRPr="009A5CA0">
        <w:t>growth,</w:t>
      </w:r>
      <w:r w:rsidR="00B57033">
        <w:t xml:space="preserve"> </w:t>
      </w:r>
      <w:r w:rsidRPr="009A5CA0">
        <w:t>including</w:t>
      </w:r>
      <w:r w:rsidR="00B57033">
        <w:t xml:space="preserve"> </w:t>
      </w:r>
      <w:r w:rsidRPr="009A5CA0">
        <w:t>through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creation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more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better</w:t>
      </w:r>
      <w:r w:rsidR="00B57033">
        <w:t xml:space="preserve"> </w:t>
      </w:r>
      <w:r w:rsidRPr="009A5CA0">
        <w:t>jobs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strengthening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professional</w:t>
      </w:r>
      <w:r w:rsidR="00B57033">
        <w:t xml:space="preserve"> </w:t>
      </w:r>
      <w:r w:rsidRPr="009A5CA0">
        <w:t>skills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cooperation</w:t>
      </w:r>
      <w:r w:rsidR="00B57033">
        <w:t xml:space="preserve"> </w:t>
      </w:r>
      <w:r w:rsidRPr="009A5CA0">
        <w:t>partner</w:t>
      </w:r>
      <w:r w:rsidR="00B57033">
        <w:t xml:space="preserve"> </w:t>
      </w:r>
      <w:r w:rsidRPr="009A5CA0">
        <w:t>countries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1C5B7B">
      <w:pPr>
        <w:pStyle w:val="H23G"/>
      </w:pPr>
      <w:r w:rsidRPr="009A5CA0">
        <w:tab/>
      </w:r>
      <w:r w:rsidRPr="009A5CA0">
        <w:tab/>
      </w:r>
      <w:bookmarkStart w:id="39" w:name="_Toc525912709"/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29</w:t>
      </w:r>
      <w:bookmarkEnd w:id="39"/>
    </w:p>
    <w:p w:rsidR="00F463EB" w:rsidRPr="009A5CA0" w:rsidRDefault="00F463EB" w:rsidP="00F463EB">
      <w:pPr>
        <w:pStyle w:val="SingleTxtG"/>
      </w:pPr>
      <w:r w:rsidRPr="009A5CA0">
        <w:t>52.</w:t>
      </w:r>
      <w:r w:rsidRPr="009A5CA0">
        <w:tab/>
        <w:t>The</w:t>
      </w:r>
      <w:r w:rsidR="00B57033">
        <w:t xml:space="preserve"> </w:t>
      </w:r>
      <w:r w:rsidRPr="009A5CA0">
        <w:t>entry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2008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Admission,</w:t>
      </w:r>
      <w:r w:rsidR="00B57033">
        <w:t xml:space="preserve"> </w:t>
      </w:r>
      <w:r w:rsidRPr="009A5CA0">
        <w:t>Stay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Gainful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possible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anchor</w:t>
      </w:r>
      <w:r w:rsidR="00B57033">
        <w:t xml:space="preserve"> </w:t>
      </w:r>
      <w:r w:rsidRPr="009A5CA0">
        <w:t>regulations</w:t>
      </w:r>
      <w:r w:rsidR="00B57033">
        <w:t xml:space="preserve"> </w:t>
      </w:r>
      <w:r w:rsidRPr="009A5CA0">
        <w:t>concerning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presence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victims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trafficking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law.</w:t>
      </w:r>
      <w:r w:rsidR="00B57033">
        <w:t xml:space="preserve"> </w:t>
      </w:r>
      <w:r w:rsidRPr="009A5CA0">
        <w:t>These</w:t>
      </w:r>
      <w:r w:rsidR="00B57033">
        <w:t xml:space="preserve"> </w:t>
      </w:r>
      <w:r w:rsidRPr="009A5CA0">
        <w:t>regulations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line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guidelines</w:t>
      </w:r>
      <w:r w:rsidR="00B57033">
        <w:t xml:space="preserve"> </w:t>
      </w:r>
      <w:r w:rsidRPr="009A5CA0">
        <w:t>laid</w:t>
      </w:r>
      <w:r w:rsidR="00B57033">
        <w:t xml:space="preserve"> </w:t>
      </w:r>
      <w:r w:rsidRPr="009A5CA0">
        <w:t>down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Trafficking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Beings.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provide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period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reflection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least</w:t>
      </w:r>
      <w:r w:rsidR="00B57033">
        <w:t xml:space="preserve"> </w:t>
      </w:r>
      <w:r w:rsidRPr="009A5CA0">
        <w:t>30</w:t>
      </w:r>
      <w:r w:rsidR="00B57033">
        <w:t xml:space="preserve"> </w:t>
      </w:r>
      <w:r w:rsidRPr="009A5CA0">
        <w:t>days,</w:t>
      </w:r>
      <w:r w:rsidR="00B57033">
        <w:t xml:space="preserve"> </w:t>
      </w:r>
      <w:r w:rsidRPr="009A5CA0">
        <w:t>leave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remain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duration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proceedings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perpetrators,</w:t>
      </w:r>
      <w:r w:rsidR="00B57033">
        <w:t xml:space="preserve"> </w:t>
      </w:r>
      <w:r w:rsidRPr="009A5CA0">
        <w:t>leave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remain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event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personal</w:t>
      </w:r>
      <w:r w:rsidR="00B57033">
        <w:t xml:space="preserve"> </w:t>
      </w:r>
      <w:r w:rsidRPr="009A5CA0">
        <w:t>situation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special</w:t>
      </w:r>
      <w:r w:rsidR="00B57033">
        <w:t xml:space="preserve"> </w:t>
      </w:r>
      <w:r w:rsidRPr="009A5CA0">
        <w:t>hardship,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return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reintegration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victims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witnesses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trafficking</w:t>
      </w:r>
      <w:r w:rsidR="00B57033">
        <w:t xml:space="preserve"> </w:t>
      </w:r>
      <w:r w:rsidRPr="009A5CA0">
        <w:t>(Federal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Nationals,</w:t>
      </w:r>
      <w:r w:rsidR="00B57033">
        <w:t xml:space="preserve"> </w:t>
      </w:r>
      <w:r w:rsidRPr="009A5CA0">
        <w:t>arts.</w:t>
      </w:r>
      <w:r w:rsidR="00B57033">
        <w:t xml:space="preserve"> </w:t>
      </w:r>
      <w:r w:rsidRPr="009A5CA0">
        <w:t>30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(e)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60</w:t>
      </w:r>
      <w:r w:rsidR="00B57033">
        <w:t xml:space="preserve"> </w:t>
      </w:r>
      <w:r w:rsidRPr="009A5CA0">
        <w:t>(2)</w:t>
      </w:r>
      <w:r w:rsidR="00B57033">
        <w:t xml:space="preserve"> </w:t>
      </w:r>
      <w:r w:rsidRPr="009A5CA0">
        <w:t>(b),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Admission,</w:t>
      </w:r>
      <w:r w:rsidR="00B57033">
        <w:t xml:space="preserve"> </w:t>
      </w:r>
      <w:r w:rsidRPr="009A5CA0">
        <w:t>Stay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Gainful</w:t>
      </w:r>
      <w:r w:rsidR="00B57033">
        <w:t xml:space="preserve"> </w:t>
      </w:r>
      <w:r w:rsidRPr="009A5CA0">
        <w:t>Employment,</w:t>
      </w:r>
      <w:r w:rsidR="00B57033">
        <w:t xml:space="preserve"> </w:t>
      </w:r>
      <w:r w:rsidRPr="009A5CA0">
        <w:t>arts.</w:t>
      </w:r>
      <w:r w:rsidR="00B57033">
        <w:t xml:space="preserve"> </w:t>
      </w:r>
      <w:r w:rsidRPr="009A5CA0">
        <w:t>35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36).</w:t>
      </w:r>
    </w:p>
    <w:p w:rsidR="00F463EB" w:rsidRPr="009A5CA0" w:rsidRDefault="00F463EB" w:rsidP="00F463EB">
      <w:pPr>
        <w:pStyle w:val="SingleTxtG"/>
      </w:pPr>
      <w:r w:rsidRPr="009A5CA0">
        <w:t>53.</w:t>
      </w:r>
      <w:r w:rsidRPr="009A5CA0">
        <w:tab/>
        <w:t>Pursuant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30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(b)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Nationals,</w:t>
      </w:r>
      <w:r w:rsidR="00B57033">
        <w:t xml:space="preserve"> </w:t>
      </w:r>
      <w:r w:rsidRPr="009A5CA0">
        <w:t>undocumented</w:t>
      </w:r>
      <w:r w:rsidR="00B57033">
        <w:t xml:space="preserve"> </w:t>
      </w:r>
      <w:r w:rsidRPr="009A5CA0">
        <w:t>migrants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granted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residence</w:t>
      </w:r>
      <w:r w:rsidR="00B57033">
        <w:t xml:space="preserve"> </w:t>
      </w:r>
      <w:r w:rsidRPr="009A5CA0">
        <w:t>permit</w:t>
      </w:r>
      <w:r w:rsidR="00B57033">
        <w:t xml:space="preserve"> </w:t>
      </w:r>
      <w:r w:rsidRPr="009A5CA0">
        <w:t>(in</w:t>
      </w:r>
      <w:r w:rsidR="00B57033">
        <w:t xml:space="preserve"> </w:t>
      </w:r>
      <w:r w:rsidRPr="009A5CA0">
        <w:t>individual</w:t>
      </w:r>
      <w:r w:rsidR="00B57033">
        <w:t xml:space="preserve"> </w:t>
      </w:r>
      <w:r w:rsidRPr="009A5CA0">
        <w:t>cases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extremely</w:t>
      </w:r>
      <w:r w:rsidR="00B57033">
        <w:t xml:space="preserve"> </w:t>
      </w:r>
      <w:r w:rsidRPr="009A5CA0">
        <w:t>serious</w:t>
      </w:r>
      <w:r w:rsidR="00B57033">
        <w:t xml:space="preserve"> </w:t>
      </w:r>
      <w:r w:rsidRPr="009A5CA0">
        <w:t>nature).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30</w:t>
      </w:r>
      <w:r w:rsidRPr="008238BD">
        <w:rPr>
          <w:i/>
          <w:iCs/>
        </w:rPr>
        <w:t>a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Admission,</w:t>
      </w:r>
      <w:r w:rsidR="00B57033">
        <w:t xml:space="preserve"> </w:t>
      </w:r>
      <w:r w:rsidRPr="009A5CA0">
        <w:t>Stay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Gainful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defines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conditions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undocumented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situation</w:t>
      </w:r>
      <w:r w:rsidR="00B57033">
        <w:t xml:space="preserve"> </w:t>
      </w:r>
      <w:r w:rsidRPr="009A5CA0">
        <w:t>regularized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order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them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access</w:t>
      </w:r>
      <w:r w:rsidR="00B57033">
        <w:t xml:space="preserve"> </w:t>
      </w:r>
      <w:r w:rsidRPr="009A5CA0">
        <w:t>vocational</w:t>
      </w:r>
      <w:r w:rsidR="00B57033">
        <w:t xml:space="preserve"> </w:t>
      </w:r>
      <w:r w:rsidRPr="009A5CA0">
        <w:t>training.</w:t>
      </w:r>
    </w:p>
    <w:p w:rsidR="00F463EB" w:rsidRPr="009A5CA0" w:rsidRDefault="00F463EB" w:rsidP="00F463EB">
      <w:pPr>
        <w:pStyle w:val="SingleTxtG"/>
      </w:pPr>
      <w:r w:rsidRPr="009A5CA0">
        <w:t>54.</w:t>
      </w:r>
      <w:r w:rsidRPr="009A5CA0">
        <w:tab/>
        <w:t>Various</w:t>
      </w:r>
      <w:r w:rsidR="00B57033">
        <w:t xml:space="preserve"> </w:t>
      </w:r>
      <w:r w:rsidRPr="009A5CA0">
        <w:t>studies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focused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issue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undocumented</w:t>
      </w:r>
      <w:r w:rsidR="00B57033">
        <w:t xml:space="preserve"> </w:t>
      </w:r>
      <w:r w:rsidRPr="009A5CA0">
        <w:t>migrants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Switzerland;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new</w:t>
      </w:r>
      <w:r w:rsidR="00B57033">
        <w:t xml:space="preserve"> </w:t>
      </w:r>
      <w:r w:rsidRPr="009A5CA0">
        <w:t>study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situation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undocumented</w:t>
      </w:r>
      <w:r w:rsidR="00B57033">
        <w:t xml:space="preserve"> </w:t>
      </w:r>
      <w:r w:rsidRPr="009A5CA0">
        <w:t>migrants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undertaken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Secretariat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Migration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published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25</w:t>
      </w:r>
      <w:r w:rsidR="00B57033">
        <w:t xml:space="preserve"> </w:t>
      </w:r>
      <w:r w:rsidRPr="009A5CA0">
        <w:t>April</w:t>
      </w:r>
      <w:r w:rsidR="00B57033">
        <w:t xml:space="preserve"> </w:t>
      </w:r>
      <w:r w:rsidRPr="009A5CA0">
        <w:t>2016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55.</w:t>
      </w:r>
      <w:r w:rsidRPr="009A5CA0">
        <w:tab/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free</w:t>
      </w:r>
      <w:r w:rsidR="00B57033">
        <w:t xml:space="preserve"> </w:t>
      </w:r>
      <w:r w:rsidRPr="009A5CA0">
        <w:t>basic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guaranteed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living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19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Constitution,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28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Child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13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Civil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Political</w:t>
      </w:r>
      <w:r w:rsidR="00B57033">
        <w:t xml:space="preserve"> </w:t>
      </w:r>
      <w:r w:rsidRPr="009A5CA0">
        <w:t>Rights.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</w:t>
      </w:r>
      <w:r w:rsidR="00B57033">
        <w:t xml:space="preserve"> </w:t>
      </w:r>
      <w:r w:rsidRPr="009A5CA0">
        <w:t>obliges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provide</w:t>
      </w:r>
      <w:r w:rsidR="00B57033">
        <w:t xml:space="preserve"> </w:t>
      </w:r>
      <w:r w:rsidRPr="009A5CA0">
        <w:t>adequate</w:t>
      </w:r>
      <w:r w:rsidR="00B57033">
        <w:t xml:space="preserve"> </w:t>
      </w:r>
      <w:r w:rsidRPr="009A5CA0">
        <w:t>basic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without</w:t>
      </w:r>
      <w:r w:rsidR="00B57033">
        <w:t xml:space="preserve"> </w:t>
      </w:r>
      <w:r w:rsidRPr="009A5CA0">
        <w:t>discrimination</w:t>
      </w:r>
      <w:r w:rsidR="00B57033">
        <w:t xml:space="preserve"> </w:t>
      </w:r>
      <w:r w:rsidRPr="009A5CA0">
        <w:t>(art.</w:t>
      </w:r>
      <w:r w:rsidR="00B57033">
        <w:t xml:space="preserve"> </w:t>
      </w:r>
      <w:r w:rsidRPr="009A5CA0">
        <w:t>62</w:t>
      </w:r>
      <w:r w:rsidR="00B57033">
        <w:t xml:space="preserve"> </w:t>
      </w:r>
      <w:r w:rsidRPr="009A5CA0">
        <w:t>(2)).</w:t>
      </w:r>
    </w:p>
    <w:p w:rsidR="00F463EB" w:rsidRPr="009A5CA0" w:rsidRDefault="00F463EB" w:rsidP="00F463EB">
      <w:pPr>
        <w:pStyle w:val="SingleTxtG"/>
      </w:pPr>
      <w:r w:rsidRPr="009A5CA0">
        <w:t>56.</w:t>
      </w:r>
      <w:r w:rsidRPr="009A5CA0">
        <w:tab/>
        <w:t>The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Directors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Affairs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developed</w:t>
      </w:r>
      <w:r w:rsidR="00B57033">
        <w:t xml:space="preserve"> </w:t>
      </w:r>
      <w:r w:rsidRPr="009A5CA0">
        <w:t>child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youth</w:t>
      </w:r>
      <w:r w:rsidR="00B57033">
        <w:t xml:space="preserve"> </w:t>
      </w:r>
      <w:r w:rsidRPr="009A5CA0">
        <w:t>policy</w:t>
      </w:r>
      <w:r w:rsidR="00B57033">
        <w:t xml:space="preserve"> </w:t>
      </w:r>
      <w:r w:rsidRPr="009A5CA0">
        <w:t>recommendations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57.</w:t>
      </w:r>
      <w:r w:rsidRPr="009A5CA0">
        <w:tab/>
        <w:t>Switzerland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first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Plan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Combat</w:t>
      </w:r>
      <w:r w:rsidR="00B57033">
        <w:t xml:space="preserve"> </w:t>
      </w:r>
      <w:r w:rsidRPr="009A5CA0">
        <w:t>Trafficking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October</w:t>
      </w:r>
      <w:r w:rsidR="00B57033">
        <w:t xml:space="preserve"> </w:t>
      </w:r>
      <w:r w:rsidRPr="009A5CA0">
        <w:t>2012.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Plan</w:t>
      </w:r>
      <w:r w:rsidR="00B57033">
        <w:t xml:space="preserve"> </w:t>
      </w:r>
      <w:r w:rsidRPr="009A5CA0">
        <w:t>(for</w:t>
      </w:r>
      <w:r w:rsidR="00B57033">
        <w:t xml:space="preserve"> </w:t>
      </w:r>
      <w:r w:rsidRPr="009A5CA0">
        <w:t>2017–2020)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30</w:t>
      </w:r>
      <w:r w:rsidR="00B57033">
        <w:t xml:space="preserve"> </w:t>
      </w:r>
      <w:r w:rsidRPr="009A5CA0">
        <w:t>November</w:t>
      </w:r>
      <w:r w:rsidR="00B57033">
        <w:t xml:space="preserve"> </w:t>
      </w:r>
      <w:r w:rsidRPr="009A5CA0">
        <w:t>2016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set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Plan</w:t>
      </w:r>
      <w:r w:rsidR="00B57033">
        <w:t xml:space="preserve"> </w:t>
      </w:r>
      <w:r w:rsidRPr="009A5CA0">
        <w:t>include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ratification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ILO</w:t>
      </w:r>
      <w:r w:rsidR="00B57033">
        <w:t xml:space="preserve"> </w:t>
      </w:r>
      <w:r w:rsidRPr="009A5CA0">
        <w:t>Protocol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Forced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Convention,</w:t>
      </w:r>
      <w:r w:rsidR="00B57033">
        <w:t xml:space="preserve"> </w:t>
      </w:r>
      <w:r w:rsidRPr="009A5CA0">
        <w:t>1930</w:t>
      </w:r>
      <w:r w:rsidR="00B57033">
        <w:t xml:space="preserve"> </w:t>
      </w:r>
      <w:r w:rsidRPr="009A5CA0">
        <w:t>(No.</w:t>
      </w:r>
      <w:r w:rsidR="00B57033">
        <w:t xml:space="preserve"> </w:t>
      </w:r>
      <w:r w:rsidRPr="009A5CA0">
        <w:t>29),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ratified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28</w:t>
      </w:r>
      <w:r w:rsidR="00B57033">
        <w:t xml:space="preserve"> </w:t>
      </w:r>
      <w:r w:rsidRPr="009A5CA0">
        <w:t>September</w:t>
      </w:r>
      <w:r w:rsidR="00B57033">
        <w:t xml:space="preserve"> </w:t>
      </w:r>
      <w:r w:rsidRPr="009A5CA0">
        <w:t>2017.</w:t>
      </w:r>
    </w:p>
    <w:p w:rsidR="00F463EB" w:rsidRPr="009A5CA0" w:rsidRDefault="00F463EB" w:rsidP="00F463EB">
      <w:pPr>
        <w:pStyle w:val="SingleTxtG"/>
      </w:pPr>
      <w:r w:rsidRPr="009A5CA0">
        <w:t>58.</w:t>
      </w:r>
      <w:r w:rsidRPr="009A5CA0">
        <w:tab/>
        <w:t>In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Secretariat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Migration</w:t>
      </w:r>
      <w:r w:rsidR="00B57033">
        <w:t xml:space="preserve"> </w:t>
      </w:r>
      <w:r w:rsidRPr="009A5CA0">
        <w:t>clarified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guidelines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trafficking.</w:t>
      </w:r>
    </w:p>
    <w:p w:rsidR="00F463EB" w:rsidRPr="009A5CA0" w:rsidRDefault="00F463EB" w:rsidP="00F463EB">
      <w:pPr>
        <w:pStyle w:val="SingleTxtG"/>
      </w:pPr>
      <w:r w:rsidRPr="009A5CA0">
        <w:t>59.</w:t>
      </w:r>
      <w:r w:rsidRPr="009A5CA0">
        <w:tab/>
        <w:t>The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amended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December</w:t>
      </w:r>
      <w:r w:rsidR="00B57033">
        <w:t xml:space="preserve"> </w:t>
      </w:r>
      <w:r w:rsidRPr="009A5CA0">
        <w:t>2006.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then,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offence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182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engage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trafficking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being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purpose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sexual</w:t>
      </w:r>
      <w:r w:rsidR="00B57033">
        <w:t xml:space="preserve"> </w:t>
      </w:r>
      <w:r w:rsidRPr="009A5CA0">
        <w:t>exploitation,</w:t>
      </w:r>
      <w:r w:rsidR="00B57033">
        <w:t xml:space="preserve"> </w:t>
      </w:r>
      <w:r w:rsidRPr="009A5CA0">
        <w:t>exploitation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his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her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purpose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removing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organ.</w:t>
      </w:r>
    </w:p>
    <w:p w:rsidR="00F463EB" w:rsidRPr="009A5CA0" w:rsidRDefault="00F463EB" w:rsidP="00F463EB">
      <w:pPr>
        <w:pStyle w:val="SingleTxtG"/>
      </w:pPr>
      <w:r w:rsidRPr="009A5CA0">
        <w:lastRenderedPageBreak/>
        <w:t>60.</w:t>
      </w:r>
      <w:r w:rsidRPr="009A5CA0">
        <w:tab/>
        <w:t>The</w:t>
      </w:r>
      <w:r w:rsidR="00B57033">
        <w:t xml:space="preserve"> </w:t>
      </w:r>
      <w:r w:rsidRPr="009A5CA0">
        <w:t>penalty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custodial</w:t>
      </w:r>
      <w:r w:rsidR="00B57033">
        <w:t xml:space="preserve"> </w:t>
      </w:r>
      <w:r w:rsidRPr="009A5CA0">
        <w:t>sentence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up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20</w:t>
      </w:r>
      <w:r w:rsidR="00B57033">
        <w:t xml:space="preserve"> </w:t>
      </w:r>
      <w:r w:rsidRPr="009A5CA0">
        <w:t>years.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victim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minor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offender</w:t>
      </w:r>
      <w:r w:rsidR="00B57033">
        <w:t xml:space="preserve"> </w:t>
      </w:r>
      <w:r w:rsidRPr="009A5CA0">
        <w:t>acts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commercial</w:t>
      </w:r>
      <w:r w:rsidR="00B57033">
        <w:t xml:space="preserve"> </w:t>
      </w:r>
      <w:r w:rsidRPr="009A5CA0">
        <w:t>gain,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penalty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custodial</w:t>
      </w:r>
      <w:r w:rsidR="00B57033">
        <w:t xml:space="preserve"> </w:t>
      </w:r>
      <w:r w:rsidRPr="009A5CA0">
        <w:t>sentence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less</w:t>
      </w:r>
      <w:r w:rsidR="00B57033">
        <w:t xml:space="preserve"> </w:t>
      </w:r>
      <w:r w:rsidRPr="009A5CA0">
        <w:t>than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year.</w:t>
      </w:r>
    </w:p>
    <w:p w:rsidR="00F463EB" w:rsidRPr="009A5CA0" w:rsidRDefault="00F463EB" w:rsidP="00F463EB">
      <w:pPr>
        <w:pStyle w:val="SingleTxtG"/>
      </w:pPr>
      <w:r w:rsidRPr="009A5CA0">
        <w:t>61.</w:t>
      </w:r>
      <w:r w:rsidRPr="009A5CA0">
        <w:tab/>
        <w:t>Between</w:t>
      </w:r>
      <w:r w:rsidR="00B57033">
        <w:t xml:space="preserve"> </w:t>
      </w:r>
      <w:r w:rsidRPr="009A5CA0">
        <w:t>45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78</w:t>
      </w:r>
      <w:r w:rsidR="00B57033">
        <w:t xml:space="preserve"> </w:t>
      </w:r>
      <w:r w:rsidRPr="009A5CA0">
        <w:t>cases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trafficking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69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148</w:t>
      </w:r>
      <w:r w:rsidR="00B57033">
        <w:t xml:space="preserve"> </w:t>
      </w:r>
      <w:r w:rsidRPr="009A5CA0">
        <w:t>offences</w:t>
      </w:r>
      <w:r w:rsidR="00B57033">
        <w:t xml:space="preserve"> </w:t>
      </w:r>
      <w:r w:rsidRPr="009A5CA0">
        <w:t>relating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encouragement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prostitution</w:t>
      </w:r>
      <w:r w:rsidR="00B57033">
        <w:t xml:space="preserve"> </w:t>
      </w:r>
      <w:r w:rsidRPr="009A5CA0">
        <w:t>were</w:t>
      </w:r>
      <w:r w:rsidR="00B57033">
        <w:t xml:space="preserve"> </w:t>
      </w:r>
      <w:r w:rsidRPr="009A5CA0">
        <w:t>recorded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2009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2014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3).</w:t>
      </w:r>
    </w:p>
    <w:p w:rsidR="00F463EB" w:rsidRPr="009A5CA0" w:rsidRDefault="00F463EB" w:rsidP="00F463EB">
      <w:pPr>
        <w:pStyle w:val="SingleTxtG"/>
      </w:pPr>
      <w:r w:rsidRPr="009A5CA0">
        <w:t>62.</w:t>
      </w:r>
      <w:r w:rsidRPr="009A5CA0">
        <w:tab/>
        <w:t>From</w:t>
      </w:r>
      <w:r w:rsidR="00B57033">
        <w:t xml:space="preserve"> </w:t>
      </w:r>
      <w:r w:rsidRPr="009A5CA0">
        <w:t>2009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2014,</w:t>
      </w:r>
      <w:r w:rsidR="00B57033">
        <w:t xml:space="preserve"> </w:t>
      </w:r>
      <w:r w:rsidRPr="009A5CA0">
        <w:t>there</w:t>
      </w:r>
      <w:r w:rsidR="00B57033">
        <w:t xml:space="preserve"> </w:t>
      </w:r>
      <w:r w:rsidRPr="009A5CA0">
        <w:t>were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6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15</w:t>
      </w:r>
      <w:r w:rsidR="00B57033">
        <w:t xml:space="preserve"> </w:t>
      </w:r>
      <w:r w:rsidRPr="009A5CA0">
        <w:t>convictions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year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trafficking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8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26</w:t>
      </w:r>
      <w:r w:rsidR="00B57033">
        <w:t xml:space="preserve"> </w:t>
      </w:r>
      <w:r w:rsidRPr="009A5CA0">
        <w:t>convictions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year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encouragement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prostitution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3).</w:t>
      </w:r>
    </w:p>
    <w:p w:rsidR="00F463EB" w:rsidRPr="009A5CA0" w:rsidRDefault="00F463EB" w:rsidP="001C5B7B">
      <w:pPr>
        <w:pStyle w:val="H23G"/>
      </w:pPr>
      <w:r w:rsidRPr="009A5CA0">
        <w:tab/>
      </w:r>
      <w:r w:rsidRPr="009A5CA0">
        <w:tab/>
      </w:r>
      <w:bookmarkStart w:id="40" w:name="_Toc525912710"/>
      <w:r w:rsidRPr="009A5CA0">
        <w:t>Statistics</w:t>
      </w:r>
      <w:bookmarkEnd w:id="40"/>
    </w:p>
    <w:p w:rsidR="00F463EB" w:rsidRPr="009A5CA0" w:rsidRDefault="00F463EB" w:rsidP="00F463EB">
      <w:pPr>
        <w:pStyle w:val="SingleTxtG"/>
      </w:pPr>
      <w:r w:rsidRPr="009A5CA0">
        <w:t>63.</w:t>
      </w:r>
      <w:r w:rsidRPr="009A5CA0">
        <w:tab/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3.</w:t>
      </w:r>
    </w:p>
    <w:p w:rsidR="00F463EB" w:rsidRPr="009A5CA0" w:rsidRDefault="001C5B7B" w:rsidP="001C5B7B">
      <w:pPr>
        <w:pStyle w:val="H1G"/>
      </w:pPr>
      <w:r>
        <w:tab/>
      </w:r>
      <w:r>
        <w:tab/>
      </w:r>
      <w:bookmarkStart w:id="41" w:name="_Toc525638505"/>
      <w:bookmarkStart w:id="42" w:name="_Toc525638699"/>
      <w:bookmarkStart w:id="43" w:name="_Toc525638844"/>
      <w:bookmarkStart w:id="44" w:name="_Toc525912711"/>
      <w:r>
        <w:t>Article</w:t>
      </w:r>
      <w:r w:rsidR="00B57033">
        <w:t xml:space="preserve"> </w:t>
      </w:r>
      <w:r>
        <w:t>3</w:t>
      </w:r>
      <w:r>
        <w:br/>
      </w:r>
      <w:r w:rsidR="00F463EB" w:rsidRPr="009A5CA0">
        <w:t>Equality</w:t>
      </w:r>
      <w:r w:rsidR="00B57033">
        <w:t xml:space="preserve"> </w:t>
      </w:r>
      <w:r w:rsidR="00F463EB" w:rsidRPr="009A5CA0">
        <w:t>between</w:t>
      </w:r>
      <w:r w:rsidR="00B57033">
        <w:t xml:space="preserve"> </w:t>
      </w:r>
      <w:r w:rsidR="00F463EB" w:rsidRPr="009A5CA0">
        <w:t>men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women</w:t>
      </w:r>
      <w:bookmarkEnd w:id="41"/>
      <w:bookmarkEnd w:id="42"/>
      <w:bookmarkEnd w:id="43"/>
      <w:bookmarkEnd w:id="44"/>
    </w:p>
    <w:p w:rsidR="00F463EB" w:rsidRPr="009A5CA0" w:rsidRDefault="00F463EB" w:rsidP="001C5B7B">
      <w:pPr>
        <w:pStyle w:val="H23G"/>
      </w:pPr>
      <w:r w:rsidRPr="009A5CA0">
        <w:tab/>
      </w:r>
      <w:r w:rsidRPr="009A5CA0">
        <w:tab/>
      </w:r>
      <w:bookmarkStart w:id="45" w:name="_Toc525912712"/>
      <w:r w:rsidRPr="009A5CA0">
        <w:t>Application</w:t>
      </w:r>
      <w:bookmarkEnd w:id="45"/>
    </w:p>
    <w:p w:rsidR="00F463EB" w:rsidRPr="009A5CA0" w:rsidRDefault="00F463EB" w:rsidP="00F463EB">
      <w:pPr>
        <w:pStyle w:val="SingleTxtG"/>
      </w:pPr>
      <w:r w:rsidRPr="009A5CA0">
        <w:t>64.</w:t>
      </w:r>
      <w:r w:rsidRPr="009A5CA0">
        <w:tab/>
        <w:t>Regarding</w:t>
      </w:r>
      <w:r w:rsidR="00B57033">
        <w:t xml:space="preserve"> </w:t>
      </w:r>
      <w:r w:rsidRPr="009A5CA0">
        <w:t>gender</w:t>
      </w:r>
      <w:r w:rsidR="00B57033">
        <w:t xml:space="preserve"> </w:t>
      </w:r>
      <w:r w:rsidRPr="009A5CA0">
        <w:t>equality,</w:t>
      </w:r>
      <w:r w:rsidR="00B57033">
        <w:t xml:space="preserve"> </w:t>
      </w:r>
      <w:r w:rsidRPr="009A5CA0"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relevant</w:t>
      </w:r>
      <w:r w:rsidR="00B57033">
        <w:t xml:space="preserve"> </w:t>
      </w:r>
      <w:r w:rsidRPr="009A5CA0">
        <w:t>paragraphs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fourth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fifth</w:t>
      </w:r>
      <w:r w:rsidR="00B57033">
        <w:t xml:space="preserve"> </w:t>
      </w:r>
      <w:r w:rsidRPr="009A5CA0">
        <w:t>periodic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Elimination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Forms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Discrimination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65.</w:t>
      </w:r>
      <w:r w:rsidRPr="009A5CA0">
        <w:tab/>
        <w:t>In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judgment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2</w:t>
      </w:r>
      <w:r w:rsidR="00B57033">
        <w:t xml:space="preserve"> </w:t>
      </w:r>
      <w:r w:rsidRPr="009A5CA0">
        <w:t>February</w:t>
      </w:r>
      <w:r w:rsidR="00B57033">
        <w:t xml:space="preserve"> </w:t>
      </w:r>
      <w:r w:rsidRPr="009A5CA0">
        <w:t>2016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DC0164">
        <w:rPr>
          <w:i/>
          <w:iCs/>
        </w:rPr>
        <w:t>Di</w:t>
      </w:r>
      <w:r w:rsidR="00B57033">
        <w:rPr>
          <w:i/>
          <w:iCs/>
        </w:rPr>
        <w:t xml:space="preserve"> </w:t>
      </w:r>
      <w:r w:rsidRPr="00DC0164">
        <w:rPr>
          <w:i/>
          <w:iCs/>
        </w:rPr>
        <w:t>Trizio</w:t>
      </w:r>
      <w:r w:rsidR="00B57033">
        <w:rPr>
          <w:i/>
          <w:iCs/>
        </w:rPr>
        <w:t xml:space="preserve"> </w:t>
      </w:r>
      <w:r w:rsidRPr="00DC0164">
        <w:rPr>
          <w:i/>
          <w:iCs/>
        </w:rPr>
        <w:t>v.</w:t>
      </w:r>
      <w:r w:rsidR="00B57033">
        <w:rPr>
          <w:i/>
          <w:iCs/>
        </w:rPr>
        <w:t xml:space="preserve"> </w:t>
      </w:r>
      <w:r w:rsidRPr="00DC0164">
        <w:rPr>
          <w:i/>
          <w:iCs/>
        </w:rPr>
        <w:t>Switzerland</w:t>
      </w:r>
      <w:r w:rsidRPr="009A5CA0">
        <w:t>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concerned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calculation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allowance</w:t>
      </w:r>
      <w:r w:rsidR="00B57033">
        <w:t xml:space="preserve"> </w:t>
      </w:r>
      <w:r w:rsidRPr="009A5CA0">
        <w:t>according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so-called</w:t>
      </w:r>
      <w:r w:rsidR="00B57033">
        <w:t xml:space="preserve"> </w:t>
      </w:r>
      <w:r w:rsidR="001D0DC4">
        <w:t>“</w:t>
      </w:r>
      <w:r w:rsidRPr="009A5CA0">
        <w:t>combined</w:t>
      </w:r>
      <w:r w:rsidR="001D0DC4">
        <w:t>”</w:t>
      </w:r>
      <w:r w:rsidR="00B57033">
        <w:t xml:space="preserve"> </w:t>
      </w:r>
      <w:r w:rsidRPr="009A5CA0">
        <w:t>method,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European</w:t>
      </w:r>
      <w:r w:rsidR="00B57033">
        <w:t xml:space="preserve"> </w:t>
      </w:r>
      <w:r w:rsidRPr="009A5CA0">
        <w:t>Court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held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there</w:t>
      </w:r>
      <w:r w:rsidR="00B57033">
        <w:t xml:space="preserve"> </w:t>
      </w:r>
      <w:r w:rsidRPr="009A5CA0">
        <w:t>had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violation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14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Fundamental</w:t>
      </w:r>
      <w:r w:rsidR="00B57033">
        <w:t xml:space="preserve"> </w:t>
      </w:r>
      <w:r w:rsidRPr="009A5CA0">
        <w:t>Freedoms,</w:t>
      </w:r>
      <w:r w:rsidR="00B57033">
        <w:t xml:space="preserve"> </w:t>
      </w:r>
      <w:r w:rsidRPr="009A5CA0">
        <w:t>read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conjunction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8</w:t>
      </w:r>
      <w:r w:rsidR="00B57033">
        <w:t xml:space="preserve"> </w:t>
      </w:r>
      <w:r w:rsidRPr="009A5CA0">
        <w:t>thereof.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took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response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judgment.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December</w:t>
      </w:r>
      <w:r w:rsidR="00B57033">
        <w:t xml:space="preserve"> </w:t>
      </w:r>
      <w:r w:rsidRPr="009A5CA0">
        <w:t>2017,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decided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introduce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new</w:t>
      </w:r>
      <w:r w:rsidR="00B57033">
        <w:t xml:space="preserve"> </w:t>
      </w:r>
      <w:r w:rsidRPr="009A5CA0">
        <w:t>method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calculation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met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requirements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Court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came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effect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2018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decision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19</w:t>
      </w:r>
      <w:r w:rsidR="00B57033">
        <w:t xml:space="preserve"> </w:t>
      </w:r>
      <w:r w:rsidRPr="009A5CA0">
        <w:t>April</w:t>
      </w:r>
      <w:r w:rsidR="00B57033">
        <w:t xml:space="preserve"> </w:t>
      </w:r>
      <w:r w:rsidRPr="009A5CA0">
        <w:t>2017,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Committee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Ministers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Europe</w:t>
      </w:r>
      <w:r w:rsidR="00B57033">
        <w:t xml:space="preserve"> </w:t>
      </w:r>
      <w:r w:rsidRPr="009A5CA0">
        <w:t>declared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had</w:t>
      </w:r>
      <w:r w:rsidR="00B57033">
        <w:t xml:space="preserve"> </w:t>
      </w:r>
      <w:r w:rsidRPr="009A5CA0">
        <w:t>fulfilled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obligations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case,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consideration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therefore</w:t>
      </w:r>
      <w:r w:rsidR="00B57033">
        <w:t xml:space="preserve"> </w:t>
      </w:r>
      <w:r w:rsidRPr="009A5CA0">
        <w:t>closed.</w:t>
      </w:r>
    </w:p>
    <w:p w:rsidR="00F463EB" w:rsidRPr="009A5CA0" w:rsidRDefault="00F463EB" w:rsidP="00F463EB">
      <w:pPr>
        <w:pStyle w:val="SingleTxtG"/>
      </w:pPr>
      <w:r w:rsidRPr="009A5CA0">
        <w:t>66.</w:t>
      </w:r>
      <w:r w:rsidRPr="009A5CA0">
        <w:tab/>
        <w:t>The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sentence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8</w:t>
      </w:r>
      <w:r w:rsidR="00B57033">
        <w:t xml:space="preserve"> </w:t>
      </w:r>
      <w:r w:rsidRPr="009A5CA0">
        <w:t>(3)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establishes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equal</w:t>
      </w:r>
      <w:r w:rsidR="00B57033">
        <w:t xml:space="preserve"> </w:t>
      </w:r>
      <w:r w:rsidRPr="009A5CA0">
        <w:t>pay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equal</w:t>
      </w:r>
      <w:r w:rsidR="00B57033">
        <w:t xml:space="preserve"> </w:t>
      </w:r>
      <w:r w:rsidRPr="009A5CA0">
        <w:t>value,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given</w:t>
      </w:r>
      <w:r w:rsidR="00B57033">
        <w:t xml:space="preserve"> </w:t>
      </w:r>
      <w:r w:rsidRPr="009A5CA0">
        <w:t>shape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domain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Equality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67.</w:t>
      </w:r>
      <w:r w:rsidRPr="009A5CA0">
        <w:tab/>
        <w:t>The</w:t>
      </w:r>
      <w:r w:rsidR="00B57033">
        <w:t xml:space="preserve"> </w:t>
      </w:r>
      <w:r w:rsidRPr="009A5CA0">
        <w:t>budget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financial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Equality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set</w:t>
      </w:r>
      <w:r w:rsidR="00B57033">
        <w:t xml:space="preserve"> </w:t>
      </w:r>
      <w:r w:rsidRPr="009A5CA0">
        <w:t>each</w:t>
      </w:r>
      <w:r w:rsidR="00B57033">
        <w:t xml:space="preserve"> </w:t>
      </w:r>
      <w:r w:rsidRPr="009A5CA0">
        <w:t>year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Parliament.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2017,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amounted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4.5</w:t>
      </w:r>
      <w:r w:rsidR="00B57033">
        <w:t xml:space="preserve"> </w:t>
      </w:r>
      <w:r w:rsidRPr="009A5CA0">
        <w:t>million.</w:t>
      </w:r>
      <w:r w:rsidR="00B57033">
        <w:t xml:space="preserve"> </w:t>
      </w:r>
      <w:r w:rsidRPr="009A5CA0">
        <w:t>Each</w:t>
      </w:r>
      <w:r w:rsidR="00B57033">
        <w:t xml:space="preserve"> </w:t>
      </w:r>
      <w:r w:rsidRPr="009A5CA0">
        <w:t>year,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Gender</w:t>
      </w:r>
      <w:r w:rsidR="00B57033">
        <w:t xml:space="preserve"> </w:t>
      </w:r>
      <w:r w:rsidRPr="009A5CA0">
        <w:t>Equality</w:t>
      </w:r>
      <w:r w:rsidR="00B57033">
        <w:t xml:space="preserve"> </w:t>
      </w:r>
      <w:r w:rsidRPr="009A5CA0">
        <w:t>provides</w:t>
      </w:r>
      <w:r w:rsidR="00B57033">
        <w:t xml:space="preserve"> </w:t>
      </w:r>
      <w:r w:rsidRPr="009A5CA0">
        <w:t>financial</w:t>
      </w:r>
      <w:r w:rsidR="00B57033">
        <w:t xml:space="preserve"> </w:t>
      </w:r>
      <w:r w:rsidRPr="009A5CA0">
        <w:t>support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projects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consulting</w:t>
      </w:r>
      <w:r w:rsidR="00B57033">
        <w:t xml:space="preserve"> </w:t>
      </w:r>
      <w:r w:rsidRPr="009A5CA0">
        <w:t>services</w:t>
      </w:r>
      <w:r w:rsidR="00B57033">
        <w:t xml:space="preserve"> </w:t>
      </w:r>
      <w:r w:rsidRPr="009A5CA0">
        <w:t>dealing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issues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equal</w:t>
      </w:r>
      <w:r w:rsidR="00B57033">
        <w:t xml:space="preserve"> </w:t>
      </w:r>
      <w:r w:rsidRPr="009A5CA0">
        <w:t>pay,</w:t>
      </w:r>
      <w:r w:rsidR="00B57033">
        <w:t xml:space="preserve"> </w:t>
      </w:r>
      <w:r w:rsidRPr="009A5CA0">
        <w:t>encouraging</w:t>
      </w:r>
      <w:r w:rsidR="00B57033">
        <w:t xml:space="preserve"> </w:t>
      </w:r>
      <w:r w:rsidRPr="009A5CA0">
        <w:t>career</w:t>
      </w:r>
      <w:r w:rsidR="00B57033">
        <w:t xml:space="preserve"> </w:t>
      </w:r>
      <w:r w:rsidRPr="009A5CA0">
        <w:t>choices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considered</w:t>
      </w:r>
      <w:r w:rsidR="00B57033">
        <w:t xml:space="preserve"> </w:t>
      </w:r>
      <w:r w:rsidRPr="009A5CA0">
        <w:t>sex-atypical</w:t>
      </w:r>
      <w:r w:rsidR="00B57033">
        <w:t xml:space="preserve"> </w:t>
      </w:r>
      <w:r w:rsidRPr="009A5CA0">
        <w:t>(for</w:t>
      </w:r>
      <w:r w:rsidR="00B57033">
        <w:t xml:space="preserve"> </w:t>
      </w:r>
      <w:r w:rsidRPr="009A5CA0">
        <w:t>example,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mathematics,</w:t>
      </w:r>
      <w:r w:rsidR="00B57033">
        <w:t xml:space="preserve"> </w:t>
      </w:r>
      <w:r w:rsidRPr="009A5CA0">
        <w:t>informatics,</w:t>
      </w:r>
      <w:r w:rsidR="00B57033">
        <w:t xml:space="preserve"> </w:t>
      </w:r>
      <w:r w:rsidRPr="009A5CA0">
        <w:t>natural</w:t>
      </w:r>
      <w:r w:rsidR="00B57033">
        <w:t xml:space="preserve"> </w:t>
      </w:r>
      <w:r w:rsidRPr="009A5CA0">
        <w:t>sciences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technology</w:t>
      </w:r>
      <w:r w:rsidR="00B57033">
        <w:t xml:space="preserve"> </w:t>
      </w:r>
      <w:r w:rsidRPr="009A5CA0">
        <w:t>(MINT)</w:t>
      </w:r>
      <w:r w:rsidR="00B57033">
        <w:t xml:space="preserve"> </w:t>
      </w:r>
      <w:r w:rsidRPr="009A5CA0">
        <w:t>professions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care</w:t>
      </w:r>
      <w:r w:rsidR="00B57033">
        <w:t xml:space="preserve"> </w:t>
      </w:r>
      <w:r w:rsidRPr="009A5CA0">
        <w:t>professions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men),</w:t>
      </w:r>
      <w:r w:rsidR="00B57033">
        <w:t xml:space="preserve"> </w:t>
      </w:r>
      <w:r w:rsidRPr="009A5CA0">
        <w:t>part-time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men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women,</w:t>
      </w:r>
      <w:r w:rsidR="00B57033">
        <w:t xml:space="preserve"> </w:t>
      </w:r>
      <w:r w:rsidRPr="009A5CA0">
        <w:t>sexual</w:t>
      </w:r>
      <w:r w:rsidR="00B57033">
        <w:t xml:space="preserve"> </w:t>
      </w:r>
      <w:r w:rsidRPr="009A5CA0">
        <w:t>harassment,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professional</w:t>
      </w:r>
      <w:r w:rsidR="00B57033">
        <w:t xml:space="preserve"> </w:t>
      </w:r>
      <w:r w:rsidRPr="009A5CA0">
        <w:t>integration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work-life</w:t>
      </w:r>
      <w:r w:rsidR="00B57033">
        <w:t xml:space="preserve"> </w:t>
      </w:r>
      <w:r w:rsidRPr="009A5CA0">
        <w:t>balance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various</w:t>
      </w:r>
      <w:r w:rsidR="00B57033">
        <w:t xml:space="preserve"> </w:t>
      </w:r>
      <w:r w:rsidRPr="009A5CA0">
        <w:t>levels.</w:t>
      </w:r>
    </w:p>
    <w:p w:rsidR="00F463EB" w:rsidRPr="009A5CA0" w:rsidRDefault="00F463EB" w:rsidP="00027B9C">
      <w:pPr>
        <w:pStyle w:val="H23G"/>
      </w:pPr>
      <w:r w:rsidRPr="009A5CA0">
        <w:tab/>
      </w:r>
      <w:r w:rsidRPr="009A5CA0">
        <w:tab/>
      </w:r>
      <w:bookmarkStart w:id="46" w:name="_Toc525912713"/>
      <w:r w:rsidRPr="009A5CA0">
        <w:t>Amendments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framework</w:t>
      </w:r>
      <w:r w:rsidR="00B57033">
        <w:t xml:space="preserve"> </w:t>
      </w:r>
      <w:r w:rsidRPr="009A5CA0">
        <w:t>laws,</w:t>
      </w:r>
      <w:r w:rsidR="00B57033">
        <w:t xml:space="preserve"> </w:t>
      </w:r>
      <w:r w:rsidRPr="009A5CA0">
        <w:t>policies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strategies</w:t>
      </w:r>
      <w:bookmarkEnd w:id="46"/>
    </w:p>
    <w:p w:rsidR="00F463EB" w:rsidRPr="009A5CA0" w:rsidRDefault="00F463EB" w:rsidP="00F463EB">
      <w:pPr>
        <w:pStyle w:val="SingleTxtG"/>
      </w:pPr>
      <w:r w:rsidRPr="009A5CA0">
        <w:t>68.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comments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relation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Covenant.</w:t>
      </w:r>
    </w:p>
    <w:p w:rsidR="00F463EB" w:rsidRPr="009A5CA0" w:rsidRDefault="00F463EB" w:rsidP="00F463EB">
      <w:pPr>
        <w:pStyle w:val="SingleTxtG"/>
      </w:pPr>
      <w:r w:rsidRPr="009A5CA0">
        <w:t>69.</w:t>
      </w:r>
      <w:r w:rsidRPr="009A5CA0">
        <w:tab/>
        <w:t>Each</w:t>
      </w:r>
      <w:r w:rsidR="00B57033">
        <w:t xml:space="preserve"> </w:t>
      </w:r>
      <w:r w:rsidRPr="009A5CA0">
        <w:t>year,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Personnel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publishes</w:t>
      </w:r>
      <w:r w:rsidR="00B57033">
        <w:t xml:space="preserve"> </w:t>
      </w:r>
      <w:r w:rsidRPr="009A5CA0">
        <w:t>figures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staff</w:t>
      </w:r>
      <w:r w:rsidR="00B57033">
        <w:t xml:space="preserve"> </w:t>
      </w:r>
      <w:r w:rsidRPr="009A5CA0">
        <w:t>management</w:t>
      </w:r>
      <w:r w:rsidR="00B57033">
        <w:t xml:space="preserve"> </w:t>
      </w:r>
      <w:r w:rsidRPr="009A5CA0">
        <w:t>within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Administration.</w:t>
      </w:r>
      <w:r w:rsidR="00B57033">
        <w:t xml:space="preserve"> </w:t>
      </w:r>
      <w:r w:rsidRPr="009A5CA0">
        <w:t>These</w:t>
      </w:r>
      <w:r w:rsidR="00B57033">
        <w:t xml:space="preserve"> </w:t>
      </w:r>
      <w:r w:rsidRPr="009A5CA0">
        <w:t>statistics</w:t>
      </w:r>
      <w:r w:rsidR="00B57033">
        <w:t xml:space="preserve"> </w:t>
      </w:r>
      <w:r w:rsidRPr="009A5CA0">
        <w:t>make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possible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compare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representation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men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age,</w:t>
      </w:r>
      <w:r w:rsidR="00B57033">
        <w:t xml:space="preserve"> </w:t>
      </w:r>
      <w:r w:rsidRPr="009A5CA0">
        <w:t>wage</w:t>
      </w:r>
      <w:r w:rsidR="00B57033">
        <w:t xml:space="preserve"> </w:t>
      </w:r>
      <w:r w:rsidRPr="009A5CA0">
        <w:t>bracket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degree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027B9C">
      <w:pPr>
        <w:pStyle w:val="H23G"/>
      </w:pPr>
      <w:r w:rsidRPr="009A5CA0">
        <w:tab/>
      </w:r>
      <w:r w:rsidRPr="009A5CA0">
        <w:tab/>
      </w:r>
      <w:bookmarkStart w:id="47" w:name="_Toc525912714"/>
      <w:r w:rsidRPr="009A5CA0">
        <w:t>Mechanism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place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monitor</w:t>
      </w:r>
      <w:r w:rsidR="00B57033">
        <w:t xml:space="preserve"> </w:t>
      </w:r>
      <w:r w:rsidRPr="009A5CA0">
        <w:t>progress</w:t>
      </w:r>
      <w:bookmarkEnd w:id="47"/>
    </w:p>
    <w:p w:rsidR="00F463EB" w:rsidRPr="009A5CA0" w:rsidRDefault="00F463EB" w:rsidP="008238BD">
      <w:pPr>
        <w:pStyle w:val="SingleTxtG"/>
      </w:pPr>
      <w:r w:rsidRPr="009A5CA0">
        <w:t>70.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fourth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fifth</w:t>
      </w:r>
      <w:r w:rsidR="00B57033">
        <w:t xml:space="preserve"> </w:t>
      </w:r>
      <w:r w:rsidRPr="009A5CA0">
        <w:t>periodic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Elimination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Forms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Discrimination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2,</w:t>
      </w:r>
      <w:r w:rsidR="00B57033">
        <w:t xml:space="preserve"> </w:t>
      </w:r>
      <w:r w:rsidRPr="009A5CA0">
        <w:t>para</w:t>
      </w:r>
      <w:r w:rsidR="008238BD">
        <w:t>.</w:t>
      </w:r>
      <w:r w:rsidR="00B57033">
        <w:t xml:space="preserve"> </w:t>
      </w:r>
      <w:r w:rsidRPr="009A5CA0">
        <w:t>64).</w:t>
      </w:r>
    </w:p>
    <w:p w:rsidR="00F463EB" w:rsidRPr="009A5CA0" w:rsidRDefault="00F463EB" w:rsidP="00F463EB">
      <w:pPr>
        <w:pStyle w:val="SingleTxtG"/>
      </w:pPr>
      <w:r w:rsidRPr="009A5CA0">
        <w:lastRenderedPageBreak/>
        <w:t>71.</w:t>
      </w:r>
      <w:r w:rsidRPr="009A5CA0">
        <w:tab/>
        <w:t>Regarding</w:t>
      </w:r>
      <w:r w:rsidR="00B57033">
        <w:t xml:space="preserve"> </w:t>
      </w:r>
      <w:r w:rsidRPr="009A5CA0">
        <w:t>gender</w:t>
      </w:r>
      <w:r w:rsidR="00B57033">
        <w:t xml:space="preserve"> </w:t>
      </w:r>
      <w:r w:rsidRPr="009A5CA0">
        <w:t>equality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workplace,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Equality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implemented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either</w:t>
      </w:r>
      <w:r w:rsidR="00B57033">
        <w:t xml:space="preserve"> </w:t>
      </w:r>
      <w:r w:rsidRPr="009A5CA0">
        <w:t>civil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administrative</w:t>
      </w:r>
      <w:r w:rsidR="00B57033">
        <w:t xml:space="preserve"> </w:t>
      </w:r>
      <w:r w:rsidRPr="009A5CA0">
        <w:t>courts,</w:t>
      </w:r>
      <w:r w:rsidR="00B57033">
        <w:t xml:space="preserve"> </w:t>
      </w:r>
      <w:r w:rsidRPr="009A5CA0">
        <w:t>depending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whether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matter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hand</w:t>
      </w:r>
      <w:r w:rsidR="00B57033">
        <w:t xml:space="preserve"> </w:t>
      </w:r>
      <w:r w:rsidRPr="009A5CA0">
        <w:t>concerns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private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sector,</w:t>
      </w:r>
      <w:r w:rsidR="00B57033">
        <w:t xml:space="preserve"> </w:t>
      </w:r>
      <w:r w:rsidRPr="009A5CA0">
        <w:t>following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procedure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benefits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victims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discrimination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articles</w:t>
      </w:r>
      <w:r w:rsidR="00B57033">
        <w:t xml:space="preserve"> </w:t>
      </w:r>
      <w:r w:rsidRPr="009A5CA0">
        <w:t>113</w:t>
      </w:r>
      <w:r w:rsidR="00B57033">
        <w:t xml:space="preserve"> </w:t>
      </w:r>
      <w:r w:rsidRPr="009A5CA0">
        <w:t>(2)</w:t>
      </w:r>
      <w:r w:rsidR="00B57033">
        <w:t xml:space="preserve"> </w:t>
      </w:r>
      <w:r w:rsidRPr="009A5CA0">
        <w:t>(a),</w:t>
      </w:r>
      <w:r w:rsidR="00B57033">
        <w:t xml:space="preserve"> </w:t>
      </w:r>
      <w:r w:rsidRPr="009A5CA0">
        <w:t>114</w:t>
      </w:r>
      <w:r w:rsidR="00B57033">
        <w:t xml:space="preserve"> </w:t>
      </w:r>
      <w:r w:rsidRPr="009A5CA0">
        <w:t>(a)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243</w:t>
      </w:r>
      <w:r w:rsidR="00B57033">
        <w:t xml:space="preserve"> </w:t>
      </w:r>
      <w:r w:rsidRPr="009A5CA0">
        <w:t>(2)</w:t>
      </w:r>
      <w:r w:rsidR="00B57033">
        <w:t xml:space="preserve"> </w:t>
      </w:r>
      <w:r w:rsidRPr="009A5CA0">
        <w:t>(a)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Civil</w:t>
      </w:r>
      <w:r w:rsidR="00B57033">
        <w:t xml:space="preserve"> </w:t>
      </w:r>
      <w:r w:rsidRPr="009A5CA0">
        <w:t>Procedure</w:t>
      </w:r>
      <w:r w:rsidR="00B57033">
        <w:t xml:space="preserve"> </w:t>
      </w:r>
      <w:r w:rsidRPr="009A5CA0">
        <w:t>Code).</w:t>
      </w:r>
    </w:p>
    <w:p w:rsidR="00F463EB" w:rsidRPr="009A5CA0" w:rsidRDefault="00F463EB" w:rsidP="00F463EB">
      <w:pPr>
        <w:pStyle w:val="SingleTxtG"/>
      </w:pPr>
      <w:r w:rsidRPr="009A5CA0">
        <w:t>72.</w:t>
      </w:r>
      <w:r w:rsidRPr="009A5CA0">
        <w:tab/>
        <w:t>In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improve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instruments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combating</w:t>
      </w:r>
      <w:r w:rsidR="00B57033">
        <w:t xml:space="preserve"> </w:t>
      </w:r>
      <w:r w:rsidRPr="009A5CA0">
        <w:t>gender-based</w:t>
      </w:r>
      <w:r w:rsidR="00B57033">
        <w:t xml:space="preserve"> </w:t>
      </w:r>
      <w:r w:rsidRPr="009A5CA0">
        <w:t>discrimination,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Gender</w:t>
      </w:r>
      <w:r w:rsidR="00B57033">
        <w:t xml:space="preserve"> </w:t>
      </w:r>
      <w:r w:rsidRPr="009A5CA0">
        <w:t>Equality</w:t>
      </w:r>
      <w:r w:rsidR="00B57033">
        <w:t xml:space="preserve"> </w:t>
      </w:r>
      <w:r w:rsidRPr="009A5CA0">
        <w:t>co-organized,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Europe,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women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access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justice.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2016,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sponsored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symposium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Equality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aim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identifying</w:t>
      </w:r>
      <w:r w:rsidR="00B57033">
        <w:t xml:space="preserve"> </w:t>
      </w:r>
      <w:r w:rsidRPr="009A5CA0">
        <w:t>obstacles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implementation.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14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2017,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published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analysis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effectiveness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126D89">
      <w:pPr>
        <w:pStyle w:val="H23G"/>
      </w:pPr>
      <w:r w:rsidRPr="009A5CA0">
        <w:tab/>
      </w:r>
      <w:r w:rsidRPr="009A5CA0">
        <w:tab/>
      </w:r>
      <w:bookmarkStart w:id="48" w:name="_Toc525912715"/>
      <w:r w:rsidRPr="009A5CA0">
        <w:t>Statistics</w:t>
      </w:r>
      <w:bookmarkEnd w:id="48"/>
    </w:p>
    <w:p w:rsidR="00F463EB" w:rsidRPr="009A5CA0" w:rsidRDefault="00F463EB" w:rsidP="00F463EB">
      <w:pPr>
        <w:pStyle w:val="SingleTxtG"/>
      </w:pPr>
      <w:r w:rsidRPr="009A5CA0">
        <w:t>73.</w:t>
      </w:r>
      <w:r w:rsidRPr="009A5CA0">
        <w:tab/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3.</w:t>
      </w:r>
    </w:p>
    <w:p w:rsidR="00F463EB" w:rsidRPr="009A5CA0" w:rsidRDefault="00F463EB" w:rsidP="00126D89">
      <w:pPr>
        <w:pStyle w:val="H23G"/>
      </w:pPr>
      <w:r w:rsidRPr="009A5CA0">
        <w:tab/>
      </w:r>
      <w:r w:rsidRPr="009A5CA0">
        <w:tab/>
      </w:r>
      <w:bookmarkStart w:id="49" w:name="_Toc525912716"/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8</w:t>
      </w:r>
      <w:bookmarkEnd w:id="49"/>
    </w:p>
    <w:p w:rsidR="00F463EB" w:rsidRPr="009A5CA0" w:rsidRDefault="00F463EB" w:rsidP="00F463EB">
      <w:pPr>
        <w:pStyle w:val="SingleTxtG"/>
      </w:pPr>
      <w:r w:rsidRPr="009A5CA0">
        <w:t>74.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fourth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fifth</w:t>
      </w:r>
      <w:r w:rsidR="00B57033">
        <w:t xml:space="preserve"> </w:t>
      </w:r>
      <w:r w:rsidRPr="009A5CA0">
        <w:t>periodic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Elimination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Forms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Discrimination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Women.</w:t>
      </w:r>
    </w:p>
    <w:p w:rsidR="00F463EB" w:rsidRPr="009A5CA0" w:rsidRDefault="00F463EB" w:rsidP="00F463EB">
      <w:pPr>
        <w:pStyle w:val="SingleTxtG"/>
      </w:pPr>
      <w:r w:rsidRPr="009A5CA0">
        <w:t>75.</w:t>
      </w:r>
      <w:r w:rsidRPr="009A5CA0">
        <w:tab/>
        <w:t>On</w:t>
      </w:r>
      <w:r w:rsidR="00B57033">
        <w:t xml:space="preserve"> </w:t>
      </w:r>
      <w:r w:rsidRPr="009A5CA0">
        <w:t>15</w:t>
      </w:r>
      <w:r w:rsidR="00B57033">
        <w:t xml:space="preserve"> </w:t>
      </w:r>
      <w:r w:rsidRPr="009A5CA0">
        <w:t>November</w:t>
      </w:r>
      <w:r w:rsidR="00B57033">
        <w:t xml:space="preserve"> </w:t>
      </w:r>
      <w:r w:rsidRPr="009A5CA0">
        <w:t>2010,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order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determine</w:t>
      </w:r>
      <w:r w:rsidR="00B57033">
        <w:t xml:space="preserve"> </w:t>
      </w:r>
      <w:r w:rsidRPr="009A5CA0">
        <w:t>whether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Equality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concerning</w:t>
      </w:r>
      <w:r w:rsidR="00B57033">
        <w:t xml:space="preserve"> </w:t>
      </w:r>
      <w:r w:rsidRPr="009A5CA0">
        <w:t>equal</w:t>
      </w:r>
      <w:r w:rsidR="00B57033">
        <w:t xml:space="preserve"> </w:t>
      </w:r>
      <w:r w:rsidRPr="009A5CA0">
        <w:t>pay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observed</w:t>
      </w:r>
      <w:r w:rsidR="00B57033">
        <w:t xml:space="preserve"> </w:t>
      </w:r>
      <w:r w:rsidRPr="009A5CA0">
        <w:t>within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Administration,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head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Department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Finance</w:t>
      </w:r>
      <w:r w:rsidR="00B57033">
        <w:t xml:space="preserve"> </w:t>
      </w:r>
      <w:r w:rsidRPr="009A5CA0">
        <w:t>signed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Equal</w:t>
      </w:r>
      <w:r w:rsidR="00B57033">
        <w:t xml:space="preserve"> </w:t>
      </w:r>
      <w:r w:rsidRPr="009A5CA0">
        <w:t>Pay</w:t>
      </w:r>
      <w:r w:rsidR="00B57033">
        <w:t xml:space="preserve"> </w:t>
      </w:r>
      <w:r w:rsidRPr="009A5CA0">
        <w:t>Dialogue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Administration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staff</w:t>
      </w:r>
      <w:r w:rsidR="00B57033">
        <w:t xml:space="preserve"> </w:t>
      </w:r>
      <w:r w:rsidRPr="009A5CA0">
        <w:t>associations.</w:t>
      </w:r>
      <w:r w:rsidR="00B57033">
        <w:t xml:space="preserve"> </w:t>
      </w:r>
      <w:r w:rsidRPr="009A5CA0">
        <w:t>Wages</w:t>
      </w:r>
      <w:r w:rsidR="00B57033">
        <w:t xml:space="preserve"> </w:t>
      </w:r>
      <w:r w:rsidRPr="009A5CA0">
        <w:t>were</w:t>
      </w:r>
      <w:r w:rsidR="00B57033">
        <w:t xml:space="preserve"> </w:t>
      </w:r>
      <w:r w:rsidRPr="009A5CA0">
        <w:t>examined</w:t>
      </w:r>
      <w:r w:rsidR="00B57033">
        <w:t xml:space="preserve"> </w:t>
      </w:r>
      <w:r w:rsidRPr="009A5CA0">
        <w:t>using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standard</w:t>
      </w:r>
      <w:r w:rsidR="00B57033">
        <w:t xml:space="preserve"> </w:t>
      </w:r>
      <w:r w:rsidRPr="009A5CA0">
        <w:t>analysis</w:t>
      </w:r>
      <w:r w:rsidR="00B57033">
        <w:t xml:space="preserve"> </w:t>
      </w:r>
      <w:r w:rsidRPr="009A5CA0">
        <w:t>software</w:t>
      </w:r>
      <w:r w:rsidR="00B57033">
        <w:t xml:space="preserve"> </w:t>
      </w:r>
      <w:r w:rsidRPr="009A5CA0">
        <w:t>(the</w:t>
      </w:r>
      <w:r w:rsidR="00B57033">
        <w:t xml:space="preserve"> </w:t>
      </w:r>
      <w:r w:rsidRPr="009A5CA0">
        <w:t>Logib</w:t>
      </w:r>
      <w:r w:rsidR="00B57033">
        <w:t xml:space="preserve"> </w:t>
      </w:r>
      <w:r w:rsidRPr="009A5CA0">
        <w:t>tool)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2010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2013.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values</w:t>
      </w:r>
      <w:r w:rsidR="00B57033">
        <w:t xml:space="preserve"> </w:t>
      </w:r>
      <w:r w:rsidRPr="009A5CA0">
        <w:t>did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exceed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tolerated</w:t>
      </w:r>
      <w:r w:rsidR="00B57033">
        <w:t xml:space="preserve"> </w:t>
      </w:r>
      <w:r w:rsidRPr="009A5CA0">
        <w:t>level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5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established</w:t>
      </w:r>
      <w:r w:rsidR="00B57033">
        <w:t xml:space="preserve"> </w:t>
      </w:r>
      <w:r w:rsidRPr="009A5CA0">
        <w:t>during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Equal</w:t>
      </w:r>
      <w:r w:rsidR="00B57033">
        <w:t xml:space="preserve"> </w:t>
      </w:r>
      <w:r w:rsidRPr="009A5CA0">
        <w:t>Pay</w:t>
      </w:r>
      <w:r w:rsidR="00B57033">
        <w:t xml:space="preserve"> </w:t>
      </w:r>
      <w:r w:rsidRPr="009A5CA0">
        <w:t>Dialogue.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Administration</w:t>
      </w:r>
      <w:r w:rsidR="00B57033">
        <w:t xml:space="preserve"> </w:t>
      </w:r>
      <w:r w:rsidRPr="009A5CA0">
        <w:t>continues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take</w:t>
      </w:r>
      <w:r w:rsidR="00B57033">
        <w:t xml:space="preserve"> </w:t>
      </w:r>
      <w:r w:rsidRPr="009A5CA0">
        <w:t>steps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combat</w:t>
      </w:r>
      <w:r w:rsidR="00B57033">
        <w:t xml:space="preserve"> </w:t>
      </w:r>
      <w:r w:rsidRPr="009A5CA0">
        <w:t>wage</w:t>
      </w:r>
      <w:r w:rsidR="00B57033">
        <w:t xml:space="preserve"> </w:t>
      </w:r>
      <w:r w:rsidRPr="009A5CA0">
        <w:t>discrimination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monitoring</w:t>
      </w:r>
      <w:r w:rsidR="00B57033">
        <w:t xml:space="preserve"> </w:t>
      </w:r>
      <w:r w:rsidRPr="009A5CA0">
        <w:t>compliance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equal</w:t>
      </w:r>
      <w:r w:rsidR="00B57033">
        <w:t xml:space="preserve"> </w:t>
      </w:r>
      <w:r w:rsidRPr="009A5CA0">
        <w:t>pay</w:t>
      </w:r>
      <w:r w:rsidR="00B57033">
        <w:t xml:space="preserve"> </w:t>
      </w:r>
      <w:r w:rsidRPr="009A5CA0">
        <w:t>requirements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staff</w:t>
      </w:r>
      <w:r w:rsidR="00B57033">
        <w:t xml:space="preserve"> </w:t>
      </w:r>
      <w:r w:rsidRPr="009A5CA0">
        <w:t>strategy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2016–2019.</w:t>
      </w:r>
      <w:r w:rsidR="00B57033">
        <w:t xml:space="preserve"> </w:t>
      </w:r>
      <w:r w:rsidRPr="009A5CA0">
        <w:t>Moreover,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September</w:t>
      </w:r>
      <w:r w:rsidR="00B57033">
        <w:t xml:space="preserve"> </w:t>
      </w:r>
      <w:r w:rsidRPr="009A5CA0">
        <w:t>2016,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Department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Home</w:t>
      </w:r>
      <w:r w:rsidR="00B57033">
        <w:t xml:space="preserve"> </w:t>
      </w:r>
      <w:r w:rsidRPr="009A5CA0">
        <w:t>Affairs</w:t>
      </w:r>
      <w:r w:rsidR="00B57033">
        <w:t xml:space="preserve"> </w:t>
      </w:r>
      <w:r w:rsidRPr="009A5CA0">
        <w:t>launched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Charter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Equal</w:t>
      </w:r>
      <w:r w:rsidR="00B57033">
        <w:t xml:space="preserve"> </w:t>
      </w:r>
      <w:r w:rsidRPr="009A5CA0">
        <w:t>Pay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Sector.</w:t>
      </w:r>
    </w:p>
    <w:p w:rsidR="00F463EB" w:rsidRPr="009A5CA0" w:rsidRDefault="00F463EB" w:rsidP="0062162D">
      <w:pPr>
        <w:pStyle w:val="SingleTxtG"/>
      </w:pPr>
      <w:r w:rsidRPr="009A5CA0">
        <w:t>76.</w:t>
      </w:r>
      <w:r w:rsidRPr="009A5CA0">
        <w:tab/>
        <w:t>Within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Administration,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proportion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senior</w:t>
      </w:r>
      <w:r w:rsidR="00B57033">
        <w:t xml:space="preserve"> </w:t>
      </w:r>
      <w:r w:rsidRPr="009A5CA0">
        <w:t>management</w:t>
      </w:r>
      <w:r w:rsidR="00B57033">
        <w:t xml:space="preserve"> </w:t>
      </w:r>
      <w:r w:rsidRPr="009A5CA0">
        <w:t>positions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rising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2011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2,</w:t>
      </w:r>
      <w:r w:rsidR="00B57033">
        <w:t xml:space="preserve"> </w:t>
      </w:r>
      <w:r w:rsidRPr="009A5CA0">
        <w:t>para</w:t>
      </w:r>
      <w:r w:rsidR="0062162D">
        <w:t>.</w:t>
      </w:r>
      <w:r w:rsidR="00B57033">
        <w:t xml:space="preserve"> </w:t>
      </w:r>
      <w:r w:rsidRPr="009A5CA0">
        <w:t>69).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grew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14.3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2011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19.3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2016.</w:t>
      </w:r>
      <w:r w:rsidR="00B57033">
        <w:t xml:space="preserve"> </w:t>
      </w:r>
      <w:r w:rsidRPr="009A5CA0">
        <w:t>Part-time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remains</w:t>
      </w:r>
      <w:r w:rsidR="00B57033">
        <w:t xml:space="preserve"> </w:t>
      </w:r>
      <w:r w:rsidRPr="009A5CA0">
        <w:t>more</w:t>
      </w:r>
      <w:r w:rsidR="00B57033">
        <w:t xml:space="preserve"> </w:t>
      </w:r>
      <w:r w:rsidRPr="009A5CA0">
        <w:t>widespread</w:t>
      </w:r>
      <w:r w:rsidR="00B57033">
        <w:t xml:space="preserve"> </w:t>
      </w:r>
      <w:r w:rsidRPr="009A5CA0">
        <w:t>among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than</w:t>
      </w:r>
      <w:r w:rsidR="00B57033">
        <w:t xml:space="preserve"> </w:t>
      </w:r>
      <w:r w:rsidRPr="009A5CA0">
        <w:t>men,</w:t>
      </w:r>
      <w:r w:rsidR="00B57033">
        <w:t xml:space="preserve"> </w:t>
      </w:r>
      <w:r w:rsidRPr="009A5CA0">
        <w:t>but</w:t>
      </w:r>
      <w:r w:rsidR="00B57033">
        <w:t xml:space="preserve"> </w:t>
      </w:r>
      <w:r w:rsidRPr="009A5CA0">
        <w:t>there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slight</w:t>
      </w:r>
      <w:r w:rsidR="00B57033">
        <w:t xml:space="preserve"> </w:t>
      </w:r>
      <w:r w:rsidRPr="009A5CA0">
        <w:t>increase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proportion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men</w:t>
      </w:r>
      <w:r w:rsidR="00B57033">
        <w:t xml:space="preserve"> </w:t>
      </w:r>
      <w:r w:rsidRPr="009A5CA0">
        <w:t>working</w:t>
      </w:r>
      <w:r w:rsidR="00B57033">
        <w:t xml:space="preserve"> </w:t>
      </w:r>
      <w:r w:rsidRPr="009A5CA0">
        <w:t>part-time</w:t>
      </w:r>
      <w:r w:rsidR="00B57033">
        <w:t xml:space="preserve"> </w:t>
      </w:r>
      <w:r w:rsidRPr="009A5CA0">
        <w:t>(from</w:t>
      </w:r>
      <w:r w:rsidR="00B57033">
        <w:t xml:space="preserve"> </w:t>
      </w:r>
      <w:r w:rsidRPr="009A5CA0">
        <w:t>7.9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2011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11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2016).</w:t>
      </w:r>
    </w:p>
    <w:p w:rsidR="00F463EB" w:rsidRPr="009A5CA0" w:rsidRDefault="00126D89" w:rsidP="00126D89">
      <w:pPr>
        <w:pStyle w:val="H1G"/>
      </w:pPr>
      <w:r>
        <w:tab/>
      </w:r>
      <w:r>
        <w:tab/>
      </w:r>
      <w:bookmarkStart w:id="50" w:name="_Toc525638506"/>
      <w:bookmarkStart w:id="51" w:name="_Toc525638700"/>
      <w:bookmarkStart w:id="52" w:name="_Toc525638845"/>
      <w:bookmarkStart w:id="53" w:name="_Toc525912717"/>
      <w:r>
        <w:t>Article</w:t>
      </w:r>
      <w:r w:rsidR="00B57033">
        <w:t xml:space="preserve"> </w:t>
      </w:r>
      <w:r>
        <w:t>4</w:t>
      </w:r>
      <w:r>
        <w:br/>
      </w:r>
      <w:r w:rsidR="00F463EB" w:rsidRPr="009A5CA0">
        <w:t>Limitations</w:t>
      </w:r>
      <w:r w:rsidR="00B57033">
        <w:t xml:space="preserve"> </w:t>
      </w:r>
      <w:r w:rsidR="00F463EB" w:rsidRPr="009A5CA0">
        <w:t>on</w:t>
      </w:r>
      <w:r w:rsidR="00B57033">
        <w:t xml:space="preserve"> </w:t>
      </w:r>
      <w:r w:rsidR="00F463EB" w:rsidRPr="009A5CA0">
        <w:t>the</w:t>
      </w:r>
      <w:r w:rsidR="00B57033">
        <w:t xml:space="preserve"> </w:t>
      </w:r>
      <w:r w:rsidR="00F463EB" w:rsidRPr="009A5CA0">
        <w:t>exercise</w:t>
      </w:r>
      <w:r w:rsidR="00B57033">
        <w:t xml:space="preserve"> </w:t>
      </w:r>
      <w:r w:rsidR="00F463EB" w:rsidRPr="009A5CA0">
        <w:t>of</w:t>
      </w:r>
      <w:r w:rsidR="00B57033">
        <w:t xml:space="preserve"> </w:t>
      </w:r>
      <w:r w:rsidR="00F463EB" w:rsidRPr="009A5CA0">
        <w:t>rights</w:t>
      </w:r>
      <w:bookmarkEnd w:id="50"/>
      <w:bookmarkEnd w:id="51"/>
      <w:bookmarkEnd w:id="52"/>
      <w:bookmarkEnd w:id="53"/>
    </w:p>
    <w:p w:rsidR="00F463EB" w:rsidRPr="009A5CA0" w:rsidRDefault="00F463EB" w:rsidP="00126D89">
      <w:pPr>
        <w:pStyle w:val="H23G"/>
      </w:pPr>
      <w:r w:rsidRPr="009A5CA0">
        <w:tab/>
      </w:r>
      <w:r w:rsidRPr="009A5CA0">
        <w:tab/>
      </w:r>
      <w:bookmarkStart w:id="54" w:name="_Toc525912718"/>
      <w:r w:rsidRPr="009A5CA0">
        <w:t>Application</w:t>
      </w:r>
      <w:bookmarkEnd w:id="54"/>
    </w:p>
    <w:p w:rsidR="00F463EB" w:rsidRPr="009A5CA0" w:rsidRDefault="00F463EB" w:rsidP="00F463EB">
      <w:pPr>
        <w:pStyle w:val="SingleTxtG"/>
      </w:pPr>
      <w:r w:rsidRPr="009A5CA0">
        <w:t>77.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paragraphs</w:t>
      </w:r>
      <w:r w:rsidR="00B57033">
        <w:t xml:space="preserve"> </w:t>
      </w:r>
      <w:r w:rsidRPr="009A5CA0">
        <w:t>107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108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periodic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Covenant.</w:t>
      </w:r>
      <w:r w:rsidR="00B57033">
        <w:t xml:space="preserve"> </w:t>
      </w:r>
      <w:r w:rsidRPr="009A5CA0">
        <w:t>Regarding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incorporation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direct</w:t>
      </w:r>
      <w:r w:rsidR="00B57033">
        <w:t xml:space="preserve"> </w:t>
      </w:r>
      <w:r w:rsidRPr="009A5CA0">
        <w:t>applicability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4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order,</w:t>
      </w:r>
      <w:r w:rsidR="00B57033">
        <w:t xml:space="preserve"> </w:t>
      </w:r>
      <w:r w:rsidRPr="009A5CA0">
        <w:t>there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relevant</w:t>
      </w:r>
      <w:r w:rsidR="00B57033">
        <w:t xml:space="preserve"> </w:t>
      </w:r>
      <w:r w:rsidRPr="009A5CA0">
        <w:t>jurisprudence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period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review.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applicability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treaties,</w:t>
      </w:r>
      <w:r w:rsidR="00B57033">
        <w:t xml:space="preserve"> </w:t>
      </w:r>
      <w:r w:rsidRPr="009A5CA0"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common</w:t>
      </w:r>
      <w:r w:rsidR="00B57033">
        <w:t xml:space="preserve"> </w:t>
      </w:r>
      <w:r w:rsidRPr="009A5CA0">
        <w:t>core</w:t>
      </w:r>
      <w:r w:rsidR="00B57033">
        <w:t xml:space="preserve"> </w:t>
      </w:r>
      <w:r w:rsidRPr="009A5CA0">
        <w:t>document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dated</w:t>
      </w:r>
      <w:r w:rsidR="00B57033">
        <w:t xml:space="preserve"> </w:t>
      </w:r>
      <w:r w:rsidRPr="009A5CA0">
        <w:t>12</w:t>
      </w:r>
      <w:r w:rsidR="00B57033">
        <w:t xml:space="preserve"> </w:t>
      </w:r>
      <w:r w:rsidRPr="009A5CA0">
        <w:t>October</w:t>
      </w:r>
      <w:r w:rsidR="00B57033">
        <w:t xml:space="preserve"> </w:t>
      </w:r>
      <w:r w:rsidRPr="009A5CA0">
        <w:t>2016</w:t>
      </w:r>
      <w:r w:rsidR="00B57033">
        <w:t xml:space="preserve"> </w:t>
      </w:r>
      <w:r w:rsidRPr="009A5CA0">
        <w:t>(chap.</w:t>
      </w:r>
      <w:r w:rsidR="00B57033">
        <w:t xml:space="preserve"> </w:t>
      </w:r>
      <w:r w:rsidRPr="009A5CA0">
        <w:t>D.2).</w:t>
      </w:r>
    </w:p>
    <w:p w:rsidR="00F463EB" w:rsidRPr="009A5CA0" w:rsidRDefault="00F463EB" w:rsidP="00016C56">
      <w:pPr>
        <w:pStyle w:val="H1G"/>
      </w:pPr>
      <w:r w:rsidRPr="009A5CA0">
        <w:tab/>
      </w:r>
      <w:r w:rsidRPr="009A5CA0">
        <w:tab/>
      </w:r>
      <w:bookmarkStart w:id="55" w:name="_Toc525638507"/>
      <w:bookmarkStart w:id="56" w:name="_Toc525638701"/>
      <w:bookmarkStart w:id="57" w:name="_Toc525638846"/>
      <w:bookmarkStart w:id="58" w:name="_Toc525912719"/>
      <w:r w:rsidRPr="009A5CA0">
        <w:t>Article</w:t>
      </w:r>
      <w:r w:rsidR="00B57033">
        <w:t xml:space="preserve"> </w:t>
      </w:r>
      <w:r w:rsidRPr="009A5CA0">
        <w:t>5</w:t>
      </w:r>
      <w:r w:rsidR="00016C56">
        <w:br/>
      </w:r>
      <w:r w:rsidRPr="009A5CA0">
        <w:t>Prohibition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abuse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primacy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most</w:t>
      </w:r>
      <w:r w:rsidR="00B57033">
        <w:t xml:space="preserve"> </w:t>
      </w:r>
      <w:r w:rsidR="0062162D">
        <w:br/>
      </w:r>
      <w:r w:rsidRPr="009A5CA0">
        <w:t>favourable</w:t>
      </w:r>
      <w:r w:rsidR="00B57033">
        <w:t xml:space="preserve"> </w:t>
      </w:r>
      <w:r w:rsidRPr="009A5CA0">
        <w:t>right</w:t>
      </w:r>
      <w:bookmarkEnd w:id="55"/>
      <w:bookmarkEnd w:id="56"/>
      <w:bookmarkEnd w:id="57"/>
      <w:bookmarkEnd w:id="58"/>
    </w:p>
    <w:p w:rsidR="00F463EB" w:rsidRPr="009A5CA0" w:rsidRDefault="00F463EB" w:rsidP="00126D89">
      <w:pPr>
        <w:pStyle w:val="H23G"/>
      </w:pPr>
      <w:r w:rsidRPr="009A5CA0">
        <w:tab/>
      </w:r>
      <w:r w:rsidRPr="009A5CA0">
        <w:tab/>
      </w:r>
      <w:bookmarkStart w:id="59" w:name="_Toc525912720"/>
      <w:r w:rsidRPr="009A5CA0">
        <w:t>Application</w:t>
      </w:r>
      <w:bookmarkEnd w:id="59"/>
    </w:p>
    <w:p w:rsidR="00F463EB" w:rsidRPr="009A5CA0" w:rsidRDefault="00F463EB" w:rsidP="00F463EB">
      <w:pPr>
        <w:pStyle w:val="SingleTxtG"/>
      </w:pPr>
      <w:r w:rsidRPr="009A5CA0">
        <w:t>78.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initial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(paras.</w:t>
      </w:r>
      <w:r w:rsidR="00B57033">
        <w:t xml:space="preserve"> </w:t>
      </w:r>
      <w:r w:rsidRPr="009A5CA0">
        <w:t>73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74).</w:t>
      </w:r>
    </w:p>
    <w:p w:rsidR="00F463EB" w:rsidRPr="009A5CA0" w:rsidRDefault="00F463EB" w:rsidP="00526E92">
      <w:pPr>
        <w:pStyle w:val="H1G"/>
      </w:pPr>
      <w:r w:rsidRPr="009A5CA0">
        <w:lastRenderedPageBreak/>
        <w:tab/>
      </w:r>
      <w:r w:rsidRPr="009A5CA0">
        <w:tab/>
      </w:r>
      <w:bookmarkStart w:id="60" w:name="_Toc525638508"/>
      <w:bookmarkStart w:id="61" w:name="_Toc525638702"/>
      <w:bookmarkStart w:id="62" w:name="_Toc525638847"/>
      <w:bookmarkStart w:id="63" w:name="_Toc525912721"/>
      <w:r w:rsidRPr="009A5CA0">
        <w:t>Article</w:t>
      </w:r>
      <w:r w:rsidR="00B57033">
        <w:t xml:space="preserve"> </w:t>
      </w:r>
      <w:r w:rsidRPr="009A5CA0">
        <w:t>6</w:t>
      </w:r>
      <w:r w:rsidR="00526E92">
        <w:br/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work</w:t>
      </w:r>
      <w:bookmarkEnd w:id="60"/>
      <w:bookmarkEnd w:id="61"/>
      <w:bookmarkEnd w:id="62"/>
      <w:bookmarkEnd w:id="63"/>
    </w:p>
    <w:p w:rsidR="00F463EB" w:rsidRPr="009A5CA0" w:rsidRDefault="00F463EB" w:rsidP="00126D89">
      <w:pPr>
        <w:pStyle w:val="H23G"/>
      </w:pPr>
      <w:r w:rsidRPr="009A5CA0">
        <w:tab/>
      </w:r>
      <w:r w:rsidRPr="009A5CA0">
        <w:tab/>
      </w:r>
      <w:bookmarkStart w:id="64" w:name="_Toc525912722"/>
      <w:r w:rsidRPr="009A5CA0">
        <w:t>Application</w:t>
      </w:r>
      <w:bookmarkEnd w:id="64"/>
    </w:p>
    <w:p w:rsidR="00F463EB" w:rsidRPr="009A5CA0" w:rsidRDefault="00F463EB" w:rsidP="00F463EB">
      <w:pPr>
        <w:pStyle w:val="SingleTxtG"/>
      </w:pPr>
      <w:r w:rsidRPr="009A5CA0">
        <w:t>79.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contained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common</w:t>
      </w:r>
      <w:r w:rsidR="00B57033">
        <w:t xml:space="preserve"> </w:t>
      </w:r>
      <w:r w:rsidRPr="009A5CA0">
        <w:t>core</w:t>
      </w:r>
      <w:r w:rsidR="00B57033">
        <w:t xml:space="preserve"> </w:t>
      </w:r>
      <w:r w:rsidRPr="009A5CA0">
        <w:t>document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dated</w:t>
      </w:r>
      <w:r w:rsidR="00B57033">
        <w:t xml:space="preserve"> </w:t>
      </w:r>
      <w:r w:rsidRPr="009A5CA0">
        <w:t>12</w:t>
      </w:r>
      <w:r w:rsidR="00B57033">
        <w:t xml:space="preserve"> </w:t>
      </w:r>
      <w:r w:rsidRPr="009A5CA0">
        <w:t>October</w:t>
      </w:r>
      <w:r w:rsidR="00B57033">
        <w:t xml:space="preserve"> </w:t>
      </w:r>
      <w:r w:rsidRPr="009A5CA0">
        <w:t>2016</w:t>
      </w:r>
      <w:r w:rsidR="00B57033">
        <w:t xml:space="preserve"> </w:t>
      </w:r>
      <w:r w:rsidRPr="009A5CA0">
        <w:t>(chap.</w:t>
      </w:r>
      <w:r w:rsidR="00B57033">
        <w:t xml:space="preserve"> </w:t>
      </w:r>
      <w:r w:rsidRPr="009A5CA0">
        <w:t>IV.G).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enshrined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19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Jura.</w:t>
      </w:r>
    </w:p>
    <w:p w:rsidR="00F463EB" w:rsidRPr="009A5CA0" w:rsidRDefault="00F463EB" w:rsidP="00126D89">
      <w:pPr>
        <w:pStyle w:val="H23G"/>
      </w:pPr>
      <w:r w:rsidRPr="009A5CA0">
        <w:tab/>
      </w:r>
      <w:r w:rsidRPr="009A5CA0">
        <w:tab/>
      </w:r>
      <w:bookmarkStart w:id="65" w:name="_Toc525912723"/>
      <w:r w:rsidRPr="009A5CA0">
        <w:t>Recent</w:t>
      </w:r>
      <w:r w:rsidR="00B57033">
        <w:t xml:space="preserve"> </w:t>
      </w:r>
      <w:r w:rsidRPr="009A5CA0">
        <w:t>developments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practice</w:t>
      </w:r>
      <w:bookmarkEnd w:id="65"/>
    </w:p>
    <w:p w:rsidR="00F463EB" w:rsidRPr="009A5CA0" w:rsidRDefault="00F463EB" w:rsidP="00F463EB">
      <w:pPr>
        <w:pStyle w:val="SingleTxtG"/>
      </w:pPr>
      <w:r w:rsidRPr="009A5CA0">
        <w:t>80.</w:t>
      </w:r>
      <w:r w:rsidRPr="009A5CA0">
        <w:tab/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responsible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vocational,</w:t>
      </w:r>
      <w:r w:rsidR="00B57033">
        <w:t xml:space="preserve"> </w:t>
      </w:r>
      <w:r w:rsidRPr="009A5CA0">
        <w:t>academic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career</w:t>
      </w:r>
      <w:r w:rsidR="00B57033">
        <w:t xml:space="preserve"> </w:t>
      </w:r>
      <w:r w:rsidRPr="009A5CA0">
        <w:t>guidance</w:t>
      </w:r>
      <w:r w:rsidR="00B57033">
        <w:t xml:space="preserve"> </w:t>
      </w:r>
      <w:r w:rsidRPr="009A5CA0">
        <w:t>(Vocational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49).</w:t>
      </w:r>
    </w:p>
    <w:p w:rsidR="00F463EB" w:rsidRPr="009A5CA0" w:rsidRDefault="00F463EB" w:rsidP="00F463EB">
      <w:pPr>
        <w:pStyle w:val="SingleTxtG"/>
      </w:pPr>
      <w:r w:rsidRPr="009A5CA0">
        <w:t>81.</w:t>
      </w:r>
      <w:r w:rsidRPr="009A5CA0">
        <w:tab/>
        <w:t>Vocational,</w:t>
      </w:r>
      <w:r w:rsidR="00B57033">
        <w:t xml:space="preserve"> </w:t>
      </w:r>
      <w:r w:rsidRPr="009A5CA0">
        <w:t>academic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careers</w:t>
      </w:r>
      <w:r w:rsidR="00B57033">
        <w:t xml:space="preserve"> </w:t>
      </w:r>
      <w:r w:rsidRPr="009A5CA0">
        <w:t>advisers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undergo</w:t>
      </w:r>
      <w:r w:rsidR="00B57033">
        <w:t xml:space="preserve"> </w:t>
      </w:r>
      <w:r w:rsidRPr="009A5CA0">
        <w:t>specialized</w:t>
      </w:r>
      <w:r w:rsidR="00B57033">
        <w:t xml:space="preserve"> </w:t>
      </w:r>
      <w:r w:rsidRPr="009A5CA0">
        <w:t>training,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lays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minimum</w:t>
      </w:r>
      <w:r w:rsidR="00B57033">
        <w:t xml:space="preserve"> </w:t>
      </w:r>
      <w:r w:rsidRPr="009A5CA0">
        <w:t>requirements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recognition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pathways</w:t>
      </w:r>
      <w:r w:rsidR="00B57033">
        <w:t xml:space="preserve"> </w:t>
      </w:r>
      <w:r w:rsidRPr="009A5CA0">
        <w:t>(Vocational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50).</w:t>
      </w:r>
    </w:p>
    <w:p w:rsidR="00F463EB" w:rsidRPr="009A5CA0" w:rsidRDefault="00F463EB" w:rsidP="00F463EB">
      <w:pPr>
        <w:pStyle w:val="SingleTxtG"/>
      </w:pPr>
      <w:r w:rsidRPr="009A5CA0">
        <w:t>82.</w:t>
      </w:r>
      <w:r w:rsidRPr="009A5CA0">
        <w:tab/>
        <w:t>Financial</w:t>
      </w:r>
      <w:r w:rsidR="00B57033">
        <w:t xml:space="preserve"> </w:t>
      </w:r>
      <w:r w:rsidRPr="009A5CA0">
        <w:t>support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trilingual</w:t>
      </w:r>
      <w:r w:rsidR="00B57033">
        <w:t xml:space="preserve"> </w:t>
      </w:r>
      <w:r w:rsidRPr="009A5CA0">
        <w:t>vocational</w:t>
      </w:r>
      <w:r w:rsidR="00B57033">
        <w:t xml:space="preserve"> </w:t>
      </w:r>
      <w:r w:rsidRPr="009A5CA0">
        <w:t>guidance</w:t>
      </w:r>
      <w:r w:rsidR="00B57033">
        <w:t xml:space="preserve"> </w:t>
      </w:r>
      <w:r w:rsidRPr="009A5CA0">
        <w:t>website</w:t>
      </w:r>
      <w:r w:rsidR="00B57033">
        <w:t xml:space="preserve"> </w:t>
      </w:r>
      <w:r w:rsidRPr="009A5CA0">
        <w:t>amounts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50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83.</w:t>
      </w:r>
      <w:r w:rsidRPr="009A5CA0">
        <w:tab/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make</w:t>
      </w:r>
      <w:r w:rsidR="00B57033">
        <w:t xml:space="preserve"> </w:t>
      </w:r>
      <w:r w:rsidRPr="009A5CA0">
        <w:t>contributions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vocational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quality</w:t>
      </w:r>
      <w:r w:rsidR="00B57033">
        <w:t xml:space="preserve"> </w:t>
      </w:r>
      <w:r w:rsidRPr="009A5CA0">
        <w:t>improvement</w:t>
      </w:r>
      <w:r w:rsidR="00B57033">
        <w:t xml:space="preserve"> </w:t>
      </w:r>
      <w:r w:rsidRPr="009A5CA0">
        <w:t>projects</w:t>
      </w:r>
      <w:r w:rsidR="00B57033">
        <w:t xml:space="preserve"> </w:t>
      </w:r>
      <w:r w:rsidRPr="009A5CA0">
        <w:t>(Vocational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54)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particular</w:t>
      </w:r>
      <w:r w:rsidR="00B57033">
        <w:t xml:space="preserve"> </w:t>
      </w:r>
      <w:r w:rsidRPr="009A5CA0">
        <w:t>services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interest</w:t>
      </w:r>
      <w:r w:rsidR="00B57033">
        <w:t xml:space="preserve"> </w:t>
      </w:r>
      <w:r w:rsidRPr="009A5CA0">
        <w:t>(Vocational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55),</w:t>
      </w:r>
      <w:r w:rsidR="00B57033">
        <w:t xml:space="preserve"> </w:t>
      </w:r>
      <w:r w:rsidRPr="009A5CA0">
        <w:t>especially</w:t>
      </w:r>
      <w:r w:rsidR="00B57033">
        <w:t xml:space="preserve"> </w:t>
      </w:r>
      <w:r w:rsidRPr="009A5CA0">
        <w:t>those</w:t>
      </w:r>
      <w:r w:rsidR="00B57033">
        <w:t xml:space="preserve"> </w:t>
      </w:r>
      <w:r w:rsidRPr="009A5CA0">
        <w:t>linked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vocational,</w:t>
      </w:r>
      <w:r w:rsidR="00B57033">
        <w:t xml:space="preserve"> </w:t>
      </w:r>
      <w:r w:rsidRPr="009A5CA0">
        <w:t>university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career</w:t>
      </w:r>
      <w:r w:rsidR="00B57033">
        <w:t xml:space="preserve"> </w:t>
      </w:r>
      <w:r w:rsidRPr="009A5CA0">
        <w:t>guidance.</w:t>
      </w:r>
    </w:p>
    <w:p w:rsidR="00F463EB" w:rsidRPr="009A5CA0" w:rsidRDefault="00F463EB" w:rsidP="00F463EB">
      <w:pPr>
        <w:pStyle w:val="SingleTxtG"/>
      </w:pPr>
      <w:r w:rsidRPr="009A5CA0">
        <w:t>84.</w:t>
      </w:r>
      <w:r w:rsidRPr="009A5CA0">
        <w:tab/>
        <w:t>In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Secretariat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Education,</w:t>
      </w:r>
      <w:r w:rsidR="00B57033">
        <w:t xml:space="preserve"> </w:t>
      </w:r>
      <w:r w:rsidRPr="009A5CA0">
        <w:t>Research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Innovation,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collaboration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Ministers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Education,</w:t>
      </w:r>
      <w:r w:rsidR="00B57033">
        <w:t xml:space="preserve"> </w:t>
      </w:r>
      <w:r w:rsidRPr="009A5CA0">
        <w:t>launched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project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optimize</w:t>
      </w:r>
      <w:r w:rsidR="00B57033">
        <w:t xml:space="preserve"> </w:t>
      </w:r>
      <w:r w:rsidRPr="009A5CA0">
        <w:t>preparations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choosing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career.</w:t>
      </w:r>
      <w:r w:rsidR="00B57033">
        <w:t xml:space="preserve"> </w:t>
      </w:r>
      <w:r w:rsidRPr="009A5CA0">
        <w:t>Various</w:t>
      </w:r>
      <w:r w:rsidR="00B57033">
        <w:t xml:space="preserve"> </w:t>
      </w:r>
      <w:r w:rsidRPr="009A5CA0">
        <w:t>aspects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preparing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choose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career,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vocational,</w:t>
      </w:r>
      <w:r w:rsidR="00B57033">
        <w:t xml:space="preserve"> </w:t>
      </w:r>
      <w:r w:rsidRPr="009A5CA0">
        <w:t>academic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careers</w:t>
      </w:r>
      <w:r w:rsidR="00B57033">
        <w:t xml:space="preserve"> </w:t>
      </w:r>
      <w:r w:rsidRPr="009A5CA0">
        <w:t>advisers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existing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documents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analysed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gauge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suitability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target</w:t>
      </w:r>
      <w:r w:rsidR="00B57033">
        <w:t xml:space="preserve"> </w:t>
      </w:r>
      <w:r w:rsidRPr="009A5CA0">
        <w:t>groups.</w:t>
      </w:r>
    </w:p>
    <w:p w:rsidR="00F463EB" w:rsidRPr="009A5CA0" w:rsidRDefault="00F463EB" w:rsidP="007721C0">
      <w:pPr>
        <w:pStyle w:val="H23G"/>
      </w:pPr>
      <w:r w:rsidRPr="009A5CA0">
        <w:tab/>
      </w:r>
      <w:r w:rsidRPr="009A5CA0">
        <w:tab/>
      </w:r>
      <w:bookmarkStart w:id="66" w:name="_Toc525912724"/>
      <w:r w:rsidRPr="009A5CA0">
        <w:t>Main</w:t>
      </w:r>
      <w:r w:rsidR="00B57033">
        <w:t xml:space="preserve"> </w:t>
      </w:r>
      <w:r w:rsidRPr="009A5CA0">
        <w:t>amendments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framework</w:t>
      </w:r>
      <w:r w:rsidR="00B57033">
        <w:t xml:space="preserve"> </w:t>
      </w:r>
      <w:r w:rsidRPr="009A5CA0">
        <w:t>laws,</w:t>
      </w:r>
      <w:r w:rsidR="00B57033">
        <w:t xml:space="preserve"> </w:t>
      </w:r>
      <w:r w:rsidRPr="009A5CA0">
        <w:t>policies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strategies</w:t>
      </w:r>
      <w:bookmarkEnd w:id="66"/>
    </w:p>
    <w:p w:rsidR="00F463EB" w:rsidRPr="009A5CA0" w:rsidRDefault="00F463EB" w:rsidP="00F463EB">
      <w:pPr>
        <w:pStyle w:val="SingleTxtG"/>
      </w:pPr>
      <w:r w:rsidRPr="009A5CA0">
        <w:t>85.</w:t>
      </w:r>
      <w:r w:rsidRPr="009A5CA0">
        <w:tab/>
        <w:t>The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Disabilities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2014.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submitted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initial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29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2016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86.</w:t>
      </w:r>
      <w:r w:rsidRPr="009A5CA0">
        <w:tab/>
        <w:t>An</w:t>
      </w:r>
      <w:r w:rsidR="00B57033">
        <w:t xml:space="preserve"> </w:t>
      </w:r>
      <w:r w:rsidRPr="009A5CA0">
        <w:t>evaluation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Equality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Disabilities</w:t>
      </w:r>
      <w:r w:rsidR="00B57033">
        <w:t xml:space="preserve"> </w:t>
      </w:r>
      <w:r w:rsidRPr="009A5CA0">
        <w:t>demonstrated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helped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improve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accessibility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buildings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transport.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task</w:t>
      </w:r>
      <w:r w:rsidR="00B57033">
        <w:t xml:space="preserve"> </w:t>
      </w:r>
      <w:r w:rsidRPr="009A5CA0">
        <w:t>now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encourage</w:t>
      </w:r>
      <w:r w:rsidR="00B57033">
        <w:t xml:space="preserve"> </w:t>
      </w:r>
      <w:r w:rsidRPr="009A5CA0">
        <w:t>equality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participation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areas,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market.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policy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published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Department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Home</w:t>
      </w:r>
      <w:r w:rsidR="00B57033">
        <w:t xml:space="preserve"> </w:t>
      </w:r>
      <w:r w:rsidRPr="009A5CA0">
        <w:t>Affairs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2017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87.</w:t>
      </w:r>
      <w:r w:rsidRPr="009A5CA0">
        <w:tab/>
        <w:t>The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along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establishes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favour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disabilities,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applicable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relations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law.</w:t>
      </w:r>
      <w:r w:rsidR="00B57033">
        <w:t xml:space="preserve"> </w:t>
      </w:r>
      <w:r w:rsidRPr="009A5CA0">
        <w:t>Two</w:t>
      </w:r>
      <w:r w:rsidR="00B57033">
        <w:t xml:space="preserve"> </w:t>
      </w:r>
      <w:r w:rsidRPr="009A5CA0">
        <w:t>types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envisaged: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first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geared</w:t>
      </w:r>
      <w:r w:rsidR="00B57033">
        <w:t xml:space="preserve"> </w:t>
      </w:r>
      <w:r w:rsidRPr="009A5CA0">
        <w:t>towards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reintegration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existing</w:t>
      </w:r>
      <w:r w:rsidR="00B57033">
        <w:t xml:space="preserve"> </w:t>
      </w:r>
      <w:r w:rsidRPr="009A5CA0">
        <w:t>staff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towards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recruitment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disabilities.</w:t>
      </w:r>
    </w:p>
    <w:p w:rsidR="00F463EB" w:rsidRPr="009A5CA0" w:rsidRDefault="00F463EB" w:rsidP="00F463EB">
      <w:pPr>
        <w:pStyle w:val="SingleTxtG"/>
      </w:pPr>
      <w:r w:rsidRPr="009A5CA0">
        <w:t>88.</w:t>
      </w:r>
      <w:r w:rsidRPr="009A5CA0">
        <w:tab/>
        <w:t>Concerning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relations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communal</w:t>
      </w:r>
      <w:r w:rsidR="00B57033">
        <w:t xml:space="preserve"> </w:t>
      </w:r>
      <w:r w:rsidRPr="009A5CA0">
        <w:t>levels,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8</w:t>
      </w:r>
      <w:r w:rsidR="00B57033">
        <w:t xml:space="preserve"> </w:t>
      </w:r>
      <w:r w:rsidRPr="009A5CA0">
        <w:t>(2)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</w:t>
      </w:r>
      <w:r w:rsidR="00B57033">
        <w:t xml:space="preserve"> </w:t>
      </w:r>
      <w:r w:rsidRPr="009A5CA0">
        <w:t>applies,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conjunction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communal</w:t>
      </w:r>
      <w:r w:rsidR="00B57033">
        <w:t xml:space="preserve"> </w:t>
      </w:r>
      <w:r w:rsidRPr="009A5CA0">
        <w:t>staff</w:t>
      </w:r>
      <w:r w:rsidR="00B57033">
        <w:t xml:space="preserve"> </w:t>
      </w:r>
      <w:r w:rsidRPr="009A5CA0">
        <w:t>rights.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Equality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Disabilities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applicable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relations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private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only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regard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accessibility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buildings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capacity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more</w:t>
      </w:r>
      <w:r w:rsidR="00B57033">
        <w:t xml:space="preserve"> </w:t>
      </w:r>
      <w:r w:rsidRPr="009A5CA0">
        <w:t>than</w:t>
      </w:r>
      <w:r w:rsidR="00B57033">
        <w:t xml:space="preserve"> </w:t>
      </w:r>
      <w:r w:rsidRPr="009A5CA0">
        <w:t>50</w:t>
      </w:r>
      <w:r w:rsidR="00B57033">
        <w:t xml:space="preserve"> </w:t>
      </w:r>
      <w:r w:rsidRPr="009A5CA0">
        <w:t>employees.</w:t>
      </w:r>
    </w:p>
    <w:p w:rsidR="00F463EB" w:rsidRPr="009A5CA0" w:rsidRDefault="00F463EB" w:rsidP="00F463EB">
      <w:pPr>
        <w:pStyle w:val="SingleTxtG"/>
      </w:pPr>
      <w:r w:rsidRPr="009A5CA0">
        <w:t>89.</w:t>
      </w:r>
      <w:r w:rsidRPr="009A5CA0">
        <w:tab/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Unlawful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stipulates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provides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should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evaluated</w:t>
      </w:r>
      <w:r w:rsidR="00B57033">
        <w:t xml:space="preserve"> </w:t>
      </w:r>
      <w:r w:rsidRPr="009A5CA0">
        <w:t>within</w:t>
      </w:r>
      <w:r w:rsidR="00B57033">
        <w:t xml:space="preserve"> </w:t>
      </w:r>
      <w:r w:rsidRPr="009A5CA0">
        <w:t>five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entry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force.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evaluation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conducted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2011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2012.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</w:t>
      </w:r>
      <w:r w:rsidR="00B57033">
        <w:t xml:space="preserve"> </w:t>
      </w:r>
      <w:r w:rsidRPr="009A5CA0">
        <w:t>highlights</w:t>
      </w:r>
      <w:r w:rsidR="00B57033">
        <w:t xml:space="preserve"> </w:t>
      </w:r>
      <w:r w:rsidRPr="009A5CA0">
        <w:t>various</w:t>
      </w:r>
      <w:r w:rsidR="00B57033">
        <w:t xml:space="preserve"> </w:t>
      </w:r>
      <w:r w:rsidRPr="009A5CA0">
        <w:t>potential</w:t>
      </w:r>
      <w:r w:rsidR="00B57033">
        <w:t xml:space="preserve"> </w:t>
      </w:r>
      <w:r w:rsidRPr="009A5CA0">
        <w:t>improvements.</w:t>
      </w:r>
    </w:p>
    <w:p w:rsidR="00F463EB" w:rsidRPr="009A5CA0" w:rsidRDefault="00F463EB" w:rsidP="00F463EB">
      <w:pPr>
        <w:pStyle w:val="SingleTxtG"/>
      </w:pPr>
      <w:r w:rsidRPr="009A5CA0">
        <w:t>90.</w:t>
      </w:r>
      <w:r w:rsidRPr="009A5CA0">
        <w:tab/>
        <w:t>Overall,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situation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did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deteriorate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wake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2008</w:t>
      </w:r>
      <w:r w:rsidR="00B57033">
        <w:t xml:space="preserve"> </w:t>
      </w:r>
      <w:r w:rsidRPr="009A5CA0">
        <w:t>financial</w:t>
      </w:r>
      <w:r w:rsidR="00B57033">
        <w:t xml:space="preserve"> </w:t>
      </w:r>
      <w:r w:rsidRPr="009A5CA0">
        <w:t>crisis.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average</w:t>
      </w:r>
      <w:r w:rsidR="00B57033">
        <w:t xml:space="preserve"> </w:t>
      </w:r>
      <w:r w:rsidRPr="009A5CA0">
        <w:t>annual</w:t>
      </w:r>
      <w:r w:rsidR="00B57033">
        <w:t xml:space="preserve"> </w:t>
      </w:r>
      <w:r w:rsidRPr="009A5CA0">
        <w:t>unemployment</w:t>
      </w:r>
      <w:r w:rsidR="00B57033">
        <w:t xml:space="preserve"> </w:t>
      </w:r>
      <w:r w:rsidRPr="009A5CA0">
        <w:t>rate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measured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Secretariat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Affairs</w:t>
      </w:r>
      <w:r w:rsidR="00B57033">
        <w:t xml:space="preserve"> </w:t>
      </w:r>
      <w:r w:rsidRPr="009A5CA0">
        <w:t>rose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2.6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3.7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2009.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remained</w:t>
      </w:r>
      <w:r w:rsidR="00B57033">
        <w:t xml:space="preserve"> </w:t>
      </w:r>
      <w:r w:rsidRPr="009A5CA0">
        <w:t>stable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last</w:t>
      </w:r>
      <w:r w:rsidR="00B57033">
        <w:t xml:space="preserve"> </w:t>
      </w:r>
      <w:r w:rsidRPr="009A5CA0">
        <w:t>three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3.2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3.3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cent.</w:t>
      </w:r>
      <w:r w:rsidR="00B57033">
        <w:t xml:space="preserve"> </w:t>
      </w:r>
      <w:r w:rsidRPr="009A5CA0">
        <w:t>During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most</w:t>
      </w:r>
      <w:r w:rsidR="00B57033">
        <w:t xml:space="preserve"> </w:t>
      </w:r>
      <w:r w:rsidRPr="009A5CA0">
        <w:lastRenderedPageBreak/>
        <w:t>recent</w:t>
      </w:r>
      <w:r w:rsidR="00B57033">
        <w:t xml:space="preserve"> </w:t>
      </w:r>
      <w:r w:rsidRPr="009A5CA0">
        <w:t>period,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unemployment</w:t>
      </w:r>
      <w:r w:rsidR="00B57033">
        <w:t xml:space="preserve"> </w:t>
      </w:r>
      <w:r w:rsidRPr="009A5CA0">
        <w:t>rate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lower</w:t>
      </w:r>
      <w:r w:rsidR="00B57033">
        <w:t xml:space="preserve"> </w:t>
      </w:r>
      <w:r w:rsidRPr="009A5CA0">
        <w:t>among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than</w:t>
      </w:r>
      <w:r w:rsidR="00B57033">
        <w:t xml:space="preserve"> </w:t>
      </w:r>
      <w:r w:rsidRPr="009A5CA0">
        <w:t>men</w:t>
      </w:r>
      <w:r w:rsidR="00B57033">
        <w:t xml:space="preserve"> </w:t>
      </w:r>
      <w:r w:rsidRPr="009A5CA0">
        <w:t>(3.2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compared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3.4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stabilization</w:t>
      </w:r>
      <w:r w:rsidR="00B57033">
        <w:t xml:space="preserve"> </w:t>
      </w:r>
      <w:r w:rsidRPr="009A5CA0">
        <w:t>policy</w:t>
      </w:r>
      <w:r w:rsidR="00B57033">
        <w:t xml:space="preserve"> </w:t>
      </w:r>
      <w:r w:rsidRPr="009A5CA0">
        <w:t>carried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during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financial</w:t>
      </w:r>
      <w:r w:rsidR="00B57033">
        <w:t xml:space="preserve"> </w:t>
      </w:r>
      <w:r w:rsidRPr="009A5CA0">
        <w:t>crisis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implemented</w:t>
      </w:r>
      <w:r w:rsidR="00B57033">
        <w:t xml:space="preserve"> </w:t>
      </w:r>
      <w:r w:rsidRPr="009A5CA0">
        <w:t>fully</w:t>
      </w:r>
      <w:r w:rsidR="00B57033">
        <w:t xml:space="preserve"> </w:t>
      </w:r>
      <w:r w:rsidRPr="009A5CA0">
        <w:t>because</w:t>
      </w:r>
      <w:r w:rsidR="00B57033">
        <w:t xml:space="preserve"> </w:t>
      </w:r>
      <w:r w:rsidRPr="009A5CA0">
        <w:t>there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insufficient</w:t>
      </w:r>
      <w:r w:rsidR="00B57033">
        <w:t xml:space="preserve"> </w:t>
      </w:r>
      <w:r w:rsidRPr="009A5CA0">
        <w:t>need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do</w:t>
      </w:r>
      <w:r w:rsidR="00B57033">
        <w:t xml:space="preserve"> </w:t>
      </w:r>
      <w:r w:rsidRPr="009A5CA0">
        <w:t>so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stage,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unemployment</w:t>
      </w:r>
      <w:r w:rsidR="00B57033">
        <w:t xml:space="preserve"> </w:t>
      </w:r>
      <w:r w:rsidRPr="009A5CA0">
        <w:t>prevention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put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place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mitigate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effects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fourth</w:t>
      </w:r>
      <w:r w:rsidR="00B57033">
        <w:t xml:space="preserve"> </w:t>
      </w:r>
      <w:r w:rsidRPr="009A5CA0">
        <w:t>industrial</w:t>
      </w:r>
      <w:r w:rsidR="00B57033">
        <w:t xml:space="preserve"> </w:t>
      </w:r>
      <w:r w:rsidRPr="009A5CA0">
        <w:t>revolution.</w:t>
      </w:r>
    </w:p>
    <w:p w:rsidR="00F463EB" w:rsidRPr="009A5CA0" w:rsidRDefault="00F463EB" w:rsidP="00F463EB">
      <w:pPr>
        <w:pStyle w:val="SingleTxtG"/>
      </w:pPr>
      <w:r w:rsidRPr="009A5CA0">
        <w:t>91.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evaluated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fourth</w:t>
      </w:r>
      <w:r w:rsidR="00B57033">
        <w:t xml:space="preserve"> </w:t>
      </w:r>
      <w:r w:rsidRPr="009A5CA0">
        <w:t>amendment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Unemployment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92.</w:t>
      </w:r>
      <w:r w:rsidRPr="009A5CA0">
        <w:tab/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implemented</w:t>
      </w:r>
      <w:r w:rsidR="00B57033">
        <w:t xml:space="preserve"> </w:t>
      </w:r>
      <w:r w:rsidRPr="009A5CA0">
        <w:t>through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unemployment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compensation</w:t>
      </w:r>
      <w:r w:rsidR="00B57033">
        <w:t xml:space="preserve"> </w:t>
      </w:r>
      <w:r w:rsidRPr="009A5CA0">
        <w:t>fund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cantons.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people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significantly</w:t>
      </w:r>
      <w:r w:rsidR="00B57033">
        <w:t xml:space="preserve"> </w:t>
      </w:r>
      <w:r w:rsidRPr="009A5CA0">
        <w:t>more</w:t>
      </w:r>
      <w:r w:rsidR="00B57033">
        <w:t xml:space="preserve"> </w:t>
      </w:r>
      <w:r w:rsidRPr="009A5CA0">
        <w:t>affected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unemployment.</w:t>
      </w:r>
      <w:r w:rsidR="00B57033">
        <w:t xml:space="preserve"> </w:t>
      </w:r>
      <w:r w:rsidRPr="009A5CA0">
        <w:t>Older</w:t>
      </w:r>
      <w:r w:rsidR="00B57033">
        <w:t xml:space="preserve"> </w:t>
      </w:r>
      <w:r w:rsidRPr="009A5CA0">
        <w:t>workers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well</w:t>
      </w:r>
      <w:r w:rsidR="00B57033">
        <w:t xml:space="preserve"> </w:t>
      </w:r>
      <w:r w:rsidRPr="009A5CA0">
        <w:t>integrated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job</w:t>
      </w:r>
      <w:r w:rsidR="00B57033">
        <w:t xml:space="preserve"> </w:t>
      </w:r>
      <w:r w:rsidRPr="009A5CA0">
        <w:t>market;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event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unemployment,</w:t>
      </w:r>
      <w:r w:rsidR="00B57033">
        <w:t xml:space="preserve"> </w:t>
      </w:r>
      <w:r w:rsidRPr="009A5CA0">
        <w:t>however,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greater</w:t>
      </w:r>
      <w:r w:rsidR="00B57033">
        <w:t xml:space="preserve"> </w:t>
      </w:r>
      <w:r w:rsidRPr="009A5CA0">
        <w:t>difficulty</w:t>
      </w:r>
      <w:r w:rsidR="00B57033">
        <w:t xml:space="preserve"> </w:t>
      </w:r>
      <w:r w:rsidRPr="009A5CA0">
        <w:t>than</w:t>
      </w:r>
      <w:r w:rsidR="00B57033">
        <w:t xml:space="preserve"> </w:t>
      </w:r>
      <w:r w:rsidRPr="009A5CA0">
        <w:t>younger</w:t>
      </w:r>
      <w:r w:rsidR="00B57033">
        <w:t xml:space="preserve"> </w:t>
      </w:r>
      <w:r w:rsidRPr="009A5CA0">
        <w:t>people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returning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market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more</w:t>
      </w:r>
      <w:r w:rsidR="00B57033">
        <w:t xml:space="preserve"> </w:t>
      </w:r>
      <w:r w:rsidRPr="009A5CA0">
        <w:t>susceptible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long-term</w:t>
      </w:r>
      <w:r w:rsidR="00B57033">
        <w:t xml:space="preserve"> </w:t>
      </w:r>
      <w:r w:rsidRPr="009A5CA0">
        <w:t>unemployment.</w:t>
      </w:r>
      <w:r w:rsidR="00B57033">
        <w:t xml:space="preserve"> </w:t>
      </w:r>
      <w:r w:rsidRPr="009A5CA0">
        <w:t>Steps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taken</w:t>
      </w:r>
      <w:r w:rsidR="00B57033">
        <w:t xml:space="preserve"> </w:t>
      </w:r>
      <w:r w:rsidRPr="009A5CA0">
        <w:t>within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framework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annual</w:t>
      </w:r>
      <w:r w:rsidR="00B57033">
        <w:t xml:space="preserve"> </w:t>
      </w:r>
      <w:r w:rsidRPr="009A5CA0">
        <w:t>tripartite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taking</w:t>
      </w:r>
      <w:r w:rsidR="00B57033">
        <w:t xml:space="preserve"> </w:t>
      </w:r>
      <w:r w:rsidRPr="009A5CA0">
        <w:t>place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2015.</w:t>
      </w:r>
    </w:p>
    <w:p w:rsidR="00F463EB" w:rsidRPr="009A5CA0" w:rsidRDefault="00F463EB" w:rsidP="00F463EB">
      <w:pPr>
        <w:pStyle w:val="SingleTxtG"/>
      </w:pPr>
      <w:r w:rsidRPr="009A5CA0">
        <w:t>93.</w:t>
      </w:r>
      <w:r w:rsidRPr="009A5CA0">
        <w:tab/>
        <w:t>Since</w:t>
      </w:r>
      <w:r w:rsidR="00B57033">
        <w:t xml:space="preserve"> </w:t>
      </w:r>
      <w:r w:rsidRPr="009A5CA0">
        <w:t>2011,</w:t>
      </w:r>
      <w:r w:rsidR="00B57033">
        <w:t xml:space="preserve"> </w:t>
      </w:r>
      <w:r w:rsidRPr="009A5CA0">
        <w:t>provident</w:t>
      </w:r>
      <w:r w:rsidR="00B57033">
        <w:t xml:space="preserve"> </w:t>
      </w:r>
      <w:r w:rsidRPr="009A5CA0">
        <w:t>funds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able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offer</w:t>
      </w:r>
      <w:r w:rsidR="00B57033">
        <w:t xml:space="preserve"> </w:t>
      </w:r>
      <w:r w:rsidRPr="009A5CA0">
        <w:t>two</w:t>
      </w:r>
      <w:r w:rsidR="00B57033">
        <w:t xml:space="preserve"> </w:t>
      </w:r>
      <w:r w:rsidRPr="009A5CA0">
        <w:t>new</w:t>
      </w:r>
      <w:r w:rsidR="00B57033">
        <w:t xml:space="preserve"> </w:t>
      </w:r>
      <w:r w:rsidRPr="009A5CA0">
        <w:t>options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older</w:t>
      </w:r>
      <w:r w:rsidR="00B57033">
        <w:t xml:space="preserve"> </w:t>
      </w:r>
      <w:r w:rsidRPr="009A5CA0">
        <w:t>insured</w:t>
      </w:r>
      <w:r w:rsidR="00B57033">
        <w:t xml:space="preserve"> </w:t>
      </w:r>
      <w:r w:rsidRPr="009A5CA0">
        <w:t>persons.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first</w:t>
      </w:r>
      <w:r w:rsidR="00B57033">
        <w:t xml:space="preserve"> </w:t>
      </w:r>
      <w:r w:rsidRPr="009A5CA0">
        <w:t>allows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reduce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degree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after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58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(by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extent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incurs,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most,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50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drop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pay)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remain</w:t>
      </w:r>
      <w:r w:rsidR="00B57033">
        <w:t xml:space="preserve"> </w:t>
      </w:r>
      <w:r w:rsidRPr="009A5CA0">
        <w:t>insured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basis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previous</w:t>
      </w:r>
      <w:r w:rsidR="00B57033">
        <w:t xml:space="preserve"> </w:t>
      </w:r>
      <w:r w:rsidRPr="009A5CA0">
        <w:t>salary.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enables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wish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continue</w:t>
      </w:r>
      <w:r w:rsidR="00B57033">
        <w:t xml:space="preserve"> </w:t>
      </w:r>
      <w:r w:rsidRPr="009A5CA0">
        <w:t>working</w:t>
      </w:r>
      <w:r w:rsidR="00B57033">
        <w:t xml:space="preserve"> </w:t>
      </w:r>
      <w:r w:rsidRPr="009A5CA0">
        <w:t>past</w:t>
      </w:r>
      <w:r w:rsidR="00B57033">
        <w:t xml:space="preserve"> </w:t>
      </w:r>
      <w:r w:rsidRPr="009A5CA0">
        <w:t>retirement</w:t>
      </w:r>
      <w:r w:rsidR="00B57033">
        <w:t xml:space="preserve"> </w:t>
      </w:r>
      <w:r w:rsidRPr="009A5CA0">
        <w:t>age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keep</w:t>
      </w:r>
      <w:r w:rsidR="00B57033">
        <w:t xml:space="preserve"> </w:t>
      </w:r>
      <w:r w:rsidRPr="009A5CA0">
        <w:t>paying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provident</w:t>
      </w:r>
      <w:r w:rsidR="00B57033">
        <w:t xml:space="preserve"> </w:t>
      </w:r>
      <w:r w:rsidRPr="009A5CA0">
        <w:t>fund</w:t>
      </w:r>
      <w:r w:rsidR="00B57033">
        <w:t xml:space="preserve"> </w:t>
      </w:r>
      <w:r w:rsidRPr="009A5CA0">
        <w:t>until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reach</w:t>
      </w:r>
      <w:r w:rsidR="00B57033">
        <w:t xml:space="preserve"> </w:t>
      </w:r>
      <w:r w:rsidRPr="009A5CA0">
        <w:t>70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age.</w:t>
      </w:r>
    </w:p>
    <w:p w:rsidR="00F463EB" w:rsidRPr="009A5CA0" w:rsidRDefault="00F463EB" w:rsidP="00F463EB">
      <w:pPr>
        <w:pStyle w:val="SingleTxtG"/>
      </w:pPr>
      <w:r w:rsidRPr="009A5CA0">
        <w:t>94.</w:t>
      </w:r>
      <w:r w:rsidRPr="009A5CA0">
        <w:tab/>
        <w:t>In</w:t>
      </w:r>
      <w:r w:rsidR="00B57033">
        <w:t xml:space="preserve"> </w:t>
      </w:r>
      <w:r w:rsidRPr="009A5CA0">
        <w:t>2012,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sixth</w:t>
      </w:r>
      <w:r w:rsidR="00B57033">
        <w:t xml:space="preserve"> </w:t>
      </w:r>
      <w:r w:rsidRPr="009A5CA0">
        <w:t>amendment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force.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purpose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promote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rehabilitation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disabilities</w:t>
      </w:r>
      <w:r w:rsidR="00B57033">
        <w:t xml:space="preserve"> </w:t>
      </w:r>
      <w:r w:rsidRPr="009A5CA0">
        <w:t>and,</w:t>
      </w:r>
      <w:r w:rsidR="00B57033">
        <w:t xml:space="preserve"> </w:t>
      </w:r>
      <w:r w:rsidRPr="009A5CA0">
        <w:t>more</w:t>
      </w:r>
      <w:r w:rsidR="00B57033">
        <w:t xml:space="preserve"> </w:t>
      </w:r>
      <w:r w:rsidRPr="009A5CA0">
        <w:t>specifically,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already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pension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whose</w:t>
      </w:r>
      <w:r w:rsidR="00B57033">
        <w:t xml:space="preserve"> </w:t>
      </w:r>
      <w:r w:rsidRPr="009A5CA0">
        <w:t>rehabilitation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possible.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aim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maximize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potential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rehabilitation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previously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adequately</w:t>
      </w:r>
      <w:r w:rsidR="00B57033">
        <w:t xml:space="preserve"> </w:t>
      </w:r>
      <w:r w:rsidRPr="009A5CA0">
        <w:t>exploited.</w:t>
      </w:r>
      <w:r w:rsidR="00B57033">
        <w:t xml:space="preserve"> </w:t>
      </w:r>
      <w:r w:rsidRPr="009A5CA0">
        <w:t>Adjusting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level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benefits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line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degree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rehabilitation</w:t>
      </w:r>
      <w:r w:rsidR="00B57033">
        <w:t xml:space="preserve"> </w:t>
      </w:r>
      <w:r w:rsidRPr="009A5CA0">
        <w:t>represents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paradigm</w:t>
      </w:r>
      <w:r w:rsidR="00B57033">
        <w:t xml:space="preserve"> </w:t>
      </w:r>
      <w:r w:rsidRPr="009A5CA0">
        <w:t>shift,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adage</w:t>
      </w:r>
      <w:r w:rsidR="00B57033">
        <w:t xml:space="preserve"> </w:t>
      </w:r>
      <w:r w:rsidR="001D0DC4">
        <w:t>“</w:t>
      </w:r>
      <w:r w:rsidRPr="009A5CA0">
        <w:t>once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benefits,</w:t>
      </w:r>
      <w:r w:rsidR="00B57033">
        <w:t xml:space="preserve"> </w:t>
      </w:r>
      <w:r w:rsidRPr="009A5CA0">
        <w:t>always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benefits</w:t>
      </w:r>
      <w:r w:rsidR="001D0DC4">
        <w:t>”</w:t>
      </w:r>
      <w:r w:rsidR="00B57033">
        <w:t xml:space="preserve"> </w:t>
      </w:r>
      <w:r w:rsidRPr="009A5CA0">
        <w:t>being</w:t>
      </w:r>
      <w:r w:rsidR="00B57033">
        <w:t xml:space="preserve"> </w:t>
      </w:r>
      <w:r w:rsidRPr="009A5CA0">
        <w:t>replaced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concept</w:t>
      </w:r>
      <w:r w:rsidR="00B57033">
        <w:t xml:space="preserve"> </w:t>
      </w:r>
      <w:r w:rsidRPr="009A5CA0">
        <w:t>of</w:t>
      </w:r>
      <w:r w:rsidR="00B57033">
        <w:t xml:space="preserve"> </w:t>
      </w:r>
      <w:r w:rsidR="001D0DC4">
        <w:t>“</w:t>
      </w:r>
      <w:r w:rsidRPr="009A5CA0">
        <w:t>benefits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bridge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reintegration</w:t>
      </w:r>
      <w:r w:rsidR="001D0DC4">
        <w:t>”</w:t>
      </w:r>
      <w:r w:rsidRPr="009A5CA0">
        <w:t>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objective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enhance,</w:t>
      </w:r>
      <w:r w:rsidR="00B57033">
        <w:t xml:space="preserve"> </w:t>
      </w:r>
      <w:r w:rsidRPr="009A5CA0">
        <w:t>through</w:t>
      </w:r>
      <w:r w:rsidR="00B57033">
        <w:t xml:space="preserve"> </w:t>
      </w:r>
      <w:r w:rsidRPr="009A5CA0">
        <w:t>targeted</w:t>
      </w:r>
      <w:r w:rsidR="00B57033">
        <w:t xml:space="preserve"> </w:t>
      </w:r>
      <w:r w:rsidRPr="009A5CA0">
        <w:t>measures,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working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earning</w:t>
      </w:r>
      <w:r w:rsidR="00B57033">
        <w:t xml:space="preserve"> </w:t>
      </w:r>
      <w:r w:rsidRPr="009A5CA0">
        <w:t>capacity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disabilities.</w:t>
      </w:r>
    </w:p>
    <w:p w:rsidR="00F463EB" w:rsidRPr="009A5CA0" w:rsidRDefault="00F463EB" w:rsidP="00F463EB">
      <w:pPr>
        <w:pStyle w:val="SingleTxtG"/>
      </w:pPr>
      <w:r w:rsidRPr="009A5CA0">
        <w:t>95.</w:t>
      </w:r>
      <w:r w:rsidRPr="009A5CA0">
        <w:tab/>
        <w:t>On</w:t>
      </w:r>
      <w:r w:rsidR="00B57033">
        <w:t xml:space="preserve"> </w:t>
      </w:r>
      <w:r w:rsidRPr="009A5CA0">
        <w:t>15</w:t>
      </w:r>
      <w:r w:rsidR="00B57033">
        <w:t xml:space="preserve"> </w:t>
      </w:r>
      <w:r w:rsidRPr="009A5CA0">
        <w:t>February</w:t>
      </w:r>
      <w:r w:rsidR="00B57033">
        <w:t xml:space="preserve"> </w:t>
      </w:r>
      <w:r w:rsidRPr="009A5CA0">
        <w:t>2017,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submitted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draft</w:t>
      </w:r>
      <w:r w:rsidR="00B57033">
        <w:t xml:space="preserve"> </w:t>
      </w:r>
      <w:r w:rsidRPr="009A5CA0">
        <w:t>amendment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="001D0DC4">
        <w:t>“</w:t>
      </w:r>
      <w:r w:rsidRPr="009A5CA0">
        <w:t>Ongoing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</w:t>
      </w:r>
      <w:r w:rsidR="001D0DC4">
        <w:t>”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purpose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draft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prevent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strengthen</w:t>
      </w:r>
      <w:r w:rsidR="00B57033">
        <w:t xml:space="preserve"> </w:t>
      </w:r>
      <w:r w:rsidRPr="009A5CA0">
        <w:t>rehabilitation</w:t>
      </w:r>
      <w:r w:rsidR="00B57033">
        <w:t xml:space="preserve"> </w:t>
      </w:r>
      <w:r w:rsidRPr="009A5CA0">
        <w:t>measures,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particular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people.</w:t>
      </w:r>
    </w:p>
    <w:p w:rsidR="00F463EB" w:rsidRPr="009A5CA0" w:rsidRDefault="00F463EB" w:rsidP="007721C0">
      <w:pPr>
        <w:pStyle w:val="H23G"/>
      </w:pPr>
      <w:r w:rsidRPr="009A5CA0">
        <w:tab/>
      </w:r>
      <w:r w:rsidRPr="009A5CA0">
        <w:tab/>
      </w:r>
      <w:bookmarkStart w:id="67" w:name="_Toc525912725"/>
      <w:r w:rsidRPr="009A5CA0">
        <w:t>Combating</w:t>
      </w:r>
      <w:r w:rsidR="00B57033">
        <w:t xml:space="preserve"> </w:t>
      </w:r>
      <w:r w:rsidRPr="009A5CA0">
        <w:t>illegal</w:t>
      </w:r>
      <w:r w:rsidR="00B57033">
        <w:t xml:space="preserve"> </w:t>
      </w:r>
      <w:r w:rsidRPr="009A5CA0">
        <w:t>employment</w:t>
      </w:r>
      <w:bookmarkEnd w:id="67"/>
    </w:p>
    <w:p w:rsidR="00F463EB" w:rsidRPr="009A5CA0" w:rsidRDefault="00F463EB" w:rsidP="00F463EB">
      <w:pPr>
        <w:pStyle w:val="SingleTxtG"/>
      </w:pPr>
      <w:r w:rsidRPr="009A5CA0">
        <w:t>96.</w:t>
      </w:r>
      <w:r w:rsidRPr="009A5CA0">
        <w:tab/>
        <w:t>In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activities</w:t>
      </w:r>
      <w:r w:rsidR="00B57033">
        <w:t xml:space="preserve"> </w:t>
      </w:r>
      <w:r w:rsidRPr="009A5CA0">
        <w:t>conducted</w:t>
      </w:r>
      <w:r w:rsidR="00B57033">
        <w:t xml:space="preserve"> </w:t>
      </w:r>
      <w:r w:rsidRPr="009A5CA0">
        <w:t>outside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margins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were</w:t>
      </w:r>
      <w:r w:rsidR="00B57033">
        <w:t xml:space="preserve"> </w:t>
      </w:r>
      <w:r w:rsidRPr="009A5CA0">
        <w:t>equal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value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6.5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GDP.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proportion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citizens</w:t>
      </w:r>
      <w:r w:rsidR="00B57033">
        <w:t xml:space="preserve"> </w:t>
      </w:r>
      <w:r w:rsidRPr="009A5CA0">
        <w:t>involved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semi-legal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wholly</w:t>
      </w:r>
      <w:r w:rsidR="00B57033">
        <w:t xml:space="preserve"> </w:t>
      </w:r>
      <w:r w:rsidRPr="009A5CA0">
        <w:t>illegal</w:t>
      </w:r>
      <w:r w:rsidR="00B57033">
        <w:t xml:space="preserve"> </w:t>
      </w:r>
      <w:r w:rsidRPr="009A5CA0">
        <w:t>activities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decreasing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2010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97.</w:t>
      </w:r>
      <w:r w:rsidRPr="009A5CA0">
        <w:tab/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Unlawful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creates</w:t>
      </w:r>
      <w:r w:rsidR="00B57033">
        <w:t xml:space="preserve"> </w:t>
      </w:r>
      <w:r w:rsidRPr="009A5CA0">
        <w:t>incentives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informal</w:t>
      </w:r>
      <w:r w:rsidR="00B57033">
        <w:t xml:space="preserve"> </w:t>
      </w:r>
      <w:r w:rsidRPr="009A5CA0">
        <w:t>sector.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provides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simplified</w:t>
      </w:r>
      <w:r w:rsidR="00B57033">
        <w:t xml:space="preserve"> </w:t>
      </w:r>
      <w:r w:rsidRPr="009A5CA0">
        <w:t>accounting</w:t>
      </w:r>
      <w:r w:rsidR="00B57033">
        <w:t xml:space="preserve"> </w:t>
      </w:r>
      <w:r w:rsidRPr="009A5CA0">
        <w:t>procedure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low</w:t>
      </w:r>
      <w:r w:rsidR="00B57033">
        <w:t xml:space="preserve"> </w:t>
      </w:r>
      <w:r w:rsidRPr="009A5CA0">
        <w:t>incomes,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limits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administrative</w:t>
      </w:r>
      <w:r w:rsidR="00B57033">
        <w:t xml:space="preserve"> </w:t>
      </w:r>
      <w:r w:rsidRPr="009A5CA0">
        <w:t>burden.</w:t>
      </w:r>
    </w:p>
    <w:p w:rsidR="00F463EB" w:rsidRPr="009A5CA0" w:rsidRDefault="00F463EB" w:rsidP="007721C0">
      <w:pPr>
        <w:pStyle w:val="H23G"/>
      </w:pPr>
      <w:r w:rsidRPr="009A5CA0">
        <w:tab/>
      </w:r>
      <w:r w:rsidRPr="009A5CA0">
        <w:tab/>
      </w:r>
      <w:bookmarkStart w:id="68" w:name="_Toc525912726"/>
      <w:r w:rsidRPr="009A5CA0">
        <w:t>Technical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vocational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programmes</w:t>
      </w:r>
      <w:bookmarkEnd w:id="68"/>
    </w:p>
    <w:p w:rsidR="00F463EB" w:rsidRPr="009A5CA0" w:rsidRDefault="00F463EB" w:rsidP="00F463EB">
      <w:pPr>
        <w:pStyle w:val="SingleTxtG"/>
      </w:pPr>
      <w:r w:rsidRPr="009A5CA0">
        <w:t>98.</w:t>
      </w:r>
      <w:r w:rsidRPr="009A5CA0">
        <w:tab/>
        <w:t>Vocational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joint</w:t>
      </w:r>
      <w:r w:rsidR="00B57033">
        <w:t xml:space="preserve"> </w:t>
      </w:r>
      <w:r w:rsidRPr="009A5CA0">
        <w:t>responsibility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business</w:t>
      </w:r>
      <w:r w:rsidR="00B57033">
        <w:t xml:space="preserve"> </w:t>
      </w:r>
      <w:r w:rsidRPr="009A5CA0">
        <w:t>organizations.</w:t>
      </w:r>
    </w:p>
    <w:p w:rsidR="00F463EB" w:rsidRPr="009A5CA0" w:rsidRDefault="00F463EB" w:rsidP="00F463EB">
      <w:pPr>
        <w:pStyle w:val="SingleTxtG"/>
      </w:pPr>
      <w:r w:rsidRPr="009A5CA0">
        <w:t>99.</w:t>
      </w:r>
      <w:r w:rsidRPr="009A5CA0">
        <w:tab/>
        <w:t>Since</w:t>
      </w:r>
      <w:r w:rsidR="00B57033">
        <w:t xml:space="preserve"> </w:t>
      </w:r>
      <w:r w:rsidRPr="009A5CA0">
        <w:t>2014,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new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Ongoing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possible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receive</w:t>
      </w:r>
      <w:r w:rsidR="00B57033">
        <w:t xml:space="preserve"> </w:t>
      </w:r>
      <w:r w:rsidRPr="009A5CA0">
        <w:t>ongoing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enhance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employability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low-skilled</w:t>
      </w:r>
      <w:r w:rsidR="00B57033">
        <w:t xml:space="preserve"> </w:t>
      </w:r>
      <w:r w:rsidRPr="009A5CA0">
        <w:t>persons.</w:t>
      </w:r>
      <w:r w:rsidR="00B57033">
        <w:t xml:space="preserve"> </w:t>
      </w:r>
      <w:r w:rsidRPr="009A5CA0">
        <w:t>Moreover,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Vocational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allows</w:t>
      </w:r>
      <w:r w:rsidR="00B57033">
        <w:t xml:space="preserve"> </w:t>
      </w:r>
      <w:r w:rsidRPr="009A5CA0">
        <w:t>adults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professional</w:t>
      </w:r>
      <w:r w:rsidR="00B57033">
        <w:t xml:space="preserve"> </w:t>
      </w:r>
      <w:r w:rsidRPr="009A5CA0">
        <w:t>experience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obtain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professional</w:t>
      </w:r>
      <w:r w:rsidR="00B57033">
        <w:t xml:space="preserve"> </w:t>
      </w:r>
      <w:r w:rsidRPr="009A5CA0">
        <w:t>qualification</w:t>
      </w:r>
      <w:r w:rsidR="00B57033">
        <w:t xml:space="preserve"> </w:t>
      </w:r>
      <w:r w:rsidRPr="009A5CA0">
        <w:t>without</w:t>
      </w:r>
      <w:r w:rsidR="00B57033">
        <w:t xml:space="preserve"> </w:t>
      </w:r>
      <w:r w:rsidRPr="009A5CA0">
        <w:t>having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follow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regulated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programme.</w:t>
      </w:r>
    </w:p>
    <w:p w:rsidR="00F463EB" w:rsidRPr="009A5CA0" w:rsidRDefault="00F463EB" w:rsidP="007721C0">
      <w:pPr>
        <w:pStyle w:val="H23G"/>
      </w:pPr>
      <w:r w:rsidRPr="009A5CA0">
        <w:tab/>
      </w:r>
      <w:r w:rsidRPr="009A5CA0">
        <w:tab/>
      </w:r>
      <w:bookmarkStart w:id="69" w:name="_Toc525912727"/>
      <w:r w:rsidRPr="009A5CA0">
        <w:t>Statistics</w:t>
      </w:r>
      <w:bookmarkEnd w:id="69"/>
    </w:p>
    <w:p w:rsidR="00F463EB" w:rsidRPr="009A5CA0" w:rsidRDefault="00F463EB" w:rsidP="00F463EB">
      <w:pPr>
        <w:pStyle w:val="SingleTxtG"/>
      </w:pPr>
      <w:r w:rsidRPr="009A5CA0">
        <w:t>100.</w:t>
      </w:r>
      <w:r w:rsidRPr="009A5CA0">
        <w:tab/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3.</w:t>
      </w:r>
    </w:p>
    <w:p w:rsidR="00F463EB" w:rsidRPr="009A5CA0" w:rsidRDefault="00F463EB" w:rsidP="007721C0">
      <w:pPr>
        <w:pStyle w:val="H23G"/>
      </w:pPr>
      <w:r w:rsidRPr="009A5CA0">
        <w:lastRenderedPageBreak/>
        <w:tab/>
      </w:r>
      <w:r w:rsidRPr="009A5CA0">
        <w:tab/>
      </w:r>
      <w:bookmarkStart w:id="70" w:name="_Toc525912728"/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9</w:t>
      </w:r>
      <w:bookmarkEnd w:id="70"/>
    </w:p>
    <w:p w:rsidR="00F463EB" w:rsidRPr="009A5CA0" w:rsidRDefault="00F463EB" w:rsidP="00F463EB">
      <w:pPr>
        <w:pStyle w:val="SingleTxtG"/>
      </w:pPr>
      <w:r w:rsidRPr="009A5CA0">
        <w:t>101.</w:t>
      </w:r>
      <w:r w:rsidRPr="009A5CA0">
        <w:tab/>
        <w:t>The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both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Unemployment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Vocational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based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people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needs.</w:t>
      </w:r>
    </w:p>
    <w:p w:rsidR="00F463EB" w:rsidRPr="009A5CA0" w:rsidRDefault="00F463EB" w:rsidP="00F463EB">
      <w:pPr>
        <w:pStyle w:val="SingleTxtG"/>
      </w:pPr>
      <w:r w:rsidRPr="009A5CA0">
        <w:t>102.</w:t>
      </w:r>
      <w:r w:rsidRPr="009A5CA0">
        <w:tab/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set</w:t>
      </w:r>
      <w:r w:rsidR="00B57033">
        <w:t xml:space="preserve"> </w:t>
      </w:r>
      <w:r w:rsidRPr="009A5CA0">
        <w:t>themselves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target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raising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95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proportion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25-year-olds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upper-secondary</w:t>
      </w:r>
      <w:r w:rsidR="00B57033">
        <w:t xml:space="preserve"> </w:t>
      </w:r>
      <w:r w:rsidRPr="009A5CA0">
        <w:t>level</w:t>
      </w:r>
      <w:r w:rsidR="00B57033">
        <w:t xml:space="preserve"> </w:t>
      </w:r>
      <w:r w:rsidRPr="009A5CA0">
        <w:t>qualification.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degree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achievement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objective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checked</w:t>
      </w:r>
      <w:r w:rsidR="00B57033">
        <w:t xml:space="preserve"> </w:t>
      </w:r>
      <w:r w:rsidRPr="009A5CA0">
        <w:t>regularly.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2014</w:t>
      </w:r>
      <w:r w:rsidR="00B57033">
        <w:t xml:space="preserve"> </w:t>
      </w:r>
      <w:r w:rsidRPr="009A5CA0">
        <w:t>edition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</w:t>
      </w:r>
      <w:r w:rsidR="00B57033">
        <w:t xml:space="preserve"> </w:t>
      </w:r>
      <w:r w:rsidRPr="009A5CA0">
        <w:t>indicates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objective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attained</w:t>
      </w:r>
      <w:r w:rsidR="00B57033">
        <w:t xml:space="preserve"> </w:t>
      </w:r>
      <w:r w:rsidRPr="009A5CA0">
        <w:t>among</w:t>
      </w:r>
      <w:r w:rsidR="00B57033">
        <w:t xml:space="preserve"> </w:t>
      </w:r>
      <w:r w:rsidRPr="009A5CA0">
        <w:t>people</w:t>
      </w:r>
      <w:r w:rsidR="00B57033">
        <w:t xml:space="preserve"> </w:t>
      </w:r>
      <w:r w:rsidRPr="009A5CA0">
        <w:t>educated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Switzerland.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contrast,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reached</w:t>
      </w:r>
      <w:r w:rsidR="00B57033">
        <w:t xml:space="preserve"> </w:t>
      </w:r>
      <w:r w:rsidRPr="009A5CA0">
        <w:t>among,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particular,</w:t>
      </w:r>
      <w:r w:rsidR="00B57033">
        <w:t xml:space="preserve"> </w:t>
      </w:r>
      <w:r w:rsidRPr="009A5CA0">
        <w:t>adolescents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adults</w:t>
      </w:r>
      <w:r w:rsidR="00B57033">
        <w:t xml:space="preserve"> </w:t>
      </w:r>
      <w:r w:rsidRPr="009A5CA0">
        <w:t>educated</w:t>
      </w:r>
      <w:r w:rsidR="00B57033">
        <w:t xml:space="preserve"> </w:t>
      </w:r>
      <w:r w:rsidRPr="009A5CA0">
        <w:t>outside</w:t>
      </w:r>
      <w:r w:rsidR="00B57033">
        <w:t xml:space="preserve"> </w:t>
      </w:r>
      <w:r w:rsidRPr="009A5CA0">
        <w:t>Switzerland.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next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published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2018.</w:t>
      </w:r>
    </w:p>
    <w:p w:rsidR="00F463EB" w:rsidRPr="009A5CA0" w:rsidRDefault="00F463EB" w:rsidP="00F463EB">
      <w:pPr>
        <w:pStyle w:val="SingleTxtG"/>
      </w:pPr>
      <w:r w:rsidRPr="009A5CA0">
        <w:t>103.</w:t>
      </w:r>
      <w:r w:rsidRPr="009A5CA0">
        <w:tab/>
        <w:t>For</w:t>
      </w:r>
      <w:r w:rsidR="00B57033">
        <w:t xml:space="preserve"> </w:t>
      </w:r>
      <w:r w:rsidRPr="009A5CA0">
        <w:t>migrants,</w:t>
      </w:r>
      <w:r w:rsidR="00B57033">
        <w:t xml:space="preserve"> </w:t>
      </w:r>
      <w:r w:rsidRPr="009A5CA0">
        <w:t>specific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market</w:t>
      </w:r>
      <w:r w:rsidR="00B57033">
        <w:t xml:space="preserve"> </w:t>
      </w:r>
      <w:r w:rsidRPr="009A5CA0">
        <w:t>integration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integration</w:t>
      </w:r>
      <w:r w:rsidR="00B57033">
        <w:t xml:space="preserve"> </w:t>
      </w:r>
      <w:r w:rsidRPr="009A5CA0">
        <w:t>programmes.</w:t>
      </w:r>
    </w:p>
    <w:p w:rsidR="00F463EB" w:rsidRPr="009A5CA0" w:rsidRDefault="00F463EB" w:rsidP="007721C0">
      <w:pPr>
        <w:pStyle w:val="H23G"/>
      </w:pPr>
      <w:r w:rsidRPr="009A5CA0">
        <w:tab/>
      </w:r>
      <w:r w:rsidRPr="009A5CA0">
        <w:tab/>
      </w:r>
      <w:bookmarkStart w:id="71" w:name="_Toc525912729"/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26</w:t>
      </w:r>
      <w:bookmarkEnd w:id="71"/>
    </w:p>
    <w:p w:rsidR="00F463EB" w:rsidRPr="009A5CA0" w:rsidRDefault="00F463EB" w:rsidP="00F463EB">
      <w:pPr>
        <w:pStyle w:val="SingleTxtG"/>
      </w:pPr>
      <w:r w:rsidRPr="009A5CA0">
        <w:t>104.</w:t>
      </w:r>
      <w:r w:rsidRPr="009A5CA0">
        <w:tab/>
        <w:t>The</w:t>
      </w:r>
      <w:r w:rsidR="00B57033">
        <w:t xml:space="preserve"> </w:t>
      </w:r>
      <w:r w:rsidRPr="009A5CA0">
        <w:t>cuts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save</w:t>
      </w:r>
      <w:r w:rsidR="00B57033">
        <w:t xml:space="preserve"> </w:t>
      </w:r>
      <w:r w:rsidRPr="009A5CA0">
        <w:t>money</w:t>
      </w:r>
      <w:r w:rsidR="00B57033">
        <w:t xml:space="preserve"> </w:t>
      </w:r>
      <w:r w:rsidRPr="009A5CA0">
        <w:t>were</w:t>
      </w:r>
      <w:r w:rsidR="00B57033">
        <w:t xml:space="preserve"> </w:t>
      </w:r>
      <w:r w:rsidRPr="009A5CA0">
        <w:t>spread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so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put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disproportionate</w:t>
      </w:r>
      <w:r w:rsidR="00B57033">
        <w:t xml:space="preserve"> </w:t>
      </w:r>
      <w:r w:rsidRPr="009A5CA0">
        <w:t>strain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particular</w:t>
      </w:r>
      <w:r w:rsidR="00B57033">
        <w:t xml:space="preserve"> </w:t>
      </w:r>
      <w:r w:rsidRPr="009A5CA0">
        <w:t>group.</w:t>
      </w:r>
      <w:r w:rsidR="00B57033">
        <w:t xml:space="preserve"> </w:t>
      </w:r>
      <w:r w:rsidRPr="009A5CA0">
        <w:t>Following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reduction,</w:t>
      </w:r>
      <w:r w:rsidR="00B57033">
        <w:t xml:space="preserve"> </w:t>
      </w:r>
      <w:r w:rsidRPr="009A5CA0">
        <w:t>introduced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April</w:t>
      </w:r>
      <w:r w:rsidR="00B57033">
        <w:t xml:space="preserve"> </w:t>
      </w:r>
      <w:r w:rsidRPr="009A5CA0">
        <w:t>2011,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maximum</w:t>
      </w:r>
      <w:r w:rsidR="00B57033">
        <w:t xml:space="preserve"> </w:t>
      </w:r>
      <w:r w:rsidRPr="009A5CA0">
        <w:t>duration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benefits,</w:t>
      </w:r>
      <w:r w:rsidR="00B57033">
        <w:t xml:space="preserve"> </w:t>
      </w:r>
      <w:r w:rsidRPr="009A5CA0">
        <w:t>there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spike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number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people</w:t>
      </w:r>
      <w:r w:rsidR="00B57033">
        <w:t xml:space="preserve"> </w:t>
      </w:r>
      <w:r w:rsidRPr="009A5CA0">
        <w:t>whose</w:t>
      </w:r>
      <w:r w:rsidR="00B57033">
        <w:t xml:space="preserve"> </w:t>
      </w:r>
      <w:r w:rsidRPr="009A5CA0">
        <w:t>entitlements</w:t>
      </w:r>
      <w:r w:rsidR="00B57033">
        <w:t xml:space="preserve"> </w:t>
      </w:r>
      <w:r w:rsidRPr="009A5CA0">
        <w:t>expired.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overall</w:t>
      </w:r>
      <w:r w:rsidR="00B57033">
        <w:t xml:space="preserve"> </w:t>
      </w:r>
      <w:r w:rsidRPr="009A5CA0">
        <w:t>increase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number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people</w:t>
      </w:r>
      <w:r w:rsidR="00B57033">
        <w:t xml:space="preserve"> </w:t>
      </w:r>
      <w:r w:rsidRPr="009A5CA0">
        <w:t>whose</w:t>
      </w:r>
      <w:r w:rsidR="00B57033">
        <w:t xml:space="preserve"> </w:t>
      </w:r>
      <w:r w:rsidRPr="009A5CA0">
        <w:t>entitlements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expired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not,</w:t>
      </w:r>
      <w:r w:rsidR="00B57033">
        <w:t xml:space="preserve"> </w:t>
      </w:r>
      <w:r w:rsidRPr="009A5CA0">
        <w:t>however,</w:t>
      </w:r>
      <w:r w:rsidR="00B57033">
        <w:t xml:space="preserve"> </w:t>
      </w:r>
      <w:r w:rsidRPr="009A5CA0">
        <w:t>attributable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amendment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Unemployment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main</w:t>
      </w:r>
      <w:r w:rsidR="00B57033">
        <w:t xml:space="preserve"> </w:t>
      </w:r>
      <w:r w:rsidRPr="009A5CA0">
        <w:t>effect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merely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bring</w:t>
      </w:r>
      <w:r w:rsidR="00B57033">
        <w:t xml:space="preserve"> </w:t>
      </w:r>
      <w:r w:rsidRPr="009A5CA0">
        <w:t>forward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entitlement</w:t>
      </w:r>
      <w:r w:rsidR="00B57033">
        <w:t xml:space="preserve"> </w:t>
      </w:r>
      <w:r w:rsidRPr="009A5CA0">
        <w:t>end</w:t>
      </w:r>
      <w:r w:rsidR="00B57033">
        <w:t xml:space="preserve"> </w:t>
      </w:r>
      <w:r w:rsidRPr="009A5CA0">
        <w:t>date.</w:t>
      </w:r>
      <w:r w:rsidR="00B57033">
        <w:t xml:space="preserve"> </w:t>
      </w:r>
      <w:r w:rsidRPr="009A5CA0"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2,</w:t>
      </w:r>
      <w:r w:rsidR="00B57033">
        <w:t xml:space="preserve"> </w:t>
      </w:r>
      <w:r w:rsidRPr="009A5CA0">
        <w:t>paragraph</w:t>
      </w:r>
      <w:r w:rsidR="00B57033">
        <w:t xml:space="preserve"> </w:t>
      </w:r>
      <w:r w:rsidRPr="009A5CA0">
        <w:t>91,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further</w:t>
      </w:r>
      <w:r w:rsidR="00B57033">
        <w:t xml:space="preserve"> </w:t>
      </w:r>
      <w:r w:rsidRPr="009A5CA0">
        <w:t>details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impact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fourth</w:t>
      </w:r>
      <w:r w:rsidR="00B57033">
        <w:t xml:space="preserve"> </w:t>
      </w:r>
      <w:r w:rsidRPr="009A5CA0">
        <w:t>partial</w:t>
      </w:r>
      <w:r w:rsidR="00B57033">
        <w:t xml:space="preserve"> </w:t>
      </w:r>
      <w:r w:rsidRPr="009A5CA0">
        <w:t>amendment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Unemployment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Act.</w:t>
      </w:r>
    </w:p>
    <w:p w:rsidR="00F463EB" w:rsidRPr="009A5CA0" w:rsidRDefault="007721C0" w:rsidP="007721C0">
      <w:pPr>
        <w:pStyle w:val="H1G"/>
      </w:pPr>
      <w:r>
        <w:tab/>
      </w:r>
      <w:r>
        <w:tab/>
      </w:r>
      <w:bookmarkStart w:id="72" w:name="_Toc525638509"/>
      <w:bookmarkStart w:id="73" w:name="_Toc525638703"/>
      <w:bookmarkStart w:id="74" w:name="_Toc525638848"/>
      <w:bookmarkStart w:id="75" w:name="_Toc525912730"/>
      <w:r w:rsidR="00F463EB" w:rsidRPr="009A5CA0">
        <w:t>Article</w:t>
      </w:r>
      <w:r w:rsidR="00B57033">
        <w:t xml:space="preserve"> </w:t>
      </w:r>
      <w:r w:rsidR="00F463EB" w:rsidRPr="009A5CA0">
        <w:t>7</w:t>
      </w:r>
      <w:r>
        <w:br/>
      </w:r>
      <w:r w:rsidR="00F463EB" w:rsidRPr="009A5CA0">
        <w:t>Right</w:t>
      </w:r>
      <w:r w:rsidR="00B57033">
        <w:t xml:space="preserve"> </w:t>
      </w:r>
      <w:r w:rsidR="00F463EB" w:rsidRPr="009A5CA0">
        <w:t>to</w:t>
      </w:r>
      <w:r w:rsidR="00B57033">
        <w:t xml:space="preserve"> </w:t>
      </w:r>
      <w:r w:rsidR="00F463EB" w:rsidRPr="009A5CA0">
        <w:t>just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favourable</w:t>
      </w:r>
      <w:r w:rsidR="00B57033">
        <w:t xml:space="preserve"> </w:t>
      </w:r>
      <w:r w:rsidR="00F463EB" w:rsidRPr="009A5CA0">
        <w:t>conditions</w:t>
      </w:r>
      <w:r w:rsidR="00B57033">
        <w:t xml:space="preserve"> </w:t>
      </w:r>
      <w:r w:rsidR="00F463EB" w:rsidRPr="009A5CA0">
        <w:t>of</w:t>
      </w:r>
      <w:r w:rsidR="00B57033">
        <w:t xml:space="preserve"> </w:t>
      </w:r>
      <w:r w:rsidR="00F463EB" w:rsidRPr="009A5CA0">
        <w:t>work</w:t>
      </w:r>
      <w:bookmarkEnd w:id="72"/>
      <w:bookmarkEnd w:id="73"/>
      <w:bookmarkEnd w:id="74"/>
      <w:bookmarkEnd w:id="75"/>
    </w:p>
    <w:p w:rsidR="00F463EB" w:rsidRPr="009A5CA0" w:rsidRDefault="007721C0" w:rsidP="007721C0">
      <w:pPr>
        <w:pStyle w:val="H23G"/>
      </w:pPr>
      <w:r>
        <w:tab/>
      </w:r>
      <w:r>
        <w:tab/>
      </w:r>
      <w:bookmarkStart w:id="76" w:name="_Toc525912731"/>
      <w:r w:rsidR="00F463EB" w:rsidRPr="009A5CA0">
        <w:t>Application</w:t>
      </w:r>
      <w:bookmarkEnd w:id="76"/>
    </w:p>
    <w:p w:rsidR="00F463EB" w:rsidRPr="009A5CA0" w:rsidRDefault="00F463EB" w:rsidP="00F463EB">
      <w:pPr>
        <w:pStyle w:val="SingleTxtG"/>
      </w:pPr>
      <w:r w:rsidRPr="009A5CA0">
        <w:t>105.</w:t>
      </w:r>
      <w:r w:rsidRPr="009A5CA0">
        <w:tab/>
        <w:t>In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regard,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sections</w:t>
      </w:r>
      <w:r w:rsidR="00B57033">
        <w:t xml:space="preserve"> </w:t>
      </w:r>
      <w:r w:rsidRPr="009A5CA0">
        <w:t>A.5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IV.G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common</w:t>
      </w:r>
      <w:r w:rsidR="00B57033">
        <w:t xml:space="preserve"> </w:t>
      </w:r>
      <w:r w:rsidRPr="009A5CA0">
        <w:t>core</w:t>
      </w:r>
      <w:r w:rsidR="00B57033">
        <w:t xml:space="preserve"> </w:t>
      </w:r>
      <w:r w:rsidRPr="009A5CA0">
        <w:t>document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12</w:t>
      </w:r>
      <w:r w:rsidR="00B57033">
        <w:t xml:space="preserve"> </w:t>
      </w:r>
      <w:r w:rsidRPr="009A5CA0">
        <w:t>October</w:t>
      </w:r>
      <w:r w:rsidR="00B57033">
        <w:t xml:space="preserve"> </w:t>
      </w:r>
      <w:r w:rsidRPr="009A5CA0">
        <w:t>2016,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addition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position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general</w:t>
      </w:r>
      <w:r w:rsidR="00B57033">
        <w:t xml:space="preserve"> </w:t>
      </w:r>
      <w:r w:rsidRPr="009A5CA0">
        <w:t>comment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23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7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(E/C.12/54/R.2).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106.</w:t>
      </w:r>
      <w:r w:rsidRPr="009A5CA0">
        <w:tab/>
        <w:t>Occupational</w:t>
      </w:r>
      <w:r w:rsidR="00B57033">
        <w:t xml:space="preserve"> </w:t>
      </w:r>
      <w:r w:rsidRPr="009A5CA0">
        <w:t>safety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regulated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Accident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implementing</w:t>
      </w:r>
      <w:r w:rsidR="00B57033">
        <w:t xml:space="preserve"> </w:t>
      </w:r>
      <w:r w:rsidRPr="009A5CA0">
        <w:t>regulations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those</w:t>
      </w:r>
      <w:r w:rsidR="00B57033">
        <w:t xml:space="preserve"> </w:t>
      </w:r>
      <w:r w:rsidRPr="009A5CA0">
        <w:t>two</w:t>
      </w:r>
      <w:r w:rsidR="00B57033">
        <w:t xml:space="preserve"> </w:t>
      </w:r>
      <w:r w:rsidRPr="009A5CA0">
        <w:t>acts.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Secretariat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Affairs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ultimately</w:t>
      </w:r>
      <w:r w:rsidR="00B57033">
        <w:t xml:space="preserve"> </w:t>
      </w:r>
      <w:r w:rsidRPr="009A5CA0">
        <w:t>responsible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application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respect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works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inspection</w:t>
      </w:r>
      <w:r w:rsidR="00B57033">
        <w:t xml:space="preserve"> </w:t>
      </w:r>
      <w:r w:rsidRPr="009A5CA0">
        <w:t>offices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monitors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application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Accident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Act.</w:t>
      </w:r>
      <w:r w:rsidR="00B57033">
        <w:t xml:space="preserve"> </w:t>
      </w:r>
      <w:r w:rsidRPr="009A5CA0">
        <w:t>Depending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particular</w:t>
      </w:r>
      <w:r w:rsidR="00B57033">
        <w:t xml:space="preserve"> </w:t>
      </w:r>
      <w:r w:rsidRPr="009A5CA0">
        <w:t>remit,</w:t>
      </w:r>
      <w:r w:rsidR="00B57033">
        <w:t xml:space="preserve"> </w:t>
      </w:r>
      <w:r w:rsidRPr="009A5CA0">
        <w:t>inspectors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accident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fund</w:t>
      </w:r>
      <w:r w:rsidR="00B57033">
        <w:t xml:space="preserve"> </w:t>
      </w:r>
      <w:r w:rsidRPr="009A5CA0">
        <w:t>(Suva),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Secretariat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Affairs</w:t>
      </w:r>
      <w:r w:rsidR="00B57033">
        <w:t xml:space="preserve"> </w:t>
      </w:r>
      <w:r w:rsidRPr="009A5CA0">
        <w:t>ensure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enforced.</w:t>
      </w:r>
    </w:p>
    <w:p w:rsidR="00F463EB" w:rsidRPr="009A5CA0" w:rsidRDefault="00F463EB" w:rsidP="00F463EB">
      <w:pPr>
        <w:pStyle w:val="SingleTxtG"/>
      </w:pPr>
      <w:r w:rsidRPr="009A5CA0">
        <w:t>107.</w:t>
      </w:r>
      <w:r w:rsidRPr="009A5CA0">
        <w:tab/>
        <w:t>In</w:t>
      </w:r>
      <w:r w:rsidR="00B57033">
        <w:t xml:space="preserve"> </w:t>
      </w:r>
      <w:r w:rsidRPr="009A5CA0">
        <w:t>2014,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body</w:t>
      </w:r>
      <w:r w:rsidR="00B57033">
        <w:t xml:space="preserve"> </w:t>
      </w:r>
      <w:r w:rsidRPr="009A5CA0">
        <w:t>responsible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monitoring</w:t>
      </w:r>
      <w:r w:rsidR="00B57033">
        <w:t xml:space="preserve"> </w:t>
      </w:r>
      <w:r w:rsidRPr="009A5CA0">
        <w:t>occupational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safety</w:t>
      </w:r>
      <w:r w:rsidR="00B57033">
        <w:t xml:space="preserve"> </w:t>
      </w:r>
      <w:r w:rsidRPr="009A5CA0">
        <w:t>had</w:t>
      </w:r>
      <w:r w:rsidR="00B57033">
        <w:t xml:space="preserve"> </w:t>
      </w:r>
      <w:r w:rsidRPr="009A5CA0">
        <w:t>49,991</w:t>
      </w:r>
      <w:r w:rsidR="00B57033">
        <w:t xml:space="preserve"> </w:t>
      </w:r>
      <w:r w:rsidRPr="009A5CA0">
        <w:t>full-time</w:t>
      </w:r>
      <w:r w:rsidR="00B57033">
        <w:t xml:space="preserve"> </w:t>
      </w:r>
      <w:r w:rsidRPr="009A5CA0">
        <w:t>equivalent</w:t>
      </w:r>
      <w:r w:rsidR="00B57033">
        <w:t xml:space="preserve"> </w:t>
      </w:r>
      <w:r w:rsidRPr="009A5CA0">
        <w:t>staff</w:t>
      </w:r>
      <w:r w:rsidR="00B57033">
        <w:t xml:space="preserve"> </w:t>
      </w:r>
      <w:r w:rsidRPr="009A5CA0">
        <w:t>members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level.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budget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prevention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workplace</w:t>
      </w:r>
      <w:r w:rsidR="00B57033">
        <w:t xml:space="preserve"> </w:t>
      </w:r>
      <w:r w:rsidRPr="009A5CA0">
        <w:t>accidents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occupational</w:t>
      </w:r>
      <w:r w:rsidR="00B57033">
        <w:t xml:space="preserve"> </w:t>
      </w:r>
      <w:r w:rsidRPr="009A5CA0">
        <w:t>diseases</w:t>
      </w:r>
      <w:r w:rsidR="00B57033">
        <w:t xml:space="preserve"> </w:t>
      </w:r>
      <w:r w:rsidRPr="009A5CA0">
        <w:t>came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111</w:t>
      </w:r>
      <w:r w:rsidR="00B57033">
        <w:t xml:space="preserve"> </w:t>
      </w:r>
      <w:r w:rsidRPr="009A5CA0">
        <w:t>million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2014.</w:t>
      </w:r>
    </w:p>
    <w:p w:rsidR="00F463EB" w:rsidRPr="009A5CA0" w:rsidRDefault="00F463EB" w:rsidP="00F463EB">
      <w:pPr>
        <w:pStyle w:val="SingleTxtG"/>
      </w:pPr>
      <w:r w:rsidRPr="009A5CA0">
        <w:t>108.</w:t>
      </w:r>
      <w:r w:rsidRPr="009A5CA0">
        <w:tab/>
        <w:t>The</w:t>
      </w:r>
      <w:r w:rsidR="00B57033">
        <w:t xml:space="preserve"> </w:t>
      </w:r>
      <w:r w:rsidRPr="009A5CA0">
        <w:t>two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acts</w:t>
      </w:r>
      <w:r w:rsidR="00B57033">
        <w:t xml:space="preserve"> </w:t>
      </w:r>
      <w:r w:rsidRPr="009A5CA0">
        <w:t>(the</w:t>
      </w:r>
      <w:r w:rsidR="00B57033">
        <w:t xml:space="preserve"> </w:t>
      </w:r>
      <w:r w:rsidRPr="009A5CA0">
        <w:t>Accident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Act)</w:t>
      </w:r>
      <w:r w:rsidR="00B57033">
        <w:t xml:space="preserve"> </w:t>
      </w:r>
      <w:r w:rsidRPr="009A5CA0">
        <w:t>cover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items</w:t>
      </w:r>
      <w:r w:rsidR="00B57033">
        <w:t xml:space="preserve"> </w:t>
      </w:r>
      <w:r w:rsidRPr="009A5CA0">
        <w:t>listed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7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109.</w:t>
      </w:r>
      <w:r w:rsidRPr="009A5CA0">
        <w:tab/>
        <w:t>Ordinance</w:t>
      </w:r>
      <w:r w:rsidR="00B57033">
        <w:t xml:space="preserve"> </w:t>
      </w:r>
      <w:r w:rsidRPr="009A5CA0">
        <w:t>3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amended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October</w:t>
      </w:r>
      <w:r w:rsidR="00B57033">
        <w:t xml:space="preserve"> </w:t>
      </w:r>
      <w:r w:rsidRPr="009A5CA0">
        <w:t>2015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explicitly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employer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obligation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ensure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his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her</w:t>
      </w:r>
      <w:r w:rsidR="00B57033">
        <w:t xml:space="preserve"> </w:t>
      </w:r>
      <w:r w:rsidRPr="009A5CA0">
        <w:t>employees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protected.</w:t>
      </w:r>
    </w:p>
    <w:p w:rsidR="00F463EB" w:rsidRPr="009A5CA0" w:rsidRDefault="00F463EB" w:rsidP="00F463EB">
      <w:pPr>
        <w:pStyle w:val="SingleTxtG"/>
      </w:pPr>
      <w:r w:rsidRPr="009A5CA0">
        <w:t>110.</w:t>
      </w:r>
      <w:r w:rsidRPr="009A5CA0">
        <w:tab/>
        <w:t>In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administration</w:t>
      </w:r>
      <w:r w:rsidR="00B57033">
        <w:t xml:space="preserve"> </w:t>
      </w:r>
      <w:r w:rsidRPr="009A5CA0">
        <w:t>produced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handbook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quality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hiring</w:t>
      </w:r>
      <w:r w:rsidR="00B57033">
        <w:t xml:space="preserve"> </w:t>
      </w:r>
      <w:r w:rsidRPr="009A5CA0">
        <w:t>process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dealt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non-discrimination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hiring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particular.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111.</w:t>
      </w:r>
      <w:r w:rsidRPr="009A5CA0">
        <w:tab/>
        <w:t>Measures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encourage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pursue</w:t>
      </w:r>
      <w:r w:rsidR="00B57033">
        <w:t xml:space="preserve"> </w:t>
      </w:r>
      <w:r w:rsidRPr="009A5CA0">
        <w:t>careers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place</w:t>
      </w:r>
      <w:r w:rsidR="00B57033">
        <w:t xml:space="preserve"> </w:t>
      </w:r>
      <w:r w:rsidRPr="009A5CA0">
        <w:t>throughout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administration.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lastRenderedPageBreak/>
        <w:t>112.</w:t>
      </w:r>
      <w:r w:rsidRPr="009A5CA0">
        <w:tab/>
        <w:t>In</w:t>
      </w:r>
      <w:r w:rsidR="00B57033">
        <w:t xml:space="preserve"> </w:t>
      </w:r>
      <w:r w:rsidRPr="009A5CA0">
        <w:t>2011,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legislative</w:t>
      </w:r>
      <w:r w:rsidR="00B57033">
        <w:t xml:space="preserve"> </w:t>
      </w:r>
      <w:r w:rsidRPr="009A5CA0">
        <w:t>period</w:t>
      </w:r>
      <w:r w:rsidR="00B57033">
        <w:t xml:space="preserve"> </w:t>
      </w:r>
      <w:r w:rsidRPr="009A5CA0">
        <w:t>2011–2015,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period</w:t>
      </w:r>
      <w:r w:rsidR="00B57033">
        <w:t xml:space="preserve"> </w:t>
      </w:r>
      <w:r w:rsidRPr="009A5CA0">
        <w:t>2015–2019,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defined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targets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key</w:t>
      </w:r>
      <w:r w:rsidR="00B57033">
        <w:t xml:space="preserve"> </w:t>
      </w:r>
      <w:r w:rsidRPr="009A5CA0">
        <w:t>figures</w:t>
      </w:r>
      <w:r w:rsidR="00B57033">
        <w:t xml:space="preserve"> </w:t>
      </w:r>
      <w:r w:rsidRPr="009A5CA0">
        <w:t>concerning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workers.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targets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do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particular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total</w:t>
      </w:r>
      <w:r w:rsidR="00B57033">
        <w:t xml:space="preserve"> </w:t>
      </w:r>
      <w:r w:rsidRPr="009A5CA0">
        <w:t>percentage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percentage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pay</w:t>
      </w:r>
      <w:r w:rsidR="00B57033">
        <w:t xml:space="preserve"> </w:t>
      </w:r>
      <w:r w:rsidRPr="009A5CA0">
        <w:t>grade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113.</w:t>
      </w:r>
      <w:r w:rsidRPr="009A5CA0">
        <w:tab/>
        <w:t>Since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July</w:t>
      </w:r>
      <w:r w:rsidR="00B57033">
        <w:t xml:space="preserve"> </w:t>
      </w:r>
      <w:r w:rsidRPr="009A5CA0">
        <w:t>2013,</w:t>
      </w:r>
      <w:r w:rsidR="00B57033">
        <w:t xml:space="preserve"> </w:t>
      </w:r>
      <w:r w:rsidRPr="009A5CA0">
        <w:t>parents</w:t>
      </w:r>
      <w:r w:rsidR="00B57033">
        <w:t xml:space="preserve"> </w:t>
      </w:r>
      <w:r w:rsidRPr="009A5CA0">
        <w:t>employed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administration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reduce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time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spend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position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20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after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birth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adoption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child.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least</w:t>
      </w:r>
      <w:r w:rsidR="00B57033">
        <w:t xml:space="preserve"> </w:t>
      </w:r>
      <w:r w:rsidRPr="009A5CA0">
        <w:t>three-fifths</w:t>
      </w:r>
      <w:r w:rsidR="00B57033">
        <w:t xml:space="preserve"> </w:t>
      </w:r>
      <w:r w:rsidRPr="009A5CA0">
        <w:t>time,</w:t>
      </w:r>
      <w:r w:rsidR="00B57033">
        <w:t xml:space="preserve"> </w:t>
      </w:r>
      <w:r w:rsidRPr="009A5CA0">
        <w:t>however</w:t>
      </w:r>
      <w:r w:rsidR="00B57033">
        <w:t xml:space="preserve"> </w:t>
      </w:r>
      <w:r w:rsidRPr="009A5CA0">
        <w:t>(Ordinance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Personnel,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60).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114.</w:t>
      </w:r>
      <w:r w:rsidRPr="009A5CA0">
        <w:tab/>
        <w:t>The</w:t>
      </w:r>
      <w:r w:rsidR="00B57033">
        <w:t xml:space="preserve"> </w:t>
      </w:r>
      <w:r w:rsidRPr="009A5CA0">
        <w:t>Decree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6</w:t>
      </w:r>
      <w:r w:rsidR="00B57033">
        <w:t xml:space="preserve"> </w:t>
      </w:r>
      <w:r w:rsidRPr="009A5CA0">
        <w:t>November</w:t>
      </w:r>
      <w:r w:rsidR="00B57033">
        <w:t xml:space="preserve"> </w:t>
      </w:r>
      <w:r w:rsidRPr="009A5CA0">
        <w:t>2013</w:t>
      </w:r>
      <w:r w:rsidR="00B57033">
        <w:t xml:space="preserve"> </w:t>
      </w:r>
      <w:r w:rsidRPr="009A5CA0">
        <w:t>establishes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target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quota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30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representation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boards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companies</w:t>
      </w:r>
      <w:r w:rsidR="00B57033">
        <w:t xml:space="preserve"> </w:t>
      </w:r>
      <w:r w:rsidRPr="009A5CA0">
        <w:t>connected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Government.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quota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introduced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2014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expire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31</w:t>
      </w:r>
      <w:r w:rsidR="00B57033">
        <w:t xml:space="preserve"> </w:t>
      </w:r>
      <w:r w:rsidRPr="009A5CA0">
        <w:t>December</w:t>
      </w:r>
      <w:r w:rsidR="00B57033">
        <w:t xml:space="preserve"> </w:t>
      </w:r>
      <w:r w:rsidRPr="009A5CA0">
        <w:t>2020.</w:t>
      </w:r>
    </w:p>
    <w:p w:rsidR="00F463EB" w:rsidRPr="009A5CA0" w:rsidRDefault="00F463EB" w:rsidP="00F463EB">
      <w:pPr>
        <w:pStyle w:val="SingleTxtG"/>
      </w:pPr>
      <w:r w:rsidRPr="009A5CA0">
        <w:t>115.</w:t>
      </w:r>
      <w:r w:rsidRPr="009A5CA0">
        <w:tab/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Workers</w:t>
      </w:r>
      <w:r w:rsidR="00B57033">
        <w:t xml:space="preserve"> </w:t>
      </w:r>
      <w:r w:rsidRPr="009A5CA0">
        <w:t>Posted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amended</w:t>
      </w:r>
      <w:r w:rsidR="00B57033">
        <w:t xml:space="preserve"> </w:t>
      </w:r>
      <w:r w:rsidRPr="009A5CA0">
        <w:t>several</w:t>
      </w:r>
      <w:r w:rsidR="00B57033">
        <w:t xml:space="preserve"> </w:t>
      </w:r>
      <w:r w:rsidRPr="009A5CA0">
        <w:t>times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2008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provide</w:t>
      </w:r>
      <w:r w:rsidR="00B57033">
        <w:t xml:space="preserve"> </w:t>
      </w:r>
      <w:r w:rsidRPr="009A5CA0">
        <w:t>workers</w:t>
      </w:r>
      <w:r w:rsidR="00B57033">
        <w:t xml:space="preserve"> </w:t>
      </w:r>
      <w:r w:rsidRPr="009A5CA0">
        <w:t>greater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having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wages</w:t>
      </w:r>
      <w:r w:rsidR="00B57033">
        <w:t xml:space="preserve"> </w:t>
      </w:r>
      <w:r w:rsidRPr="009A5CA0">
        <w:t>undercut.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example,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combat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notional</w:t>
      </w:r>
      <w:r w:rsidR="00B57033">
        <w:t xml:space="preserve"> </w:t>
      </w:r>
      <w:r w:rsidRPr="009A5CA0">
        <w:t>self-employment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service</w:t>
      </w:r>
      <w:r w:rsidR="00B57033">
        <w:t xml:space="preserve"> </w:t>
      </w:r>
      <w:r w:rsidRPr="009A5CA0">
        <w:t>providers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introduced,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upper</w:t>
      </w:r>
      <w:r w:rsidR="00B57033">
        <w:t xml:space="preserve"> </w:t>
      </w:r>
      <w:r w:rsidRPr="009A5CA0">
        <w:t>limit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penalties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raised,</w:t>
      </w:r>
      <w:r w:rsidR="00B57033">
        <w:t xml:space="preserve"> </w:t>
      </w:r>
      <w:r w:rsidRPr="009A5CA0">
        <w:t>penalties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infringement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minimum-wage</w:t>
      </w:r>
      <w:r w:rsidR="00B57033">
        <w:t xml:space="preserve"> </w:t>
      </w:r>
      <w:r w:rsidRPr="009A5CA0">
        <w:t>rules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standard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contracts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put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place,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possible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use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simplified</w:t>
      </w:r>
      <w:r w:rsidR="00B57033">
        <w:t xml:space="preserve"> </w:t>
      </w:r>
      <w:r w:rsidRPr="009A5CA0">
        <w:t>procedure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ensure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violations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collective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agreements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punished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terms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standard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contracts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extended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further</w:t>
      </w:r>
      <w:r w:rsidR="00B57033">
        <w:t xml:space="preserve"> </w:t>
      </w:r>
      <w:r w:rsidRPr="009A5CA0">
        <w:t>specified.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116.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makes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possible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broaden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scope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collective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agreements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amended</w:t>
      </w:r>
      <w:r w:rsidR="00B57033">
        <w:t xml:space="preserve"> </w:t>
      </w:r>
      <w:r w:rsidRPr="009A5CA0">
        <w:t>so</w:t>
      </w:r>
      <w:r w:rsidR="00B57033">
        <w:t xml:space="preserve"> </w:t>
      </w:r>
      <w:r w:rsidRPr="009A5CA0">
        <w:t>that,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simplified</w:t>
      </w:r>
      <w:r w:rsidR="00B57033">
        <w:t xml:space="preserve"> </w:t>
      </w:r>
      <w:r w:rsidRPr="009A5CA0">
        <w:t>procedure,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penalties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audit</w:t>
      </w:r>
      <w:r w:rsidR="00B57033">
        <w:t xml:space="preserve"> </w:t>
      </w:r>
      <w:r w:rsidRPr="009A5CA0">
        <w:t>fees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those</w:t>
      </w:r>
      <w:r w:rsidR="00B57033">
        <w:t xml:space="preserve"> </w:t>
      </w:r>
      <w:r w:rsidRPr="009A5CA0">
        <w:t>agreements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apply</w:t>
      </w:r>
      <w:r w:rsidR="00B57033">
        <w:t xml:space="preserve"> </w:t>
      </w:r>
      <w:r w:rsidRPr="009A5CA0">
        <w:t>more</w:t>
      </w:r>
      <w:r w:rsidR="00B57033">
        <w:t xml:space="preserve"> </w:t>
      </w:r>
      <w:r w:rsidRPr="009A5CA0">
        <w:t>broadly.</w:t>
      </w:r>
    </w:p>
    <w:p w:rsidR="00F463EB" w:rsidRPr="009A5CA0" w:rsidRDefault="00F463EB" w:rsidP="00F463EB">
      <w:pPr>
        <w:pStyle w:val="SingleTxtG"/>
      </w:pPr>
      <w:r w:rsidRPr="009A5CA0">
        <w:t>117.</w:t>
      </w:r>
      <w:r w:rsidRPr="009A5CA0">
        <w:tab/>
        <w:t>Every</w:t>
      </w:r>
      <w:r w:rsidR="00B57033">
        <w:t xml:space="preserve"> </w:t>
      </w:r>
      <w:r w:rsidRPr="009A5CA0">
        <w:t>year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2),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publishes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inspection</w:t>
      </w:r>
      <w:r w:rsidR="00B57033">
        <w:t xml:space="preserve"> </w:t>
      </w:r>
      <w:r w:rsidRPr="009A5CA0">
        <w:t>authorities,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accordance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21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ILO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Inspection</w:t>
      </w:r>
      <w:r w:rsidR="00B57033">
        <w:t xml:space="preserve"> </w:t>
      </w:r>
      <w:r w:rsidRPr="009A5CA0">
        <w:t>Convention,</w:t>
      </w:r>
      <w:r w:rsidR="00B57033">
        <w:t xml:space="preserve"> </w:t>
      </w:r>
      <w:r w:rsidRPr="009A5CA0">
        <w:t>1947</w:t>
      </w:r>
      <w:r w:rsidR="00B57033">
        <w:t xml:space="preserve"> </w:t>
      </w:r>
      <w:r w:rsidRPr="009A5CA0">
        <w:t>(No.</w:t>
      </w:r>
      <w:r w:rsidR="00B57033">
        <w:t xml:space="preserve"> </w:t>
      </w:r>
      <w:r w:rsidRPr="009A5CA0">
        <w:t>81).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118.</w:t>
      </w:r>
      <w:r w:rsidRPr="009A5CA0">
        <w:tab/>
        <w:t>Decision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136</w:t>
      </w:r>
      <w:r w:rsidR="00B57033">
        <w:t xml:space="preserve"> </w:t>
      </w:r>
      <w:r w:rsidRPr="009A5CA0">
        <w:t>I</w:t>
      </w:r>
      <w:r w:rsidR="00B57033">
        <w:t xml:space="preserve"> </w:t>
      </w:r>
      <w:r w:rsidRPr="009A5CA0">
        <w:t>290</w:t>
      </w:r>
      <w:r w:rsidR="00B57033">
        <w:t xml:space="preserve"> </w:t>
      </w:r>
      <w:r w:rsidRPr="009A5CA0">
        <w:t>(annex</w:t>
      </w:r>
      <w:r w:rsidR="00B57033">
        <w:t xml:space="preserve"> </w:t>
      </w:r>
      <w:r w:rsidRPr="009A5CA0">
        <w:t>2,</w:t>
      </w:r>
      <w:r w:rsidR="00B57033">
        <w:t xml:space="preserve"> </w:t>
      </w:r>
      <w:r w:rsidRPr="009A5CA0">
        <w:t>para.</w:t>
      </w:r>
      <w:r w:rsidR="00B57033">
        <w:t xml:space="preserve"> </w:t>
      </w:r>
      <w:r w:rsidRPr="009A5CA0">
        <w:t>16)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Supreme</w:t>
      </w:r>
      <w:r w:rsidR="00B57033">
        <w:t xml:space="preserve"> </w:t>
      </w:r>
      <w:r w:rsidRPr="009A5CA0">
        <w:t>Court</w:t>
      </w:r>
      <w:r w:rsidR="00B57033">
        <w:t xml:space="preserve"> </w:t>
      </w:r>
      <w:r w:rsidRPr="009A5CA0">
        <w:t>should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consulted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more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incorporation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direct</w:t>
      </w:r>
      <w:r w:rsidR="00B57033">
        <w:t xml:space="preserve"> </w:t>
      </w:r>
      <w:r w:rsidRPr="009A5CA0">
        <w:t>applicability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7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order.</w:t>
      </w:r>
    </w:p>
    <w:p w:rsidR="00F463EB" w:rsidRPr="009A5CA0" w:rsidRDefault="00DD378C" w:rsidP="00DD378C">
      <w:pPr>
        <w:pStyle w:val="H23G"/>
      </w:pPr>
      <w:r>
        <w:tab/>
      </w:r>
      <w:r>
        <w:tab/>
      </w:r>
      <w:bookmarkStart w:id="77" w:name="_Toc525912732"/>
      <w:r w:rsidR="00F463EB" w:rsidRPr="009A5CA0">
        <w:t>Legal</w:t>
      </w:r>
      <w:r w:rsidR="00B57033">
        <w:t xml:space="preserve"> </w:t>
      </w:r>
      <w:r w:rsidR="00F463EB" w:rsidRPr="009A5CA0">
        <w:t>remedies</w:t>
      </w:r>
      <w:bookmarkEnd w:id="77"/>
    </w:p>
    <w:p w:rsidR="00F463EB" w:rsidRPr="009A5CA0" w:rsidRDefault="00F463EB" w:rsidP="00F463EB">
      <w:pPr>
        <w:pStyle w:val="SingleTxtG"/>
      </w:pPr>
      <w:r w:rsidRPr="009A5CA0">
        <w:t>119.</w:t>
      </w:r>
      <w:r w:rsidRPr="009A5CA0">
        <w:tab/>
        <w:t>The</w:t>
      </w:r>
      <w:r w:rsidR="00B57033">
        <w:t xml:space="preserve"> </w:t>
      </w:r>
      <w:r w:rsidRPr="009A5CA0">
        <w:t>conditions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courts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jurisdiction</w:t>
      </w:r>
      <w:r w:rsidR="00B57033">
        <w:t xml:space="preserve"> </w:t>
      </w:r>
      <w:r w:rsidRPr="009A5CA0">
        <w:t>over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disputes</w:t>
      </w:r>
      <w:r w:rsidR="00B57033">
        <w:t xml:space="preserve"> </w:t>
      </w:r>
      <w:r w:rsidRPr="009A5CA0">
        <w:t>involving</w:t>
      </w:r>
      <w:r w:rsidR="00B57033">
        <w:t xml:space="preserve"> </w:t>
      </w:r>
      <w:r w:rsidRPr="009A5CA0">
        <w:t>workers</w:t>
      </w:r>
      <w:r w:rsidR="00B57033">
        <w:t xml:space="preserve"> </w:t>
      </w:r>
      <w:r w:rsidRPr="009A5CA0">
        <w:t>posted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abroad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established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115</w:t>
      </w:r>
      <w:r w:rsidR="00B57033">
        <w:t xml:space="preserve"> </w:t>
      </w:r>
      <w:r w:rsidRPr="009A5CA0">
        <w:t>(3),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Private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Law.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jurisdiction</w:t>
      </w:r>
      <w:r w:rsidR="00B57033">
        <w:t xml:space="preserve"> </w:t>
      </w:r>
      <w:r w:rsidRPr="009A5CA0">
        <w:t>over</w:t>
      </w:r>
      <w:r w:rsidR="00B57033">
        <w:t xml:space="preserve"> </w:t>
      </w:r>
      <w:r w:rsidRPr="009A5CA0">
        <w:t>disputes</w:t>
      </w:r>
      <w:r w:rsidR="00B57033">
        <w:t xml:space="preserve"> </w:t>
      </w:r>
      <w:r w:rsidRPr="009A5CA0">
        <w:t>involving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resident</w:t>
      </w:r>
      <w:r w:rsidR="00B57033">
        <w:t xml:space="preserve"> </w:t>
      </w:r>
      <w:r w:rsidRPr="009A5CA0">
        <w:t>workers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found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34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Civil</w:t>
      </w:r>
      <w:r w:rsidR="00B57033">
        <w:t xml:space="preserve"> </w:t>
      </w:r>
      <w:r w:rsidRPr="009A5CA0">
        <w:t>Procedure</w:t>
      </w:r>
      <w:r w:rsidR="00B57033">
        <w:t xml:space="preserve"> </w:t>
      </w:r>
      <w:r w:rsidRPr="009A5CA0">
        <w:t>Code.</w:t>
      </w:r>
    </w:p>
    <w:p w:rsidR="00F463EB" w:rsidRPr="009A5CA0" w:rsidRDefault="00DD378C" w:rsidP="00DD378C">
      <w:pPr>
        <w:pStyle w:val="H23G"/>
      </w:pPr>
      <w:r>
        <w:tab/>
      </w:r>
      <w:r>
        <w:tab/>
      </w:r>
      <w:bookmarkStart w:id="78" w:name="_Toc525912733"/>
      <w:r w:rsidR="00F463EB" w:rsidRPr="009A5CA0">
        <w:t>Minimum</w:t>
      </w:r>
      <w:r w:rsidR="00B57033">
        <w:t xml:space="preserve"> </w:t>
      </w:r>
      <w:r w:rsidR="00F463EB" w:rsidRPr="009A5CA0">
        <w:t>wage</w:t>
      </w:r>
      <w:bookmarkEnd w:id="78"/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120.</w:t>
      </w:r>
      <w:r w:rsidRPr="009A5CA0">
        <w:tab/>
        <w:t>Swiss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does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establish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minimum</w:t>
      </w:r>
      <w:r w:rsidR="00B57033">
        <w:t xml:space="preserve"> </w:t>
      </w:r>
      <w:r w:rsidRPr="009A5CA0">
        <w:t>wage.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cantons,</w:t>
      </w:r>
      <w:r w:rsidR="00B57033">
        <w:t xml:space="preserve"> </w:t>
      </w:r>
      <w:r w:rsidRPr="009A5CA0">
        <w:t>however,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limited</w:t>
      </w:r>
      <w:r w:rsidR="00B57033">
        <w:t xml:space="preserve"> </w:t>
      </w:r>
      <w:r w:rsidRPr="009A5CA0">
        <w:t>authority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put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wage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place.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Neuchâtel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Jura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each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minimum</w:t>
      </w:r>
      <w:r w:rsidR="00B57033">
        <w:t xml:space="preserve"> </w:t>
      </w:r>
      <w:r w:rsidRPr="009A5CA0">
        <w:t>wage.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bill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effect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being</w:t>
      </w:r>
      <w:r w:rsidR="00B57033">
        <w:t xml:space="preserve"> </w:t>
      </w:r>
      <w:r w:rsidRPr="009A5CA0">
        <w:t>considered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Ticino.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18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2014,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popular</w:t>
      </w:r>
      <w:r w:rsidR="00B57033">
        <w:t xml:space="preserve"> </w:t>
      </w:r>
      <w:r w:rsidRPr="009A5CA0">
        <w:t>initiative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introduction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minimum</w:t>
      </w:r>
      <w:r w:rsidR="00B57033">
        <w:t xml:space="preserve"> </w:t>
      </w:r>
      <w:r w:rsidRPr="009A5CA0">
        <w:t>wage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rejected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76.3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voters.</w:t>
      </w:r>
      <w:r w:rsidR="00B57033">
        <w:t xml:space="preserve"> </w:t>
      </w:r>
      <w:r w:rsidRPr="009A5CA0">
        <w:t>Wage-determination</w:t>
      </w:r>
      <w:r w:rsidR="00B57033">
        <w:t xml:space="preserve"> </w:t>
      </w:r>
      <w:r w:rsidRPr="009A5CA0">
        <w:t>policy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based</w:t>
      </w:r>
      <w:r w:rsidR="00B57033">
        <w:t xml:space="preserve"> </w:t>
      </w:r>
      <w:r w:rsidRPr="009A5CA0">
        <w:t>chiefly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freedom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contract,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freedom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collective</w:t>
      </w:r>
      <w:r w:rsidR="00B57033">
        <w:t xml:space="preserve"> </w:t>
      </w:r>
      <w:r w:rsidRPr="009A5CA0">
        <w:t>bargaining.</w:t>
      </w:r>
      <w:r w:rsidR="00B57033">
        <w:t xml:space="preserve"> </w:t>
      </w:r>
      <w:r w:rsidRPr="009A5CA0">
        <w:t>Collective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agreements</w:t>
      </w:r>
      <w:r w:rsidR="00B57033">
        <w:t xml:space="preserve"> </w:t>
      </w:r>
      <w:r w:rsidRPr="009A5CA0">
        <w:t>generally</w:t>
      </w:r>
      <w:r w:rsidR="00B57033">
        <w:t xml:space="preserve"> </w:t>
      </w:r>
      <w:r w:rsidRPr="009A5CA0">
        <w:t>establish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minimum</w:t>
      </w:r>
      <w:r w:rsidR="00B57033">
        <w:t xml:space="preserve"> </w:t>
      </w:r>
      <w:r w:rsidRPr="009A5CA0">
        <w:t>wage.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minimum</w:t>
      </w:r>
      <w:r w:rsidR="00B57033">
        <w:t xml:space="preserve"> </w:t>
      </w:r>
      <w:r w:rsidRPr="009A5CA0">
        <w:t>wage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negotiated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established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employer</w:t>
      </w:r>
      <w:r w:rsidR="00B57033">
        <w:t xml:space="preserve"> </w:t>
      </w:r>
      <w:r w:rsidRPr="009A5CA0">
        <w:t>associations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trade</w:t>
      </w:r>
      <w:r w:rsidR="00B57033">
        <w:t xml:space="preserve"> </w:t>
      </w:r>
      <w:r w:rsidRPr="009A5CA0">
        <w:t>unions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parties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agreements.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rule,</w:t>
      </w:r>
      <w:r w:rsidR="00B57033">
        <w:t xml:space="preserve"> </w:t>
      </w:r>
      <w:r w:rsidRPr="009A5CA0">
        <w:t>negotiations</w:t>
      </w:r>
      <w:r w:rsidR="00B57033">
        <w:t xml:space="preserve"> </w:t>
      </w:r>
      <w:r w:rsidRPr="009A5CA0">
        <w:t>take</w:t>
      </w:r>
      <w:r w:rsidR="00B57033">
        <w:t xml:space="preserve"> </w:t>
      </w:r>
      <w:r w:rsidRPr="009A5CA0">
        <w:t>place</w:t>
      </w:r>
      <w:r w:rsidR="00B57033">
        <w:t xml:space="preserve"> </w:t>
      </w:r>
      <w:r w:rsidRPr="009A5CA0">
        <w:t>every</w:t>
      </w:r>
      <w:r w:rsidR="00B57033">
        <w:t xml:space="preserve"> </w:t>
      </w:r>
      <w:r w:rsidRPr="009A5CA0">
        <w:t>year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informed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consumer</w:t>
      </w:r>
      <w:r w:rsidR="00B57033">
        <w:t xml:space="preserve"> </w:t>
      </w:r>
      <w:r w:rsidRPr="009A5CA0">
        <w:t>price</w:t>
      </w:r>
      <w:r w:rsidR="00B57033">
        <w:t xml:space="preserve"> </w:t>
      </w:r>
      <w:r w:rsidRPr="009A5CA0">
        <w:t>index.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conferral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general</w:t>
      </w:r>
      <w:r w:rsidR="00B57033">
        <w:t xml:space="preserve"> </w:t>
      </w:r>
      <w:r w:rsidRPr="009A5CA0">
        <w:t>(or</w:t>
      </w:r>
      <w:r w:rsidR="00B57033">
        <w:t xml:space="preserve"> </w:t>
      </w:r>
      <w:r w:rsidRPr="009A5CA0">
        <w:t>extended)</w:t>
      </w:r>
      <w:r w:rsidR="00B57033">
        <w:t xml:space="preserve"> </w:t>
      </w:r>
      <w:r w:rsidRPr="009A5CA0">
        <w:t>binding</w:t>
      </w:r>
      <w:r w:rsidR="00B57033">
        <w:t xml:space="preserve"> </w:t>
      </w:r>
      <w:r w:rsidRPr="009A5CA0">
        <w:t>character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collective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agreement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establishes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minimum</w:t>
      </w:r>
      <w:r w:rsidR="00B57033">
        <w:t xml:space="preserve"> </w:t>
      </w:r>
      <w:r w:rsidRPr="009A5CA0">
        <w:t>wage</w:t>
      </w:r>
      <w:r w:rsidR="00B57033">
        <w:t xml:space="preserve"> </w:t>
      </w:r>
      <w:r w:rsidRPr="009A5CA0">
        <w:t>obliges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employers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occupation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sector</w:t>
      </w:r>
      <w:r w:rsidR="00B57033">
        <w:t xml:space="preserve"> </w:t>
      </w:r>
      <w:r w:rsidRPr="009A5CA0">
        <w:t>covered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agreement,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only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parties</w:t>
      </w:r>
      <w:r w:rsidR="00B57033">
        <w:t xml:space="preserve"> </w:t>
      </w:r>
      <w:r w:rsidRPr="009A5CA0">
        <w:t>thereto,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pay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minimum</w:t>
      </w:r>
      <w:r w:rsidR="00B57033">
        <w:t xml:space="preserve"> </w:t>
      </w:r>
      <w:r w:rsidRPr="009A5CA0">
        <w:t>wage.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event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non-compliance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whose</w:t>
      </w:r>
      <w:r w:rsidR="00B57033">
        <w:t xml:space="preserve"> </w:t>
      </w:r>
      <w:r w:rsidRPr="009A5CA0">
        <w:t>scope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broadened,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bodies</w:t>
      </w:r>
      <w:r w:rsidR="00B57033">
        <w:t xml:space="preserve"> </w:t>
      </w:r>
      <w:r w:rsidRPr="009A5CA0">
        <w:t>responsible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monitoring</w:t>
      </w:r>
      <w:r w:rsidR="00B57033">
        <w:t xml:space="preserve"> </w:t>
      </w:r>
      <w:r w:rsidRPr="009A5CA0">
        <w:t>adherence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agreements</w:t>
      </w:r>
      <w:r w:rsidR="00B57033">
        <w:t xml:space="preserve"> </w:t>
      </w:r>
      <w:r w:rsidRPr="009A5CA0">
        <w:t>(joint</w:t>
      </w:r>
      <w:r w:rsidR="00B57033">
        <w:t xml:space="preserve"> </w:t>
      </w:r>
      <w:r w:rsidRPr="009A5CA0">
        <w:t>commissions)</w:t>
      </w:r>
      <w:r w:rsidR="00B57033">
        <w:t xml:space="preserve"> </w:t>
      </w:r>
      <w:r w:rsidRPr="009A5CA0">
        <w:t>may,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established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agreements,</w:t>
      </w:r>
      <w:r w:rsidR="00B57033">
        <w:t xml:space="preserve"> </w:t>
      </w:r>
      <w:r w:rsidRPr="009A5CA0">
        <w:t>impose</w:t>
      </w:r>
      <w:r w:rsidR="00B57033">
        <w:t xml:space="preserve"> </w:t>
      </w:r>
      <w:r w:rsidRPr="009A5CA0">
        <w:t>penalties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employers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sector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violated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agreement.</w:t>
      </w:r>
      <w:r w:rsidR="00B57033">
        <w:t xml:space="preserve"> </w:t>
      </w:r>
      <w:r w:rsidRPr="009A5CA0">
        <w:t>When</w:t>
      </w:r>
      <w:r w:rsidR="00B57033">
        <w:t xml:space="preserve"> </w:t>
      </w:r>
      <w:r w:rsidRPr="009A5CA0">
        <w:t>there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collective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agreement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repeated</w:t>
      </w:r>
      <w:r w:rsidR="00B57033">
        <w:t xml:space="preserve"> </w:t>
      </w:r>
      <w:r w:rsidRPr="009A5CA0">
        <w:t>abuses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found,</w:t>
      </w:r>
      <w:r w:rsidR="00B57033">
        <w:t xml:space="preserve"> </w:t>
      </w:r>
      <w:r w:rsidRPr="009A5CA0">
        <w:t>tripartite</w:t>
      </w:r>
      <w:r w:rsidR="00B57033">
        <w:t xml:space="preserve"> </w:t>
      </w:r>
      <w:r w:rsidRPr="009A5CA0">
        <w:t>commissions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up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representatives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State,</w:t>
      </w:r>
      <w:r w:rsidR="00B57033">
        <w:t xml:space="preserve"> </w:t>
      </w:r>
      <w:r w:rsidRPr="009A5CA0">
        <w:t>employers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workers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order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payment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mandatory</w:t>
      </w:r>
      <w:r w:rsidR="00B57033">
        <w:t xml:space="preserve"> </w:t>
      </w:r>
      <w:r w:rsidRPr="009A5CA0">
        <w:t>minimum</w:t>
      </w:r>
      <w:r w:rsidR="00B57033">
        <w:t xml:space="preserve"> </w:t>
      </w:r>
      <w:r w:rsidRPr="009A5CA0">
        <w:t>wage</w:t>
      </w:r>
      <w:r w:rsidR="00B57033">
        <w:t xml:space="preserve"> </w:t>
      </w:r>
      <w:r w:rsidRPr="009A5CA0">
        <w:t>established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collective</w:t>
      </w:r>
      <w:r w:rsidR="00B57033">
        <w:t xml:space="preserve"> </w:t>
      </w:r>
      <w:r w:rsidRPr="009A5CA0">
        <w:t>agreements.</w:t>
      </w:r>
    </w:p>
    <w:p w:rsidR="00F463EB" w:rsidRPr="009A5CA0" w:rsidRDefault="00DD378C" w:rsidP="00DD378C">
      <w:pPr>
        <w:pStyle w:val="H23G"/>
      </w:pPr>
      <w:r>
        <w:lastRenderedPageBreak/>
        <w:tab/>
      </w:r>
      <w:r>
        <w:tab/>
      </w:r>
      <w:bookmarkStart w:id="79" w:name="_Toc525912734"/>
      <w:r w:rsidR="00F463EB" w:rsidRPr="009A5CA0">
        <w:t>Work</w:t>
      </w:r>
      <w:r>
        <w:t>-</w:t>
      </w:r>
      <w:r w:rsidR="00F463EB" w:rsidRPr="009A5CA0">
        <w:t>life</w:t>
      </w:r>
      <w:r w:rsidR="00B57033">
        <w:t xml:space="preserve"> </w:t>
      </w:r>
      <w:r w:rsidR="00F463EB" w:rsidRPr="009A5CA0">
        <w:t>balance</w:t>
      </w:r>
      <w:bookmarkEnd w:id="79"/>
    </w:p>
    <w:p w:rsidR="00F463EB" w:rsidRPr="009A5CA0" w:rsidRDefault="00F463EB" w:rsidP="00F463EB">
      <w:pPr>
        <w:pStyle w:val="SingleTxtG"/>
      </w:pPr>
      <w:r w:rsidRPr="009A5CA0">
        <w:t>121.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administration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taken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number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promote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reconciliation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workers</w:t>
      </w:r>
      <w:r w:rsidR="001D0DC4">
        <w:t>’</w:t>
      </w:r>
      <w:r w:rsidR="00B57033">
        <w:t xml:space="preserve"> </w:t>
      </w:r>
      <w:r w:rsidRPr="009A5CA0">
        <w:t>professional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personal</w:t>
      </w:r>
      <w:r w:rsidR="00B57033">
        <w:t xml:space="preserve"> </w:t>
      </w:r>
      <w:r w:rsidRPr="009A5CA0">
        <w:t>lives.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2010,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full-time</w:t>
      </w:r>
      <w:r w:rsidR="00B57033">
        <w:t xml:space="preserve"> </w:t>
      </w:r>
      <w:r w:rsidRPr="009A5CA0">
        <w:t>posts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advertised,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far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possible,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posts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occupied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80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100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standard</w:t>
      </w:r>
      <w:r w:rsidR="00B57033">
        <w:t xml:space="preserve"> </w:t>
      </w:r>
      <w:r w:rsidRPr="009A5CA0">
        <w:t>workweek.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addition,</w:t>
      </w:r>
      <w:r w:rsidR="00B57033">
        <w:t xml:space="preserve"> </w:t>
      </w:r>
      <w:r w:rsidRPr="009A5CA0">
        <w:t>flexible</w:t>
      </w:r>
      <w:r w:rsidR="00B57033">
        <w:t xml:space="preserve"> </w:t>
      </w:r>
      <w:r w:rsidRPr="009A5CA0">
        <w:t>working</w:t>
      </w:r>
      <w:r w:rsidR="00B57033">
        <w:t xml:space="preserve"> </w:t>
      </w:r>
      <w:r w:rsidRPr="009A5CA0">
        <w:t>arrangements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now</w:t>
      </w:r>
      <w:r w:rsidR="00B57033">
        <w:t xml:space="preserve"> </w:t>
      </w:r>
      <w:r w:rsidRPr="009A5CA0">
        <w:t>mentioned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Personnel</w:t>
      </w:r>
      <w:r w:rsidR="00B57033">
        <w:t xml:space="preserve"> </w:t>
      </w:r>
      <w:r w:rsidRPr="009A5CA0">
        <w:t>(art.</w:t>
      </w:r>
      <w:r w:rsidR="00B57033">
        <w:t xml:space="preserve"> </w:t>
      </w:r>
      <w:r w:rsidRPr="009A5CA0">
        <w:t>64</w:t>
      </w:r>
      <w:r w:rsidR="00B57033">
        <w:t xml:space="preserve"> </w:t>
      </w:r>
      <w:r w:rsidRPr="009A5CA0">
        <w:t>(4)).</w:t>
      </w:r>
      <w:r w:rsidR="00B57033">
        <w:t xml:space="preserve"> </w:t>
      </w:r>
      <w:r w:rsidRPr="009A5CA0">
        <w:t>Paternity</w:t>
      </w:r>
      <w:r w:rsidR="00B57033">
        <w:t xml:space="preserve"> </w:t>
      </w:r>
      <w:r w:rsidRPr="009A5CA0">
        <w:t>leave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lengthened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5</w:t>
      </w:r>
      <w:r w:rsidR="00B57033">
        <w:t xml:space="preserve"> </w:t>
      </w:r>
      <w:r w:rsidRPr="009A5CA0">
        <w:t>days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10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now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taken</w:t>
      </w:r>
      <w:r w:rsidR="00B57033">
        <w:t xml:space="preserve"> </w:t>
      </w:r>
      <w:r w:rsidRPr="009A5CA0">
        <w:t>within</w:t>
      </w:r>
      <w:r w:rsidR="00B57033">
        <w:t xml:space="preserve"> </w:t>
      </w:r>
      <w:r w:rsidRPr="009A5CA0">
        <w:t>12</w:t>
      </w:r>
      <w:r w:rsidR="00B57033">
        <w:t xml:space="preserve"> </w:t>
      </w:r>
      <w:r w:rsidRPr="009A5CA0">
        <w:t>months</w:t>
      </w:r>
      <w:r w:rsidR="00B57033">
        <w:t xml:space="preserve"> </w:t>
      </w:r>
      <w:r w:rsidRPr="009A5CA0">
        <w:t>after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child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birth</w:t>
      </w:r>
      <w:r w:rsidR="00B57033">
        <w:t xml:space="preserve"> </w:t>
      </w:r>
      <w:r w:rsidRPr="009A5CA0">
        <w:t>rather</w:t>
      </w:r>
      <w:r w:rsidR="00B57033">
        <w:t xml:space="preserve"> </w:t>
      </w:r>
      <w:r w:rsidRPr="009A5CA0">
        <w:t>than</w:t>
      </w:r>
      <w:r w:rsidR="00B57033">
        <w:t xml:space="preserve"> </w:t>
      </w:r>
      <w:r w:rsidRPr="009A5CA0">
        <w:t>6,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had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case</w:t>
      </w:r>
      <w:r w:rsidR="00B57033">
        <w:t xml:space="preserve"> </w:t>
      </w:r>
      <w:r w:rsidRPr="009A5CA0">
        <w:t>previously.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employee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absent</w:t>
      </w:r>
      <w:r w:rsidR="00B57033">
        <w:t xml:space="preserve"> </w:t>
      </w:r>
      <w:r w:rsidRPr="009A5CA0">
        <w:t>because</w:t>
      </w:r>
      <w:r w:rsidR="00B57033">
        <w:t xml:space="preserve"> </w:t>
      </w:r>
      <w:r w:rsidRPr="009A5CA0">
        <w:t>he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she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taken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responsible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caring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raising</w:t>
      </w:r>
      <w:r w:rsidR="00B57033">
        <w:t xml:space="preserve"> </w:t>
      </w:r>
      <w:r w:rsidRPr="009A5CA0">
        <w:t>them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view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later</w:t>
      </w:r>
      <w:r w:rsidR="00B57033">
        <w:t xml:space="preserve"> </w:t>
      </w:r>
      <w:r w:rsidRPr="009A5CA0">
        <w:t>adoption,</w:t>
      </w:r>
      <w:r w:rsidR="00B57033">
        <w:t xml:space="preserve"> </w:t>
      </w:r>
      <w:r w:rsidRPr="009A5CA0">
        <w:t>his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her</w:t>
      </w:r>
      <w:r w:rsidR="00B57033">
        <w:t xml:space="preserve"> </w:t>
      </w:r>
      <w:r w:rsidRPr="009A5CA0">
        <w:t>salary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paid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two</w:t>
      </w:r>
      <w:r w:rsidR="00B57033">
        <w:t xml:space="preserve"> </w:t>
      </w:r>
      <w:r w:rsidRPr="009A5CA0">
        <w:t>months.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bases</w:t>
      </w:r>
      <w:r w:rsidR="00B57033">
        <w:t xml:space="preserve"> </w:t>
      </w:r>
      <w:r w:rsidRPr="009A5CA0">
        <w:t>(articles</w:t>
      </w:r>
      <w:r w:rsidR="00B57033">
        <w:t xml:space="preserve"> </w:t>
      </w:r>
      <w:r w:rsidRPr="009A5CA0">
        <w:t>75</w:t>
      </w:r>
      <w:r w:rsidRPr="000A0AED">
        <w:rPr>
          <w:i/>
          <w:iCs/>
        </w:rPr>
        <w:t>a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75</w:t>
      </w:r>
      <w:r w:rsidRPr="000A0AED">
        <w:rPr>
          <w:i/>
          <w:iCs/>
        </w:rPr>
        <w:t>b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51</w:t>
      </w:r>
      <w:r w:rsidRPr="000A0AED">
        <w:rPr>
          <w:i/>
          <w:iCs/>
        </w:rPr>
        <w:t>a</w:t>
      </w:r>
      <w:r w:rsidR="00B57033" w:rsidRPr="000A0AED">
        <w:rPr>
          <w:i/>
          <w:iCs/>
        </w:rPr>
        <w:t xml:space="preserve"> </w:t>
      </w:r>
      <w:r w:rsidRPr="009A5CA0">
        <w:t>and</w:t>
      </w:r>
      <w:r w:rsidR="00B57033">
        <w:t xml:space="preserve"> </w:t>
      </w:r>
      <w:r w:rsidRPr="009A5CA0">
        <w:t>51</w:t>
      </w:r>
      <w:r w:rsidRPr="000A0AED">
        <w:rPr>
          <w:i/>
          <w:iCs/>
        </w:rPr>
        <w:t>b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Personnel)</w:t>
      </w:r>
      <w:r w:rsidR="00B57033">
        <w:t xml:space="preserve"> </w:t>
      </w:r>
      <w:r w:rsidRPr="009A5CA0">
        <w:t>harmonizing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rules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granting</w:t>
      </w:r>
      <w:r w:rsidR="00B57033">
        <w:t xml:space="preserve"> </w:t>
      </w:r>
      <w:r w:rsidRPr="009A5CA0">
        <w:t>financial</w:t>
      </w:r>
      <w:r w:rsidR="00B57033">
        <w:t xml:space="preserve"> </w:t>
      </w:r>
      <w:r w:rsidRPr="009A5CA0">
        <w:t>aid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childcare</w:t>
      </w:r>
      <w:r w:rsidR="00B57033">
        <w:t xml:space="preserve"> </w:t>
      </w:r>
      <w:r w:rsidRPr="009A5CA0">
        <w:t>outside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home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2011.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122.</w:t>
      </w:r>
      <w:r w:rsidRPr="009A5CA0">
        <w:tab/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Financial</w:t>
      </w:r>
      <w:r w:rsidR="00B57033">
        <w:t xml:space="preserve"> </w:t>
      </w:r>
      <w:r w:rsidRPr="009A5CA0">
        <w:t>Aid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Childcare</w:t>
      </w:r>
      <w:r w:rsidR="00B57033">
        <w:t xml:space="preserve"> </w:t>
      </w:r>
      <w:r w:rsidRPr="009A5CA0">
        <w:t>outside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Home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February</w:t>
      </w:r>
      <w:r w:rsidR="00B57033">
        <w:t xml:space="preserve"> </w:t>
      </w:r>
      <w:r w:rsidRPr="009A5CA0">
        <w:t>2003.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2017,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Assembly</w:t>
      </w:r>
      <w:r w:rsidR="00B57033">
        <w:t xml:space="preserve"> </w:t>
      </w:r>
      <w:r w:rsidRPr="009A5CA0">
        <w:t>agreed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amendment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Act:</w:t>
      </w:r>
      <w:r w:rsidR="00B57033">
        <w:t xml:space="preserve"> </w:t>
      </w:r>
      <w:r w:rsidRPr="009A5CA0">
        <w:t>two</w:t>
      </w:r>
      <w:r w:rsidR="00B57033">
        <w:t xml:space="preserve"> </w:t>
      </w:r>
      <w:r w:rsidRPr="009A5CA0">
        <w:t>new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introduced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respect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childcare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bid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relieve</w:t>
      </w:r>
      <w:r w:rsidR="00B57033">
        <w:t xml:space="preserve"> </w:t>
      </w:r>
      <w:r w:rsidRPr="009A5CA0">
        <w:t>parents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financial</w:t>
      </w:r>
      <w:r w:rsidR="00B57033">
        <w:t xml:space="preserve"> </w:t>
      </w:r>
      <w:r w:rsidRPr="009A5CA0">
        <w:t>burden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bear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paragraph</w:t>
      </w:r>
      <w:r w:rsidR="00B57033">
        <w:t xml:space="preserve"> </w:t>
      </w:r>
      <w:r w:rsidRPr="009A5CA0">
        <w:t>177).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123.</w:t>
      </w:r>
      <w:r w:rsidRPr="009A5CA0">
        <w:tab/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referendum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13</w:t>
      </w:r>
      <w:r w:rsidR="00B57033">
        <w:t xml:space="preserve"> </w:t>
      </w:r>
      <w:r w:rsidRPr="009A5CA0">
        <w:t>March</w:t>
      </w:r>
      <w:r w:rsidR="00B57033">
        <w:t xml:space="preserve"> </w:t>
      </w:r>
      <w:r w:rsidRPr="009A5CA0">
        <w:t>2013,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introduction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promotion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work</w:t>
      </w:r>
      <w:r w:rsidR="007C568E">
        <w:t>-</w:t>
      </w:r>
      <w:r w:rsidRPr="009A5CA0">
        <w:t>life</w:t>
      </w:r>
      <w:r w:rsidR="00B57033">
        <w:t xml:space="preserve"> </w:t>
      </w:r>
      <w:r w:rsidRPr="009A5CA0">
        <w:t>balance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rejected.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124.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presented</w:t>
      </w:r>
      <w:r w:rsidR="00B57033">
        <w:t xml:space="preserve"> </w:t>
      </w:r>
      <w:r w:rsidRPr="009A5CA0">
        <w:t>various</w:t>
      </w:r>
      <w:r w:rsidR="00B57033">
        <w:t xml:space="preserve"> </w:t>
      </w:r>
      <w:r w:rsidRPr="009A5CA0">
        <w:t>forms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paternity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parental</w:t>
      </w:r>
      <w:r w:rsidR="00B57033">
        <w:t xml:space="preserve"> </w:t>
      </w:r>
      <w:r w:rsidRPr="009A5CA0">
        <w:t>leave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30</w:t>
      </w:r>
      <w:r w:rsidR="00B57033">
        <w:t xml:space="preserve"> </w:t>
      </w:r>
      <w:r w:rsidRPr="009A5CA0">
        <w:t>October</w:t>
      </w:r>
      <w:r w:rsidR="00B57033">
        <w:t xml:space="preserve"> </w:t>
      </w:r>
      <w:r w:rsidRPr="009A5CA0">
        <w:t>2013.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Council,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reconcile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life,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creation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childcare</w:t>
      </w:r>
      <w:r w:rsidR="00B57033">
        <w:t xml:space="preserve"> </w:t>
      </w:r>
      <w:r w:rsidRPr="009A5CA0">
        <w:t>facilities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facilities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extracurricular</w:t>
      </w:r>
      <w:r w:rsidR="00B57033">
        <w:t xml:space="preserve"> </w:t>
      </w:r>
      <w:r w:rsidRPr="009A5CA0">
        <w:t>activities,</w:t>
      </w:r>
      <w:r w:rsidR="00B57033">
        <w:t xml:space="preserve"> </w:t>
      </w:r>
      <w:r w:rsidRPr="009A5CA0">
        <w:t>nonetheless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priority.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therefore</w:t>
      </w:r>
      <w:r w:rsidR="00B57033">
        <w:t xml:space="preserve"> </w:t>
      </w:r>
      <w:r w:rsidRPr="009A5CA0">
        <w:t>decided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propose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lawmakers</w:t>
      </w:r>
      <w:r w:rsidR="00B57033">
        <w:t xml:space="preserve"> </w:t>
      </w:r>
      <w:r w:rsidRPr="009A5CA0">
        <w:t>should</w:t>
      </w:r>
      <w:r w:rsidR="00B57033">
        <w:t xml:space="preserve"> </w:t>
      </w:r>
      <w:r w:rsidRPr="009A5CA0">
        <w:t>establish</w:t>
      </w:r>
      <w:r w:rsidR="00B57033">
        <w:t xml:space="preserve"> </w:t>
      </w:r>
      <w:r w:rsidRPr="009A5CA0">
        <w:t>paternity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parental</w:t>
      </w:r>
      <w:r w:rsidR="00B57033">
        <w:t xml:space="preserve"> </w:t>
      </w:r>
      <w:r w:rsidRPr="009A5CA0">
        <w:t>leave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law.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125.</w:t>
      </w:r>
      <w:r w:rsidRPr="009A5CA0">
        <w:tab/>
        <w:t>A</w:t>
      </w:r>
      <w:r w:rsidR="00B57033">
        <w:t xml:space="preserve"> </w:t>
      </w:r>
      <w:r w:rsidRPr="009A5CA0">
        <w:t>motion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hold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popular</w:t>
      </w:r>
      <w:r w:rsidR="00B57033">
        <w:t xml:space="preserve"> </w:t>
      </w:r>
      <w:r w:rsidRPr="009A5CA0">
        <w:t>initiative</w:t>
      </w:r>
      <w:r w:rsidR="00B57033">
        <w:t xml:space="preserve"> </w:t>
      </w:r>
      <w:r w:rsidR="001D0DC4">
        <w:t>“</w:t>
      </w:r>
      <w:r w:rsidRPr="009A5CA0">
        <w:t>Reasonable</w:t>
      </w:r>
      <w:r w:rsidR="00B57033">
        <w:t xml:space="preserve"> </w:t>
      </w:r>
      <w:r w:rsidRPr="009A5CA0">
        <w:t>paternity</w:t>
      </w:r>
      <w:r w:rsidR="00B57033">
        <w:t xml:space="preserve"> </w:t>
      </w:r>
      <w:r w:rsidRPr="009A5CA0">
        <w:t>leave</w:t>
      </w:r>
      <w:r w:rsidR="00B57033">
        <w:t xml:space="preserve"> </w:t>
      </w:r>
      <w:r w:rsidR="00EF731C">
        <w:t>—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whole</w:t>
      </w:r>
      <w:r w:rsidR="00B57033">
        <w:t xml:space="preserve"> </w:t>
      </w:r>
      <w:r w:rsidRPr="009A5CA0">
        <w:t>family</w:t>
      </w:r>
      <w:r w:rsidR="001D0DC4">
        <w:t>”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filed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4</w:t>
      </w:r>
      <w:r w:rsidR="00B57033">
        <w:t xml:space="preserve"> </w:t>
      </w:r>
      <w:r w:rsidRPr="009A5CA0">
        <w:t>July</w:t>
      </w:r>
      <w:r w:rsidR="00B57033">
        <w:t xml:space="preserve"> </w:t>
      </w:r>
      <w:r w:rsidRPr="009A5CA0">
        <w:t>2017.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initiative</w:t>
      </w:r>
      <w:r w:rsidR="00B57033">
        <w:t xml:space="preserve"> </w:t>
      </w:r>
      <w:r w:rsidRPr="009A5CA0">
        <w:t>calls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establishment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statutory</w:t>
      </w:r>
      <w:r w:rsidR="00B57033">
        <w:t xml:space="preserve"> </w:t>
      </w:r>
      <w:r w:rsidRPr="009A5CA0">
        <w:t>paid</w:t>
      </w:r>
      <w:r w:rsidR="00B57033">
        <w:t xml:space="preserve"> </w:t>
      </w:r>
      <w:r w:rsidRPr="009A5CA0">
        <w:t>paternity</w:t>
      </w:r>
      <w:r w:rsidR="00B57033">
        <w:t xml:space="preserve"> </w:t>
      </w:r>
      <w:r w:rsidRPr="009A5CA0">
        <w:t>leave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least</w:t>
      </w:r>
      <w:r w:rsidR="00B57033">
        <w:t xml:space="preserve"> </w:t>
      </w:r>
      <w:r w:rsidRPr="009A5CA0">
        <w:t>four</w:t>
      </w:r>
      <w:r w:rsidR="00B57033">
        <w:t xml:space="preserve"> </w:t>
      </w:r>
      <w:r w:rsidRPr="009A5CA0">
        <w:t>weeks.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calls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voters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reject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initiative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counterproposal.</w:t>
      </w:r>
    </w:p>
    <w:p w:rsidR="00F463EB" w:rsidRPr="009A5CA0" w:rsidRDefault="00DD378C" w:rsidP="00DD378C">
      <w:pPr>
        <w:pStyle w:val="H23G"/>
      </w:pPr>
      <w:r>
        <w:tab/>
      </w:r>
      <w:r>
        <w:tab/>
      </w:r>
      <w:bookmarkStart w:id="80" w:name="_Toc525912735"/>
      <w:r w:rsidR="00F463EB" w:rsidRPr="009A5CA0">
        <w:t>Overtime</w:t>
      </w:r>
      <w:bookmarkEnd w:id="80"/>
    </w:p>
    <w:p w:rsidR="00F463EB" w:rsidRPr="009A5CA0" w:rsidRDefault="00F463EB" w:rsidP="00F463EB">
      <w:pPr>
        <w:pStyle w:val="SingleTxtG"/>
      </w:pPr>
      <w:r w:rsidRPr="009A5CA0">
        <w:t>126.</w:t>
      </w:r>
      <w:r w:rsidRPr="009A5CA0">
        <w:tab/>
        <w:t>Article</w:t>
      </w:r>
      <w:r w:rsidR="00B57033">
        <w:t xml:space="preserve"> </w:t>
      </w:r>
      <w:r w:rsidRPr="009A5CA0">
        <w:t>321</w:t>
      </w:r>
      <w:r w:rsidRPr="00105F15">
        <w:rPr>
          <w:i/>
          <w:iCs/>
        </w:rPr>
        <w:t>c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</w:t>
      </w:r>
      <w:r w:rsidR="00B57033">
        <w:t xml:space="preserve"> </w:t>
      </w:r>
      <w:r w:rsidRPr="009A5CA0">
        <w:t>lays</w:t>
      </w:r>
      <w:r w:rsidR="00B57033">
        <w:t xml:space="preserve"> </w:t>
      </w:r>
      <w:r w:rsidRPr="009A5CA0">
        <w:t>down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conditions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worker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required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overtime</w:t>
      </w:r>
      <w:r w:rsidR="00B57033">
        <w:t xml:space="preserve"> </w:t>
      </w:r>
      <w:r w:rsidRPr="009A5CA0">
        <w:t>(para.</w:t>
      </w:r>
      <w:r w:rsidR="00B57033">
        <w:t xml:space="preserve"> </w:t>
      </w:r>
      <w:r w:rsidRPr="009A5CA0">
        <w:t>1)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addresses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compensation</w:t>
      </w:r>
      <w:r w:rsidR="00B57033">
        <w:t xml:space="preserve"> </w:t>
      </w:r>
      <w:r w:rsidRPr="009A5CA0">
        <w:t>owed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employer</w:t>
      </w:r>
      <w:r w:rsidR="00B57033">
        <w:t xml:space="preserve"> </w:t>
      </w:r>
      <w:r w:rsidRPr="009A5CA0">
        <w:t>(paras.</w:t>
      </w:r>
      <w:r w:rsidR="00B57033">
        <w:t xml:space="preserve"> </w:t>
      </w:r>
      <w:r w:rsidRPr="009A5CA0">
        <w:t>2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3).</w:t>
      </w:r>
      <w:r w:rsidR="00B57033">
        <w:t xml:space="preserve"> </w:t>
      </w:r>
      <w:r w:rsidRPr="009A5CA0">
        <w:t>Overtime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time</w:t>
      </w:r>
      <w:r w:rsidR="00B57033">
        <w:t xml:space="preserve"> </w:t>
      </w:r>
      <w:r w:rsidRPr="009A5CA0">
        <w:t>worked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excess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required</w:t>
      </w:r>
      <w:r w:rsidR="00B57033">
        <w:t xml:space="preserve"> </w:t>
      </w:r>
      <w:r w:rsidRPr="009A5CA0">
        <w:t>time</w:t>
      </w:r>
      <w:r w:rsidR="00B57033">
        <w:t xml:space="preserve"> </w:t>
      </w:r>
      <w:r w:rsidRPr="009A5CA0">
        <w:t>indicated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contract.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321</w:t>
      </w:r>
      <w:r w:rsidRPr="00105F15">
        <w:rPr>
          <w:i/>
          <w:iCs/>
        </w:rPr>
        <w:t>c</w:t>
      </w:r>
      <w:r w:rsidR="00B57033">
        <w:t xml:space="preserve"> </w:t>
      </w:r>
      <w:r w:rsidRPr="009A5CA0">
        <w:t>(2),</w:t>
      </w:r>
      <w:r w:rsidR="00B57033">
        <w:t xml:space="preserve"> </w:t>
      </w:r>
      <w:r w:rsidRPr="009A5CA0">
        <w:t>indicates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minimum</w:t>
      </w:r>
      <w:r w:rsidR="00B57033">
        <w:t xml:space="preserve"> </w:t>
      </w:r>
      <w:r w:rsidRPr="009A5CA0">
        <w:t>length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compensatory</w:t>
      </w:r>
      <w:r w:rsidR="00B57033">
        <w:t xml:space="preserve"> </w:t>
      </w:r>
      <w:r w:rsidRPr="009A5CA0">
        <w:t>time</w:t>
      </w:r>
      <w:r w:rsidR="00B57033">
        <w:t xml:space="preserve"> </w:t>
      </w:r>
      <w:r w:rsidRPr="009A5CA0">
        <w:t>off</w:t>
      </w:r>
      <w:r w:rsidR="00B57033">
        <w:t xml:space="preserve"> </w:t>
      </w:r>
      <w:r w:rsidRPr="009A5CA0">
        <w:t>that,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worker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consent,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replace</w:t>
      </w:r>
      <w:r w:rsidR="00B57033">
        <w:t xml:space="preserve"> </w:t>
      </w:r>
      <w:r w:rsidRPr="009A5CA0">
        <w:t>monetary</w:t>
      </w:r>
      <w:r w:rsidR="00B57033">
        <w:t xml:space="preserve"> </w:t>
      </w:r>
      <w:r w:rsidRPr="009A5CA0">
        <w:t>compensation.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321</w:t>
      </w:r>
      <w:r w:rsidRPr="00105F15">
        <w:rPr>
          <w:i/>
          <w:iCs/>
        </w:rPr>
        <w:t>c</w:t>
      </w:r>
      <w:r w:rsidR="00B57033">
        <w:t xml:space="preserve"> </w:t>
      </w:r>
      <w:r w:rsidRPr="009A5CA0">
        <w:t>(3),</w:t>
      </w:r>
      <w:r w:rsidR="00B57033">
        <w:t xml:space="preserve"> </w:t>
      </w:r>
      <w:r w:rsidRPr="009A5CA0">
        <w:t>states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overtime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compensated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time</w:t>
      </w:r>
      <w:r w:rsidR="00B57033">
        <w:t xml:space="preserve"> </w:t>
      </w:r>
      <w:r w:rsidRPr="009A5CA0">
        <w:t>off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compensated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paying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normal</w:t>
      </w:r>
      <w:r w:rsidR="00B57033">
        <w:t xml:space="preserve"> </w:t>
      </w:r>
      <w:r w:rsidRPr="009A5CA0">
        <w:t>wages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supplement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least</w:t>
      </w:r>
      <w:r w:rsidR="00B57033">
        <w:t xml:space="preserve"> </w:t>
      </w:r>
      <w:r w:rsidRPr="009A5CA0">
        <w:t>one</w:t>
      </w:r>
      <w:r w:rsidR="00B57033">
        <w:t xml:space="preserve"> </w:t>
      </w:r>
      <w:r w:rsidRPr="009A5CA0">
        <w:t>quarter</w:t>
      </w:r>
      <w:r w:rsidR="00B57033">
        <w:t xml:space="preserve"> </w:t>
      </w:r>
      <w:r w:rsidRPr="009A5CA0">
        <w:t>thereof</w:t>
      </w:r>
      <w:r w:rsidR="00B57033">
        <w:t xml:space="preserve"> </w:t>
      </w:r>
      <w:r w:rsidRPr="009A5CA0">
        <w:t>(unless</w:t>
      </w:r>
      <w:r w:rsidR="00B57033">
        <w:t xml:space="preserve"> </w:t>
      </w:r>
      <w:r w:rsidRPr="009A5CA0">
        <w:t>otherwise</w:t>
      </w:r>
      <w:r w:rsidR="00B57033">
        <w:t xml:space="preserve"> </w:t>
      </w:r>
      <w:r w:rsidRPr="009A5CA0">
        <w:t>specified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standard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contract,</w:t>
      </w:r>
      <w:r w:rsidR="00B57033">
        <w:t xml:space="preserve"> </w:t>
      </w:r>
      <w:r w:rsidRPr="009A5CA0">
        <w:t>collective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agreement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written</w:t>
      </w:r>
      <w:r w:rsidR="00B57033">
        <w:t xml:space="preserve"> </w:t>
      </w:r>
      <w:r w:rsidRPr="009A5CA0">
        <w:t>agreement).</w:t>
      </w:r>
      <w:r w:rsidR="00B57033">
        <w:t xml:space="preserve"> </w:t>
      </w:r>
      <w:r w:rsidRPr="009A5CA0">
        <w:t>Articles</w:t>
      </w:r>
      <w:r w:rsidR="00B57033">
        <w:t xml:space="preserve"> </w:t>
      </w:r>
      <w:r w:rsidRPr="009A5CA0">
        <w:t>12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13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set</w:t>
      </w:r>
      <w:r w:rsidR="00B57033">
        <w:t xml:space="preserve"> </w:t>
      </w:r>
      <w:r w:rsidRPr="009A5CA0">
        <w:t>annual</w:t>
      </w:r>
      <w:r w:rsidR="00B57033">
        <w:t xml:space="preserve"> </w:t>
      </w:r>
      <w:r w:rsidRPr="009A5CA0">
        <w:t>limits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overtime</w:t>
      </w:r>
      <w:r w:rsidR="00B57033">
        <w:t xml:space="preserve"> </w:t>
      </w:r>
      <w:r w:rsidRPr="009A5CA0">
        <w:t>(the</w:t>
      </w:r>
      <w:r w:rsidR="00B57033">
        <w:t xml:space="preserve"> </w:t>
      </w:r>
      <w:r w:rsidRPr="009A5CA0">
        <w:t>number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hours</w:t>
      </w:r>
      <w:r w:rsidR="00B57033">
        <w:t xml:space="preserve"> </w:t>
      </w:r>
      <w:r w:rsidRPr="009A5CA0">
        <w:t>worked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excess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maximum</w:t>
      </w:r>
      <w:r w:rsidR="00B57033">
        <w:t xml:space="preserve"> </w:t>
      </w:r>
      <w:r w:rsidRPr="009A5CA0">
        <w:t>45-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50-hour</w:t>
      </w:r>
      <w:r w:rsidR="00B57033">
        <w:t xml:space="preserve"> </w:t>
      </w:r>
      <w:r w:rsidRPr="009A5CA0">
        <w:t>workweek)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indicate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compensation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owed</w:t>
      </w:r>
      <w:r w:rsidR="00B57033">
        <w:t xml:space="preserve"> </w:t>
      </w:r>
      <w:r w:rsidRPr="009A5CA0">
        <w:t>(compensatory</w:t>
      </w:r>
      <w:r w:rsidR="00B57033">
        <w:t xml:space="preserve"> </w:t>
      </w:r>
      <w:r w:rsidRPr="009A5CA0">
        <w:t>time</w:t>
      </w:r>
      <w:r w:rsidR="00B57033">
        <w:t xml:space="preserve"> </w:t>
      </w:r>
      <w:r w:rsidRPr="009A5CA0">
        <w:t>off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pay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time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quarter).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some</w:t>
      </w:r>
      <w:r w:rsidR="00B57033">
        <w:t xml:space="preserve"> </w:t>
      </w:r>
      <w:r w:rsidRPr="009A5CA0">
        <w:t>collective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agreements,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compensatory</w:t>
      </w:r>
      <w:r w:rsidR="00B57033">
        <w:t xml:space="preserve"> </w:t>
      </w:r>
      <w:r w:rsidRPr="009A5CA0">
        <w:t>time</w:t>
      </w:r>
      <w:r w:rsidR="00B57033">
        <w:t xml:space="preserve"> </w:t>
      </w:r>
      <w:r w:rsidRPr="009A5CA0">
        <w:t>off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equivalent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required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321</w:t>
      </w:r>
      <w:r w:rsidRPr="00105F15">
        <w:rPr>
          <w:i/>
          <w:iCs/>
        </w:rPr>
        <w:t>c</w:t>
      </w:r>
      <w:r w:rsidR="00B57033">
        <w:t xml:space="preserve"> </w:t>
      </w:r>
      <w:r w:rsidRPr="009A5CA0">
        <w:t>(2),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Obligations,</w:t>
      </w:r>
      <w:r w:rsidR="00B57033">
        <w:t xml:space="preserve"> </w:t>
      </w:r>
      <w:r w:rsidRPr="009A5CA0">
        <w:t>while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others</w:t>
      </w:r>
      <w:r w:rsidR="00B57033">
        <w:t xml:space="preserve"> </w:t>
      </w:r>
      <w:r w:rsidRPr="009A5CA0">
        <w:t>longer</w:t>
      </w:r>
      <w:r w:rsidR="00B57033">
        <w:t xml:space="preserve"> </w:t>
      </w:r>
      <w:r w:rsidRPr="009A5CA0">
        <w:t>periods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compensatory</w:t>
      </w:r>
      <w:r w:rsidR="00B57033">
        <w:t xml:space="preserve"> </w:t>
      </w:r>
      <w:r w:rsidRPr="009A5CA0">
        <w:t>time</w:t>
      </w:r>
      <w:r w:rsidR="00B57033">
        <w:t xml:space="preserve"> </w:t>
      </w:r>
      <w:r w:rsidRPr="009A5CA0">
        <w:t>off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for.</w:t>
      </w:r>
      <w:r w:rsidR="00B57033">
        <w:t xml:space="preserve"> </w:t>
      </w:r>
      <w:r w:rsidRPr="009A5CA0">
        <w:t>When</w:t>
      </w:r>
      <w:r w:rsidR="00B57033">
        <w:t xml:space="preserve"> </w:t>
      </w:r>
      <w:r w:rsidRPr="009A5CA0">
        <w:t>overtime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compensated</w:t>
      </w:r>
      <w:r w:rsidR="00B57033">
        <w:t xml:space="preserve"> </w:t>
      </w:r>
      <w:r w:rsidRPr="009A5CA0">
        <w:t>monetarily,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practice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many</w:t>
      </w:r>
      <w:r w:rsidR="00B57033">
        <w:t xml:space="preserve"> </w:t>
      </w:r>
      <w:r w:rsidRPr="009A5CA0">
        <w:t>collective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agreements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pay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minimal</w:t>
      </w:r>
      <w:r w:rsidR="00B57033">
        <w:t xml:space="preserve"> </w:t>
      </w:r>
      <w:r w:rsidRPr="009A5CA0">
        <w:t>supplement</w:t>
      </w:r>
      <w:r w:rsidR="00B57033">
        <w:t xml:space="preserve"> </w:t>
      </w:r>
      <w:r w:rsidRPr="009A5CA0">
        <w:t>indicated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321</w:t>
      </w:r>
      <w:r w:rsidRPr="00105F15">
        <w:rPr>
          <w:i/>
          <w:iCs/>
        </w:rPr>
        <w:t>c</w:t>
      </w:r>
      <w:r w:rsidR="00B57033">
        <w:t xml:space="preserve"> </w:t>
      </w:r>
      <w:r w:rsidRPr="009A5CA0">
        <w:t>(3).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some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agreements,</w:t>
      </w:r>
      <w:r w:rsidR="00B57033">
        <w:t xml:space="preserve"> </w:t>
      </w:r>
      <w:r w:rsidRPr="009A5CA0">
        <w:t>however,</w:t>
      </w:r>
      <w:r w:rsidR="00B57033">
        <w:t xml:space="preserve"> </w:t>
      </w:r>
      <w:r w:rsidRPr="009A5CA0">
        <w:t>monetary</w:t>
      </w:r>
      <w:r w:rsidR="00B57033">
        <w:t xml:space="preserve"> </w:t>
      </w:r>
      <w:r w:rsidRPr="009A5CA0">
        <w:t>compensation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higher</w:t>
      </w:r>
      <w:r w:rsidR="00B57033">
        <w:t xml:space="preserve"> </w:t>
      </w:r>
      <w:r w:rsidRPr="009A5CA0">
        <w:t>than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minimum</w:t>
      </w:r>
      <w:r w:rsidR="00B57033">
        <w:t xml:space="preserve"> </w:t>
      </w:r>
      <w:r w:rsidRPr="009A5CA0">
        <w:t>prescribed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law.</w:t>
      </w:r>
    </w:p>
    <w:p w:rsidR="00F463EB" w:rsidRPr="009A5CA0" w:rsidRDefault="00DD378C" w:rsidP="00DD378C">
      <w:pPr>
        <w:pStyle w:val="H23G"/>
      </w:pPr>
      <w:r>
        <w:tab/>
      </w:r>
      <w:r>
        <w:tab/>
      </w:r>
      <w:bookmarkStart w:id="81" w:name="_Toc525912736"/>
      <w:r w:rsidR="00F463EB" w:rsidRPr="009A5CA0">
        <w:t>Paid</w:t>
      </w:r>
      <w:r w:rsidR="00B57033">
        <w:t xml:space="preserve"> </w:t>
      </w:r>
      <w:r w:rsidR="00F463EB" w:rsidRPr="009A5CA0">
        <w:t>vacation</w:t>
      </w:r>
      <w:bookmarkEnd w:id="81"/>
    </w:p>
    <w:p w:rsidR="00F463EB" w:rsidRPr="009A5CA0" w:rsidRDefault="00F463EB" w:rsidP="003125F0">
      <w:pPr>
        <w:pStyle w:val="SingleTxtG"/>
      </w:pPr>
      <w:r w:rsidRPr="009A5CA0">
        <w:t>127.</w:t>
      </w:r>
      <w:r w:rsidRPr="009A5CA0">
        <w:tab/>
        <w:t>Under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329</w:t>
      </w:r>
      <w:r w:rsidRPr="00105F15">
        <w:rPr>
          <w:i/>
          <w:iCs/>
        </w:rPr>
        <w:t>a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Obligations,</w:t>
      </w:r>
      <w:r w:rsidR="00B57033">
        <w:t xml:space="preserve"> </w:t>
      </w:r>
      <w:r w:rsidRPr="009A5CA0">
        <w:t>workers</w:t>
      </w:r>
      <w:r w:rsidR="00B57033">
        <w:t xml:space="preserve"> </w:t>
      </w:r>
      <w:r w:rsidRPr="009A5CA0">
        <w:t>over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20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four</w:t>
      </w:r>
      <w:r w:rsidR="00B57033">
        <w:t xml:space="preserve"> </w:t>
      </w:r>
      <w:r w:rsidRPr="009A5CA0">
        <w:t>weeks</w:t>
      </w:r>
      <w:r w:rsidR="001D0DC4">
        <w:t>’</w:t>
      </w:r>
      <w:r w:rsidR="00B57033">
        <w:t xml:space="preserve"> </w:t>
      </w:r>
      <w:r w:rsidRPr="009A5CA0">
        <w:t>vacation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year,</w:t>
      </w:r>
      <w:r w:rsidR="00B57033">
        <w:t xml:space="preserve"> </w:t>
      </w:r>
      <w:r w:rsidRPr="009A5CA0">
        <w:t>while</w:t>
      </w:r>
      <w:r w:rsidR="00B57033">
        <w:t xml:space="preserve"> </w:t>
      </w:r>
      <w:r w:rsidRPr="009A5CA0">
        <w:t>those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20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five.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329</w:t>
      </w:r>
      <w:r w:rsidRPr="00105F15">
        <w:rPr>
          <w:i/>
          <w:iCs/>
        </w:rPr>
        <w:t>d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states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employer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pay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worker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full</w:t>
      </w:r>
      <w:r w:rsidR="00B57033">
        <w:t xml:space="preserve"> </w:t>
      </w:r>
      <w:r w:rsidRPr="009A5CA0">
        <w:t>salary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vacation</w:t>
      </w:r>
      <w:r w:rsidR="00B57033">
        <w:t xml:space="preserve"> </w:t>
      </w:r>
      <w:r w:rsidRPr="009A5CA0">
        <w:t>time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he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she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entitled.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20</w:t>
      </w:r>
      <w:r w:rsidRPr="00105F15">
        <w:rPr>
          <w:i/>
          <w:iCs/>
        </w:rPr>
        <w:t>a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Day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considered</w:t>
      </w:r>
      <w:r w:rsidR="00B57033">
        <w:t xml:space="preserve"> </w:t>
      </w:r>
      <w:r w:rsidRPr="009A5CA0">
        <w:t>equivalent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Sunday.</w:t>
      </w:r>
      <w:r w:rsidR="00B57033">
        <w:t xml:space="preserve"> </w:t>
      </w:r>
      <w:r w:rsidRPr="009A5CA0">
        <w:t>Similarly,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equate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Sunday</w:t>
      </w:r>
      <w:r w:rsidR="00B57033">
        <w:t xml:space="preserve"> </w:t>
      </w:r>
      <w:r w:rsidRPr="009A5CA0">
        <w:t>eight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holidays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year,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necessarily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same</w:t>
      </w:r>
      <w:r w:rsidR="00B57033">
        <w:t xml:space="preserve"> </w:t>
      </w:r>
      <w:r w:rsidRPr="009A5CA0">
        <w:t>ones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each</w:t>
      </w:r>
      <w:r w:rsidR="00B57033">
        <w:t xml:space="preserve"> </w:t>
      </w:r>
      <w:r w:rsidRPr="009A5CA0">
        <w:t>canton.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lastRenderedPageBreak/>
        <w:t>National</w:t>
      </w:r>
      <w:r w:rsidR="00B57033">
        <w:t xml:space="preserve"> </w:t>
      </w:r>
      <w:r w:rsidRPr="009A5CA0">
        <w:t>Day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paid</w:t>
      </w:r>
      <w:r w:rsidR="00B57033">
        <w:t xml:space="preserve"> </w:t>
      </w:r>
      <w:r w:rsidRPr="009A5CA0">
        <w:t>holiday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110</w:t>
      </w:r>
      <w:r w:rsidR="00B57033">
        <w:t xml:space="preserve"> </w:t>
      </w:r>
      <w:r w:rsidRPr="009A5CA0">
        <w:t>(3)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holidays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explicitly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paid</w:t>
      </w:r>
      <w:r w:rsidR="00B57033">
        <w:t xml:space="preserve"> </w:t>
      </w:r>
      <w:r w:rsidRPr="009A5CA0">
        <w:t>days</w:t>
      </w:r>
      <w:r w:rsidR="00B57033">
        <w:t xml:space="preserve"> </w:t>
      </w:r>
      <w:r w:rsidRPr="009A5CA0">
        <w:t>off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law,</w:t>
      </w:r>
      <w:r w:rsidR="00B57033">
        <w:t xml:space="preserve"> </w:t>
      </w:r>
      <w:r w:rsidRPr="009A5CA0">
        <w:t>but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acknowledged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workers</w:t>
      </w:r>
      <w:r w:rsidR="00B57033">
        <w:t xml:space="preserve"> </w:t>
      </w:r>
      <w:r w:rsidRPr="009A5CA0">
        <w:t>paid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monthly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weekly</w:t>
      </w:r>
      <w:r w:rsidR="00B57033">
        <w:t xml:space="preserve"> </w:t>
      </w:r>
      <w:r w:rsidRPr="009A5CA0">
        <w:t>basis</w:t>
      </w:r>
      <w:r w:rsidR="00B57033">
        <w:t xml:space="preserve"> </w:t>
      </w:r>
      <w:r w:rsidRPr="009A5CA0">
        <w:t>cannot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pay</w:t>
      </w:r>
      <w:r w:rsidR="00B57033">
        <w:t xml:space="preserve"> </w:t>
      </w:r>
      <w:r w:rsidRPr="009A5CA0">
        <w:t>reduced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result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holidays,</w:t>
      </w:r>
      <w:r w:rsidR="00B57033">
        <w:t xml:space="preserve"> </w:t>
      </w:r>
      <w:r w:rsidRPr="009A5CA0">
        <w:t>unless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reduction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expressly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contract.</w:t>
      </w:r>
      <w:r w:rsidR="00B57033">
        <w:t xml:space="preserve"> </w:t>
      </w:r>
      <w:r w:rsidRPr="009A5CA0">
        <w:t>Workers</w:t>
      </w:r>
      <w:r w:rsidR="00B57033">
        <w:t xml:space="preserve"> </w:t>
      </w:r>
      <w:r w:rsidRPr="009A5CA0">
        <w:t>paid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hour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paid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holidays</w:t>
      </w:r>
      <w:r w:rsidR="00B57033">
        <w:t xml:space="preserve"> </w:t>
      </w:r>
      <w:r w:rsidRPr="009A5CA0">
        <w:t>unless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contracts</w:t>
      </w:r>
      <w:r w:rsidR="00B57033">
        <w:t xml:space="preserve"> </w:t>
      </w:r>
      <w:r w:rsidRPr="009A5CA0">
        <w:t>contain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explicitly</w:t>
      </w:r>
      <w:r w:rsidR="00B57033">
        <w:t xml:space="preserve"> </w:t>
      </w:r>
      <w:r w:rsidRPr="009A5CA0">
        <w:t>stating</w:t>
      </w:r>
      <w:r w:rsidR="00B57033">
        <w:t xml:space="preserve"> </w:t>
      </w:r>
      <w:r w:rsidRPr="009A5CA0">
        <w:t>otherwise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2,</w:t>
      </w:r>
      <w:r w:rsidR="00B57033">
        <w:t xml:space="preserve"> </w:t>
      </w:r>
      <w:r w:rsidRPr="009A5CA0">
        <w:t>para</w:t>
      </w:r>
      <w:r w:rsidR="003125F0">
        <w:t>.</w:t>
      </w:r>
      <w:r w:rsidR="00B57033">
        <w:t xml:space="preserve"> </w:t>
      </w:r>
      <w:r w:rsidRPr="009A5CA0">
        <w:t>16).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18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Sunday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generally</w:t>
      </w:r>
      <w:r w:rsidR="00B57033">
        <w:t xml:space="preserve"> </w:t>
      </w:r>
      <w:r w:rsidRPr="009A5CA0">
        <w:t>prohibited.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21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states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half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day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additional</w:t>
      </w:r>
      <w:r w:rsidR="00B57033">
        <w:t xml:space="preserve"> </w:t>
      </w:r>
      <w:r w:rsidRPr="009A5CA0">
        <w:t>leave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workweeks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more</w:t>
      </w:r>
      <w:r w:rsidR="00B57033">
        <w:t xml:space="preserve"> </w:t>
      </w:r>
      <w:r w:rsidRPr="009A5CA0">
        <w:t>than</w:t>
      </w:r>
      <w:r w:rsidR="00B57033">
        <w:t xml:space="preserve"> </w:t>
      </w:r>
      <w:r w:rsidRPr="009A5CA0">
        <w:t>five</w:t>
      </w:r>
      <w:r w:rsidR="00B57033">
        <w:t xml:space="preserve"> </w:t>
      </w:r>
      <w:r w:rsidRPr="009A5CA0">
        <w:t>days.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329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Obligations,</w:t>
      </w:r>
      <w:r w:rsidR="00B57033">
        <w:t xml:space="preserve"> </w:t>
      </w:r>
      <w:r w:rsidRPr="009A5CA0">
        <w:t>one</w:t>
      </w:r>
      <w:r w:rsidR="00B57033">
        <w:t xml:space="preserve"> </w:t>
      </w:r>
      <w:r w:rsidRPr="009A5CA0">
        <w:t>day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leave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week,</w:t>
      </w:r>
      <w:r w:rsidR="00B57033">
        <w:t xml:space="preserve"> </w:t>
      </w:r>
      <w:r w:rsidRPr="009A5CA0">
        <w:t>usually</w:t>
      </w:r>
      <w:r w:rsidR="00B57033">
        <w:t xml:space="preserve"> </w:t>
      </w:r>
      <w:r w:rsidRPr="009A5CA0">
        <w:t>Sunday,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mandatory.</w:t>
      </w:r>
    </w:p>
    <w:p w:rsidR="00F463EB" w:rsidRPr="009A5CA0" w:rsidRDefault="00D10FBC" w:rsidP="00D10FBC">
      <w:pPr>
        <w:pStyle w:val="H23G"/>
      </w:pPr>
      <w:r>
        <w:tab/>
      </w:r>
      <w:r>
        <w:tab/>
      </w:r>
      <w:bookmarkStart w:id="82" w:name="_Toc525912737"/>
      <w:r w:rsidR="00F463EB" w:rsidRPr="009A5CA0">
        <w:t>Non-discrimination,</w:t>
      </w:r>
      <w:r w:rsidR="00B57033">
        <w:t xml:space="preserve"> </w:t>
      </w:r>
      <w:r w:rsidR="00F463EB" w:rsidRPr="009A5CA0">
        <w:t>implementation</w:t>
      </w:r>
      <w:r w:rsidR="00B57033">
        <w:t xml:space="preserve"> </w:t>
      </w:r>
      <w:r w:rsidR="00F463EB" w:rsidRPr="009A5CA0">
        <w:t>of</w:t>
      </w:r>
      <w:r w:rsidR="00B57033">
        <w:t xml:space="preserve"> </w:t>
      </w:r>
      <w:r w:rsidR="00F463EB" w:rsidRPr="009A5CA0">
        <w:t>the</w:t>
      </w:r>
      <w:r w:rsidR="00B57033">
        <w:t xml:space="preserve"> </w:t>
      </w:r>
      <w:r w:rsidR="00F463EB" w:rsidRPr="009A5CA0">
        <w:t>principle</w:t>
      </w:r>
      <w:r w:rsidR="00B57033">
        <w:t xml:space="preserve"> </w:t>
      </w:r>
      <w:r w:rsidR="00F463EB" w:rsidRPr="009A5CA0">
        <w:t>of</w:t>
      </w:r>
      <w:r w:rsidR="00B57033">
        <w:t xml:space="preserve"> </w:t>
      </w:r>
      <w:r w:rsidR="001D0DC4">
        <w:t>“</w:t>
      </w:r>
      <w:r w:rsidR="00F463EB" w:rsidRPr="009A5CA0">
        <w:t>equal</w:t>
      </w:r>
      <w:r w:rsidR="00B57033">
        <w:t xml:space="preserve"> </w:t>
      </w:r>
      <w:r w:rsidR="00F463EB" w:rsidRPr="009A5CA0">
        <w:t>pay</w:t>
      </w:r>
      <w:r w:rsidR="00B57033">
        <w:t xml:space="preserve"> </w:t>
      </w:r>
      <w:r w:rsidR="00F463EB" w:rsidRPr="009A5CA0">
        <w:t>for</w:t>
      </w:r>
      <w:r w:rsidR="00B57033">
        <w:t xml:space="preserve"> </w:t>
      </w:r>
      <w:r w:rsidR="00F463EB" w:rsidRPr="009A5CA0">
        <w:t>work</w:t>
      </w:r>
      <w:r w:rsidR="00B57033">
        <w:t xml:space="preserve"> </w:t>
      </w:r>
      <w:r w:rsidR="00F463EB" w:rsidRPr="009A5CA0">
        <w:t>of</w:t>
      </w:r>
      <w:r w:rsidR="00B57033">
        <w:t xml:space="preserve"> </w:t>
      </w:r>
      <w:r w:rsidR="00F463EB" w:rsidRPr="009A5CA0">
        <w:t>equal</w:t>
      </w:r>
      <w:r w:rsidR="00B57033">
        <w:t xml:space="preserve"> </w:t>
      </w:r>
      <w:r w:rsidR="00F463EB" w:rsidRPr="009A5CA0">
        <w:t>value</w:t>
      </w:r>
      <w:r w:rsidR="001D0DC4">
        <w:t>”</w:t>
      </w:r>
      <w:bookmarkEnd w:id="82"/>
    </w:p>
    <w:p w:rsidR="00F463EB" w:rsidRPr="009A5CA0" w:rsidRDefault="00F463EB" w:rsidP="00F463EB">
      <w:pPr>
        <w:pStyle w:val="SingleTxtG"/>
      </w:pPr>
      <w:r w:rsidRPr="009A5CA0">
        <w:t>128.</w:t>
      </w:r>
      <w:r w:rsidRPr="009A5CA0">
        <w:tab/>
        <w:t>According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Statistical</w:t>
      </w:r>
      <w:r w:rsidR="00B57033">
        <w:t xml:space="preserve"> </w:t>
      </w:r>
      <w:r w:rsidRPr="009A5CA0">
        <w:t>Office,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wage</w:t>
      </w:r>
      <w:r w:rsidR="00B57033">
        <w:t xml:space="preserve"> </w:t>
      </w:r>
      <w:r w:rsidRPr="009A5CA0">
        <w:t>gap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men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gradually</w:t>
      </w:r>
      <w:r w:rsidR="00B57033">
        <w:t xml:space="preserve"> </w:t>
      </w:r>
      <w:r w:rsidRPr="009A5CA0">
        <w:t>decreasing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private</w:t>
      </w:r>
      <w:r w:rsidR="00B57033">
        <w:t xml:space="preserve"> </w:t>
      </w:r>
      <w:r w:rsidRPr="009A5CA0">
        <w:t>sector: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average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23.6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2010,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example,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fell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19.5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2014</w:t>
      </w:r>
      <w:r w:rsidR="00B57033">
        <w:t xml:space="preserve"> </w:t>
      </w:r>
      <w:r w:rsidRPr="009A5CA0">
        <w:t>(arithmetic</w:t>
      </w:r>
      <w:r w:rsidR="00B57033">
        <w:t xml:space="preserve"> </w:t>
      </w:r>
      <w:r w:rsidRPr="009A5CA0">
        <w:t>mean).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entire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sector</w:t>
      </w:r>
      <w:r w:rsidR="00B57033">
        <w:t xml:space="preserve"> </w:t>
      </w:r>
      <w:r w:rsidRPr="009A5CA0">
        <w:t>(the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Government,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municipalities),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wage</w:t>
      </w:r>
      <w:r w:rsidR="00B57033">
        <w:t xml:space="preserve"> </w:t>
      </w:r>
      <w:r w:rsidRPr="009A5CA0">
        <w:t>gap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men</w:t>
      </w:r>
      <w:r w:rsidR="00B57033">
        <w:t xml:space="preserve"> </w:t>
      </w:r>
      <w:r w:rsidRPr="009A5CA0">
        <w:t>amounted,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average,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16.6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2014</w:t>
      </w:r>
      <w:r w:rsidR="00B57033">
        <w:t xml:space="preserve"> </w:t>
      </w:r>
      <w:r w:rsidRPr="009A5CA0">
        <w:t>(16.5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2012).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gap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result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structural</w:t>
      </w:r>
      <w:r w:rsidR="00B57033">
        <w:t xml:space="preserve"> </w:t>
      </w:r>
      <w:r w:rsidRPr="009A5CA0">
        <w:t>effects</w:t>
      </w:r>
      <w:r w:rsidR="00B57033">
        <w:t xml:space="preserve"> </w:t>
      </w:r>
      <w:r w:rsidRPr="009A5CA0">
        <w:t>related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combination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person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background</w:t>
      </w:r>
      <w:r w:rsidR="00B57033">
        <w:t xml:space="preserve"> </w:t>
      </w:r>
      <w:r w:rsidRPr="009A5CA0">
        <w:t>(age,</w:t>
      </w:r>
      <w:r w:rsidR="00B57033">
        <w:t xml:space="preserve"> </w:t>
      </w:r>
      <w:r w:rsidRPr="009A5CA0">
        <w:t>education,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service),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characteristics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particular</w:t>
      </w:r>
      <w:r w:rsidR="00B57033">
        <w:t xml:space="preserve"> </w:t>
      </w:r>
      <w:r w:rsidRPr="009A5CA0">
        <w:t>position</w:t>
      </w:r>
      <w:r w:rsidR="00B57033">
        <w:t xml:space="preserve"> </w:t>
      </w:r>
      <w:r w:rsidRPr="009A5CA0">
        <w:t>he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she</w:t>
      </w:r>
      <w:r w:rsidR="00B57033">
        <w:t xml:space="preserve"> </w:t>
      </w:r>
      <w:r w:rsidRPr="009A5CA0">
        <w:t>holds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his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her</w:t>
      </w:r>
      <w:r w:rsidR="00B57033">
        <w:t xml:space="preserve"> </w:t>
      </w:r>
      <w:r w:rsidRPr="009A5CA0">
        <w:t>particular</w:t>
      </w:r>
      <w:r w:rsidR="00B57033">
        <w:t xml:space="preserve"> </w:t>
      </w:r>
      <w:r w:rsidRPr="009A5CA0">
        <w:t>field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activity.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gap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unexplained.</w:t>
      </w:r>
      <w:r w:rsidR="00B57033">
        <w:t xml:space="preserve"> </w:t>
      </w:r>
      <w:r w:rsidRPr="009A5CA0">
        <w:t>According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specific</w:t>
      </w:r>
      <w:r w:rsidR="00B57033">
        <w:t xml:space="preserve"> </w:t>
      </w:r>
      <w:r w:rsidRPr="009A5CA0">
        <w:t>study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explained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unexplained</w:t>
      </w:r>
      <w:r w:rsidR="00B57033">
        <w:t xml:space="preserve"> </w:t>
      </w:r>
      <w:r w:rsidRPr="009A5CA0">
        <w:t>parts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wage</w:t>
      </w:r>
      <w:r w:rsidR="00B57033">
        <w:t xml:space="preserve"> </w:t>
      </w:r>
      <w:r w:rsidRPr="009A5CA0">
        <w:t>gaps,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unexplained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gap</w:t>
      </w:r>
      <w:r w:rsidR="00B57033">
        <w:t xml:space="preserve"> </w:t>
      </w:r>
      <w:r w:rsidRPr="009A5CA0">
        <w:t>fell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678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month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2012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585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2014.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change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consistent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trend</w:t>
      </w:r>
      <w:r w:rsidR="00B57033">
        <w:t xml:space="preserve"> </w:t>
      </w:r>
      <w:r w:rsidRPr="009A5CA0">
        <w:t>observed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2000s</w:t>
      </w:r>
      <w:r w:rsidR="00B57033">
        <w:t xml:space="preserve"> </w:t>
      </w:r>
      <w:r w:rsidRPr="009A5CA0">
        <w:t>—</w:t>
      </w:r>
      <w:r w:rsidR="00B57033">
        <w:t xml:space="preserve"> </w:t>
      </w:r>
      <w:r w:rsidRPr="009A5CA0">
        <w:t>namely,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slow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steady</w:t>
      </w:r>
      <w:r w:rsidR="00B57033">
        <w:t xml:space="preserve"> </w:t>
      </w:r>
      <w:r w:rsidRPr="009A5CA0">
        <w:t>closing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gap,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drop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unexplained</w:t>
      </w:r>
      <w:r w:rsidR="00B57033">
        <w:t xml:space="preserve"> </w:t>
      </w:r>
      <w:r w:rsidRPr="009A5CA0">
        <w:t>share</w:t>
      </w:r>
      <w:r w:rsidR="00B57033">
        <w:t xml:space="preserve"> </w:t>
      </w:r>
      <w:r w:rsidRPr="009A5CA0">
        <w:t>thereof.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size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unexplained</w:t>
      </w:r>
      <w:r w:rsidR="00B57033">
        <w:t xml:space="preserve"> </w:t>
      </w:r>
      <w:r w:rsidRPr="009A5CA0">
        <w:t>share</w:t>
      </w:r>
      <w:r w:rsidR="00B57033">
        <w:t xml:space="preserve"> </w:t>
      </w:r>
      <w:r w:rsidRPr="009A5CA0">
        <w:t>varies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one</w:t>
      </w:r>
      <w:r w:rsidR="00B57033">
        <w:t xml:space="preserve"> </w:t>
      </w:r>
      <w:r w:rsidRPr="009A5CA0">
        <w:t>sector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another.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economy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whole,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fallen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nearly</w:t>
      </w:r>
      <w:r w:rsidR="00B57033">
        <w:t xml:space="preserve"> </w:t>
      </w:r>
      <w:r w:rsidRPr="009A5CA0">
        <w:t>3</w:t>
      </w:r>
      <w:r w:rsidR="00B57033">
        <w:t xml:space="preserve"> </w:t>
      </w:r>
      <w:r w:rsidRPr="009A5CA0">
        <w:t>percentage</w:t>
      </w:r>
      <w:r w:rsidR="00B57033">
        <w:t xml:space="preserve"> </w:t>
      </w:r>
      <w:r w:rsidRPr="009A5CA0">
        <w:t>points</w:t>
      </w:r>
      <w:r w:rsidR="00B57033">
        <w:t xml:space="preserve"> </w:t>
      </w:r>
      <w:r w:rsidRPr="009A5CA0">
        <w:t>(from</w:t>
      </w:r>
      <w:r w:rsidR="00B57033">
        <w:t xml:space="preserve"> </w:t>
      </w:r>
      <w:r w:rsidRPr="009A5CA0">
        <w:t>15.1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2012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12.5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2014).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unexplained</w:t>
      </w:r>
      <w:r w:rsidR="00B57033">
        <w:t xml:space="preserve"> </w:t>
      </w:r>
      <w:r w:rsidRPr="009A5CA0">
        <w:t>share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gap</w:t>
      </w:r>
      <w:r w:rsidR="00B57033">
        <w:t xml:space="preserve"> </w:t>
      </w:r>
      <w:r w:rsidRPr="009A5CA0">
        <w:t>fell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675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month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2012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599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2014.</w:t>
      </w:r>
    </w:p>
    <w:p w:rsidR="00F463EB" w:rsidRPr="009A5CA0" w:rsidRDefault="00F463EB" w:rsidP="00F463EB">
      <w:pPr>
        <w:pStyle w:val="SingleTxtG"/>
      </w:pPr>
      <w:r w:rsidRPr="009A5CA0">
        <w:t>129.</w:t>
      </w:r>
      <w:r w:rsidRPr="009A5CA0">
        <w:tab/>
        <w:t>As</w:t>
      </w:r>
      <w:r w:rsidR="00B57033">
        <w:t xml:space="preserve"> </w:t>
      </w:r>
      <w:r w:rsidRPr="009A5CA0">
        <w:t>explained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paragraphs</w:t>
      </w:r>
      <w:r w:rsidR="00B57033">
        <w:t xml:space="preserve"> </w:t>
      </w:r>
      <w:r w:rsidRPr="009A5CA0">
        <w:t>46,</w:t>
      </w:r>
      <w:r w:rsidR="00B57033">
        <w:t xml:space="preserve"> </w:t>
      </w:r>
      <w:r w:rsidRPr="009A5CA0">
        <w:t>47,</w:t>
      </w:r>
      <w:r w:rsidR="00B57033">
        <w:t xml:space="preserve"> </w:t>
      </w:r>
      <w:r w:rsidRPr="009A5CA0">
        <w:t>55,</w:t>
      </w:r>
      <w:r w:rsidR="00B57033">
        <w:t xml:space="preserve"> </w:t>
      </w:r>
      <w:r w:rsidRPr="009A5CA0">
        <w:t>58,</w:t>
      </w:r>
      <w:r w:rsidR="00B57033">
        <w:t xml:space="preserve"> </w:t>
      </w:r>
      <w:r w:rsidRPr="009A5CA0">
        <w:t>64,</w:t>
      </w:r>
      <w:r w:rsidR="00B57033">
        <w:t xml:space="preserve"> </w:t>
      </w:r>
      <w:r w:rsidRPr="009A5CA0">
        <w:t>76,</w:t>
      </w:r>
      <w:r w:rsidR="00B57033">
        <w:t xml:space="preserve"> </w:t>
      </w:r>
      <w:r w:rsidRPr="009A5CA0">
        <w:t>80,</w:t>
      </w:r>
      <w:r w:rsidR="00B57033">
        <w:t xml:space="preserve"> </w:t>
      </w:r>
      <w:r w:rsidRPr="009A5CA0">
        <w:t>81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84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paragraph</w:t>
      </w:r>
      <w:r w:rsidR="00B57033">
        <w:t xml:space="preserve"> </w:t>
      </w:r>
      <w:r w:rsidRPr="009A5CA0">
        <w:t>177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country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periodic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Covenant,</w:t>
      </w:r>
      <w:r w:rsidR="00B57033">
        <w:t xml:space="preserve"> </w:t>
      </w:r>
      <w:r w:rsidRPr="009A5CA0">
        <w:t>several</w:t>
      </w:r>
      <w:r w:rsidR="00B57033">
        <w:t xml:space="preserve"> </w:t>
      </w:r>
      <w:r w:rsidRPr="009A5CA0">
        <w:t>laws,</w:t>
      </w:r>
      <w:r w:rsidR="00B57033">
        <w:t xml:space="preserve"> </w:t>
      </w:r>
      <w:r w:rsidRPr="009A5CA0">
        <w:t>including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Gender</w:t>
      </w:r>
      <w:r w:rsidR="00B57033">
        <w:t xml:space="preserve"> </w:t>
      </w:r>
      <w:r w:rsidRPr="009A5CA0">
        <w:t>Equality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deal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equal</w:t>
      </w:r>
      <w:r w:rsidR="00B57033">
        <w:t xml:space="preserve"> </w:t>
      </w:r>
      <w:r w:rsidRPr="009A5CA0">
        <w:t>treatment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discrimination.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employee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person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guaranteed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</w:t>
      </w:r>
      <w:r w:rsidR="00B57033">
        <w:t xml:space="preserve"> </w:t>
      </w:r>
      <w:r w:rsidRPr="009A5CA0">
        <w:t>(art.</w:t>
      </w:r>
      <w:r w:rsidR="00B57033">
        <w:t xml:space="preserve"> </w:t>
      </w:r>
      <w:r w:rsidRPr="009A5CA0">
        <w:t>328).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prohibition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discrimination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enshrined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</w:t>
      </w:r>
      <w:r w:rsidR="00B57033">
        <w:t xml:space="preserve"> </w:t>
      </w:r>
      <w:r w:rsidRPr="009A5CA0">
        <w:t>(art.</w:t>
      </w:r>
      <w:r w:rsidR="00B57033">
        <w:t xml:space="preserve"> </w:t>
      </w:r>
      <w:r w:rsidRPr="009A5CA0">
        <w:t>8</w:t>
      </w:r>
      <w:r w:rsidR="00B57033">
        <w:t xml:space="preserve"> </w:t>
      </w:r>
      <w:r w:rsidRPr="009A5CA0">
        <w:t>(2</w:t>
      </w:r>
      <w:r w:rsidR="00CA71B9">
        <w:t>–</w:t>
      </w:r>
      <w:r w:rsidRPr="009A5CA0">
        <w:t>4),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conjunction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35).</w:t>
      </w:r>
      <w:r w:rsidR="00B57033">
        <w:t xml:space="preserve"> </w:t>
      </w:r>
      <w:r w:rsidRPr="009A5CA0">
        <w:t>Although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constitutional</w:t>
      </w:r>
      <w:r w:rsidR="00B57033">
        <w:t xml:space="preserve"> </w:t>
      </w:r>
      <w:r w:rsidRPr="009A5CA0">
        <w:t>provision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direct</w:t>
      </w:r>
      <w:r w:rsidR="00B57033">
        <w:t xml:space="preserve"> </w:t>
      </w:r>
      <w:r w:rsidRPr="009A5CA0">
        <w:t>effect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relationship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employer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employee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private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(except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equal</w:t>
      </w:r>
      <w:r w:rsidR="00B57033">
        <w:t xml:space="preserve"> </w:t>
      </w:r>
      <w:r w:rsidRPr="009A5CA0">
        <w:t>pay),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reified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lawmakers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taken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consideration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authorities</w:t>
      </w:r>
      <w:r w:rsidR="00B57033">
        <w:t xml:space="preserve"> </w:t>
      </w:r>
      <w:r w:rsidRPr="009A5CA0">
        <w:t>responsible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enforcing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law.</w:t>
      </w:r>
      <w:r w:rsidR="00B57033">
        <w:t xml:space="preserve"> </w:t>
      </w:r>
    </w:p>
    <w:p w:rsidR="00F463EB" w:rsidRPr="009A5CA0" w:rsidRDefault="00D10FBC" w:rsidP="00D10FBC">
      <w:pPr>
        <w:pStyle w:val="H23G"/>
      </w:pPr>
      <w:r>
        <w:tab/>
      </w:r>
      <w:r>
        <w:tab/>
      </w:r>
      <w:bookmarkStart w:id="83" w:name="_Toc525912738"/>
      <w:r w:rsidR="00F463EB" w:rsidRPr="009A5CA0">
        <w:t>Occupational</w:t>
      </w:r>
      <w:r w:rsidR="00B57033">
        <w:t xml:space="preserve"> </w:t>
      </w:r>
      <w:r w:rsidR="00F463EB" w:rsidRPr="009A5CA0">
        <w:t>health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safety</w:t>
      </w:r>
      <w:bookmarkEnd w:id="83"/>
    </w:p>
    <w:p w:rsidR="00F463EB" w:rsidRPr="009A5CA0" w:rsidRDefault="00F463EB" w:rsidP="00F463EB">
      <w:pPr>
        <w:pStyle w:val="SingleTxtG"/>
      </w:pPr>
      <w:r w:rsidRPr="009A5CA0">
        <w:t>130.</w:t>
      </w:r>
      <w:r w:rsidRPr="009A5CA0">
        <w:tab/>
        <w:t>In</w:t>
      </w:r>
      <w:r w:rsidR="00B57033">
        <w:t xml:space="preserve"> </w:t>
      </w:r>
      <w:r w:rsidRPr="009A5CA0">
        <w:t>2014,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administration</w:t>
      </w:r>
      <w:r w:rsidR="00B57033">
        <w:t xml:space="preserve"> </w:t>
      </w:r>
      <w:r w:rsidRPr="009A5CA0">
        <w:t>issued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publication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preventing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handling</w:t>
      </w:r>
      <w:r w:rsidR="00B57033">
        <w:t xml:space="preserve"> </w:t>
      </w:r>
      <w:r w:rsidRPr="009A5CA0">
        <w:t>cases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sexual</w:t>
      </w:r>
      <w:r w:rsidR="00B57033">
        <w:t xml:space="preserve"> </w:t>
      </w:r>
      <w:r w:rsidRPr="009A5CA0">
        <w:t>harassment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administration.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awareness-raising</w:t>
      </w:r>
      <w:r w:rsidR="00B57033">
        <w:t xml:space="preserve"> </w:t>
      </w:r>
      <w:r w:rsidRPr="009A5CA0">
        <w:t>brochure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published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Occupational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major</w:t>
      </w:r>
      <w:r w:rsidR="00B57033">
        <w:t xml:space="preserve"> </w:t>
      </w:r>
      <w:r w:rsidRPr="009A5CA0">
        <w:t>concern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administration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2011–2015</w:t>
      </w:r>
      <w:r w:rsidR="00B57033">
        <w:t xml:space="preserve"> </w:t>
      </w:r>
      <w:r w:rsidRPr="009A5CA0">
        <w:t>Personnel</w:t>
      </w:r>
      <w:r w:rsidR="00B57033">
        <w:t xml:space="preserve"> </w:t>
      </w:r>
      <w:r w:rsidRPr="009A5CA0">
        <w:t>Strategy.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Occupational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Management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Plan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2</w:t>
      </w:r>
      <w:r w:rsidR="00B57033">
        <w:t xml:space="preserve"> </w:t>
      </w:r>
      <w:r w:rsidRPr="009A5CA0">
        <w:t>February</w:t>
      </w:r>
      <w:r w:rsidR="00B57033">
        <w:t xml:space="preserve"> </w:t>
      </w:r>
      <w:r w:rsidRPr="009A5CA0">
        <w:t>2013.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Plan</w:t>
      </w:r>
      <w:r w:rsidR="00B57033">
        <w:t xml:space="preserve"> </w:t>
      </w:r>
      <w:r w:rsidRPr="009A5CA0">
        <w:t>sought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delineate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management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occupational</w:t>
      </w:r>
      <w:r w:rsidR="00B57033">
        <w:t xml:space="preserve"> </w:t>
      </w:r>
      <w:r w:rsidRPr="009A5CA0">
        <w:t>health,</w:t>
      </w:r>
      <w:r w:rsidR="00B57033">
        <w:t xml:space="preserve"> </w:t>
      </w:r>
      <w:r w:rsidRPr="009A5CA0">
        <w:t>establish</w:t>
      </w:r>
      <w:r w:rsidR="00B57033">
        <w:t xml:space="preserve"> </w:t>
      </w:r>
      <w:r w:rsidRPr="009A5CA0">
        <w:t>principles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objectives,</w:t>
      </w:r>
      <w:r w:rsidR="00B57033">
        <w:t xml:space="preserve"> </w:t>
      </w:r>
      <w:r w:rsidRPr="009A5CA0">
        <w:t>define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responsibilities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missions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stakeholders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present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actions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taken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provision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services.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131.</w:t>
      </w:r>
      <w:r w:rsidRPr="009A5CA0">
        <w:tab/>
        <w:t>A</w:t>
      </w:r>
      <w:r w:rsidR="00B57033">
        <w:t xml:space="preserve"> </w:t>
      </w:r>
      <w:r w:rsidRPr="009A5CA0">
        <w:t>plan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promote</w:t>
      </w:r>
      <w:r w:rsidR="00B57033">
        <w:t xml:space="preserve"> </w:t>
      </w:r>
      <w:r w:rsidRPr="009A5CA0">
        <w:t>mental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(Mental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Switzerland:</w:t>
      </w:r>
      <w:r w:rsidR="00B57033">
        <w:t xml:space="preserve"> </w:t>
      </w:r>
      <w:r w:rsidRPr="009A5CA0">
        <w:t>Background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Scope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Action)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distributed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18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2015.</w:t>
      </w:r>
    </w:p>
    <w:p w:rsidR="00F463EB" w:rsidRPr="009A5CA0" w:rsidRDefault="00F141A1" w:rsidP="00F141A1">
      <w:pPr>
        <w:pStyle w:val="H23G"/>
      </w:pPr>
      <w:r>
        <w:tab/>
      </w:r>
      <w:r>
        <w:tab/>
      </w:r>
      <w:bookmarkStart w:id="84" w:name="_Toc525912739"/>
      <w:r w:rsidR="00F463EB" w:rsidRPr="009A5CA0">
        <w:t>Statistics</w:t>
      </w:r>
      <w:bookmarkEnd w:id="84"/>
    </w:p>
    <w:p w:rsidR="00F463EB" w:rsidRPr="009A5CA0" w:rsidRDefault="00F463EB" w:rsidP="00F463EB">
      <w:pPr>
        <w:pStyle w:val="SingleTxtG"/>
      </w:pPr>
      <w:r w:rsidRPr="009A5CA0">
        <w:t>132</w:t>
      </w:r>
      <w:r w:rsidRPr="009A5CA0">
        <w:tab/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3.</w:t>
      </w:r>
    </w:p>
    <w:p w:rsidR="00F463EB" w:rsidRPr="009A5CA0" w:rsidRDefault="00F141A1" w:rsidP="00F141A1">
      <w:pPr>
        <w:pStyle w:val="H23G"/>
      </w:pPr>
      <w:r>
        <w:lastRenderedPageBreak/>
        <w:tab/>
      </w:r>
      <w:r>
        <w:tab/>
      </w:r>
      <w:bookmarkStart w:id="85" w:name="_Toc525912740"/>
      <w:r w:rsidR="00F463EB" w:rsidRPr="009A5CA0">
        <w:t>Recommendation</w:t>
      </w:r>
      <w:r w:rsidR="00B57033">
        <w:t xml:space="preserve"> </w:t>
      </w:r>
      <w:r w:rsidR="00F463EB" w:rsidRPr="009A5CA0">
        <w:t>No.</w:t>
      </w:r>
      <w:r w:rsidR="00B57033">
        <w:t xml:space="preserve"> </w:t>
      </w:r>
      <w:r w:rsidR="00F463EB" w:rsidRPr="009A5CA0">
        <w:t>27</w:t>
      </w:r>
      <w:bookmarkEnd w:id="85"/>
      <w:r w:rsidR="00B57033">
        <w:t xml:space="preserve"> </w:t>
      </w:r>
    </w:p>
    <w:p w:rsidR="00F463EB" w:rsidRPr="009A5CA0" w:rsidRDefault="00F463EB" w:rsidP="00646A1B">
      <w:pPr>
        <w:pStyle w:val="SingleTxtG"/>
      </w:pPr>
      <w:r w:rsidRPr="009A5CA0">
        <w:t>133.</w:t>
      </w:r>
      <w:r w:rsidRPr="009A5CA0">
        <w:tab/>
        <w:t>The</w:t>
      </w:r>
      <w:r w:rsidR="00B57033">
        <w:t xml:space="preserve"> </w:t>
      </w:r>
      <w:r w:rsidRPr="009A5CA0">
        <w:t>aim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custodial</w:t>
      </w:r>
      <w:r w:rsidR="00B57033">
        <w:t xml:space="preserve"> </w:t>
      </w:r>
      <w:r w:rsidRPr="009A5CA0">
        <w:t>sentence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improve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prisoner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behaviour,</w:t>
      </w:r>
      <w:r w:rsidR="00B57033">
        <w:t xml:space="preserve"> </w:t>
      </w:r>
      <w:r w:rsidRPr="009A5CA0">
        <w:t>his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her</w:t>
      </w:r>
      <w:r w:rsidR="00B57033">
        <w:t xml:space="preserve"> </w:t>
      </w:r>
      <w:r w:rsidRPr="009A5CA0">
        <w:t>ability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abide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particular</w:t>
      </w:r>
      <w:r w:rsidR="00B57033">
        <w:t xml:space="preserve"> </w:t>
      </w:r>
      <w:r w:rsidRPr="009A5CA0">
        <w:t>(Criminal</w:t>
      </w:r>
      <w:r w:rsidR="00B57033">
        <w:t xml:space="preserve"> </w:t>
      </w:r>
      <w:r w:rsidRPr="009A5CA0">
        <w:t>Code,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75</w:t>
      </w:r>
      <w:r w:rsidR="00B57033">
        <w:t xml:space="preserve"> </w:t>
      </w:r>
      <w:r w:rsidRPr="009A5CA0">
        <w:t>(1)).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requirement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prisoners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based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81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Code.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required</w:t>
      </w:r>
      <w:r w:rsidR="00B57033">
        <w:t xml:space="preserve"> </w:t>
      </w:r>
      <w:r w:rsidRPr="009A5CA0">
        <w:t>only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appropriate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available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law,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requirement</w:t>
      </w:r>
      <w:r w:rsidR="00B57033">
        <w:t xml:space="preserve"> </w:t>
      </w:r>
      <w:r w:rsidRPr="009A5CA0">
        <w:t>applies</w:t>
      </w:r>
      <w:r w:rsidR="00B57033">
        <w:t xml:space="preserve"> </w:t>
      </w:r>
      <w:r w:rsidRPr="009A5CA0">
        <w:t>only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convicted</w:t>
      </w:r>
      <w:r w:rsidR="00B57033">
        <w:t xml:space="preserve"> </w:t>
      </w:r>
      <w:r w:rsidRPr="009A5CA0">
        <w:t>prisoners</w:t>
      </w:r>
      <w:r w:rsidR="00B57033">
        <w:t xml:space="preserve"> </w:t>
      </w:r>
      <w:r w:rsidRPr="009A5CA0">
        <w:t>serving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sentence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subject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measure</w:t>
      </w:r>
      <w:r w:rsidR="00B57033">
        <w:t xml:space="preserve"> </w:t>
      </w:r>
      <w:r w:rsidRPr="009A5CA0">
        <w:t>involving</w:t>
      </w:r>
      <w:r w:rsidR="00B57033">
        <w:t xml:space="preserve"> </w:t>
      </w:r>
      <w:r w:rsidRPr="009A5CA0">
        <w:t>deprivation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liberty</w:t>
      </w:r>
      <w:r w:rsidR="00B57033">
        <w:t xml:space="preserve"> </w:t>
      </w:r>
      <w:r w:rsidRPr="009A5CA0">
        <w:t>(Criminal</w:t>
      </w:r>
      <w:r w:rsidR="00B57033">
        <w:t xml:space="preserve"> </w:t>
      </w:r>
      <w:r w:rsidRPr="009A5CA0">
        <w:t>Code,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90).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pretrial</w:t>
      </w:r>
      <w:r w:rsidR="00B57033">
        <w:t xml:space="preserve"> </w:t>
      </w:r>
      <w:r w:rsidRPr="009A5CA0">
        <w:t>detention</w:t>
      </w:r>
      <w:r w:rsidR="00B57033">
        <w:t xml:space="preserve"> </w:t>
      </w:r>
      <w:r w:rsidRPr="009A5CA0">
        <w:t>(Code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Procedure,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226),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detention</w:t>
      </w:r>
      <w:r w:rsidR="00B57033">
        <w:t xml:space="preserve"> </w:t>
      </w:r>
      <w:r w:rsidRPr="009A5CA0">
        <w:t>pending</w:t>
      </w:r>
      <w:r w:rsidR="00B57033">
        <w:t xml:space="preserve"> </w:t>
      </w:r>
      <w:r w:rsidRPr="009A5CA0">
        <w:t>extradition</w:t>
      </w:r>
      <w:r w:rsidR="00B57033">
        <w:t xml:space="preserve"> </w:t>
      </w:r>
      <w:r w:rsidRPr="009A5CA0">
        <w:t>(Mutual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arts.</w:t>
      </w:r>
      <w:r w:rsidR="00B57033">
        <w:t xml:space="preserve"> </w:t>
      </w:r>
      <w:r w:rsidRPr="009A5CA0">
        <w:t>47</w:t>
      </w:r>
      <w:r w:rsidR="00B57033">
        <w:t xml:space="preserve"> </w:t>
      </w:r>
      <w:r w:rsidRPr="009A5CA0">
        <w:t>ff.)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administrative</w:t>
      </w:r>
      <w:r w:rsidR="00B57033">
        <w:t xml:space="preserve"> </w:t>
      </w:r>
      <w:r w:rsidRPr="009A5CA0">
        <w:t>detention</w:t>
      </w:r>
      <w:r w:rsidR="00B57033">
        <w:t xml:space="preserve"> </w:t>
      </w:r>
      <w:r w:rsidRPr="009A5CA0">
        <w:t>(Foreign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arts.</w:t>
      </w:r>
      <w:r w:rsidR="00B57033">
        <w:t xml:space="preserve"> </w:t>
      </w:r>
      <w:r w:rsidRPr="009A5CA0">
        <w:t>75,</w:t>
      </w:r>
      <w:r w:rsidR="00B57033">
        <w:t xml:space="preserve"> </w:t>
      </w:r>
      <w:r w:rsidRPr="009A5CA0">
        <w:t>76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78)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required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Remuneration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(Criminal</w:t>
      </w:r>
      <w:r w:rsidR="00B57033">
        <w:t xml:space="preserve"> </w:t>
      </w:r>
      <w:r w:rsidRPr="009A5CA0">
        <w:t>Code,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83</w:t>
      </w:r>
      <w:r w:rsidR="00B57033">
        <w:t xml:space="preserve"> </w:t>
      </w:r>
      <w:r w:rsidRPr="009A5CA0">
        <w:t>(1)).</w:t>
      </w:r>
      <w:r w:rsidR="00B57033">
        <w:t xml:space="preserve"> </w:t>
      </w:r>
      <w:r w:rsidRPr="009A5CA0">
        <w:t>Pursuant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83</w:t>
      </w:r>
      <w:r w:rsidR="00B57033">
        <w:t xml:space="preserve"> </w:t>
      </w:r>
      <w:r w:rsidRPr="009A5CA0">
        <w:t>(2)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Code,</w:t>
      </w:r>
      <w:r w:rsidR="00B57033">
        <w:t xml:space="preserve"> </w:t>
      </w:r>
      <w:r w:rsidRPr="009A5CA0">
        <w:t>detainees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freely</w:t>
      </w:r>
      <w:r w:rsidR="00B57033">
        <w:t xml:space="preserve"> </w:t>
      </w:r>
      <w:r w:rsidRPr="009A5CA0">
        <w:t>dispose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remuneration</w:t>
      </w:r>
      <w:r w:rsidR="00B57033">
        <w:t xml:space="preserve"> </w:t>
      </w:r>
      <w:r w:rsidRPr="009A5CA0">
        <w:t>while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detention.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reserve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release.</w:t>
      </w:r>
    </w:p>
    <w:p w:rsidR="00F463EB" w:rsidRPr="009A5CA0" w:rsidRDefault="00F141A1" w:rsidP="00F141A1">
      <w:pPr>
        <w:pStyle w:val="H1G"/>
      </w:pPr>
      <w:bookmarkStart w:id="86" w:name="_Toc506476434"/>
      <w:r>
        <w:tab/>
      </w:r>
      <w:r>
        <w:tab/>
      </w:r>
      <w:bookmarkStart w:id="87" w:name="_Toc525638510"/>
      <w:bookmarkStart w:id="88" w:name="_Toc525638704"/>
      <w:bookmarkStart w:id="89" w:name="_Toc525638849"/>
      <w:bookmarkStart w:id="90" w:name="_Toc525912741"/>
      <w:r w:rsidR="00F463EB" w:rsidRPr="009A5CA0">
        <w:t>Article</w:t>
      </w:r>
      <w:r w:rsidR="00B57033">
        <w:t xml:space="preserve"> </w:t>
      </w:r>
      <w:r w:rsidR="00F463EB" w:rsidRPr="009A5CA0">
        <w:t>8</w:t>
      </w:r>
      <w:r>
        <w:br/>
      </w:r>
      <w:r w:rsidR="00F463EB" w:rsidRPr="009A5CA0">
        <w:t>Trade</w:t>
      </w:r>
      <w:r w:rsidR="00B57033">
        <w:t xml:space="preserve"> </w:t>
      </w:r>
      <w:r w:rsidR="00F463EB" w:rsidRPr="009A5CA0">
        <w:t>union</w:t>
      </w:r>
      <w:r w:rsidR="00B57033">
        <w:t xml:space="preserve"> </w:t>
      </w:r>
      <w:r w:rsidR="00F463EB" w:rsidRPr="009A5CA0">
        <w:t>rights</w:t>
      </w:r>
      <w:bookmarkEnd w:id="87"/>
      <w:bookmarkEnd w:id="88"/>
      <w:bookmarkEnd w:id="89"/>
      <w:bookmarkEnd w:id="90"/>
      <w:r w:rsidR="00B57033">
        <w:t xml:space="preserve"> </w:t>
      </w:r>
      <w:bookmarkEnd w:id="86"/>
    </w:p>
    <w:p w:rsidR="00F463EB" w:rsidRPr="009A5CA0" w:rsidRDefault="00F141A1" w:rsidP="00F141A1">
      <w:pPr>
        <w:pStyle w:val="H23G"/>
      </w:pPr>
      <w:r>
        <w:tab/>
      </w:r>
      <w:r>
        <w:tab/>
      </w:r>
      <w:bookmarkStart w:id="91" w:name="_Toc525912742"/>
      <w:r w:rsidR="00F463EB" w:rsidRPr="009A5CA0">
        <w:t>Application</w:t>
      </w:r>
      <w:bookmarkEnd w:id="91"/>
    </w:p>
    <w:p w:rsidR="00F463EB" w:rsidRPr="009A5CA0" w:rsidRDefault="00F463EB" w:rsidP="00F463EB">
      <w:pPr>
        <w:pStyle w:val="SingleTxtG"/>
      </w:pPr>
      <w:r w:rsidRPr="009A5CA0">
        <w:t>134.</w:t>
      </w:r>
      <w:r w:rsidRPr="009A5CA0">
        <w:tab/>
        <w:t>Freedom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association,</w:t>
      </w:r>
      <w:r w:rsidR="00B57033">
        <w:t xml:space="preserve"> </w:t>
      </w:r>
      <w:r w:rsidRPr="009A5CA0">
        <w:t>individual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collective,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enshrined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28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Constitution.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freedom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indirect</w:t>
      </w:r>
      <w:r w:rsidR="00B57033">
        <w:t xml:space="preserve"> </w:t>
      </w:r>
      <w:r w:rsidRPr="009A5CA0">
        <w:t>side</w:t>
      </w:r>
      <w:r w:rsidR="00B57033">
        <w:t xml:space="preserve"> </w:t>
      </w:r>
      <w:r w:rsidRPr="009A5CA0">
        <w:t>effect,</w:t>
      </w:r>
      <w:r w:rsidR="00B57033">
        <w:t xml:space="preserve"> </w:t>
      </w:r>
      <w:r w:rsidRPr="009A5CA0">
        <w:t>reflected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</w:t>
      </w:r>
      <w:r w:rsidR="00B57033">
        <w:t xml:space="preserve"> </w:t>
      </w:r>
      <w:r w:rsidRPr="009A5CA0">
        <w:t>(art.</w:t>
      </w:r>
      <w:r w:rsidR="00B57033">
        <w:t xml:space="preserve"> </w:t>
      </w:r>
      <w:r w:rsidRPr="009A5CA0">
        <w:t>336</w:t>
      </w:r>
      <w:r w:rsidR="00B57033">
        <w:t xml:space="preserve"> </w:t>
      </w:r>
      <w:r w:rsidRPr="009A5CA0">
        <w:t>(2)</w:t>
      </w:r>
      <w:r w:rsidR="00B57033">
        <w:t xml:space="preserve"> </w:t>
      </w:r>
      <w:r w:rsidRPr="009A5CA0">
        <w:t>(a)).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Supreme</w:t>
      </w:r>
      <w:r w:rsidR="00B57033">
        <w:t xml:space="preserve"> </w:t>
      </w:r>
      <w:r w:rsidRPr="009A5CA0">
        <w:t>Court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ruled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possibility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considering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8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(a)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(d)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directly</w:t>
      </w:r>
      <w:r w:rsidR="00B57033">
        <w:t xml:space="preserve"> </w:t>
      </w:r>
      <w:r w:rsidRPr="009A5CA0">
        <w:t>applicable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2,</w:t>
      </w:r>
      <w:r w:rsidR="00B57033">
        <w:t xml:space="preserve"> </w:t>
      </w:r>
      <w:r w:rsidRPr="009A5CA0">
        <w:t>paragraph</w:t>
      </w:r>
      <w:r w:rsidR="00B57033">
        <w:t xml:space="preserve"> </w:t>
      </w:r>
      <w:r w:rsidRPr="009A5CA0">
        <w:t>16).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110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make</w:t>
      </w:r>
      <w:r w:rsidR="00B57033">
        <w:t xml:space="preserve"> </w:t>
      </w:r>
      <w:r w:rsidRPr="009A5CA0">
        <w:t>laws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employer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employee</w:t>
      </w:r>
      <w:r w:rsidR="00B57033">
        <w:t xml:space="preserve"> </w:t>
      </w:r>
      <w:r w:rsidRPr="009A5CA0">
        <w:t>relations.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122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</w:t>
      </w:r>
      <w:r w:rsidR="00B57033">
        <w:t xml:space="preserve"> </w:t>
      </w:r>
      <w:r w:rsidRPr="009A5CA0">
        <w:t>gives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power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legislate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field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civil</w:t>
      </w:r>
      <w:r w:rsidR="00B57033">
        <w:t xml:space="preserve"> </w:t>
      </w:r>
      <w:r w:rsidRPr="009A5CA0">
        <w:t>law,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includes</w:t>
      </w:r>
      <w:r w:rsidR="00B57033">
        <w:t xml:space="preserve"> </w:t>
      </w:r>
      <w:r w:rsidRPr="009A5CA0">
        <w:t>regulations</w:t>
      </w:r>
      <w:r w:rsidR="00B57033">
        <w:t xml:space="preserve"> </w:t>
      </w:r>
      <w:r w:rsidRPr="009A5CA0">
        <w:t>relating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individual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contracts.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135.</w:t>
      </w:r>
      <w:r w:rsidRPr="009A5CA0">
        <w:tab/>
        <w:t>There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regulation</w:t>
      </w:r>
      <w:r w:rsidR="00B57033">
        <w:t xml:space="preserve"> </w:t>
      </w:r>
      <w:r w:rsidRPr="009A5CA0">
        <w:t>specific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professional</w:t>
      </w:r>
      <w:r w:rsidR="00B57033">
        <w:t xml:space="preserve"> </w:t>
      </w:r>
      <w:r w:rsidRPr="009A5CA0">
        <w:t>associations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Switzerland.</w:t>
      </w:r>
      <w:r w:rsidR="00B57033">
        <w:t xml:space="preserve"> </w:t>
      </w:r>
      <w:r w:rsidRPr="009A5CA0">
        <w:t>Most</w:t>
      </w:r>
      <w:r w:rsidR="00B57033">
        <w:t xml:space="preserve"> </w:t>
      </w:r>
      <w:r w:rsidRPr="009A5CA0">
        <w:t>trade</w:t>
      </w:r>
      <w:r w:rsidR="00B57033">
        <w:t xml:space="preserve"> </w:t>
      </w:r>
      <w:r w:rsidRPr="009A5CA0">
        <w:t>unions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legally</w:t>
      </w:r>
      <w:r w:rsidR="00B57033">
        <w:t xml:space="preserve"> </w:t>
      </w:r>
      <w:r w:rsidRPr="009A5CA0">
        <w:t>established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associations.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persons,</w:t>
      </w:r>
      <w:r w:rsidR="00B57033">
        <w:t xml:space="preserve"> </w:t>
      </w:r>
      <w:r w:rsidRPr="009A5CA0">
        <w:t>trade</w:t>
      </w:r>
      <w:r w:rsidR="00B57033">
        <w:t xml:space="preserve"> </w:t>
      </w:r>
      <w:r w:rsidRPr="009A5CA0">
        <w:t>unions</w:t>
      </w:r>
      <w:r w:rsidR="00B57033">
        <w:t xml:space="preserve"> </w:t>
      </w:r>
      <w:r w:rsidRPr="009A5CA0">
        <w:t>enjoy</w:t>
      </w:r>
      <w:r w:rsidR="00B57033">
        <w:t xml:space="preserve"> </w:t>
      </w:r>
      <w:r w:rsidRPr="009A5CA0">
        <w:t>civil</w:t>
      </w:r>
      <w:r w:rsidR="00B57033">
        <w:t xml:space="preserve"> </w:t>
      </w:r>
      <w:r w:rsidRPr="009A5CA0">
        <w:t>rights.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therefore</w:t>
      </w:r>
      <w:r w:rsidR="00B57033">
        <w:t xml:space="preserve"> </w:t>
      </w:r>
      <w:r w:rsidRPr="009A5CA0">
        <w:t>enter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contracts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demand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court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enforced.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holders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personal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granted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and,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accordance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28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Civil</w:t>
      </w:r>
      <w:r w:rsidR="00B57033">
        <w:t xml:space="preserve"> </w:t>
      </w:r>
      <w:r w:rsidRPr="009A5CA0">
        <w:t>Code,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those</w:t>
      </w:r>
      <w:r w:rsidR="00B57033">
        <w:t xml:space="preserve"> </w:t>
      </w:r>
      <w:r w:rsidRPr="009A5CA0">
        <w:t>rights.</w:t>
      </w:r>
      <w:r w:rsidR="00B57033">
        <w:t xml:space="preserve"> </w:t>
      </w:r>
      <w:r w:rsidRPr="009A5CA0">
        <w:t>Trade</w:t>
      </w:r>
      <w:r w:rsidR="00B57033">
        <w:t xml:space="preserve"> </w:t>
      </w:r>
      <w:r w:rsidRPr="009A5CA0">
        <w:t>union</w:t>
      </w:r>
      <w:r w:rsidR="00B57033">
        <w:t xml:space="preserve"> </w:t>
      </w:r>
      <w:r w:rsidRPr="009A5CA0">
        <w:t>members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bound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organization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rules</w:t>
      </w:r>
      <w:r w:rsidR="00B57033">
        <w:t xml:space="preserve"> </w:t>
      </w:r>
      <w:r w:rsidRPr="009A5CA0">
        <w:t>that,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articles</w:t>
      </w:r>
      <w:r w:rsidR="00B57033">
        <w:t xml:space="preserve"> </w:t>
      </w:r>
      <w:r w:rsidRPr="009A5CA0">
        <w:t>60</w:t>
      </w:r>
      <w:r w:rsidR="00B57033">
        <w:t xml:space="preserve"> </w:t>
      </w:r>
      <w:r w:rsidRPr="009A5CA0">
        <w:t>ff.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Civil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828</w:t>
      </w:r>
      <w:r w:rsidR="00B57033">
        <w:t xml:space="preserve"> </w:t>
      </w:r>
      <w:r w:rsidRPr="009A5CA0">
        <w:t>ff.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Obligations,</w:t>
      </w:r>
      <w:r w:rsidR="00B57033">
        <w:t xml:space="preserve"> </w:t>
      </w:r>
      <w:r w:rsidRPr="009A5CA0">
        <w:t>apply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member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association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cooperative.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does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comprehensive</w:t>
      </w:r>
      <w:r w:rsidR="00B57033">
        <w:t xml:space="preserve"> </w:t>
      </w:r>
      <w:r w:rsidRPr="009A5CA0">
        <w:t>set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collective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laws.</w:t>
      </w:r>
    </w:p>
    <w:p w:rsidR="00F463EB" w:rsidRPr="009A5CA0" w:rsidRDefault="00F463EB" w:rsidP="00F463EB">
      <w:pPr>
        <w:pStyle w:val="SingleTxtG"/>
      </w:pPr>
      <w:r w:rsidRPr="009A5CA0">
        <w:t>136.</w:t>
      </w:r>
      <w:r w:rsidRPr="009A5CA0">
        <w:tab/>
        <w:t>Under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328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Obligations,</w:t>
      </w:r>
      <w:r w:rsidR="00B57033">
        <w:t xml:space="preserve"> </w:t>
      </w:r>
      <w:r w:rsidRPr="009A5CA0">
        <w:t>employers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required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respect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status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employees.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addition,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336</w:t>
      </w:r>
      <w:r w:rsidR="00B57033">
        <w:t xml:space="preserve"> </w:t>
      </w:r>
      <w:r w:rsidRPr="009A5CA0">
        <w:t>(2)</w:t>
      </w:r>
      <w:r w:rsidR="00B57033">
        <w:t xml:space="preserve"> </w:t>
      </w:r>
      <w:r w:rsidRPr="009A5CA0">
        <w:t>(a),</w:t>
      </w:r>
      <w:r w:rsidR="00B57033">
        <w:t xml:space="preserve"> </w:t>
      </w:r>
      <w:r w:rsidRPr="009A5CA0">
        <w:t>states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dismissal</w:t>
      </w:r>
      <w:r w:rsidR="00B57033">
        <w:t xml:space="preserve"> </w:t>
      </w:r>
      <w:r w:rsidRPr="009A5CA0">
        <w:t>effected</w:t>
      </w:r>
      <w:r w:rsidR="00B57033">
        <w:t xml:space="preserve"> </w:t>
      </w:r>
      <w:r w:rsidRPr="009A5CA0">
        <w:t>because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worker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trade</w:t>
      </w:r>
      <w:r w:rsidR="00B57033">
        <w:t xml:space="preserve"> </w:t>
      </w:r>
      <w:r w:rsidRPr="009A5CA0">
        <w:t>union</w:t>
      </w:r>
      <w:r w:rsidR="00B57033">
        <w:t xml:space="preserve"> </w:t>
      </w:r>
      <w:r w:rsidRPr="009A5CA0">
        <w:t>activity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wrongful</w:t>
      </w:r>
      <w:r w:rsidR="00B57033">
        <w:t xml:space="preserve"> </w:t>
      </w:r>
      <w:r w:rsidRPr="009A5CA0">
        <w:t>dismissal.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137.</w:t>
      </w:r>
      <w:r w:rsidRPr="009A5CA0">
        <w:tab/>
        <w:t>Annex</w:t>
      </w:r>
      <w:r w:rsidR="00B57033">
        <w:t xml:space="preserve"> </w:t>
      </w:r>
      <w:r w:rsidRPr="009A5CA0">
        <w:t>2</w:t>
      </w:r>
      <w:r w:rsidR="00B57033">
        <w:t xml:space="preserve"> </w:t>
      </w:r>
      <w:r w:rsidRPr="009A5CA0">
        <w:t>should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consulted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further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afforded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workers</w:t>
      </w:r>
      <w:r w:rsidR="001D0DC4">
        <w:t>’</w:t>
      </w:r>
      <w:r w:rsidR="00B57033">
        <w:t xml:space="preserve"> </w:t>
      </w:r>
      <w:r w:rsidRPr="009A5CA0">
        <w:t>representatives.</w:t>
      </w:r>
    </w:p>
    <w:p w:rsidR="00F463EB" w:rsidRPr="009A5CA0" w:rsidRDefault="00F141A1" w:rsidP="00F141A1">
      <w:pPr>
        <w:pStyle w:val="H23G"/>
      </w:pPr>
      <w:r>
        <w:tab/>
      </w:r>
      <w:r>
        <w:tab/>
      </w:r>
      <w:bookmarkStart w:id="92" w:name="_Toc525912743"/>
      <w:r w:rsidR="00F463EB" w:rsidRPr="009A5CA0">
        <w:t>Legal</w:t>
      </w:r>
      <w:r w:rsidR="00B57033">
        <w:t xml:space="preserve"> </w:t>
      </w:r>
      <w:r w:rsidR="00F463EB" w:rsidRPr="009A5CA0">
        <w:t>remedies</w:t>
      </w:r>
      <w:bookmarkEnd w:id="92"/>
    </w:p>
    <w:p w:rsidR="00F463EB" w:rsidRPr="009A5CA0" w:rsidRDefault="00F463EB" w:rsidP="00F463EB">
      <w:pPr>
        <w:pStyle w:val="SingleTxtG"/>
      </w:pPr>
      <w:r w:rsidRPr="009A5CA0">
        <w:t>138.</w:t>
      </w:r>
      <w:r w:rsidRPr="009A5CA0">
        <w:tab/>
        <w:t>Article</w:t>
      </w:r>
      <w:r w:rsidR="00B57033">
        <w:t xml:space="preserve"> </w:t>
      </w:r>
      <w:r w:rsidRPr="009A5CA0">
        <w:t>28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Civil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invoked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trade</w:t>
      </w:r>
      <w:r w:rsidR="00B57033">
        <w:t xml:space="preserve"> </w:t>
      </w:r>
      <w:r w:rsidRPr="009A5CA0">
        <w:t>unions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persons.</w:t>
      </w:r>
    </w:p>
    <w:p w:rsidR="00F463EB" w:rsidRPr="009A5CA0" w:rsidRDefault="00F463EB" w:rsidP="00F463EB">
      <w:pPr>
        <w:pStyle w:val="SingleTxtG"/>
      </w:pPr>
      <w:r w:rsidRPr="009A5CA0">
        <w:t>139.</w:t>
      </w:r>
      <w:r w:rsidRPr="009A5CA0">
        <w:tab/>
        <w:t>Freedom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association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protected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dismissal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trade</w:t>
      </w:r>
      <w:r w:rsidR="00B57033">
        <w:t xml:space="preserve"> </w:t>
      </w:r>
      <w:r w:rsidRPr="009A5CA0">
        <w:t>union</w:t>
      </w:r>
      <w:r w:rsidR="00B57033">
        <w:t xml:space="preserve"> </w:t>
      </w:r>
      <w:r w:rsidRPr="009A5CA0">
        <w:t>activity: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336</w:t>
      </w:r>
      <w:r w:rsidR="00B57033">
        <w:t xml:space="preserve"> </w:t>
      </w:r>
      <w:r w:rsidRPr="009A5CA0">
        <w:t>(2)</w:t>
      </w:r>
      <w:r w:rsidR="00B57033">
        <w:t xml:space="preserve"> </w:t>
      </w:r>
      <w:r w:rsidRPr="009A5CA0">
        <w:t>(a),</w:t>
      </w:r>
      <w:r w:rsidR="00B57033">
        <w:t xml:space="preserve"> </w:t>
      </w:r>
      <w:r w:rsidRPr="009A5CA0">
        <w:t>addresses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prohibition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dismissals,</w:t>
      </w:r>
      <w:r w:rsidR="00B57033">
        <w:t xml:space="preserve"> </w:t>
      </w:r>
      <w:r w:rsidRPr="009A5CA0">
        <w:t>while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336</w:t>
      </w:r>
      <w:r w:rsidRPr="000F3BF2">
        <w:rPr>
          <w:i/>
          <w:iCs/>
        </w:rPr>
        <w:t>a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(2)</w:t>
      </w:r>
      <w:r w:rsidR="00B57033">
        <w:t xml:space="preserve"> </w:t>
      </w:r>
      <w:r w:rsidRPr="009A5CA0">
        <w:t>deals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penalties</w:t>
      </w:r>
      <w:r w:rsidR="00B57033">
        <w:t xml:space="preserve"> </w:t>
      </w:r>
      <w:r w:rsidRPr="009A5CA0">
        <w:t>imposed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employers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wrongful</w:t>
      </w:r>
      <w:r w:rsidR="00B57033">
        <w:t xml:space="preserve"> </w:t>
      </w:r>
      <w:r w:rsidRPr="009A5CA0">
        <w:t>dismissals.</w:t>
      </w:r>
      <w:r w:rsidR="00B57033">
        <w:t xml:space="preserve"> </w:t>
      </w:r>
      <w:r w:rsidRPr="009A5CA0">
        <w:t>Claims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regard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brought</w:t>
      </w:r>
      <w:r w:rsidR="00B57033">
        <w:t xml:space="preserve"> </w:t>
      </w:r>
      <w:r w:rsidRPr="009A5CA0">
        <w:t>before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civil</w:t>
      </w:r>
      <w:r w:rsidR="00B57033">
        <w:t xml:space="preserve"> </w:t>
      </w:r>
      <w:r w:rsidRPr="009A5CA0">
        <w:t>courts.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appeal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always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lodged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level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Supreme</w:t>
      </w:r>
      <w:r w:rsidR="00B57033">
        <w:t xml:space="preserve"> </w:t>
      </w:r>
      <w:r w:rsidRPr="009A5CA0">
        <w:t>Court,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last</w:t>
      </w:r>
      <w:r w:rsidR="00B57033">
        <w:t xml:space="preserve"> </w:t>
      </w:r>
      <w:r w:rsidRPr="009A5CA0">
        <w:t>resort.</w:t>
      </w:r>
    </w:p>
    <w:p w:rsidR="00F463EB" w:rsidRPr="009A5CA0" w:rsidRDefault="00F463EB" w:rsidP="00F463EB">
      <w:pPr>
        <w:pStyle w:val="SingleTxtG"/>
      </w:pPr>
      <w:r w:rsidRPr="009A5CA0">
        <w:t>140.</w:t>
      </w:r>
      <w:r w:rsidRPr="009A5CA0">
        <w:tab/>
        <w:t>Any</w:t>
      </w:r>
      <w:r w:rsidR="00B57033">
        <w:t xml:space="preserve"> </w:t>
      </w:r>
      <w:r w:rsidRPr="009A5CA0">
        <w:t>restrictions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freedom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association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meet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usual</w:t>
      </w:r>
      <w:r w:rsidR="00B57033">
        <w:t xml:space="preserve"> </w:t>
      </w:r>
      <w:r w:rsidRPr="009A5CA0">
        <w:t>requirements,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laid</w:t>
      </w:r>
      <w:r w:rsidR="00B57033">
        <w:t xml:space="preserve"> </w:t>
      </w:r>
      <w:r w:rsidRPr="009A5CA0">
        <w:t>down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36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Constitution,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restriction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fundamental</w:t>
      </w:r>
      <w:r w:rsidR="00B57033">
        <w:t xml:space="preserve"> </w:t>
      </w:r>
      <w:r w:rsidRPr="009A5CA0">
        <w:t>rights.</w:t>
      </w:r>
      <w:r w:rsidR="00B57033">
        <w:t xml:space="preserve"> </w:t>
      </w:r>
      <w:r w:rsidRPr="009A5CA0">
        <w:t>Participating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lawful</w:t>
      </w:r>
      <w:r w:rsidR="00B57033">
        <w:t xml:space="preserve"> </w:t>
      </w:r>
      <w:r w:rsidRPr="009A5CA0">
        <w:t>strike</w:t>
      </w:r>
      <w:r w:rsidR="00B57033">
        <w:t xml:space="preserve"> </w:t>
      </w:r>
      <w:r w:rsidRPr="009A5CA0">
        <w:t>cannot</w:t>
      </w:r>
      <w:r w:rsidR="00B57033">
        <w:t xml:space="preserve"> </w:t>
      </w:r>
      <w:r w:rsidRPr="009A5CA0">
        <w:t>constitutes</w:t>
      </w:r>
      <w:r w:rsidR="00B57033">
        <w:t xml:space="preserve"> </w:t>
      </w:r>
      <w:r w:rsidRPr="009A5CA0">
        <w:t>grounds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dismissal,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judicial</w:t>
      </w:r>
      <w:r w:rsidR="00B57033">
        <w:t xml:space="preserve"> </w:t>
      </w:r>
      <w:r w:rsidRPr="009A5CA0">
        <w:t>precedent</w:t>
      </w:r>
      <w:r w:rsidR="00B57033">
        <w:t xml:space="preserve"> </w:t>
      </w:r>
      <w:r w:rsidRPr="009A5CA0">
        <w:t>would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terminating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contract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reason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than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employee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participation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lawful</w:t>
      </w:r>
      <w:r w:rsidR="00B57033">
        <w:t xml:space="preserve"> </w:t>
      </w:r>
      <w:r w:rsidRPr="009A5CA0">
        <w:t>strike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form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wrongful</w:t>
      </w:r>
      <w:r w:rsidR="00B57033">
        <w:t xml:space="preserve"> </w:t>
      </w:r>
      <w:r w:rsidRPr="009A5CA0">
        <w:t>dismissal.</w:t>
      </w:r>
    </w:p>
    <w:p w:rsidR="00F463EB" w:rsidRPr="009A5CA0" w:rsidRDefault="00F463EB" w:rsidP="00F463EB">
      <w:pPr>
        <w:pStyle w:val="SingleTxtG"/>
      </w:pPr>
      <w:r w:rsidRPr="009A5CA0">
        <w:lastRenderedPageBreak/>
        <w:t>141.</w:t>
      </w:r>
      <w:r w:rsidRPr="009A5CA0">
        <w:tab/>
        <w:t>In</w:t>
      </w:r>
      <w:r w:rsidR="00B57033">
        <w:t xml:space="preserve"> </w:t>
      </w:r>
      <w:r w:rsidRPr="009A5CA0">
        <w:t>2003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2013,</w:t>
      </w:r>
      <w:r w:rsidR="00B57033">
        <w:t xml:space="preserve"> </w:t>
      </w:r>
      <w:r w:rsidRPr="009A5CA0">
        <w:t>trade</w:t>
      </w:r>
      <w:r w:rsidR="00B57033">
        <w:t xml:space="preserve"> </w:t>
      </w:r>
      <w:r w:rsidRPr="009A5CA0">
        <w:t>unions</w:t>
      </w:r>
      <w:r w:rsidR="00B57033">
        <w:t xml:space="preserve"> </w:t>
      </w:r>
      <w:r w:rsidRPr="009A5CA0">
        <w:t>submitted</w:t>
      </w:r>
      <w:r w:rsidR="00B57033">
        <w:t xml:space="preserve"> </w:t>
      </w:r>
      <w:r w:rsidRPr="009A5CA0">
        <w:t>complaints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Committee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Freedom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Association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violations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ILO</w:t>
      </w:r>
      <w:r w:rsidR="00B57033">
        <w:t xml:space="preserve"> </w:t>
      </w:r>
      <w:r w:rsidRPr="009A5CA0">
        <w:t>Freedom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Association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Organize</w:t>
      </w:r>
      <w:r w:rsidR="00B57033">
        <w:t xml:space="preserve"> </w:t>
      </w:r>
      <w:r w:rsidRPr="009A5CA0">
        <w:t>Convention,</w:t>
      </w:r>
      <w:r w:rsidR="00B57033">
        <w:t xml:space="preserve"> </w:t>
      </w:r>
      <w:r w:rsidRPr="009A5CA0">
        <w:t>1948</w:t>
      </w:r>
      <w:r w:rsidR="00B57033">
        <w:t xml:space="preserve"> </w:t>
      </w:r>
      <w:r w:rsidRPr="009A5CA0">
        <w:t>(No.</w:t>
      </w:r>
      <w:r w:rsidR="00B57033">
        <w:t xml:space="preserve"> </w:t>
      </w:r>
      <w:r w:rsidRPr="009A5CA0">
        <w:t>87),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ILO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Organize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Collective</w:t>
      </w:r>
      <w:r w:rsidR="00B57033">
        <w:t xml:space="preserve"> </w:t>
      </w:r>
      <w:r w:rsidRPr="009A5CA0">
        <w:t>Bargaining</w:t>
      </w:r>
      <w:r w:rsidR="00B57033">
        <w:t xml:space="preserve"> </w:t>
      </w:r>
      <w:r w:rsidRPr="009A5CA0">
        <w:t>Convention,</w:t>
      </w:r>
      <w:r w:rsidR="00B57033">
        <w:t xml:space="preserve"> </w:t>
      </w:r>
      <w:r w:rsidRPr="009A5CA0">
        <w:t>1949</w:t>
      </w:r>
      <w:r w:rsidR="00B57033">
        <w:t xml:space="preserve"> </w:t>
      </w:r>
      <w:r w:rsidRPr="009A5CA0">
        <w:t>(No.</w:t>
      </w:r>
      <w:r w:rsidR="00B57033">
        <w:t xml:space="preserve"> </w:t>
      </w:r>
      <w:r w:rsidRPr="009A5CA0">
        <w:t>98),</w:t>
      </w:r>
      <w:r w:rsidR="00B57033">
        <w:t xml:space="preserve"> </w:t>
      </w:r>
      <w:r w:rsidRPr="009A5CA0">
        <w:t>both</w:t>
      </w:r>
      <w:r w:rsidR="00B57033">
        <w:t xml:space="preserve"> </w:t>
      </w:r>
      <w:r w:rsidRPr="009A5CA0">
        <w:t>ratified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(cases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2265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3023).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result,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tasked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Department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Justice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Police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Department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Affairs,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Research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conduct</w:t>
      </w:r>
      <w:r w:rsidR="00B57033">
        <w:t xml:space="preserve"> </w:t>
      </w:r>
      <w:r w:rsidRPr="009A5CA0">
        <w:t>studies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issues</w:t>
      </w:r>
      <w:r w:rsidR="00B57033">
        <w:t xml:space="preserve"> </w:t>
      </w:r>
      <w:r w:rsidRPr="009A5CA0">
        <w:t>related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penalties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wrongful</w:t>
      </w:r>
      <w:r w:rsidR="00B57033">
        <w:t xml:space="preserve"> </w:t>
      </w:r>
      <w:r w:rsidRPr="009A5CA0">
        <w:t>dismissal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employees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exercising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freedom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association.</w:t>
      </w:r>
      <w:r w:rsidR="00B57033">
        <w:t xml:space="preserve"> </w:t>
      </w:r>
      <w:r w:rsidRPr="009A5CA0">
        <w:t>Two</w:t>
      </w:r>
      <w:r w:rsidR="00B57033">
        <w:t xml:space="preserve"> </w:t>
      </w:r>
      <w:r w:rsidRPr="009A5CA0">
        <w:t>studies,</w:t>
      </w:r>
      <w:r w:rsidR="00B57033">
        <w:t xml:space="preserve"> </w:t>
      </w:r>
      <w:r w:rsidRPr="009A5CA0">
        <w:t>dated</w:t>
      </w:r>
      <w:r w:rsidR="00B57033">
        <w:t xml:space="preserve"> </w:t>
      </w:r>
      <w:r w:rsidRPr="009A5CA0">
        <w:t>14</w:t>
      </w:r>
      <w:r w:rsidR="00B57033">
        <w:t xml:space="preserve"> </w:t>
      </w:r>
      <w:r w:rsidRPr="009A5CA0">
        <w:t>August</w:t>
      </w:r>
      <w:r w:rsidR="00B57033">
        <w:t xml:space="preserve"> </w:t>
      </w:r>
      <w:r w:rsidRPr="009A5CA0">
        <w:t>2015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11</w:t>
      </w:r>
      <w:r w:rsidR="00B57033">
        <w:t xml:space="preserve"> </w:t>
      </w:r>
      <w:r w:rsidRPr="009A5CA0">
        <w:t>April</w:t>
      </w:r>
      <w:r w:rsidR="00B57033">
        <w:t xml:space="preserve"> </w:t>
      </w:r>
      <w:r w:rsidRPr="009A5CA0">
        <w:t>2016,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published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Tripartite</w:t>
      </w:r>
      <w:r w:rsidR="00B57033">
        <w:t xml:space="preserve"> </w:t>
      </w:r>
      <w:r w:rsidRPr="009A5CA0">
        <w:t>consultations</w:t>
      </w:r>
      <w:r w:rsidR="00B57033">
        <w:t xml:space="preserve"> </w:t>
      </w:r>
      <w:r w:rsidRPr="009A5CA0">
        <w:t>continued</w:t>
      </w:r>
      <w:r w:rsidR="00B57033">
        <w:t xml:space="preserve"> </w:t>
      </w:r>
      <w:r w:rsidRPr="009A5CA0">
        <w:t>until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2017</w:t>
      </w:r>
      <w:r w:rsidR="00B57033">
        <w:t xml:space="preserve"> </w:t>
      </w:r>
      <w:r w:rsidRPr="009A5CA0">
        <w:t>within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framework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seminar</w:t>
      </w:r>
      <w:r w:rsidR="00B57033">
        <w:t xml:space="preserve"> </w:t>
      </w:r>
      <w:r w:rsidRPr="009A5CA0">
        <w:t>organized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two</w:t>
      </w:r>
      <w:r w:rsidR="00B57033">
        <w:t xml:space="preserve"> </w:t>
      </w:r>
      <w:r w:rsidRPr="009A5CA0">
        <w:t>departments.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participants</w:t>
      </w:r>
      <w:r w:rsidR="00B57033">
        <w:t xml:space="preserve"> </w:t>
      </w:r>
      <w:r w:rsidRPr="009A5CA0">
        <w:t>noted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Justice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Secretariat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Affairs</w:t>
      </w:r>
      <w:r w:rsidR="00B57033">
        <w:t xml:space="preserve"> </w:t>
      </w:r>
      <w:r w:rsidRPr="009A5CA0">
        <w:t>had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every</w:t>
      </w:r>
      <w:r w:rsidR="00B57033">
        <w:t xml:space="preserve"> </w:t>
      </w:r>
      <w:r w:rsidRPr="009A5CA0">
        <w:t>effort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try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find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solution: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amendment</w:t>
      </w:r>
      <w:r w:rsidR="00B57033">
        <w:t xml:space="preserve"> </w:t>
      </w:r>
      <w:r w:rsidRPr="009A5CA0">
        <w:t>(since</w:t>
      </w:r>
      <w:r w:rsidR="00B57033">
        <w:t xml:space="preserve"> </w:t>
      </w:r>
      <w:r w:rsidRPr="009A5CA0">
        <w:t>suspended)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proposed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2010,</w:t>
      </w:r>
      <w:r w:rsidR="00B57033">
        <w:t xml:space="preserve"> </w:t>
      </w:r>
      <w:r w:rsidRPr="009A5CA0">
        <w:t>academic</w:t>
      </w:r>
      <w:r w:rsidR="00B57033">
        <w:t xml:space="preserve"> </w:t>
      </w:r>
      <w:r w:rsidRPr="009A5CA0">
        <w:t>studies</w:t>
      </w:r>
      <w:r w:rsidR="00B57033">
        <w:t xml:space="preserve"> </w:t>
      </w:r>
      <w:r w:rsidRPr="009A5CA0">
        <w:t>were</w:t>
      </w:r>
      <w:r w:rsidR="00B57033">
        <w:t xml:space="preserve"> </w:t>
      </w:r>
      <w:r w:rsidRPr="009A5CA0">
        <w:t>conducted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seminar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held.</w:t>
      </w:r>
      <w:r w:rsidR="00B57033">
        <w:t xml:space="preserve"> </w:t>
      </w:r>
      <w:r w:rsidRPr="009A5CA0">
        <w:t>Workers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organizations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represent</w:t>
      </w:r>
      <w:r w:rsidR="00B57033">
        <w:t xml:space="preserve"> </w:t>
      </w:r>
      <w:r w:rsidRPr="009A5CA0">
        <w:t>them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employers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loggerheads:</w:t>
      </w:r>
      <w:r w:rsidR="00B57033">
        <w:t xml:space="preserve"> </w:t>
      </w:r>
      <w:r w:rsidRPr="009A5CA0">
        <w:t>employers</w:t>
      </w:r>
      <w:r w:rsidR="00B57033">
        <w:t xml:space="preserve"> </w:t>
      </w:r>
      <w:r w:rsidRPr="009A5CA0">
        <w:t>do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want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change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laws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contracts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stiffen</w:t>
      </w:r>
      <w:r w:rsidR="00B57033">
        <w:t xml:space="preserve"> </w:t>
      </w:r>
      <w:r w:rsidRPr="009A5CA0">
        <w:t>penalties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(wrongful)</w:t>
      </w:r>
      <w:r w:rsidR="00B57033">
        <w:t xml:space="preserve"> </w:t>
      </w:r>
      <w:r w:rsidRPr="009A5CA0">
        <w:t>dismissal,</w:t>
      </w:r>
      <w:r w:rsidR="00B57033">
        <w:t xml:space="preserve"> </w:t>
      </w:r>
      <w:r w:rsidRPr="009A5CA0">
        <w:t>while</w:t>
      </w:r>
      <w:r w:rsidR="00B57033">
        <w:t xml:space="preserve"> </w:t>
      </w:r>
      <w:r w:rsidRPr="009A5CA0">
        <w:t>trade</w:t>
      </w:r>
      <w:r w:rsidR="00B57033">
        <w:t xml:space="preserve"> </w:t>
      </w:r>
      <w:r w:rsidRPr="009A5CA0">
        <w:t>unions,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principle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favour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requiring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reinstatement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dismissed</w:t>
      </w:r>
      <w:r w:rsidR="00B57033">
        <w:t xml:space="preserve"> </w:t>
      </w:r>
      <w:r w:rsidRPr="009A5CA0">
        <w:t>workers,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demanding</w:t>
      </w:r>
      <w:r w:rsidR="00B57033">
        <w:t xml:space="preserve"> </w:t>
      </w:r>
      <w:r w:rsidRPr="009A5CA0">
        <w:t>that,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least,</w:t>
      </w:r>
      <w:r w:rsidR="00B57033">
        <w:t xml:space="preserve"> </w:t>
      </w:r>
      <w:r w:rsidRPr="009A5CA0">
        <w:t>wrongly</w:t>
      </w:r>
      <w:r w:rsidR="00B57033">
        <w:t xml:space="preserve"> </w:t>
      </w:r>
      <w:r w:rsidRPr="009A5CA0">
        <w:t>dismissed</w:t>
      </w:r>
      <w:r w:rsidR="00B57033">
        <w:t xml:space="preserve"> </w:t>
      </w:r>
      <w:r w:rsidRPr="009A5CA0">
        <w:t>workers</w:t>
      </w:r>
      <w:r w:rsidR="00B57033">
        <w:t xml:space="preserve"> </w:t>
      </w:r>
      <w:r w:rsidRPr="009A5CA0">
        <w:t>should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payment</w:t>
      </w:r>
      <w:r w:rsidR="00B57033">
        <w:t xml:space="preserve"> </w:t>
      </w:r>
      <w:r w:rsidRPr="009A5CA0">
        <w:t>equal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12</w:t>
      </w:r>
      <w:r w:rsidR="00B57033">
        <w:t xml:space="preserve"> </w:t>
      </w:r>
      <w:r w:rsidRPr="009A5CA0">
        <w:t>months</w:t>
      </w:r>
      <w:r w:rsidR="001D0DC4">
        <w:t>’</w:t>
      </w:r>
      <w:r w:rsidR="00B57033">
        <w:t xml:space="preserve"> </w:t>
      </w:r>
      <w:r w:rsidRPr="009A5CA0">
        <w:t>salary</w:t>
      </w:r>
      <w:r w:rsidR="00B57033">
        <w:t xml:space="preserve"> </w:t>
      </w:r>
      <w:r w:rsidRPr="009A5CA0">
        <w:t>rather</w:t>
      </w:r>
      <w:r w:rsidR="00B57033">
        <w:t xml:space="preserve"> </w:t>
      </w:r>
      <w:r w:rsidRPr="009A5CA0">
        <w:t>than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current</w:t>
      </w:r>
      <w:r w:rsidR="00B57033">
        <w:t xml:space="preserve"> </w:t>
      </w:r>
      <w:r w:rsidRPr="009A5CA0">
        <w:t>6.</w:t>
      </w:r>
      <w:r w:rsidR="00B57033">
        <w:t xml:space="preserve"> </w:t>
      </w:r>
    </w:p>
    <w:p w:rsidR="00F463EB" w:rsidRPr="009A5CA0" w:rsidRDefault="00F141A1" w:rsidP="00F141A1">
      <w:pPr>
        <w:pStyle w:val="H23G"/>
      </w:pPr>
      <w:r>
        <w:tab/>
      </w:r>
      <w:r>
        <w:tab/>
      </w:r>
      <w:bookmarkStart w:id="93" w:name="_Toc525912744"/>
      <w:r w:rsidR="00F463EB" w:rsidRPr="009A5CA0">
        <w:t>Statistics</w:t>
      </w:r>
      <w:bookmarkEnd w:id="93"/>
    </w:p>
    <w:p w:rsidR="00F463EB" w:rsidRPr="009A5CA0" w:rsidRDefault="00F463EB" w:rsidP="00F463EB">
      <w:pPr>
        <w:pStyle w:val="SingleTxtG"/>
      </w:pPr>
      <w:r w:rsidRPr="009A5CA0">
        <w:t>142.</w:t>
      </w:r>
      <w:r w:rsidRPr="009A5CA0">
        <w:tab/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3.</w:t>
      </w:r>
    </w:p>
    <w:p w:rsidR="00F463EB" w:rsidRPr="009A5CA0" w:rsidRDefault="00F141A1" w:rsidP="00F141A1">
      <w:pPr>
        <w:pStyle w:val="H23G"/>
      </w:pPr>
      <w:r>
        <w:tab/>
      </w:r>
      <w:r>
        <w:tab/>
      </w:r>
      <w:bookmarkStart w:id="94" w:name="_Toc525912745"/>
      <w:r w:rsidR="00F463EB" w:rsidRPr="009A5CA0">
        <w:t>Recommendation</w:t>
      </w:r>
      <w:r w:rsidR="00B57033">
        <w:t xml:space="preserve"> </w:t>
      </w:r>
      <w:r w:rsidR="00F463EB" w:rsidRPr="009A5CA0">
        <w:t>No.</w:t>
      </w:r>
      <w:r w:rsidR="00B57033">
        <w:t xml:space="preserve"> </w:t>
      </w:r>
      <w:r w:rsidR="00F463EB" w:rsidRPr="009A5CA0">
        <w:t>10</w:t>
      </w:r>
      <w:bookmarkEnd w:id="94"/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143.</w:t>
      </w:r>
      <w:r w:rsidRPr="009A5CA0">
        <w:tab/>
        <w:t>A</w:t>
      </w:r>
      <w:r w:rsidR="00B57033">
        <w:t xml:space="preserve"> </w:t>
      </w:r>
      <w:r w:rsidRPr="009A5CA0">
        <w:t>range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requirements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met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strike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deemed</w:t>
      </w:r>
      <w:r w:rsidR="00B57033">
        <w:t xml:space="preserve"> </w:t>
      </w:r>
      <w:r w:rsidRPr="009A5CA0">
        <w:t>legal: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should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do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issues,</w:t>
      </w:r>
      <w:r w:rsidR="00B57033">
        <w:t xml:space="preserve"> </w:t>
      </w:r>
      <w:r w:rsidRPr="009A5CA0">
        <w:t>comply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obligation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maintain</w:t>
      </w:r>
      <w:r w:rsidR="00B57033">
        <w:t xml:space="preserve"> </w:t>
      </w:r>
      <w:r w:rsidRPr="009A5CA0">
        <w:t>harmonious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relations,</w:t>
      </w:r>
      <w:r w:rsidR="00B57033">
        <w:t xml:space="preserve"> </w:t>
      </w:r>
      <w:r w:rsidRPr="009A5CA0">
        <w:t>respect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principle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proportionality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—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fourth</w:t>
      </w:r>
      <w:r w:rsidR="00B57033">
        <w:t xml:space="preserve"> </w:t>
      </w:r>
      <w:r w:rsidRPr="009A5CA0">
        <w:t>requirement</w:t>
      </w:r>
      <w:r w:rsidR="00B57033">
        <w:t xml:space="preserve"> </w:t>
      </w:r>
      <w:r w:rsidRPr="009A5CA0">
        <w:t>arising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judicial</w:t>
      </w:r>
      <w:r w:rsidR="00B57033">
        <w:t xml:space="preserve"> </w:t>
      </w:r>
      <w:r w:rsidRPr="009A5CA0">
        <w:t>precedent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prevailing</w:t>
      </w:r>
      <w:r w:rsidR="00B57033">
        <w:t xml:space="preserve"> </w:t>
      </w:r>
      <w:r w:rsidRPr="009A5CA0">
        <w:t>practice</w:t>
      </w:r>
      <w:r w:rsidR="00B57033">
        <w:t xml:space="preserve"> </w:t>
      </w:r>
      <w:r w:rsidRPr="009A5CA0">
        <w:t>—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backing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workers</w:t>
      </w:r>
      <w:r w:rsidR="001D0DC4">
        <w:t>’</w:t>
      </w:r>
      <w:r w:rsidR="00B57033">
        <w:t xml:space="preserve"> </w:t>
      </w:r>
      <w:r w:rsidRPr="009A5CA0">
        <w:t>organization.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144.</w:t>
      </w:r>
      <w:r w:rsidRPr="009A5CA0">
        <w:tab/>
        <w:t>Collective</w:t>
      </w:r>
      <w:r w:rsidR="00B57033">
        <w:t xml:space="preserve"> </w:t>
      </w:r>
      <w:r w:rsidRPr="009A5CA0">
        <w:t>bargaining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covered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freedom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association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rules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collective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disputes</w:t>
      </w:r>
      <w:r w:rsidR="00B57033">
        <w:t xml:space="preserve"> </w:t>
      </w:r>
      <w:r w:rsidRPr="009A5CA0">
        <w:t>originating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28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</w:t>
      </w:r>
      <w:r w:rsidR="000F3BF2">
        <w:t>.</w:t>
      </w:r>
    </w:p>
    <w:p w:rsidR="00F463EB" w:rsidRPr="009A5CA0" w:rsidRDefault="00F141A1" w:rsidP="00F141A1">
      <w:pPr>
        <w:pStyle w:val="H23G"/>
      </w:pPr>
      <w:r>
        <w:tab/>
      </w:r>
      <w:r>
        <w:tab/>
      </w:r>
      <w:bookmarkStart w:id="95" w:name="_Toc525912746"/>
      <w:r w:rsidR="00F463EB" w:rsidRPr="009A5CA0">
        <w:t>Recommendation</w:t>
      </w:r>
      <w:r w:rsidR="00B57033">
        <w:t xml:space="preserve"> </w:t>
      </w:r>
      <w:r w:rsidR="00F463EB" w:rsidRPr="009A5CA0">
        <w:t>No.</w:t>
      </w:r>
      <w:r w:rsidR="00B57033">
        <w:t xml:space="preserve"> </w:t>
      </w:r>
      <w:r w:rsidR="00F463EB" w:rsidRPr="009A5CA0">
        <w:t>11</w:t>
      </w:r>
      <w:bookmarkEnd w:id="95"/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145.</w:t>
      </w:r>
      <w:r w:rsidRPr="009A5CA0">
        <w:tab/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private</w:t>
      </w:r>
      <w:r w:rsidR="00B57033">
        <w:t xml:space="preserve"> </w:t>
      </w:r>
      <w:r w:rsidRPr="009A5CA0">
        <w:t>sector,</w:t>
      </w:r>
      <w:r w:rsidR="00B57033">
        <w:t xml:space="preserve"> </w:t>
      </w:r>
      <w:r w:rsidRPr="009A5CA0">
        <w:t>articles</w:t>
      </w:r>
      <w:r w:rsidR="00B57033">
        <w:t xml:space="preserve"> </w:t>
      </w:r>
      <w:r w:rsidRPr="009A5CA0">
        <w:t>336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336</w:t>
      </w:r>
      <w:r w:rsidRPr="000F3BF2">
        <w:rPr>
          <w:i/>
          <w:iCs/>
        </w:rPr>
        <w:t>b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</w:t>
      </w:r>
      <w:r w:rsidR="00B57033">
        <w:t xml:space="preserve"> </w:t>
      </w:r>
      <w:r w:rsidRPr="009A5CA0">
        <w:t>provide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wrongful</w:t>
      </w:r>
      <w:r w:rsidR="00B57033">
        <w:t xml:space="preserve"> </w:t>
      </w:r>
      <w:r w:rsidRPr="009A5CA0">
        <w:t>dismissal.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grounds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dismissal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considered</w:t>
      </w:r>
      <w:r w:rsidR="00B57033">
        <w:t xml:space="preserve"> </w:t>
      </w:r>
      <w:r w:rsidRPr="009A5CA0">
        <w:t>wrongful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listed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336.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dismissal,</w:t>
      </w:r>
      <w:r w:rsidR="00B57033">
        <w:t xml:space="preserve"> </w:t>
      </w:r>
      <w:r w:rsidRPr="009A5CA0">
        <w:t>although</w:t>
      </w:r>
      <w:r w:rsidR="00B57033">
        <w:t xml:space="preserve"> </w:t>
      </w:r>
      <w:r w:rsidRPr="009A5CA0">
        <w:t>wrongful,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remain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effect,</w:t>
      </w:r>
      <w:r w:rsidR="00B57033">
        <w:t xml:space="preserve"> </w:t>
      </w:r>
      <w:r w:rsidRPr="009A5CA0">
        <w:t>but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penalized.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judge</w:t>
      </w:r>
      <w:r w:rsidR="00B57033">
        <w:t xml:space="preserve"> </w:t>
      </w:r>
      <w:r w:rsidRPr="009A5CA0">
        <w:t>determines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amount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monetary</w:t>
      </w:r>
      <w:r w:rsidR="00B57033">
        <w:t xml:space="preserve"> </w:t>
      </w:r>
      <w:r w:rsidRPr="009A5CA0">
        <w:t>compensation,</w:t>
      </w:r>
      <w:r w:rsidR="00B57033">
        <w:t xml:space="preserve"> </w:t>
      </w:r>
      <w:r w:rsidRPr="009A5CA0">
        <w:t>capped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six</w:t>
      </w:r>
      <w:r w:rsidR="00B57033">
        <w:t xml:space="preserve"> </w:t>
      </w:r>
      <w:r w:rsidRPr="009A5CA0">
        <w:t>months</w:t>
      </w:r>
      <w:r w:rsidR="001D0DC4">
        <w:t>’</w:t>
      </w:r>
      <w:r w:rsidR="00B57033">
        <w:t xml:space="preserve"> </w:t>
      </w:r>
      <w:r w:rsidRPr="009A5CA0">
        <w:t>salary,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paid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dismissed</w:t>
      </w:r>
      <w:r w:rsidR="00B57033">
        <w:t xml:space="preserve"> </w:t>
      </w:r>
      <w:r w:rsidRPr="009A5CA0">
        <w:t>worker</w:t>
      </w:r>
      <w:r w:rsidR="00B57033">
        <w:t xml:space="preserve"> </w:t>
      </w:r>
      <w:r w:rsidRPr="009A5CA0">
        <w:t>(Code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336</w:t>
      </w:r>
      <w:r w:rsidRPr="000F3BF2">
        <w:rPr>
          <w:i/>
          <w:iCs/>
        </w:rPr>
        <w:t>a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(2)).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worker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prove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dismissal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based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wrongful</w:t>
      </w:r>
      <w:r w:rsidR="00B57033">
        <w:t xml:space="preserve"> </w:t>
      </w:r>
      <w:r w:rsidRPr="009A5CA0">
        <w:t>grounds.</w:t>
      </w:r>
      <w:r w:rsidR="00B57033">
        <w:t xml:space="preserve"> </w:t>
      </w:r>
      <w:r w:rsidRPr="009A5CA0">
        <w:t>He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she</w:t>
      </w:r>
      <w:r w:rsidR="00B57033">
        <w:t xml:space="preserve"> </w:t>
      </w:r>
      <w:r w:rsidRPr="009A5CA0">
        <w:t>nonetheless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request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explanation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writing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reasons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dismissal.</w:t>
      </w:r>
    </w:p>
    <w:p w:rsidR="00F463EB" w:rsidRPr="009A5CA0" w:rsidRDefault="00F463EB" w:rsidP="00F463EB">
      <w:pPr>
        <w:pStyle w:val="SingleTxtG"/>
      </w:pPr>
      <w:r w:rsidRPr="009A5CA0">
        <w:t>146.</w:t>
      </w:r>
      <w:r w:rsidRPr="009A5CA0">
        <w:tab/>
        <w:t>Workers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protected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dismissal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inopportune</w:t>
      </w:r>
      <w:r w:rsidR="00B57033">
        <w:t xml:space="preserve"> </w:t>
      </w:r>
      <w:r w:rsidRPr="009A5CA0">
        <w:t>juncture</w:t>
      </w:r>
      <w:r w:rsidR="00B57033">
        <w:t xml:space="preserve"> </w:t>
      </w:r>
      <w:r w:rsidRPr="009A5CA0">
        <w:t>—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is,</w:t>
      </w:r>
      <w:r w:rsidR="00B57033">
        <w:t xml:space="preserve"> </w:t>
      </w:r>
      <w:r w:rsidRPr="009A5CA0">
        <w:t>when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worker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situation</w:t>
      </w:r>
      <w:r w:rsidR="00B57033">
        <w:t xml:space="preserve"> </w:t>
      </w:r>
      <w:r w:rsidRPr="009A5CA0">
        <w:t>(sickness,</w:t>
      </w:r>
      <w:r w:rsidR="00B57033">
        <w:t xml:space="preserve"> </w:t>
      </w:r>
      <w:r w:rsidRPr="009A5CA0">
        <w:t>accident,</w:t>
      </w:r>
      <w:r w:rsidR="00B57033">
        <w:t xml:space="preserve"> </w:t>
      </w:r>
      <w:r w:rsidRPr="009A5CA0">
        <w:t>pregnancy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period</w:t>
      </w:r>
      <w:r w:rsidR="00B57033">
        <w:t xml:space="preserve"> </w:t>
      </w:r>
      <w:r w:rsidRPr="009A5CA0">
        <w:t>after</w:t>
      </w:r>
      <w:r w:rsidR="00B57033">
        <w:t xml:space="preserve"> </w:t>
      </w:r>
      <w:r w:rsidRPr="009A5CA0">
        <w:t>childbirth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particular)</w:t>
      </w:r>
      <w:r w:rsidR="00B57033">
        <w:t xml:space="preserve"> </w:t>
      </w:r>
      <w:r w:rsidRPr="009A5CA0">
        <w:t>make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unlikely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he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she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find</w:t>
      </w:r>
      <w:r w:rsidR="00B57033">
        <w:t xml:space="preserve"> </w:t>
      </w:r>
      <w:r w:rsidRPr="009A5CA0">
        <w:t>new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end</w:t>
      </w:r>
      <w:r w:rsidR="00B57033">
        <w:t xml:space="preserve"> </w:t>
      </w:r>
      <w:r w:rsidRPr="009A5CA0">
        <w:t>date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contract</w:t>
      </w:r>
      <w:r w:rsidR="00B57033">
        <w:t xml:space="preserve"> </w:t>
      </w:r>
      <w:r w:rsidRPr="009A5CA0">
        <w:t>—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336</w:t>
      </w:r>
      <w:r w:rsidRPr="000F3BF2">
        <w:rPr>
          <w:i/>
          <w:iCs/>
        </w:rPr>
        <w:t>c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Obligations.</w:t>
      </w:r>
    </w:p>
    <w:p w:rsidR="00F463EB" w:rsidRPr="009A5CA0" w:rsidRDefault="00F463EB" w:rsidP="00F463EB">
      <w:pPr>
        <w:pStyle w:val="SingleTxtG"/>
      </w:pPr>
      <w:r w:rsidRPr="009A5CA0">
        <w:t>147.</w:t>
      </w:r>
      <w:r w:rsidRPr="009A5CA0">
        <w:tab/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sector,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wrongful</w:t>
      </w:r>
      <w:r w:rsidR="00B57033">
        <w:t xml:space="preserve"> </w:t>
      </w:r>
      <w:r w:rsidRPr="009A5CA0">
        <w:t>dismissal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afforded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laws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personnel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each</w:t>
      </w:r>
      <w:r w:rsidR="00B57033">
        <w:t xml:space="preserve"> </w:t>
      </w:r>
      <w:r w:rsidRPr="009A5CA0">
        <w:t>canton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municipality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Personnel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(art.</w:t>
      </w:r>
      <w:r w:rsidR="00B57033">
        <w:t xml:space="preserve"> </w:t>
      </w:r>
      <w:r w:rsidRPr="009A5CA0">
        <w:t>34</w:t>
      </w:r>
      <w:r w:rsidRPr="000F3BF2">
        <w:rPr>
          <w:i/>
          <w:iCs/>
        </w:rPr>
        <w:t>c</w:t>
      </w:r>
      <w:r w:rsidRPr="009A5CA0">
        <w:t>).</w:t>
      </w:r>
      <w:r w:rsidR="00B57033">
        <w:t xml:space="preserve"> </w:t>
      </w:r>
      <w:r w:rsidRPr="009A5CA0">
        <w:t>Reinstatement,</w:t>
      </w:r>
      <w:r w:rsidR="00B57033">
        <w:t xml:space="preserve"> </w:t>
      </w:r>
      <w:r w:rsidRPr="009A5CA0">
        <w:t>however,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longer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rule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personnel.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nonetheless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grounds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dismissal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deemed</w:t>
      </w:r>
      <w:r w:rsidR="00B57033">
        <w:t xml:space="preserve"> </w:t>
      </w:r>
      <w:r w:rsidRPr="009A5CA0">
        <w:t>wrongful</w:t>
      </w:r>
      <w:r w:rsidR="00B57033">
        <w:t xml:space="preserve"> </w:t>
      </w:r>
      <w:r w:rsidRPr="009A5CA0">
        <w:t>within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meaning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</w:t>
      </w:r>
      <w:r w:rsidR="00B57033">
        <w:t xml:space="preserve"> </w:t>
      </w:r>
      <w:r w:rsidRPr="009A5CA0">
        <w:t>(art.</w:t>
      </w:r>
      <w:r w:rsidR="00B57033">
        <w:t xml:space="preserve"> </w:t>
      </w:r>
      <w:r w:rsidRPr="009A5CA0">
        <w:t>336),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dismissal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result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whistle-blowing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employee,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dismissal</w:t>
      </w:r>
      <w:r w:rsidR="00B57033">
        <w:t xml:space="preserve"> </w:t>
      </w:r>
      <w:r w:rsidRPr="009A5CA0">
        <w:t>occurs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one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junctures</w:t>
      </w:r>
      <w:r w:rsidR="00B57033">
        <w:t xml:space="preserve"> </w:t>
      </w:r>
      <w:r w:rsidRPr="009A5CA0">
        <w:t>listed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336</w:t>
      </w:r>
      <w:r w:rsidRPr="000F3BF2">
        <w:rPr>
          <w:i/>
          <w:iCs/>
        </w:rPr>
        <w:t>c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discriminatory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Gender</w:t>
      </w:r>
      <w:r w:rsidR="00B57033">
        <w:t xml:space="preserve"> </w:t>
      </w:r>
      <w:r w:rsidRPr="009A5CA0">
        <w:t>Equality</w:t>
      </w:r>
      <w:r w:rsidR="00B57033">
        <w:t xml:space="preserve"> </w:t>
      </w:r>
      <w:r w:rsidRPr="009A5CA0">
        <w:t>Act.</w:t>
      </w:r>
    </w:p>
    <w:p w:rsidR="00F463EB" w:rsidRPr="009A5CA0" w:rsidRDefault="00F141A1" w:rsidP="00F141A1">
      <w:pPr>
        <w:pStyle w:val="H1G"/>
      </w:pPr>
      <w:bookmarkStart w:id="96" w:name="_Toc506476435"/>
      <w:r>
        <w:lastRenderedPageBreak/>
        <w:tab/>
      </w:r>
      <w:r>
        <w:tab/>
      </w:r>
      <w:bookmarkStart w:id="97" w:name="_Toc525638511"/>
      <w:bookmarkStart w:id="98" w:name="_Toc525638705"/>
      <w:bookmarkStart w:id="99" w:name="_Toc525638850"/>
      <w:bookmarkStart w:id="100" w:name="_Toc525912747"/>
      <w:r w:rsidR="00F463EB" w:rsidRPr="009A5CA0">
        <w:t>Article</w:t>
      </w:r>
      <w:r w:rsidR="00B57033">
        <w:t xml:space="preserve"> </w:t>
      </w:r>
      <w:r w:rsidR="00F463EB" w:rsidRPr="009A5CA0">
        <w:t>9</w:t>
      </w:r>
      <w:r>
        <w:br/>
      </w:r>
      <w:r w:rsidR="00F463EB" w:rsidRPr="009A5CA0">
        <w:t>Right</w:t>
      </w:r>
      <w:r w:rsidR="00B57033">
        <w:t xml:space="preserve"> </w:t>
      </w:r>
      <w:r w:rsidR="00F463EB" w:rsidRPr="009A5CA0">
        <w:t>to</w:t>
      </w:r>
      <w:r w:rsidR="00B57033">
        <w:t xml:space="preserve"> </w:t>
      </w:r>
      <w:r w:rsidR="00F463EB" w:rsidRPr="009A5CA0">
        <w:t>social</w:t>
      </w:r>
      <w:r w:rsidR="00B57033">
        <w:t xml:space="preserve"> </w:t>
      </w:r>
      <w:r w:rsidR="00F463EB" w:rsidRPr="009A5CA0">
        <w:t>security</w:t>
      </w:r>
      <w:bookmarkEnd w:id="97"/>
      <w:bookmarkEnd w:id="98"/>
      <w:bookmarkEnd w:id="99"/>
      <w:bookmarkEnd w:id="100"/>
      <w:r w:rsidR="00B57033">
        <w:t xml:space="preserve"> </w:t>
      </w:r>
      <w:bookmarkEnd w:id="96"/>
    </w:p>
    <w:p w:rsidR="00F463EB" w:rsidRPr="009A5CA0" w:rsidRDefault="00F141A1" w:rsidP="00F141A1">
      <w:pPr>
        <w:pStyle w:val="H23G"/>
      </w:pPr>
      <w:r>
        <w:tab/>
      </w:r>
      <w:r>
        <w:tab/>
      </w:r>
      <w:bookmarkStart w:id="101" w:name="_Toc525912748"/>
      <w:r w:rsidR="00F463EB" w:rsidRPr="009A5CA0">
        <w:t>Application</w:t>
      </w:r>
      <w:bookmarkEnd w:id="101"/>
    </w:p>
    <w:p w:rsidR="00F463EB" w:rsidRPr="009A5CA0" w:rsidRDefault="00F463EB" w:rsidP="00F463EB">
      <w:pPr>
        <w:pStyle w:val="SingleTxtG"/>
      </w:pPr>
      <w:r w:rsidRPr="009A5CA0">
        <w:t>148.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Supreme</w:t>
      </w:r>
      <w:r w:rsidR="00B57033">
        <w:t xml:space="preserve"> </w:t>
      </w:r>
      <w:r w:rsidRPr="009A5CA0">
        <w:t>Court</w:t>
      </w:r>
      <w:r w:rsidR="00B57033">
        <w:t xml:space="preserve"> </w:t>
      </w:r>
      <w:r w:rsidRPr="009A5CA0">
        <w:t>decisions</w:t>
      </w:r>
      <w:r w:rsidR="00B57033">
        <w:t xml:space="preserve"> </w:t>
      </w:r>
      <w:r w:rsidRPr="009A5CA0">
        <w:t>8C_150/2011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14</w:t>
      </w:r>
      <w:r w:rsidR="00B57033">
        <w:t xml:space="preserve"> </w:t>
      </w:r>
      <w:r w:rsidRPr="009A5CA0">
        <w:t>February</w:t>
      </w:r>
      <w:r w:rsidR="00B57033">
        <w:t xml:space="preserve"> </w:t>
      </w:r>
      <w:r w:rsidRPr="009A5CA0">
        <w:t>2012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139</w:t>
      </w:r>
      <w:r w:rsidR="00B57033">
        <w:t xml:space="preserve"> </w:t>
      </w:r>
      <w:r w:rsidRPr="009A5CA0">
        <w:t>I</w:t>
      </w:r>
      <w:r w:rsidR="00B57033">
        <w:t xml:space="preserve"> </w:t>
      </w:r>
      <w:r w:rsidRPr="009A5CA0">
        <w:t>257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23</w:t>
      </w:r>
      <w:r w:rsidR="00B57033">
        <w:t xml:space="preserve"> </w:t>
      </w:r>
      <w:r w:rsidRPr="009A5CA0">
        <w:t>September</w:t>
      </w:r>
      <w:r w:rsidR="00B57033">
        <w:t xml:space="preserve"> </w:t>
      </w:r>
      <w:r w:rsidRPr="009A5CA0">
        <w:t>2013</w:t>
      </w:r>
      <w:r w:rsidR="00B57033">
        <w:t xml:space="preserve"> </w:t>
      </w:r>
      <w:r w:rsidRPr="009A5CA0">
        <w:t>(preambular</w:t>
      </w:r>
      <w:r w:rsidR="00B57033">
        <w:t xml:space="preserve"> </w:t>
      </w:r>
      <w:r w:rsidRPr="009A5CA0">
        <w:t>para.</w:t>
      </w:r>
      <w:r w:rsidR="00B57033">
        <w:t xml:space="preserve"> </w:t>
      </w:r>
      <w:r w:rsidRPr="009A5CA0">
        <w:t>6)</w:t>
      </w:r>
      <w:r w:rsidR="00B57033">
        <w:t xml:space="preserve"> </w:t>
      </w:r>
      <w:r w:rsidRPr="009A5CA0">
        <w:t>should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consulted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about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domestication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direct</w:t>
      </w:r>
      <w:r w:rsidR="00B57033">
        <w:t xml:space="preserve"> </w:t>
      </w:r>
      <w:r w:rsidRPr="009A5CA0">
        <w:t>applicability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9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149.</w:t>
      </w:r>
      <w:r w:rsidRPr="009A5CA0">
        <w:tab/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security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discussed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periodic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(paras.</w:t>
      </w:r>
      <w:r w:rsidR="00B57033">
        <w:t xml:space="preserve"> </w:t>
      </w:r>
      <w:r w:rsidRPr="009A5CA0">
        <w:t>23–32).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150.</w:t>
      </w:r>
      <w:r w:rsidRPr="009A5CA0">
        <w:tab/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system</w:t>
      </w:r>
      <w:r w:rsidR="00B57033">
        <w:t xml:space="preserve"> </w:t>
      </w:r>
      <w:r w:rsidRPr="009A5CA0">
        <w:t>covers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nine</w:t>
      </w:r>
      <w:r w:rsidR="00B57033">
        <w:t xml:space="preserve"> </w:t>
      </w:r>
      <w:r w:rsidRPr="009A5CA0">
        <w:t>traditional</w:t>
      </w:r>
      <w:r w:rsidR="00B57033">
        <w:t xml:space="preserve"> </w:t>
      </w:r>
      <w:r w:rsidRPr="009A5CA0">
        <w:t>branches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security.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security</w:t>
      </w:r>
      <w:r w:rsidR="00B57033">
        <w:t xml:space="preserve"> </w:t>
      </w:r>
      <w:r w:rsidRPr="009A5CA0">
        <w:t>system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based</w:t>
      </w:r>
      <w:r w:rsidR="00B57033">
        <w:t xml:space="preserve"> </w:t>
      </w:r>
      <w:r w:rsidRPr="009A5CA0">
        <w:t>primarily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contributory</w:t>
      </w:r>
      <w:r w:rsidR="00B57033">
        <w:t xml:space="preserve"> </w:t>
      </w:r>
      <w:r w:rsidRPr="009A5CA0">
        <w:t>programmes.</w:t>
      </w:r>
      <w:r w:rsidR="00B57033">
        <w:t xml:space="preserve"> </w:t>
      </w:r>
      <w:r w:rsidRPr="009A5CA0">
        <w:t>Further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security</w:t>
      </w:r>
      <w:r w:rsidR="00B57033">
        <w:t xml:space="preserve"> </w:t>
      </w:r>
      <w:r w:rsidRPr="009A5CA0">
        <w:t>system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found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common</w:t>
      </w:r>
      <w:r w:rsidR="00B57033">
        <w:t xml:space="preserve"> </w:t>
      </w:r>
      <w:r w:rsidRPr="009A5CA0">
        <w:t>core</w:t>
      </w:r>
      <w:r w:rsidR="00B57033">
        <w:t xml:space="preserve"> </w:t>
      </w:r>
      <w:r w:rsidRPr="009A5CA0">
        <w:t>document</w:t>
      </w:r>
      <w:r w:rsidR="00B57033">
        <w:t xml:space="preserve"> </w:t>
      </w:r>
      <w:r w:rsidRPr="009A5CA0">
        <w:t>(section</w:t>
      </w:r>
      <w:r w:rsidR="00B57033">
        <w:t xml:space="preserve"> </w:t>
      </w:r>
      <w:r w:rsidRPr="009A5CA0">
        <w:t>A.4).</w:t>
      </w:r>
      <w:r w:rsidR="00B57033">
        <w:t xml:space="preserve"> </w:t>
      </w:r>
    </w:p>
    <w:p w:rsidR="00F463EB" w:rsidRPr="009A5CA0" w:rsidRDefault="005F75BD" w:rsidP="005F75BD">
      <w:pPr>
        <w:pStyle w:val="H23G"/>
      </w:pPr>
      <w:r>
        <w:tab/>
      </w:r>
      <w:r>
        <w:tab/>
      </w:r>
      <w:bookmarkStart w:id="102" w:name="_Toc525912749"/>
      <w:r w:rsidR="00F463EB" w:rsidRPr="009A5CA0">
        <w:t>Public</w:t>
      </w:r>
      <w:r w:rsidR="00B57033">
        <w:t xml:space="preserve"> </w:t>
      </w:r>
      <w:r w:rsidR="00F463EB" w:rsidRPr="009A5CA0">
        <w:t>social</w:t>
      </w:r>
      <w:r w:rsidR="00B57033">
        <w:t xml:space="preserve"> </w:t>
      </w:r>
      <w:r w:rsidR="00F463EB" w:rsidRPr="009A5CA0">
        <w:t>security</w:t>
      </w:r>
      <w:r w:rsidR="00B57033">
        <w:t xml:space="preserve"> </w:t>
      </w:r>
      <w:r w:rsidR="00F463EB" w:rsidRPr="009A5CA0">
        <w:t>programmes</w:t>
      </w:r>
      <w:bookmarkEnd w:id="102"/>
    </w:p>
    <w:p w:rsidR="00F463EB" w:rsidRPr="009A5CA0" w:rsidRDefault="00F463EB" w:rsidP="00F463EB">
      <w:pPr>
        <w:pStyle w:val="SingleTxtG"/>
      </w:pPr>
      <w:r w:rsidRPr="009A5CA0">
        <w:t>151.</w:t>
      </w:r>
      <w:r w:rsidRPr="009A5CA0">
        <w:tab/>
        <w:t>Mandatory</w:t>
      </w:r>
      <w:r w:rsidR="00B57033">
        <w:t xml:space="preserve"> </w:t>
      </w:r>
      <w:r w:rsidRPr="009A5CA0">
        <w:t>medical</w:t>
      </w:r>
      <w:r w:rsidR="00B57033">
        <w:t xml:space="preserve"> </w:t>
      </w:r>
      <w:r w:rsidRPr="009A5CA0">
        <w:t>insurance,</w:t>
      </w:r>
      <w:r w:rsidR="00B57033">
        <w:t xml:space="preserve"> </w:t>
      </w:r>
      <w:r w:rsidRPr="009A5CA0">
        <w:t>old-age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survivors</w:t>
      </w:r>
      <w:r w:rsidR="001D0DC4">
        <w:t>’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(pillar</w:t>
      </w:r>
      <w:r w:rsidR="00B57033">
        <w:t xml:space="preserve"> </w:t>
      </w:r>
      <w:r w:rsidRPr="009A5CA0">
        <w:t>one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security</w:t>
      </w:r>
      <w:r w:rsidR="00B57033">
        <w:t xml:space="preserve"> </w:t>
      </w:r>
      <w:r w:rsidRPr="009A5CA0">
        <w:t>system)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universal</w:t>
      </w:r>
      <w:r w:rsidR="00B57033">
        <w:t xml:space="preserve"> </w:t>
      </w:r>
      <w:r w:rsidRPr="009A5CA0">
        <w:t>programmes.</w:t>
      </w:r>
      <w:r w:rsidR="00B57033">
        <w:t xml:space="preserve"> </w:t>
      </w:r>
      <w:r w:rsidRPr="009A5CA0">
        <w:t>Additional</w:t>
      </w:r>
      <w:r w:rsidR="00B57033">
        <w:t xml:space="preserve"> </w:t>
      </w:r>
      <w:r w:rsidRPr="009A5CA0">
        <w:t>benefits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supplementary</w:t>
      </w:r>
      <w:r w:rsidR="00B57033">
        <w:t xml:space="preserve"> </w:t>
      </w:r>
      <w:r w:rsidRPr="009A5CA0">
        <w:t>benefits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those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pillar</w:t>
      </w:r>
      <w:r w:rsidR="00B57033">
        <w:t xml:space="preserve"> </w:t>
      </w:r>
      <w:r w:rsidRPr="009A5CA0">
        <w:t>one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insufficient.</w:t>
      </w:r>
      <w:r w:rsidR="00B57033">
        <w:t xml:space="preserve"> </w:t>
      </w:r>
      <w:r w:rsidRPr="009A5CA0">
        <w:t>Daily</w:t>
      </w:r>
      <w:r w:rsidR="00B57033">
        <w:t xml:space="preserve"> </w:t>
      </w:r>
      <w:r w:rsidRPr="009A5CA0">
        <w:t>allowance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(in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event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sickness)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optional,</w:t>
      </w:r>
      <w:r w:rsidR="00B57033">
        <w:t xml:space="preserve"> </w:t>
      </w:r>
      <w:r w:rsidRPr="009A5CA0">
        <w:t>but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available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anyone</w:t>
      </w:r>
      <w:r w:rsidR="00B57033">
        <w:t xml:space="preserve"> </w:t>
      </w:r>
      <w:r w:rsidRPr="009A5CA0">
        <w:t>residing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gainfully</w:t>
      </w:r>
      <w:r w:rsidR="00B57033">
        <w:t xml:space="preserve"> </w:t>
      </w:r>
      <w:r w:rsidRPr="009A5CA0">
        <w:t>employed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maternity</w:t>
      </w:r>
      <w:r w:rsidR="00B57033">
        <w:t xml:space="preserve"> </w:t>
      </w:r>
      <w:r w:rsidRPr="009A5CA0">
        <w:t>benefits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covers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gainful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(whether</w:t>
      </w:r>
      <w:r w:rsidR="00B57033">
        <w:t xml:space="preserve"> </w:t>
      </w:r>
      <w:r w:rsidRPr="009A5CA0">
        <w:t>employed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others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self-employed).</w:t>
      </w:r>
      <w:r w:rsidR="00B57033">
        <w:t xml:space="preserve"> </w:t>
      </w:r>
      <w:r w:rsidRPr="009A5CA0">
        <w:t>Accident</w:t>
      </w:r>
      <w:r w:rsidR="00B57033">
        <w:t xml:space="preserve"> </w:t>
      </w:r>
      <w:r w:rsidRPr="009A5CA0">
        <w:t>insurance,</w:t>
      </w:r>
      <w:r w:rsidR="00B57033">
        <w:t xml:space="preserve"> </w:t>
      </w:r>
      <w:r w:rsidRPr="009A5CA0">
        <w:t>unemployment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occupational</w:t>
      </w:r>
      <w:r w:rsidR="00B57033">
        <w:t xml:space="preserve"> </w:t>
      </w:r>
      <w:r w:rsidRPr="009A5CA0">
        <w:t>pension</w:t>
      </w:r>
      <w:r w:rsidR="00B57033">
        <w:t xml:space="preserve"> </w:t>
      </w:r>
      <w:r w:rsidRPr="009A5CA0">
        <w:t>plans</w:t>
      </w:r>
      <w:r w:rsidR="00B57033">
        <w:t xml:space="preserve"> </w:t>
      </w:r>
      <w:r w:rsidRPr="009A5CA0">
        <w:t>(pillar</w:t>
      </w:r>
      <w:r w:rsidR="00B57033">
        <w:t xml:space="preserve"> </w:t>
      </w:r>
      <w:r w:rsidRPr="009A5CA0">
        <w:t>two)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mandatory</w:t>
      </w:r>
      <w:r w:rsidR="00B57033">
        <w:t xml:space="preserve"> </w:t>
      </w:r>
      <w:r w:rsidRPr="009A5CA0">
        <w:t>only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employees.</w:t>
      </w:r>
      <w:r w:rsidR="00B57033">
        <w:t xml:space="preserve"> </w:t>
      </w:r>
      <w:r w:rsidRPr="009A5CA0">
        <w:t>Individual</w:t>
      </w:r>
      <w:r w:rsidR="00B57033">
        <w:t xml:space="preserve"> </w:t>
      </w:r>
      <w:r w:rsidRPr="009A5CA0">
        <w:t>provident</w:t>
      </w:r>
      <w:r w:rsidR="00B57033">
        <w:t xml:space="preserve"> </w:t>
      </w:r>
      <w:r w:rsidRPr="009A5CA0">
        <w:t>plans</w:t>
      </w:r>
      <w:r w:rsidR="00B57033">
        <w:t xml:space="preserve"> </w:t>
      </w:r>
      <w:r w:rsidRPr="009A5CA0">
        <w:t>(pillar</w:t>
      </w:r>
      <w:r w:rsidR="00B57033">
        <w:t xml:space="preserve"> </w:t>
      </w:r>
      <w:r w:rsidRPr="009A5CA0">
        <w:t>three)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optional;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open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anyone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gainful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affiliated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first</w:t>
      </w:r>
      <w:r w:rsidR="00B57033">
        <w:t xml:space="preserve"> </w:t>
      </w:r>
      <w:r w:rsidRPr="009A5CA0">
        <w:t>pillar.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cooperation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cantons,</w:t>
      </w:r>
      <w:r w:rsidR="00B57033">
        <w:t xml:space="preserve"> </w:t>
      </w:r>
      <w:r w:rsidRPr="009A5CA0">
        <w:t>encourages</w:t>
      </w:r>
      <w:r w:rsidR="00B57033">
        <w:t xml:space="preserve"> </w:t>
      </w:r>
      <w:r w:rsidRPr="009A5CA0">
        <w:t>subscribing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provident</w:t>
      </w:r>
      <w:r w:rsidR="00B57033">
        <w:t xml:space="preserve"> </w:t>
      </w:r>
      <w:r w:rsidRPr="009A5CA0">
        <w:t>plan,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least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providing</w:t>
      </w:r>
      <w:r w:rsidR="00B57033">
        <w:t xml:space="preserve"> </w:t>
      </w:r>
      <w:r w:rsidRPr="009A5CA0">
        <w:t>tax</w:t>
      </w:r>
      <w:r w:rsidR="00B57033">
        <w:t xml:space="preserve"> </w:t>
      </w:r>
      <w:r w:rsidRPr="009A5CA0">
        <w:t>incentives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do</w:t>
      </w:r>
      <w:r w:rsidR="00B57033">
        <w:t xml:space="preserve"> </w:t>
      </w:r>
      <w:r w:rsidRPr="009A5CA0">
        <w:t>so.</w:t>
      </w:r>
      <w:r w:rsidR="00B57033">
        <w:t xml:space="preserve"> </w:t>
      </w:r>
      <w:r w:rsidRPr="009A5CA0">
        <w:t>Lastly,</w:t>
      </w:r>
      <w:r w:rsidR="00B57033">
        <w:t xml:space="preserve"> </w:t>
      </w:r>
      <w:r w:rsidRPr="009A5CA0">
        <w:t>means-tested</w:t>
      </w:r>
      <w:r w:rsidR="00B57033">
        <w:t xml:space="preserve"> </w:t>
      </w:r>
      <w:r w:rsidRPr="009A5CA0">
        <w:t>allowances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employees,</w:t>
      </w:r>
      <w:r w:rsidR="00B57033">
        <w:t xml:space="preserve"> </w:t>
      </w:r>
      <w:r w:rsidRPr="009A5CA0">
        <w:t>self-employed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exercising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gainful</w:t>
      </w:r>
      <w:r w:rsidR="00B57033">
        <w:t xml:space="preserve"> </w:t>
      </w:r>
      <w:r w:rsidRPr="009A5CA0">
        <w:t>activity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allowances</w:t>
      </w:r>
      <w:r w:rsidR="00B57033">
        <w:t xml:space="preserve"> </w:t>
      </w:r>
      <w:r w:rsidRPr="009A5CA0">
        <w:t>programme.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152.</w:t>
      </w:r>
      <w:r w:rsidRPr="009A5CA0">
        <w:tab/>
        <w:t>Non-contributory</w:t>
      </w:r>
      <w:r w:rsidR="00B57033">
        <w:t xml:space="preserve"> </w:t>
      </w:r>
      <w:r w:rsidRPr="009A5CA0">
        <w:t>benefits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—</w:t>
      </w:r>
      <w:r w:rsidR="00B57033">
        <w:t xml:space="preserve"> </w:t>
      </w:r>
      <w:r w:rsidRPr="009A5CA0">
        <w:t>namely,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special</w:t>
      </w:r>
      <w:r w:rsidR="00B57033">
        <w:t xml:space="preserve"> </w:t>
      </w:r>
      <w:r w:rsidRPr="009A5CA0">
        <w:t>allowance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old-age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survivors</w:t>
      </w:r>
      <w:r w:rsidR="001D0DC4">
        <w:t>’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programme,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special</w:t>
      </w:r>
      <w:r w:rsidR="00B57033">
        <w:t xml:space="preserve"> </w:t>
      </w:r>
      <w:r w:rsidRPr="009A5CA0">
        <w:t>allowance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allowance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supplementary</w:t>
      </w:r>
      <w:r w:rsidR="00B57033">
        <w:t xml:space="preserve"> </w:t>
      </w:r>
      <w:r w:rsidRPr="009A5CA0">
        <w:t>benefits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old-age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survivors</w:t>
      </w:r>
      <w:r w:rsidR="001D0DC4">
        <w:t>’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programmes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paragraph</w:t>
      </w:r>
      <w:r w:rsidR="00B57033">
        <w:t xml:space="preserve"> </w:t>
      </w:r>
      <w:r w:rsidRPr="009A5CA0">
        <w:t>300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periodic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Covenant).</w:t>
      </w:r>
    </w:p>
    <w:p w:rsidR="00F463EB" w:rsidRPr="009A5CA0" w:rsidRDefault="00F463EB" w:rsidP="00F463EB">
      <w:pPr>
        <w:pStyle w:val="SingleTxtG"/>
      </w:pPr>
      <w:r w:rsidRPr="009A5CA0">
        <w:t>153.</w:t>
      </w:r>
      <w:r w:rsidRPr="009A5CA0">
        <w:tab/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periodic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should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consulted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about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paragraphs</w:t>
      </w:r>
      <w:r w:rsidR="00B57033">
        <w:t xml:space="preserve"> </w:t>
      </w:r>
      <w:r w:rsidRPr="009A5CA0">
        <w:t>383</w:t>
      </w:r>
      <w:r w:rsidR="00B57033">
        <w:t xml:space="preserve"> </w:t>
      </w:r>
      <w:r w:rsidRPr="009A5CA0">
        <w:t>ff.).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154.</w:t>
      </w:r>
      <w:r w:rsidRPr="009A5CA0">
        <w:tab/>
        <w:t>Information</w:t>
      </w:r>
      <w:r w:rsidR="00B57033">
        <w:t xml:space="preserve"> </w:t>
      </w:r>
      <w:r w:rsidRPr="009A5CA0">
        <w:t>about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recommendations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Institutions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found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2.</w:t>
      </w:r>
    </w:p>
    <w:p w:rsidR="00F463EB" w:rsidRPr="009A5CA0" w:rsidRDefault="005F75BD" w:rsidP="005F75BD">
      <w:pPr>
        <w:pStyle w:val="H23G"/>
      </w:pPr>
      <w:r>
        <w:tab/>
      </w:r>
      <w:r>
        <w:tab/>
      </w:r>
      <w:bookmarkStart w:id="103" w:name="_Toc525912750"/>
      <w:r w:rsidR="00F463EB" w:rsidRPr="009A5CA0">
        <w:t>Minimum</w:t>
      </w:r>
      <w:r w:rsidR="00B57033">
        <w:t xml:space="preserve"> </w:t>
      </w:r>
      <w:r w:rsidR="00F463EB" w:rsidRPr="009A5CA0">
        <w:t>benefits</w:t>
      </w:r>
      <w:bookmarkEnd w:id="103"/>
    </w:p>
    <w:p w:rsidR="00F463EB" w:rsidRPr="009A5CA0" w:rsidRDefault="005F75BD" w:rsidP="005F75BD">
      <w:pPr>
        <w:pStyle w:val="H23G"/>
      </w:pPr>
      <w:r>
        <w:tab/>
      </w:r>
      <w:r>
        <w:tab/>
      </w:r>
      <w:bookmarkStart w:id="104" w:name="_Toc525912751"/>
      <w:r w:rsidR="00F463EB" w:rsidRPr="009A5CA0">
        <w:t>Pension</w:t>
      </w:r>
      <w:r w:rsidR="00B57033">
        <w:t xml:space="preserve"> </w:t>
      </w:r>
      <w:r w:rsidR="00F463EB" w:rsidRPr="009A5CA0">
        <w:t>system</w:t>
      </w:r>
      <w:bookmarkEnd w:id="104"/>
    </w:p>
    <w:p w:rsidR="00F463EB" w:rsidRPr="009A5CA0" w:rsidRDefault="00F463EB" w:rsidP="00F463EB">
      <w:pPr>
        <w:pStyle w:val="SingleTxtG"/>
      </w:pPr>
      <w:r w:rsidRPr="009A5CA0">
        <w:t>155.</w:t>
      </w:r>
      <w:r w:rsidRPr="009A5CA0">
        <w:tab/>
        <w:t>The</w:t>
      </w:r>
      <w:r w:rsidR="00B57033">
        <w:t xml:space="preserve"> </w:t>
      </w:r>
      <w:r w:rsidRPr="009A5CA0">
        <w:t>minimum</w:t>
      </w:r>
      <w:r w:rsidR="00B57033">
        <w:t xml:space="preserve"> </w:t>
      </w:r>
      <w:r w:rsidRPr="009A5CA0">
        <w:t>benefit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first</w:t>
      </w:r>
      <w:r w:rsidR="00B57033">
        <w:t xml:space="preserve"> </w:t>
      </w:r>
      <w:r w:rsidRPr="009A5CA0">
        <w:t>pillar</w:t>
      </w:r>
      <w:r w:rsidR="00B57033">
        <w:t xml:space="preserve"> </w:t>
      </w:r>
      <w:r w:rsidRPr="009A5CA0">
        <w:t>(old-age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survivors</w:t>
      </w:r>
      <w:r w:rsidR="001D0DC4">
        <w:t>’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insurance)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established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principle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adjusted</w:t>
      </w:r>
      <w:r w:rsidR="00B57033">
        <w:t xml:space="preserve"> </w:t>
      </w:r>
      <w:r w:rsidRPr="009A5CA0">
        <w:t>according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wage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price</w:t>
      </w:r>
      <w:r w:rsidR="00B57033">
        <w:t xml:space="preserve"> </w:t>
      </w:r>
      <w:r w:rsidRPr="009A5CA0">
        <w:t>movements</w:t>
      </w:r>
      <w:r w:rsidR="00B57033">
        <w:t xml:space="preserve"> </w:t>
      </w:r>
      <w:r w:rsidRPr="009A5CA0">
        <w:t>every</w:t>
      </w:r>
      <w:r w:rsidR="00B57033">
        <w:t xml:space="preserve"> </w:t>
      </w:r>
      <w:r w:rsidRPr="009A5CA0">
        <w:t>two</w:t>
      </w:r>
      <w:r w:rsidR="00B57033">
        <w:t xml:space="preserve"> </w:t>
      </w:r>
      <w:r w:rsidRPr="009A5CA0">
        <w:t>years.</w:t>
      </w:r>
    </w:p>
    <w:p w:rsidR="00F463EB" w:rsidRPr="009A5CA0" w:rsidRDefault="00F463EB" w:rsidP="00F463EB">
      <w:pPr>
        <w:pStyle w:val="SingleTxtG"/>
      </w:pPr>
      <w:r w:rsidRPr="009A5CA0">
        <w:t>156.</w:t>
      </w:r>
      <w:r w:rsidRPr="009A5CA0">
        <w:tab/>
        <w:t>The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pillar</w:t>
      </w:r>
      <w:r w:rsidR="00B57033">
        <w:t xml:space="preserve"> </w:t>
      </w:r>
      <w:r w:rsidRPr="009A5CA0">
        <w:t>(occupational</w:t>
      </w:r>
      <w:r w:rsidR="00B57033">
        <w:t xml:space="preserve"> </w:t>
      </w:r>
      <w:r w:rsidRPr="009A5CA0">
        <w:t>pension</w:t>
      </w:r>
      <w:r w:rsidR="00B57033">
        <w:t xml:space="preserve"> </w:t>
      </w:r>
      <w:r w:rsidRPr="009A5CA0">
        <w:t>plans)</w:t>
      </w:r>
      <w:r w:rsidR="00B57033">
        <w:t xml:space="preserve"> </w:t>
      </w:r>
      <w:r w:rsidRPr="009A5CA0">
        <w:t>includes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funded</w:t>
      </w:r>
      <w:r w:rsidR="00B57033">
        <w:t xml:space="preserve"> </w:t>
      </w:r>
      <w:r w:rsidRPr="009A5CA0">
        <w:t>plan: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benefit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percentage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retirement</w:t>
      </w:r>
      <w:r w:rsidR="00B57033">
        <w:t xml:space="preserve"> </w:t>
      </w:r>
      <w:r w:rsidRPr="009A5CA0">
        <w:t>assets.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does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set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minimum</w:t>
      </w:r>
      <w:r w:rsidR="00B57033">
        <w:t xml:space="preserve"> </w:t>
      </w:r>
      <w:r w:rsidRPr="009A5CA0">
        <w:t>amount,</w:t>
      </w:r>
      <w:r w:rsidR="00B57033">
        <w:t xml:space="preserve"> </w:t>
      </w:r>
      <w:r w:rsidRPr="009A5CA0">
        <w:t>but</w:t>
      </w:r>
      <w:r w:rsidR="00B57033">
        <w:t xml:space="preserve"> </w:t>
      </w:r>
      <w:r w:rsidRPr="009A5CA0">
        <w:t>there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actuarial</w:t>
      </w:r>
      <w:r w:rsidR="00B57033">
        <w:t xml:space="preserve"> </w:t>
      </w:r>
      <w:r w:rsidRPr="009A5CA0">
        <w:t>requirements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met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provident</w:t>
      </w:r>
      <w:r w:rsidR="00B57033">
        <w:t xml:space="preserve"> </w:t>
      </w:r>
      <w:r w:rsidRPr="009A5CA0">
        <w:t>institutions.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rules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indexation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some</w:t>
      </w:r>
      <w:r w:rsidR="00B57033">
        <w:t xml:space="preserve"> </w:t>
      </w:r>
      <w:r w:rsidRPr="009A5CA0">
        <w:t>forms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income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established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law.</w:t>
      </w:r>
    </w:p>
    <w:p w:rsidR="00F463EB" w:rsidRPr="009A5CA0" w:rsidRDefault="00F463EB" w:rsidP="00F463EB">
      <w:pPr>
        <w:pStyle w:val="SingleTxtG"/>
      </w:pPr>
      <w:r w:rsidRPr="009A5CA0">
        <w:t>157.</w:t>
      </w:r>
      <w:r w:rsidRPr="009A5CA0">
        <w:tab/>
        <w:t>The</w:t>
      </w:r>
      <w:r w:rsidR="00B57033">
        <w:t xml:space="preserve"> </w:t>
      </w:r>
      <w:r w:rsidRPr="009A5CA0">
        <w:t>Constitution</w:t>
      </w:r>
      <w:r w:rsidR="00B57033">
        <w:t xml:space="preserve"> </w:t>
      </w:r>
      <w:r w:rsidRPr="009A5CA0">
        <w:t>(arts.</w:t>
      </w:r>
      <w:r w:rsidR="00B57033">
        <w:t xml:space="preserve"> </w:t>
      </w:r>
      <w:r w:rsidRPr="009A5CA0">
        <w:t>112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113)</w:t>
      </w:r>
      <w:r w:rsidR="00B57033">
        <w:t xml:space="preserve"> </w:t>
      </w:r>
      <w:r w:rsidRPr="009A5CA0">
        <w:t>states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first-pillar</w:t>
      </w:r>
      <w:r w:rsidR="00B57033">
        <w:t xml:space="preserve"> </w:t>
      </w:r>
      <w:r w:rsidRPr="009A5CA0">
        <w:t>income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cover</w:t>
      </w:r>
      <w:r w:rsidR="00B57033">
        <w:t xml:space="preserve"> </w:t>
      </w:r>
      <w:r w:rsidRPr="009A5CA0">
        <w:t>basic</w:t>
      </w:r>
      <w:r w:rsidR="00B57033">
        <w:t xml:space="preserve"> </w:t>
      </w:r>
      <w:r w:rsidRPr="009A5CA0">
        <w:t>living</w:t>
      </w:r>
      <w:r w:rsidR="00B57033">
        <w:t xml:space="preserve"> </w:t>
      </w:r>
      <w:r w:rsidRPr="009A5CA0">
        <w:t>expenses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income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pillar,</w:t>
      </w:r>
      <w:r w:rsidR="00B57033">
        <w:t xml:space="preserve"> </w:t>
      </w:r>
      <w:r w:rsidRPr="009A5CA0">
        <w:t>together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first,</w:t>
      </w:r>
      <w:r w:rsidR="00B57033">
        <w:t xml:space="preserve"> </w:t>
      </w:r>
      <w:r w:rsidRPr="009A5CA0">
        <w:t>should</w:t>
      </w:r>
      <w:r w:rsidR="00B57033">
        <w:t xml:space="preserve"> </w:t>
      </w:r>
      <w:r w:rsidRPr="009A5CA0">
        <w:t>enable</w:t>
      </w:r>
      <w:r w:rsidR="00B57033">
        <w:t xml:space="preserve"> </w:t>
      </w:r>
      <w:r w:rsidRPr="009A5CA0">
        <w:t>beneficiaries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maintain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previous</w:t>
      </w:r>
      <w:r w:rsidR="00B57033">
        <w:t xml:space="preserve"> </w:t>
      </w:r>
      <w:r w:rsidRPr="009A5CA0">
        <w:t>standard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living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appropriate</w:t>
      </w:r>
      <w:r w:rsidR="00B57033">
        <w:t xml:space="preserve"> </w:t>
      </w:r>
      <w:r w:rsidRPr="009A5CA0">
        <w:t>manner.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constitutional</w:t>
      </w:r>
      <w:r w:rsidR="00B57033">
        <w:t xml:space="preserve"> </w:t>
      </w:r>
      <w:r w:rsidRPr="009A5CA0">
        <w:t>goal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considered</w:t>
      </w:r>
      <w:r w:rsidR="00B57033">
        <w:t xml:space="preserve"> </w:t>
      </w:r>
      <w:r w:rsidRPr="009A5CA0">
        <w:t>achieved</w:t>
      </w:r>
      <w:r w:rsidR="00B57033">
        <w:t xml:space="preserve"> </w:t>
      </w:r>
      <w:r w:rsidRPr="009A5CA0">
        <w:t>when</w:t>
      </w:r>
      <w:r w:rsidR="00B57033">
        <w:t xml:space="preserve"> </w:t>
      </w:r>
      <w:r w:rsidRPr="009A5CA0">
        <w:t>income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first</w:t>
      </w:r>
      <w:r w:rsidR="00B57033">
        <w:t xml:space="preserve"> </w:t>
      </w:r>
      <w:r w:rsidRPr="009A5CA0">
        <w:t>two</w:t>
      </w:r>
      <w:r w:rsidR="00B57033">
        <w:t xml:space="preserve"> </w:t>
      </w:r>
      <w:r w:rsidRPr="009A5CA0">
        <w:t>pillars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equivalent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60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beneficiary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final</w:t>
      </w:r>
      <w:r w:rsidR="00B57033">
        <w:t xml:space="preserve"> </w:t>
      </w:r>
      <w:r w:rsidRPr="009A5CA0">
        <w:t>income</w:t>
      </w:r>
      <w:r w:rsidR="00B57033">
        <w:t xml:space="preserve"> </w:t>
      </w:r>
      <w:r w:rsidRPr="009A5CA0">
        <w:t>before</w:t>
      </w:r>
      <w:r w:rsidR="00B57033">
        <w:t xml:space="preserve"> </w:t>
      </w:r>
      <w:r w:rsidRPr="009A5CA0">
        <w:t>retirement.</w:t>
      </w:r>
    </w:p>
    <w:p w:rsidR="00F463EB" w:rsidRPr="009A5CA0" w:rsidRDefault="00AE7DC2" w:rsidP="005F75BD">
      <w:pPr>
        <w:pStyle w:val="H23G"/>
      </w:pPr>
      <w:r>
        <w:lastRenderedPageBreak/>
        <w:tab/>
      </w:r>
      <w:r>
        <w:tab/>
      </w:r>
      <w:bookmarkStart w:id="105" w:name="_Toc525912752"/>
      <w:r w:rsidR="00F463EB" w:rsidRPr="009A5CA0">
        <w:t>Other</w:t>
      </w:r>
      <w:r w:rsidR="00B57033">
        <w:t xml:space="preserve"> </w:t>
      </w:r>
      <w:r w:rsidR="00F463EB" w:rsidRPr="009A5CA0">
        <w:t>benefits</w:t>
      </w:r>
      <w:bookmarkEnd w:id="105"/>
    </w:p>
    <w:p w:rsidR="00F463EB" w:rsidRPr="009A5CA0" w:rsidRDefault="00F463EB" w:rsidP="00F463EB">
      <w:pPr>
        <w:pStyle w:val="SingleTxtG"/>
      </w:pPr>
      <w:r w:rsidRPr="009A5CA0">
        <w:t>158.</w:t>
      </w:r>
      <w:r w:rsidRPr="009A5CA0">
        <w:tab/>
        <w:t>Paragraph</w:t>
      </w:r>
      <w:r w:rsidR="00B57033">
        <w:t xml:space="preserve"> </w:t>
      </w:r>
      <w:r w:rsidRPr="009A5CA0">
        <w:t>176</w:t>
      </w:r>
      <w:r w:rsidR="00B57033">
        <w:t xml:space="preserve"> </w:t>
      </w:r>
      <w:r w:rsidRPr="009A5CA0">
        <w:t>contains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minimum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allowance.</w:t>
      </w:r>
    </w:p>
    <w:p w:rsidR="00F463EB" w:rsidRPr="009A5CA0" w:rsidRDefault="00AE7DC2" w:rsidP="00AE7DC2">
      <w:pPr>
        <w:pStyle w:val="H23G"/>
      </w:pPr>
      <w:r>
        <w:tab/>
      </w:r>
      <w:r>
        <w:tab/>
      </w:r>
      <w:bookmarkStart w:id="106" w:name="_Toc525912753"/>
      <w:r w:rsidR="00F463EB" w:rsidRPr="009A5CA0">
        <w:t>Gender</w:t>
      </w:r>
      <w:r w:rsidR="00B57033">
        <w:t xml:space="preserve"> </w:t>
      </w:r>
      <w:r w:rsidR="00F463EB" w:rsidRPr="009A5CA0">
        <w:t>equality</w:t>
      </w:r>
      <w:bookmarkEnd w:id="106"/>
    </w:p>
    <w:p w:rsidR="00F463EB" w:rsidRPr="009A5CA0" w:rsidRDefault="00F463EB" w:rsidP="00F463EB">
      <w:pPr>
        <w:pStyle w:val="SingleTxtG"/>
      </w:pPr>
      <w:r w:rsidRPr="009A5CA0">
        <w:t>159.</w:t>
      </w:r>
      <w:r w:rsidRPr="009A5CA0">
        <w:tab/>
        <w:t>The</w:t>
      </w:r>
      <w:r w:rsidR="00B57033">
        <w:t xml:space="preserve"> </w:t>
      </w:r>
      <w:r w:rsidRPr="009A5CA0">
        <w:t>retirement</w:t>
      </w:r>
      <w:r w:rsidR="00B57033">
        <w:t xml:space="preserve"> </w:t>
      </w:r>
      <w:r w:rsidRPr="009A5CA0">
        <w:t>age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64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65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men.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addition,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old-age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survivors</w:t>
      </w:r>
      <w:r w:rsidR="001D0DC4">
        <w:t>’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accident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programmes,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easier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widows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qualify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surviving-spouse</w:t>
      </w:r>
      <w:r w:rsidR="00B57033">
        <w:t xml:space="preserve"> </w:t>
      </w:r>
      <w:r w:rsidRPr="009A5CA0">
        <w:t>benefits.</w:t>
      </w:r>
    </w:p>
    <w:p w:rsidR="00F463EB" w:rsidRPr="009A5CA0" w:rsidRDefault="00CA71B9" w:rsidP="00CA71B9">
      <w:pPr>
        <w:pStyle w:val="H23G"/>
      </w:pPr>
      <w:r>
        <w:tab/>
      </w:r>
      <w:r>
        <w:tab/>
      </w:r>
      <w:bookmarkStart w:id="107" w:name="_Toc525912754"/>
      <w:r w:rsidR="00F463EB" w:rsidRPr="009A5CA0">
        <w:t>Informal</w:t>
      </w:r>
      <w:r w:rsidR="00B57033">
        <w:t xml:space="preserve"> </w:t>
      </w:r>
      <w:r w:rsidR="00F463EB" w:rsidRPr="009A5CA0">
        <w:t>economy</w:t>
      </w:r>
      <w:bookmarkEnd w:id="107"/>
    </w:p>
    <w:p w:rsidR="00F463EB" w:rsidRPr="009A5CA0" w:rsidRDefault="00F463EB" w:rsidP="00F463EB">
      <w:pPr>
        <w:pStyle w:val="SingleTxtG"/>
      </w:pPr>
      <w:r w:rsidRPr="009A5CA0">
        <w:t>160.</w:t>
      </w:r>
      <w:r w:rsidRPr="009A5CA0">
        <w:tab/>
        <w:t>Workers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informal</w:t>
      </w:r>
      <w:r w:rsidR="00B57033">
        <w:t xml:space="preserve"> </w:t>
      </w:r>
      <w:r w:rsidRPr="009A5CA0">
        <w:t>economy</w:t>
      </w:r>
      <w:r w:rsidR="00B57033">
        <w:t xml:space="preserve"> </w:t>
      </w:r>
      <w:r w:rsidRPr="009A5CA0">
        <w:t>receive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security</w:t>
      </w:r>
      <w:r w:rsidR="00B57033">
        <w:t xml:space="preserve"> </w:t>
      </w:r>
      <w:r w:rsidRPr="009A5CA0">
        <w:t>benefits,</w:t>
      </w:r>
      <w:r w:rsidR="00B57033">
        <w:t xml:space="preserve"> </w:t>
      </w:r>
      <w:r w:rsidRPr="009A5CA0">
        <w:t>including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regard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health,</w:t>
      </w:r>
      <w:r w:rsidR="00B57033">
        <w:t xml:space="preserve"> </w:t>
      </w:r>
      <w:r w:rsidRPr="009A5CA0">
        <w:t>maternity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old-age</w:t>
      </w:r>
      <w:r w:rsidR="00B57033">
        <w:t xml:space="preserve"> </w:t>
      </w:r>
      <w:r w:rsidRPr="009A5CA0">
        <w:t>risks.</w:t>
      </w:r>
    </w:p>
    <w:p w:rsidR="00F463EB" w:rsidRPr="009A5CA0" w:rsidRDefault="00D918B0" w:rsidP="00D918B0">
      <w:pPr>
        <w:pStyle w:val="H23G"/>
      </w:pPr>
      <w:r>
        <w:tab/>
      </w:r>
      <w:r>
        <w:tab/>
      </w:r>
      <w:bookmarkStart w:id="108" w:name="_Toc525912755"/>
      <w:r w:rsidR="00F463EB" w:rsidRPr="009A5CA0">
        <w:t>Health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motherhood</w:t>
      </w:r>
      <w:bookmarkEnd w:id="108"/>
    </w:p>
    <w:p w:rsidR="00F463EB" w:rsidRPr="009A5CA0" w:rsidRDefault="00F463EB" w:rsidP="00F463EB">
      <w:pPr>
        <w:pStyle w:val="SingleTxtG"/>
      </w:pPr>
      <w:r w:rsidRPr="009A5CA0">
        <w:t>161.</w:t>
      </w:r>
      <w:r w:rsidRPr="009A5CA0">
        <w:tab/>
        <w:t>Health</w:t>
      </w:r>
      <w:r w:rsidR="00B57033">
        <w:t xml:space="preserve"> </w:t>
      </w:r>
      <w:r w:rsidRPr="009A5CA0">
        <w:t>coverage</w:t>
      </w:r>
      <w:r w:rsidR="00B57033">
        <w:t xml:space="preserve"> </w:t>
      </w:r>
      <w:r w:rsidRPr="009A5CA0">
        <w:t>does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depend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being</w:t>
      </w:r>
      <w:r w:rsidR="00B57033">
        <w:t xml:space="preserve"> </w:t>
      </w:r>
      <w:r w:rsidRPr="009A5CA0">
        <w:t>gainfully</w:t>
      </w:r>
      <w:r w:rsidR="00B57033">
        <w:t xml:space="preserve"> </w:t>
      </w:r>
      <w:r w:rsidRPr="009A5CA0">
        <w:t>employed,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workers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informal</w:t>
      </w:r>
      <w:r w:rsidR="00B57033">
        <w:t xml:space="preserve"> </w:t>
      </w:r>
      <w:r w:rsidRPr="009A5CA0">
        <w:t>economy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covered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resident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Switzerland.</w:t>
      </w:r>
      <w:r w:rsidR="00B57033">
        <w:t xml:space="preserve"> </w:t>
      </w:r>
      <w:r w:rsidRPr="009A5CA0">
        <w:t>Maternal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care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accordance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Act.</w:t>
      </w:r>
    </w:p>
    <w:p w:rsidR="00F463EB" w:rsidRPr="009A5CA0" w:rsidRDefault="00AE7DC2" w:rsidP="00AE7DC2">
      <w:pPr>
        <w:pStyle w:val="H23G"/>
      </w:pPr>
      <w:r>
        <w:tab/>
      </w:r>
      <w:r>
        <w:tab/>
      </w:r>
      <w:bookmarkStart w:id="109" w:name="_Toc525912756"/>
      <w:r w:rsidR="00F463EB" w:rsidRPr="009A5CA0">
        <w:t>Old</w:t>
      </w:r>
      <w:r w:rsidR="00B57033">
        <w:t xml:space="preserve"> </w:t>
      </w:r>
      <w:r w:rsidR="00F463EB" w:rsidRPr="009A5CA0">
        <w:t>age,</w:t>
      </w:r>
      <w:r w:rsidR="00B57033">
        <w:t xml:space="preserve"> </w:t>
      </w:r>
      <w:r w:rsidR="00F463EB" w:rsidRPr="009A5CA0">
        <w:t>survivors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disability</w:t>
      </w:r>
      <w:bookmarkEnd w:id="109"/>
    </w:p>
    <w:p w:rsidR="00F463EB" w:rsidRPr="009A5CA0" w:rsidRDefault="00F463EB" w:rsidP="00F463EB">
      <w:pPr>
        <w:pStyle w:val="SingleTxtG"/>
      </w:pPr>
      <w:r w:rsidRPr="009A5CA0">
        <w:t>162.</w:t>
      </w:r>
      <w:r w:rsidRPr="009A5CA0">
        <w:tab/>
        <w:t>All</w:t>
      </w:r>
      <w:r w:rsidR="00B57033">
        <w:t xml:space="preserve"> </w:t>
      </w:r>
      <w:proofErr w:type="gramStart"/>
      <w:r w:rsidRPr="009A5CA0">
        <w:t>persons</w:t>
      </w:r>
      <w:proofErr w:type="gramEnd"/>
      <w:r w:rsidR="00B57033">
        <w:t xml:space="preserve"> </w:t>
      </w:r>
      <w:r w:rsidRPr="009A5CA0">
        <w:t>resident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gainfully</w:t>
      </w:r>
      <w:r w:rsidR="00B57033">
        <w:t xml:space="preserve"> </w:t>
      </w:r>
      <w:r w:rsidRPr="009A5CA0">
        <w:t>employed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old-age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survivors</w:t>
      </w:r>
      <w:r w:rsidR="001D0DC4">
        <w:t>’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insurance.</w:t>
      </w:r>
      <w:r w:rsidR="00B57033">
        <w:t xml:space="preserve"> </w:t>
      </w:r>
      <w:r w:rsidRPr="009A5CA0">
        <w:t>Workers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informal</w:t>
      </w:r>
      <w:r w:rsidR="00B57033">
        <w:t xml:space="preserve"> </w:t>
      </w:r>
      <w:r w:rsidRPr="009A5CA0">
        <w:t>economy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covered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reside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country.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non-Swiss</w:t>
      </w:r>
      <w:r w:rsidR="00B57033">
        <w:t xml:space="preserve"> </w:t>
      </w:r>
      <w:r w:rsidRPr="009A5CA0">
        <w:t>survivors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income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old-age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survivors</w:t>
      </w:r>
      <w:r w:rsidR="001D0DC4">
        <w:t>’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only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long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domiciled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habitually</w:t>
      </w:r>
      <w:r w:rsidR="00B57033">
        <w:t xml:space="preserve"> </w:t>
      </w:r>
      <w:r w:rsidRPr="009A5CA0">
        <w:t>resident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(the</w:t>
      </w:r>
      <w:r w:rsidR="00B57033">
        <w:t xml:space="preserve"> </w:t>
      </w:r>
      <w:r w:rsidRPr="009A5CA0">
        <w:t>income</w:t>
      </w:r>
      <w:r w:rsidR="00B57033">
        <w:t xml:space="preserve"> </w:t>
      </w:r>
      <w:r w:rsidRPr="009A5CA0">
        <w:t>cannot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exported).</w:t>
      </w:r>
      <w:r w:rsidR="00B57033">
        <w:t xml:space="preserve"> </w:t>
      </w:r>
      <w:r w:rsidRPr="009A5CA0">
        <w:t>However,</w:t>
      </w:r>
      <w:r w:rsidR="00B57033">
        <w:t xml:space="preserve"> </w:t>
      </w:r>
      <w:r w:rsidRPr="009A5CA0">
        <w:t>contributions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security</w:t>
      </w:r>
      <w:r w:rsidR="00B57033">
        <w:t xml:space="preserve"> </w:t>
      </w:r>
      <w:r w:rsidRPr="009A5CA0">
        <w:t>agreement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concluded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reimbursed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reside</w:t>
      </w:r>
      <w:r w:rsidR="00B57033">
        <w:t xml:space="preserve"> </w:t>
      </w:r>
      <w:r w:rsidRPr="009A5CA0">
        <w:t>abroad.</w:t>
      </w:r>
      <w:r w:rsidR="00B57033">
        <w:t xml:space="preserve"> </w:t>
      </w:r>
      <w:r w:rsidRPr="009A5CA0">
        <w:t>Like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Old-Age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Survivors</w:t>
      </w:r>
      <w:r w:rsidR="001D0DC4">
        <w:t>’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places</w:t>
      </w:r>
      <w:r w:rsidR="00B57033">
        <w:t xml:space="preserve"> </w:t>
      </w:r>
      <w:r w:rsidRPr="009A5CA0">
        <w:t>limits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exporting</w:t>
      </w:r>
      <w:r w:rsidR="00B57033">
        <w:t xml:space="preserve"> </w:t>
      </w:r>
      <w:r w:rsidRPr="009A5CA0">
        <w:t>income.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addition,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rehabilitation</w:t>
      </w:r>
      <w:r w:rsidR="00B57033">
        <w:t xml:space="preserve"> </w:t>
      </w:r>
      <w:r w:rsidRPr="009A5CA0">
        <w:t>benefits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conditions</w:t>
      </w:r>
      <w:r w:rsidR="00B57033">
        <w:t xml:space="preserve"> </w:t>
      </w:r>
      <w:r w:rsidRPr="009A5CA0">
        <w:t>more</w:t>
      </w:r>
      <w:r w:rsidR="00B57033">
        <w:t xml:space="preserve"> </w:t>
      </w:r>
      <w:r w:rsidRPr="009A5CA0">
        <w:t>restrictive</w:t>
      </w:r>
      <w:r w:rsidR="00B57033">
        <w:t xml:space="preserve"> </w:t>
      </w:r>
      <w:r w:rsidRPr="009A5CA0">
        <w:t>than</w:t>
      </w:r>
      <w:r w:rsidR="00B57033">
        <w:t xml:space="preserve"> </w:t>
      </w:r>
      <w:r w:rsidRPr="009A5CA0">
        <w:t>those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nationals.</w:t>
      </w:r>
      <w:r w:rsidR="00B57033">
        <w:t xml:space="preserve"> </w:t>
      </w:r>
      <w:r w:rsidRPr="009A5CA0">
        <w:t>Special</w:t>
      </w:r>
      <w:r w:rsidR="00B57033">
        <w:t xml:space="preserve"> </w:t>
      </w:r>
      <w:r w:rsidRPr="009A5CA0">
        <w:t>income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old-age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survivors</w:t>
      </w:r>
      <w:r w:rsidR="001D0DC4">
        <w:t>’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programmes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granted</w:t>
      </w:r>
      <w:r w:rsidR="00B57033">
        <w:t xml:space="preserve"> </w:t>
      </w:r>
      <w:r w:rsidRPr="009A5CA0">
        <w:t>only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nationals.</w:t>
      </w:r>
      <w:r w:rsidR="00B57033">
        <w:t xml:space="preserve"> </w:t>
      </w:r>
      <w:r w:rsidRPr="009A5CA0">
        <w:t>Finally,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Supplementary</w:t>
      </w:r>
      <w:r w:rsidR="00B57033">
        <w:t xml:space="preserve"> </w:t>
      </w:r>
      <w:r w:rsidRPr="009A5CA0">
        <w:t>Benefits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resided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10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immediately</w:t>
      </w:r>
      <w:r w:rsidR="00B57033">
        <w:t xml:space="preserve"> </w:t>
      </w:r>
      <w:r w:rsidRPr="009A5CA0">
        <w:t>preceding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application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supplementary</w:t>
      </w:r>
      <w:r w:rsidR="00B57033">
        <w:t xml:space="preserve"> </w:t>
      </w:r>
      <w:r w:rsidRPr="009A5CA0">
        <w:t>benefits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them.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effect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these</w:t>
      </w:r>
      <w:r w:rsidR="00B57033">
        <w:t xml:space="preserve"> </w:t>
      </w:r>
      <w:r w:rsidRPr="009A5CA0">
        <w:t>discriminatory</w:t>
      </w:r>
      <w:r w:rsidR="00B57033">
        <w:t xml:space="preserve"> </w:t>
      </w:r>
      <w:r w:rsidRPr="009A5CA0">
        <w:t>provisions,</w:t>
      </w:r>
      <w:r w:rsidR="00B57033">
        <w:t xml:space="preserve"> </w:t>
      </w:r>
      <w:r w:rsidRPr="009A5CA0">
        <w:t>however,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fully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largely</w:t>
      </w:r>
      <w:r w:rsidR="00B57033">
        <w:t xml:space="preserve"> </w:t>
      </w:r>
      <w:r w:rsidRPr="009A5CA0">
        <w:t>offset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security</w:t>
      </w:r>
      <w:r w:rsidR="00B57033">
        <w:t xml:space="preserve"> </w:t>
      </w:r>
      <w:r w:rsidRPr="009A5CA0">
        <w:t>agreements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48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countries;</w:t>
      </w:r>
      <w:r w:rsidR="00B57033">
        <w:t xml:space="preserve"> </w:t>
      </w:r>
      <w:r w:rsidRPr="009A5CA0">
        <w:t>these</w:t>
      </w:r>
      <w:r w:rsidR="00B57033">
        <w:t xml:space="preserve"> </w:t>
      </w:r>
      <w:r w:rsidRPr="009A5CA0">
        <w:t>agreements</w:t>
      </w:r>
      <w:r w:rsidR="00B57033">
        <w:t xml:space="preserve"> </w:t>
      </w:r>
      <w:r w:rsidRPr="009A5CA0">
        <w:t>apply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more</w:t>
      </w:r>
      <w:r w:rsidR="00B57033">
        <w:t xml:space="preserve"> </w:t>
      </w:r>
      <w:r w:rsidRPr="009A5CA0">
        <w:t>than</w:t>
      </w:r>
      <w:r w:rsidR="00B57033">
        <w:t xml:space="preserve"> </w:t>
      </w:r>
      <w:r w:rsidRPr="009A5CA0">
        <w:t>80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foreigners</w:t>
      </w:r>
      <w:r w:rsidR="00B57033">
        <w:t xml:space="preserve"> </w:t>
      </w:r>
      <w:r w:rsidRPr="009A5CA0">
        <w:t>living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163.</w:t>
      </w:r>
      <w:r w:rsidRPr="009A5CA0">
        <w:tab/>
        <w:t>There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differences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nationals.</w:t>
      </w:r>
    </w:p>
    <w:p w:rsidR="00F463EB" w:rsidRPr="009A5CA0" w:rsidRDefault="00AE7DC2" w:rsidP="00AE7DC2">
      <w:pPr>
        <w:pStyle w:val="H23G"/>
      </w:pPr>
      <w:r>
        <w:tab/>
      </w:r>
      <w:r>
        <w:tab/>
      </w:r>
      <w:bookmarkStart w:id="110" w:name="_Toc525912757"/>
      <w:r w:rsidR="00F463EB" w:rsidRPr="009A5CA0">
        <w:t>Main</w:t>
      </w:r>
      <w:r w:rsidR="00B57033">
        <w:t xml:space="preserve"> </w:t>
      </w:r>
      <w:r w:rsidR="00F463EB" w:rsidRPr="009A5CA0">
        <w:t>amendments</w:t>
      </w:r>
      <w:r w:rsidR="00B57033">
        <w:t xml:space="preserve"> </w:t>
      </w:r>
      <w:r w:rsidR="00F463EB" w:rsidRPr="009A5CA0">
        <w:t>to</w:t>
      </w:r>
      <w:r w:rsidR="00B57033">
        <w:t xml:space="preserve"> </w:t>
      </w:r>
      <w:r w:rsidR="00F463EB" w:rsidRPr="009A5CA0">
        <w:t>framework</w:t>
      </w:r>
      <w:r w:rsidR="00B57033">
        <w:t xml:space="preserve"> </w:t>
      </w:r>
      <w:r w:rsidR="00F463EB" w:rsidRPr="009A5CA0">
        <w:t>laws</w:t>
      </w:r>
      <w:bookmarkEnd w:id="110"/>
    </w:p>
    <w:p w:rsidR="00F463EB" w:rsidRPr="009A5CA0" w:rsidRDefault="00F463EB" w:rsidP="00F463EB">
      <w:pPr>
        <w:pStyle w:val="SingleTxtG"/>
      </w:pPr>
      <w:r w:rsidRPr="009A5CA0">
        <w:t>164.</w:t>
      </w:r>
      <w:r w:rsidRPr="009A5CA0">
        <w:tab/>
        <w:t>The</w:t>
      </w:r>
      <w:r w:rsidR="00B57033">
        <w:t xml:space="preserve"> </w:t>
      </w:r>
      <w:r w:rsidRPr="009A5CA0">
        <w:t>cash</w:t>
      </w:r>
      <w:r w:rsidR="00B57033">
        <w:t xml:space="preserve"> </w:t>
      </w:r>
      <w:r w:rsidRPr="009A5CA0">
        <w:t>benefits</w:t>
      </w:r>
      <w:r w:rsidR="00B57033">
        <w:t xml:space="preserve"> </w:t>
      </w:r>
      <w:r w:rsidRPr="009A5CA0">
        <w:t>paid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old-age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survivors</w:t>
      </w:r>
      <w:r w:rsidR="001D0DC4">
        <w:t>’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income</w:t>
      </w:r>
      <w:r w:rsidR="00B57033">
        <w:t xml:space="preserve"> </w:t>
      </w:r>
      <w:r w:rsidRPr="009A5CA0">
        <w:t>compensation</w:t>
      </w:r>
      <w:r w:rsidR="00B57033">
        <w:t xml:space="preserve"> </w:t>
      </w:r>
      <w:r w:rsidRPr="009A5CA0">
        <w:t>allowance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service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maternity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periodically</w:t>
      </w:r>
      <w:r w:rsidR="00B57033">
        <w:t xml:space="preserve"> </w:t>
      </w:r>
      <w:r w:rsidRPr="009A5CA0">
        <w:t>indexed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wage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price</w:t>
      </w:r>
      <w:r w:rsidR="00B57033">
        <w:t xml:space="preserve"> </w:t>
      </w:r>
      <w:r w:rsidRPr="009A5CA0">
        <w:t>movements,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adjustments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caps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occupational</w:t>
      </w:r>
      <w:r w:rsidR="00B57033">
        <w:t xml:space="preserve"> </w:t>
      </w:r>
      <w:r w:rsidRPr="009A5CA0">
        <w:t>pension</w:t>
      </w:r>
      <w:r w:rsidR="00B57033">
        <w:t xml:space="preserve"> </w:t>
      </w:r>
      <w:r w:rsidRPr="009A5CA0">
        <w:t>plan</w:t>
      </w:r>
      <w:r w:rsidR="00B57033">
        <w:t xml:space="preserve"> </w:t>
      </w:r>
      <w:r w:rsidRPr="009A5CA0">
        <w:t>benefits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system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supplementary</w:t>
      </w:r>
      <w:r w:rsidR="00B57033">
        <w:t xml:space="preserve"> </w:t>
      </w:r>
      <w:r w:rsidRPr="009A5CA0">
        <w:t>benefits.</w:t>
      </w:r>
    </w:p>
    <w:p w:rsidR="00F463EB" w:rsidRPr="009A5CA0" w:rsidRDefault="00F463EB" w:rsidP="00F463EB">
      <w:pPr>
        <w:pStyle w:val="SingleTxtG"/>
      </w:pPr>
      <w:r w:rsidRPr="009A5CA0">
        <w:t>165.</w:t>
      </w:r>
      <w:r w:rsidRPr="009A5CA0">
        <w:tab/>
        <w:t>The</w:t>
      </w:r>
      <w:r w:rsidR="00B57033">
        <w:t xml:space="preserve"> </w:t>
      </w:r>
      <w:r w:rsidRPr="009A5CA0">
        <w:t>coverage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mandatory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expanded.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March</w:t>
      </w:r>
      <w:r w:rsidR="00B57033">
        <w:t xml:space="preserve"> </w:t>
      </w:r>
      <w:r w:rsidRPr="009A5CA0">
        <w:t>2014,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example,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thirteenth</w:t>
      </w:r>
      <w:r w:rsidR="00B57033">
        <w:t xml:space="preserve"> </w:t>
      </w:r>
      <w:r w:rsidRPr="009A5CA0">
        <w:t>week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pregnancy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eight</w:t>
      </w:r>
      <w:r w:rsidR="00B57033">
        <w:t xml:space="preserve"> </w:t>
      </w:r>
      <w:r w:rsidRPr="009A5CA0">
        <w:t>weeks</w:t>
      </w:r>
      <w:r w:rsidR="00B57033">
        <w:t xml:space="preserve"> </w:t>
      </w:r>
      <w:r w:rsidRPr="009A5CA0">
        <w:t>after</w:t>
      </w:r>
      <w:r w:rsidR="00B57033">
        <w:t xml:space="preserve"> </w:t>
      </w:r>
      <w:r w:rsidRPr="009A5CA0">
        <w:t>giving</w:t>
      </w:r>
      <w:r w:rsidR="00B57033">
        <w:t xml:space="preserve"> </w:t>
      </w:r>
      <w:r w:rsidRPr="009A5CA0">
        <w:t>birth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exempt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covering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share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cost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general</w:t>
      </w:r>
      <w:r w:rsidR="00B57033">
        <w:t xml:space="preserve"> </w:t>
      </w:r>
      <w:r w:rsidRPr="009A5CA0">
        <w:t>medical</w:t>
      </w:r>
      <w:r w:rsidR="00B57033">
        <w:t xml:space="preserve"> </w:t>
      </w:r>
      <w:r w:rsidRPr="009A5CA0">
        <w:t>services</w:t>
      </w:r>
      <w:r w:rsidR="00B57033">
        <w:t xml:space="preserve"> </w:t>
      </w:r>
      <w:r w:rsidRPr="009A5CA0">
        <w:t>when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ill.</w:t>
      </w:r>
    </w:p>
    <w:p w:rsidR="00F463EB" w:rsidRPr="009A5CA0" w:rsidRDefault="00F463EB" w:rsidP="00F463EB">
      <w:pPr>
        <w:pStyle w:val="SingleTxtG"/>
      </w:pPr>
      <w:r w:rsidRPr="009A5CA0">
        <w:t>166.</w:t>
      </w:r>
      <w:r w:rsidRPr="009A5CA0">
        <w:tab/>
        <w:t>The</w:t>
      </w:r>
      <w:r w:rsidR="00B57033">
        <w:t xml:space="preserve"> </w:t>
      </w:r>
      <w:r w:rsidRPr="009A5CA0">
        <w:t>fifth</w:t>
      </w:r>
      <w:r w:rsidR="00B57033">
        <w:t xml:space="preserve"> </w:t>
      </w:r>
      <w:r w:rsidRPr="009A5CA0">
        <w:t>review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much</w:t>
      </w:r>
      <w:r w:rsidR="00B57033">
        <w:t xml:space="preserve"> </w:t>
      </w:r>
      <w:r w:rsidRPr="009A5CA0">
        <w:t>healthier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possible.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2012,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taken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review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supplemented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sixth</w:t>
      </w:r>
      <w:r w:rsidR="00B57033">
        <w:t xml:space="preserve"> </w:t>
      </w:r>
      <w:r w:rsidRPr="009A5CA0">
        <w:t>review,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aim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mainly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promote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rehabilitation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disabilities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paragraph</w:t>
      </w:r>
      <w:r w:rsidR="00B57033">
        <w:t xml:space="preserve"> </w:t>
      </w:r>
      <w:r w:rsidRPr="009A5CA0">
        <w:t>93</w:t>
      </w:r>
      <w:r w:rsidR="00B57033">
        <w:t xml:space="preserve"> </w:t>
      </w:r>
      <w:r w:rsidRPr="009A5CA0">
        <w:t>above,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6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Covenant).</w:t>
      </w:r>
    </w:p>
    <w:p w:rsidR="00F463EB" w:rsidRPr="009A5CA0" w:rsidRDefault="00F463EB" w:rsidP="00F463EB">
      <w:pPr>
        <w:pStyle w:val="SingleTxtG"/>
      </w:pPr>
      <w:r w:rsidRPr="009A5CA0">
        <w:t>167.</w:t>
      </w:r>
      <w:r w:rsidRPr="009A5CA0">
        <w:tab/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2011,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Occupational</w:t>
      </w:r>
      <w:r w:rsidR="00B57033">
        <w:t xml:space="preserve"> </w:t>
      </w:r>
      <w:r w:rsidRPr="009A5CA0">
        <w:t>Pension</w:t>
      </w:r>
      <w:r w:rsidR="00B57033">
        <w:t xml:space="preserve"> </w:t>
      </w:r>
      <w:r w:rsidRPr="009A5CA0">
        <w:t>Funds,</w:t>
      </w:r>
      <w:r w:rsidR="00B57033">
        <w:t xml:space="preserve"> </w:t>
      </w:r>
      <w:r w:rsidRPr="009A5CA0">
        <w:t>Old-Age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Survivors</w:t>
      </w:r>
      <w:r w:rsidR="001D0DC4">
        <w:t>’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buttressed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facilitate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participation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older</w:t>
      </w:r>
      <w:r w:rsidR="00B57033">
        <w:t xml:space="preserve"> </w:t>
      </w:r>
      <w:r w:rsidRPr="009A5CA0">
        <w:t>workers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market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above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6).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structural</w:t>
      </w:r>
      <w:r w:rsidR="00B57033">
        <w:t xml:space="preserve"> </w:t>
      </w:r>
      <w:r w:rsidRPr="009A5CA0">
        <w:lastRenderedPageBreak/>
        <w:t>reorganization</w:t>
      </w:r>
      <w:r w:rsidR="00B57033">
        <w:t xml:space="preserve"> </w:t>
      </w:r>
      <w:r w:rsidRPr="009A5CA0">
        <w:t>designed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enhance</w:t>
      </w:r>
      <w:r w:rsidR="00B57033">
        <w:t xml:space="preserve"> </w:t>
      </w:r>
      <w:r w:rsidRPr="009A5CA0">
        <w:t>monitoring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introduce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governance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transparency</w:t>
      </w:r>
      <w:r w:rsidR="00B57033">
        <w:t xml:space="preserve"> </w:t>
      </w:r>
      <w:r w:rsidRPr="009A5CA0">
        <w:t>took</w:t>
      </w:r>
      <w:r w:rsidR="00B57033">
        <w:t xml:space="preserve"> </w:t>
      </w:r>
      <w:r w:rsidRPr="009A5CA0">
        <w:t>effect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August</w:t>
      </w:r>
      <w:r w:rsidR="00B57033">
        <w:t xml:space="preserve"> </w:t>
      </w:r>
      <w:r w:rsidRPr="009A5CA0">
        <w:t>2011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2012.</w:t>
      </w:r>
    </w:p>
    <w:p w:rsidR="00F463EB" w:rsidRPr="009A5CA0" w:rsidRDefault="00F463EB" w:rsidP="00F463EB">
      <w:pPr>
        <w:pStyle w:val="SingleTxtG"/>
      </w:pPr>
      <w:r w:rsidRPr="009A5CA0">
        <w:t>168.</w:t>
      </w:r>
      <w:r w:rsidRPr="009A5CA0">
        <w:tab/>
        <w:t>Benefits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self-employed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Allowances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2013.</w:t>
      </w:r>
    </w:p>
    <w:p w:rsidR="00F463EB" w:rsidRPr="009A5CA0" w:rsidRDefault="00345D32" w:rsidP="00345D32">
      <w:pPr>
        <w:pStyle w:val="H23G"/>
      </w:pPr>
      <w:r>
        <w:tab/>
      </w:r>
      <w:r>
        <w:tab/>
      </w:r>
      <w:bookmarkStart w:id="111" w:name="_Toc525912758"/>
      <w:r w:rsidR="00F463EB" w:rsidRPr="009A5CA0">
        <w:t>Legal</w:t>
      </w:r>
      <w:r w:rsidR="00B57033">
        <w:t xml:space="preserve"> </w:t>
      </w:r>
      <w:r w:rsidR="00F463EB" w:rsidRPr="009A5CA0">
        <w:t>remedies</w:t>
      </w:r>
      <w:bookmarkEnd w:id="111"/>
    </w:p>
    <w:p w:rsidR="00F463EB" w:rsidRPr="009A5CA0" w:rsidRDefault="00F463EB" w:rsidP="00F463EB">
      <w:pPr>
        <w:pStyle w:val="SingleTxtG"/>
      </w:pPr>
      <w:r w:rsidRPr="009A5CA0">
        <w:t>169.</w:t>
      </w:r>
      <w:r w:rsidRPr="009A5CA0">
        <w:tab/>
        <w:t>A</w:t>
      </w:r>
      <w:r w:rsidR="00B57033">
        <w:t xml:space="preserve"> </w:t>
      </w:r>
      <w:r w:rsidRPr="009A5CA0">
        <w:t>simple</w:t>
      </w:r>
      <w:r w:rsidR="00B57033">
        <w:t xml:space="preserve"> </w:t>
      </w:r>
      <w:r w:rsidRPr="009A5CA0">
        <w:t>objection</w:t>
      </w:r>
      <w:r w:rsidR="00B57033">
        <w:t xml:space="preserve"> </w:t>
      </w:r>
      <w:r w:rsidRPr="009A5CA0">
        <w:t>suffices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contest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decision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provider.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insured</w:t>
      </w:r>
      <w:r w:rsidR="00B57033">
        <w:t xml:space="preserve"> </w:t>
      </w:r>
      <w:r w:rsidRPr="009A5CA0">
        <w:t>person</w:t>
      </w:r>
      <w:r w:rsidR="00B57033">
        <w:t xml:space="preserve"> </w:t>
      </w:r>
      <w:r w:rsidRPr="009A5CA0">
        <w:t>contests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decision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insurer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response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objection,</w:t>
      </w:r>
      <w:r w:rsidR="00B57033">
        <w:t xml:space="preserve"> </w:t>
      </w:r>
      <w:r w:rsidRPr="009A5CA0">
        <w:t>appeal</w:t>
      </w:r>
      <w:r w:rsidR="00B57033">
        <w:t xml:space="preserve"> </w:t>
      </w:r>
      <w:r w:rsidRPr="009A5CA0">
        <w:t>proceedings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launched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Court.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Court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judgment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turn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appealed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Supreme</w:t>
      </w:r>
      <w:r w:rsidR="00B57033">
        <w:t xml:space="preserve"> </w:t>
      </w:r>
      <w:r w:rsidRPr="009A5CA0">
        <w:t>Court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particular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General</w:t>
      </w:r>
      <w:r w:rsidR="00B57033">
        <w:t xml:space="preserve"> </w:t>
      </w:r>
      <w:r w:rsidRPr="009A5CA0">
        <w:t>Aspects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Law).</w:t>
      </w:r>
    </w:p>
    <w:p w:rsidR="00F463EB" w:rsidRPr="009A5CA0" w:rsidRDefault="00345D32" w:rsidP="00345D32">
      <w:pPr>
        <w:pStyle w:val="H23G"/>
      </w:pPr>
      <w:r>
        <w:tab/>
      </w:r>
      <w:r>
        <w:tab/>
      </w:r>
      <w:bookmarkStart w:id="112" w:name="_Toc525912759"/>
      <w:r w:rsidR="00F463EB" w:rsidRPr="009A5CA0">
        <w:t>Statistics</w:t>
      </w:r>
      <w:bookmarkEnd w:id="112"/>
    </w:p>
    <w:p w:rsidR="00F463EB" w:rsidRPr="009A5CA0" w:rsidRDefault="00F463EB" w:rsidP="00F463EB">
      <w:pPr>
        <w:pStyle w:val="SingleTxtG"/>
      </w:pPr>
      <w:r w:rsidRPr="009A5CA0">
        <w:t>170.</w:t>
      </w:r>
      <w:r w:rsidRPr="009A5CA0">
        <w:tab/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3.</w:t>
      </w:r>
    </w:p>
    <w:p w:rsidR="00F463EB" w:rsidRPr="009A5CA0" w:rsidRDefault="00345D32" w:rsidP="00345D32">
      <w:pPr>
        <w:pStyle w:val="H23G"/>
      </w:pPr>
      <w:r>
        <w:tab/>
      </w:r>
      <w:r>
        <w:tab/>
      </w:r>
      <w:bookmarkStart w:id="113" w:name="_Toc525912760"/>
      <w:r w:rsidR="00F463EB" w:rsidRPr="009A5CA0">
        <w:t>Recommendation</w:t>
      </w:r>
      <w:r w:rsidR="00B57033">
        <w:t xml:space="preserve"> </w:t>
      </w:r>
      <w:r w:rsidR="00F463EB" w:rsidRPr="009A5CA0">
        <w:t>No.</w:t>
      </w:r>
      <w:r w:rsidR="00B57033">
        <w:t xml:space="preserve"> </w:t>
      </w:r>
      <w:r w:rsidR="00F463EB" w:rsidRPr="009A5CA0">
        <w:t>12</w:t>
      </w:r>
      <w:bookmarkEnd w:id="113"/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171.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Supreme</w:t>
      </w:r>
      <w:r w:rsidR="00B57033">
        <w:t xml:space="preserve"> </w:t>
      </w:r>
      <w:r w:rsidRPr="009A5CA0">
        <w:t>Court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held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without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residence</w:t>
      </w:r>
      <w:r w:rsidR="00B57033">
        <w:t xml:space="preserve"> </w:t>
      </w:r>
      <w:r w:rsidRPr="009A5CA0">
        <w:t>permit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emergency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(ATF</w:t>
      </w:r>
      <w:r w:rsidR="00B57033">
        <w:t xml:space="preserve"> </w:t>
      </w:r>
      <w:r w:rsidRPr="009A5CA0">
        <w:t>131</w:t>
      </w:r>
      <w:r w:rsidR="00B57033">
        <w:t xml:space="preserve"> </w:t>
      </w:r>
      <w:r w:rsidRPr="009A5CA0">
        <w:t>I</w:t>
      </w:r>
      <w:r w:rsidR="00B57033">
        <w:t xml:space="preserve"> </w:t>
      </w:r>
      <w:r w:rsidRPr="009A5CA0">
        <w:t>166).</w:t>
      </w:r>
      <w:r w:rsidR="00B57033">
        <w:t xml:space="preserve"> </w:t>
      </w:r>
      <w:r w:rsidRPr="009A5CA0">
        <w:t>Providing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rather</w:t>
      </w:r>
      <w:r w:rsidR="00B57033">
        <w:t xml:space="preserve"> </w:t>
      </w:r>
      <w:r w:rsidRPr="009A5CA0">
        <w:t>than</w:t>
      </w:r>
      <w:r w:rsidR="00B57033">
        <w:t xml:space="preserve"> </w:t>
      </w:r>
      <w:r w:rsidRPr="009A5CA0">
        <w:t>emergency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goes</w:t>
      </w:r>
      <w:r w:rsidR="00B57033">
        <w:t xml:space="preserve"> </w:t>
      </w:r>
      <w:r w:rsidRPr="009A5CA0">
        <w:t>beyond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requirements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Court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ruling.</w:t>
      </w:r>
      <w:r w:rsidR="00B57033">
        <w:t xml:space="preserve"> </w:t>
      </w:r>
      <w:r w:rsidRPr="009A5CA0">
        <w:t>Emergency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sufficient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cases</w:t>
      </w:r>
      <w:r w:rsidR="00B57033">
        <w:t xml:space="preserve"> </w:t>
      </w:r>
      <w:r w:rsidRPr="009A5CA0">
        <w:t>where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illegally</w:t>
      </w:r>
      <w:r w:rsidR="00B57033">
        <w:t xml:space="preserve"> </w:t>
      </w:r>
      <w:r w:rsidRPr="009A5CA0">
        <w:t>resident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refuse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return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home</w:t>
      </w:r>
      <w:r w:rsidR="00B57033">
        <w:t xml:space="preserve"> </w:t>
      </w:r>
      <w:r w:rsidRPr="009A5CA0">
        <w:t>country.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includes</w:t>
      </w:r>
      <w:r w:rsidR="00B57033">
        <w:t xml:space="preserve"> </w:t>
      </w:r>
      <w:r w:rsidRPr="009A5CA0">
        <w:t>basic</w:t>
      </w:r>
      <w:r w:rsidR="00B57033">
        <w:t xml:space="preserve"> </w:t>
      </w:r>
      <w:r w:rsidRPr="009A5CA0">
        <w:t>medical</w:t>
      </w:r>
      <w:r w:rsidR="00B57033">
        <w:t xml:space="preserve"> </w:t>
      </w:r>
      <w:r w:rsidRPr="009A5CA0">
        <w:t>care,</w:t>
      </w:r>
      <w:r w:rsidR="00B57033">
        <w:t xml:space="preserve"> </w:t>
      </w:r>
      <w:r w:rsidRPr="009A5CA0">
        <w:t>housing,</w:t>
      </w:r>
      <w:r w:rsidR="00B57033">
        <w:t xml:space="preserve"> </w:t>
      </w:r>
      <w:r w:rsidRPr="009A5CA0">
        <w:t>food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schooling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children.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29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2012,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Directors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Affairs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recommendations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emergency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required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leave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country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result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decisions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345D32" w:rsidP="00345D32">
      <w:pPr>
        <w:pStyle w:val="H1G"/>
      </w:pPr>
      <w:r>
        <w:tab/>
      </w:r>
      <w:r w:rsidR="00F463EB" w:rsidRPr="009A5CA0">
        <w:tab/>
      </w:r>
      <w:bookmarkStart w:id="114" w:name="_Toc525638512"/>
      <w:bookmarkStart w:id="115" w:name="_Toc525638706"/>
      <w:bookmarkStart w:id="116" w:name="_Toc525638851"/>
      <w:bookmarkStart w:id="117" w:name="_Toc525912761"/>
      <w:r w:rsidR="00F463EB" w:rsidRPr="009A5CA0">
        <w:t>Article</w:t>
      </w:r>
      <w:r w:rsidR="00B57033">
        <w:t xml:space="preserve"> </w:t>
      </w:r>
      <w:r w:rsidR="00F463EB" w:rsidRPr="009A5CA0">
        <w:t>10</w:t>
      </w:r>
      <w:r>
        <w:br/>
      </w:r>
      <w:r w:rsidR="00F463EB" w:rsidRPr="009A5CA0">
        <w:t>Protection</w:t>
      </w:r>
      <w:r w:rsidR="00B57033">
        <w:t xml:space="preserve"> </w:t>
      </w:r>
      <w:r w:rsidR="00F463EB" w:rsidRPr="009A5CA0">
        <w:t>of</w:t>
      </w:r>
      <w:r w:rsidR="00B57033">
        <w:t xml:space="preserve"> </w:t>
      </w:r>
      <w:r w:rsidR="00F463EB" w:rsidRPr="009A5CA0">
        <w:t>the</w:t>
      </w:r>
      <w:r w:rsidR="00B57033">
        <w:t xml:space="preserve"> </w:t>
      </w:r>
      <w:r w:rsidR="00F463EB" w:rsidRPr="009A5CA0">
        <w:t>family,</w:t>
      </w:r>
      <w:r w:rsidR="00B57033">
        <w:t xml:space="preserve"> </w:t>
      </w:r>
      <w:r w:rsidR="00F463EB" w:rsidRPr="009A5CA0">
        <w:t>mothers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children</w:t>
      </w:r>
      <w:bookmarkEnd w:id="114"/>
      <w:bookmarkEnd w:id="115"/>
      <w:bookmarkEnd w:id="116"/>
      <w:bookmarkEnd w:id="117"/>
    </w:p>
    <w:p w:rsidR="00F463EB" w:rsidRPr="009A5CA0" w:rsidRDefault="00345D32" w:rsidP="00345D32">
      <w:pPr>
        <w:pStyle w:val="H23G"/>
      </w:pPr>
      <w:r>
        <w:tab/>
      </w:r>
      <w:r>
        <w:tab/>
      </w:r>
      <w:bookmarkStart w:id="118" w:name="_Toc525912762"/>
      <w:r w:rsidR="00F463EB" w:rsidRPr="009A5CA0">
        <w:t>Application</w:t>
      </w:r>
      <w:bookmarkEnd w:id="118"/>
    </w:p>
    <w:p w:rsidR="00F463EB" w:rsidRPr="009A5CA0" w:rsidRDefault="00F463EB" w:rsidP="00F463EB">
      <w:pPr>
        <w:pStyle w:val="SingleTxtG"/>
      </w:pPr>
      <w:r w:rsidRPr="009A5CA0">
        <w:t>172.</w:t>
      </w:r>
      <w:r w:rsidRPr="009A5CA0">
        <w:tab/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constitutional</w:t>
      </w:r>
      <w:r w:rsidR="00B57033">
        <w:t xml:space="preserve"> </w:t>
      </w:r>
      <w:r w:rsidRPr="009A5CA0">
        <w:t>provisions,</w:t>
      </w:r>
      <w:r w:rsidR="00B57033">
        <w:t xml:space="preserve"> </w:t>
      </w:r>
      <w:r w:rsidRPr="009A5CA0"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periodic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(para.</w:t>
      </w:r>
      <w:r w:rsidR="00B57033">
        <w:t xml:space="preserve"> </w:t>
      </w:r>
      <w:r w:rsidRPr="009A5CA0">
        <w:t>341</w:t>
      </w:r>
      <w:r w:rsidR="00B57033">
        <w:t xml:space="preserve"> </w:t>
      </w:r>
      <w:r w:rsidRPr="009A5CA0">
        <w:t>ff.).</w:t>
      </w:r>
    </w:p>
    <w:p w:rsidR="00F463EB" w:rsidRPr="009A5CA0" w:rsidRDefault="00F463EB" w:rsidP="00F463EB">
      <w:pPr>
        <w:pStyle w:val="SingleTxtG"/>
      </w:pPr>
      <w:r w:rsidRPr="009A5CA0">
        <w:t>173.</w:t>
      </w:r>
      <w:r w:rsidRPr="009A5CA0">
        <w:tab/>
        <w:t>In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20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2015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response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Tornare</w:t>
      </w:r>
      <w:r w:rsidR="00B57033">
        <w:t xml:space="preserve"> </w:t>
      </w:r>
      <w:r w:rsidR="001D0DC4">
        <w:t>“</w:t>
      </w:r>
      <w:r w:rsidRPr="009A5CA0">
        <w:t>Family</w:t>
      </w:r>
      <w:r w:rsidR="00B57033">
        <w:t xml:space="preserve"> </w:t>
      </w:r>
      <w:r w:rsidRPr="009A5CA0">
        <w:t>policy</w:t>
      </w:r>
      <w:r w:rsidR="001D0DC4">
        <w:t>”</w:t>
      </w:r>
      <w:r w:rsidR="00B57033">
        <w:t xml:space="preserve"> </w:t>
      </w:r>
      <w:r w:rsidRPr="009A5CA0">
        <w:t>postulate</w:t>
      </w:r>
      <w:r w:rsidR="00B57033">
        <w:t xml:space="preserve"> </w:t>
      </w:r>
      <w:r w:rsidRPr="009A5CA0">
        <w:t>(13.3135)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its</w:t>
      </w:r>
      <w:r w:rsidR="00B57033">
        <w:t xml:space="preserve"> </w:t>
      </w:r>
      <w:r w:rsidR="001D0DC4">
        <w:t>“</w:t>
      </w:r>
      <w:r w:rsidRPr="009A5CA0">
        <w:t>2017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Families: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situation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families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policy</w:t>
      </w:r>
      <w:r w:rsidR="001D0DC4">
        <w:t>”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describes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current</w:t>
      </w:r>
      <w:r w:rsidR="00B57033">
        <w:t xml:space="preserve"> </w:t>
      </w:r>
      <w:r w:rsidRPr="009A5CA0">
        <w:t>situation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families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takes</w:t>
      </w:r>
      <w:r w:rsidR="00B57033">
        <w:t xml:space="preserve"> </w:t>
      </w:r>
      <w:r w:rsidRPr="009A5CA0">
        <w:t>stock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options</w:t>
      </w:r>
      <w:r w:rsidR="00B57033">
        <w:t xml:space="preserve"> </w:t>
      </w:r>
      <w:r w:rsidRPr="009A5CA0">
        <w:t>available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sets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four</w:t>
      </w:r>
      <w:r w:rsidR="00B57033">
        <w:t xml:space="preserve"> </w:t>
      </w:r>
      <w:r w:rsidRPr="009A5CA0">
        <w:t>areas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intervention:</w:t>
      </w:r>
      <w:r w:rsidR="00B57033">
        <w:t xml:space="preserve"> </w:t>
      </w:r>
      <w:r w:rsidRPr="009A5CA0">
        <w:t>financial</w:t>
      </w:r>
      <w:r w:rsidR="00B57033">
        <w:t xml:space="preserve"> </w:t>
      </w:r>
      <w:r w:rsidRPr="009A5CA0">
        <w:t>security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families,</w:t>
      </w:r>
      <w:r w:rsidR="00B57033">
        <w:t xml:space="preserve"> </w:t>
      </w:r>
      <w:r w:rsidR="00821AA3">
        <w:t>work-</w:t>
      </w:r>
      <w:r w:rsidRPr="009A5CA0">
        <w:t>life</w:t>
      </w:r>
      <w:r w:rsidR="00B57033">
        <w:t xml:space="preserve"> </w:t>
      </w:r>
      <w:r w:rsidRPr="009A5CA0">
        <w:t>balance,</w:t>
      </w:r>
      <w:r w:rsidR="00B57033">
        <w:t xml:space="preserve"> </w:t>
      </w:r>
      <w:r w:rsidRPr="009A5CA0">
        <w:t>adapting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inheritance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new</w:t>
      </w:r>
      <w:r w:rsidR="00B57033">
        <w:t xml:space="preserve"> </w:t>
      </w:r>
      <w:r w:rsidRPr="009A5CA0">
        <w:t>ways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living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support.</w:t>
      </w:r>
    </w:p>
    <w:p w:rsidR="00F463EB" w:rsidRPr="009A5CA0" w:rsidRDefault="00F463EB" w:rsidP="00F463EB">
      <w:pPr>
        <w:pStyle w:val="SingleTxtG"/>
      </w:pPr>
      <w:r w:rsidRPr="009A5CA0">
        <w:t>174.</w:t>
      </w:r>
      <w:r w:rsidRPr="009A5CA0">
        <w:tab/>
        <w:t>Swiss</w:t>
      </w:r>
      <w:r w:rsidR="00B57033">
        <w:t xml:space="preserve"> </w:t>
      </w:r>
      <w:r w:rsidRPr="009A5CA0">
        <w:t>legislation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parental</w:t>
      </w:r>
      <w:r w:rsidR="00B57033">
        <w:t xml:space="preserve"> </w:t>
      </w:r>
      <w:r w:rsidRPr="009A5CA0">
        <w:t>authority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July</w:t>
      </w:r>
      <w:r w:rsidR="00B57033">
        <w:t xml:space="preserve"> </w:t>
      </w:r>
      <w:r w:rsidRPr="009A5CA0">
        <w:t>2014.</w:t>
      </w:r>
      <w:r w:rsidR="00B57033">
        <w:t xml:space="preserve"> </w:t>
      </w:r>
      <w:r w:rsidRPr="009A5CA0">
        <w:t>Civil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reforms</w:t>
      </w:r>
      <w:r w:rsidR="00B57033">
        <w:t xml:space="preserve"> </w:t>
      </w:r>
      <w:r w:rsidRPr="009A5CA0">
        <w:t>relating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child</w:t>
      </w:r>
      <w:r w:rsidR="00B57033">
        <w:t xml:space="preserve"> </w:t>
      </w:r>
      <w:r w:rsidRPr="009A5CA0">
        <w:t>maintenance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division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occupational</w:t>
      </w:r>
      <w:r w:rsidR="00B57033">
        <w:t xml:space="preserve"> </w:t>
      </w:r>
      <w:r w:rsidRPr="009A5CA0">
        <w:t>pensions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event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divorce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2017.</w:t>
      </w:r>
      <w:r w:rsidR="00B57033">
        <w:t xml:space="preserve"> </w:t>
      </w:r>
      <w:r w:rsidRPr="009A5CA0">
        <w:t>Revised</w:t>
      </w:r>
      <w:r w:rsidR="00B57033">
        <w:t xml:space="preserve"> </w:t>
      </w:r>
      <w:r w:rsidRPr="009A5CA0">
        <w:t>legislation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adoption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enter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2018.</w:t>
      </w:r>
      <w:r w:rsidR="00B57033">
        <w:t xml:space="preserve"> </w:t>
      </w:r>
    </w:p>
    <w:p w:rsidR="00F463EB" w:rsidRPr="009A5CA0" w:rsidRDefault="00F463EB" w:rsidP="00821AA3">
      <w:pPr>
        <w:pStyle w:val="SingleTxtG"/>
      </w:pPr>
      <w:r w:rsidRPr="009A5CA0">
        <w:t>175.</w:t>
      </w:r>
      <w:r w:rsidRPr="009A5CA0">
        <w:tab/>
        <w:t>Developments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respect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taxation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married</w:t>
      </w:r>
      <w:r w:rsidR="00B57033">
        <w:t xml:space="preserve"> </w:t>
      </w:r>
      <w:r w:rsidRPr="009A5CA0">
        <w:t>couples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inclusion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childcare</w:t>
      </w:r>
      <w:r w:rsidR="00B57033">
        <w:t xml:space="preserve"> </w:t>
      </w:r>
      <w:r w:rsidRPr="009A5CA0">
        <w:t>expenses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tax</w:t>
      </w:r>
      <w:r w:rsidR="00B57033">
        <w:t xml:space="preserve"> </w:t>
      </w:r>
      <w:r w:rsidRPr="009A5CA0">
        <w:t>calculations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being</w:t>
      </w:r>
      <w:r w:rsidR="00B57033">
        <w:t xml:space="preserve"> </w:t>
      </w:r>
      <w:r w:rsidRPr="009A5CA0">
        <w:t>explored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initiative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address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shortage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qualified</w:t>
      </w:r>
      <w:r w:rsidR="00B57033">
        <w:t xml:space="preserve"> </w:t>
      </w:r>
      <w:r w:rsidRPr="009A5CA0">
        <w:t>staff.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176.</w:t>
      </w:r>
      <w:r w:rsidRPr="009A5CA0">
        <w:tab/>
        <w:t>The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Allowances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2009.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establishes</w:t>
      </w:r>
      <w:r w:rsidR="00B57033">
        <w:t xml:space="preserve"> </w:t>
      </w:r>
      <w:r w:rsidRPr="009A5CA0">
        <w:t>minimum</w:t>
      </w:r>
      <w:r w:rsidR="00B57033">
        <w:t xml:space="preserve"> </w:t>
      </w:r>
      <w:r w:rsidRPr="009A5CA0">
        <w:t>levels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allowances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200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month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0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16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250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month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16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25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still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training.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177.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Financial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Supplementary</w:t>
      </w:r>
      <w:r w:rsidR="00B57033">
        <w:t xml:space="preserve"> </w:t>
      </w:r>
      <w:r w:rsidRPr="009A5CA0">
        <w:t>Childcare</w:t>
      </w:r>
      <w:r w:rsidR="00B57033">
        <w:t xml:space="preserve"> </w:t>
      </w:r>
      <w:r w:rsidRPr="009A5CA0">
        <w:t>established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create</w:t>
      </w:r>
      <w:r w:rsidR="00B57033">
        <w:t xml:space="preserve"> </w:t>
      </w:r>
      <w:r w:rsidRPr="009A5CA0">
        <w:t>new</w:t>
      </w:r>
      <w:r w:rsidR="00B57033">
        <w:t xml:space="preserve"> </w:t>
      </w:r>
      <w:r w:rsidRPr="009A5CA0">
        <w:t>day</w:t>
      </w:r>
      <w:r w:rsidR="00B57033">
        <w:t xml:space="preserve"> </w:t>
      </w:r>
      <w:r w:rsidRPr="009A5CA0">
        <w:t>care</w:t>
      </w:r>
      <w:r w:rsidR="00B57033">
        <w:t xml:space="preserve"> </w:t>
      </w:r>
      <w:r w:rsidRPr="009A5CA0">
        <w:t>places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children.</w:t>
      </w:r>
      <w:r w:rsidR="00B57033">
        <w:t xml:space="preserve"> </w:t>
      </w:r>
      <w:r w:rsidRPr="009A5CA0">
        <w:t>Challenges</w:t>
      </w:r>
      <w:r w:rsidR="00B57033">
        <w:t xml:space="preserve"> </w:t>
      </w:r>
      <w:r w:rsidRPr="009A5CA0">
        <w:t>remain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aged</w:t>
      </w:r>
      <w:r w:rsidR="00B57033">
        <w:t xml:space="preserve"> </w:t>
      </w:r>
      <w:r w:rsidRPr="009A5CA0">
        <w:t>0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3</w:t>
      </w:r>
      <w:r w:rsidR="00B57033">
        <w:t xml:space="preserve"> </w:t>
      </w:r>
      <w:r w:rsidRPr="009A5CA0">
        <w:t>years;</w:t>
      </w:r>
      <w:r w:rsidR="00B57033">
        <w:t xml:space="preserve"> </w:t>
      </w:r>
      <w:r w:rsidRPr="009A5CA0">
        <w:t>existing</w:t>
      </w:r>
      <w:r w:rsidR="00B57033">
        <w:t xml:space="preserve"> </w:t>
      </w:r>
      <w:r w:rsidRPr="009A5CA0">
        <w:t>places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accommodate</w:t>
      </w:r>
      <w:r w:rsidR="00B57033">
        <w:t xml:space="preserve"> </w:t>
      </w:r>
      <w:r w:rsidRPr="009A5CA0">
        <w:t>22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children.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school-age</w:t>
      </w:r>
      <w:r w:rsidR="00B57033">
        <w:t xml:space="preserve"> </w:t>
      </w:r>
      <w:r w:rsidRPr="009A5CA0">
        <w:t>children,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level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coverage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only</w:t>
      </w:r>
      <w:r w:rsidR="00B57033">
        <w:t xml:space="preserve"> </w:t>
      </w:r>
      <w:r w:rsidRPr="009A5CA0">
        <w:t>8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scheduled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completion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2011,</w:t>
      </w:r>
      <w:r w:rsidR="00B57033">
        <w:t xml:space="preserve"> </w:t>
      </w:r>
      <w:r w:rsidRPr="009A5CA0">
        <w:t>but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continue</w:t>
      </w:r>
      <w:r w:rsidR="00B57033">
        <w:t xml:space="preserve"> </w:t>
      </w:r>
      <w:r w:rsidRPr="009A5CA0">
        <w:t>until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2019.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2017,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lastRenderedPageBreak/>
        <w:t>adopted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amendment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order</w:t>
      </w:r>
      <w:r w:rsidR="00B57033">
        <w:t xml:space="preserve"> </w:t>
      </w:r>
      <w:r w:rsidRPr="009A5CA0">
        <w:t>both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reduce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costs</w:t>
      </w:r>
      <w:r w:rsidR="00B57033">
        <w:t xml:space="preserve"> </w:t>
      </w:r>
      <w:r w:rsidRPr="009A5CA0">
        <w:t>incurred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working</w:t>
      </w:r>
      <w:r w:rsidR="00B57033">
        <w:t xml:space="preserve"> </w:t>
      </w:r>
      <w:r w:rsidRPr="009A5CA0">
        <w:t>parents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rely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parties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childcare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match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supply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care</w:t>
      </w:r>
      <w:r w:rsidR="00B57033">
        <w:t xml:space="preserve"> </w:t>
      </w:r>
      <w:r w:rsidRPr="009A5CA0">
        <w:t>more</w:t>
      </w:r>
      <w:r w:rsidR="00B57033">
        <w:t xml:space="preserve"> </w:t>
      </w:r>
      <w:r w:rsidRPr="009A5CA0">
        <w:t>closely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demand.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sum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100</w:t>
      </w:r>
      <w:r w:rsidR="00B57033">
        <w:t xml:space="preserve"> </w:t>
      </w:r>
      <w:r w:rsidRPr="009A5CA0">
        <w:t>million</w:t>
      </w:r>
      <w:r w:rsidR="00B57033">
        <w:t xml:space="preserve"> </w:t>
      </w:r>
      <w:r w:rsidRPr="009A5CA0">
        <w:t>over</w:t>
      </w:r>
      <w:r w:rsidR="00B57033">
        <w:t xml:space="preserve"> </w:t>
      </w:r>
      <w:r w:rsidRPr="009A5CA0">
        <w:t>five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allocated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purpose.</w:t>
      </w:r>
      <w:r w:rsidR="00B57033">
        <w:t xml:space="preserve"> </w:t>
      </w:r>
      <w:r w:rsidRPr="009A5CA0">
        <w:t>Lastly,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accords</w:t>
      </w:r>
      <w:r w:rsidR="00B57033">
        <w:t xml:space="preserve"> </w:t>
      </w:r>
      <w:r w:rsidRPr="009A5CA0">
        <w:t>financial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Childcare</w:t>
      </w:r>
      <w:r w:rsidR="00B57033">
        <w:t xml:space="preserve"> </w:t>
      </w:r>
      <w:r w:rsidRPr="009A5CA0">
        <w:t>Association.</w:t>
      </w:r>
    </w:p>
    <w:p w:rsidR="00F463EB" w:rsidRPr="009A5CA0" w:rsidRDefault="00EC599A" w:rsidP="00EC599A">
      <w:pPr>
        <w:pStyle w:val="H23G"/>
      </w:pPr>
      <w:r>
        <w:tab/>
      </w:r>
      <w:r w:rsidR="00F463EB" w:rsidRPr="009A5CA0">
        <w:tab/>
      </w:r>
      <w:bookmarkStart w:id="119" w:name="_Toc525912763"/>
      <w:r w:rsidR="00F463EB" w:rsidRPr="009A5CA0">
        <w:t>Legal</w:t>
      </w:r>
      <w:r w:rsidR="00B57033">
        <w:t xml:space="preserve"> </w:t>
      </w:r>
      <w:r w:rsidR="00F463EB" w:rsidRPr="009A5CA0">
        <w:t>channels</w:t>
      </w:r>
      <w:bookmarkEnd w:id="119"/>
    </w:p>
    <w:p w:rsidR="00F463EB" w:rsidRPr="009A5CA0" w:rsidRDefault="00F463EB" w:rsidP="00F463EB">
      <w:pPr>
        <w:pStyle w:val="SingleTxtG"/>
      </w:pPr>
      <w:r w:rsidRPr="009A5CA0">
        <w:t>178.</w:t>
      </w:r>
      <w:r w:rsidRPr="009A5CA0">
        <w:tab/>
        <w:t>Disputes</w:t>
      </w:r>
      <w:r w:rsidR="00B57033">
        <w:t xml:space="preserve"> </w:t>
      </w:r>
      <w:r w:rsidRPr="009A5CA0">
        <w:t>pertaining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benefits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subject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procedure</w:t>
      </w:r>
      <w:r w:rsidR="00B57033">
        <w:t xml:space="preserve"> </w:t>
      </w:r>
      <w:r w:rsidRPr="009A5CA0">
        <w:t>described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paragraph</w:t>
      </w:r>
      <w:r w:rsidR="00B57033">
        <w:t xml:space="preserve"> </w:t>
      </w:r>
      <w:r w:rsidRPr="009A5CA0">
        <w:t>177.</w:t>
      </w:r>
      <w:r w:rsidR="00B57033">
        <w:t xml:space="preserve"> </w:t>
      </w:r>
    </w:p>
    <w:p w:rsidR="00F463EB" w:rsidRPr="009A5CA0" w:rsidRDefault="00EC599A" w:rsidP="00EC599A">
      <w:pPr>
        <w:pStyle w:val="H23G"/>
      </w:pPr>
      <w:r>
        <w:tab/>
      </w:r>
      <w:r w:rsidR="00F463EB" w:rsidRPr="009A5CA0">
        <w:tab/>
      </w:r>
      <w:bookmarkStart w:id="120" w:name="_Toc525912764"/>
      <w:r w:rsidR="00F463EB" w:rsidRPr="009A5CA0">
        <w:t>Right</w:t>
      </w:r>
      <w:r w:rsidR="00B57033">
        <w:t xml:space="preserve"> </w:t>
      </w:r>
      <w:r w:rsidR="00F463EB" w:rsidRPr="009A5CA0">
        <w:t>to</w:t>
      </w:r>
      <w:r w:rsidR="00B57033">
        <w:t xml:space="preserve"> </w:t>
      </w:r>
      <w:r w:rsidR="00F463EB" w:rsidRPr="009A5CA0">
        <w:t>freely</w:t>
      </w:r>
      <w:r w:rsidR="00B57033">
        <w:t xml:space="preserve"> </w:t>
      </w:r>
      <w:r w:rsidR="00F463EB" w:rsidRPr="009A5CA0">
        <w:t>enter</w:t>
      </w:r>
      <w:r w:rsidR="00B57033">
        <w:t xml:space="preserve"> </w:t>
      </w:r>
      <w:r w:rsidR="00F463EB" w:rsidRPr="009A5CA0">
        <w:t>into</w:t>
      </w:r>
      <w:r w:rsidR="00B57033">
        <w:t xml:space="preserve"> </w:t>
      </w:r>
      <w:r w:rsidR="00F463EB" w:rsidRPr="009A5CA0">
        <w:t>marriage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found</w:t>
      </w:r>
      <w:r w:rsidR="00B57033">
        <w:t xml:space="preserve"> </w:t>
      </w:r>
      <w:r w:rsidR="00F463EB" w:rsidRPr="009A5CA0">
        <w:t>a</w:t>
      </w:r>
      <w:r w:rsidR="00B57033">
        <w:t xml:space="preserve"> </w:t>
      </w:r>
      <w:r w:rsidR="00F463EB" w:rsidRPr="009A5CA0">
        <w:t>family</w:t>
      </w:r>
      <w:bookmarkEnd w:id="120"/>
    </w:p>
    <w:p w:rsidR="00F463EB" w:rsidRPr="009A5CA0" w:rsidRDefault="00F463EB" w:rsidP="00F463EB">
      <w:pPr>
        <w:pStyle w:val="SingleTxtG"/>
      </w:pPr>
      <w:r w:rsidRPr="009A5CA0">
        <w:t>179.</w:t>
      </w:r>
      <w:r w:rsidRPr="009A5CA0">
        <w:tab/>
        <w:t>Please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our</w:t>
      </w:r>
      <w:r w:rsidR="00B57033">
        <w:t xml:space="preserve"> </w:t>
      </w:r>
      <w:r w:rsidRPr="009A5CA0">
        <w:t>comments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16.</w:t>
      </w:r>
      <w:r w:rsidR="00B57033">
        <w:t xml:space="preserve"> </w:t>
      </w:r>
    </w:p>
    <w:p w:rsidR="00F463EB" w:rsidRPr="009A5CA0" w:rsidRDefault="00EC599A" w:rsidP="00EC599A">
      <w:pPr>
        <w:pStyle w:val="H23G"/>
      </w:pPr>
      <w:r>
        <w:tab/>
      </w:r>
      <w:r w:rsidR="00F463EB" w:rsidRPr="009A5CA0">
        <w:tab/>
      </w:r>
      <w:bookmarkStart w:id="121" w:name="_Toc525912765"/>
      <w:r w:rsidR="00F463EB" w:rsidRPr="009A5CA0">
        <w:t>Childcare</w:t>
      </w:r>
      <w:r w:rsidR="00B57033">
        <w:t xml:space="preserve"> </w:t>
      </w:r>
      <w:r w:rsidR="00F463EB" w:rsidRPr="009A5CA0">
        <w:t>services</w:t>
      </w:r>
      <w:bookmarkEnd w:id="121"/>
    </w:p>
    <w:p w:rsidR="00F463EB" w:rsidRPr="009A5CA0" w:rsidRDefault="00F463EB" w:rsidP="00ED7D7D">
      <w:pPr>
        <w:pStyle w:val="SingleTxtG"/>
      </w:pPr>
      <w:r w:rsidRPr="009A5CA0">
        <w:t>180.</w:t>
      </w:r>
      <w:r w:rsidRPr="009A5CA0">
        <w:tab/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communes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greatly</w:t>
      </w:r>
      <w:r w:rsidR="00B57033">
        <w:t xml:space="preserve"> </w:t>
      </w:r>
      <w:r w:rsidRPr="009A5CA0">
        <w:t>expanded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provision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supplementary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extracurricular</w:t>
      </w:r>
      <w:r w:rsidR="00B57033">
        <w:t xml:space="preserve"> </w:t>
      </w:r>
      <w:r w:rsidRPr="009A5CA0">
        <w:t>childcare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last</w:t>
      </w:r>
      <w:r w:rsidR="00B57033">
        <w:t xml:space="preserve"> </w:t>
      </w:r>
      <w:r w:rsidRPr="009A5CA0">
        <w:t>few</w:t>
      </w:r>
      <w:r w:rsidR="00B57033">
        <w:t xml:space="preserve"> </w:t>
      </w:r>
      <w:r w:rsidRPr="009A5CA0">
        <w:t>years.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181.</w:t>
      </w:r>
      <w:r w:rsidRPr="009A5CA0">
        <w:tab/>
        <w:t>We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2010</w:t>
      </w:r>
      <w:r w:rsidR="00B57033">
        <w:t xml:space="preserve"> </w:t>
      </w:r>
      <w:r w:rsidRPr="009A5CA0">
        <w:t>recommendations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Ministers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Affairs</w:t>
      </w:r>
      <w:r w:rsidR="00B57033">
        <w:t xml:space="preserve"> </w:t>
      </w:r>
      <w:r w:rsidRPr="009A5CA0">
        <w:t>regarding</w:t>
      </w:r>
      <w:r w:rsidR="00B57033">
        <w:t xml:space="preserve"> </w:t>
      </w:r>
      <w:r w:rsidRPr="009A5CA0">
        <w:t>childcare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Conference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13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2013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="001D0DC4">
        <w:t>“</w:t>
      </w:r>
      <w:r w:rsidRPr="009A5CA0">
        <w:t>Childcare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="00EF731C">
        <w:t>—</w:t>
      </w:r>
      <w:r w:rsidR="00B57033">
        <w:t xml:space="preserve"> </w:t>
      </w:r>
      <w:r w:rsidRPr="009A5CA0">
        <w:t>situation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cantons,</w:t>
      </w:r>
      <w:r w:rsidR="00B57033">
        <w:t xml:space="preserve"> </w:t>
      </w:r>
      <w:r w:rsidRPr="009A5CA0">
        <w:t>2012</w:t>
      </w:r>
      <w:r w:rsidR="001D0DC4">
        <w:t>”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data</w:t>
      </w:r>
      <w:r w:rsidR="00B57033">
        <w:t xml:space="preserve"> </w:t>
      </w:r>
      <w:r w:rsidRPr="009A5CA0">
        <w:t>analysis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the</w:t>
      </w:r>
      <w:r w:rsidR="00B57033">
        <w:t xml:space="preserve"> </w:t>
      </w:r>
      <w:r w:rsidR="001D0DC4">
        <w:t>“</w:t>
      </w:r>
      <w:r w:rsidR="00821AA3">
        <w:t>Work-</w:t>
      </w:r>
      <w:r w:rsidRPr="009A5CA0">
        <w:t>life</w:t>
      </w:r>
      <w:r w:rsidR="00B57033">
        <w:t xml:space="preserve"> </w:t>
      </w:r>
      <w:r w:rsidRPr="009A5CA0">
        <w:t>balance: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communal</w:t>
      </w:r>
      <w:r w:rsidR="00B57033">
        <w:t xml:space="preserve"> </w:t>
      </w:r>
      <w:r w:rsidRPr="009A5CA0">
        <w:t>measures</w:t>
      </w:r>
      <w:r w:rsidR="001D0DC4">
        <w:t>”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platform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commissioned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regarding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quality</w:t>
      </w:r>
      <w:r w:rsidR="00B57033">
        <w:t xml:space="preserve"> </w:t>
      </w:r>
      <w:r w:rsidRPr="009A5CA0">
        <w:t>standards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childcare</w:t>
      </w:r>
      <w:r w:rsidR="00B57033">
        <w:t xml:space="preserve"> </w:t>
      </w:r>
      <w:r w:rsidRPr="009A5CA0">
        <w:t>centres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Most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meet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recommendations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minimum</w:t>
      </w:r>
      <w:r w:rsidR="00B57033">
        <w:t xml:space="preserve"> </w:t>
      </w:r>
      <w:r w:rsidRPr="009A5CA0">
        <w:t>standards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quality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facilities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processes.</w:t>
      </w:r>
    </w:p>
    <w:p w:rsidR="00F463EB" w:rsidRPr="009A5CA0" w:rsidRDefault="00EC599A" w:rsidP="00EC599A">
      <w:pPr>
        <w:pStyle w:val="H23G"/>
      </w:pPr>
      <w:r>
        <w:tab/>
      </w:r>
      <w:r w:rsidR="00F463EB" w:rsidRPr="009A5CA0">
        <w:tab/>
      </w:r>
      <w:bookmarkStart w:id="122" w:name="_Toc525912766"/>
      <w:r w:rsidR="00F463EB" w:rsidRPr="009A5CA0">
        <w:t>Social</w:t>
      </w:r>
      <w:r w:rsidR="00B57033">
        <w:t xml:space="preserve"> </w:t>
      </w:r>
      <w:r w:rsidR="00F463EB" w:rsidRPr="009A5CA0">
        <w:t>services</w:t>
      </w:r>
      <w:r w:rsidR="00B57033">
        <w:t xml:space="preserve"> </w:t>
      </w:r>
      <w:r w:rsidR="00F463EB" w:rsidRPr="009A5CA0">
        <w:t>enabling</w:t>
      </w:r>
      <w:r w:rsidR="00B57033">
        <w:t xml:space="preserve"> </w:t>
      </w:r>
      <w:r w:rsidR="00F463EB" w:rsidRPr="009A5CA0">
        <w:t>elderly</w:t>
      </w:r>
      <w:r w:rsidR="00B57033">
        <w:t xml:space="preserve"> </w:t>
      </w:r>
      <w:r w:rsidR="00F463EB" w:rsidRPr="009A5CA0">
        <w:t>persons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persons</w:t>
      </w:r>
      <w:r w:rsidR="00B57033">
        <w:t xml:space="preserve"> </w:t>
      </w:r>
      <w:r w:rsidR="00F463EB" w:rsidRPr="009A5CA0">
        <w:t>with</w:t>
      </w:r>
      <w:r w:rsidR="00B57033">
        <w:t xml:space="preserve"> </w:t>
      </w:r>
      <w:r w:rsidR="00F463EB" w:rsidRPr="009A5CA0">
        <w:t>disabilities</w:t>
      </w:r>
      <w:r w:rsidR="00B57033">
        <w:t xml:space="preserve"> </w:t>
      </w:r>
      <w:r w:rsidR="00F463EB" w:rsidRPr="009A5CA0">
        <w:t>to</w:t>
      </w:r>
      <w:r w:rsidR="00B57033">
        <w:t xml:space="preserve"> </w:t>
      </w:r>
      <w:r w:rsidR="00F463EB" w:rsidRPr="009A5CA0">
        <w:t>remain</w:t>
      </w:r>
      <w:r w:rsidR="00B57033">
        <w:t xml:space="preserve"> </w:t>
      </w:r>
      <w:r w:rsidR="00F463EB" w:rsidRPr="009A5CA0">
        <w:t>in</w:t>
      </w:r>
      <w:r w:rsidR="00B57033">
        <w:t xml:space="preserve"> </w:t>
      </w:r>
      <w:r w:rsidR="00F463EB" w:rsidRPr="009A5CA0">
        <w:t>their</w:t>
      </w:r>
      <w:r w:rsidR="00B57033">
        <w:t xml:space="preserve"> </w:t>
      </w:r>
      <w:r w:rsidR="00F463EB" w:rsidRPr="009A5CA0">
        <w:t>usual</w:t>
      </w:r>
      <w:r w:rsidR="00B57033">
        <w:t xml:space="preserve"> </w:t>
      </w:r>
      <w:r w:rsidR="00F463EB" w:rsidRPr="009A5CA0">
        <w:t>living</w:t>
      </w:r>
      <w:r w:rsidR="00B57033">
        <w:t xml:space="preserve"> </w:t>
      </w:r>
      <w:r w:rsidR="00F463EB" w:rsidRPr="009A5CA0">
        <w:t>environment</w:t>
      </w:r>
      <w:bookmarkEnd w:id="122"/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182.</w:t>
      </w:r>
      <w:r w:rsidRPr="009A5CA0">
        <w:tab/>
        <w:t>Disabilities</w:t>
      </w:r>
      <w:r w:rsidR="00B57033">
        <w:t xml:space="preserve"> </w:t>
      </w:r>
      <w:r w:rsidRPr="009A5CA0">
        <w:t>allowance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intended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enable</w:t>
      </w:r>
      <w:r w:rsidR="00B57033">
        <w:t xml:space="preserve"> </w:t>
      </w:r>
      <w:r w:rsidRPr="009A5CA0">
        <w:t>elderly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disabled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live</w:t>
      </w:r>
      <w:r w:rsidR="00B57033">
        <w:t xml:space="preserve"> </w:t>
      </w:r>
      <w:r w:rsidRPr="009A5CA0">
        <w:t>independently.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used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compensate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members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extra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do.</w:t>
      </w:r>
    </w:p>
    <w:p w:rsidR="00F463EB" w:rsidRPr="009A5CA0" w:rsidRDefault="00F463EB" w:rsidP="00F463EB">
      <w:pPr>
        <w:pStyle w:val="SingleTxtG"/>
      </w:pPr>
      <w:r w:rsidRPr="009A5CA0">
        <w:t>183.</w:t>
      </w:r>
      <w:r w:rsidRPr="009A5CA0">
        <w:tab/>
        <w:t>Since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2012,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allowance</w:t>
      </w:r>
      <w:r w:rsidR="00B57033">
        <w:t xml:space="preserve"> </w:t>
      </w:r>
      <w:r w:rsidRPr="009A5CA0">
        <w:t>complements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old-age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survivors</w:t>
      </w:r>
      <w:r w:rsidR="001D0DC4">
        <w:t>’</w:t>
      </w:r>
      <w:r w:rsidR="00B57033">
        <w:t xml:space="preserve"> </w:t>
      </w:r>
      <w:r w:rsidRPr="009A5CA0">
        <w:t>insurance.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solely</w:t>
      </w:r>
      <w:r w:rsidR="00B57033">
        <w:t xml:space="preserve"> </w:t>
      </w:r>
      <w:r w:rsidRPr="009A5CA0">
        <w:t>intended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fund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services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individuals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framework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contract;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assistant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direct</w:t>
      </w:r>
      <w:r w:rsidR="00B57033">
        <w:t xml:space="preserve"> </w:t>
      </w:r>
      <w:r w:rsidRPr="009A5CA0">
        <w:t>relative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married,</w:t>
      </w:r>
      <w:r w:rsidR="00B57033">
        <w:t xml:space="preserve"> </w:t>
      </w:r>
      <w:r w:rsidRPr="009A5CA0">
        <w:t>living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registered</w:t>
      </w:r>
      <w:r w:rsidR="00B57033">
        <w:t xml:space="preserve"> </w:t>
      </w:r>
      <w:r w:rsidRPr="009A5CA0">
        <w:t>partnership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living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couple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beneficiary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allowance.</w:t>
      </w:r>
      <w:r w:rsidR="00B57033">
        <w:t xml:space="preserve"> </w:t>
      </w:r>
    </w:p>
    <w:p w:rsidR="00F463EB" w:rsidRPr="009A5CA0" w:rsidRDefault="00EC599A" w:rsidP="00EC599A">
      <w:pPr>
        <w:pStyle w:val="H23G"/>
      </w:pPr>
      <w:r>
        <w:tab/>
      </w:r>
      <w:r>
        <w:tab/>
      </w:r>
      <w:bookmarkStart w:id="123" w:name="_Toc525912767"/>
      <w:r w:rsidR="00F463EB" w:rsidRPr="009A5CA0">
        <w:t>Maternity</w:t>
      </w:r>
      <w:r w:rsidR="00B57033">
        <w:t xml:space="preserve"> </w:t>
      </w:r>
      <w:r w:rsidR="00F463EB" w:rsidRPr="009A5CA0">
        <w:t>protection</w:t>
      </w:r>
      <w:bookmarkEnd w:id="123"/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184.</w:t>
      </w:r>
      <w:r w:rsidRPr="009A5CA0">
        <w:tab/>
        <w:t>The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includes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pregnant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mothers.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Gender</w:t>
      </w:r>
      <w:r w:rsidR="00B57033">
        <w:t xml:space="preserve"> </w:t>
      </w:r>
      <w:r w:rsidRPr="009A5CA0">
        <w:t>Equality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provide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discriminatory</w:t>
      </w:r>
      <w:r w:rsidR="00B57033">
        <w:t xml:space="preserve"> </w:t>
      </w:r>
      <w:r w:rsidRPr="009A5CA0">
        <w:t>acts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dismissal.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185.</w:t>
      </w:r>
      <w:r w:rsidRPr="009A5CA0">
        <w:tab/>
        <w:t>Compulsory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care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covers</w:t>
      </w:r>
      <w:r w:rsidR="00B57033">
        <w:t xml:space="preserve"> </w:t>
      </w:r>
      <w:r w:rsidRPr="009A5CA0">
        <w:t>medical,</w:t>
      </w:r>
      <w:r w:rsidR="00B57033">
        <w:t xml:space="preserve"> </w:t>
      </w:r>
      <w:r w:rsidRPr="009A5CA0">
        <w:t>pharmaceutical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hospital</w:t>
      </w:r>
      <w:r w:rsidR="00B57033">
        <w:t xml:space="preserve"> </w:t>
      </w:r>
      <w:r w:rsidRPr="009A5CA0">
        <w:t>fees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same</w:t>
      </w:r>
      <w:r w:rsidR="00B57033">
        <w:t xml:space="preserve"> </w:t>
      </w:r>
      <w:r w:rsidRPr="009A5CA0">
        <w:t>way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illness,</w:t>
      </w:r>
      <w:r w:rsidR="00B57033">
        <w:t xml:space="preserve"> </w:t>
      </w:r>
      <w:r w:rsidRPr="009A5CA0">
        <w:t>except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excess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part-payment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payable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case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pregnancy.</w:t>
      </w:r>
      <w:r w:rsidR="00B57033">
        <w:t xml:space="preserve"> </w:t>
      </w:r>
      <w:r w:rsidRPr="009A5CA0">
        <w:t>Pregnancy-specific</w:t>
      </w:r>
      <w:r w:rsidR="00B57033">
        <w:t xml:space="preserve"> </w:t>
      </w:r>
      <w:r w:rsidRPr="009A5CA0">
        <w:t>services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Care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Ordinance.</w:t>
      </w:r>
    </w:p>
    <w:p w:rsidR="00F463EB" w:rsidRPr="009A5CA0" w:rsidRDefault="00F463EB" w:rsidP="00F463EB">
      <w:pPr>
        <w:pStyle w:val="SingleTxtG"/>
      </w:pPr>
      <w:r w:rsidRPr="009A5CA0">
        <w:t>186.</w:t>
      </w:r>
      <w:r w:rsidRPr="009A5CA0">
        <w:tab/>
        <w:t>See</w:t>
      </w:r>
      <w:r w:rsidR="00B57033">
        <w:t xml:space="preserve"> </w:t>
      </w:r>
      <w:r w:rsidRPr="009A5CA0">
        <w:t>paragraph</w:t>
      </w:r>
      <w:r w:rsidR="00B57033">
        <w:t xml:space="preserve"> </w:t>
      </w:r>
      <w:r w:rsidRPr="009A5CA0">
        <w:t>10.</w:t>
      </w:r>
    </w:p>
    <w:p w:rsidR="00F463EB" w:rsidRPr="009A5CA0" w:rsidRDefault="00F463EB" w:rsidP="00EC599A">
      <w:pPr>
        <w:pStyle w:val="H23G"/>
      </w:pPr>
      <w:r w:rsidRPr="009A5CA0">
        <w:tab/>
      </w:r>
      <w:r w:rsidR="00EC599A">
        <w:tab/>
      </w:r>
      <w:bookmarkStart w:id="124" w:name="_Toc525912768"/>
      <w:r w:rsidRPr="009A5CA0">
        <w:t>Women</w:t>
      </w:r>
      <w:r w:rsidR="00B57033">
        <w:t xml:space="preserve"> </w:t>
      </w:r>
      <w:r w:rsidRPr="009A5CA0">
        <w:t>involved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atypical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covered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work-related</w:t>
      </w:r>
      <w:r w:rsidR="00B57033">
        <w:t xml:space="preserve"> </w:t>
      </w:r>
      <w:r w:rsidRPr="009A5CA0">
        <w:t>maternity</w:t>
      </w:r>
      <w:r w:rsidR="00B57033">
        <w:t xml:space="preserve"> </w:t>
      </w:r>
      <w:r w:rsidRPr="009A5CA0">
        <w:t>benefits</w:t>
      </w:r>
      <w:bookmarkEnd w:id="124"/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187.</w:t>
      </w:r>
      <w:r w:rsidRPr="009A5CA0">
        <w:tab/>
        <w:t>Labour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standards</w:t>
      </w:r>
      <w:r w:rsidR="00B57033">
        <w:t xml:space="preserve"> </w:t>
      </w:r>
      <w:r w:rsidRPr="009A5CA0">
        <w:t>apply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contract.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does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apply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private</w:t>
      </w:r>
      <w:r w:rsidR="00B57033">
        <w:t xml:space="preserve"> </w:t>
      </w:r>
      <w:r w:rsidRPr="009A5CA0">
        <w:t>households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chiefly</w:t>
      </w:r>
      <w:r w:rsidR="00B57033">
        <w:t xml:space="preserve"> </w:t>
      </w:r>
      <w:r w:rsidRPr="009A5CA0">
        <w:t>employ</w:t>
      </w:r>
      <w:r w:rsidR="00B57033">
        <w:t xml:space="preserve"> </w:t>
      </w:r>
      <w:r w:rsidRPr="009A5CA0">
        <w:t>domestic</w:t>
      </w:r>
      <w:r w:rsidR="00B57033">
        <w:t xml:space="preserve"> </w:t>
      </w:r>
      <w:r w:rsidRPr="009A5CA0">
        <w:t>personnel.</w:t>
      </w:r>
    </w:p>
    <w:p w:rsidR="00F463EB" w:rsidRPr="009A5CA0" w:rsidRDefault="00F463EB" w:rsidP="00F463EB">
      <w:pPr>
        <w:pStyle w:val="SingleTxtG"/>
      </w:pPr>
      <w:r w:rsidRPr="009A5CA0">
        <w:t>188.</w:t>
      </w:r>
      <w:r w:rsidRPr="009A5CA0">
        <w:tab/>
        <w:t>The</w:t>
      </w:r>
      <w:r w:rsidR="00B57033">
        <w:t xml:space="preserve"> </w:t>
      </w:r>
      <w:r w:rsidRPr="009A5CA0">
        <w:t>payment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wages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event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incapacity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work,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324</w:t>
      </w:r>
      <w:r w:rsidRPr="00FB57BF">
        <w:rPr>
          <w:i/>
          <w:iCs/>
        </w:rPr>
        <w:t>a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Obligations,</w:t>
      </w:r>
      <w:r w:rsidR="00B57033">
        <w:t xml:space="preserve"> </w:t>
      </w:r>
      <w:r w:rsidRPr="009A5CA0">
        <w:t>applies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mothers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do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maternity</w:t>
      </w:r>
      <w:r w:rsidR="00B57033">
        <w:t xml:space="preserve"> </w:t>
      </w:r>
      <w:r w:rsidRPr="009A5CA0">
        <w:t>leave.</w:t>
      </w:r>
      <w:r w:rsidR="00B57033">
        <w:t xml:space="preserve"> </w:t>
      </w:r>
      <w:r w:rsidRPr="009A5CA0">
        <w:t>Childbirth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does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constitute</w:t>
      </w:r>
      <w:r w:rsidR="00B57033">
        <w:t xml:space="preserve"> </w:t>
      </w:r>
      <w:r w:rsidRPr="009A5CA0">
        <w:t>incapacity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work;</w:t>
      </w:r>
      <w:r w:rsidR="00B57033">
        <w:t xml:space="preserve"> </w:t>
      </w:r>
      <w:r w:rsidRPr="009A5CA0">
        <w:t>however,</w:t>
      </w:r>
      <w:r w:rsidR="00B57033">
        <w:t xml:space="preserve"> </w:t>
      </w:r>
      <w:r w:rsidRPr="009A5CA0">
        <w:t>mothers</w:t>
      </w:r>
      <w:r w:rsidR="00B57033">
        <w:t xml:space="preserve"> </w:t>
      </w:r>
      <w:r w:rsidRPr="009A5CA0">
        <w:t>do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eight</w:t>
      </w:r>
      <w:r w:rsidR="00B57033">
        <w:t xml:space="preserve"> </w:t>
      </w:r>
      <w:r w:rsidRPr="009A5CA0">
        <w:t>weeks</w:t>
      </w:r>
      <w:r w:rsidR="00B57033">
        <w:t xml:space="preserve"> </w:t>
      </w:r>
      <w:r w:rsidRPr="009A5CA0">
        <w:t>after</w:t>
      </w:r>
      <w:r w:rsidR="00B57033">
        <w:t xml:space="preserve"> </w:t>
      </w:r>
      <w:r w:rsidRPr="009A5CA0">
        <w:t>delivery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may,</w:t>
      </w:r>
      <w:r w:rsidR="00B57033">
        <w:t xml:space="preserve"> </w:t>
      </w:r>
      <w:r w:rsidRPr="009A5CA0">
        <w:t>upon</w:t>
      </w:r>
      <w:r w:rsidR="00B57033">
        <w:t xml:space="preserve"> </w:t>
      </w:r>
      <w:r w:rsidRPr="009A5CA0">
        <w:t>simple</w:t>
      </w:r>
      <w:r w:rsidR="00B57033">
        <w:t xml:space="preserve"> </w:t>
      </w:r>
      <w:r w:rsidRPr="009A5CA0">
        <w:t>notice,</w:t>
      </w:r>
      <w:r w:rsidR="00B57033">
        <w:t xml:space="preserve"> </w:t>
      </w:r>
      <w:r w:rsidRPr="009A5CA0">
        <w:t>leave</w:t>
      </w:r>
      <w:r w:rsidR="00B57033">
        <w:t xml:space="preserve"> </w:t>
      </w:r>
      <w:r w:rsidRPr="009A5CA0">
        <w:lastRenderedPageBreak/>
        <w:t>their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point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ninth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sixteenth</w:t>
      </w:r>
      <w:r w:rsidR="00B57033">
        <w:t xml:space="preserve"> </w:t>
      </w:r>
      <w:r w:rsidRPr="009A5CA0">
        <w:t>week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pregnancy.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prohibition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impediment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324</w:t>
      </w:r>
      <w:r w:rsidRPr="00E74E23">
        <w:rPr>
          <w:i/>
          <w:iCs/>
        </w:rPr>
        <w:t>a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Obligations,</w:t>
      </w:r>
      <w:r w:rsidR="00B57033">
        <w:t xml:space="preserve"> </w:t>
      </w:r>
      <w:r w:rsidRPr="009A5CA0">
        <w:t>mothers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do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maternity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receive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wages</w:t>
      </w:r>
      <w:r w:rsidR="00B57033">
        <w:t xml:space="preserve"> </w:t>
      </w:r>
      <w:r w:rsidRPr="009A5CA0">
        <w:t>during</w:t>
      </w:r>
      <w:r w:rsidR="00B57033">
        <w:t xml:space="preserve"> </w:t>
      </w:r>
      <w:r w:rsidRPr="009A5CA0">
        <w:t>those</w:t>
      </w:r>
      <w:r w:rsidR="00B57033">
        <w:t xml:space="preserve"> </w:t>
      </w:r>
      <w:r w:rsidRPr="009A5CA0">
        <w:t>eight</w:t>
      </w:r>
      <w:r w:rsidR="00B57033">
        <w:t xml:space="preserve"> </w:t>
      </w:r>
      <w:r w:rsidRPr="009A5CA0">
        <w:t>weeks.</w:t>
      </w:r>
    </w:p>
    <w:p w:rsidR="00F463EB" w:rsidRPr="009A5CA0" w:rsidRDefault="00F463EB" w:rsidP="002D71FD">
      <w:pPr>
        <w:pStyle w:val="H23G"/>
      </w:pPr>
      <w:r w:rsidRPr="009A5CA0">
        <w:tab/>
      </w:r>
      <w:r w:rsidR="002D71FD">
        <w:tab/>
      </w:r>
      <w:bookmarkStart w:id="125" w:name="_Toc525912769"/>
      <w:r w:rsidRPr="009A5CA0">
        <w:t>Duration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maternity</w:t>
      </w:r>
      <w:r w:rsidR="00B57033">
        <w:t xml:space="preserve"> </w:t>
      </w:r>
      <w:r w:rsidRPr="009A5CA0">
        <w:t>leave</w:t>
      </w:r>
      <w:bookmarkEnd w:id="125"/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189.</w:t>
      </w:r>
      <w:r w:rsidRPr="009A5CA0">
        <w:tab/>
        <w:t>Please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(para.</w:t>
      </w:r>
      <w:r w:rsidR="00B57033">
        <w:t xml:space="preserve"> </w:t>
      </w:r>
      <w:r w:rsidRPr="009A5CA0">
        <w:t>264</w:t>
      </w:r>
      <w:r w:rsidR="00B57033">
        <w:t xml:space="preserve"> </w:t>
      </w:r>
      <w:r w:rsidRPr="009A5CA0">
        <w:t>ff.).</w:t>
      </w:r>
    </w:p>
    <w:p w:rsidR="00F463EB" w:rsidRPr="009A5CA0" w:rsidRDefault="00F463EB" w:rsidP="002D71FD">
      <w:pPr>
        <w:pStyle w:val="H23G"/>
      </w:pPr>
      <w:r w:rsidRPr="009A5CA0">
        <w:tab/>
      </w:r>
      <w:r w:rsidR="002D71FD">
        <w:tab/>
      </w:r>
      <w:bookmarkStart w:id="126" w:name="_Toc525912770"/>
      <w:r w:rsidRPr="009A5CA0">
        <w:t>Paternity</w:t>
      </w:r>
      <w:r w:rsidR="00B57033">
        <w:t xml:space="preserve"> </w:t>
      </w:r>
      <w:r w:rsidRPr="009A5CA0">
        <w:t>leave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parental</w:t>
      </w:r>
      <w:r w:rsidR="00B57033">
        <w:t xml:space="preserve"> </w:t>
      </w:r>
      <w:r w:rsidRPr="009A5CA0">
        <w:t>leave</w:t>
      </w:r>
      <w:bookmarkEnd w:id="126"/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190.</w:t>
      </w:r>
      <w:r w:rsidRPr="009A5CA0">
        <w:tab/>
        <w:t>The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does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provide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paternity</w:t>
      </w:r>
      <w:r w:rsidR="00B57033">
        <w:t xml:space="preserve"> </w:t>
      </w:r>
      <w:r w:rsidRPr="009A5CA0">
        <w:t>leave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parental</w:t>
      </w:r>
      <w:r w:rsidR="00B57033">
        <w:t xml:space="preserve"> </w:t>
      </w:r>
      <w:r w:rsidRPr="009A5CA0">
        <w:t>leave.</w:t>
      </w:r>
      <w:r w:rsidR="00B57033">
        <w:t xml:space="preserve"> </w:t>
      </w:r>
      <w:r w:rsidRPr="009A5CA0">
        <w:t>However,</w:t>
      </w:r>
      <w:r w:rsidR="00B57033">
        <w:t xml:space="preserve"> </w:t>
      </w:r>
      <w:r w:rsidRPr="009A5CA0">
        <w:t>nearly</w:t>
      </w:r>
      <w:r w:rsidR="00B57033">
        <w:t xml:space="preserve"> </w:t>
      </w:r>
      <w:r w:rsidRPr="009A5CA0">
        <w:t>228,000</w:t>
      </w:r>
      <w:r w:rsidR="00B57033">
        <w:t xml:space="preserve"> </w:t>
      </w:r>
      <w:r w:rsidRPr="009A5CA0">
        <w:t>fathers</w:t>
      </w:r>
      <w:r w:rsidR="00B57033">
        <w:t xml:space="preserve"> </w:t>
      </w:r>
      <w:r w:rsidRPr="009A5CA0">
        <w:t>benefit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collective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agreement</w:t>
      </w:r>
      <w:r w:rsidR="00B57033">
        <w:t xml:space="preserve"> </w:t>
      </w:r>
      <w:r w:rsidRPr="009A5CA0">
        <w:t>providing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paternity</w:t>
      </w:r>
      <w:r w:rsidR="00B57033">
        <w:t xml:space="preserve"> </w:t>
      </w:r>
      <w:r w:rsidRPr="009A5CA0">
        <w:t>leave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5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15</w:t>
      </w:r>
      <w:r w:rsidR="00B57033">
        <w:t xml:space="preserve"> </w:t>
      </w:r>
      <w:r w:rsidRPr="009A5CA0">
        <w:t>days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nearly</w:t>
      </w:r>
      <w:r w:rsidR="00B57033">
        <w:t xml:space="preserve"> </w:t>
      </w:r>
      <w:r w:rsidRPr="009A5CA0">
        <w:t>161,000</w:t>
      </w:r>
      <w:r w:rsidR="00B57033">
        <w:t xml:space="preserve"> </w:t>
      </w:r>
      <w:r w:rsidRPr="009A5CA0">
        <w:t>people</w:t>
      </w:r>
      <w:r w:rsidR="00B57033">
        <w:t xml:space="preserve"> </w:t>
      </w:r>
      <w:r w:rsidRPr="009A5CA0">
        <w:t>benefit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collective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agreement</w:t>
      </w:r>
      <w:r w:rsidR="00B57033">
        <w:t xml:space="preserve"> </w:t>
      </w:r>
      <w:r w:rsidRPr="009A5CA0">
        <w:t>providing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parental</w:t>
      </w:r>
      <w:r w:rsidR="00B57033">
        <w:t xml:space="preserve"> </w:t>
      </w:r>
      <w:r w:rsidRPr="009A5CA0">
        <w:t>leave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three</w:t>
      </w:r>
      <w:r w:rsidR="00B57033">
        <w:t xml:space="preserve"> </w:t>
      </w:r>
      <w:r w:rsidRPr="009A5CA0">
        <w:t>months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two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Please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paragraph</w:t>
      </w:r>
      <w:r w:rsidR="00B57033">
        <w:t xml:space="preserve"> </w:t>
      </w:r>
      <w:r w:rsidRPr="009A5CA0">
        <w:t>124.</w:t>
      </w:r>
      <w:r w:rsidR="00B57033">
        <w:t xml:space="preserve"> </w:t>
      </w:r>
    </w:p>
    <w:p w:rsidR="00F463EB" w:rsidRPr="009A5CA0" w:rsidRDefault="00F463EB" w:rsidP="002D71FD">
      <w:pPr>
        <w:pStyle w:val="H23G"/>
      </w:pPr>
      <w:r w:rsidRPr="009A5CA0">
        <w:tab/>
      </w:r>
      <w:r w:rsidR="002D71FD">
        <w:tab/>
      </w:r>
      <w:bookmarkStart w:id="127" w:name="_Toc525912771"/>
      <w:r w:rsidRPr="009A5CA0">
        <w:t>Age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access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employment</w:t>
      </w:r>
      <w:bookmarkEnd w:id="127"/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191.</w:t>
      </w:r>
      <w:r w:rsidRPr="009A5CA0">
        <w:tab/>
        <w:t>Under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30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prohibited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employ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15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age.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5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workers,</w:t>
      </w:r>
      <w:r w:rsidR="00B57033">
        <w:t xml:space="preserve"> </w:t>
      </w:r>
      <w:r w:rsidRPr="009A5CA0">
        <w:t>determines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categories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businesses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jobs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conditions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employed.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compulsory</w:t>
      </w:r>
      <w:r w:rsidR="00B57033">
        <w:t xml:space="preserve"> </w:t>
      </w:r>
      <w:r w:rsidRPr="009A5CA0">
        <w:t>schooling</w:t>
      </w:r>
      <w:r w:rsidR="00B57033">
        <w:t xml:space="preserve"> </w:t>
      </w:r>
      <w:r w:rsidRPr="009A5CA0">
        <w:t>ends</w:t>
      </w:r>
      <w:r w:rsidR="00B57033">
        <w:t xml:space="preserve"> </w:t>
      </w:r>
      <w:r w:rsidRPr="009A5CA0">
        <w:t>before</w:t>
      </w:r>
      <w:r w:rsidR="00B57033">
        <w:t xml:space="preserve"> </w:t>
      </w:r>
      <w:r w:rsidRPr="009A5CA0">
        <w:t>15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age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authorized,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presidential</w:t>
      </w:r>
      <w:r w:rsidR="00B57033">
        <w:t xml:space="preserve"> </w:t>
      </w:r>
      <w:r w:rsidRPr="009A5CA0">
        <w:t>decree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special</w:t>
      </w:r>
      <w:r w:rsidR="00B57033">
        <w:t xml:space="preserve"> </w:t>
      </w:r>
      <w:r w:rsidRPr="009A5CA0">
        <w:t>conditions,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permit</w:t>
      </w:r>
      <w:r w:rsidR="00B57033">
        <w:t xml:space="preserve"> </w:t>
      </w:r>
      <w:r w:rsidRPr="009A5CA0">
        <w:t>exceptions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over</w:t>
      </w:r>
      <w:r w:rsidR="00B57033">
        <w:t xml:space="preserve"> </w:t>
      </w:r>
      <w:r w:rsidRPr="009A5CA0">
        <w:t>14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age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finished</w:t>
      </w:r>
      <w:r w:rsidR="00B57033">
        <w:t xml:space="preserve"> </w:t>
      </w:r>
      <w:r w:rsidRPr="009A5CA0">
        <w:t>school.</w:t>
      </w:r>
    </w:p>
    <w:p w:rsidR="00F463EB" w:rsidRPr="009A5CA0" w:rsidRDefault="00F463EB" w:rsidP="002D71FD">
      <w:pPr>
        <w:pStyle w:val="H23G"/>
      </w:pPr>
      <w:r w:rsidRPr="009A5CA0">
        <w:tab/>
      </w:r>
      <w:r w:rsidR="002D71FD">
        <w:tab/>
      </w:r>
      <w:bookmarkStart w:id="128" w:name="_Toc525912772"/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hazardous</w:t>
      </w:r>
      <w:r w:rsidR="00B57033">
        <w:t xml:space="preserve"> </w:t>
      </w:r>
      <w:r w:rsidRPr="009A5CA0">
        <w:t>work</w:t>
      </w:r>
      <w:bookmarkEnd w:id="128"/>
    </w:p>
    <w:p w:rsidR="00F463EB" w:rsidRPr="009A5CA0" w:rsidRDefault="00F463EB" w:rsidP="00F463EB">
      <w:pPr>
        <w:pStyle w:val="SingleTxtG"/>
      </w:pPr>
      <w:r w:rsidRPr="009A5CA0">
        <w:t>192.</w:t>
      </w:r>
      <w:r w:rsidRPr="009A5CA0">
        <w:tab/>
        <w:t>Ordinance</w:t>
      </w:r>
      <w:r w:rsidR="00B57033">
        <w:t xml:space="preserve"> </w:t>
      </w:r>
      <w:r w:rsidRPr="009A5CA0">
        <w:t>5</w:t>
      </w:r>
      <w:r w:rsidR="00B57033">
        <w:t xml:space="preserve"> </w:t>
      </w:r>
      <w:r w:rsidRPr="009A5CA0">
        <w:t>prohibits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18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carrying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hazardous</w:t>
      </w:r>
      <w:r w:rsidR="00B57033">
        <w:t xml:space="preserve"> </w:t>
      </w:r>
      <w:r w:rsidRPr="009A5CA0">
        <w:t>work.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agreement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Secretariat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Affairs,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Secretariat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Education,</w:t>
      </w:r>
      <w:r w:rsidR="00B57033">
        <w:t xml:space="preserve"> </w:t>
      </w:r>
      <w:r w:rsidRPr="009A5CA0">
        <w:t>Research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Innovation</w:t>
      </w:r>
      <w:r w:rsidR="001968D9">
        <w:t xml:space="preserve"> </w:t>
      </w:r>
      <w:r w:rsidRPr="009A5CA0">
        <w:t>may</w:t>
      </w:r>
      <w:r w:rsidR="00B57033">
        <w:t xml:space="preserve"> </w:t>
      </w:r>
      <w:r w:rsidRPr="009A5CA0">
        <w:t>provide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exemptions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people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16</w:t>
      </w:r>
      <w:r w:rsidR="00B57033">
        <w:t xml:space="preserve"> </w:t>
      </w:r>
      <w:r w:rsidRPr="009A5CA0">
        <w:t>(now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15</w:t>
      </w:r>
      <w:r w:rsidR="00B57033">
        <w:t xml:space="preserve"> </w:t>
      </w:r>
      <w:r w:rsidRPr="009A5CA0">
        <w:t>after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establishment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accompanying</w:t>
      </w:r>
      <w:r w:rsidR="00B57033">
        <w:t xml:space="preserve"> </w:t>
      </w:r>
      <w:r w:rsidRPr="009A5CA0">
        <w:t>measures)</w:t>
      </w:r>
      <w:r w:rsidR="00B57033">
        <w:t xml:space="preserve"> </w:t>
      </w:r>
      <w:r w:rsidRPr="009A5CA0">
        <w:t>when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performance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hazardous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required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initial</w:t>
      </w:r>
      <w:r w:rsidR="00B57033">
        <w:t xml:space="preserve"> </w:t>
      </w:r>
      <w:r w:rsidRPr="009A5CA0">
        <w:t>vocational</w:t>
      </w:r>
      <w:r w:rsidR="00B57033">
        <w:t xml:space="preserve"> </w:t>
      </w:r>
      <w:r w:rsidRPr="009A5CA0">
        <w:t>training.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revised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came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August</w:t>
      </w:r>
      <w:r w:rsidR="00B57033">
        <w:t xml:space="preserve"> </w:t>
      </w:r>
      <w:r w:rsidRPr="009A5CA0">
        <w:t>2014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provides</w:t>
      </w:r>
      <w:r w:rsidR="00B57033">
        <w:t xml:space="preserve"> </w:t>
      </w:r>
      <w:r w:rsidRPr="009A5CA0">
        <w:t>that,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occupations</w:t>
      </w:r>
      <w:r w:rsidR="00B57033">
        <w:t xml:space="preserve"> </w:t>
      </w:r>
      <w:r w:rsidRPr="009A5CA0">
        <w:t>involving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completion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hazardous</w:t>
      </w:r>
      <w:r w:rsidR="00B57033">
        <w:t xml:space="preserve"> </w:t>
      </w:r>
      <w:r w:rsidRPr="009A5CA0">
        <w:t>work,</w:t>
      </w:r>
      <w:r w:rsidR="00B57033">
        <w:t xml:space="preserve"> </w:t>
      </w:r>
      <w:r w:rsidRPr="009A5CA0">
        <w:t>professional</w:t>
      </w:r>
      <w:r w:rsidR="00B57033">
        <w:t xml:space="preserve"> </w:t>
      </w:r>
      <w:r w:rsidRPr="009A5CA0">
        <w:t>organizations</w:t>
      </w:r>
      <w:r w:rsidR="00B57033">
        <w:t xml:space="preserve"> </w:t>
      </w:r>
      <w:r w:rsidRPr="009A5CA0">
        <w:t>establish</w:t>
      </w:r>
      <w:r w:rsidR="00B57033">
        <w:t xml:space="preserve"> </w:t>
      </w:r>
      <w:r w:rsidRPr="009A5CA0">
        <w:t>accompanying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occupational</w:t>
      </w:r>
      <w:r w:rsidR="00B57033">
        <w:t xml:space="preserve"> </w:t>
      </w:r>
      <w:r w:rsidRPr="009A5CA0">
        <w:t>safety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plans.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developed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professional</w:t>
      </w:r>
      <w:r w:rsidR="00B57033">
        <w:t xml:space="preserve"> </w:t>
      </w:r>
      <w:r w:rsidRPr="009A5CA0">
        <w:t>organizations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approved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Secretariat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Affairs</w:t>
      </w:r>
      <w:r w:rsidR="00B57033">
        <w:t xml:space="preserve"> </w:t>
      </w:r>
      <w:r w:rsidRPr="009A5CA0">
        <w:t>within</w:t>
      </w:r>
      <w:r w:rsidR="00B57033">
        <w:t xml:space="preserve"> </w:t>
      </w:r>
      <w:r w:rsidRPr="009A5CA0">
        <w:t>three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following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entry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amendment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5</w:t>
      </w:r>
      <w:r w:rsidR="00B57033">
        <w:t xml:space="preserve"> </w:t>
      </w:r>
      <w:r w:rsidRPr="009A5CA0">
        <w:t>(i.e.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31</w:t>
      </w:r>
      <w:r w:rsidR="00B57033">
        <w:t xml:space="preserve"> </w:t>
      </w:r>
      <w:r w:rsidRPr="009A5CA0">
        <w:t>July</w:t>
      </w:r>
      <w:r w:rsidR="00B57033">
        <w:t xml:space="preserve"> </w:t>
      </w:r>
      <w:r w:rsidRPr="009A5CA0">
        <w:t>2017).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verify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complete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authorizations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train</w:t>
      </w:r>
      <w:r w:rsidR="00B57033">
        <w:t xml:space="preserve"> </w:t>
      </w:r>
      <w:r w:rsidRPr="009A5CA0">
        <w:t>apprentices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following</w:t>
      </w:r>
      <w:r w:rsidR="00B57033">
        <w:t xml:space="preserve"> </w:t>
      </w:r>
      <w:r w:rsidRPr="009A5CA0">
        <w:t>two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(by</w:t>
      </w:r>
      <w:r w:rsidR="00B57033">
        <w:t xml:space="preserve"> </w:t>
      </w:r>
      <w:r w:rsidRPr="009A5CA0">
        <w:t>31</w:t>
      </w:r>
      <w:r w:rsidR="00B57033">
        <w:t xml:space="preserve"> </w:t>
      </w:r>
      <w:r w:rsidRPr="009A5CA0">
        <w:t>July</w:t>
      </w:r>
      <w:r w:rsidR="00B57033">
        <w:t xml:space="preserve"> </w:t>
      </w:r>
      <w:r w:rsidRPr="009A5CA0">
        <w:t>2019).</w:t>
      </w:r>
      <w:r w:rsidR="00B57033">
        <w:t xml:space="preserve"> </w:t>
      </w:r>
      <w:r w:rsidRPr="009A5CA0">
        <w:t>If,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expiry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these</w:t>
      </w:r>
      <w:r w:rsidR="00B57033">
        <w:t xml:space="preserve"> </w:t>
      </w:r>
      <w:r w:rsidRPr="009A5CA0">
        <w:t>deadlines,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implemented,</w:t>
      </w:r>
      <w:r w:rsidR="00B57033">
        <w:t xml:space="preserve"> </w:t>
      </w:r>
      <w:r w:rsidRPr="009A5CA0">
        <w:t>apprentices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18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age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longer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able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perform</w:t>
      </w:r>
      <w:r w:rsidR="00B57033">
        <w:t xml:space="preserve"> </w:t>
      </w:r>
      <w:r w:rsidRPr="009A5CA0">
        <w:t>hazardous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initial</w:t>
      </w:r>
      <w:r w:rsidR="00B57033">
        <w:t xml:space="preserve"> </w:t>
      </w:r>
      <w:r w:rsidRPr="009A5CA0">
        <w:t>vocational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concerned.</w:t>
      </w:r>
    </w:p>
    <w:p w:rsidR="00F463EB" w:rsidRPr="009A5CA0" w:rsidRDefault="00F463EB" w:rsidP="00F463EB">
      <w:pPr>
        <w:pStyle w:val="SingleTxtG"/>
      </w:pPr>
      <w:r w:rsidRPr="009A5CA0">
        <w:t>193.</w:t>
      </w:r>
      <w:r w:rsidRPr="009A5CA0">
        <w:tab/>
        <w:t>Please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more</w:t>
      </w:r>
      <w:r w:rsidR="00B57033">
        <w:t xml:space="preserve"> </w:t>
      </w:r>
      <w:r w:rsidRPr="009A5CA0">
        <w:t>information.</w:t>
      </w:r>
    </w:p>
    <w:p w:rsidR="00F463EB" w:rsidRPr="009A5CA0" w:rsidRDefault="002D71FD" w:rsidP="002D71FD">
      <w:pPr>
        <w:pStyle w:val="H23G"/>
      </w:pPr>
      <w:r>
        <w:tab/>
      </w:r>
      <w:r w:rsidR="00F463EB" w:rsidRPr="009A5CA0">
        <w:tab/>
      </w:r>
      <w:bookmarkStart w:id="129" w:name="_Toc525912773"/>
      <w:r w:rsidR="00F463EB" w:rsidRPr="009A5CA0">
        <w:t>Situation</w:t>
      </w:r>
      <w:r w:rsidR="00B57033">
        <w:t xml:space="preserve"> </w:t>
      </w:r>
      <w:r w:rsidR="00F463EB" w:rsidRPr="009A5CA0">
        <w:t>of</w:t>
      </w:r>
      <w:r w:rsidR="00B57033">
        <w:t xml:space="preserve"> </w:t>
      </w:r>
      <w:r w:rsidR="00F463EB" w:rsidRPr="009A5CA0">
        <w:t>asylum</w:t>
      </w:r>
      <w:r w:rsidR="00B57033">
        <w:t xml:space="preserve"> </w:t>
      </w:r>
      <w:r w:rsidR="00F463EB" w:rsidRPr="009A5CA0">
        <w:t>seekers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their</w:t>
      </w:r>
      <w:r w:rsidR="00B57033">
        <w:t xml:space="preserve"> </w:t>
      </w:r>
      <w:r w:rsidR="00F463EB" w:rsidRPr="009A5CA0">
        <w:t>families</w:t>
      </w:r>
      <w:bookmarkEnd w:id="129"/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194.</w:t>
      </w:r>
      <w:r w:rsidRPr="009A5CA0">
        <w:tab/>
        <w:t>After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submission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application,</w:t>
      </w:r>
      <w:r w:rsidR="00B57033">
        <w:t xml:space="preserve"> </w:t>
      </w:r>
      <w:r w:rsidRPr="009A5CA0">
        <w:t>applicants</w:t>
      </w:r>
      <w:r w:rsidR="00B57033">
        <w:t xml:space="preserve"> </w:t>
      </w:r>
      <w:r w:rsidRPr="009A5CA0">
        <w:t>spend</w:t>
      </w:r>
      <w:r w:rsidR="00B57033">
        <w:t xml:space="preserve"> </w:t>
      </w:r>
      <w:r w:rsidRPr="009A5CA0">
        <w:t>up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90</w:t>
      </w:r>
      <w:r w:rsidR="00B57033">
        <w:t xml:space="preserve"> </w:t>
      </w:r>
      <w:r w:rsidRPr="009A5CA0">
        <w:t>days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registration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procedure</w:t>
      </w:r>
      <w:r w:rsidR="00B57033">
        <w:t xml:space="preserve"> </w:t>
      </w:r>
      <w:r w:rsidRPr="009A5CA0">
        <w:t>centre,</w:t>
      </w:r>
      <w:r w:rsidR="00B57033">
        <w:t xml:space="preserve"> </w:t>
      </w:r>
      <w:r w:rsidRPr="009A5CA0">
        <w:t>after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divided</w:t>
      </w:r>
      <w:r w:rsidR="00B57033">
        <w:t xml:space="preserve"> </w:t>
      </w:r>
      <w:r w:rsidRPr="009A5CA0">
        <w:t>among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then</w:t>
      </w:r>
      <w:r w:rsidR="00B57033">
        <w:t xml:space="preserve"> </w:t>
      </w:r>
      <w:r w:rsidRPr="009A5CA0">
        <w:t>responsible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administration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accommodation.</w:t>
      </w:r>
      <w:r w:rsidR="001968D9">
        <w:t xml:space="preserve"> </w:t>
      </w:r>
    </w:p>
    <w:p w:rsidR="00F463EB" w:rsidRPr="009A5CA0" w:rsidRDefault="00F463EB" w:rsidP="00F463EB">
      <w:pPr>
        <w:pStyle w:val="SingleTxtG"/>
      </w:pPr>
      <w:r w:rsidRPr="009A5CA0">
        <w:t>195.</w:t>
      </w:r>
      <w:r w:rsidRPr="009A5CA0">
        <w:tab/>
        <w:t>Three</w:t>
      </w:r>
      <w:r w:rsidR="00B57033">
        <w:t xml:space="preserve"> </w:t>
      </w:r>
      <w:r w:rsidRPr="009A5CA0">
        <w:t>months</w:t>
      </w:r>
      <w:r w:rsidR="00B57033">
        <w:t xml:space="preserve"> </w:t>
      </w:r>
      <w:r w:rsidRPr="009A5CA0">
        <w:t>after</w:t>
      </w:r>
      <w:r w:rsidR="00B57033">
        <w:t xml:space="preserve"> </w:t>
      </w:r>
      <w:r w:rsidRPr="009A5CA0">
        <w:t>filing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application,</w:t>
      </w:r>
      <w:r w:rsidR="00B57033">
        <w:t xml:space="preserve"> </w:t>
      </w:r>
      <w:r w:rsidRPr="009A5CA0">
        <w:t>applicants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obtain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permit</w:t>
      </w:r>
      <w:r w:rsidR="00B57033">
        <w:t xml:space="preserve"> </w:t>
      </w:r>
      <w:r w:rsidRPr="009A5CA0">
        <w:t>(Asylum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43</w:t>
      </w:r>
      <w:r w:rsidR="00B57033">
        <w:t xml:space="preserve"> </w:t>
      </w:r>
      <w:r w:rsidRPr="009A5CA0">
        <w:t>(1))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situation</w:t>
      </w:r>
      <w:r w:rsidR="00B57033">
        <w:t xml:space="preserve"> </w:t>
      </w:r>
      <w:r w:rsidRPr="009A5CA0">
        <w:t>allows</w:t>
      </w:r>
      <w:r w:rsidR="00B57033">
        <w:t xml:space="preserve"> </w:t>
      </w:r>
      <w:r w:rsidRPr="009A5CA0">
        <w:t>it,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employer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filed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request</w:t>
      </w:r>
      <w:r w:rsidR="00B57033">
        <w:t xml:space="preserve"> </w:t>
      </w:r>
      <w:r w:rsidRPr="009A5CA0">
        <w:t>(Foreign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18</w:t>
      </w:r>
      <w:r w:rsidR="00B57033">
        <w:t xml:space="preserve"> </w:t>
      </w:r>
      <w:r w:rsidRPr="009A5CA0">
        <w:t>(b)),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pay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working</w:t>
      </w:r>
      <w:r w:rsidR="00B57033">
        <w:t xml:space="preserve"> </w:t>
      </w:r>
      <w:r w:rsidRPr="009A5CA0">
        <w:t>conditions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met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priority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workers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respected</w:t>
      </w:r>
      <w:r w:rsidR="00B57033">
        <w:t xml:space="preserve"> </w:t>
      </w:r>
      <w:r w:rsidRPr="009A5CA0">
        <w:t>(national</w:t>
      </w:r>
      <w:r w:rsidR="00B57033">
        <w:t xml:space="preserve"> </w:t>
      </w:r>
      <w:r w:rsidRPr="009A5CA0">
        <w:t>preference,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21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Act).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authorization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granted,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seeker</w:t>
      </w:r>
      <w:r w:rsidR="00B57033">
        <w:t xml:space="preserve"> </w:t>
      </w:r>
      <w:r w:rsidRPr="009A5CA0">
        <w:t>must,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extent</w:t>
      </w:r>
      <w:r w:rsidR="00B57033">
        <w:t xml:space="preserve"> </w:t>
      </w:r>
      <w:r w:rsidRPr="009A5CA0">
        <w:t>possible,</w:t>
      </w:r>
      <w:r w:rsidR="00B57033">
        <w:t xml:space="preserve"> </w:t>
      </w:r>
      <w:r w:rsidRPr="009A5CA0">
        <w:t>repay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assistance,</w:t>
      </w:r>
      <w:r w:rsidR="00B57033">
        <w:t xml:space="preserve"> </w:t>
      </w:r>
      <w:r w:rsidRPr="009A5CA0">
        <w:t>start-up</w:t>
      </w:r>
      <w:r w:rsidR="00B57033">
        <w:t xml:space="preserve"> </w:t>
      </w:r>
      <w:r w:rsidRPr="009A5CA0">
        <w:t>allocations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enforcement</w:t>
      </w:r>
      <w:r w:rsidR="00B57033">
        <w:t xml:space="preserve"> </w:t>
      </w:r>
      <w:r w:rsidRPr="009A5CA0">
        <w:t>costs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well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fees</w:t>
      </w:r>
      <w:r w:rsidR="00B57033">
        <w:t xml:space="preserve"> </w:t>
      </w:r>
      <w:r w:rsidRPr="009A5CA0">
        <w:t>occasioned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appeal</w:t>
      </w:r>
      <w:r w:rsidR="00B57033">
        <w:t xml:space="preserve"> </w:t>
      </w:r>
      <w:r w:rsidRPr="009A5CA0">
        <w:t>procedure</w:t>
      </w:r>
      <w:r w:rsidR="00B57033">
        <w:t xml:space="preserve"> </w:t>
      </w:r>
      <w:r w:rsidRPr="009A5CA0">
        <w:t>(Asylum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86</w:t>
      </w:r>
      <w:r w:rsidR="00B57033">
        <w:t xml:space="preserve"> </w:t>
      </w:r>
      <w:r w:rsidRPr="009A5CA0">
        <w:t>read</w:t>
      </w:r>
      <w:r w:rsidR="00B57033">
        <w:t xml:space="preserve"> </w:t>
      </w:r>
      <w:r w:rsidRPr="009A5CA0">
        <w:t>together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85).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196.</w:t>
      </w:r>
      <w:r w:rsidRPr="009A5CA0">
        <w:tab/>
        <w:t>On</w:t>
      </w:r>
      <w:r w:rsidR="00B57033">
        <w:t xml:space="preserve"> </w:t>
      </w:r>
      <w:r w:rsidRPr="009A5CA0">
        <w:t>16</w:t>
      </w:r>
      <w:r w:rsidR="00B57033">
        <w:t xml:space="preserve"> </w:t>
      </w:r>
      <w:r w:rsidRPr="009A5CA0">
        <w:t>December</w:t>
      </w:r>
      <w:r w:rsidR="00B57033">
        <w:t xml:space="preserve"> </w:t>
      </w:r>
      <w:r w:rsidRPr="009A5CA0">
        <w:t>2016,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t>passed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amendment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aimed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improving</w:t>
      </w:r>
      <w:r w:rsidR="00B57033">
        <w:t xml:space="preserve"> </w:t>
      </w:r>
      <w:r w:rsidRPr="009A5CA0">
        <w:t>integration.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special</w:t>
      </w:r>
      <w:r w:rsidR="00B57033">
        <w:t xml:space="preserve"> </w:t>
      </w:r>
      <w:r w:rsidRPr="009A5CA0">
        <w:t>income</w:t>
      </w:r>
      <w:r w:rsidR="00B57033">
        <w:t xml:space="preserve"> </w:t>
      </w:r>
      <w:r w:rsidRPr="009A5CA0">
        <w:t>tax</w:t>
      </w:r>
      <w:r w:rsidR="00B57033">
        <w:t xml:space="preserve"> </w:t>
      </w:r>
      <w:r w:rsidRPr="009A5CA0">
        <w:t>were</w:t>
      </w:r>
      <w:r w:rsidR="00B57033">
        <w:t xml:space="preserve"> </w:t>
      </w:r>
      <w:r w:rsidRPr="009A5CA0">
        <w:t>abolished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lastRenderedPageBreak/>
        <w:t>encourage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seekers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accept</w:t>
      </w:r>
      <w:r w:rsidR="00B57033">
        <w:t xml:space="preserve"> </w:t>
      </w:r>
      <w:r w:rsidRPr="009A5CA0">
        <w:t>low-paid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part-time</w:t>
      </w:r>
      <w:r w:rsidR="00B57033">
        <w:t xml:space="preserve"> </w:t>
      </w:r>
      <w:r w:rsidRPr="009A5CA0">
        <w:t>work.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amendment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implementing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enter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early</w:t>
      </w:r>
      <w:r w:rsidR="00B57033">
        <w:t xml:space="preserve"> </w:t>
      </w:r>
      <w:r w:rsidRPr="009A5CA0">
        <w:t>2018.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197.</w:t>
      </w:r>
      <w:r w:rsidRPr="009A5CA0">
        <w:tab/>
        <w:t>Asylum</w:t>
      </w:r>
      <w:r w:rsidR="00B57033">
        <w:t xml:space="preserve"> </w:t>
      </w:r>
      <w:r w:rsidRPr="009A5CA0">
        <w:t>seekers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cannot</w:t>
      </w:r>
      <w:r w:rsidR="00B57033">
        <w:t xml:space="preserve"> </w:t>
      </w:r>
      <w:r w:rsidRPr="009A5CA0">
        <w:t>live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own</w:t>
      </w:r>
      <w:r w:rsidR="00B57033">
        <w:t xml:space="preserve"> </w:t>
      </w:r>
      <w:r w:rsidRPr="009A5CA0">
        <w:t>means</w:t>
      </w:r>
      <w:r w:rsidR="00B57033">
        <w:t xml:space="preserve"> </w:t>
      </w:r>
      <w:r w:rsidRPr="009A5CA0">
        <w:t>generally</w:t>
      </w:r>
      <w:r w:rsidR="00B57033">
        <w:t xml:space="preserve"> </w:t>
      </w:r>
      <w:r w:rsidRPr="009A5CA0">
        <w:t>receive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(Asylum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arts.</w:t>
      </w:r>
      <w:r w:rsidR="00B57033">
        <w:t xml:space="preserve"> </w:t>
      </w:r>
      <w:r w:rsidRPr="009A5CA0">
        <w:t>80</w:t>
      </w:r>
      <w:r w:rsidR="00B57033">
        <w:t xml:space="preserve"> </w:t>
      </w:r>
      <w:r w:rsidRPr="009A5CA0">
        <w:t>ff.).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possible,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form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benefits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kind</w:t>
      </w:r>
      <w:r w:rsidR="00B57033">
        <w:t xml:space="preserve"> </w:t>
      </w:r>
      <w:r w:rsidRPr="009A5CA0">
        <w:t>(Asylum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82</w:t>
      </w:r>
      <w:r w:rsidR="00B57033">
        <w:t xml:space="preserve"> </w:t>
      </w:r>
      <w:r w:rsidRPr="009A5CA0">
        <w:t>(3)).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198.</w:t>
      </w:r>
      <w:r w:rsidRPr="009A5CA0">
        <w:tab/>
        <w:t>Asylum</w:t>
      </w:r>
      <w:r w:rsidR="00B57033">
        <w:t xml:space="preserve"> </w:t>
      </w:r>
      <w:r w:rsidRPr="009A5CA0">
        <w:t>seekers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affiliated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old-age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survivors</w:t>
      </w:r>
      <w:r w:rsidR="001D0DC4">
        <w:t>’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(Old-Age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Survivors</w:t>
      </w:r>
      <w:r w:rsidR="001D0DC4">
        <w:t>’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</w:t>
      </w:r>
      <w:r w:rsidRPr="00FE0E82">
        <w:rPr>
          <w:i/>
          <w:iCs/>
        </w:rPr>
        <w:t>a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(a)</w:t>
      </w:r>
      <w:r w:rsidR="00B57033">
        <w:t xml:space="preserve"> </w:t>
      </w:r>
      <w:r w:rsidRPr="009A5CA0">
        <w:t>read</w:t>
      </w:r>
      <w:r w:rsidR="00B57033">
        <w:t xml:space="preserve"> </w:t>
      </w:r>
      <w:r w:rsidRPr="009A5CA0">
        <w:t>together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</w:t>
      </w:r>
      <w:r w:rsidRPr="00FE0E82">
        <w:rPr>
          <w:i/>
          <w:iCs/>
        </w:rPr>
        <w:t>b</w:t>
      </w:r>
      <w:r w:rsidRPr="009A5CA0">
        <w:t>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compulsory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care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(Sickness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82</w:t>
      </w:r>
      <w:r w:rsidR="00B57033">
        <w:t xml:space="preserve"> </w:t>
      </w:r>
      <w:r w:rsidRPr="009A5CA0">
        <w:t>(a)</w:t>
      </w:r>
      <w:r w:rsidR="00B57033">
        <w:t xml:space="preserve"> </w:t>
      </w:r>
      <w:r w:rsidRPr="009A5CA0">
        <w:t>read</w:t>
      </w:r>
      <w:r w:rsidR="00B57033">
        <w:t xml:space="preserve"> </w:t>
      </w:r>
      <w:r w:rsidRPr="009A5CA0">
        <w:t>together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3).</w:t>
      </w:r>
    </w:p>
    <w:p w:rsidR="00F463EB" w:rsidRPr="009A5CA0" w:rsidRDefault="00F463EB" w:rsidP="00F463EB">
      <w:pPr>
        <w:pStyle w:val="SingleTxtG"/>
      </w:pPr>
      <w:r w:rsidRPr="009A5CA0">
        <w:t>199.</w:t>
      </w:r>
      <w:r w:rsidRPr="009A5CA0">
        <w:tab/>
        <w:t>When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application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submitted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family,</w:t>
      </w:r>
      <w:r w:rsidR="00B57033">
        <w:t xml:space="preserve"> </w:t>
      </w:r>
      <w:r w:rsidRPr="009A5CA0">
        <w:t>each</w:t>
      </w:r>
      <w:r w:rsidR="00B57033">
        <w:t xml:space="preserve"> </w:t>
      </w:r>
      <w:r w:rsidRPr="009A5CA0">
        <w:t>member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invoke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above-mentioned</w:t>
      </w:r>
      <w:r w:rsidR="00B57033">
        <w:t xml:space="preserve"> </w:t>
      </w:r>
      <w:r w:rsidRPr="009A5CA0">
        <w:t>rights.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seekers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unaccompanied</w:t>
      </w:r>
      <w:r w:rsidR="00B57033">
        <w:t xml:space="preserve"> </w:t>
      </w:r>
      <w:r w:rsidRPr="009A5CA0">
        <w:t>minor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seekers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free</w:t>
      </w:r>
      <w:r w:rsidR="00B57033">
        <w:t xml:space="preserve"> </w:t>
      </w:r>
      <w:r w:rsidRPr="009A5CA0">
        <w:t>basic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(Constitution,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19).</w:t>
      </w:r>
    </w:p>
    <w:p w:rsidR="00F463EB" w:rsidRPr="009A5CA0" w:rsidRDefault="00602039" w:rsidP="00602039">
      <w:pPr>
        <w:pStyle w:val="H1G"/>
      </w:pPr>
      <w:r>
        <w:tab/>
      </w:r>
      <w:r>
        <w:tab/>
      </w:r>
      <w:bookmarkStart w:id="130" w:name="_Toc525638513"/>
      <w:bookmarkStart w:id="131" w:name="_Toc525638707"/>
      <w:bookmarkStart w:id="132" w:name="_Toc525638852"/>
      <w:bookmarkStart w:id="133" w:name="_Toc525912774"/>
      <w:r w:rsidR="00F463EB" w:rsidRPr="009A5CA0">
        <w:t>Family</w:t>
      </w:r>
      <w:r w:rsidR="00B57033">
        <w:t xml:space="preserve"> </w:t>
      </w:r>
      <w:r w:rsidR="00F463EB" w:rsidRPr="009A5CA0">
        <w:t>reunification</w:t>
      </w:r>
      <w:r w:rsidR="00B57033">
        <w:t xml:space="preserve"> </w:t>
      </w:r>
      <w:r w:rsidR="00F463EB" w:rsidRPr="009A5CA0">
        <w:t>of</w:t>
      </w:r>
      <w:r w:rsidR="00B57033">
        <w:t xml:space="preserve"> </w:t>
      </w:r>
      <w:r w:rsidR="00F463EB" w:rsidRPr="009A5CA0">
        <w:t>immigrants</w:t>
      </w:r>
      <w:bookmarkEnd w:id="130"/>
      <w:bookmarkEnd w:id="131"/>
      <w:bookmarkEnd w:id="132"/>
      <w:bookmarkEnd w:id="133"/>
      <w:r w:rsidR="00B57033">
        <w:t xml:space="preserve"> </w:t>
      </w:r>
    </w:p>
    <w:p w:rsidR="00F463EB" w:rsidRPr="009A5CA0" w:rsidRDefault="00602039" w:rsidP="00602039">
      <w:pPr>
        <w:pStyle w:val="H23G"/>
      </w:pPr>
      <w:r>
        <w:tab/>
      </w:r>
      <w:r w:rsidR="00F463EB" w:rsidRPr="009A5CA0">
        <w:tab/>
      </w:r>
      <w:bookmarkStart w:id="134" w:name="_Toc525912775"/>
      <w:r w:rsidR="00F463EB" w:rsidRPr="009A5CA0">
        <w:t>Individuals</w:t>
      </w:r>
      <w:r w:rsidR="00B57033">
        <w:t xml:space="preserve"> </w:t>
      </w:r>
      <w:r w:rsidR="00F463EB" w:rsidRPr="009A5CA0">
        <w:t>covered</w:t>
      </w:r>
      <w:r w:rsidR="00B57033">
        <w:t xml:space="preserve"> </w:t>
      </w:r>
      <w:r w:rsidR="00F463EB" w:rsidRPr="009A5CA0">
        <w:t>by</w:t>
      </w:r>
      <w:r w:rsidR="00B57033">
        <w:t xml:space="preserve"> </w:t>
      </w:r>
      <w:r w:rsidR="00F463EB" w:rsidRPr="009A5CA0">
        <w:t>asylum</w:t>
      </w:r>
      <w:r w:rsidR="00B57033">
        <w:t xml:space="preserve"> </w:t>
      </w:r>
      <w:r w:rsidR="00F463EB" w:rsidRPr="009A5CA0">
        <w:t>legislation</w:t>
      </w:r>
      <w:bookmarkEnd w:id="134"/>
    </w:p>
    <w:p w:rsidR="00F463EB" w:rsidRPr="009A5CA0" w:rsidRDefault="00F463EB" w:rsidP="00F463EB">
      <w:pPr>
        <w:pStyle w:val="SingleTxtG"/>
      </w:pPr>
      <w:r w:rsidRPr="009A5CA0">
        <w:t>200.</w:t>
      </w:r>
      <w:r w:rsidRPr="009A5CA0">
        <w:tab/>
        <w:t>During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procedure,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seeker</w:t>
      </w:r>
      <w:r w:rsidR="00B57033">
        <w:t xml:space="preserve"> </w:t>
      </w:r>
      <w:r w:rsidRPr="009A5CA0">
        <w:t>cannot</w:t>
      </w:r>
      <w:r w:rsidR="00B57033">
        <w:t xml:space="preserve"> </w:t>
      </w:r>
      <w:r w:rsidRPr="009A5CA0">
        <w:t>assert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reunification.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applicant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granted</w:t>
      </w:r>
      <w:r w:rsidR="00B57033">
        <w:t xml:space="preserve"> </w:t>
      </w:r>
      <w:r w:rsidRPr="009A5CA0">
        <w:t>asylum,</w:t>
      </w:r>
      <w:r w:rsidR="00B57033">
        <w:t xml:space="preserve"> </w:t>
      </w:r>
      <w:r w:rsidRPr="009A5CA0">
        <w:t>his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her</w:t>
      </w:r>
      <w:r w:rsidR="00B57033">
        <w:t xml:space="preserve"> </w:t>
      </w:r>
      <w:r w:rsidRPr="009A5CA0">
        <w:t>spouse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registered</w:t>
      </w:r>
      <w:r w:rsidR="00B57033">
        <w:t xml:space="preserve"> </w:t>
      </w:r>
      <w:r w:rsidRPr="009A5CA0">
        <w:t>partner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well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minor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already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recognized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refugees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granted</w:t>
      </w:r>
      <w:r w:rsidR="00B57033">
        <w:t xml:space="preserve"> </w:t>
      </w:r>
      <w:r w:rsidRPr="009A5CA0">
        <w:t>asylum,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special</w:t>
      </w:r>
      <w:r w:rsidR="00B57033">
        <w:t xml:space="preserve"> </w:t>
      </w:r>
      <w:r w:rsidRPr="009A5CA0">
        <w:t>circumstances</w:t>
      </w:r>
      <w:r w:rsidR="00B57033">
        <w:t xml:space="preserve"> </w:t>
      </w:r>
      <w:r w:rsidRPr="009A5CA0">
        <w:t>preclude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(Asylum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51</w:t>
      </w:r>
      <w:r w:rsidR="00B57033">
        <w:t xml:space="preserve"> </w:t>
      </w:r>
      <w:r w:rsidRPr="009A5CA0">
        <w:t>(1)).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separated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flight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members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still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danger,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permitted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enter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(Asylum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51</w:t>
      </w:r>
      <w:r w:rsidR="00B57033">
        <w:t xml:space="preserve"> </w:t>
      </w:r>
      <w:r w:rsidRPr="009A5CA0">
        <w:t>(4)).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condition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separation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flight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met,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competent</w:t>
      </w:r>
      <w:r w:rsidR="00B57033">
        <w:t xml:space="preserve"> </w:t>
      </w:r>
      <w:r w:rsidRPr="009A5CA0">
        <w:t>authority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grant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residence</w:t>
      </w:r>
      <w:r w:rsidR="00B57033">
        <w:t xml:space="preserve"> </w:t>
      </w:r>
      <w:r w:rsidRPr="009A5CA0">
        <w:t>permit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spouse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registered</w:t>
      </w:r>
      <w:r w:rsidR="00B57033">
        <w:t xml:space="preserve"> </w:t>
      </w:r>
      <w:r w:rsidRPr="009A5CA0">
        <w:t>partner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unmarried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18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still</w:t>
      </w:r>
      <w:r w:rsidR="00B57033">
        <w:t xml:space="preserve"> </w:t>
      </w:r>
      <w:r w:rsidRPr="009A5CA0">
        <w:t>abroad,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person</w:t>
      </w:r>
      <w:r w:rsidR="00B57033">
        <w:t xml:space="preserve"> </w:t>
      </w:r>
      <w:r w:rsidRPr="009A5CA0">
        <w:t>holding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residence</w:t>
      </w:r>
      <w:r w:rsidR="00B57033">
        <w:t xml:space="preserve"> </w:t>
      </w:r>
      <w:r w:rsidRPr="009A5CA0">
        <w:t>permit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dependent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suitable</w:t>
      </w:r>
      <w:r w:rsidR="00B57033">
        <w:t xml:space="preserve"> </w:t>
      </w:r>
      <w:r w:rsidRPr="009A5CA0">
        <w:t>housing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whole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(Foreign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44).</w:t>
      </w:r>
    </w:p>
    <w:p w:rsidR="00F463EB" w:rsidRPr="009A5CA0" w:rsidRDefault="00F463EB" w:rsidP="00F463EB">
      <w:pPr>
        <w:pStyle w:val="SingleTxtG"/>
      </w:pPr>
      <w:r w:rsidRPr="009A5CA0">
        <w:t>201.</w:t>
      </w:r>
      <w:r w:rsidRPr="009A5CA0">
        <w:tab/>
        <w:t>The</w:t>
      </w:r>
      <w:r w:rsidR="00B57033">
        <w:t xml:space="preserve"> </w:t>
      </w:r>
      <w:r w:rsidRPr="009A5CA0">
        <w:t>spouse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partner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unmarried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18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temporarily</w:t>
      </w:r>
      <w:r w:rsidR="00B57033">
        <w:t xml:space="preserve"> </w:t>
      </w:r>
      <w:r w:rsidRPr="009A5CA0">
        <w:t>admitted</w:t>
      </w:r>
      <w:r w:rsidR="00B57033">
        <w:t xml:space="preserve"> </w:t>
      </w:r>
      <w:r w:rsidRPr="009A5CA0">
        <w:t>person,</w:t>
      </w:r>
      <w:r w:rsidR="00B57033">
        <w:t xml:space="preserve"> </w:t>
      </w:r>
      <w:r w:rsidRPr="009A5CA0">
        <w:t>whether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person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refugee</w:t>
      </w:r>
      <w:r w:rsidR="00B57033">
        <w:t xml:space="preserve"> </w:t>
      </w:r>
      <w:r w:rsidRPr="009A5CA0">
        <w:t>status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not,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qualify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reunification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same</w:t>
      </w:r>
      <w:r w:rsidR="00B57033">
        <w:t xml:space="preserve"> </w:t>
      </w:r>
      <w:r w:rsidRPr="009A5CA0">
        <w:t>status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earliest</w:t>
      </w:r>
      <w:r w:rsidR="00B57033">
        <w:t xml:space="preserve"> </w:t>
      </w:r>
      <w:r w:rsidRPr="009A5CA0">
        <w:t>three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after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order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temporary</w:t>
      </w:r>
      <w:r w:rsidR="00B57033">
        <w:t xml:space="preserve"> </w:t>
      </w:r>
      <w:r w:rsidRPr="009A5CA0">
        <w:t>admission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issued,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suitable</w:t>
      </w:r>
      <w:r w:rsidR="00B57033">
        <w:t xml:space="preserve"> </w:t>
      </w:r>
      <w:r w:rsidRPr="009A5CA0">
        <w:t>housing,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dependent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lives</w:t>
      </w:r>
      <w:r w:rsidR="00B57033">
        <w:t xml:space="preserve"> </w:t>
      </w:r>
      <w:r w:rsidRPr="009A5CA0">
        <w:t>together</w:t>
      </w:r>
      <w:r w:rsidR="00B57033">
        <w:t xml:space="preserve"> </w:t>
      </w:r>
      <w:r w:rsidRPr="009A5CA0">
        <w:t>(Foreign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85</w:t>
      </w:r>
      <w:r w:rsidR="00B57033">
        <w:t xml:space="preserve"> </w:t>
      </w:r>
      <w:r w:rsidRPr="009A5CA0">
        <w:t>(7)).</w:t>
      </w:r>
      <w:r w:rsidR="00B57033">
        <w:t xml:space="preserve"> </w:t>
      </w:r>
    </w:p>
    <w:p w:rsidR="00F463EB" w:rsidRPr="009A5CA0" w:rsidRDefault="00F463EB" w:rsidP="00602039">
      <w:pPr>
        <w:pStyle w:val="H23G"/>
      </w:pPr>
      <w:r w:rsidRPr="009A5CA0">
        <w:tab/>
      </w:r>
      <w:r w:rsidR="00602039">
        <w:tab/>
      </w:r>
      <w:bookmarkStart w:id="135" w:name="_Toc525912776"/>
      <w:r w:rsidRPr="009A5CA0">
        <w:t>Individuals</w:t>
      </w:r>
      <w:r w:rsidR="00B57033">
        <w:t xml:space="preserve"> </w:t>
      </w:r>
      <w:r w:rsidRPr="009A5CA0">
        <w:t>covered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legislation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</w:t>
      </w:r>
      <w:bookmarkEnd w:id="135"/>
    </w:p>
    <w:p w:rsidR="00F463EB" w:rsidRPr="009A5CA0" w:rsidRDefault="00F463EB" w:rsidP="00F463EB">
      <w:pPr>
        <w:pStyle w:val="SingleTxtG"/>
      </w:pPr>
      <w:r w:rsidRPr="009A5CA0">
        <w:t>202.</w:t>
      </w:r>
      <w:r w:rsidRPr="009A5CA0">
        <w:tab/>
        <w:t>The</w:t>
      </w:r>
      <w:r w:rsidR="00B57033">
        <w:t xml:space="preserve"> </w:t>
      </w:r>
      <w:r w:rsidRPr="009A5CA0">
        <w:t>spouse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registered</w:t>
      </w:r>
      <w:r w:rsidR="00B57033">
        <w:t xml:space="preserve"> </w:t>
      </w:r>
      <w:r w:rsidRPr="009A5CA0">
        <w:t>partner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unmarried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18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holder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residence</w:t>
      </w:r>
      <w:r w:rsidR="00B57033">
        <w:t xml:space="preserve"> </w:t>
      </w:r>
      <w:r w:rsidRPr="009A5CA0">
        <w:t>permit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residence</w:t>
      </w:r>
      <w:r w:rsidR="00B57033">
        <w:t xml:space="preserve"> </w:t>
      </w:r>
      <w:r w:rsidRPr="009A5CA0">
        <w:t>permits,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live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same</w:t>
      </w:r>
      <w:r w:rsidR="00B57033">
        <w:t xml:space="preserve"> </w:t>
      </w:r>
      <w:r w:rsidRPr="009A5CA0">
        <w:t>household.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12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granted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permanent</w:t>
      </w:r>
      <w:r w:rsidR="00B57033">
        <w:t xml:space="preserve"> </w:t>
      </w:r>
      <w:r w:rsidRPr="009A5CA0">
        <w:t>residence</w:t>
      </w:r>
      <w:r w:rsidR="00B57033">
        <w:t xml:space="preserve"> </w:t>
      </w:r>
      <w:r w:rsidRPr="009A5CA0">
        <w:t>permit</w:t>
      </w:r>
      <w:r w:rsidR="00B57033">
        <w:t xml:space="preserve"> </w:t>
      </w:r>
      <w:r w:rsidRPr="009A5CA0">
        <w:t>(Foreign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43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(3)).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spouse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registered</w:t>
      </w:r>
      <w:r w:rsidR="00B57033">
        <w:t xml:space="preserve"> </w:t>
      </w:r>
      <w:r w:rsidRPr="009A5CA0">
        <w:t>partner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residence</w:t>
      </w:r>
      <w:r w:rsidR="00B57033">
        <w:t xml:space="preserve"> </w:t>
      </w:r>
      <w:r w:rsidRPr="009A5CA0">
        <w:t>permit</w:t>
      </w:r>
      <w:r w:rsidR="00B57033">
        <w:t xml:space="preserve"> </w:t>
      </w:r>
      <w:r w:rsidRPr="009A5CA0">
        <w:t>holder</w:t>
      </w:r>
      <w:r w:rsidR="00B57033">
        <w:t xml:space="preserve"> </w:t>
      </w:r>
      <w:r w:rsidRPr="009A5CA0">
        <w:t>requesting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reunification,</w:t>
      </w:r>
      <w:r w:rsidR="00B57033">
        <w:t xml:space="preserve"> </w:t>
      </w:r>
      <w:r w:rsidRPr="009A5CA0">
        <w:t>together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unmarried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18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age,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granted</w:t>
      </w:r>
      <w:r w:rsidR="00B57033">
        <w:t xml:space="preserve"> </w:t>
      </w:r>
      <w:r w:rsidRPr="009A5CA0">
        <w:t>residence</w:t>
      </w:r>
      <w:r w:rsidR="00B57033">
        <w:t xml:space="preserve"> </w:t>
      </w:r>
      <w:r w:rsidRPr="009A5CA0">
        <w:t>permits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live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permit</w:t>
      </w:r>
      <w:r w:rsidR="00B57033">
        <w:t xml:space="preserve"> </w:t>
      </w:r>
      <w:r w:rsidRPr="009A5CA0">
        <w:t>holder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suitable</w:t>
      </w:r>
      <w:r w:rsidR="00B57033">
        <w:t xml:space="preserve"> </w:t>
      </w:r>
      <w:r w:rsidRPr="009A5CA0">
        <w:t>housing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live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own</w:t>
      </w:r>
      <w:r w:rsidR="00B57033">
        <w:t xml:space="preserve"> </w:t>
      </w:r>
      <w:r w:rsidRPr="009A5CA0">
        <w:t>means</w:t>
      </w:r>
      <w:r w:rsidR="00B57033">
        <w:t xml:space="preserve"> </w:t>
      </w:r>
      <w:r w:rsidRPr="009A5CA0">
        <w:t>without</w:t>
      </w:r>
      <w:r w:rsidR="00B57033">
        <w:t xml:space="preserve"> </w:t>
      </w:r>
      <w:r w:rsidRPr="009A5CA0">
        <w:t>having</w:t>
      </w:r>
      <w:r w:rsidR="00B57033">
        <w:t xml:space="preserve"> </w:t>
      </w:r>
      <w:r w:rsidRPr="009A5CA0">
        <w:t>recourse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(Foreign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44).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reunification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possible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short</w:t>
      </w:r>
      <w:r w:rsidR="00B57033">
        <w:t xml:space="preserve"> </w:t>
      </w:r>
      <w:r w:rsidRPr="009A5CA0">
        <w:t>stay</w:t>
      </w:r>
      <w:r w:rsidR="00B57033">
        <w:t xml:space="preserve"> </w:t>
      </w:r>
      <w:r w:rsidRPr="009A5CA0">
        <w:t>permit.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spouse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registered</w:t>
      </w:r>
      <w:r w:rsidR="00B57033">
        <w:t xml:space="preserve"> </w:t>
      </w:r>
      <w:r w:rsidRPr="009A5CA0">
        <w:t>partner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unmarried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18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age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obtain</w:t>
      </w:r>
      <w:r w:rsidR="00B57033">
        <w:t xml:space="preserve"> </w:t>
      </w:r>
      <w:r w:rsidRPr="009A5CA0">
        <w:t>short</w:t>
      </w:r>
      <w:r w:rsidR="00B57033">
        <w:t xml:space="preserve"> </w:t>
      </w:r>
      <w:r w:rsidRPr="009A5CA0">
        <w:t>stay</w:t>
      </w:r>
      <w:r w:rsidR="00B57033">
        <w:t xml:space="preserve"> </w:t>
      </w:r>
      <w:r w:rsidRPr="009A5CA0">
        <w:t>permits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live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permit</w:t>
      </w:r>
      <w:r w:rsidR="00B57033">
        <w:t xml:space="preserve"> </w:t>
      </w:r>
      <w:r w:rsidRPr="009A5CA0">
        <w:t>holder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suitable</w:t>
      </w:r>
      <w:r w:rsidR="00B57033">
        <w:t xml:space="preserve"> </w:t>
      </w:r>
      <w:r w:rsidRPr="009A5CA0">
        <w:t>housing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do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depend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(Foreign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45).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203.</w:t>
      </w:r>
      <w:r w:rsidRPr="009A5CA0">
        <w:tab/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Agreement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Free</w:t>
      </w:r>
      <w:r w:rsidR="00B57033">
        <w:t xml:space="preserve"> </w:t>
      </w:r>
      <w:r w:rsidRPr="009A5CA0">
        <w:t>Movement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European</w:t>
      </w:r>
      <w:r w:rsidR="00B57033">
        <w:t xml:space="preserve"> </w:t>
      </w:r>
      <w:r w:rsidRPr="009A5CA0">
        <w:t>Union,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members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citizens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European</w:t>
      </w:r>
      <w:r w:rsidR="00B57033">
        <w:t xml:space="preserve"> </w:t>
      </w:r>
      <w:r w:rsidRPr="009A5CA0">
        <w:t>Union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European</w:t>
      </w:r>
      <w:r w:rsidR="00B57033">
        <w:t xml:space="preserve"> </w:t>
      </w:r>
      <w:r w:rsidRPr="009A5CA0">
        <w:t>Free</w:t>
      </w:r>
      <w:r w:rsidR="00B57033">
        <w:t xml:space="preserve"> </w:t>
      </w:r>
      <w:r w:rsidRPr="009A5CA0">
        <w:t>Trade</w:t>
      </w:r>
      <w:r w:rsidR="00B57033">
        <w:t xml:space="preserve"> </w:t>
      </w:r>
      <w:r w:rsidRPr="009A5CA0">
        <w:t>Area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reside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benefit</w:t>
      </w:r>
      <w:r w:rsidR="00B57033">
        <w:t xml:space="preserve"> </w:t>
      </w:r>
      <w:r w:rsidRPr="009A5CA0">
        <w:t>more</w:t>
      </w:r>
      <w:r w:rsidR="00B57033">
        <w:t xml:space="preserve"> </w:t>
      </w:r>
      <w:r w:rsidRPr="009A5CA0">
        <w:t>extensively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reunification.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particular,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citizen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spouse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common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respective</w:t>
      </w:r>
      <w:r w:rsidR="00B57033">
        <w:t xml:space="preserve"> </w:t>
      </w:r>
      <w:r w:rsidRPr="009A5CA0">
        <w:t>descendants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21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age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dependent</w:t>
      </w:r>
      <w:r w:rsidR="00B57033">
        <w:t xml:space="preserve"> </w:t>
      </w:r>
      <w:r w:rsidRPr="009A5CA0">
        <w:t>descendants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age,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well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respective</w:t>
      </w:r>
      <w:r w:rsidR="00B57033">
        <w:t xml:space="preserve"> </w:t>
      </w:r>
      <w:r w:rsidRPr="009A5CA0">
        <w:t>relatives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ascending</w:t>
      </w:r>
      <w:r w:rsidR="00B57033">
        <w:t xml:space="preserve"> </w:t>
      </w:r>
      <w:r w:rsidRPr="009A5CA0">
        <w:t>line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dependent</w:t>
      </w:r>
      <w:r w:rsidR="00B57033">
        <w:t xml:space="preserve"> </w:t>
      </w:r>
      <w:r w:rsidRPr="009A5CA0">
        <w:t>spouses,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benefit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right.</w:t>
      </w:r>
      <w:r w:rsidR="00B57033">
        <w:t xml:space="preserve"> </w:t>
      </w:r>
      <w:r w:rsidRPr="009A5CA0">
        <w:t>Moreover,</w:t>
      </w:r>
      <w:r w:rsidR="00B57033">
        <w:t xml:space="preserve"> </w:t>
      </w:r>
      <w:r w:rsidRPr="009A5CA0">
        <w:t>descendants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relatives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ascending</w:t>
      </w:r>
      <w:r w:rsidR="00B57033">
        <w:t xml:space="preserve"> </w:t>
      </w:r>
      <w:r w:rsidRPr="009A5CA0">
        <w:t>line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limited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parents</w:t>
      </w:r>
      <w:r w:rsidR="00B57033">
        <w:t xml:space="preserve"> </w:t>
      </w:r>
      <w:r w:rsidRPr="009A5CA0">
        <w:t>but</w:t>
      </w:r>
      <w:r w:rsidR="00B57033">
        <w:t xml:space="preserve"> </w:t>
      </w:r>
      <w:r w:rsidRPr="009A5CA0">
        <w:t>may,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certain</w:t>
      </w:r>
      <w:r w:rsidR="00B57033">
        <w:t xml:space="preserve"> </w:t>
      </w:r>
      <w:r w:rsidRPr="009A5CA0">
        <w:t>cases,</w:t>
      </w:r>
      <w:r w:rsidR="00B57033">
        <w:t xml:space="preserve"> </w:t>
      </w:r>
      <w:r w:rsidRPr="009A5CA0">
        <w:t>include</w:t>
      </w:r>
      <w:r w:rsidR="00B57033">
        <w:t xml:space="preserve"> </w:t>
      </w:r>
      <w:r w:rsidRPr="009A5CA0">
        <w:t>grandparents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grandchildren.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European</w:t>
      </w:r>
      <w:r w:rsidR="00B57033">
        <w:t xml:space="preserve"> </w:t>
      </w:r>
      <w:r w:rsidRPr="009A5CA0">
        <w:t>Union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allow</w:t>
      </w:r>
      <w:r w:rsidR="00B57033">
        <w:t xml:space="preserve"> </w:t>
      </w:r>
      <w:r w:rsidRPr="009A5CA0">
        <w:t>so-called</w:t>
      </w:r>
      <w:r w:rsidR="00B57033">
        <w:t xml:space="preserve"> </w:t>
      </w:r>
      <w:r w:rsidR="001D0DC4">
        <w:t>“</w:t>
      </w:r>
      <w:r w:rsidRPr="009A5CA0">
        <w:t>inverse</w:t>
      </w:r>
      <w:r w:rsidR="001D0DC4">
        <w:t>”</w:t>
      </w:r>
      <w:r w:rsidR="00B57033">
        <w:t xml:space="preserve"> </w:t>
      </w:r>
      <w:r w:rsidRPr="009A5CA0">
        <w:t>cases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reunification</w:t>
      </w:r>
      <w:r w:rsidR="00B57033">
        <w:t xml:space="preserve"> </w:t>
      </w:r>
      <w:r w:rsidRPr="009A5CA0">
        <w:t>whereby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residence</w:t>
      </w:r>
      <w:r w:rsidR="00B57033">
        <w:t xml:space="preserve"> </w:t>
      </w:r>
      <w:r w:rsidRPr="009A5CA0">
        <w:t>permit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granted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relative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lastRenderedPageBreak/>
        <w:t>State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dependent</w:t>
      </w:r>
      <w:r w:rsidR="00B57033">
        <w:t xml:space="preserve"> </w:t>
      </w:r>
      <w:r w:rsidRPr="009A5CA0">
        <w:t>child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nationality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European</w:t>
      </w:r>
      <w:r w:rsidR="00B57033">
        <w:t xml:space="preserve"> </w:t>
      </w:r>
      <w:r w:rsidRPr="009A5CA0">
        <w:t>Union</w:t>
      </w:r>
      <w:r w:rsidR="00B57033">
        <w:t xml:space="preserve"> </w:t>
      </w:r>
      <w:r w:rsidRPr="009A5CA0">
        <w:t>member</w:t>
      </w:r>
      <w:r w:rsidR="00B57033">
        <w:t xml:space="preserve"> </w:t>
      </w:r>
      <w:r w:rsidRPr="009A5CA0">
        <w:t>State.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yet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cases,</w:t>
      </w:r>
      <w:r w:rsidR="00B57033">
        <w:t xml:space="preserve"> </w:t>
      </w:r>
      <w:r w:rsidRPr="009A5CA0">
        <w:t>individuals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dependent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living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same</w:t>
      </w:r>
      <w:r w:rsidR="00B57033">
        <w:t xml:space="preserve"> </w:t>
      </w:r>
      <w:r w:rsidRPr="009A5CA0">
        <w:t>roof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citizen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European</w:t>
      </w:r>
      <w:r w:rsidR="00B57033">
        <w:t xml:space="preserve"> </w:t>
      </w:r>
      <w:r w:rsidRPr="009A5CA0">
        <w:t>Union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European</w:t>
      </w:r>
      <w:r w:rsidR="00B57033">
        <w:t xml:space="preserve"> </w:t>
      </w:r>
      <w:r w:rsidRPr="009A5CA0">
        <w:t>Free</w:t>
      </w:r>
      <w:r w:rsidR="00B57033">
        <w:t xml:space="preserve"> </w:t>
      </w:r>
      <w:r w:rsidRPr="009A5CA0">
        <w:t>Trade</w:t>
      </w:r>
      <w:r w:rsidR="00B57033">
        <w:t xml:space="preserve"> </w:t>
      </w:r>
      <w:r w:rsidRPr="009A5CA0">
        <w:t>Area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country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origin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qualify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reunification.</w:t>
      </w:r>
      <w:r w:rsidR="00B57033">
        <w:t xml:space="preserve"> </w:t>
      </w:r>
    </w:p>
    <w:p w:rsidR="00F463EB" w:rsidRPr="009A5CA0" w:rsidRDefault="00F463EB" w:rsidP="00602039">
      <w:pPr>
        <w:pStyle w:val="H23G"/>
      </w:pPr>
      <w:r w:rsidRPr="009A5CA0">
        <w:tab/>
      </w:r>
      <w:r w:rsidR="00602039">
        <w:tab/>
      </w:r>
      <w:bookmarkStart w:id="136" w:name="_Toc525912777"/>
      <w:r w:rsidRPr="009A5CA0">
        <w:t>Domestic</w:t>
      </w:r>
      <w:r w:rsidR="00B57033">
        <w:t xml:space="preserve"> </w:t>
      </w:r>
      <w:r w:rsidRPr="009A5CA0">
        <w:t>violence</w:t>
      </w:r>
      <w:bookmarkEnd w:id="136"/>
      <w:r w:rsidR="00B57033">
        <w:t xml:space="preserve"> </w:t>
      </w:r>
    </w:p>
    <w:p w:rsidR="00F463EB" w:rsidRPr="009A5CA0" w:rsidRDefault="00F463EB" w:rsidP="00A6736B">
      <w:pPr>
        <w:pStyle w:val="SingleTxtG"/>
      </w:pPr>
      <w:r w:rsidRPr="009A5CA0">
        <w:t>204.</w:t>
      </w:r>
      <w:r w:rsidRPr="009A5CA0">
        <w:tab/>
        <w:t>Cantons</w:t>
      </w:r>
      <w:r w:rsidR="00B57033">
        <w:t xml:space="preserve"> </w:t>
      </w:r>
      <w:r w:rsidRPr="009A5CA0">
        <w:t>maintain</w:t>
      </w:r>
      <w:r w:rsidR="00B57033">
        <w:t xml:space="preserve"> </w:t>
      </w:r>
      <w:r w:rsidRPr="009A5CA0">
        <w:t>private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drop-in</w:t>
      </w:r>
      <w:r w:rsidR="00B57033">
        <w:t xml:space="preserve"> </w:t>
      </w:r>
      <w:r w:rsidRPr="009A5CA0">
        <w:t>centres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support</w:t>
      </w:r>
      <w:r w:rsidR="00B57033">
        <w:t xml:space="preserve"> </w:t>
      </w:r>
      <w:r w:rsidRPr="009A5CA0">
        <w:t>victims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crimes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Provision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Support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Victims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Crime</w:t>
      </w:r>
      <w:r w:rsidR="00B57033">
        <w:t xml:space="preserve"> </w:t>
      </w:r>
      <w:r w:rsidRPr="009A5CA0">
        <w:t>(Victim</w:t>
      </w:r>
      <w:r w:rsidR="00B57033">
        <w:t xml:space="preserve"> </w:t>
      </w:r>
      <w:r w:rsidRPr="009A5CA0">
        <w:t>Support</w:t>
      </w:r>
      <w:r w:rsidR="00B57033">
        <w:t xml:space="preserve"> </w:t>
      </w:r>
      <w:r w:rsidRPr="009A5CA0">
        <w:t>Act).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Liaison</w:t>
      </w:r>
      <w:r w:rsidR="00B57033">
        <w:t xml:space="preserve"> </w:t>
      </w:r>
      <w:r w:rsidRPr="009A5CA0">
        <w:t>Offices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Victim</w:t>
      </w:r>
      <w:r w:rsidR="00B57033">
        <w:t xml:space="preserve"> </w:t>
      </w:r>
      <w:r w:rsidRPr="009A5CA0">
        <w:t>Support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published</w:t>
      </w:r>
      <w:r w:rsidR="00B57033">
        <w:t xml:space="preserve"> </w:t>
      </w:r>
      <w:r w:rsidRPr="009A5CA0">
        <w:t>recommendations</w:t>
      </w:r>
      <w:r w:rsidR="00B57033">
        <w:t xml:space="preserve"> </w:t>
      </w:r>
      <w:r w:rsidRPr="009A5CA0">
        <w:t>pertaining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Victim</w:t>
      </w:r>
      <w:r w:rsidR="00B57033">
        <w:t xml:space="preserve"> </w:t>
      </w:r>
      <w:r w:rsidRPr="009A5CA0">
        <w:t>Support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We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latest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Council,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11</w:t>
      </w:r>
      <w:r w:rsidR="00B57033">
        <w:t xml:space="preserve"> </w:t>
      </w:r>
      <w:r w:rsidRPr="009A5CA0">
        <w:t>October</w:t>
      </w:r>
      <w:r w:rsidR="00B57033">
        <w:t xml:space="preserve"> </w:t>
      </w:r>
      <w:r w:rsidRPr="009A5CA0">
        <w:t>2017,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="001D0DC4">
        <w:t>“</w:t>
      </w:r>
      <w:r w:rsidRPr="009A5CA0">
        <w:t>Managing</w:t>
      </w:r>
      <w:r w:rsidR="00B57033">
        <w:t xml:space="preserve"> </w:t>
      </w:r>
      <w:r w:rsidRPr="009A5CA0">
        <w:t>threats</w:t>
      </w:r>
      <w:r w:rsidR="00B57033">
        <w:t xml:space="preserve"> </w:t>
      </w:r>
      <w:r w:rsidRPr="009A5CA0">
        <w:t>arising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domestic</w:t>
      </w:r>
      <w:r w:rsidR="00B57033">
        <w:t xml:space="preserve"> </w:t>
      </w:r>
      <w:r w:rsidRPr="009A5CA0">
        <w:t>violence:</w:t>
      </w:r>
      <w:r w:rsidR="00B57033">
        <w:t xml:space="preserve"> </w:t>
      </w:r>
      <w:r w:rsidR="00E579D9" w:rsidRPr="009A5CA0">
        <w:t>analy</w:t>
      </w:r>
      <w:r w:rsidR="00A6736B">
        <w:t>s</w:t>
      </w:r>
      <w:r w:rsidR="00E579D9" w:rsidRPr="009A5CA0">
        <w:t>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situation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creating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definition</w:t>
      </w:r>
      <w:r w:rsidR="001D0DC4">
        <w:t>”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recommends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authorities,</w:t>
      </w:r>
      <w:r w:rsidR="00B57033">
        <w:t xml:space="preserve"> </w:t>
      </w:r>
      <w:r w:rsidRPr="009A5CA0">
        <w:t>including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authorities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adults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children,</w:t>
      </w:r>
      <w:r w:rsidR="00B57033">
        <w:t xml:space="preserve"> </w:t>
      </w:r>
      <w:r w:rsidRPr="009A5CA0">
        <w:t>step</w:t>
      </w:r>
      <w:r w:rsidR="00B57033">
        <w:t xml:space="preserve"> </w:t>
      </w:r>
      <w:r w:rsidRPr="009A5CA0">
        <w:t>up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collaboration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area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combating</w:t>
      </w:r>
      <w:r w:rsidR="00B57033">
        <w:t xml:space="preserve"> </w:t>
      </w:r>
      <w:r w:rsidRPr="009A5CA0">
        <w:t>violence.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soon</w:t>
      </w:r>
      <w:r w:rsidR="00B57033">
        <w:t xml:space="preserve"> </w:t>
      </w:r>
      <w:r w:rsidRPr="009A5CA0">
        <w:t>adopt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new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="001D0DC4">
        <w:t>“</w:t>
      </w:r>
      <w:r w:rsidRPr="009A5CA0">
        <w:t>Creating</w:t>
      </w:r>
      <w:r w:rsidR="00B57033">
        <w:t xml:space="preserve"> </w:t>
      </w:r>
      <w:r w:rsidRPr="009A5CA0">
        <w:t>conditions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allow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professionals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identify</w:t>
      </w:r>
      <w:r w:rsidR="00B57033">
        <w:t xml:space="preserve"> </w:t>
      </w:r>
      <w:r w:rsidRPr="009A5CA0">
        <w:t>violence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settings</w:t>
      </w:r>
      <w:r w:rsidR="001D0DC4">
        <w:t>”</w:t>
      </w:r>
      <w:r w:rsidRPr="009A5CA0">
        <w:t>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intends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allocate</w:t>
      </w:r>
      <w:r w:rsidR="00B57033">
        <w:t xml:space="preserve"> </w:t>
      </w:r>
      <w:r w:rsidRPr="009A5CA0">
        <w:t>financial</w:t>
      </w:r>
      <w:r w:rsidR="00B57033">
        <w:t xml:space="preserve"> </w:t>
      </w:r>
      <w:r w:rsidRPr="009A5CA0">
        <w:t>support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2014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2021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programmes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protect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people,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accordance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26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Advancement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People</w:t>
      </w:r>
      <w:r w:rsidR="00B57033">
        <w:t xml:space="preserve"> </w:t>
      </w:r>
      <w:r w:rsidRPr="009A5CA0">
        <w:t>Act.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205.</w:t>
      </w:r>
      <w:r w:rsidRPr="009A5CA0">
        <w:tab/>
        <w:t>In</w:t>
      </w:r>
      <w:r w:rsidR="00B57033">
        <w:t xml:space="preserve"> </w:t>
      </w:r>
      <w:r w:rsidRPr="009A5CA0">
        <w:t>2013,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Secretariat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Migration</w:t>
      </w:r>
      <w:r w:rsidR="00B57033">
        <w:t xml:space="preserve"> </w:t>
      </w:r>
      <w:r w:rsidRPr="009A5CA0">
        <w:t>issued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circular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domestic</w:t>
      </w:r>
      <w:r w:rsidR="00B57033">
        <w:t xml:space="preserve"> </w:t>
      </w:r>
      <w:r w:rsidRPr="009A5CA0">
        <w:t>violence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modified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directives.</w:t>
      </w:r>
      <w:r w:rsidR="00B57033">
        <w:t xml:space="preserve"> </w:t>
      </w:r>
      <w:r w:rsidRPr="009A5CA0">
        <w:t>These</w:t>
      </w:r>
      <w:r w:rsidR="00B57033">
        <w:t xml:space="preserve"> </w:t>
      </w:r>
      <w:r w:rsidRPr="009A5CA0">
        <w:t>modifications</w:t>
      </w:r>
      <w:r w:rsidR="00B57033">
        <w:t xml:space="preserve"> </w:t>
      </w:r>
      <w:r w:rsidRPr="009A5CA0">
        <w:t>relate</w:t>
      </w:r>
      <w:r w:rsidR="00B57033">
        <w:t xml:space="preserve"> </w:t>
      </w:r>
      <w:r w:rsidRPr="009A5CA0">
        <w:t>primarily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publication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above-mentioned</w:t>
      </w:r>
      <w:r w:rsidR="00B57033">
        <w:t xml:space="preserve"> </w:t>
      </w:r>
      <w:r w:rsidRPr="009A5CA0">
        <w:t>circular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updates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jurisprudence.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206.</w:t>
      </w:r>
      <w:r w:rsidRPr="009A5CA0">
        <w:tab/>
        <w:t>A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combat</w:t>
      </w:r>
      <w:r w:rsidR="00B57033">
        <w:t xml:space="preserve"> </w:t>
      </w:r>
      <w:r w:rsidRPr="009A5CA0">
        <w:t>forced</w:t>
      </w:r>
      <w:r w:rsidR="00B57033">
        <w:t xml:space="preserve"> </w:t>
      </w:r>
      <w:r w:rsidRPr="009A5CA0">
        <w:t>marriage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implemented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2013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2015.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period</w:t>
      </w:r>
      <w:r w:rsidR="00B57033">
        <w:t xml:space="preserve"> </w:t>
      </w:r>
      <w:r w:rsidRPr="009A5CA0">
        <w:t>2018</w:t>
      </w:r>
      <w:r w:rsidR="00CA71B9">
        <w:t>–</w:t>
      </w:r>
      <w:r w:rsidRPr="009A5CA0">
        <w:t>2021,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Secretariat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Migration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finance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centre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combat</w:t>
      </w:r>
      <w:r w:rsidR="00B57033">
        <w:t xml:space="preserve"> </w:t>
      </w:r>
      <w:r w:rsidRPr="009A5CA0">
        <w:t>forced</w:t>
      </w:r>
      <w:r w:rsidR="00B57033">
        <w:t xml:space="preserve"> </w:t>
      </w:r>
      <w:r w:rsidRPr="009A5CA0">
        <w:t>marriage.</w:t>
      </w:r>
      <w:r w:rsidR="00B57033">
        <w:t xml:space="preserve"> </w:t>
      </w:r>
      <w:r w:rsidRPr="009A5CA0">
        <w:t>Within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combat</w:t>
      </w:r>
      <w:r w:rsidR="00B57033">
        <w:t xml:space="preserve"> </w:t>
      </w:r>
      <w:r w:rsidRPr="009A5CA0">
        <w:t>forced</w:t>
      </w:r>
      <w:r w:rsidR="00B57033">
        <w:t xml:space="preserve"> </w:t>
      </w:r>
      <w:r w:rsidRPr="009A5CA0">
        <w:t>marriage,</w:t>
      </w:r>
      <w:r w:rsidR="00B57033">
        <w:t xml:space="preserve"> </w:t>
      </w:r>
      <w:r w:rsidRPr="009A5CA0">
        <w:t>financial</w:t>
      </w:r>
      <w:r w:rsidR="00B57033">
        <w:t xml:space="preserve"> </w:t>
      </w:r>
      <w:r w:rsidRPr="009A5CA0">
        <w:t>resources</w:t>
      </w:r>
      <w:r w:rsidR="00B57033">
        <w:t xml:space="preserve"> </w:t>
      </w:r>
      <w:r w:rsidRPr="009A5CA0">
        <w:t>were</w:t>
      </w:r>
      <w:r w:rsidR="00B57033">
        <w:t xml:space="preserve"> </w:t>
      </w:r>
      <w:r w:rsidRPr="009A5CA0">
        <w:t>allocated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various</w:t>
      </w:r>
      <w:r w:rsidR="00B57033">
        <w:t xml:space="preserve"> </w:t>
      </w:r>
      <w:r w:rsidRPr="009A5CA0">
        <w:t>awareness-raising</w:t>
      </w:r>
      <w:r w:rsidR="00B57033">
        <w:t xml:space="preserve"> </w:t>
      </w:r>
      <w:r w:rsidRPr="009A5CA0">
        <w:t>projects.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</w:t>
      </w:r>
      <w:r w:rsidR="00B57033">
        <w:t xml:space="preserve"> </w:t>
      </w:r>
      <w:r w:rsidRPr="009A5CA0">
        <w:t>provides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summary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place.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207.</w:t>
      </w:r>
      <w:r w:rsidRPr="009A5CA0">
        <w:tab/>
        <w:t>With</w:t>
      </w:r>
      <w:r w:rsidR="00B57033">
        <w:t xml:space="preserve"> </w:t>
      </w:r>
      <w:r w:rsidRPr="009A5CA0">
        <w:t>respect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instructor</w:t>
      </w:r>
      <w:r w:rsidR="00B57033">
        <w:t xml:space="preserve"> </w:t>
      </w:r>
      <w:r w:rsidRPr="009A5CA0">
        <w:t>training,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Youth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Sport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Sport</w:t>
      </w:r>
      <w:r w:rsidR="00B57033">
        <w:t xml:space="preserve"> </w:t>
      </w:r>
      <w:r w:rsidRPr="009A5CA0">
        <w:t>offers</w:t>
      </w:r>
      <w:r w:rsidR="00B57033">
        <w:t xml:space="preserve"> </w:t>
      </w:r>
      <w:r w:rsidRPr="009A5CA0">
        <w:t>classes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sexual</w:t>
      </w:r>
      <w:r w:rsidR="00B57033">
        <w:t xml:space="preserve"> </w:t>
      </w:r>
      <w:r w:rsidRPr="009A5CA0">
        <w:t>assault.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Olympic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Sport</w:t>
      </w:r>
      <w:r w:rsidR="00B57033">
        <w:t xml:space="preserve"> </w:t>
      </w:r>
      <w:r w:rsidRPr="009A5CA0">
        <w:t>address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issue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providing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website</w:t>
      </w:r>
      <w:r w:rsidR="00B57033">
        <w:t xml:space="preserve"> </w:t>
      </w:r>
      <w:r w:rsidRPr="009A5CA0">
        <w:t>www.spiritofsport.ch.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208.</w:t>
      </w:r>
      <w:r w:rsidRPr="009A5CA0">
        <w:tab/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dissemination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Child</w:t>
      </w:r>
      <w:r w:rsidR="00B57033">
        <w:t xml:space="preserve"> </w:t>
      </w:r>
      <w:r w:rsidRPr="009A5CA0">
        <w:t>takes</w:t>
      </w:r>
      <w:r w:rsidR="00B57033">
        <w:t xml:space="preserve"> </w:t>
      </w:r>
      <w:r w:rsidRPr="009A5CA0">
        <w:t>place</w:t>
      </w:r>
      <w:r w:rsidR="00B57033">
        <w:t xml:space="preserve"> </w:t>
      </w:r>
      <w:r w:rsidRPr="009A5CA0">
        <w:t>within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framework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annual</w:t>
      </w:r>
      <w:r w:rsidR="00B57033">
        <w:t xml:space="preserve"> </w:t>
      </w:r>
      <w:r w:rsidRPr="009A5CA0">
        <w:t>assemblies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Managers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Child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Youth</w:t>
      </w:r>
      <w:r w:rsidR="00B57033">
        <w:t xml:space="preserve"> </w:t>
      </w:r>
      <w:r w:rsidRPr="009A5CA0">
        <w:t>Support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Delegates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Advancement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People.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Minors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Adults</w:t>
      </w:r>
      <w:r w:rsidR="00B57033">
        <w:t xml:space="preserve"> </w:t>
      </w:r>
      <w:r w:rsidRPr="009A5CA0">
        <w:t>organizes</w:t>
      </w:r>
      <w:r w:rsidR="00B57033">
        <w:t xml:space="preserve"> </w:t>
      </w:r>
      <w:r w:rsidRPr="009A5CA0">
        <w:t>study</w:t>
      </w:r>
      <w:r w:rsidR="00B57033">
        <w:t xml:space="preserve"> </w:t>
      </w:r>
      <w:r w:rsidRPr="009A5CA0">
        <w:t>days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courses</w:t>
      </w:r>
      <w:r w:rsidR="00B57033">
        <w:t xml:space="preserve"> </w:t>
      </w:r>
      <w:r w:rsidRPr="009A5CA0">
        <w:t>related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adults</w:t>
      </w:r>
      <w:r w:rsidR="001D0DC4">
        <w:t>’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children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protection.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common</w:t>
      </w:r>
      <w:r w:rsidR="00B57033">
        <w:t xml:space="preserve"> </w:t>
      </w:r>
      <w:r w:rsidRPr="009A5CA0">
        <w:t>core</w:t>
      </w:r>
      <w:r w:rsidR="00B57033">
        <w:t xml:space="preserve"> </w:t>
      </w:r>
      <w:r w:rsidRPr="009A5CA0">
        <w:t>document</w:t>
      </w:r>
      <w:r w:rsidR="00B57033">
        <w:t xml:space="preserve"> </w:t>
      </w:r>
      <w:r w:rsidRPr="009A5CA0">
        <w:t>(section</w:t>
      </w:r>
      <w:r w:rsidR="00B57033">
        <w:t xml:space="preserve"> </w:t>
      </w:r>
      <w:r w:rsidRPr="009A5CA0">
        <w:t>E.2).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209.</w:t>
      </w:r>
      <w:r w:rsidRPr="009A5CA0">
        <w:tab/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falls</w:t>
      </w:r>
      <w:r w:rsidR="00B57033">
        <w:t xml:space="preserve"> </w:t>
      </w:r>
      <w:r w:rsidRPr="009A5CA0">
        <w:t>primarily</w:t>
      </w:r>
      <w:r w:rsidR="00B57033">
        <w:t xml:space="preserve"> </w:t>
      </w:r>
      <w:r w:rsidRPr="009A5CA0">
        <w:t>within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competence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communes.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body</w:t>
      </w:r>
      <w:r w:rsidR="00B57033">
        <w:t xml:space="preserve"> </w:t>
      </w:r>
      <w:r w:rsidRPr="009A5CA0">
        <w:t>responsible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child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youth</w:t>
      </w:r>
      <w:r w:rsidR="00B57033">
        <w:t xml:space="preserve"> </w:t>
      </w:r>
      <w:r w:rsidRPr="009A5CA0">
        <w:t>policy,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Security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maintains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focus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childhood,</w:t>
      </w:r>
      <w:r w:rsidR="00B57033">
        <w:t xml:space="preserve"> </w:t>
      </w:r>
      <w:r w:rsidRPr="009A5CA0">
        <w:t>fulfils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coordination</w:t>
      </w:r>
      <w:r w:rsidR="00B57033">
        <w:t xml:space="preserve"> </w:t>
      </w:r>
      <w:r w:rsidRPr="009A5CA0">
        <w:t>role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supports</w:t>
      </w:r>
      <w:r w:rsidR="00B57033">
        <w:t xml:space="preserve"> </w:t>
      </w:r>
      <w:r w:rsidRPr="009A5CA0">
        <w:t>organizations</w:t>
      </w:r>
      <w:r w:rsidR="00B57033">
        <w:t xml:space="preserve"> </w:t>
      </w:r>
      <w:r w:rsidRPr="009A5CA0">
        <w:t>working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prevention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mistreatment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sexual</w:t>
      </w:r>
      <w:r w:rsidR="00B57033">
        <w:t xml:space="preserve"> </w:t>
      </w:r>
      <w:r w:rsidRPr="009A5CA0">
        <w:t>abuse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well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provision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advice,</w:t>
      </w:r>
      <w:r w:rsidR="00B57033">
        <w:t xml:space="preserve"> </w:t>
      </w:r>
      <w:r w:rsidRPr="009A5CA0">
        <w:t>awareness-raising,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parental</w:t>
      </w:r>
      <w:r w:rsidR="00B57033">
        <w:t xml:space="preserve"> </w:t>
      </w:r>
      <w:r w:rsidRPr="009A5CA0">
        <w:t>training.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authors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studies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encourages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exchange.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receives</w:t>
      </w:r>
      <w:r w:rsidR="00B57033">
        <w:t xml:space="preserve"> </w:t>
      </w:r>
      <w:r w:rsidRPr="009A5CA0">
        <w:t>a</w:t>
      </w:r>
      <w:r w:rsidR="00B57033">
        <w:t xml:space="preserve"> </w:t>
      </w:r>
      <w:r w:rsidR="001D0DC4">
        <w:t>“</w:t>
      </w:r>
      <w:r w:rsidRPr="009A5CA0">
        <w:t>child</w:t>
      </w:r>
      <w:r w:rsidR="00B57033">
        <w:t xml:space="preserve"> </w:t>
      </w:r>
      <w:r w:rsidRPr="009A5CA0">
        <w:t>protection</w:t>
      </w:r>
      <w:r w:rsidR="001D0DC4">
        <w:t>”</w:t>
      </w:r>
      <w:r w:rsidR="00B57033">
        <w:t xml:space="preserve"> </w:t>
      </w:r>
      <w:r w:rsidRPr="009A5CA0">
        <w:t>budget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approximately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900,000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year.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conclude</w:t>
      </w:r>
      <w:r w:rsidR="00B57033">
        <w:t xml:space="preserve"> </w:t>
      </w:r>
      <w:r w:rsidRPr="009A5CA0">
        <w:t>service</w:t>
      </w:r>
      <w:r w:rsidR="00B57033">
        <w:t xml:space="preserve"> </w:t>
      </w:r>
      <w:r w:rsidRPr="009A5CA0">
        <w:t>contracts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organizations</w:t>
      </w:r>
      <w:r w:rsidR="00B57033">
        <w:t xml:space="preserve"> </w:t>
      </w:r>
      <w:r w:rsidRPr="009A5CA0">
        <w:t>working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level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linguistic</w:t>
      </w:r>
      <w:r w:rsidR="00B57033">
        <w:t xml:space="preserve"> </w:t>
      </w:r>
      <w:r w:rsidRPr="009A5CA0">
        <w:t>region,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finance</w:t>
      </w:r>
      <w:r w:rsidR="00B57033">
        <w:t xml:space="preserve"> </w:t>
      </w:r>
      <w:r w:rsidRPr="009A5CA0">
        <w:t>ad</w:t>
      </w:r>
      <w:r w:rsidR="00B57033">
        <w:t xml:space="preserve"> </w:t>
      </w:r>
      <w:r w:rsidRPr="009A5CA0">
        <w:t>hoc</w:t>
      </w:r>
      <w:r w:rsidR="00B57033">
        <w:t xml:space="preserve"> </w:t>
      </w:r>
      <w:r w:rsidRPr="009A5CA0">
        <w:t>projects.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certain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subsidize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="001D0DC4">
        <w:t>“</w:t>
      </w:r>
      <w:r w:rsidRPr="009A5CA0">
        <w:t>Pro</w:t>
      </w:r>
      <w:r w:rsidR="00B57033">
        <w:t xml:space="preserve"> </w:t>
      </w:r>
      <w:r w:rsidRPr="009A5CA0">
        <w:t>juventute</w:t>
      </w:r>
      <w:r w:rsidR="001D0DC4">
        <w:t>”</w:t>
      </w:r>
      <w:r w:rsidR="00B57033">
        <w:t xml:space="preserve"> </w:t>
      </w:r>
      <w:r w:rsidRPr="009A5CA0">
        <w:t>foundation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provide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24-hour</w:t>
      </w:r>
      <w:r w:rsidR="00B57033">
        <w:t xml:space="preserve"> </w:t>
      </w:r>
      <w:r w:rsidRPr="009A5CA0">
        <w:t>telephone</w:t>
      </w:r>
      <w:r w:rsidR="00B57033">
        <w:t xml:space="preserve"> </w:t>
      </w:r>
      <w:r w:rsidRPr="009A5CA0">
        <w:t>hotline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people</w:t>
      </w:r>
      <w:r w:rsidR="00B57033">
        <w:t xml:space="preserve"> </w:t>
      </w:r>
      <w:r w:rsidRPr="009A5CA0">
        <w:t>(Help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Advice</w:t>
      </w:r>
      <w:r w:rsidR="00B57033">
        <w:t xml:space="preserve"> </w:t>
      </w:r>
      <w:r w:rsidRPr="009A5CA0">
        <w:t>147).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210.</w:t>
      </w:r>
      <w:r w:rsidRPr="009A5CA0">
        <w:tab/>
        <w:t>Swiss</w:t>
      </w:r>
      <w:r w:rsidR="00B57033">
        <w:t xml:space="preserve"> </w:t>
      </w:r>
      <w:r w:rsidRPr="009A5CA0">
        <w:t>Crime</w:t>
      </w:r>
      <w:r w:rsidR="00B57033">
        <w:t xml:space="preserve"> </w:t>
      </w:r>
      <w:r w:rsidRPr="009A5CA0">
        <w:t>Prevention,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agency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Directors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Departments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Justice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Police,</w:t>
      </w:r>
      <w:r w:rsidR="00B57033">
        <w:t xml:space="preserve"> </w:t>
      </w:r>
      <w:r w:rsidRPr="009A5CA0">
        <w:t>carries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prevention</w:t>
      </w:r>
      <w:r w:rsidR="00B57033">
        <w:t xml:space="preserve"> </w:t>
      </w:r>
      <w:r w:rsidRPr="009A5CA0">
        <w:t>campaigns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Internet</w:t>
      </w:r>
      <w:r w:rsidR="00B57033">
        <w:t xml:space="preserve"> </w:t>
      </w:r>
      <w:r w:rsidRPr="009A5CA0">
        <w:t>dangers,</w:t>
      </w:r>
      <w:r w:rsidR="00B57033">
        <w:t xml:space="preserve"> </w:t>
      </w:r>
      <w:r w:rsidRPr="009A5CA0">
        <w:t>paedophile</w:t>
      </w:r>
      <w:r w:rsidR="00B57033">
        <w:t xml:space="preserve"> </w:t>
      </w:r>
      <w:r w:rsidRPr="009A5CA0">
        <w:t>criminality,</w:t>
      </w:r>
      <w:r w:rsidR="00B57033">
        <w:t xml:space="preserve"> </w:t>
      </w:r>
      <w:r w:rsidRPr="009A5CA0">
        <w:t>violence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abuse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domestic</w:t>
      </w:r>
      <w:r w:rsidR="00B57033">
        <w:t xml:space="preserve"> </w:t>
      </w:r>
      <w:r w:rsidRPr="009A5CA0">
        <w:t>violence.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211.</w:t>
      </w:r>
      <w:r w:rsidRPr="009A5CA0">
        <w:tab/>
        <w:t>See</w:t>
      </w:r>
      <w:r w:rsidR="00B57033">
        <w:t xml:space="preserve"> </w:t>
      </w:r>
      <w:r w:rsidRPr="009A5CA0">
        <w:t>paragraph</w:t>
      </w:r>
      <w:r w:rsidR="00B57033">
        <w:t xml:space="preserve"> </w:t>
      </w:r>
      <w:r w:rsidRPr="009A5CA0">
        <w:t>56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about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plan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combat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trafficking.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lastRenderedPageBreak/>
        <w:t>212.</w:t>
      </w:r>
      <w:r w:rsidRPr="009A5CA0">
        <w:tab/>
        <w:t>Since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2013,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Extra-Procedural</w:t>
      </w:r>
      <w:r w:rsidR="00B57033">
        <w:t xml:space="preserve"> </w:t>
      </w:r>
      <w:r w:rsidRPr="009A5CA0">
        <w:t>Witness</w:t>
      </w:r>
      <w:r w:rsidR="00B57033">
        <w:t xml:space="preserve"> </w:t>
      </w:r>
      <w:r w:rsidRPr="009A5CA0">
        <w:t>Protection,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Extra-Procedural</w:t>
      </w:r>
      <w:r w:rsidR="00B57033">
        <w:t xml:space="preserve"> </w:t>
      </w:r>
      <w:r w:rsidRPr="009A5CA0">
        <w:t>Witness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Witness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Service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protected</w:t>
      </w:r>
      <w:r w:rsidR="00B57033">
        <w:t xml:space="preserve"> </w:t>
      </w:r>
      <w:r w:rsidRPr="009A5CA0">
        <w:t>witnesses</w:t>
      </w:r>
      <w:r w:rsidR="00B57033">
        <w:t xml:space="preserve"> </w:t>
      </w:r>
      <w:r w:rsidRPr="009A5CA0">
        <w:t>taking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proceedings,</w:t>
      </w:r>
      <w:r w:rsidR="00B57033">
        <w:t xml:space="preserve"> </w:t>
      </w:r>
      <w:r w:rsidRPr="009A5CA0">
        <w:t>including</w:t>
      </w:r>
      <w:r w:rsidR="00B57033">
        <w:t xml:space="preserve"> </w:t>
      </w:r>
      <w:r w:rsidRPr="009A5CA0">
        <w:t>outside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formal</w:t>
      </w:r>
      <w:r w:rsidR="00B57033">
        <w:t xml:space="preserve"> </w:t>
      </w:r>
      <w:r w:rsidRPr="009A5CA0">
        <w:t>proceedings</w:t>
      </w:r>
      <w:r w:rsidR="00B57033">
        <w:t xml:space="preserve"> </w:t>
      </w:r>
      <w:r w:rsidRPr="009A5CA0">
        <w:t>themselves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after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close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proceedings.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important</w:t>
      </w:r>
      <w:r w:rsidR="00B57033">
        <w:t xml:space="preserve"> </w:t>
      </w:r>
      <w:r w:rsidRPr="009A5CA0">
        <w:t>aspect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victims</w:t>
      </w:r>
      <w:r w:rsidR="001D0DC4">
        <w:t>’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regularization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stay.</w:t>
      </w:r>
      <w:r w:rsidR="00B57033">
        <w:t xml:space="preserve"> </w:t>
      </w:r>
      <w:r w:rsidRPr="009A5CA0">
        <w:t>Once</w:t>
      </w:r>
      <w:r w:rsidR="00B57033">
        <w:t xml:space="preserve"> </w:t>
      </w:r>
      <w:r w:rsidRPr="009A5CA0">
        <w:t>victims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longer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risk,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30-day</w:t>
      </w:r>
      <w:r w:rsidR="00B57033">
        <w:t xml:space="preserve"> </w:t>
      </w:r>
      <w:r w:rsidRPr="009A5CA0">
        <w:t>reflection</w:t>
      </w:r>
      <w:r w:rsidR="00B57033">
        <w:t xml:space="preserve"> </w:t>
      </w:r>
      <w:r w:rsidRPr="009A5CA0">
        <w:t>period,</w:t>
      </w:r>
      <w:r w:rsidR="00B57033">
        <w:t xml:space="preserve"> </w:t>
      </w:r>
      <w:r w:rsidRPr="009A5CA0">
        <w:t>after</w:t>
      </w:r>
      <w:r w:rsidR="00B57033">
        <w:t xml:space="preserve"> </w:t>
      </w:r>
      <w:r w:rsidRPr="009A5CA0">
        <w:t>which,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decide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cooperate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authorities,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granted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residence</w:t>
      </w:r>
      <w:r w:rsidR="00B57033">
        <w:t xml:space="preserve"> </w:t>
      </w:r>
      <w:r w:rsidRPr="009A5CA0">
        <w:t>permit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duration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inquiry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judicial</w:t>
      </w:r>
      <w:r w:rsidR="00B57033">
        <w:t xml:space="preserve"> </w:t>
      </w:r>
      <w:r w:rsidRPr="009A5CA0">
        <w:t>proceedings.</w:t>
      </w:r>
      <w:r w:rsidR="00B57033">
        <w:t xml:space="preserve"> </w:t>
      </w:r>
    </w:p>
    <w:p w:rsidR="00F463EB" w:rsidRPr="009A5CA0" w:rsidRDefault="00602039" w:rsidP="00602039">
      <w:pPr>
        <w:pStyle w:val="H23G"/>
      </w:pPr>
      <w:r>
        <w:tab/>
      </w:r>
      <w:r w:rsidR="00F463EB" w:rsidRPr="009A5CA0">
        <w:tab/>
      </w:r>
      <w:bookmarkStart w:id="137" w:name="_Toc525912778"/>
      <w:r w:rsidR="00F463EB" w:rsidRPr="009A5CA0">
        <w:t>Legal</w:t>
      </w:r>
      <w:r w:rsidR="00B57033">
        <w:t xml:space="preserve"> </w:t>
      </w:r>
      <w:r w:rsidR="00F463EB" w:rsidRPr="009A5CA0">
        <w:t>provisions</w:t>
      </w:r>
      <w:bookmarkEnd w:id="137"/>
    </w:p>
    <w:p w:rsidR="00F463EB" w:rsidRPr="009A5CA0" w:rsidRDefault="00F463EB" w:rsidP="00F463EB">
      <w:pPr>
        <w:pStyle w:val="SingleTxtG"/>
      </w:pPr>
      <w:r w:rsidRPr="009A5CA0">
        <w:t>213.</w:t>
      </w:r>
      <w:r w:rsidRPr="009A5CA0">
        <w:tab/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amended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strengthen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minors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exploitation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sexual</w:t>
      </w:r>
      <w:r w:rsidR="00B57033">
        <w:t xml:space="preserve"> </w:t>
      </w:r>
      <w:r w:rsidRPr="009A5CA0">
        <w:t>abuse</w:t>
      </w:r>
      <w:r w:rsidR="00B57033">
        <w:t xml:space="preserve"> </w:t>
      </w:r>
      <w:r w:rsidRPr="009A5CA0">
        <w:t>(Criminal</w:t>
      </w:r>
      <w:r w:rsidR="00B57033">
        <w:t xml:space="preserve"> </w:t>
      </w:r>
      <w:r w:rsidRPr="009A5CA0">
        <w:t>Code,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196).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214.</w:t>
      </w:r>
      <w:r w:rsidRPr="009A5CA0">
        <w:tab/>
        <w:t>Article</w:t>
      </w:r>
      <w:r w:rsidR="00B57033">
        <w:t xml:space="preserve"> </w:t>
      </w:r>
      <w:r w:rsidRPr="009A5CA0">
        <w:t>28</w:t>
      </w:r>
      <w:r w:rsidRPr="00971F11">
        <w:rPr>
          <w:i/>
          <w:iCs/>
        </w:rPr>
        <w:t>b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contains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non-exhaustive</w:t>
      </w:r>
      <w:r w:rsidR="00B57033">
        <w:t xml:space="preserve"> </w:t>
      </w:r>
      <w:r w:rsidRPr="009A5CA0">
        <w:t>list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cases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violence.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requires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designate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service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power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remove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violent</w:t>
      </w:r>
      <w:r w:rsidR="00B57033">
        <w:t xml:space="preserve"> </w:t>
      </w:r>
      <w:r w:rsidRPr="009A5CA0">
        <w:t>person</w:t>
      </w:r>
      <w:r w:rsidR="00B57033">
        <w:t xml:space="preserve"> </w:t>
      </w:r>
      <w:r w:rsidRPr="009A5CA0">
        <w:t>promptly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home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crisis,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obliges</w:t>
      </w:r>
      <w:r w:rsidR="00B57033">
        <w:t xml:space="preserve"> </w:t>
      </w:r>
      <w:r w:rsidRPr="009A5CA0">
        <w:t>them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define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applicable</w:t>
      </w:r>
      <w:r w:rsidR="00B57033">
        <w:t xml:space="preserve"> </w:t>
      </w:r>
      <w:r w:rsidRPr="009A5CA0">
        <w:t>procedure.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215.</w:t>
      </w:r>
      <w:r w:rsidRPr="009A5CA0">
        <w:tab/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enshrined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complement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respect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violence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general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expulsion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home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particular.</w:t>
      </w:r>
      <w:r w:rsidR="00B57033">
        <w:t xml:space="preserve"> </w:t>
      </w:r>
    </w:p>
    <w:p w:rsidR="00F463EB" w:rsidRPr="009A5CA0" w:rsidRDefault="00F463EB" w:rsidP="00602039">
      <w:pPr>
        <w:pStyle w:val="H23G"/>
      </w:pPr>
      <w:r w:rsidRPr="009A5CA0">
        <w:tab/>
      </w:r>
      <w:r w:rsidR="00602039">
        <w:tab/>
      </w:r>
      <w:bookmarkStart w:id="138" w:name="_Toc525912779"/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13</w:t>
      </w:r>
      <w:bookmarkEnd w:id="138"/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216.</w:t>
      </w:r>
      <w:r w:rsidRPr="009A5CA0">
        <w:tab/>
        <w:t>Please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interim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recommendations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Committee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Elimination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Discrimination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relation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violence,</w:t>
      </w:r>
      <w:r w:rsidR="00B57033">
        <w:t xml:space="preserve"> </w:t>
      </w:r>
      <w:r w:rsidRPr="009A5CA0">
        <w:t>migrant</w:t>
      </w:r>
      <w:r w:rsidR="00B57033">
        <w:t xml:space="preserve"> </w:t>
      </w:r>
      <w:r w:rsidRPr="009A5CA0">
        <w:t>communities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minority</w:t>
      </w:r>
      <w:r w:rsidR="00B57033">
        <w:t xml:space="preserve"> </w:t>
      </w:r>
      <w:r w:rsidRPr="009A5CA0">
        <w:t>communities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fourth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fifth</w:t>
      </w:r>
      <w:r w:rsidR="00B57033">
        <w:t xml:space="preserve"> </w:t>
      </w:r>
      <w:r w:rsidRPr="009A5CA0">
        <w:t>periodic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Elimination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Discrimination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(paras.</w:t>
      </w:r>
      <w:r w:rsidR="00B57033">
        <w:t xml:space="preserve"> </w:t>
      </w:r>
      <w:r w:rsidRPr="009A5CA0">
        <w:t>53</w:t>
      </w:r>
      <w:r w:rsidR="003542F2">
        <w:t>–</w:t>
      </w:r>
      <w:r w:rsidRPr="009A5CA0">
        <w:t>66).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217.</w:t>
      </w:r>
      <w:r w:rsidRPr="009A5CA0">
        <w:tab/>
        <w:t>On</w:t>
      </w:r>
      <w:r w:rsidR="00B57033">
        <w:t xml:space="preserve"> </w:t>
      </w:r>
      <w:r w:rsidRPr="009A5CA0">
        <w:t>13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2009,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published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causes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taken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intimate</w:t>
      </w:r>
      <w:r w:rsidR="00B57033">
        <w:t xml:space="preserve"> </w:t>
      </w:r>
      <w:r w:rsidRPr="009A5CA0">
        <w:t>partner</w:t>
      </w:r>
      <w:r w:rsidR="00B57033">
        <w:t xml:space="preserve"> </w:t>
      </w:r>
      <w:r w:rsidRPr="009A5CA0">
        <w:t>violence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Switzerland.</w:t>
      </w:r>
      <w:r w:rsidR="00B57033">
        <w:t xml:space="preserve"> </w:t>
      </w:r>
      <w:r w:rsidRPr="009A5CA0">
        <w:t>Detailed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each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these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contained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interim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published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March</w:t>
      </w:r>
      <w:r w:rsidR="00B57033">
        <w:t xml:space="preserve"> </w:t>
      </w:r>
      <w:r w:rsidRPr="009A5CA0">
        <w:t>2012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fourth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fifth</w:t>
      </w:r>
      <w:r w:rsidR="00B57033">
        <w:t xml:space="preserve"> </w:t>
      </w:r>
      <w:r w:rsidRPr="009A5CA0">
        <w:t>periodic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Elimination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Discrimination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(paras.</w:t>
      </w:r>
      <w:r w:rsidR="00B57033">
        <w:t xml:space="preserve"> </w:t>
      </w:r>
      <w:r w:rsidRPr="009A5CA0">
        <w:t>53</w:t>
      </w:r>
      <w:r w:rsidR="003542F2">
        <w:t>–</w:t>
      </w:r>
      <w:r w:rsidRPr="009A5CA0">
        <w:t>66).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218.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Gender</w:t>
      </w:r>
      <w:r w:rsidR="00B57033">
        <w:t xml:space="preserve"> </w:t>
      </w:r>
      <w:r w:rsidRPr="009A5CA0">
        <w:t>Equality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published</w:t>
      </w:r>
      <w:r w:rsidR="00B57033">
        <w:t xml:space="preserve"> </w:t>
      </w:r>
      <w:r w:rsidRPr="009A5CA0">
        <w:t>several</w:t>
      </w:r>
      <w:r w:rsidR="00B57033">
        <w:t xml:space="preserve"> </w:t>
      </w:r>
      <w:r w:rsidRPr="009A5CA0">
        <w:t>studies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latest</w:t>
      </w:r>
      <w:r w:rsidR="00B57033">
        <w:t xml:space="preserve"> </w:t>
      </w:r>
      <w:r w:rsidRPr="009A5CA0">
        <w:t>police</w:t>
      </w:r>
      <w:r w:rsidR="00B57033">
        <w:t xml:space="preserve"> </w:t>
      </w:r>
      <w:r w:rsidRPr="009A5CA0">
        <w:t>crime</w:t>
      </w:r>
      <w:r w:rsidR="00B57033">
        <w:t xml:space="preserve"> </w:t>
      </w:r>
      <w:r w:rsidRPr="009A5CA0">
        <w:t>statistics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2016</w:t>
      </w:r>
      <w:r w:rsidR="00B57033">
        <w:t xml:space="preserve"> </w:t>
      </w:r>
      <w:r w:rsidRPr="009A5CA0">
        <w:t>show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rise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offences</w:t>
      </w:r>
      <w:r w:rsidR="00B57033">
        <w:t xml:space="preserve"> </w:t>
      </w:r>
      <w:r w:rsidRPr="009A5CA0">
        <w:t>pertaining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domestic</w:t>
      </w:r>
      <w:r w:rsidR="00B57033">
        <w:t xml:space="preserve"> </w:t>
      </w:r>
      <w:r w:rsidRPr="009A5CA0">
        <w:t>violence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3).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signed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Europe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preventing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combating</w:t>
      </w:r>
      <w:r w:rsidR="00B57033">
        <w:t xml:space="preserve"> </w:t>
      </w:r>
      <w:r w:rsidRPr="009A5CA0">
        <w:t>violence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domestic</w:t>
      </w:r>
      <w:r w:rsidR="00B57033">
        <w:t xml:space="preserve"> </w:t>
      </w:r>
      <w:r w:rsidRPr="009A5CA0">
        <w:t>violence</w:t>
      </w:r>
      <w:r w:rsidR="00B57033">
        <w:t xml:space="preserve"> </w:t>
      </w:r>
      <w:r w:rsidRPr="009A5CA0">
        <w:t>(Istanbul</w:t>
      </w:r>
      <w:r w:rsidR="00B57033">
        <w:t xml:space="preserve"> </w:t>
      </w:r>
      <w:r w:rsidRPr="009A5CA0">
        <w:t>Convention)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11</w:t>
      </w:r>
      <w:r w:rsidR="00B57033">
        <w:t xml:space="preserve"> </w:t>
      </w:r>
      <w:r w:rsidRPr="009A5CA0">
        <w:t>September</w:t>
      </w:r>
      <w:r w:rsidR="00B57033">
        <w:t xml:space="preserve"> </w:t>
      </w:r>
      <w:r w:rsidRPr="009A5CA0">
        <w:t>2013.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t>agreed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ratification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31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2017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due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ratify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2018.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police</w:t>
      </w:r>
      <w:r w:rsidR="00B57033">
        <w:t xml:space="preserve"> </w:t>
      </w:r>
      <w:r w:rsidRPr="009A5CA0">
        <w:t>crime</w:t>
      </w:r>
      <w:r w:rsidR="00B57033">
        <w:t xml:space="preserve"> </w:t>
      </w:r>
      <w:r w:rsidRPr="009A5CA0">
        <w:t>statistics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statistics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convictions</w:t>
      </w:r>
      <w:r w:rsidR="00B57033">
        <w:t xml:space="preserve"> </w:t>
      </w:r>
      <w:r w:rsidRPr="009A5CA0">
        <w:t>allow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relevant</w:t>
      </w:r>
      <w:r w:rsidR="00B57033">
        <w:t xml:space="preserve"> </w:t>
      </w:r>
      <w:r w:rsidRPr="009A5CA0">
        <w:t>violations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quantified,</w:t>
      </w:r>
      <w:r w:rsidR="00B57033">
        <w:t xml:space="preserve"> </w:t>
      </w:r>
      <w:r w:rsidRPr="009A5CA0">
        <w:t>particularly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respect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Title</w:t>
      </w:r>
      <w:r w:rsidR="00B57033">
        <w:t xml:space="preserve"> </w:t>
      </w:r>
      <w:r w:rsidRPr="009A5CA0">
        <w:t>4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crimes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offences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liberty,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181</w:t>
      </w:r>
      <w:r w:rsidRPr="00971F11">
        <w:rPr>
          <w:i/>
          <w:iCs/>
        </w:rPr>
        <w:t>a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forced</w:t>
      </w:r>
      <w:r w:rsidR="00B57033">
        <w:t xml:space="preserve"> </w:t>
      </w:r>
      <w:r w:rsidRPr="009A5CA0">
        <w:t>marriage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forced</w:t>
      </w:r>
      <w:r w:rsidR="00B57033">
        <w:t xml:space="preserve"> </w:t>
      </w:r>
      <w:r w:rsidRPr="009A5CA0">
        <w:t>partnership,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182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trafficking,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Title</w:t>
      </w:r>
      <w:r w:rsidR="00B57033">
        <w:t xml:space="preserve"> </w:t>
      </w:r>
      <w:r w:rsidRPr="009A5CA0">
        <w:t>5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sexual</w:t>
      </w:r>
      <w:r w:rsidR="00B57033">
        <w:t xml:space="preserve"> </w:t>
      </w:r>
      <w:r w:rsidRPr="009A5CA0">
        <w:t>offences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3).</w:t>
      </w:r>
      <w:r w:rsidR="00B57033">
        <w:t xml:space="preserve"> </w:t>
      </w:r>
    </w:p>
    <w:p w:rsidR="00F463EB" w:rsidRPr="009A5CA0" w:rsidRDefault="00F463EB" w:rsidP="00B57033">
      <w:pPr>
        <w:pStyle w:val="H4G"/>
      </w:pPr>
      <w:r w:rsidRPr="009A5CA0">
        <w:tab/>
      </w:r>
      <w:r w:rsidR="00B57033">
        <w:tab/>
      </w:r>
      <w:r w:rsidRPr="009A5CA0">
        <w:t>Federal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victims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crime</w:t>
      </w:r>
      <w:r w:rsidR="00B57033">
        <w:t xml:space="preserve"> </w:t>
      </w:r>
      <w:r w:rsidRPr="00B57033">
        <w:t>(Victims</w:t>
      </w:r>
      <w:r w:rsidR="00B57033">
        <w:t xml:space="preserve"> </w:t>
      </w:r>
      <w:r w:rsidRPr="00B57033">
        <w:t>of</w:t>
      </w:r>
      <w:r w:rsidR="00B57033">
        <w:t xml:space="preserve"> </w:t>
      </w:r>
      <w:r w:rsidRPr="00B57033">
        <w:t>Crime</w:t>
      </w:r>
      <w:r w:rsidR="00B57033">
        <w:t xml:space="preserve"> </w:t>
      </w:r>
      <w:r w:rsidRPr="00B57033">
        <w:t>Act)</w:t>
      </w:r>
    </w:p>
    <w:p w:rsidR="00F463EB" w:rsidRPr="009A5CA0" w:rsidRDefault="00F463EB" w:rsidP="00F463EB">
      <w:pPr>
        <w:pStyle w:val="SingleTxtG"/>
      </w:pPr>
      <w:r w:rsidRPr="009A5CA0">
        <w:t>219.</w:t>
      </w:r>
      <w:r w:rsidRPr="009A5CA0">
        <w:tab/>
        <w:t>Any</w:t>
      </w:r>
      <w:r w:rsidR="00B57033">
        <w:t xml:space="preserve"> </w:t>
      </w:r>
      <w:r w:rsidRPr="009A5CA0">
        <w:t>individual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suffers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attack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his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her</w:t>
      </w:r>
      <w:r w:rsidR="00B57033">
        <w:t xml:space="preserve"> </w:t>
      </w:r>
      <w:r w:rsidRPr="009A5CA0">
        <w:t>physical,</w:t>
      </w:r>
      <w:r w:rsidR="00B57033">
        <w:t xml:space="preserve"> </w:t>
      </w:r>
      <w:r w:rsidRPr="009A5CA0">
        <w:t>mental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sexual</w:t>
      </w:r>
      <w:r w:rsidR="00B57033">
        <w:t xml:space="preserve"> </w:t>
      </w:r>
      <w:r w:rsidRPr="009A5CA0">
        <w:t>integrity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Victims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Crime</w:t>
      </w:r>
      <w:r w:rsidR="00B57033">
        <w:t xml:space="preserve"> </w:t>
      </w:r>
      <w:r w:rsidRPr="009A5CA0">
        <w:t>Act.</w:t>
      </w:r>
      <w:r w:rsidR="00B57033">
        <w:t xml:space="preserve"> </w:t>
      </w:r>
    </w:p>
    <w:p w:rsidR="00F463EB" w:rsidRPr="009A5CA0" w:rsidRDefault="00B57033" w:rsidP="00B57033">
      <w:pPr>
        <w:pStyle w:val="H4G"/>
      </w:pPr>
      <w:r>
        <w:tab/>
      </w:r>
      <w:r w:rsidR="00F463EB" w:rsidRPr="009A5CA0">
        <w:tab/>
        <w:t>Possible</w:t>
      </w:r>
      <w:r>
        <w:t xml:space="preserve"> </w:t>
      </w:r>
      <w:r w:rsidR="00F463EB" w:rsidRPr="009A5CA0">
        <w:t>developments</w:t>
      </w:r>
      <w:r>
        <w:t xml:space="preserve"> </w:t>
      </w:r>
    </w:p>
    <w:p w:rsidR="00F463EB" w:rsidRPr="009A5CA0" w:rsidRDefault="00F463EB" w:rsidP="00F463EB">
      <w:pPr>
        <w:pStyle w:val="SingleTxtG"/>
      </w:pPr>
      <w:r w:rsidRPr="009A5CA0">
        <w:t>220.</w:t>
      </w:r>
      <w:r w:rsidRPr="009A5CA0">
        <w:tab/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11</w:t>
      </w:r>
      <w:r w:rsidR="00B57033">
        <w:t xml:space="preserve"> </w:t>
      </w:r>
      <w:r w:rsidRPr="009A5CA0">
        <w:t>October</w:t>
      </w:r>
      <w:r w:rsidR="00B57033">
        <w:t xml:space="preserve"> </w:t>
      </w:r>
      <w:r w:rsidRPr="009A5CA0">
        <w:t>2017,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bill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amend</w:t>
      </w:r>
      <w:r w:rsidR="00B57033">
        <w:t xml:space="preserve"> </w:t>
      </w:r>
      <w:r w:rsidRPr="009A5CA0">
        <w:t>civil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legislation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order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better</w:t>
      </w:r>
      <w:r w:rsidR="00B57033">
        <w:t xml:space="preserve"> </w:t>
      </w:r>
      <w:r w:rsidRPr="009A5CA0">
        <w:t>protect</w:t>
      </w:r>
      <w:r w:rsidR="00B57033">
        <w:t xml:space="preserve"> </w:t>
      </w:r>
      <w:r w:rsidRPr="009A5CA0">
        <w:t>victims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domestic</w:t>
      </w:r>
      <w:r w:rsidR="00B57033">
        <w:t xml:space="preserve"> </w:t>
      </w:r>
      <w:r w:rsidRPr="009A5CA0">
        <w:t>violence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stalking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civil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procedures.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bill</w:t>
      </w:r>
      <w:r w:rsidR="00B57033">
        <w:t xml:space="preserve"> </w:t>
      </w:r>
      <w:r w:rsidRPr="009A5CA0">
        <w:t>provides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possibility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carry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electronic</w:t>
      </w:r>
      <w:r w:rsidR="00B57033">
        <w:t xml:space="preserve"> </w:t>
      </w:r>
      <w:r w:rsidRPr="009A5CA0">
        <w:t>surveillance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case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geographical</w:t>
      </w:r>
      <w:r w:rsidR="00B57033">
        <w:t xml:space="preserve"> </w:t>
      </w:r>
      <w:r w:rsidRPr="009A5CA0">
        <w:t>restraining</w:t>
      </w:r>
      <w:r w:rsidR="00B57033">
        <w:t xml:space="preserve"> </w:t>
      </w:r>
      <w:r w:rsidRPr="009A5CA0">
        <w:t>order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contact</w:t>
      </w:r>
      <w:r w:rsidR="00B57033">
        <w:t xml:space="preserve"> </w:t>
      </w:r>
      <w:r w:rsidRPr="009A5CA0">
        <w:t>ban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removes</w:t>
      </w:r>
      <w:r w:rsidR="00B57033">
        <w:t xml:space="preserve"> </w:t>
      </w:r>
      <w:r w:rsidRPr="009A5CA0">
        <w:t>certain</w:t>
      </w:r>
      <w:r w:rsidR="00B57033">
        <w:t xml:space="preserve"> </w:t>
      </w:r>
      <w:r w:rsidRPr="009A5CA0">
        <w:t>procedural</w:t>
      </w:r>
      <w:r w:rsidR="00B57033">
        <w:t xml:space="preserve"> </w:t>
      </w:r>
      <w:r w:rsidRPr="009A5CA0">
        <w:t>impediments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civil-law</w:t>
      </w:r>
      <w:r w:rsidR="00B57033">
        <w:t xml:space="preserve"> </w:t>
      </w:r>
      <w:r w:rsidRPr="009A5CA0">
        <w:t>protection.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respect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law,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review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regulations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staying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closing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procedures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cases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bodily</w:t>
      </w:r>
      <w:r w:rsidR="00B57033">
        <w:t xml:space="preserve"> </w:t>
      </w:r>
      <w:r w:rsidRPr="009A5CA0">
        <w:t>harm,</w:t>
      </w:r>
      <w:r w:rsidR="00B57033">
        <w:t xml:space="preserve"> </w:t>
      </w:r>
      <w:r w:rsidRPr="009A5CA0">
        <w:t>repeated</w:t>
      </w:r>
      <w:r w:rsidR="00B57033">
        <w:t xml:space="preserve"> </w:t>
      </w:r>
      <w:r w:rsidRPr="009A5CA0">
        <w:t>assault,</w:t>
      </w:r>
      <w:r w:rsidR="00B57033">
        <w:t xml:space="preserve"> </w:t>
      </w:r>
      <w:r w:rsidRPr="009A5CA0">
        <w:t>threats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intimidation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relationships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planned,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relieve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burden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victims,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decision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stay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close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proceedings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longer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only</w:t>
      </w:r>
      <w:r w:rsidR="00B57033">
        <w:t xml:space="preserve"> </w:t>
      </w:r>
      <w:r w:rsidRPr="009A5CA0">
        <w:lastRenderedPageBreak/>
        <w:t>their</w:t>
      </w:r>
      <w:r w:rsidR="00B57033">
        <w:t xml:space="preserve"> </w:t>
      </w:r>
      <w:r w:rsidRPr="009A5CA0">
        <w:t>responsibility.</w:t>
      </w:r>
      <w:r w:rsidR="00B57033">
        <w:t xml:space="preserve"> </w:t>
      </w:r>
      <w:r w:rsidRPr="009A5CA0">
        <w:t>Specifically,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bill</w:t>
      </w:r>
      <w:r w:rsidR="00B57033">
        <w:t xml:space="preserve"> </w:t>
      </w:r>
      <w:r w:rsidRPr="009A5CA0">
        <w:t>provides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staying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proceedings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henceforth</w:t>
      </w:r>
      <w:r w:rsidR="00B57033">
        <w:t xml:space="preserve"> </w:t>
      </w:r>
      <w:r w:rsidRPr="009A5CA0">
        <w:t>only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possible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helps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stabilize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improve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situation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victim.</w:t>
      </w:r>
      <w:r w:rsidR="00B57033">
        <w:t xml:space="preserve"> </w:t>
      </w:r>
      <w:r w:rsidRPr="009A5CA0">
        <w:t>However,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permitted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case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suspected</w:t>
      </w:r>
      <w:r w:rsidR="00B57033">
        <w:t xml:space="preserve"> </w:t>
      </w:r>
      <w:r w:rsidRPr="009A5CA0">
        <w:t>repeated</w:t>
      </w:r>
      <w:r w:rsidR="00B57033">
        <w:t xml:space="preserve"> </w:t>
      </w:r>
      <w:r w:rsidRPr="009A5CA0">
        <w:t>assault.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addition,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authority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able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order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defendant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follow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violence</w:t>
      </w:r>
      <w:r w:rsidR="00B57033">
        <w:t xml:space="preserve"> </w:t>
      </w:r>
      <w:r w:rsidRPr="009A5CA0">
        <w:t>prevention</w:t>
      </w:r>
      <w:r w:rsidR="00B57033">
        <w:t xml:space="preserve"> </w:t>
      </w:r>
      <w:r w:rsidRPr="009A5CA0">
        <w:t>programme.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expected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bill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considered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t>before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end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2018.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consultation</w:t>
      </w:r>
      <w:r w:rsidR="00B57033">
        <w:t xml:space="preserve"> </w:t>
      </w:r>
      <w:r w:rsidRPr="009A5CA0">
        <w:t>procedure</w:t>
      </w:r>
      <w:r w:rsidR="00B57033">
        <w:t xml:space="preserve"> </w:t>
      </w:r>
      <w:r w:rsidRPr="009A5CA0">
        <w:t>finished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29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2016.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expected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pass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September</w:t>
      </w:r>
      <w:r w:rsidR="00B57033">
        <w:t xml:space="preserve"> </w:t>
      </w:r>
      <w:r w:rsidRPr="009A5CA0">
        <w:t>2017.</w:t>
      </w:r>
      <w:r w:rsidR="00B57033">
        <w:t xml:space="preserve"> </w:t>
      </w:r>
    </w:p>
    <w:p w:rsidR="00F463EB" w:rsidRPr="009A5CA0" w:rsidRDefault="00B57033" w:rsidP="00B57033">
      <w:pPr>
        <w:pStyle w:val="H23G"/>
      </w:pPr>
      <w:r>
        <w:tab/>
      </w:r>
      <w:r w:rsidR="00F463EB" w:rsidRPr="009A5CA0">
        <w:tab/>
      </w:r>
      <w:bookmarkStart w:id="139" w:name="_Toc525912780"/>
      <w:r w:rsidR="00F463EB" w:rsidRPr="009A5CA0">
        <w:t>Recommendation</w:t>
      </w:r>
      <w:r>
        <w:t xml:space="preserve"> </w:t>
      </w:r>
      <w:r w:rsidR="00F463EB" w:rsidRPr="009A5CA0">
        <w:t>No.</w:t>
      </w:r>
      <w:r>
        <w:t xml:space="preserve"> </w:t>
      </w:r>
      <w:r w:rsidR="00F463EB" w:rsidRPr="009A5CA0">
        <w:t>14</w:t>
      </w:r>
      <w:bookmarkEnd w:id="139"/>
      <w:r>
        <w:t xml:space="preserve"> </w:t>
      </w:r>
    </w:p>
    <w:p w:rsidR="00F463EB" w:rsidRPr="009A5CA0" w:rsidRDefault="00F463EB" w:rsidP="00F463EB">
      <w:pPr>
        <w:pStyle w:val="SingleTxtG"/>
      </w:pPr>
      <w:r w:rsidRPr="009A5CA0">
        <w:t>221.</w:t>
      </w:r>
      <w:r w:rsidRPr="009A5CA0">
        <w:tab/>
        <w:t>Since</w:t>
      </w:r>
      <w:r w:rsidR="00B57033">
        <w:t xml:space="preserve"> </w:t>
      </w:r>
      <w:r w:rsidRPr="009A5CA0">
        <w:t>2009,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specialized</w:t>
      </w:r>
      <w:r w:rsidR="00B57033">
        <w:t xml:space="preserve"> </w:t>
      </w:r>
      <w:r w:rsidR="001D0DC4">
        <w:t>“</w:t>
      </w:r>
      <w:r w:rsidRPr="009A5CA0">
        <w:t>Child</w:t>
      </w:r>
      <w:r w:rsidR="00B57033">
        <w:t xml:space="preserve"> </w:t>
      </w:r>
      <w:r w:rsidRPr="009A5CA0">
        <w:t>Protection</w:t>
      </w:r>
      <w:r w:rsidR="001D0DC4">
        <w:t>”</w:t>
      </w:r>
      <w:r w:rsidR="00B57033">
        <w:t xml:space="preserve"> </w:t>
      </w:r>
      <w:r w:rsidRPr="009A5CA0">
        <w:t>group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Society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Paediatrics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keeping</w:t>
      </w:r>
      <w:r w:rsidR="00B57033">
        <w:t xml:space="preserve"> </w:t>
      </w:r>
      <w:r w:rsidRPr="009A5CA0">
        <w:t>records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whom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form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child</w:t>
      </w:r>
      <w:r w:rsidR="00B57033">
        <w:t xml:space="preserve"> </w:t>
      </w:r>
      <w:r w:rsidRPr="009A5CA0">
        <w:t>abuse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occurred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suspected</w:t>
      </w:r>
      <w:r w:rsidR="00B57033">
        <w:t xml:space="preserve"> </w:t>
      </w:r>
      <w:r w:rsidRPr="009A5CA0">
        <w:t>mistreatment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disproved.</w:t>
      </w:r>
      <w:r w:rsidR="001968D9">
        <w:t xml:space="preserve"> </w:t>
      </w:r>
    </w:p>
    <w:p w:rsidR="00F463EB" w:rsidRPr="009A5CA0" w:rsidRDefault="00F463EB" w:rsidP="00F463EB">
      <w:pPr>
        <w:pStyle w:val="SingleTxtG"/>
      </w:pPr>
      <w:r w:rsidRPr="009A5CA0">
        <w:t>222.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developed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draft</w:t>
      </w:r>
      <w:r w:rsidR="00B57033">
        <w:t xml:space="preserve"> </w:t>
      </w:r>
      <w:r w:rsidRPr="009A5CA0">
        <w:t>amendment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order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extend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professionals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obligation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notify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child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authorities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cases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well-being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child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suspected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risk.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draft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currently</w:t>
      </w:r>
      <w:r w:rsidR="00B57033">
        <w:t xml:space="preserve"> </w:t>
      </w:r>
      <w:r w:rsidRPr="009A5CA0">
        <w:t>being</w:t>
      </w:r>
      <w:r w:rsidR="00B57033">
        <w:t xml:space="preserve"> </w:t>
      </w:r>
      <w:r w:rsidRPr="009A5CA0">
        <w:t>examined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t>(No.</w:t>
      </w:r>
      <w:r w:rsidR="00B57033">
        <w:t xml:space="preserve"> </w:t>
      </w:r>
      <w:r w:rsidRPr="009A5CA0">
        <w:t>15.033,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</w:p>
    <w:p w:rsidR="00F463EB" w:rsidRPr="009A5CA0" w:rsidRDefault="00F463EB" w:rsidP="00B57033">
      <w:pPr>
        <w:pStyle w:val="H23G"/>
      </w:pPr>
      <w:r w:rsidRPr="009A5CA0">
        <w:tab/>
      </w:r>
      <w:r w:rsidR="00B57033">
        <w:tab/>
      </w:r>
      <w:bookmarkStart w:id="140" w:name="_Toc525912781"/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15</w:t>
      </w:r>
      <w:bookmarkEnd w:id="140"/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223.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Forced</w:t>
      </w:r>
      <w:r w:rsidR="00B57033">
        <w:t xml:space="preserve"> </w:t>
      </w:r>
      <w:r w:rsidRPr="009A5CA0">
        <w:t>Marriages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July</w:t>
      </w:r>
      <w:r w:rsidR="00B57033">
        <w:t xml:space="preserve"> </w:t>
      </w:r>
      <w:r w:rsidRPr="009A5CA0">
        <w:t>2013,</w:t>
      </w:r>
      <w:r w:rsidR="00B57033">
        <w:t xml:space="preserve"> </w:t>
      </w:r>
      <w:r w:rsidRPr="009A5CA0">
        <w:t>amended</w:t>
      </w:r>
      <w:r w:rsidR="00B57033">
        <w:t xml:space="preserve"> </w:t>
      </w:r>
      <w:r w:rsidRPr="009A5CA0">
        <w:t>certain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Act: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50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(b),</w:t>
      </w:r>
      <w:r w:rsidR="00B57033">
        <w:t xml:space="preserve"> </w:t>
      </w:r>
      <w:r w:rsidRPr="009A5CA0">
        <w:t>after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dissolution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marriage,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spouse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residence</w:t>
      </w:r>
      <w:r w:rsidR="00B57033">
        <w:t xml:space="preserve"> </w:t>
      </w:r>
      <w:r w:rsidRPr="009A5CA0">
        <w:t>permit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extension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period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validity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articles</w:t>
      </w:r>
      <w:r w:rsidR="00B57033">
        <w:t xml:space="preserve"> </w:t>
      </w:r>
      <w:r w:rsidRPr="009A5CA0">
        <w:t>42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43</w:t>
      </w:r>
      <w:r w:rsidR="00B57033">
        <w:t xml:space="preserve"> </w:t>
      </w:r>
      <w:r w:rsidRPr="009A5CA0">
        <w:t>remains</w:t>
      </w:r>
      <w:r w:rsidR="00B57033">
        <w:t xml:space="preserve"> </w:t>
      </w:r>
      <w:r w:rsidRPr="009A5CA0">
        <w:t>intact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cases</w:t>
      </w:r>
      <w:r w:rsidR="00B57033">
        <w:t xml:space="preserve"> </w:t>
      </w:r>
      <w:r w:rsidRPr="009A5CA0">
        <w:t>where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extended</w:t>
      </w:r>
      <w:r w:rsidR="00B57033">
        <w:t xml:space="preserve"> </w:t>
      </w:r>
      <w:r w:rsidRPr="009A5CA0">
        <w:t>stay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required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compelling</w:t>
      </w:r>
      <w:r w:rsidR="00B57033">
        <w:t xml:space="preserve"> </w:t>
      </w:r>
      <w:r w:rsidRPr="009A5CA0">
        <w:t>personal</w:t>
      </w:r>
      <w:r w:rsidR="00B57033">
        <w:t xml:space="preserve"> </w:t>
      </w:r>
      <w:r w:rsidRPr="009A5CA0">
        <w:t>reasons.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accordance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50</w:t>
      </w:r>
      <w:r w:rsidR="00B57033">
        <w:t xml:space="preserve"> </w:t>
      </w:r>
      <w:r w:rsidRPr="009A5CA0">
        <w:t>(2)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personal</w:t>
      </w:r>
      <w:r w:rsidR="00B57033">
        <w:t xml:space="preserve"> </w:t>
      </w:r>
      <w:r w:rsidRPr="009A5CA0">
        <w:t>reasons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cited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only</w:t>
      </w:r>
      <w:r w:rsidR="00B57033">
        <w:t xml:space="preserve"> </w:t>
      </w:r>
      <w:r w:rsidRPr="009A5CA0">
        <w:t>when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spouse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victim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domestic</w:t>
      </w:r>
      <w:r w:rsidR="00B57033">
        <w:t xml:space="preserve"> </w:t>
      </w:r>
      <w:r w:rsidRPr="009A5CA0">
        <w:t>violence,</w:t>
      </w:r>
      <w:r w:rsidR="00B57033">
        <w:t xml:space="preserve"> </w:t>
      </w:r>
      <w:r w:rsidRPr="009A5CA0">
        <w:t>but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when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marriage</w:t>
      </w:r>
      <w:r w:rsidR="00B57033">
        <w:t xml:space="preserve"> </w:t>
      </w:r>
      <w:r w:rsidRPr="009A5CA0">
        <w:t>took</w:t>
      </w:r>
      <w:r w:rsidR="00B57033">
        <w:t xml:space="preserve"> </w:t>
      </w:r>
      <w:r w:rsidRPr="009A5CA0">
        <w:t>place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violation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free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one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parties.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224.</w:t>
      </w:r>
      <w:r w:rsidRPr="009A5CA0">
        <w:tab/>
        <w:t>The</w:t>
      </w:r>
      <w:r w:rsidR="00B57033">
        <w:t xml:space="preserve"> </w:t>
      </w:r>
      <w:r w:rsidRPr="009A5CA0">
        <w:t>following</w:t>
      </w:r>
      <w:r w:rsidR="00B57033">
        <w:t xml:space="preserve"> </w:t>
      </w:r>
      <w:r w:rsidRPr="009A5CA0">
        <w:t>paragraphs</w:t>
      </w:r>
      <w:r w:rsidR="00B57033">
        <w:t xml:space="preserve"> </w:t>
      </w:r>
      <w:r w:rsidRPr="009A5CA0">
        <w:t>explain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50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Act:</w:t>
      </w:r>
      <w:r w:rsidR="00B57033">
        <w:t xml:space="preserve"> </w:t>
      </w:r>
    </w:p>
    <w:p w:rsidR="00F463EB" w:rsidRPr="009A5CA0" w:rsidRDefault="00F463EB" w:rsidP="00125192">
      <w:pPr>
        <w:pStyle w:val="H4G"/>
      </w:pPr>
      <w:r w:rsidRPr="009A5CA0">
        <w:tab/>
      </w:r>
      <w:r w:rsidR="00B57033">
        <w:tab/>
      </w:r>
      <w:r w:rsidRPr="009A5CA0">
        <w:t>Domestic</w:t>
      </w:r>
      <w:r w:rsidR="00B57033">
        <w:t xml:space="preserve"> </w:t>
      </w:r>
      <w:r w:rsidRPr="009A5CA0">
        <w:t>violence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degree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intensity</w:t>
      </w:r>
    </w:p>
    <w:p w:rsidR="00F463EB" w:rsidRPr="009A5CA0" w:rsidRDefault="00F463EB" w:rsidP="001968D9">
      <w:pPr>
        <w:pStyle w:val="SingleTxtG"/>
      </w:pPr>
      <w:r w:rsidRPr="009A5CA0">
        <w:t>225.</w:t>
      </w:r>
      <w:r w:rsidRPr="009A5CA0">
        <w:tab/>
        <w:t>Criteria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establishing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degree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violence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derived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case</w:t>
      </w:r>
      <w:r w:rsidR="00B57033">
        <w:t xml:space="preserve"> </w:t>
      </w:r>
      <w:r w:rsidRPr="009A5CA0">
        <w:t>law.</w:t>
      </w:r>
      <w:r w:rsidR="00B57033">
        <w:t xml:space="preserve"> </w:t>
      </w:r>
      <w:r w:rsidRPr="009A5CA0">
        <w:t>According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Court,</w:t>
      </w:r>
      <w:r w:rsidR="00B57033">
        <w:t xml:space="preserve"> </w:t>
      </w:r>
      <w:r w:rsidRPr="009A5CA0">
        <w:t>violence</w:t>
      </w:r>
      <w:r w:rsidR="00B57033">
        <w:t xml:space="preserve"> </w:t>
      </w:r>
      <w:r w:rsidRPr="009A5CA0">
        <w:t>suffered</w:t>
      </w:r>
      <w:r w:rsidR="00B57033">
        <w:t xml:space="preserve"> </w:t>
      </w:r>
      <w:r w:rsidRPr="009A5CA0">
        <w:t>cannot</w:t>
      </w:r>
      <w:r w:rsidR="00B57033">
        <w:t xml:space="preserve"> </w:t>
      </w:r>
      <w:r w:rsidRPr="009A5CA0">
        <w:t>constitute</w:t>
      </w:r>
      <w:r w:rsidR="00B57033">
        <w:t xml:space="preserve"> </w:t>
      </w:r>
      <w:r w:rsidRPr="009A5CA0">
        <w:t>a</w:t>
      </w:r>
      <w:r w:rsidR="00B57033">
        <w:t xml:space="preserve"> </w:t>
      </w:r>
      <w:r w:rsidR="001D0DC4">
        <w:t>“</w:t>
      </w:r>
      <w:r w:rsidRPr="009A5CA0">
        <w:t>compelling</w:t>
      </w:r>
      <w:r w:rsidR="00B57033">
        <w:t xml:space="preserve"> </w:t>
      </w:r>
      <w:r w:rsidRPr="009A5CA0">
        <w:t>personal</w:t>
      </w:r>
      <w:r w:rsidR="00B57033">
        <w:t xml:space="preserve"> </w:t>
      </w:r>
      <w:r w:rsidRPr="009A5CA0">
        <w:t>reason</w:t>
      </w:r>
      <w:r w:rsidR="001D0DC4">
        <w:t>”</w:t>
      </w:r>
      <w:r w:rsidR="00B57033">
        <w:t xml:space="preserve"> </w:t>
      </w:r>
      <w:r w:rsidR="00EF731C">
        <w:t>—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therefore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hardship</w:t>
      </w:r>
      <w:r w:rsidR="00B57033">
        <w:t xml:space="preserve"> </w:t>
      </w:r>
      <w:r w:rsidRPr="009A5CA0">
        <w:t>case</w:t>
      </w:r>
      <w:r w:rsidR="00B57033">
        <w:t xml:space="preserve"> </w:t>
      </w:r>
      <w:r w:rsidR="00EF731C">
        <w:t>—</w:t>
      </w:r>
      <w:r w:rsidR="00B57033">
        <w:t xml:space="preserve"> </w:t>
      </w:r>
      <w:r w:rsidRPr="009A5CA0">
        <w:t>within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meaning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50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unless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reaches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certain</w:t>
      </w:r>
      <w:r w:rsidR="00B57033">
        <w:t xml:space="preserve"> </w:t>
      </w:r>
      <w:r w:rsidRPr="009A5CA0">
        <w:t>degree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intensity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Temporary</w:t>
      </w:r>
      <w:r w:rsidR="00B57033">
        <w:t xml:space="preserve"> </w:t>
      </w:r>
      <w:r w:rsidRPr="009A5CA0">
        <w:t>difficulties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relationship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sufficient</w:t>
      </w:r>
      <w:r w:rsidR="00B57033">
        <w:t xml:space="preserve"> </w:t>
      </w:r>
      <w:r w:rsidRPr="009A5CA0">
        <w:t>basis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hardship</w:t>
      </w:r>
      <w:r w:rsidR="00B57033">
        <w:t xml:space="preserve"> </w:t>
      </w:r>
      <w:r w:rsidRPr="009A5CA0">
        <w:t>case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do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give</w:t>
      </w:r>
      <w:r w:rsidR="00B57033">
        <w:t xml:space="preserve"> </w:t>
      </w:r>
      <w:r w:rsidRPr="009A5CA0">
        <w:t>rise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remain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soil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</w:p>
    <w:p w:rsidR="00F463EB" w:rsidRPr="009A5CA0" w:rsidRDefault="00F463EB" w:rsidP="00125192">
      <w:pPr>
        <w:pStyle w:val="H4G"/>
      </w:pPr>
      <w:r w:rsidRPr="009A5CA0">
        <w:tab/>
      </w:r>
      <w:r w:rsidR="00B57033">
        <w:tab/>
      </w:r>
      <w:r w:rsidRPr="009A5CA0">
        <w:t>Evidentiary</w:t>
      </w:r>
      <w:r w:rsidR="00B57033">
        <w:t xml:space="preserve"> </w:t>
      </w:r>
      <w:r w:rsidRPr="009A5CA0">
        <w:t>requirements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226.</w:t>
      </w:r>
      <w:r w:rsidRPr="009A5CA0">
        <w:tab/>
        <w:t>General</w:t>
      </w:r>
      <w:r w:rsidR="00B57033">
        <w:t xml:space="preserve"> </w:t>
      </w:r>
      <w:r w:rsidRPr="009A5CA0">
        <w:t>statements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statements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one-off</w:t>
      </w:r>
      <w:r w:rsidR="00B57033">
        <w:t xml:space="preserve"> </w:t>
      </w:r>
      <w:r w:rsidRPr="009A5CA0">
        <w:t>tensions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sufficient.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domestic</w:t>
      </w:r>
      <w:r w:rsidR="00B57033">
        <w:t xml:space="preserve"> </w:t>
      </w:r>
      <w:r w:rsidRPr="009A5CA0">
        <w:t>violence</w:t>
      </w:r>
      <w:r w:rsidR="00B57033">
        <w:t xml:space="preserve"> </w:t>
      </w:r>
      <w:r w:rsidRPr="009A5CA0">
        <w:t>takes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form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mental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physical</w:t>
      </w:r>
      <w:r w:rsidR="00B57033">
        <w:t xml:space="preserve"> </w:t>
      </w:r>
      <w:r w:rsidRPr="009A5CA0">
        <w:t>violence,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necessary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demonstrate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systematic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sustained</w:t>
      </w:r>
      <w:r w:rsidR="00B57033">
        <w:t xml:space="preserve"> </w:t>
      </w:r>
      <w:r w:rsidRPr="009A5CA0">
        <w:t>nature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well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perceived</w:t>
      </w:r>
      <w:r w:rsidR="00B57033">
        <w:t xml:space="preserve"> </w:t>
      </w:r>
      <w:r w:rsidRPr="009A5CA0">
        <w:t>burden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places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victim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1968D9">
        <w:t xml:space="preserve"> </w:t>
      </w:r>
    </w:p>
    <w:p w:rsidR="00F463EB" w:rsidRPr="009A5CA0" w:rsidRDefault="00F463EB" w:rsidP="00F463EB">
      <w:pPr>
        <w:pStyle w:val="SingleTxtG"/>
      </w:pPr>
      <w:r w:rsidRPr="009A5CA0">
        <w:t>227.</w:t>
      </w:r>
      <w:r w:rsidRPr="009A5CA0">
        <w:tab/>
        <w:t>The</w:t>
      </w:r>
      <w:r w:rsidR="00B57033">
        <w:t xml:space="preserve"> </w:t>
      </w:r>
      <w:r w:rsidRPr="009A5CA0">
        <w:t>parliamentary</w:t>
      </w:r>
      <w:r w:rsidR="00B57033">
        <w:t xml:space="preserve"> </w:t>
      </w:r>
      <w:r w:rsidRPr="009A5CA0">
        <w:t>request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5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2015</w:t>
      </w:r>
      <w:r w:rsidR="00B57033">
        <w:t xml:space="preserve"> </w:t>
      </w:r>
      <w:r w:rsidRPr="009A5CA0">
        <w:t>(No.</w:t>
      </w:r>
      <w:r w:rsidR="00B57033">
        <w:t xml:space="preserve"> </w:t>
      </w:r>
      <w:r w:rsidRPr="009A5CA0">
        <w:t>15.3408,</w:t>
      </w:r>
      <w:r w:rsidR="00B57033">
        <w:t xml:space="preserve"> </w:t>
      </w:r>
      <w:r w:rsidR="001D0DC4">
        <w:t>“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remain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victims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domestic</w:t>
      </w:r>
      <w:r w:rsidR="00B57033">
        <w:t xml:space="preserve"> </w:t>
      </w:r>
      <w:r w:rsidRPr="009A5CA0">
        <w:t>violence</w:t>
      </w:r>
      <w:r w:rsidR="001D0DC4">
        <w:t>”</w:t>
      </w:r>
      <w:r w:rsidRPr="009A5CA0">
        <w:t>,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</w:t>
      </w:r>
      <w:r w:rsidR="00B57033">
        <w:t xml:space="preserve"> </w:t>
      </w:r>
      <w:r w:rsidRPr="009A5CA0">
        <w:t>calls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submit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application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governing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remain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migrants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victims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domestic</w:t>
      </w:r>
      <w:r w:rsidR="00B57033">
        <w:t xml:space="preserve"> </w:t>
      </w:r>
      <w:r w:rsidRPr="009A5CA0">
        <w:t>violence.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planned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2018.</w:t>
      </w:r>
      <w:r w:rsidR="00B57033">
        <w:t xml:space="preserve"> </w:t>
      </w:r>
    </w:p>
    <w:p w:rsidR="00F463EB" w:rsidRPr="009A5CA0" w:rsidRDefault="00F463EB" w:rsidP="00B57033">
      <w:pPr>
        <w:pStyle w:val="H23G"/>
      </w:pPr>
      <w:r w:rsidRPr="009A5CA0">
        <w:tab/>
      </w:r>
      <w:r w:rsidR="00B57033">
        <w:tab/>
      </w:r>
      <w:bookmarkStart w:id="141" w:name="_Toc525912782"/>
      <w:r w:rsidRPr="009A5CA0">
        <w:t>Statistics</w:t>
      </w:r>
      <w:bookmarkEnd w:id="141"/>
    </w:p>
    <w:p w:rsidR="00F463EB" w:rsidRPr="009A5CA0" w:rsidRDefault="00F463EB" w:rsidP="00F463EB">
      <w:pPr>
        <w:pStyle w:val="SingleTxtG"/>
      </w:pPr>
      <w:r w:rsidRPr="009A5CA0">
        <w:t>228.</w:t>
      </w:r>
      <w:r w:rsidRPr="009A5CA0">
        <w:tab/>
        <w:t>Please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3.</w:t>
      </w:r>
    </w:p>
    <w:p w:rsidR="00F463EB" w:rsidRPr="009A5CA0" w:rsidRDefault="00F463EB" w:rsidP="00B57033">
      <w:pPr>
        <w:pStyle w:val="H23G"/>
      </w:pPr>
      <w:r w:rsidRPr="009A5CA0">
        <w:tab/>
      </w:r>
      <w:r w:rsidR="00B57033">
        <w:tab/>
      </w:r>
      <w:bookmarkStart w:id="142" w:name="_Toc525912783"/>
      <w:r w:rsidRPr="009A5CA0">
        <w:t>Recommendations</w:t>
      </w:r>
      <w:r w:rsidR="00B57033">
        <w:t xml:space="preserve"> </w:t>
      </w:r>
      <w:r w:rsidRPr="009A5CA0">
        <w:t>Nos</w:t>
      </w:r>
      <w:r w:rsidR="00125192">
        <w:t>.</w:t>
      </w:r>
      <w:r w:rsidR="00B57033">
        <w:t xml:space="preserve"> </w:t>
      </w:r>
      <w:r w:rsidRPr="009A5CA0">
        <w:t>16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28</w:t>
      </w:r>
      <w:bookmarkEnd w:id="142"/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229.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Forced</w:t>
      </w:r>
      <w:r w:rsidR="00B57033">
        <w:t xml:space="preserve"> </w:t>
      </w:r>
      <w:r w:rsidRPr="009A5CA0">
        <w:t>Marriages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July</w:t>
      </w:r>
      <w:r w:rsidR="00B57033">
        <w:t xml:space="preserve"> </w:t>
      </w:r>
      <w:r w:rsidRPr="009A5CA0">
        <w:t>2013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scheduled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review</w:t>
      </w:r>
      <w:r w:rsidR="00B57033">
        <w:t xml:space="preserve"> </w:t>
      </w:r>
      <w:r w:rsidRPr="009A5CA0">
        <w:t>(Po.</w:t>
      </w:r>
      <w:r w:rsidR="00B57033">
        <w:t xml:space="preserve"> </w:t>
      </w:r>
      <w:r w:rsidRPr="009A5CA0">
        <w:t>16.3897</w:t>
      </w:r>
      <w:r w:rsidR="00B57033">
        <w:t xml:space="preserve"> </w:t>
      </w:r>
      <w:r w:rsidRPr="009A5CA0">
        <w:t>Arslan).</w:t>
      </w:r>
      <w:r w:rsidR="001968D9">
        <w:t xml:space="preserve"> </w:t>
      </w:r>
    </w:p>
    <w:p w:rsidR="00F463EB" w:rsidRPr="009A5CA0" w:rsidRDefault="00F463EB" w:rsidP="00F463EB">
      <w:pPr>
        <w:pStyle w:val="SingleTxtG"/>
      </w:pPr>
      <w:r w:rsidRPr="009A5CA0">
        <w:t>230.</w:t>
      </w:r>
      <w:r w:rsidR="00B57033">
        <w:t xml:space="preserve"> </w:t>
      </w:r>
      <w:r w:rsidRPr="009A5CA0">
        <w:tab/>
        <w:t>The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Code,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Registered</w:t>
      </w:r>
      <w:r w:rsidR="00B57033">
        <w:t xml:space="preserve"> </w:t>
      </w:r>
      <w:r w:rsidRPr="009A5CA0">
        <w:t>Partnerships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Same</w:t>
      </w:r>
      <w:r w:rsidR="00B57033">
        <w:t xml:space="preserve"> </w:t>
      </w:r>
      <w:r w:rsidRPr="009A5CA0">
        <w:t>Sex</w:t>
      </w:r>
      <w:r w:rsidR="00B57033">
        <w:t xml:space="preserve"> </w:t>
      </w:r>
      <w:r w:rsidRPr="009A5CA0">
        <w:t>(Partnership</w:t>
      </w:r>
      <w:r w:rsidR="00B57033">
        <w:t xml:space="preserve"> </w:t>
      </w:r>
      <w:r w:rsidRPr="009A5CA0">
        <w:t>Act),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Civil</w:t>
      </w:r>
      <w:r w:rsidR="00B57033">
        <w:t xml:space="preserve"> </w:t>
      </w:r>
      <w:r w:rsidRPr="009A5CA0">
        <w:t>Code,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Private</w:t>
      </w:r>
      <w:r w:rsidR="00B57033">
        <w:t xml:space="preserve"> </w:t>
      </w:r>
      <w:r w:rsidRPr="009A5CA0">
        <w:t>Law,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revised.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lastRenderedPageBreak/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these</w:t>
      </w:r>
      <w:r w:rsidR="00B57033">
        <w:t xml:space="preserve"> </w:t>
      </w:r>
      <w:r w:rsidRPr="009A5CA0">
        <w:t>revisions</w:t>
      </w:r>
      <w:r w:rsidR="00B57033">
        <w:t xml:space="preserve"> </w:t>
      </w:r>
      <w:r w:rsidRPr="009A5CA0">
        <w:t>led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amendment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Civil</w:t>
      </w:r>
      <w:r w:rsidR="00B57033">
        <w:t xml:space="preserve"> </w:t>
      </w:r>
      <w:r w:rsidRPr="009A5CA0">
        <w:t>Status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Admission,</w:t>
      </w:r>
      <w:r w:rsidR="00B57033">
        <w:t xml:space="preserve"> </w:t>
      </w:r>
      <w:r w:rsidRPr="009A5CA0">
        <w:t>Stay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Gainful</w:t>
      </w:r>
      <w:r w:rsidR="00B57033">
        <w:t xml:space="preserve"> </w:t>
      </w:r>
      <w:r w:rsidRPr="009A5CA0">
        <w:t>Employment.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civil</w:t>
      </w:r>
      <w:r w:rsidR="00B57033">
        <w:t xml:space="preserve"> </w:t>
      </w:r>
      <w:r w:rsidRPr="009A5CA0">
        <w:t>register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examine</w:t>
      </w:r>
      <w:r w:rsidR="00B57033">
        <w:t xml:space="preserve"> </w:t>
      </w:r>
      <w:r w:rsidRPr="009A5CA0">
        <w:t>whether</w:t>
      </w:r>
      <w:r w:rsidR="00B57033">
        <w:t xml:space="preserve"> </w:t>
      </w:r>
      <w:r w:rsidRPr="009A5CA0">
        <w:t>there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proof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application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marriage</w:t>
      </w:r>
      <w:r w:rsidR="00B57033">
        <w:t xml:space="preserve"> </w:t>
      </w:r>
      <w:r w:rsidRPr="009A5CA0">
        <w:t>does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reflect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free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engaged</w:t>
      </w:r>
      <w:r w:rsidR="00B57033">
        <w:t xml:space="preserve"> </w:t>
      </w:r>
      <w:r w:rsidRPr="009A5CA0">
        <w:t>couple</w:t>
      </w:r>
      <w:r w:rsidR="00B57033">
        <w:t xml:space="preserve"> </w:t>
      </w:r>
      <w:r w:rsidRPr="009A5CA0">
        <w:t>(Civil</w:t>
      </w:r>
      <w:r w:rsidR="00B57033">
        <w:t xml:space="preserve"> </w:t>
      </w:r>
      <w:r w:rsidRPr="009A5CA0">
        <w:t>Code,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99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(3)).</w:t>
      </w:r>
      <w:r w:rsidR="00B57033">
        <w:t xml:space="preserve"> </w:t>
      </w:r>
      <w:r w:rsidRPr="009A5CA0">
        <w:t>Moreover,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celebration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marriage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exclusively</w:t>
      </w:r>
      <w:r w:rsidR="00B57033">
        <w:t xml:space="preserve"> </w:t>
      </w:r>
      <w:r w:rsidRPr="009A5CA0">
        <w:t>governed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(Partnership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44),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means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unions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minors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longer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celebrated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Switzerland.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unions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annulled</w:t>
      </w:r>
      <w:r w:rsidR="00B57033">
        <w:t xml:space="preserve"> </w:t>
      </w:r>
      <w:r w:rsidRPr="009A5CA0">
        <w:t>ex</w:t>
      </w:r>
      <w:r w:rsidR="00B57033">
        <w:t xml:space="preserve"> </w:t>
      </w:r>
      <w:r w:rsidRPr="009A5CA0">
        <w:t>officio,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forced</w:t>
      </w:r>
      <w:r w:rsidR="00B57033">
        <w:t xml:space="preserve"> </w:t>
      </w:r>
      <w:r w:rsidRPr="009A5CA0">
        <w:t>marriages</w:t>
      </w:r>
      <w:r w:rsidR="00B57033">
        <w:t xml:space="preserve"> </w:t>
      </w:r>
      <w:r w:rsidRPr="009A5CA0">
        <w:t>(Civil</w:t>
      </w:r>
      <w:r w:rsidR="00B57033">
        <w:t xml:space="preserve"> </w:t>
      </w:r>
      <w:r w:rsidRPr="009A5CA0">
        <w:t>Code,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105</w:t>
      </w:r>
      <w:r w:rsidR="00B57033">
        <w:t xml:space="preserve"> </w:t>
      </w:r>
      <w:r w:rsidRPr="009A5CA0">
        <w:t>(5)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(6)).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immigration</w:t>
      </w:r>
      <w:r w:rsidR="00B57033">
        <w:t xml:space="preserve"> </w:t>
      </w:r>
      <w:r w:rsidRPr="009A5CA0">
        <w:t>services,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case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reunification,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authorities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reason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believe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marriage</w:t>
      </w:r>
      <w:r w:rsidR="00B57033">
        <w:t xml:space="preserve"> </w:t>
      </w:r>
      <w:r w:rsidRPr="009A5CA0">
        <w:t>should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declared</w:t>
      </w:r>
      <w:r w:rsidR="00B57033">
        <w:t xml:space="preserve"> </w:t>
      </w:r>
      <w:r w:rsidRPr="009A5CA0">
        <w:t>null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void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inform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competent</w:t>
      </w:r>
      <w:r w:rsidR="00B57033">
        <w:t xml:space="preserve"> </w:t>
      </w:r>
      <w:r w:rsidRPr="009A5CA0">
        <w:t>authority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file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annulment.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compatible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duties,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authorities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contact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authority</w:t>
      </w:r>
      <w:r w:rsidR="00B57033">
        <w:t xml:space="preserve"> </w:t>
      </w:r>
      <w:r w:rsidRPr="009A5CA0">
        <w:t>competent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reason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believe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there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grounds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annulment</w:t>
      </w:r>
      <w:r w:rsidR="00B57033">
        <w:t xml:space="preserve"> </w:t>
      </w:r>
      <w:r w:rsidRPr="009A5CA0">
        <w:t>(Civil</w:t>
      </w:r>
      <w:r w:rsidR="00B57033">
        <w:t xml:space="preserve"> </w:t>
      </w:r>
      <w:r w:rsidRPr="009A5CA0">
        <w:t>Code,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106</w:t>
      </w:r>
      <w:r w:rsidR="00B57033">
        <w:t xml:space="preserve"> </w:t>
      </w:r>
      <w:r w:rsidRPr="009A5CA0">
        <w:t>(1),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sentence).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authorities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offences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become</w:t>
      </w:r>
      <w:r w:rsidR="00B57033">
        <w:t xml:space="preserve"> </w:t>
      </w:r>
      <w:r w:rsidRPr="009A5CA0">
        <w:t>aware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performance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duties</w:t>
      </w:r>
      <w:r w:rsidR="00B57033">
        <w:t xml:space="preserve"> </w:t>
      </w:r>
      <w:r w:rsidRPr="009A5CA0">
        <w:t>(Civil</w:t>
      </w:r>
      <w:r w:rsidR="00B57033">
        <w:t xml:space="preserve"> </w:t>
      </w:r>
      <w:r w:rsidRPr="009A5CA0">
        <w:t>Code,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43</w:t>
      </w:r>
      <w:r w:rsidRPr="00136096">
        <w:rPr>
          <w:i/>
          <w:iCs/>
        </w:rPr>
        <w:t>a</w:t>
      </w:r>
      <w:r w:rsidR="00B57033">
        <w:t xml:space="preserve"> </w:t>
      </w:r>
      <w:r w:rsidRPr="009A5CA0">
        <w:t>(3)</w:t>
      </w:r>
      <w:r w:rsidR="00B57033">
        <w:t xml:space="preserve"> </w:t>
      </w:r>
      <w:r w:rsidRPr="009A5CA0">
        <w:t>bis).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particularly</w:t>
      </w:r>
      <w:r w:rsidR="00B57033">
        <w:t xml:space="preserve"> </w:t>
      </w:r>
      <w:r w:rsidRPr="009A5CA0">
        <w:t>concerns</w:t>
      </w:r>
      <w:r w:rsidR="00B57033">
        <w:t xml:space="preserve"> </w:t>
      </w:r>
      <w:r w:rsidRPr="009A5CA0">
        <w:t>forced</w:t>
      </w:r>
      <w:r w:rsidR="00B57033">
        <w:t xml:space="preserve"> </w:t>
      </w:r>
      <w:r w:rsidRPr="009A5CA0">
        <w:t>marriages</w:t>
      </w:r>
      <w:r w:rsidR="00B57033">
        <w:t xml:space="preserve"> </w:t>
      </w:r>
      <w:r w:rsidRPr="009A5CA0">
        <w:t>(Criminal</w:t>
      </w:r>
      <w:r w:rsidR="00B57033">
        <w:t xml:space="preserve"> </w:t>
      </w:r>
      <w:r w:rsidRPr="009A5CA0">
        <w:t>Code,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181</w:t>
      </w:r>
      <w:r w:rsidRPr="00136096">
        <w:rPr>
          <w:i/>
          <w:iCs/>
        </w:rPr>
        <w:t>a</w:t>
      </w:r>
      <w:r w:rsidRPr="009A5CA0">
        <w:t>).</w:t>
      </w:r>
      <w:r w:rsidR="00B57033">
        <w:t xml:space="preserve"> </w:t>
      </w:r>
      <w:r w:rsidRPr="009A5CA0">
        <w:t>Registered</w:t>
      </w:r>
      <w:r w:rsidR="00B57033">
        <w:t xml:space="preserve"> </w:t>
      </w:r>
      <w:r w:rsidRPr="009A5CA0">
        <w:t>partnerships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establish</w:t>
      </w:r>
      <w:r w:rsidR="00B57033">
        <w:t xml:space="preserve"> </w:t>
      </w:r>
      <w:r w:rsidRPr="009A5CA0">
        <w:t>comparable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obligations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marriage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placed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equal</w:t>
      </w:r>
      <w:r w:rsidR="00B57033">
        <w:t xml:space="preserve"> </w:t>
      </w:r>
      <w:r w:rsidRPr="009A5CA0">
        <w:t>footing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marriage;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combat</w:t>
      </w:r>
      <w:r w:rsidR="00B57033">
        <w:t xml:space="preserve"> </w:t>
      </w:r>
      <w:r w:rsidRPr="009A5CA0">
        <w:t>unions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minors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forced</w:t>
      </w:r>
      <w:r w:rsidR="00B57033">
        <w:t xml:space="preserve"> </w:t>
      </w:r>
      <w:r w:rsidRPr="009A5CA0">
        <w:t>unions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(Partnership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arts.</w:t>
      </w:r>
      <w:r w:rsidR="00B57033">
        <w:t xml:space="preserve"> </w:t>
      </w:r>
      <w:r w:rsidRPr="009A5CA0">
        <w:t>6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9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(d</w:t>
      </w:r>
      <w:r w:rsidR="003542F2">
        <w:t>–</w:t>
      </w:r>
      <w:r w:rsidRPr="009A5CA0">
        <w:t>e)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(2)).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231.</w:t>
      </w:r>
      <w:r w:rsidRPr="009A5CA0">
        <w:tab/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Combat</w:t>
      </w:r>
      <w:r w:rsidR="00B57033">
        <w:t xml:space="preserve"> </w:t>
      </w:r>
      <w:r w:rsidRPr="009A5CA0">
        <w:t>Forced</w:t>
      </w:r>
      <w:r w:rsidR="00B57033">
        <w:t xml:space="preserve"> </w:t>
      </w:r>
      <w:r w:rsidRPr="009A5CA0">
        <w:t>Marriage,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paragraph</w:t>
      </w:r>
      <w:r w:rsidR="00B57033">
        <w:t xml:space="preserve"> </w:t>
      </w:r>
      <w:r w:rsidRPr="009A5CA0">
        <w:t>206.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232.</w:t>
      </w:r>
      <w:r w:rsidRPr="009A5CA0">
        <w:tab/>
        <w:t>Please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replies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15.</w:t>
      </w:r>
    </w:p>
    <w:p w:rsidR="00F463EB" w:rsidRPr="009A5CA0" w:rsidRDefault="00F463EB" w:rsidP="00F463EB">
      <w:pPr>
        <w:pStyle w:val="SingleTxtG"/>
      </w:pPr>
      <w:r w:rsidRPr="009A5CA0">
        <w:t>233.</w:t>
      </w:r>
      <w:r w:rsidRPr="009A5CA0">
        <w:tab/>
        <w:t>For</w:t>
      </w:r>
      <w:r w:rsidR="00B57033">
        <w:t xml:space="preserve"> </w:t>
      </w:r>
      <w:r w:rsidRPr="009A5CA0">
        <w:t>statistics,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3.</w:t>
      </w:r>
    </w:p>
    <w:p w:rsidR="00F463EB" w:rsidRPr="009A5CA0" w:rsidRDefault="005F34F3" w:rsidP="005F34F3">
      <w:pPr>
        <w:pStyle w:val="H1G"/>
      </w:pPr>
      <w:r>
        <w:tab/>
      </w:r>
      <w:r>
        <w:tab/>
      </w:r>
      <w:bookmarkStart w:id="143" w:name="_Toc525638514"/>
      <w:bookmarkStart w:id="144" w:name="_Toc525638708"/>
      <w:bookmarkStart w:id="145" w:name="_Toc525638853"/>
      <w:bookmarkStart w:id="146" w:name="_Toc525912784"/>
      <w:r w:rsidR="00F463EB" w:rsidRPr="009A5CA0">
        <w:t>Article</w:t>
      </w:r>
      <w:r w:rsidR="00B57033">
        <w:t xml:space="preserve"> </w:t>
      </w:r>
      <w:r w:rsidR="00F463EB" w:rsidRPr="009A5CA0">
        <w:t>11</w:t>
      </w:r>
      <w:r>
        <w:br/>
      </w:r>
      <w:r w:rsidR="00F463EB" w:rsidRPr="009A5CA0">
        <w:t>Right</w:t>
      </w:r>
      <w:r w:rsidR="00B57033">
        <w:t xml:space="preserve"> </w:t>
      </w:r>
      <w:r w:rsidR="00F463EB" w:rsidRPr="009A5CA0">
        <w:t>to</w:t>
      </w:r>
      <w:r w:rsidR="00B57033">
        <w:t xml:space="preserve"> </w:t>
      </w:r>
      <w:r w:rsidR="00F463EB" w:rsidRPr="009A5CA0">
        <w:t>an</w:t>
      </w:r>
      <w:r w:rsidR="00B57033">
        <w:t xml:space="preserve"> </w:t>
      </w:r>
      <w:r w:rsidR="00F463EB" w:rsidRPr="009A5CA0">
        <w:t>adequate</w:t>
      </w:r>
      <w:r w:rsidR="00B57033">
        <w:t xml:space="preserve"> </w:t>
      </w:r>
      <w:r w:rsidR="00F463EB" w:rsidRPr="009A5CA0">
        <w:t>standard</w:t>
      </w:r>
      <w:r w:rsidR="00B57033">
        <w:t xml:space="preserve"> </w:t>
      </w:r>
      <w:r w:rsidR="00F463EB" w:rsidRPr="009A5CA0">
        <w:t>of</w:t>
      </w:r>
      <w:r w:rsidR="00B57033">
        <w:t xml:space="preserve"> </w:t>
      </w:r>
      <w:r w:rsidR="00F463EB" w:rsidRPr="009A5CA0">
        <w:t>living</w:t>
      </w:r>
      <w:bookmarkEnd w:id="143"/>
      <w:bookmarkEnd w:id="144"/>
      <w:bookmarkEnd w:id="145"/>
      <w:bookmarkEnd w:id="146"/>
    </w:p>
    <w:p w:rsidR="00F463EB" w:rsidRPr="009A5CA0" w:rsidRDefault="004236A2" w:rsidP="004236A2">
      <w:pPr>
        <w:pStyle w:val="H23G"/>
      </w:pPr>
      <w:r>
        <w:tab/>
      </w:r>
      <w:r>
        <w:tab/>
      </w:r>
      <w:bookmarkStart w:id="147" w:name="_Toc525912785"/>
      <w:r w:rsidR="00F463EB" w:rsidRPr="009A5CA0">
        <w:t>Application</w:t>
      </w:r>
      <w:bookmarkEnd w:id="147"/>
    </w:p>
    <w:p w:rsidR="00F463EB" w:rsidRPr="009A5CA0" w:rsidRDefault="00F463EB" w:rsidP="00F463EB">
      <w:pPr>
        <w:pStyle w:val="SingleTxtG"/>
      </w:pPr>
      <w:r w:rsidRPr="009A5CA0">
        <w:t>234.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(paras.</w:t>
      </w:r>
      <w:r w:rsidR="00B57033">
        <w:t xml:space="preserve"> </w:t>
      </w:r>
      <w:r w:rsidRPr="009A5CA0">
        <w:t>21,</w:t>
      </w:r>
      <w:r w:rsidR="00B57033">
        <w:t xml:space="preserve"> </w:t>
      </w:r>
      <w:r w:rsidRPr="009A5CA0">
        <w:t>22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378)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respect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case</w:t>
      </w:r>
      <w:r w:rsidR="00B57033">
        <w:t xml:space="preserve"> </w:t>
      </w:r>
      <w:r w:rsidRPr="009A5CA0">
        <w:t>law.</w:t>
      </w:r>
    </w:p>
    <w:p w:rsidR="00F463EB" w:rsidRPr="009A5CA0" w:rsidRDefault="00F463EB" w:rsidP="00F463EB">
      <w:pPr>
        <w:pStyle w:val="SingleTxtG"/>
      </w:pPr>
      <w:r w:rsidRPr="009A5CA0">
        <w:t>235.</w:t>
      </w:r>
      <w:r w:rsidRPr="009A5CA0">
        <w:tab/>
        <w:t>Social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lies</w:t>
      </w:r>
      <w:r w:rsidR="00B57033">
        <w:t xml:space="preserve"> </w:t>
      </w:r>
      <w:r w:rsidRPr="009A5CA0">
        <w:t>within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competence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while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generally</w:t>
      </w:r>
      <w:r w:rsidR="00B57033">
        <w:t xml:space="preserve"> </w:t>
      </w:r>
      <w:r w:rsidRPr="009A5CA0">
        <w:t>delegated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communes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above</w:t>
      </w:r>
      <w:r w:rsidR="00B57033">
        <w:t xml:space="preserve"> </w:t>
      </w:r>
      <w:r w:rsidRPr="009A5CA0">
        <w:t>related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9).</w:t>
      </w:r>
    </w:p>
    <w:p w:rsidR="00F463EB" w:rsidRPr="009A5CA0" w:rsidRDefault="004236A2" w:rsidP="004236A2">
      <w:pPr>
        <w:pStyle w:val="H23G"/>
      </w:pPr>
      <w:r>
        <w:tab/>
      </w:r>
      <w:r>
        <w:tab/>
      </w:r>
      <w:bookmarkStart w:id="148" w:name="_Toc525912786"/>
      <w:r w:rsidR="00F463EB" w:rsidRPr="009A5CA0">
        <w:t>Housing</w:t>
      </w:r>
      <w:bookmarkEnd w:id="148"/>
    </w:p>
    <w:p w:rsidR="00F463EB" w:rsidRPr="009A5CA0" w:rsidRDefault="00F463EB" w:rsidP="001968D9">
      <w:pPr>
        <w:pStyle w:val="SingleTxtG"/>
      </w:pPr>
      <w:r w:rsidRPr="009A5CA0">
        <w:t>236.</w:t>
      </w:r>
      <w:r w:rsidRPr="009A5CA0">
        <w:tab/>
        <w:t>The</w:t>
      </w:r>
      <w:r w:rsidR="00B57033">
        <w:t xml:space="preserve"> </w:t>
      </w:r>
      <w:r w:rsidRPr="009A5CA0">
        <w:t>housing</w:t>
      </w:r>
      <w:r w:rsidR="00B57033">
        <w:t xml:space="preserve"> </w:t>
      </w:r>
      <w:r w:rsidRPr="009A5CA0">
        <w:t>policy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guided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Constitution,</w:t>
      </w:r>
      <w:r w:rsidR="00B57033">
        <w:t xml:space="preserve"> </w:t>
      </w:r>
      <w:r w:rsidRPr="009A5CA0">
        <w:t>particularly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108.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accordance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41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(e),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undertake,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complement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individual</w:t>
      </w:r>
      <w:r w:rsidR="00B57033">
        <w:t xml:space="preserve"> </w:t>
      </w:r>
      <w:r w:rsidRPr="009A5CA0">
        <w:t>responsibility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private</w:t>
      </w:r>
      <w:r w:rsidR="00B57033">
        <w:t xml:space="preserve"> </w:t>
      </w:r>
      <w:r w:rsidRPr="009A5CA0">
        <w:t>initiative,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ensure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seeking</w:t>
      </w:r>
      <w:r w:rsidR="00B57033">
        <w:t xml:space="preserve"> </w:t>
      </w:r>
      <w:r w:rsidRPr="009A5CA0">
        <w:t>accommodation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find</w:t>
      </w:r>
      <w:r w:rsidR="00B57033">
        <w:t xml:space="preserve"> </w:t>
      </w:r>
      <w:r w:rsidRPr="009A5CA0">
        <w:t>suitable</w:t>
      </w:r>
      <w:r w:rsidR="00B57033">
        <w:t xml:space="preserve"> </w:t>
      </w:r>
      <w:r w:rsidRPr="009A5CA0">
        <w:t>housing.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109</w:t>
      </w:r>
      <w:r w:rsidR="00B57033">
        <w:t xml:space="preserve"> </w:t>
      </w:r>
      <w:r w:rsidRPr="009A5CA0">
        <w:t>requires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adopt</w:t>
      </w:r>
      <w:r w:rsidR="00B57033">
        <w:t xml:space="preserve"> </w:t>
      </w:r>
      <w:r w:rsidRPr="009A5CA0">
        <w:t>legislation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combat</w:t>
      </w:r>
      <w:r w:rsidR="00B57033">
        <w:t xml:space="preserve"> </w:t>
      </w:r>
      <w:r w:rsidRPr="009A5CA0">
        <w:t>abuses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tenancy</w:t>
      </w:r>
      <w:r w:rsidR="00B57033">
        <w:t xml:space="preserve"> </w:t>
      </w:r>
      <w:r w:rsidRPr="009A5CA0">
        <w:t>matters.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</w:t>
      </w:r>
      <w:r w:rsidR="00B57033">
        <w:t xml:space="preserve"> </w:t>
      </w:r>
      <w:r w:rsidRPr="009A5CA0">
        <w:t>(tenancy</w:t>
      </w:r>
      <w:r w:rsidR="00B57033">
        <w:t xml:space="preserve"> </w:t>
      </w:r>
      <w:r w:rsidRPr="009A5CA0">
        <w:t>law)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Framework</w:t>
      </w:r>
      <w:r w:rsidR="00B57033">
        <w:t xml:space="preserve"> </w:t>
      </w:r>
      <w:r w:rsidRPr="009A5CA0">
        <w:t>Lease</w:t>
      </w:r>
      <w:r w:rsidR="00B57033">
        <w:t xml:space="preserve"> </w:t>
      </w:r>
      <w:r w:rsidRPr="009A5CA0">
        <w:t>Agreements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Declaration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General</w:t>
      </w:r>
      <w:r w:rsidR="00B57033">
        <w:t xml:space="preserve"> </w:t>
      </w:r>
      <w:r w:rsidRPr="009A5CA0">
        <w:t>Application</w:t>
      </w:r>
      <w:r w:rsidR="00B57033">
        <w:t xml:space="preserve"> </w:t>
      </w:r>
      <w:r w:rsidRPr="009A5CA0">
        <w:t>serve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implementing</w:t>
      </w:r>
      <w:r w:rsidR="00B57033">
        <w:t xml:space="preserve"> </w:t>
      </w:r>
      <w:r w:rsidRPr="009A5CA0">
        <w:t>acts.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237.</w:t>
      </w:r>
      <w:r w:rsidRPr="009A5CA0">
        <w:tab/>
        <w:t>Article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Promotion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Affordable</w:t>
      </w:r>
      <w:r w:rsidR="00B57033">
        <w:t xml:space="preserve"> </w:t>
      </w:r>
      <w:r w:rsidRPr="009A5CA0">
        <w:t>Accommodation</w:t>
      </w:r>
      <w:r w:rsidR="00B57033">
        <w:t xml:space="preserve"> </w:t>
      </w:r>
      <w:r w:rsidRPr="009A5CA0">
        <w:t>aims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boost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housing</w:t>
      </w:r>
      <w:r w:rsidR="00B57033">
        <w:t xml:space="preserve"> </w:t>
      </w:r>
      <w:r w:rsidRPr="009A5CA0">
        <w:t>supply</w:t>
      </w:r>
      <w:r w:rsidR="00B57033">
        <w:t xml:space="preserve"> </w:t>
      </w:r>
      <w:r w:rsidRPr="009A5CA0">
        <w:t>available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low-income</w:t>
      </w:r>
      <w:r w:rsidR="00B57033">
        <w:t xml:space="preserve"> </w:t>
      </w:r>
      <w:r w:rsidRPr="009A5CA0">
        <w:t>households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taking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consideration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interests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single-parent</w:t>
      </w:r>
      <w:r w:rsidR="00B57033">
        <w:t xml:space="preserve"> </w:t>
      </w:r>
      <w:r w:rsidRPr="009A5CA0">
        <w:t>families,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disabilities,</w:t>
      </w:r>
      <w:r w:rsidR="00B57033">
        <w:t xml:space="preserve"> </w:t>
      </w:r>
      <w:r w:rsidRPr="009A5CA0">
        <w:t>older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need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trainees.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238.</w:t>
      </w:r>
      <w:r w:rsidRPr="009A5CA0">
        <w:tab/>
        <w:t>The</w:t>
      </w:r>
      <w:r w:rsidR="00B57033">
        <w:t xml:space="preserve"> </w:t>
      </w:r>
      <w:r w:rsidRPr="009A5CA0">
        <w:t>incentives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limited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indirect</w:t>
      </w:r>
      <w:r w:rsidR="00B57033">
        <w:t xml:space="preserve"> </w:t>
      </w:r>
      <w:r w:rsidRPr="009A5CA0">
        <w:t>support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housing.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includes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financing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working</w:t>
      </w:r>
      <w:r w:rsidR="00B57033">
        <w:t xml:space="preserve"> </w:t>
      </w:r>
      <w:r w:rsidRPr="009A5CA0">
        <w:t>capital</w:t>
      </w:r>
      <w:r w:rsidR="00B57033">
        <w:t xml:space="preserve"> </w:t>
      </w:r>
      <w:r w:rsidRPr="009A5CA0">
        <w:t>fund,</w:t>
      </w:r>
      <w:r w:rsidR="00B57033">
        <w:t xml:space="preserve"> </w:t>
      </w:r>
      <w:r w:rsidRPr="009A5CA0">
        <w:t>managed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behalf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gives</w:t>
      </w:r>
      <w:r w:rsidR="00B57033">
        <w:t xml:space="preserve"> </w:t>
      </w:r>
      <w:r w:rsidRPr="009A5CA0">
        <w:t>access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low-interest</w:t>
      </w:r>
      <w:r w:rsidR="00B57033">
        <w:t xml:space="preserve"> </w:t>
      </w:r>
      <w:r w:rsidRPr="009A5CA0">
        <w:t>loans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available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projects</w:t>
      </w:r>
      <w:r w:rsidR="00B57033">
        <w:t xml:space="preserve"> </w:t>
      </w:r>
      <w:r w:rsidRPr="009A5CA0">
        <w:t>run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non-profit-making</w:t>
      </w:r>
      <w:r w:rsidR="00B57033">
        <w:t xml:space="preserve"> </w:t>
      </w:r>
      <w:r w:rsidRPr="009A5CA0">
        <w:t>housing</w:t>
      </w:r>
      <w:r w:rsidR="00B57033">
        <w:t xml:space="preserve"> </w:t>
      </w:r>
      <w:r w:rsidRPr="009A5CA0">
        <w:t>associations.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provides</w:t>
      </w:r>
      <w:r w:rsidR="00B57033">
        <w:t xml:space="preserve"> </w:t>
      </w:r>
      <w:r w:rsidRPr="009A5CA0">
        <w:t>guarantees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funding</w:t>
      </w:r>
      <w:r w:rsidR="00B57033">
        <w:t xml:space="preserve"> </w:t>
      </w:r>
      <w:r w:rsidRPr="009A5CA0">
        <w:t>instruments: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primarily</w:t>
      </w:r>
      <w:r w:rsidR="00B57033">
        <w:t xml:space="preserve"> </w:t>
      </w:r>
      <w:r w:rsidRPr="009A5CA0">
        <w:t>supports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Central</w:t>
      </w:r>
      <w:r w:rsidR="00B57033">
        <w:t xml:space="preserve"> </w:t>
      </w:r>
      <w:r w:rsidRPr="009A5CA0">
        <w:t>Housing</w:t>
      </w:r>
      <w:r w:rsidR="00B57033">
        <w:t xml:space="preserve"> </w:t>
      </w:r>
      <w:r w:rsidRPr="009A5CA0">
        <w:t>Construction</w:t>
      </w:r>
      <w:r w:rsidR="00B57033">
        <w:t xml:space="preserve"> </w:t>
      </w:r>
      <w:r w:rsidRPr="009A5CA0">
        <w:t>Institution</w:t>
      </w:r>
      <w:r w:rsidR="00B57033">
        <w:t xml:space="preserve"> </w:t>
      </w:r>
      <w:r w:rsidRPr="009A5CA0">
        <w:t>and,</w:t>
      </w:r>
      <w:r w:rsidR="00B57033">
        <w:t xml:space="preserve"> </w:t>
      </w:r>
      <w:r w:rsidRPr="009A5CA0">
        <w:t>secondarily,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Mortgage</w:t>
      </w:r>
      <w:r w:rsidR="00B57033">
        <w:t xml:space="preserve"> </w:t>
      </w:r>
      <w:r w:rsidRPr="009A5CA0">
        <w:t>Guarantee</w:t>
      </w:r>
      <w:r w:rsidR="00B57033">
        <w:t xml:space="preserve"> </w:t>
      </w:r>
      <w:r w:rsidRPr="009A5CA0">
        <w:t>Cooperative.</w:t>
      </w:r>
      <w:r w:rsidR="001968D9">
        <w:t xml:space="preserve"> </w:t>
      </w:r>
    </w:p>
    <w:p w:rsidR="00F463EB" w:rsidRPr="009A5CA0" w:rsidRDefault="00F463EB" w:rsidP="00F463EB">
      <w:pPr>
        <w:pStyle w:val="SingleTxtG"/>
      </w:pPr>
      <w:r w:rsidRPr="009A5CA0">
        <w:t>239.</w:t>
      </w:r>
      <w:r w:rsidRPr="009A5CA0">
        <w:tab/>
        <w:t>Some</w:t>
      </w:r>
      <w:r w:rsidR="00B57033">
        <w:t xml:space="preserve"> </w:t>
      </w:r>
      <w:r w:rsidRPr="009A5CA0">
        <w:t>51,000</w:t>
      </w:r>
      <w:r w:rsidR="00B57033">
        <w:t xml:space="preserve"> </w:t>
      </w:r>
      <w:r w:rsidRPr="009A5CA0">
        <w:t>housing</w:t>
      </w:r>
      <w:r w:rsidR="00B57033">
        <w:t xml:space="preserve"> </w:t>
      </w:r>
      <w:r w:rsidRPr="009A5CA0">
        <w:t>units</w:t>
      </w:r>
      <w:r w:rsidR="00B57033">
        <w:t xml:space="preserve"> </w:t>
      </w:r>
      <w:r w:rsidRPr="009A5CA0">
        <w:t>remain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mandate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Promotion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Housing</w:t>
      </w:r>
      <w:r w:rsidR="00B57033">
        <w:t xml:space="preserve"> </w:t>
      </w:r>
      <w:r w:rsidRPr="009A5CA0">
        <w:t>Construction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Home</w:t>
      </w:r>
      <w:r w:rsidR="00B57033">
        <w:t xml:space="preserve"> </w:t>
      </w:r>
      <w:r w:rsidRPr="009A5CA0">
        <w:t>Ownership,</w:t>
      </w:r>
      <w:r w:rsidR="00B57033">
        <w:t xml:space="preserve"> </w:t>
      </w:r>
      <w:r w:rsidRPr="009A5CA0">
        <w:t>either</w:t>
      </w:r>
      <w:r w:rsidR="00B57033">
        <w:t xml:space="preserve"> </w:t>
      </w:r>
      <w:r w:rsidRPr="009A5CA0">
        <w:t>through</w:t>
      </w:r>
      <w:r w:rsidR="00B57033">
        <w:t xml:space="preserve"> </w:t>
      </w:r>
      <w:r w:rsidRPr="009A5CA0">
        <w:t>guarantees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repayable</w:t>
      </w:r>
      <w:r w:rsidR="00B57033">
        <w:t xml:space="preserve"> </w:t>
      </w:r>
      <w:r w:rsidRPr="009A5CA0">
        <w:t>advances</w:t>
      </w:r>
      <w:r w:rsidR="00B57033">
        <w:t xml:space="preserve"> </w:t>
      </w:r>
      <w:r w:rsidRPr="009A5CA0">
        <w:t>issued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through</w:t>
      </w:r>
      <w:r w:rsidR="00B57033">
        <w:t xml:space="preserve"> </w:t>
      </w:r>
      <w:r w:rsidRPr="009A5CA0">
        <w:t>non-repayable</w:t>
      </w:r>
      <w:r w:rsidR="00B57033">
        <w:t xml:space="preserve"> </w:t>
      </w:r>
      <w:r w:rsidRPr="009A5CA0">
        <w:t>contributions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form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further</w:t>
      </w:r>
      <w:r w:rsidR="00B57033">
        <w:t xml:space="preserve"> </w:t>
      </w:r>
      <w:r w:rsidRPr="009A5CA0">
        <w:t>reductions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tenants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owners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meet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conditions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law.</w:t>
      </w:r>
    </w:p>
    <w:p w:rsidR="00F463EB" w:rsidRPr="009A5CA0" w:rsidRDefault="00F463EB" w:rsidP="00F463EB">
      <w:pPr>
        <w:pStyle w:val="SingleTxtG"/>
      </w:pPr>
      <w:r w:rsidRPr="009A5CA0">
        <w:lastRenderedPageBreak/>
        <w:t>240.</w:t>
      </w:r>
      <w:r w:rsidRPr="009A5CA0">
        <w:tab/>
        <w:t>In</w:t>
      </w:r>
      <w:r w:rsidR="00B57033">
        <w:t xml:space="preserve"> </w:t>
      </w:r>
      <w:r w:rsidRPr="009A5CA0">
        <w:t>order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ensure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low-income</w:t>
      </w:r>
      <w:r w:rsidR="00B57033">
        <w:t xml:space="preserve"> </w:t>
      </w:r>
      <w:r w:rsidRPr="009A5CA0">
        <w:t>tenants</w:t>
      </w:r>
      <w:r w:rsidR="00B57033">
        <w:t xml:space="preserve"> </w:t>
      </w:r>
      <w:r w:rsidRPr="009A5CA0">
        <w:t>living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buildings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benefited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stay</w:t>
      </w:r>
      <w:r w:rsidR="00B57033">
        <w:t xml:space="preserve"> </w:t>
      </w:r>
      <w:r w:rsidRPr="009A5CA0">
        <w:t>longer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housing,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extended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duration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contributions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housing</w:t>
      </w:r>
      <w:r w:rsidR="00B57033">
        <w:t xml:space="preserve"> </w:t>
      </w:r>
      <w:r w:rsidRPr="009A5CA0">
        <w:t>costs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19</w:t>
      </w:r>
      <w:r w:rsidR="00B57033">
        <w:t xml:space="preserve"> </w:t>
      </w:r>
      <w:r w:rsidRPr="009A5CA0">
        <w:t>years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21</w:t>
      </w:r>
      <w:r w:rsidR="00B57033">
        <w:t xml:space="preserve"> </w:t>
      </w:r>
      <w:r w:rsidRPr="009A5CA0">
        <w:t>years.</w:t>
      </w:r>
    </w:p>
    <w:p w:rsidR="00F463EB" w:rsidRPr="009A5CA0" w:rsidRDefault="00F463EB" w:rsidP="000B1B4E">
      <w:pPr>
        <w:pStyle w:val="SingleTxtG"/>
      </w:pPr>
      <w:r w:rsidRPr="009A5CA0">
        <w:t>241.</w:t>
      </w:r>
      <w:r w:rsidRPr="009A5CA0">
        <w:tab/>
        <w:t>In</w:t>
      </w:r>
      <w:r w:rsidR="00B57033">
        <w:t xml:space="preserve"> </w:t>
      </w:r>
      <w:r w:rsidRPr="009A5CA0">
        <w:t>2003,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t>introduced</w:t>
      </w:r>
      <w:r w:rsidR="00B57033">
        <w:t xml:space="preserve"> </w:t>
      </w:r>
      <w:r w:rsidRPr="009A5CA0">
        <w:t>amendments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promotion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low-cost</w:t>
      </w:r>
      <w:r w:rsidR="00B57033">
        <w:t xml:space="preserve"> </w:t>
      </w:r>
      <w:r w:rsidRPr="009A5CA0">
        <w:t>rental</w:t>
      </w:r>
      <w:r w:rsidR="00B57033">
        <w:t xml:space="preserve"> </w:t>
      </w:r>
      <w:r w:rsidRPr="009A5CA0">
        <w:t>accommodation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form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framework</w:t>
      </w:r>
      <w:r w:rsidR="00B57033">
        <w:t xml:space="preserve"> </w:t>
      </w:r>
      <w:r w:rsidRPr="009A5CA0">
        <w:t>credit</w:t>
      </w:r>
      <w:r w:rsidR="00B57033">
        <w:t xml:space="preserve"> </w:t>
      </w:r>
      <w:r w:rsidRPr="009A5CA0">
        <w:t>worth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300</w:t>
      </w:r>
      <w:r w:rsidR="00B57033">
        <w:t xml:space="preserve"> </w:t>
      </w:r>
      <w:r w:rsidRPr="009A5CA0">
        <w:t>million</w:t>
      </w:r>
      <w:r w:rsidR="00B57033">
        <w:t xml:space="preserve"> </w:t>
      </w:r>
      <w:r w:rsidRPr="009A5CA0">
        <w:t>designed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long-term</w:t>
      </w:r>
      <w:r w:rsidR="00B57033">
        <w:t xml:space="preserve"> </w:t>
      </w:r>
      <w:r w:rsidRPr="009A5CA0">
        <w:t>loans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allocated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working</w:t>
      </w:r>
      <w:r w:rsidR="00B57033">
        <w:t xml:space="preserve"> </w:t>
      </w:r>
      <w:r w:rsidRPr="009A5CA0">
        <w:t>capital</w:t>
      </w:r>
      <w:r w:rsidR="00B57033">
        <w:t xml:space="preserve"> </w:t>
      </w:r>
      <w:r w:rsidRPr="009A5CA0">
        <w:t>fund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instalments.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final</w:t>
      </w:r>
      <w:r w:rsidR="00B57033">
        <w:t xml:space="preserve"> </w:t>
      </w:r>
      <w:r w:rsidRPr="009A5CA0">
        <w:t>instalment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share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2003</w:t>
      </w:r>
      <w:r w:rsidR="00B57033">
        <w:t xml:space="preserve"> </w:t>
      </w:r>
      <w:r w:rsidRPr="009A5CA0">
        <w:t>framework</w:t>
      </w:r>
      <w:r w:rsidR="00B57033">
        <w:t xml:space="preserve"> </w:t>
      </w:r>
      <w:r w:rsidRPr="009A5CA0">
        <w:t>credit</w:t>
      </w:r>
      <w:r w:rsidR="00B57033">
        <w:t xml:space="preserve"> </w:t>
      </w:r>
      <w:r w:rsidRPr="009A5CA0">
        <w:t>earmarked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loans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allocated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2017.</w:t>
      </w:r>
    </w:p>
    <w:p w:rsidR="00F463EB" w:rsidRPr="009A5CA0" w:rsidRDefault="00F463EB" w:rsidP="00F463EB">
      <w:pPr>
        <w:pStyle w:val="SingleTxtG"/>
      </w:pPr>
      <w:r w:rsidRPr="009A5CA0">
        <w:t>242.</w:t>
      </w:r>
      <w:r w:rsidRPr="009A5CA0">
        <w:tab/>
        <w:t>On</w:t>
      </w:r>
      <w:r w:rsidR="00B57033">
        <w:t xml:space="preserve"> </w:t>
      </w:r>
      <w:r w:rsidRPr="009A5CA0">
        <w:t>30</w:t>
      </w:r>
      <w:r w:rsidR="00B57033">
        <w:t xml:space="preserve"> </w:t>
      </w:r>
      <w:r w:rsidRPr="009A5CA0">
        <w:t>August</w:t>
      </w:r>
      <w:r w:rsidR="00B57033">
        <w:t xml:space="preserve"> </w:t>
      </w:r>
      <w:r w:rsidRPr="009A5CA0">
        <w:t>2017,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tasked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Department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Affairs,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Research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drafting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dispatch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rejection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people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initiative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="001D0DC4">
        <w:t>“</w:t>
      </w:r>
      <w:r w:rsidRPr="009A5CA0">
        <w:t>More</w:t>
      </w:r>
      <w:r w:rsidR="00B57033">
        <w:t xml:space="preserve"> </w:t>
      </w:r>
      <w:r w:rsidRPr="009A5CA0">
        <w:t>affordable</w:t>
      </w:r>
      <w:r w:rsidR="00B57033">
        <w:t xml:space="preserve"> </w:t>
      </w:r>
      <w:r w:rsidRPr="009A5CA0">
        <w:t>housing</w:t>
      </w:r>
      <w:r w:rsidR="001D0DC4">
        <w:t>”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draft</w:t>
      </w:r>
      <w:r w:rsidR="00B57033">
        <w:t xml:space="preserve"> </w:t>
      </w:r>
      <w:r w:rsidRPr="009A5CA0">
        <w:t>legislation</w:t>
      </w:r>
      <w:r w:rsidR="00B57033">
        <w:t xml:space="preserve"> </w:t>
      </w:r>
      <w:r w:rsidRPr="009A5CA0">
        <w:t>closely</w:t>
      </w:r>
      <w:r w:rsidR="00B57033">
        <w:t xml:space="preserve"> </w:t>
      </w:r>
      <w:r w:rsidRPr="009A5CA0">
        <w:t>connected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initiative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framework</w:t>
      </w:r>
      <w:r w:rsidR="00B57033">
        <w:t xml:space="preserve"> </w:t>
      </w:r>
      <w:r w:rsidRPr="009A5CA0">
        <w:t>credit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250</w:t>
      </w:r>
      <w:r w:rsidR="00B57033">
        <w:t xml:space="preserve"> </w:t>
      </w:r>
      <w:r w:rsidRPr="009A5CA0">
        <w:t>million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increase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share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working</w:t>
      </w:r>
      <w:r w:rsidR="00B57033">
        <w:t xml:space="preserve"> </w:t>
      </w:r>
      <w:r w:rsidRPr="009A5CA0">
        <w:t>capital</w:t>
      </w:r>
      <w:r w:rsidR="00B57033">
        <w:t xml:space="preserve"> </w:t>
      </w:r>
      <w:r w:rsidRPr="009A5CA0">
        <w:t>fund</w:t>
      </w:r>
      <w:r w:rsidR="00B57033">
        <w:t xml:space="preserve"> </w:t>
      </w:r>
      <w:r w:rsidRPr="009A5CA0">
        <w:t>allocated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funding</w:t>
      </w:r>
      <w:r w:rsidR="00B57033">
        <w:t xml:space="preserve"> </w:t>
      </w:r>
      <w:r w:rsidRPr="009A5CA0">
        <w:t>loans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public-interest</w:t>
      </w:r>
      <w:r w:rsidR="00B57033">
        <w:t xml:space="preserve"> </w:t>
      </w:r>
      <w:r w:rsidRPr="009A5CA0">
        <w:t>building</w:t>
      </w:r>
      <w:r w:rsidR="00B57033">
        <w:t xml:space="preserve"> </w:t>
      </w:r>
      <w:r w:rsidRPr="009A5CA0">
        <w:t>contractors.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measure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submitted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consideration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subsequent</w:t>
      </w:r>
      <w:r w:rsidR="00B57033">
        <w:t xml:space="preserve"> </w:t>
      </w:r>
      <w:r w:rsidRPr="009A5CA0">
        <w:t>decision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2018.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243.</w:t>
      </w:r>
      <w:r w:rsidRPr="009A5CA0">
        <w:tab/>
        <w:t>In</w:t>
      </w:r>
      <w:r w:rsidR="00B57033">
        <w:t xml:space="preserve"> </w:t>
      </w:r>
      <w:r w:rsidRPr="009A5CA0">
        <w:t>2011,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framework</w:t>
      </w:r>
      <w:r w:rsidR="00B57033">
        <w:t xml:space="preserve"> </w:t>
      </w:r>
      <w:r w:rsidRPr="009A5CA0">
        <w:t>credit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1,400</w:t>
      </w:r>
      <w:r w:rsidR="00B57033">
        <w:t xml:space="preserve"> </w:t>
      </w:r>
      <w:r w:rsidRPr="009A5CA0">
        <w:t>million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contingent</w:t>
      </w:r>
      <w:r w:rsidR="00B57033">
        <w:t xml:space="preserve"> </w:t>
      </w:r>
      <w:r w:rsidRPr="009A5CA0">
        <w:t>liabilities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accordance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low-cost</w:t>
      </w:r>
      <w:r w:rsidR="00B57033">
        <w:t xml:space="preserve"> </w:t>
      </w:r>
      <w:r w:rsidRPr="009A5CA0">
        <w:t>rental</w:t>
      </w:r>
      <w:r w:rsidR="00B57033">
        <w:t xml:space="preserve"> </w:t>
      </w:r>
      <w:r w:rsidRPr="009A5CA0">
        <w:t>accommodation</w:t>
      </w:r>
      <w:r w:rsidR="00B57033">
        <w:t xml:space="preserve"> </w:t>
      </w:r>
      <w:r w:rsidRPr="009A5CA0">
        <w:t>Act.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t>approved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framework</w:t>
      </w:r>
      <w:r w:rsidR="00B57033">
        <w:t xml:space="preserve"> </w:t>
      </w:r>
      <w:r w:rsidRPr="009A5CA0">
        <w:t>credit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1,900</w:t>
      </w:r>
      <w:r w:rsidR="00B57033">
        <w:t xml:space="preserve"> </w:t>
      </w:r>
      <w:r w:rsidRPr="009A5CA0">
        <w:t>million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Central</w:t>
      </w:r>
      <w:r w:rsidR="00B57033">
        <w:t xml:space="preserve"> </w:t>
      </w:r>
      <w:r w:rsidRPr="009A5CA0">
        <w:t>Housing</w:t>
      </w:r>
      <w:r w:rsidR="00B57033">
        <w:t xml:space="preserve"> </w:t>
      </w:r>
      <w:r w:rsidRPr="009A5CA0">
        <w:t>Construction</w:t>
      </w:r>
      <w:r w:rsidR="00B57033">
        <w:t xml:space="preserve"> </w:t>
      </w:r>
      <w:r w:rsidRPr="009A5CA0">
        <w:t>Institution</w:t>
      </w:r>
      <w:r w:rsidR="00B57033">
        <w:t xml:space="preserve"> </w:t>
      </w:r>
      <w:r w:rsidRPr="009A5CA0">
        <w:t>loan</w:t>
      </w:r>
      <w:r w:rsidR="00B57033">
        <w:t xml:space="preserve"> </w:t>
      </w:r>
      <w:r w:rsidRPr="009A5CA0">
        <w:t>guarantees.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244.</w:t>
      </w:r>
      <w:r w:rsidRPr="009A5CA0">
        <w:tab/>
        <w:t>In</w:t>
      </w:r>
      <w:r w:rsidR="00B57033">
        <w:t xml:space="preserve"> </w:t>
      </w:r>
      <w:r w:rsidRPr="009A5CA0">
        <w:t>2013,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approved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amendment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Promotion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Low-rent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Low-cost</w:t>
      </w:r>
      <w:r w:rsidR="00B57033">
        <w:t xml:space="preserve"> </w:t>
      </w:r>
      <w:r w:rsidRPr="009A5CA0">
        <w:t>Accommodation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promote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housing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rent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purchase.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245.</w:t>
      </w:r>
      <w:r w:rsidRPr="009A5CA0">
        <w:tab/>
        <w:t>An</w:t>
      </w:r>
      <w:r w:rsidR="00B57033">
        <w:t xml:space="preserve"> </w:t>
      </w:r>
      <w:r w:rsidRPr="009A5CA0">
        <w:t>amendment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Rental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Leasing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Residential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Business</w:t>
      </w:r>
      <w:r w:rsidR="00B57033">
        <w:t xml:space="preserve"> </w:t>
      </w:r>
      <w:r w:rsidRPr="009A5CA0">
        <w:t>Premises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ensure</w:t>
      </w:r>
      <w:r w:rsidR="00B57033">
        <w:t xml:space="preserve"> </w:t>
      </w:r>
      <w:r w:rsidRPr="009A5CA0">
        <w:t>better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tenants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July</w:t>
      </w:r>
      <w:r w:rsidR="00B57033">
        <w:t xml:space="preserve"> </w:t>
      </w:r>
      <w:r w:rsidRPr="009A5CA0">
        <w:t>2014.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246.</w:t>
      </w:r>
      <w:r w:rsidRPr="009A5CA0">
        <w:tab/>
        <w:t>In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dispatch</w:t>
      </w:r>
      <w:r w:rsidR="00B57033">
        <w:t xml:space="preserve"> </w:t>
      </w:r>
      <w:r w:rsidRPr="009A5CA0">
        <w:t>supporting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partial</w:t>
      </w:r>
      <w:r w:rsidR="00B57033">
        <w:t xml:space="preserve"> </w:t>
      </w:r>
      <w:r w:rsidRPr="009A5CA0">
        <w:t>revision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leasing</w:t>
      </w:r>
      <w:r w:rsidR="00B57033">
        <w:t xml:space="preserve"> </w:t>
      </w:r>
      <w:r w:rsidRPr="009A5CA0">
        <w:t>law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improve</w:t>
      </w:r>
      <w:r w:rsidR="00B57033">
        <w:t xml:space="preserve"> </w:t>
      </w:r>
      <w:r w:rsidRPr="009A5CA0">
        <w:t>rental</w:t>
      </w:r>
      <w:r w:rsidR="00B57033">
        <w:t xml:space="preserve"> </w:t>
      </w:r>
      <w:r w:rsidRPr="009A5CA0">
        <w:t>transparency</w:t>
      </w:r>
      <w:r w:rsidR="00B57033">
        <w:t xml:space="preserve"> </w:t>
      </w:r>
      <w:r w:rsidRPr="009A5CA0">
        <w:t>when</w:t>
      </w:r>
      <w:r w:rsidR="00B57033">
        <w:t xml:space="preserve"> </w:t>
      </w:r>
      <w:r w:rsidRPr="009A5CA0">
        <w:t>there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change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tenant.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dispatch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rejected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2016.</w:t>
      </w:r>
    </w:p>
    <w:p w:rsidR="00F463EB" w:rsidRPr="009A5CA0" w:rsidRDefault="004236A2" w:rsidP="004236A2">
      <w:pPr>
        <w:pStyle w:val="H23G"/>
      </w:pPr>
      <w:r>
        <w:tab/>
      </w:r>
      <w:r>
        <w:tab/>
      </w:r>
      <w:bookmarkStart w:id="149" w:name="_Toc525912787"/>
      <w:r w:rsidR="00F463EB" w:rsidRPr="009A5CA0">
        <w:t>Living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transit</w:t>
      </w:r>
      <w:r w:rsidR="00B57033">
        <w:t xml:space="preserve"> </w:t>
      </w:r>
      <w:r w:rsidR="00F463EB" w:rsidRPr="009A5CA0">
        <w:t>sites</w:t>
      </w:r>
      <w:r w:rsidR="00B57033">
        <w:t xml:space="preserve"> </w:t>
      </w:r>
      <w:r w:rsidR="00F463EB" w:rsidRPr="009A5CA0">
        <w:t>for</w:t>
      </w:r>
      <w:r w:rsidR="00B57033">
        <w:t xml:space="preserve"> </w:t>
      </w:r>
      <w:r w:rsidR="00F463EB" w:rsidRPr="009A5CA0">
        <w:t>Travellers</w:t>
      </w:r>
      <w:bookmarkEnd w:id="149"/>
    </w:p>
    <w:p w:rsidR="00F463EB" w:rsidRPr="009A5CA0" w:rsidRDefault="00F463EB" w:rsidP="00F463EB">
      <w:pPr>
        <w:pStyle w:val="SingleTxtG"/>
      </w:pPr>
      <w:r w:rsidRPr="009A5CA0">
        <w:t>247.</w:t>
      </w:r>
      <w:r w:rsidRPr="009A5CA0">
        <w:tab/>
        <w:t>The</w:t>
      </w:r>
      <w:r w:rsidR="00B57033">
        <w:t xml:space="preserve"> </w:t>
      </w:r>
      <w:r w:rsidRPr="009A5CA0">
        <w:t>lack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space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minorities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itinerant</w:t>
      </w:r>
      <w:r w:rsidR="00B57033">
        <w:t xml:space="preserve"> </w:t>
      </w:r>
      <w:r w:rsidRPr="009A5CA0">
        <w:t>lifestyles</w:t>
      </w:r>
      <w:r w:rsidR="00B57033">
        <w:t xml:space="preserve"> </w:t>
      </w:r>
      <w:r w:rsidRPr="009A5CA0">
        <w:t>leads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conflicts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local</w:t>
      </w:r>
      <w:r w:rsidR="00B57033">
        <w:t xml:space="preserve"> </w:t>
      </w:r>
      <w:r w:rsidRPr="009A5CA0">
        <w:t>authorities</w:t>
      </w:r>
      <w:r w:rsidR="00B57033">
        <w:t xml:space="preserve"> </w:t>
      </w:r>
      <w:r w:rsidRPr="009A5CA0">
        <w:t>when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park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unauthorized</w:t>
      </w:r>
      <w:r w:rsidR="00B57033">
        <w:t xml:space="preserve"> </w:t>
      </w:r>
      <w:r w:rsidRPr="009A5CA0">
        <w:t>sites</w:t>
      </w:r>
      <w:r w:rsidR="00B57033">
        <w:t xml:space="preserve"> </w:t>
      </w:r>
      <w:r w:rsidRPr="009A5CA0">
        <w:t>but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tensions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Yenish,</w:t>
      </w:r>
      <w:r w:rsidR="00B57033">
        <w:t xml:space="preserve"> </w:t>
      </w:r>
      <w:r w:rsidRPr="009A5CA0">
        <w:t>Manush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Roma</w:t>
      </w:r>
      <w:r w:rsidR="00B57033">
        <w:t xml:space="preserve"> </w:t>
      </w:r>
      <w:r w:rsidRPr="009A5CA0">
        <w:t>persons.</w:t>
      </w:r>
      <w:r w:rsidR="00B57033">
        <w:t xml:space="preserve"> </w:t>
      </w:r>
      <w:r w:rsidRPr="009A5CA0">
        <w:t>Consequently,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seeking</w:t>
      </w:r>
      <w:r w:rsidR="00B57033">
        <w:t xml:space="preserve"> </w:t>
      </w:r>
      <w:r w:rsidRPr="009A5CA0">
        <w:t>solutions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cooperation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cantons.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regard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transit</w:t>
      </w:r>
      <w:r w:rsidR="00B57033">
        <w:t xml:space="preserve"> </w:t>
      </w:r>
      <w:r w:rsidRPr="009A5CA0">
        <w:t>sites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Roma,</w:t>
      </w:r>
      <w:r w:rsidR="00B57033">
        <w:t xml:space="preserve"> </w:t>
      </w:r>
      <w:r w:rsidRPr="009A5CA0">
        <w:t>discussions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ongoing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services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Roads</w:t>
      </w:r>
      <w:r w:rsidR="00B57033">
        <w:t xml:space="preserve"> </w:t>
      </w:r>
      <w:r w:rsidRPr="009A5CA0">
        <w:t>Office,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Spatial</w:t>
      </w:r>
      <w:r w:rsidR="00B57033">
        <w:t xml:space="preserve"> </w:t>
      </w:r>
      <w:r w:rsidRPr="009A5CA0">
        <w:t>Development</w:t>
      </w:r>
      <w:r w:rsidR="000617DC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Defence</w:t>
      </w:r>
      <w:r w:rsidR="00B57033">
        <w:t xml:space="preserve"> </w:t>
      </w:r>
      <w:r w:rsidRPr="009A5CA0">
        <w:t>Procurement.</w:t>
      </w:r>
    </w:p>
    <w:p w:rsidR="00F463EB" w:rsidRPr="009A5CA0" w:rsidRDefault="002C0247" w:rsidP="002C0247">
      <w:pPr>
        <w:pStyle w:val="H23G"/>
      </w:pPr>
      <w:r>
        <w:tab/>
      </w:r>
      <w:r>
        <w:tab/>
      </w:r>
      <w:bookmarkStart w:id="150" w:name="_Toc525912788"/>
      <w:r w:rsidR="00F463EB" w:rsidRPr="009A5CA0">
        <w:t>National</w:t>
      </w:r>
      <w:r w:rsidR="00B57033">
        <w:t xml:space="preserve"> </w:t>
      </w:r>
      <w:r w:rsidR="00F463EB" w:rsidRPr="009A5CA0">
        <w:t>studies</w:t>
      </w:r>
      <w:r w:rsidR="00B57033">
        <w:t xml:space="preserve"> </w:t>
      </w:r>
      <w:r w:rsidR="00F463EB" w:rsidRPr="009A5CA0">
        <w:t>on</w:t>
      </w:r>
      <w:r w:rsidR="00B57033">
        <w:t xml:space="preserve"> </w:t>
      </w:r>
      <w:r w:rsidR="00F463EB" w:rsidRPr="009A5CA0">
        <w:t>homeless</w:t>
      </w:r>
      <w:r w:rsidR="00B57033">
        <w:t xml:space="preserve"> </w:t>
      </w:r>
      <w:r w:rsidR="00F463EB" w:rsidRPr="009A5CA0">
        <w:t>persons</w:t>
      </w:r>
      <w:bookmarkEnd w:id="150"/>
    </w:p>
    <w:p w:rsidR="00F463EB" w:rsidRPr="009A5CA0" w:rsidRDefault="00F463EB" w:rsidP="00F463EB">
      <w:pPr>
        <w:pStyle w:val="SingleTxtG"/>
      </w:pPr>
      <w:r w:rsidRPr="009A5CA0">
        <w:t>248.</w:t>
      </w:r>
      <w:r w:rsidRPr="009A5CA0">
        <w:tab/>
        <w:t>For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housing</w:t>
      </w:r>
      <w:r w:rsidR="00B57033">
        <w:t xml:space="preserve"> </w:t>
      </w:r>
      <w:r w:rsidRPr="009A5CA0">
        <w:t>conditions</w:t>
      </w:r>
      <w:r w:rsidR="00B57033">
        <w:t xml:space="preserve"> </w:t>
      </w:r>
      <w:r w:rsidRPr="009A5CA0">
        <w:t>based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European</w:t>
      </w:r>
      <w:r w:rsidR="00B57033">
        <w:t xml:space="preserve"> </w:t>
      </w:r>
      <w:r w:rsidRPr="009A5CA0">
        <w:t>Union</w:t>
      </w:r>
      <w:r w:rsidR="00B57033">
        <w:t xml:space="preserve"> </w:t>
      </w:r>
      <w:r w:rsidRPr="009A5CA0">
        <w:t>Statistics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Income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Living</w:t>
      </w:r>
      <w:r w:rsidR="00B57033">
        <w:t xml:space="preserve"> </w:t>
      </w:r>
      <w:r w:rsidRPr="009A5CA0">
        <w:t>Conditions</w:t>
      </w:r>
      <w:r w:rsidR="00B57033">
        <w:t xml:space="preserve"> </w:t>
      </w:r>
      <w:r w:rsidRPr="009A5CA0">
        <w:t>(EU-SILC),</w:t>
      </w:r>
      <w:r w:rsidR="00B57033">
        <w:t xml:space="preserve"> </w:t>
      </w:r>
      <w:r w:rsidRPr="009A5CA0">
        <w:t>including</w:t>
      </w:r>
      <w:r w:rsidR="00B57033">
        <w:t xml:space="preserve"> </w:t>
      </w:r>
      <w:r w:rsidRPr="009A5CA0">
        <w:t>housing-related</w:t>
      </w:r>
      <w:r w:rsidR="00B57033">
        <w:t xml:space="preserve"> </w:t>
      </w:r>
      <w:r w:rsidRPr="009A5CA0">
        <w:t>hardship,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studies,</w:t>
      </w:r>
      <w:r w:rsidR="00B57033">
        <w:t xml:space="preserve"> </w:t>
      </w:r>
      <w:r w:rsidRPr="009A5CA0"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249.</w:t>
      </w:r>
      <w:r w:rsidRPr="009A5CA0">
        <w:tab/>
        <w:t>The</w:t>
      </w:r>
      <w:r w:rsidR="00B57033">
        <w:t xml:space="preserve"> </w:t>
      </w:r>
      <w:r w:rsidRPr="009A5CA0">
        <w:t>study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="001D0DC4">
        <w:t>“</w:t>
      </w:r>
      <w:r w:rsidRPr="009A5CA0">
        <w:t>The</w:t>
      </w:r>
      <w:r w:rsidR="00B57033">
        <w:t xml:space="preserve"> </w:t>
      </w:r>
      <w:r w:rsidRPr="009A5CA0">
        <w:t>housing</w:t>
      </w:r>
      <w:r w:rsidR="00B57033">
        <w:t xml:space="preserve"> </w:t>
      </w:r>
      <w:r w:rsidRPr="009A5CA0">
        <w:t>situation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Switzerland: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analysis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housing</w:t>
      </w:r>
      <w:r w:rsidR="00B57033">
        <w:t xml:space="preserve"> </w:t>
      </w:r>
      <w:r w:rsidRPr="009A5CA0">
        <w:t>conditions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households</w:t>
      </w:r>
      <w:r w:rsidR="00B57033">
        <w:t xml:space="preserve"> </w:t>
      </w:r>
      <w:r w:rsidRPr="009A5CA0">
        <w:t>living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poverty</w:t>
      </w:r>
      <w:r w:rsidR="001D0DC4">
        <w:t>”</w:t>
      </w:r>
      <w:r w:rsidRPr="009A5CA0">
        <w:t>,</w:t>
      </w:r>
      <w:r w:rsidR="00B57033">
        <w:t xml:space="preserve"> </w:t>
      </w:r>
      <w:r w:rsidRPr="009A5CA0">
        <w:t>published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2016,</w:t>
      </w:r>
      <w:r w:rsidR="00B57033">
        <w:t xml:space="preserve"> </w:t>
      </w:r>
      <w:r w:rsidRPr="009A5CA0">
        <w:t>indicates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approximately</w:t>
      </w:r>
      <w:r w:rsidR="00B57033">
        <w:t xml:space="preserve"> </w:t>
      </w:r>
      <w:r w:rsidRPr="009A5CA0">
        <w:t>80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households</w:t>
      </w:r>
      <w:r w:rsidR="00B57033">
        <w:t xml:space="preserve"> </w:t>
      </w:r>
      <w:r w:rsidRPr="009A5CA0">
        <w:t>face</w:t>
      </w:r>
      <w:r w:rsidR="00B57033">
        <w:t xml:space="preserve"> </w:t>
      </w:r>
      <w:r w:rsidRPr="009A5CA0">
        <w:t>housing</w:t>
      </w:r>
      <w:r w:rsidR="00B57033">
        <w:t xml:space="preserve"> </w:t>
      </w:r>
      <w:r w:rsidRPr="009A5CA0">
        <w:t>costs</w:t>
      </w:r>
      <w:r w:rsidR="00B57033">
        <w:t xml:space="preserve"> </w:t>
      </w:r>
      <w:r w:rsidRPr="009A5CA0">
        <w:t>exceeding</w:t>
      </w:r>
      <w:r w:rsidR="00B57033">
        <w:t xml:space="preserve"> </w:t>
      </w:r>
      <w:r w:rsidRPr="009A5CA0">
        <w:t>30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income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</w:p>
    <w:p w:rsidR="00F463EB" w:rsidRPr="009A5CA0" w:rsidRDefault="004236A2" w:rsidP="004236A2">
      <w:pPr>
        <w:pStyle w:val="H23G"/>
      </w:pPr>
      <w:r>
        <w:tab/>
      </w:r>
      <w:r>
        <w:tab/>
      </w:r>
      <w:bookmarkStart w:id="151" w:name="_Toc525912789"/>
      <w:r w:rsidR="00F463EB" w:rsidRPr="009A5CA0">
        <w:t>Forced</w:t>
      </w:r>
      <w:r w:rsidR="00B57033">
        <w:t xml:space="preserve"> </w:t>
      </w:r>
      <w:r w:rsidR="00F463EB" w:rsidRPr="009A5CA0">
        <w:t>evictions</w:t>
      </w:r>
      <w:bookmarkEnd w:id="151"/>
    </w:p>
    <w:p w:rsidR="00F463EB" w:rsidRPr="009A5CA0" w:rsidRDefault="00F463EB" w:rsidP="00F463EB">
      <w:pPr>
        <w:pStyle w:val="SingleTxtG"/>
      </w:pPr>
      <w:r w:rsidRPr="009A5CA0">
        <w:t>250.</w:t>
      </w:r>
      <w:r w:rsidRPr="009A5CA0">
        <w:tab/>
        <w:t>Under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257</w:t>
      </w:r>
      <w:r w:rsidRPr="00477340">
        <w:rPr>
          <w:i/>
          <w:iCs/>
        </w:rPr>
        <w:t>d</w:t>
      </w:r>
      <w:r w:rsidR="00B57033" w:rsidRPr="00477340">
        <w:rPr>
          <w:i/>
          <w:iCs/>
        </w:rPr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Obligations,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tenant</w:t>
      </w:r>
      <w:r w:rsidR="00B57033">
        <w:t xml:space="preserve"> </w:t>
      </w:r>
      <w:r w:rsidRPr="009A5CA0">
        <w:t>does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pay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rent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time,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lessor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set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30-day</w:t>
      </w:r>
      <w:r w:rsidR="00B57033">
        <w:t xml:space="preserve"> </w:t>
      </w:r>
      <w:r w:rsidRPr="009A5CA0">
        <w:t>deadline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payment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writing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inform</w:t>
      </w:r>
      <w:r w:rsidR="00B57033">
        <w:t xml:space="preserve"> </w:t>
      </w:r>
      <w:r w:rsidRPr="009A5CA0">
        <w:t>him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her</w:t>
      </w:r>
      <w:r w:rsidR="00B57033">
        <w:t xml:space="preserve"> </w:t>
      </w:r>
      <w:r w:rsidRPr="009A5CA0">
        <w:t>that,</w:t>
      </w:r>
      <w:r w:rsidR="00B57033">
        <w:t xml:space="preserve"> </w:t>
      </w:r>
      <w:r w:rsidRPr="009A5CA0">
        <w:t>failing</w:t>
      </w:r>
      <w:r w:rsidR="00B57033">
        <w:t xml:space="preserve"> </w:t>
      </w:r>
      <w:r w:rsidRPr="009A5CA0">
        <w:t>settlement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rent,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lease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terminated.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tenant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paid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required</w:t>
      </w:r>
      <w:r w:rsidR="00B57033">
        <w:t xml:space="preserve"> </w:t>
      </w:r>
      <w:r w:rsidRPr="009A5CA0">
        <w:t>amount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deadline,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lessor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terminate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contract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month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end</w:t>
      </w:r>
      <w:r w:rsidR="00B57033">
        <w:t xml:space="preserve"> </w:t>
      </w:r>
      <w:r w:rsidRPr="009A5CA0">
        <w:t>after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period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notice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30</w:t>
      </w:r>
      <w:r w:rsidR="00B57033">
        <w:t xml:space="preserve"> </w:t>
      </w:r>
      <w:r w:rsidRPr="009A5CA0">
        <w:t>days.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tenant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left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apartment</w:t>
      </w:r>
      <w:r w:rsidR="00B57033">
        <w:t xml:space="preserve"> </w:t>
      </w:r>
      <w:r w:rsidRPr="009A5CA0">
        <w:t>subsequent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deadline,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lessor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demand</w:t>
      </w:r>
      <w:r w:rsidR="00B57033">
        <w:t xml:space="preserve"> </w:t>
      </w:r>
      <w:r w:rsidRPr="009A5CA0">
        <w:t>his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her</w:t>
      </w:r>
      <w:r w:rsidR="00B57033">
        <w:t xml:space="preserve"> </w:t>
      </w:r>
      <w:r w:rsidRPr="009A5CA0">
        <w:t>eviction.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271</w:t>
      </w:r>
      <w:r w:rsidR="00B57033">
        <w:t xml:space="preserve"> </w:t>
      </w:r>
      <w:r w:rsidRPr="009A5CA0">
        <w:t>(2)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provides</w:t>
      </w:r>
      <w:r w:rsidR="00B57033">
        <w:t xml:space="preserve"> </w:t>
      </w:r>
      <w:r w:rsidRPr="009A5CA0">
        <w:t>that,</w:t>
      </w:r>
      <w:r w:rsidR="00B57033">
        <w:t xml:space="preserve"> </w:t>
      </w:r>
      <w:r w:rsidRPr="009A5CA0">
        <w:t>upon</w:t>
      </w:r>
      <w:r w:rsidR="00B57033">
        <w:t xml:space="preserve"> </w:t>
      </w:r>
      <w:r w:rsidRPr="009A5CA0">
        <w:t>request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tenant,</w:t>
      </w:r>
      <w:r w:rsidR="00B57033">
        <w:t xml:space="preserve"> </w:t>
      </w:r>
      <w:r w:rsidRPr="009A5CA0">
        <w:t>reasons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given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notice.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accordance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lastRenderedPageBreak/>
        <w:t>article</w:t>
      </w:r>
      <w:r w:rsidR="00B57033">
        <w:t xml:space="preserve"> </w:t>
      </w:r>
      <w:r w:rsidRPr="009A5CA0">
        <w:t>271</w:t>
      </w:r>
      <w:r w:rsidR="00B57033">
        <w:t xml:space="preserve"> </w:t>
      </w:r>
      <w:r w:rsidRPr="009A5CA0">
        <w:t>(1),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tenant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dispute</w:t>
      </w:r>
      <w:r w:rsidR="00B57033">
        <w:t xml:space="preserve"> </w:t>
      </w:r>
      <w:r w:rsidRPr="009A5CA0">
        <w:t>notice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breach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rules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good</w:t>
      </w:r>
      <w:r w:rsidR="00B57033">
        <w:t xml:space="preserve"> </w:t>
      </w:r>
      <w:r w:rsidRPr="009A5CA0">
        <w:t>faith</w:t>
      </w:r>
      <w:r w:rsidR="00B57033">
        <w:t xml:space="preserve"> </w:t>
      </w:r>
      <w:r w:rsidRPr="009A5CA0">
        <w:t>(e.g.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notice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issued</w:t>
      </w:r>
      <w:r w:rsidR="00B57033">
        <w:t xml:space="preserve"> </w:t>
      </w:r>
      <w:r w:rsidRPr="009A5CA0">
        <w:t>because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tenant</w:t>
      </w:r>
      <w:r w:rsidR="00B57033">
        <w:t xml:space="preserve"> </w:t>
      </w:r>
      <w:r w:rsidRPr="009A5CA0">
        <w:t>asserting</w:t>
      </w:r>
      <w:r w:rsidR="00B57033">
        <w:t xml:space="preserve"> </w:t>
      </w:r>
      <w:r w:rsidRPr="009A5CA0">
        <w:t>his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her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because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change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situation).</w:t>
      </w:r>
    </w:p>
    <w:p w:rsidR="00F463EB" w:rsidRPr="009A5CA0" w:rsidRDefault="00F463EB" w:rsidP="00F463EB">
      <w:pPr>
        <w:pStyle w:val="SingleTxtG"/>
      </w:pPr>
      <w:r w:rsidRPr="009A5CA0">
        <w:t>251.</w:t>
      </w:r>
      <w:r w:rsidRPr="009A5CA0">
        <w:tab/>
        <w:t>There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statistics</w:t>
      </w:r>
      <w:r w:rsidR="00B57033">
        <w:t xml:space="preserve"> </w:t>
      </w:r>
      <w:r w:rsidRPr="009A5CA0">
        <w:t>available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number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forced</w:t>
      </w:r>
      <w:r w:rsidR="00B57033">
        <w:t xml:space="preserve"> </w:t>
      </w:r>
      <w:r w:rsidRPr="009A5CA0">
        <w:t>evictions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tenants.</w:t>
      </w:r>
      <w:r w:rsidR="00B57033">
        <w:t xml:space="preserve"> </w:t>
      </w:r>
    </w:p>
    <w:p w:rsidR="00F463EB" w:rsidRPr="009A5CA0" w:rsidRDefault="008A5227" w:rsidP="00966884">
      <w:pPr>
        <w:pStyle w:val="H23G"/>
      </w:pPr>
      <w:r>
        <w:tab/>
      </w:r>
      <w:r>
        <w:tab/>
      </w:r>
      <w:bookmarkStart w:id="152" w:name="_Toc525912790"/>
      <w:r w:rsidR="00F463EB" w:rsidRPr="009A5CA0">
        <w:t>Legal</w:t>
      </w:r>
      <w:r w:rsidR="00B57033">
        <w:t xml:space="preserve"> </w:t>
      </w:r>
      <w:r w:rsidR="00F463EB" w:rsidRPr="009A5CA0">
        <w:t>remedies</w:t>
      </w:r>
      <w:bookmarkEnd w:id="152"/>
    </w:p>
    <w:p w:rsidR="00F463EB" w:rsidRPr="009A5CA0" w:rsidRDefault="00F463EB" w:rsidP="00F463EB">
      <w:pPr>
        <w:pStyle w:val="SingleTxtG"/>
      </w:pPr>
      <w:r w:rsidRPr="009A5CA0">
        <w:t>252.</w:t>
      </w:r>
      <w:r w:rsidRPr="009A5CA0">
        <w:tab/>
        <w:t>Appeals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negative</w:t>
      </w:r>
      <w:r w:rsidR="00B57033">
        <w:t xml:space="preserve"> </w:t>
      </w:r>
      <w:r w:rsidRPr="009A5CA0">
        <w:t>decisions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permissible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pursuant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articles</w:t>
      </w:r>
      <w:r w:rsidR="00B57033">
        <w:t xml:space="preserve"> </w:t>
      </w:r>
      <w:r w:rsidRPr="009A5CA0">
        <w:t>29</w:t>
      </w:r>
      <w:r w:rsidR="00B57033">
        <w:t xml:space="preserve"> </w:t>
      </w:r>
      <w:r w:rsidRPr="009A5CA0">
        <w:t>(2)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29</w:t>
      </w:r>
      <w:r w:rsidRPr="000F4C84">
        <w:rPr>
          <w:i/>
          <w:iCs/>
        </w:rPr>
        <w:t>a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Constitution.</w:t>
      </w:r>
    </w:p>
    <w:p w:rsidR="00F463EB" w:rsidRPr="009A5CA0" w:rsidRDefault="00F463EB" w:rsidP="00F463EB">
      <w:pPr>
        <w:pStyle w:val="SingleTxtG"/>
      </w:pPr>
      <w:r w:rsidRPr="009A5CA0">
        <w:t>253.</w:t>
      </w:r>
      <w:r w:rsidRPr="009A5CA0">
        <w:tab/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assistance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counsel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granted</w:t>
      </w:r>
      <w:r w:rsidR="00B57033">
        <w:t xml:space="preserve"> </w:t>
      </w:r>
      <w:r w:rsidRPr="009A5CA0">
        <w:t>upon</w:t>
      </w:r>
      <w:r w:rsidR="00B57033">
        <w:t xml:space="preserve"> </w:t>
      </w:r>
      <w:r w:rsidRPr="009A5CA0">
        <w:t>request.</w:t>
      </w:r>
    </w:p>
    <w:p w:rsidR="00F463EB" w:rsidRPr="009A5CA0" w:rsidRDefault="008A5227" w:rsidP="00966884">
      <w:pPr>
        <w:pStyle w:val="H23G"/>
      </w:pPr>
      <w:r>
        <w:tab/>
      </w:r>
      <w:r>
        <w:tab/>
      </w:r>
      <w:bookmarkStart w:id="153" w:name="_Toc525912791"/>
      <w:r w:rsidR="00F463EB" w:rsidRPr="009A5CA0">
        <w:t>Efforts</w:t>
      </w:r>
      <w:r w:rsidR="00B57033">
        <w:t xml:space="preserve"> </w:t>
      </w:r>
      <w:r w:rsidR="00F463EB" w:rsidRPr="009A5CA0">
        <w:t>to</w:t>
      </w:r>
      <w:r w:rsidR="00B57033">
        <w:t xml:space="preserve"> </w:t>
      </w:r>
      <w:r w:rsidR="00F463EB" w:rsidRPr="009A5CA0">
        <w:t>provide</w:t>
      </w:r>
      <w:r w:rsidR="00B57033">
        <w:t xml:space="preserve"> </w:t>
      </w:r>
      <w:r w:rsidR="00F463EB" w:rsidRPr="009A5CA0">
        <w:t>care</w:t>
      </w:r>
      <w:r w:rsidR="00B57033">
        <w:t xml:space="preserve"> </w:t>
      </w:r>
      <w:r w:rsidR="00F463EB" w:rsidRPr="009A5CA0">
        <w:t>for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assistance</w:t>
      </w:r>
      <w:r w:rsidR="00B57033">
        <w:t xml:space="preserve"> </w:t>
      </w:r>
      <w:r w:rsidR="00F463EB" w:rsidRPr="009A5CA0">
        <w:t>to</w:t>
      </w:r>
      <w:r w:rsidR="00B57033">
        <w:t xml:space="preserve"> </w:t>
      </w:r>
      <w:r w:rsidR="00F463EB" w:rsidRPr="009A5CA0">
        <w:t>children,</w:t>
      </w:r>
      <w:r w:rsidR="00B57033">
        <w:t xml:space="preserve"> </w:t>
      </w:r>
      <w:r w:rsidR="00F463EB" w:rsidRPr="009A5CA0">
        <w:t>adult</w:t>
      </w:r>
      <w:r w:rsidR="00B57033">
        <w:t xml:space="preserve"> </w:t>
      </w:r>
      <w:r w:rsidR="00F463EB" w:rsidRPr="009A5CA0">
        <w:t>dependents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older</w:t>
      </w:r>
      <w:r w:rsidR="00B57033">
        <w:t xml:space="preserve"> </w:t>
      </w:r>
      <w:r w:rsidR="00F463EB" w:rsidRPr="009A5CA0">
        <w:t>persons</w:t>
      </w:r>
      <w:bookmarkEnd w:id="153"/>
    </w:p>
    <w:p w:rsidR="00F463EB" w:rsidRPr="009A5CA0" w:rsidRDefault="00F463EB" w:rsidP="00F463EB">
      <w:pPr>
        <w:pStyle w:val="SingleTxtG"/>
      </w:pPr>
      <w:r w:rsidRPr="009A5CA0">
        <w:t>254.</w:t>
      </w:r>
      <w:r w:rsidRPr="009A5CA0">
        <w:tab/>
        <w:t>Those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provide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care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mainly</w:t>
      </w:r>
      <w:r w:rsidR="00B57033">
        <w:t xml:space="preserve"> </w:t>
      </w:r>
      <w:r w:rsidRPr="009A5CA0">
        <w:t>women.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="001D0DC4">
        <w:t>“</w:t>
      </w:r>
      <w:r w:rsidRPr="009A5CA0">
        <w:t>How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support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alleviate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burden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caregivers</w:t>
      </w:r>
      <w:r w:rsidR="00B57033">
        <w:t xml:space="preserve"> </w:t>
      </w:r>
      <w:r w:rsidRPr="009A5CA0">
        <w:t>(2017</w:t>
      </w:r>
      <w:r w:rsidR="003542F2">
        <w:t>–</w:t>
      </w:r>
      <w:r w:rsidRPr="009A5CA0">
        <w:t>2021)</w:t>
      </w:r>
      <w:r w:rsidR="001D0DC4">
        <w:t>”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</w:t>
      </w:r>
      <w:r w:rsidR="00B57033">
        <w:t xml:space="preserve"> </w:t>
      </w:r>
      <w:r w:rsidRPr="009A5CA0">
        <w:t>aims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help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caregivers</w:t>
      </w:r>
      <w:r w:rsidR="00B57033">
        <w:t xml:space="preserve"> </w:t>
      </w:r>
      <w:r w:rsidRPr="009A5CA0">
        <w:t>so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continue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despite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additional</w:t>
      </w:r>
      <w:r w:rsidR="00B57033">
        <w:t xml:space="preserve"> </w:t>
      </w:r>
      <w:r w:rsidRPr="009A5CA0">
        <w:t>burden.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255.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fourth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fifth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Elimination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Forms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Discrimination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(paras.</w:t>
      </w:r>
      <w:r w:rsidR="00B57033">
        <w:t xml:space="preserve"> </w:t>
      </w:r>
      <w:r w:rsidRPr="009A5CA0">
        <w:t>99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160</w:t>
      </w:r>
      <w:r w:rsidR="003542F2">
        <w:t>–</w:t>
      </w:r>
      <w:r w:rsidRPr="009A5CA0">
        <w:t>163).</w:t>
      </w:r>
    </w:p>
    <w:p w:rsidR="00F463EB" w:rsidRPr="009A5CA0" w:rsidRDefault="008A5227" w:rsidP="00966884">
      <w:pPr>
        <w:pStyle w:val="H23G"/>
      </w:pPr>
      <w:r>
        <w:tab/>
      </w:r>
      <w:r>
        <w:tab/>
      </w:r>
      <w:bookmarkStart w:id="154" w:name="_Toc525912792"/>
      <w:r w:rsidR="00F463EB" w:rsidRPr="009A5CA0">
        <w:t>National</w:t>
      </w:r>
      <w:r w:rsidR="00B57033">
        <w:t xml:space="preserve"> </w:t>
      </w:r>
      <w:r w:rsidR="00F463EB" w:rsidRPr="009A5CA0">
        <w:t>poverty</w:t>
      </w:r>
      <w:r w:rsidR="00B57033">
        <w:t xml:space="preserve"> </w:t>
      </w:r>
      <w:r w:rsidR="00F463EB" w:rsidRPr="009A5CA0">
        <w:t>line</w:t>
      </w:r>
      <w:bookmarkEnd w:id="154"/>
    </w:p>
    <w:p w:rsidR="00F463EB" w:rsidRPr="009A5CA0" w:rsidRDefault="00F463EB" w:rsidP="00F463EB">
      <w:pPr>
        <w:pStyle w:val="SingleTxtG"/>
      </w:pPr>
      <w:r w:rsidRPr="009A5CA0">
        <w:t>256.</w:t>
      </w:r>
      <w:r w:rsidRPr="009A5CA0">
        <w:tab/>
        <w:t>There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official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poverty</w:t>
      </w:r>
      <w:r w:rsidR="00B57033">
        <w:t xml:space="preserve"> </w:t>
      </w:r>
      <w:r w:rsidRPr="009A5CA0">
        <w:t>line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but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Statistical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defined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statistical</w:t>
      </w:r>
      <w:r w:rsidR="00B57033">
        <w:t xml:space="preserve"> </w:t>
      </w:r>
      <w:r w:rsidRPr="009A5CA0">
        <w:t>poverty</w:t>
      </w:r>
      <w:r w:rsidR="00B57033">
        <w:t xml:space="preserve"> </w:t>
      </w:r>
      <w:r w:rsidRPr="009A5CA0">
        <w:t>line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3).</w:t>
      </w:r>
    </w:p>
    <w:p w:rsidR="00F463EB" w:rsidRPr="009A5CA0" w:rsidRDefault="008A5227" w:rsidP="00966884">
      <w:pPr>
        <w:pStyle w:val="H23G"/>
      </w:pPr>
      <w:r>
        <w:tab/>
      </w:r>
      <w:r>
        <w:tab/>
      </w:r>
      <w:bookmarkStart w:id="155" w:name="_Toc525912793"/>
      <w:r w:rsidR="00F463EB" w:rsidRPr="009A5CA0">
        <w:t>National</w:t>
      </w:r>
      <w:r w:rsidR="00B57033">
        <w:t xml:space="preserve"> </w:t>
      </w:r>
      <w:r w:rsidR="00F463EB" w:rsidRPr="009A5CA0">
        <w:t>Programme</w:t>
      </w:r>
      <w:r w:rsidR="00B57033">
        <w:t xml:space="preserve"> </w:t>
      </w:r>
      <w:r w:rsidR="00F463EB" w:rsidRPr="009A5CA0">
        <w:t>to</w:t>
      </w:r>
      <w:r w:rsidR="00B57033">
        <w:t xml:space="preserve"> </w:t>
      </w:r>
      <w:r w:rsidR="00F463EB" w:rsidRPr="009A5CA0">
        <w:t>Prevent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Fight</w:t>
      </w:r>
      <w:r w:rsidR="00B57033">
        <w:t xml:space="preserve"> </w:t>
      </w:r>
      <w:r w:rsidR="00F463EB" w:rsidRPr="009A5CA0">
        <w:t>Poverty</w:t>
      </w:r>
      <w:bookmarkEnd w:id="155"/>
    </w:p>
    <w:p w:rsidR="00F463EB" w:rsidRPr="009A5CA0" w:rsidRDefault="00F463EB" w:rsidP="00F463EB">
      <w:pPr>
        <w:pStyle w:val="SingleTxtG"/>
      </w:pPr>
      <w:r w:rsidRPr="009A5CA0">
        <w:t>257.</w:t>
      </w:r>
      <w:r w:rsidRPr="009A5CA0">
        <w:tab/>
        <w:t>On</w:t>
      </w:r>
      <w:r w:rsidR="00B57033">
        <w:t xml:space="preserve"> </w:t>
      </w:r>
      <w:r w:rsidRPr="009A5CA0">
        <w:t>15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2013,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approved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Prevent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Fight</w:t>
      </w:r>
      <w:r w:rsidR="00B57033">
        <w:t xml:space="preserve"> </w:t>
      </w:r>
      <w:r w:rsidRPr="009A5CA0">
        <w:t>Poverty</w:t>
      </w:r>
      <w:r w:rsidR="00B57033">
        <w:t xml:space="preserve"> </w:t>
      </w:r>
      <w:r w:rsidRPr="009A5CA0">
        <w:t>(2014</w:t>
      </w:r>
      <w:r w:rsidR="003542F2">
        <w:t>–</w:t>
      </w:r>
      <w:r w:rsidRPr="009A5CA0">
        <w:t>2018).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9</w:t>
      </w:r>
      <w:r w:rsidR="00B57033">
        <w:t xml:space="preserve"> </w:t>
      </w:r>
      <w:r w:rsidRPr="009A5CA0">
        <w:t>million</w:t>
      </w:r>
      <w:r w:rsidR="00B57033">
        <w:t xml:space="preserve"> </w:t>
      </w:r>
      <w:r w:rsidRPr="009A5CA0">
        <w:t>available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programme.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22</w:t>
      </w:r>
      <w:r w:rsidR="00B57033">
        <w:t xml:space="preserve"> </w:t>
      </w:r>
      <w:r w:rsidRPr="009A5CA0">
        <w:t>November</w:t>
      </w:r>
      <w:r w:rsidR="00B57033">
        <w:t xml:space="preserve"> </w:t>
      </w:r>
      <w:r w:rsidRPr="009A5CA0">
        <w:t>2016,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Anti-</w:t>
      </w:r>
      <w:proofErr w:type="gramStart"/>
      <w:r w:rsidRPr="009A5CA0">
        <w:t>poverty</w:t>
      </w:r>
      <w:proofErr w:type="gramEnd"/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opened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debate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results</w:t>
      </w:r>
      <w:r w:rsidR="00B57033">
        <w:t xml:space="preserve"> </w:t>
      </w:r>
      <w:r w:rsidRPr="009A5CA0">
        <w:t>already</w:t>
      </w:r>
      <w:r w:rsidR="00B57033">
        <w:t xml:space="preserve"> </w:t>
      </w:r>
      <w:r w:rsidRPr="009A5CA0">
        <w:t>achieved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current</w:t>
      </w:r>
      <w:r w:rsidR="00B57033">
        <w:t xml:space="preserve"> </w:t>
      </w:r>
      <w:r w:rsidRPr="009A5CA0">
        <w:t>issues.</w:t>
      </w:r>
    </w:p>
    <w:p w:rsidR="00F463EB" w:rsidRPr="009A5CA0" w:rsidRDefault="008A5227" w:rsidP="00966884">
      <w:pPr>
        <w:pStyle w:val="H23G"/>
      </w:pPr>
      <w:r>
        <w:tab/>
      </w:r>
      <w:r>
        <w:tab/>
      </w:r>
      <w:bookmarkStart w:id="156" w:name="_Toc525912794"/>
      <w:r w:rsidR="00F463EB" w:rsidRPr="009A5CA0">
        <w:t>Cantonal</w:t>
      </w:r>
      <w:r w:rsidR="00B57033">
        <w:t xml:space="preserve"> </w:t>
      </w:r>
      <w:r w:rsidR="00F463EB" w:rsidRPr="009A5CA0">
        <w:t>measures</w:t>
      </w:r>
      <w:bookmarkEnd w:id="156"/>
    </w:p>
    <w:p w:rsidR="00F463EB" w:rsidRPr="009A5CA0" w:rsidRDefault="00F463EB" w:rsidP="00F463EB">
      <w:pPr>
        <w:pStyle w:val="SingleTxtG"/>
      </w:pPr>
      <w:r w:rsidRPr="009A5CA0">
        <w:t>258.</w:t>
      </w:r>
      <w:r w:rsidRPr="009A5CA0">
        <w:tab/>
        <w:t>In</w:t>
      </w:r>
      <w:r w:rsidR="00B57033">
        <w:t xml:space="preserve"> </w:t>
      </w:r>
      <w:r w:rsidRPr="009A5CA0">
        <w:t>2010,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directors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affairs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combat</w:t>
      </w:r>
      <w:r w:rsidR="00B57033">
        <w:t xml:space="preserve"> </w:t>
      </w:r>
      <w:r w:rsidRPr="009A5CA0">
        <w:t>poverty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exclusion.</w:t>
      </w:r>
      <w:r w:rsidR="00B57033">
        <w:t xml:space="preserve"> </w:t>
      </w:r>
      <w:r w:rsidRPr="009A5CA0">
        <w:t>During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summer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2013,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Directors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Affairs</w:t>
      </w:r>
      <w:r w:rsidR="00B57033">
        <w:t xml:space="preserve"> </w:t>
      </w:r>
      <w:r w:rsidRPr="009A5CA0">
        <w:t>ended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own</w:t>
      </w:r>
      <w:r w:rsidR="00B57033">
        <w:t xml:space="preserve"> </w:t>
      </w:r>
      <w:r w:rsidRPr="009A5CA0">
        <w:t>programme.</w:t>
      </w:r>
    </w:p>
    <w:p w:rsidR="00F463EB" w:rsidRPr="009A5CA0" w:rsidRDefault="00F463EB" w:rsidP="00F463EB">
      <w:pPr>
        <w:pStyle w:val="SingleTxtG"/>
      </w:pPr>
      <w:r w:rsidRPr="009A5CA0">
        <w:t>259.</w:t>
      </w:r>
      <w:r w:rsidRPr="009A5CA0">
        <w:tab/>
        <w:t>On</w:t>
      </w:r>
      <w:r w:rsidR="00B57033">
        <w:t xml:space="preserve"> </w:t>
      </w:r>
      <w:r w:rsidRPr="009A5CA0">
        <w:t>25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2010,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recommendations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introduction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supplementary</w:t>
      </w:r>
      <w:r w:rsidR="00B57033">
        <w:t xml:space="preserve"> </w:t>
      </w:r>
      <w:r w:rsidRPr="009A5CA0">
        <w:t>benefits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families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order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support</w:t>
      </w:r>
      <w:r w:rsidR="00B57033">
        <w:t xml:space="preserve"> </w:t>
      </w:r>
      <w:r w:rsidRPr="009A5CA0">
        <w:t>existing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planned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projects,</w:t>
      </w:r>
      <w:r w:rsidR="00B57033">
        <w:t xml:space="preserve"> </w:t>
      </w:r>
      <w:r w:rsidRPr="009A5CA0">
        <w:t>thereby</w:t>
      </w:r>
      <w:r w:rsidR="00B57033">
        <w:t xml:space="preserve"> </w:t>
      </w:r>
      <w:r w:rsidRPr="009A5CA0">
        <w:t>harmonizing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certain</w:t>
      </w:r>
      <w:r w:rsidR="00B57033">
        <w:t xml:space="preserve"> </w:t>
      </w:r>
      <w:r w:rsidRPr="009A5CA0">
        <w:t>degree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models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supplementary</w:t>
      </w:r>
      <w:r w:rsidR="00B57033">
        <w:t xml:space="preserve"> </w:t>
      </w:r>
      <w:r w:rsidRPr="009A5CA0">
        <w:t>benefits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families.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present,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dozen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provide</w:t>
      </w:r>
      <w:r w:rsidR="00B57033">
        <w:t xml:space="preserve"> </w:t>
      </w:r>
      <w:r w:rsidRPr="009A5CA0">
        <w:t>benefits,</w:t>
      </w:r>
      <w:r w:rsidR="00B57033">
        <w:t xml:space="preserve"> </w:t>
      </w:r>
      <w:r w:rsidRPr="009A5CA0">
        <w:t>subject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availability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resources,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low-income</w:t>
      </w:r>
      <w:r w:rsidR="00B57033">
        <w:t xml:space="preserve"> </w:t>
      </w:r>
      <w:r w:rsidRPr="009A5CA0">
        <w:t>families.</w:t>
      </w:r>
    </w:p>
    <w:p w:rsidR="00F463EB" w:rsidRPr="009A5CA0" w:rsidRDefault="008A5227" w:rsidP="00966884">
      <w:pPr>
        <w:pStyle w:val="H23G"/>
      </w:pPr>
      <w:r>
        <w:tab/>
      </w:r>
      <w:r>
        <w:tab/>
      </w:r>
      <w:bookmarkStart w:id="157" w:name="_Toc525912795"/>
      <w:r w:rsidR="00F463EB" w:rsidRPr="009A5CA0">
        <w:t>Vote</w:t>
      </w:r>
      <w:r w:rsidR="00B57033">
        <w:t xml:space="preserve"> </w:t>
      </w:r>
      <w:r w:rsidR="00F463EB" w:rsidRPr="009A5CA0">
        <w:t>on</w:t>
      </w:r>
      <w:r w:rsidR="00B57033">
        <w:t xml:space="preserve"> </w:t>
      </w:r>
      <w:r w:rsidR="00F463EB" w:rsidRPr="009A5CA0">
        <w:t>an</w:t>
      </w:r>
      <w:r w:rsidR="00B57033">
        <w:t xml:space="preserve"> </w:t>
      </w:r>
      <w:r w:rsidR="00F463EB" w:rsidRPr="009A5CA0">
        <w:t>unconditional</w:t>
      </w:r>
      <w:r w:rsidR="00B57033">
        <w:t xml:space="preserve"> </w:t>
      </w:r>
      <w:r w:rsidR="00F463EB" w:rsidRPr="009A5CA0">
        <w:t>basic</w:t>
      </w:r>
      <w:r w:rsidR="00B57033">
        <w:t xml:space="preserve"> </w:t>
      </w:r>
      <w:r w:rsidR="00F463EB" w:rsidRPr="009A5CA0">
        <w:t>income</w:t>
      </w:r>
      <w:bookmarkEnd w:id="157"/>
    </w:p>
    <w:p w:rsidR="00F463EB" w:rsidRPr="009A5CA0" w:rsidRDefault="00F463EB" w:rsidP="00F463EB">
      <w:pPr>
        <w:pStyle w:val="SingleTxtG"/>
      </w:pPr>
      <w:r w:rsidRPr="009A5CA0">
        <w:t>260.</w:t>
      </w:r>
      <w:r w:rsidRPr="009A5CA0">
        <w:tab/>
        <w:t>On</w:t>
      </w:r>
      <w:r w:rsidR="00B57033">
        <w:t xml:space="preserve"> </w:t>
      </w:r>
      <w:r w:rsidRPr="009A5CA0">
        <w:t>5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2016,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people</w:t>
      </w:r>
      <w:r w:rsidR="00B57033">
        <w:t xml:space="preserve"> </w:t>
      </w:r>
      <w:r w:rsidRPr="009A5CA0">
        <w:t>rejected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people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initiative</w:t>
      </w:r>
      <w:r w:rsidR="00B57033">
        <w:t xml:space="preserve"> </w:t>
      </w:r>
      <w:r w:rsidR="001D0DC4">
        <w:t>“</w:t>
      </w:r>
      <w:r w:rsidRPr="009A5CA0">
        <w:t>For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unconditional</w:t>
      </w:r>
      <w:r w:rsidR="00B57033">
        <w:t xml:space="preserve"> </w:t>
      </w:r>
      <w:r w:rsidRPr="009A5CA0">
        <w:t>basic</w:t>
      </w:r>
      <w:r w:rsidR="00B57033">
        <w:t xml:space="preserve"> </w:t>
      </w:r>
      <w:r w:rsidRPr="009A5CA0">
        <w:t>income</w:t>
      </w:r>
      <w:r w:rsidR="001D0DC4">
        <w:t>”</w:t>
      </w:r>
      <w:r w:rsidRPr="009A5CA0">
        <w:t>.</w:t>
      </w:r>
    </w:p>
    <w:p w:rsidR="00F463EB" w:rsidRPr="009A5CA0" w:rsidRDefault="008A5227" w:rsidP="00966884">
      <w:pPr>
        <w:pStyle w:val="H23G"/>
      </w:pPr>
      <w:r>
        <w:tab/>
      </w:r>
      <w:r>
        <w:tab/>
      </w:r>
      <w:bookmarkStart w:id="158" w:name="_Toc525912796"/>
      <w:r w:rsidR="00F463EB" w:rsidRPr="009A5CA0">
        <w:t>Food</w:t>
      </w:r>
      <w:r w:rsidR="00B57033">
        <w:t xml:space="preserve"> </w:t>
      </w:r>
      <w:r w:rsidR="00F463EB" w:rsidRPr="009A5CA0">
        <w:t>of</w:t>
      </w:r>
      <w:r w:rsidR="00B57033">
        <w:t xml:space="preserve"> </w:t>
      </w:r>
      <w:r w:rsidR="00F463EB" w:rsidRPr="009A5CA0">
        <w:t>a</w:t>
      </w:r>
      <w:r w:rsidR="00B57033">
        <w:t xml:space="preserve"> </w:t>
      </w:r>
      <w:r w:rsidR="00F463EB" w:rsidRPr="009A5CA0">
        <w:t>sufficient</w:t>
      </w:r>
      <w:r w:rsidR="00B57033">
        <w:t xml:space="preserve"> </w:t>
      </w:r>
      <w:r w:rsidR="00F463EB" w:rsidRPr="009A5CA0">
        <w:t>quantity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quality</w:t>
      </w:r>
      <w:bookmarkEnd w:id="158"/>
    </w:p>
    <w:p w:rsidR="00F463EB" w:rsidRPr="009A5CA0" w:rsidRDefault="00F463EB" w:rsidP="00F463EB">
      <w:pPr>
        <w:pStyle w:val="SingleTxtG"/>
      </w:pPr>
      <w:r w:rsidRPr="009A5CA0">
        <w:t>261.</w:t>
      </w:r>
      <w:r w:rsidRPr="009A5CA0">
        <w:tab/>
        <w:t>The</w:t>
      </w:r>
      <w:r w:rsidR="00B57033">
        <w:t xml:space="preserve"> </w:t>
      </w:r>
      <w:r w:rsidRPr="009A5CA0">
        <w:t>foundations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nutritional</w:t>
      </w:r>
      <w:r w:rsidR="00B57033">
        <w:t xml:space="preserve"> </w:t>
      </w:r>
      <w:r w:rsidRPr="009A5CA0">
        <w:t>strategies</w:t>
      </w:r>
      <w:r w:rsidR="00B57033">
        <w:t xml:space="preserve"> </w:t>
      </w:r>
      <w:r w:rsidRPr="009A5CA0">
        <w:t>were</w:t>
      </w:r>
      <w:r w:rsidR="00B57033">
        <w:t xml:space="preserve"> </w:t>
      </w:r>
      <w:r w:rsidRPr="009A5CA0">
        <w:t>laid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1992</w:t>
      </w:r>
      <w:r w:rsidR="00B57033">
        <w:t xml:space="preserve"> </w:t>
      </w:r>
      <w:r w:rsidRPr="009A5CA0">
        <w:t>during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Nutrition</w:t>
      </w:r>
      <w:r w:rsidR="00B57033">
        <w:t xml:space="preserve"> </w:t>
      </w:r>
      <w:r w:rsidRPr="009A5CA0">
        <w:t>organized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World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Organization</w:t>
      </w:r>
      <w:r w:rsidR="00B57033">
        <w:t xml:space="preserve"> </w:t>
      </w:r>
      <w:r w:rsidRPr="009A5CA0">
        <w:t>(WHO)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Food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Agricultural</w:t>
      </w:r>
      <w:r w:rsidR="00B57033">
        <w:t xml:space="preserve"> </w:t>
      </w:r>
      <w:r w:rsidRPr="009A5CA0">
        <w:t>Organization</w:t>
      </w:r>
      <w:r w:rsidR="00B57033">
        <w:t xml:space="preserve"> </w:t>
      </w:r>
      <w:r w:rsidRPr="009A5CA0">
        <w:t>(FAO).</w:t>
      </w:r>
    </w:p>
    <w:p w:rsidR="00F463EB" w:rsidRPr="009A5CA0" w:rsidRDefault="00F463EB" w:rsidP="0008556C">
      <w:pPr>
        <w:pStyle w:val="SingleTxtG"/>
      </w:pPr>
      <w:r w:rsidRPr="009A5CA0">
        <w:t>262.</w:t>
      </w:r>
      <w:r w:rsidRPr="009A5CA0">
        <w:tab/>
        <w:t>For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Economic</w:t>
      </w:r>
      <w:r w:rsidR="00B57033">
        <w:t xml:space="preserve"> </w:t>
      </w:r>
      <w:r w:rsidRPr="009A5CA0">
        <w:t>Supply</w:t>
      </w:r>
      <w:r w:rsidR="00B57033">
        <w:t xml:space="preserve"> </w:t>
      </w:r>
      <w:r w:rsidRPr="009A5CA0">
        <w:t>System,</w:t>
      </w:r>
      <w:r w:rsidR="00B57033">
        <w:t xml:space="preserve"> </w:t>
      </w:r>
      <w:r w:rsidRPr="009A5CA0"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(para.</w:t>
      </w:r>
      <w:r w:rsidR="00B57033">
        <w:t xml:space="preserve"> </w:t>
      </w:r>
      <w:r w:rsidRPr="009A5CA0">
        <w:t>390</w:t>
      </w:r>
      <w:r w:rsidR="0008556C">
        <w:t xml:space="preserve"> ff.</w:t>
      </w:r>
      <w:r w:rsidRPr="009A5CA0">
        <w:t>).</w:t>
      </w:r>
    </w:p>
    <w:p w:rsidR="00F463EB" w:rsidRPr="009A5CA0" w:rsidRDefault="00F463EB" w:rsidP="00F463EB">
      <w:pPr>
        <w:pStyle w:val="SingleTxtG"/>
      </w:pPr>
      <w:r w:rsidRPr="009A5CA0">
        <w:t>263.</w:t>
      </w:r>
      <w:r w:rsidRPr="009A5CA0">
        <w:tab/>
        <w:t>Switzerland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striving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strengthen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role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effectiveness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Committee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World</w:t>
      </w:r>
      <w:r w:rsidR="00B57033">
        <w:t xml:space="preserve"> </w:t>
      </w:r>
      <w:r w:rsidRPr="009A5CA0">
        <w:t>Food</w:t>
      </w:r>
      <w:r w:rsidR="00B57033">
        <w:t xml:space="preserve"> </w:t>
      </w:r>
      <w:r w:rsidRPr="009A5CA0">
        <w:t>Security.</w:t>
      </w:r>
    </w:p>
    <w:p w:rsidR="00F463EB" w:rsidRPr="009A5CA0" w:rsidRDefault="00F463EB" w:rsidP="00F463EB">
      <w:pPr>
        <w:pStyle w:val="SingleTxtG"/>
      </w:pPr>
      <w:r w:rsidRPr="009A5CA0">
        <w:lastRenderedPageBreak/>
        <w:t>264.</w:t>
      </w:r>
      <w:r w:rsidRPr="009A5CA0">
        <w:tab/>
        <w:t>On</w:t>
      </w:r>
      <w:r w:rsidR="00B57033">
        <w:t xml:space="preserve"> </w:t>
      </w:r>
      <w:r w:rsidRPr="009A5CA0">
        <w:t>24</w:t>
      </w:r>
      <w:r w:rsidR="00B57033">
        <w:t xml:space="preserve"> </w:t>
      </w:r>
      <w:r w:rsidRPr="009A5CA0">
        <w:t>September</w:t>
      </w:r>
      <w:r w:rsidR="00B57033">
        <w:t xml:space="preserve"> </w:t>
      </w:r>
      <w:r w:rsidRPr="009A5CA0">
        <w:t>2017,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people</w:t>
      </w:r>
      <w:r w:rsidR="00B57033">
        <w:t xml:space="preserve"> </w:t>
      </w:r>
      <w:r w:rsidRPr="009A5CA0">
        <w:t>accepted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decree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food</w:t>
      </w:r>
      <w:r w:rsidR="00B57033">
        <w:t xml:space="preserve"> </w:t>
      </w:r>
      <w:r w:rsidRPr="009A5CA0">
        <w:t>security.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new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</w:t>
      </w:r>
      <w:r w:rsidR="00B57033">
        <w:t xml:space="preserve"> </w:t>
      </w:r>
      <w:r w:rsidRPr="009A5CA0">
        <w:t>requires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create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necessary</w:t>
      </w:r>
      <w:r w:rsidR="00B57033">
        <w:t xml:space="preserve"> </w:t>
      </w:r>
      <w:r w:rsidRPr="009A5CA0">
        <w:t>conditions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end.</w:t>
      </w:r>
      <w:r w:rsidR="00B57033">
        <w:t xml:space="preserve"> </w:t>
      </w:r>
    </w:p>
    <w:p w:rsidR="00F463EB" w:rsidRPr="009A5CA0" w:rsidRDefault="00966884" w:rsidP="009D18E8">
      <w:pPr>
        <w:pStyle w:val="H23G"/>
      </w:pPr>
      <w:r>
        <w:tab/>
      </w:r>
      <w:r>
        <w:tab/>
      </w:r>
      <w:bookmarkStart w:id="159" w:name="_Toc525912797"/>
      <w:r w:rsidR="00F463EB" w:rsidRPr="009A5CA0">
        <w:t>Healthy</w:t>
      </w:r>
      <w:r w:rsidR="00B57033">
        <w:t xml:space="preserve"> </w:t>
      </w:r>
      <w:r w:rsidR="00F463EB" w:rsidRPr="009A5CA0">
        <w:t>diets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access</w:t>
      </w:r>
      <w:r w:rsidR="00B57033">
        <w:t xml:space="preserve"> </w:t>
      </w:r>
      <w:r w:rsidR="00F463EB" w:rsidRPr="009A5CA0">
        <w:t>to</w:t>
      </w:r>
      <w:r w:rsidR="00B57033">
        <w:t xml:space="preserve"> </w:t>
      </w:r>
      <w:r w:rsidR="00F463EB" w:rsidRPr="009A5CA0">
        <w:t>food</w:t>
      </w:r>
      <w:bookmarkEnd w:id="159"/>
    </w:p>
    <w:p w:rsidR="00F463EB" w:rsidRPr="009A5CA0" w:rsidRDefault="00F463EB" w:rsidP="00F463EB">
      <w:pPr>
        <w:pStyle w:val="SingleTxtG"/>
      </w:pPr>
      <w:r w:rsidRPr="009A5CA0">
        <w:t>265.</w:t>
      </w:r>
      <w:r w:rsidRPr="009A5CA0">
        <w:tab/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Nutrition</w:t>
      </w:r>
      <w:r w:rsidR="00B57033">
        <w:t xml:space="preserve"> </w:t>
      </w:r>
      <w:r w:rsidRPr="009A5CA0">
        <w:t>Strategy,</w:t>
      </w:r>
      <w:r w:rsidR="00B57033">
        <w:t xml:space="preserve"> </w:t>
      </w:r>
      <w:r w:rsidRPr="009A5CA0">
        <w:t>improving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knowledge</w:t>
      </w:r>
      <w:r w:rsidR="00B57033">
        <w:t xml:space="preserve"> </w:t>
      </w:r>
      <w:r w:rsidRPr="009A5CA0">
        <w:t>about</w:t>
      </w:r>
      <w:r w:rsidR="00B57033">
        <w:t xml:space="preserve"> </w:t>
      </w:r>
      <w:r w:rsidRPr="009A5CA0">
        <w:t>nutrition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priority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Equal</w:t>
      </w:r>
      <w:r w:rsidR="00B57033">
        <w:t xml:space="preserve"> </w:t>
      </w:r>
      <w:r w:rsidRPr="009A5CA0">
        <w:t>opportunity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Nutrition</w:t>
      </w:r>
      <w:r w:rsidR="00B57033">
        <w:t xml:space="preserve"> </w:t>
      </w:r>
      <w:r w:rsidRPr="009A5CA0">
        <w:t>Strategy.</w:t>
      </w:r>
    </w:p>
    <w:p w:rsidR="00F463EB" w:rsidRPr="009A5CA0" w:rsidRDefault="00F463EB" w:rsidP="00F463EB">
      <w:pPr>
        <w:pStyle w:val="SingleTxtG"/>
      </w:pPr>
      <w:r w:rsidRPr="009A5CA0">
        <w:t>266.</w:t>
      </w:r>
      <w:r w:rsidRPr="009A5CA0">
        <w:tab/>
        <w:t>The</w:t>
      </w:r>
      <w:r w:rsidR="00B57033">
        <w:t xml:space="preserve"> </w:t>
      </w:r>
      <w:r w:rsidRPr="009A5CA0">
        <w:t>Foodstuffs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regulates</w:t>
      </w:r>
      <w:r w:rsidR="00B57033">
        <w:t xml:space="preserve"> </w:t>
      </w:r>
      <w:r w:rsidRPr="009A5CA0">
        <w:t>aspects</w:t>
      </w:r>
      <w:r w:rsidR="00B57033">
        <w:t xml:space="preserve"> </w:t>
      </w:r>
      <w:r w:rsidRPr="009A5CA0">
        <w:t>linked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food</w:t>
      </w:r>
      <w:r w:rsidR="00B57033">
        <w:t xml:space="preserve"> </w:t>
      </w:r>
      <w:r w:rsidRPr="009A5CA0">
        <w:t>safety.</w:t>
      </w:r>
    </w:p>
    <w:p w:rsidR="00F463EB" w:rsidRPr="009A5CA0" w:rsidRDefault="00966884" w:rsidP="009D18E8">
      <w:pPr>
        <w:pStyle w:val="H23G"/>
      </w:pPr>
      <w:r>
        <w:tab/>
      </w:r>
      <w:r>
        <w:tab/>
      </w:r>
      <w:bookmarkStart w:id="160" w:name="_Toc525912798"/>
      <w:r w:rsidR="00F463EB" w:rsidRPr="009A5CA0">
        <w:t>Sufficient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safe</w:t>
      </w:r>
      <w:r w:rsidR="00B57033">
        <w:t xml:space="preserve"> </w:t>
      </w:r>
      <w:r w:rsidR="00F463EB" w:rsidRPr="009A5CA0">
        <w:t>water</w:t>
      </w:r>
      <w:bookmarkEnd w:id="160"/>
    </w:p>
    <w:p w:rsidR="00F463EB" w:rsidRPr="009A5CA0" w:rsidRDefault="00F463EB" w:rsidP="00F463EB">
      <w:pPr>
        <w:pStyle w:val="SingleTxtG"/>
      </w:pPr>
      <w:r w:rsidRPr="009A5CA0">
        <w:t>267.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Food</w:t>
      </w:r>
      <w:r w:rsidR="00B57033">
        <w:t xml:space="preserve"> </w:t>
      </w:r>
      <w:r w:rsidRPr="009A5CA0">
        <w:t>Safety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Veterinary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determines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basis</w:t>
      </w:r>
      <w:r w:rsidR="00B57033">
        <w:t xml:space="preserve"> </w:t>
      </w:r>
      <w:r w:rsidRPr="009A5CA0">
        <w:t>guaranteeing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provision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drinking</w:t>
      </w:r>
      <w:r w:rsidR="00B57033">
        <w:t xml:space="preserve"> </w:t>
      </w:r>
      <w:r w:rsidRPr="009A5CA0">
        <w:t>water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does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pose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danger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consumer</w:t>
      </w:r>
      <w:r w:rsidR="00B57033">
        <w:t xml:space="preserve"> </w:t>
      </w:r>
      <w:r w:rsidRPr="009A5CA0">
        <w:t>health.</w:t>
      </w:r>
    </w:p>
    <w:p w:rsidR="00F463EB" w:rsidRPr="009A5CA0" w:rsidRDefault="00966884" w:rsidP="009D18E8">
      <w:pPr>
        <w:pStyle w:val="H23G"/>
      </w:pPr>
      <w:r>
        <w:tab/>
      </w:r>
      <w:r>
        <w:tab/>
      </w:r>
      <w:bookmarkStart w:id="161" w:name="_Toc525912799"/>
      <w:r w:rsidR="00F463EB" w:rsidRPr="009A5CA0">
        <w:t>Statistics</w:t>
      </w:r>
      <w:bookmarkEnd w:id="161"/>
    </w:p>
    <w:p w:rsidR="00F463EB" w:rsidRPr="009A5CA0" w:rsidRDefault="00F463EB" w:rsidP="00F463EB">
      <w:pPr>
        <w:pStyle w:val="SingleTxtG"/>
      </w:pPr>
      <w:r w:rsidRPr="009A5CA0">
        <w:t>268.</w:t>
      </w:r>
      <w:r w:rsidRPr="009A5CA0">
        <w:tab/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3.</w:t>
      </w:r>
    </w:p>
    <w:p w:rsidR="00F463EB" w:rsidRPr="009A5CA0" w:rsidRDefault="00966884" w:rsidP="009D18E8">
      <w:pPr>
        <w:pStyle w:val="H23G"/>
      </w:pPr>
      <w:r>
        <w:tab/>
      </w:r>
      <w:r>
        <w:tab/>
      </w:r>
      <w:bookmarkStart w:id="162" w:name="_Toc525912800"/>
      <w:r w:rsidR="00F463EB" w:rsidRPr="009A5CA0">
        <w:t>Recommendation</w:t>
      </w:r>
      <w:r w:rsidR="00B57033">
        <w:t xml:space="preserve"> </w:t>
      </w:r>
      <w:r w:rsidR="00F463EB" w:rsidRPr="009A5CA0">
        <w:t>No.</w:t>
      </w:r>
      <w:r w:rsidR="00B57033">
        <w:t xml:space="preserve"> </w:t>
      </w:r>
      <w:r w:rsidR="00F463EB" w:rsidRPr="009A5CA0">
        <w:t>17</w:t>
      </w:r>
      <w:bookmarkEnd w:id="162"/>
    </w:p>
    <w:p w:rsidR="00F463EB" w:rsidRPr="009A5CA0" w:rsidRDefault="00F463EB" w:rsidP="005C2D31">
      <w:pPr>
        <w:pStyle w:val="SingleTxtG"/>
      </w:pPr>
      <w:r w:rsidRPr="009A5CA0">
        <w:t>269.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Directors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Affairs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25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2010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combating</w:t>
      </w:r>
      <w:r w:rsidR="00B57033">
        <w:t xml:space="preserve"> </w:t>
      </w:r>
      <w:r w:rsidRPr="009A5CA0">
        <w:t>poverty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exclusion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helped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improve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situation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poor</w:t>
      </w:r>
      <w:r w:rsidR="00B57033">
        <w:t xml:space="preserve"> </w:t>
      </w:r>
      <w:r w:rsidRPr="009A5CA0">
        <w:t>families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workers,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promote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professional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integration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people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coordination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security</w:t>
      </w:r>
      <w:r w:rsidR="00B57033">
        <w:t xml:space="preserve"> </w:t>
      </w:r>
      <w:r w:rsidRPr="009A5CA0">
        <w:t>system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has</w:t>
      </w:r>
      <w:r w:rsidR="00B57033">
        <w:t xml:space="preserve"> </w:t>
      </w:r>
      <w:r w:rsidR="005F4402">
        <w:t>led 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introduction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situation.</w:t>
      </w:r>
      <w:r w:rsidR="00B57033">
        <w:t xml:space="preserve"> </w:t>
      </w:r>
      <w:r w:rsidRPr="009A5CA0">
        <w:t>According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Statistical</w:t>
      </w:r>
      <w:r w:rsidR="00B57033">
        <w:t xml:space="preserve"> </w:t>
      </w:r>
      <w:r w:rsidRPr="009A5CA0">
        <w:t>Office,</w:t>
      </w:r>
      <w:r w:rsidR="00B57033">
        <w:t xml:space="preserve"> </w:t>
      </w:r>
      <w:r w:rsidRPr="009A5CA0">
        <w:t>poverty</w:t>
      </w:r>
      <w:r w:rsidR="00B57033">
        <w:t xml:space="preserve"> </w:t>
      </w:r>
      <w:r w:rsidRPr="009A5CA0">
        <w:t>decreased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2007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2013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statistics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3)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demonstrate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main</w:t>
      </w:r>
      <w:r w:rsidR="00B57033">
        <w:t xml:space="preserve"> </w:t>
      </w:r>
      <w:r w:rsidRPr="009A5CA0">
        <w:t>groups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risk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living</w:t>
      </w:r>
      <w:r w:rsidR="00B57033">
        <w:t xml:space="preserve"> </w:t>
      </w:r>
      <w:r w:rsidRPr="009A5CA0">
        <w:t>alone,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raising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alone,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who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undertaken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after</w:t>
      </w:r>
      <w:r w:rsidR="00B57033">
        <w:t xml:space="preserve"> </w:t>
      </w:r>
      <w:r w:rsidRPr="009A5CA0">
        <w:t>compulsory</w:t>
      </w:r>
      <w:r w:rsidR="00B57033">
        <w:t xml:space="preserve"> </w:t>
      </w:r>
      <w:r w:rsidRPr="009A5CA0">
        <w:t>schooling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living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household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low</w:t>
      </w:r>
      <w:r w:rsidR="00B57033">
        <w:t xml:space="preserve"> </w:t>
      </w:r>
      <w:r w:rsidRPr="009A5CA0">
        <w:t>level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participation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labour</w:t>
      </w:r>
      <w:r w:rsidR="00B57033">
        <w:t xml:space="preserve"> </w:t>
      </w:r>
      <w:r w:rsidRPr="009A5CA0">
        <w:t>market.</w:t>
      </w:r>
    </w:p>
    <w:p w:rsidR="00F463EB" w:rsidRPr="009A5CA0" w:rsidRDefault="00966884" w:rsidP="009D18E8">
      <w:pPr>
        <w:pStyle w:val="H23G"/>
      </w:pPr>
      <w:r>
        <w:tab/>
      </w:r>
      <w:r>
        <w:tab/>
      </w:r>
      <w:bookmarkStart w:id="163" w:name="_Toc525912801"/>
      <w:r w:rsidR="00F463EB" w:rsidRPr="009A5CA0">
        <w:t>Recommendation</w:t>
      </w:r>
      <w:r w:rsidR="00B57033">
        <w:t xml:space="preserve"> </w:t>
      </w:r>
      <w:r w:rsidR="00F463EB" w:rsidRPr="009A5CA0">
        <w:t>No.</w:t>
      </w:r>
      <w:r w:rsidR="00B57033">
        <w:t xml:space="preserve"> </w:t>
      </w:r>
      <w:r w:rsidR="00F463EB" w:rsidRPr="009A5CA0">
        <w:t>18</w:t>
      </w:r>
      <w:bookmarkEnd w:id="163"/>
    </w:p>
    <w:p w:rsidR="00F463EB" w:rsidRPr="009A5CA0" w:rsidRDefault="00F463EB" w:rsidP="00F463EB">
      <w:pPr>
        <w:pStyle w:val="SingleTxtG"/>
      </w:pPr>
      <w:r w:rsidRPr="009A5CA0">
        <w:t>270.</w:t>
      </w:r>
      <w:r w:rsidRPr="009A5CA0">
        <w:tab/>
        <w:t>During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universal</w:t>
      </w:r>
      <w:r w:rsidR="00B57033">
        <w:t xml:space="preserve"> </w:t>
      </w:r>
      <w:r w:rsidRPr="009A5CA0">
        <w:t>periodic</w:t>
      </w:r>
      <w:r w:rsidR="00B57033">
        <w:t xml:space="preserve"> </w:t>
      </w:r>
      <w:r w:rsidRPr="009A5CA0">
        <w:t>review</w:t>
      </w:r>
      <w:r w:rsidR="00B57033">
        <w:t xml:space="preserve"> </w:t>
      </w:r>
      <w:r w:rsidRPr="009A5CA0">
        <w:t>process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2012,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rejected</w:t>
      </w:r>
      <w:r w:rsidR="00B57033">
        <w:t xml:space="preserve"> </w:t>
      </w:r>
      <w:r w:rsidRPr="009A5CA0">
        <w:t>recommendation</w:t>
      </w:r>
      <w:r w:rsidR="00B57033">
        <w:t xml:space="preserve"> </w:t>
      </w:r>
      <w:r w:rsidRPr="009A5CA0">
        <w:t>123.54,</w:t>
      </w:r>
      <w:r w:rsidR="00B57033">
        <w:t xml:space="preserve"> </w:t>
      </w:r>
      <w:r w:rsidRPr="009A5CA0">
        <w:t>arguing</w:t>
      </w:r>
      <w:r w:rsidR="00B57033">
        <w:t xml:space="preserve"> </w:t>
      </w:r>
      <w:r w:rsidRPr="009A5CA0">
        <w:t>that:</w:t>
      </w:r>
      <w:r w:rsidR="00B57033">
        <w:t xml:space="preserve"> </w:t>
      </w:r>
      <w:r w:rsidR="001D0DC4">
        <w:t>“</w:t>
      </w:r>
      <w:r w:rsidRPr="009A5CA0">
        <w:t>The</w:t>
      </w:r>
      <w:r w:rsidR="00B57033">
        <w:t xml:space="preserve"> </w:t>
      </w:r>
      <w:r w:rsidRPr="009A5CA0">
        <w:t>competent</w:t>
      </w:r>
      <w:r w:rsidR="00B57033">
        <w:t xml:space="preserve"> </w:t>
      </w:r>
      <w:r w:rsidRPr="009A5CA0">
        <w:t>authorities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doing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best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ensure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seekers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adequate</w:t>
      </w:r>
      <w:r w:rsidR="00B57033">
        <w:t xml:space="preserve"> </w:t>
      </w:r>
      <w:r w:rsidRPr="009A5CA0">
        <w:t>accommodation.</w:t>
      </w:r>
      <w:r w:rsidR="00B57033">
        <w:t xml:space="preserve"> </w:t>
      </w:r>
      <w:r w:rsidRPr="009A5CA0">
        <w:t>However,</w:t>
      </w:r>
      <w:r w:rsidR="00B57033">
        <w:t xml:space="preserve"> </w:t>
      </w:r>
      <w:r w:rsidRPr="009A5CA0">
        <w:t>given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high</w:t>
      </w:r>
      <w:r w:rsidR="00B57033">
        <w:t xml:space="preserve"> </w:t>
      </w:r>
      <w:r w:rsidRPr="009A5CA0">
        <w:t>number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seekers,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authorities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sometimes</w:t>
      </w:r>
      <w:r w:rsidR="00B57033">
        <w:t xml:space="preserve"> </w:t>
      </w:r>
      <w:r w:rsidRPr="009A5CA0">
        <w:t>subject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certain</w:t>
      </w:r>
      <w:r w:rsidR="00B57033">
        <w:t xml:space="preserve"> </w:t>
      </w:r>
      <w:r w:rsidRPr="009A5CA0">
        <w:t>constraints</w:t>
      </w:r>
      <w:r w:rsidR="00B57033">
        <w:t xml:space="preserve"> </w:t>
      </w:r>
      <w:r w:rsidRPr="009A5CA0">
        <w:t>when</w:t>
      </w:r>
      <w:r w:rsidR="00B57033">
        <w:t xml:space="preserve"> </w:t>
      </w:r>
      <w:r w:rsidRPr="009A5CA0">
        <w:t>selecting</w:t>
      </w:r>
      <w:r w:rsidR="00B57033">
        <w:t xml:space="preserve"> </w:t>
      </w:r>
      <w:r w:rsidRPr="009A5CA0">
        <w:t>accommodation.</w:t>
      </w:r>
      <w:r w:rsidR="001D0DC4">
        <w:t>”</w:t>
      </w:r>
    </w:p>
    <w:p w:rsidR="00F463EB" w:rsidRPr="009A5CA0" w:rsidRDefault="00F463EB" w:rsidP="00F463EB">
      <w:pPr>
        <w:pStyle w:val="SingleTxtG"/>
      </w:pPr>
      <w:r w:rsidRPr="009A5CA0">
        <w:t>271.</w:t>
      </w:r>
      <w:r w:rsidRPr="009A5CA0">
        <w:tab/>
        <w:t>During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first</w:t>
      </w:r>
      <w:r w:rsidR="00B57033">
        <w:t xml:space="preserve"> </w:t>
      </w:r>
      <w:r w:rsidRPr="009A5CA0">
        <w:t>stage</w:t>
      </w:r>
      <w:r w:rsidR="00B57033">
        <w:t xml:space="preserve"> </w:t>
      </w:r>
      <w:r w:rsidRPr="009A5CA0">
        <w:t>lasting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maximum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90</w:t>
      </w:r>
      <w:r w:rsidR="00B57033">
        <w:t xml:space="preserve"> </w:t>
      </w:r>
      <w:r w:rsidRPr="009A5CA0">
        <w:t>days,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provides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seekers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accommodation.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stage,</w:t>
      </w:r>
      <w:r w:rsidR="00B57033">
        <w:t xml:space="preserve"> </w:t>
      </w:r>
      <w:r w:rsidRPr="009A5CA0">
        <w:t>some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seekers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housed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nuclear</w:t>
      </w:r>
      <w:r w:rsidR="00B57033">
        <w:t xml:space="preserve"> </w:t>
      </w:r>
      <w:r w:rsidRPr="009A5CA0">
        <w:t>bunkers.</w:t>
      </w:r>
      <w:r w:rsidR="00B57033">
        <w:t xml:space="preserve"> </w:t>
      </w:r>
      <w:r w:rsidRPr="009A5CA0">
        <w:t>However,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bulk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housing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underground.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needs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unaccompanied</w:t>
      </w:r>
      <w:r w:rsidR="00B57033">
        <w:t xml:space="preserve"> </w:t>
      </w:r>
      <w:r w:rsidRPr="009A5CA0">
        <w:t>minors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taken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consideration.</w:t>
      </w:r>
      <w:r w:rsidR="00B57033">
        <w:t xml:space="preserve"> </w:t>
      </w:r>
      <w:r w:rsidRPr="009A5CA0">
        <w:t>After</w:t>
      </w:r>
      <w:r w:rsidR="00B57033">
        <w:t xml:space="preserve"> </w:t>
      </w:r>
      <w:r w:rsidRPr="009A5CA0">
        <w:t>staying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facilities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seekers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distributed</w:t>
      </w:r>
      <w:r w:rsidR="00B57033">
        <w:t xml:space="preserve"> </w:t>
      </w:r>
      <w:r w:rsidRPr="009A5CA0">
        <w:t>among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cantons.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housing</w:t>
      </w:r>
      <w:r w:rsidR="00B57033">
        <w:t xml:space="preserve"> </w:t>
      </w:r>
      <w:r w:rsidRPr="009A5CA0">
        <w:t>then</w:t>
      </w:r>
      <w:r w:rsidR="00B57033">
        <w:t xml:space="preserve"> </w:t>
      </w:r>
      <w:r w:rsidRPr="009A5CA0">
        <w:t>becomes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responsibility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cantons.</w:t>
      </w:r>
    </w:p>
    <w:p w:rsidR="00F463EB" w:rsidRPr="009A5CA0" w:rsidRDefault="00F463EB" w:rsidP="00F463EB">
      <w:pPr>
        <w:pStyle w:val="SingleTxtG"/>
      </w:pPr>
      <w:r w:rsidRPr="009A5CA0">
        <w:t>272.</w:t>
      </w:r>
      <w:r w:rsidRPr="009A5CA0">
        <w:tab/>
        <w:t>The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amended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25</w:t>
      </w:r>
      <w:r w:rsidR="00B57033">
        <w:t xml:space="preserve"> </w:t>
      </w:r>
      <w:r w:rsidRPr="009A5CA0">
        <w:t>September</w:t>
      </w:r>
      <w:r w:rsidR="00B57033">
        <w:t xml:space="preserve"> </w:t>
      </w:r>
      <w:r w:rsidRPr="009A5CA0">
        <w:t>2015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order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expedite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procedures.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amendment</w:t>
      </w:r>
      <w:r w:rsidR="00B57033">
        <w:t xml:space="preserve"> </w:t>
      </w:r>
      <w:r w:rsidRPr="009A5CA0">
        <w:t>means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adjustments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need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made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terms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infrastructure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technical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organizational</w:t>
      </w:r>
      <w:r w:rsidR="00B57033">
        <w:t xml:space="preserve"> </w:t>
      </w:r>
      <w:r w:rsidRPr="009A5CA0">
        <w:t>arrangements.</w:t>
      </w:r>
      <w:r w:rsidR="00B57033">
        <w:t xml:space="preserve"> </w:t>
      </w:r>
      <w:r w:rsidRPr="009A5CA0">
        <w:t>Some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new</w:t>
      </w:r>
      <w:r w:rsidR="00B57033">
        <w:t xml:space="preserve"> </w:t>
      </w:r>
      <w:r w:rsidRPr="009A5CA0">
        <w:t>requirements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implemented</w:t>
      </w:r>
      <w:r w:rsidR="00B57033">
        <w:t xml:space="preserve"> </w:t>
      </w:r>
      <w:r w:rsidRPr="009A5CA0">
        <w:t>directly;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decided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begin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October</w:t>
      </w:r>
      <w:r w:rsidR="00B57033">
        <w:t xml:space="preserve"> </w:t>
      </w:r>
      <w:r w:rsidRPr="009A5CA0">
        <w:t>2016.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new</w:t>
      </w:r>
      <w:r w:rsidR="00B57033">
        <w:t xml:space="preserve"> </w:t>
      </w:r>
      <w:r w:rsidRPr="009A5CA0">
        <w:t>legislation</w:t>
      </w:r>
      <w:r w:rsidR="00B57033">
        <w:t xml:space="preserve"> </w:t>
      </w:r>
      <w:r w:rsidRPr="009A5CA0">
        <w:t>should</w:t>
      </w:r>
      <w:r w:rsidR="00B57033">
        <w:t xml:space="preserve"> </w:t>
      </w:r>
      <w:r w:rsidRPr="009A5CA0">
        <w:t>enter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entirety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2019.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273.</w:t>
      </w:r>
      <w:r w:rsidRPr="009A5CA0">
        <w:tab/>
        <w:t>The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Directors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Affairs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recommendations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matter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unaccompanied</w:t>
      </w:r>
      <w:r w:rsidR="00B57033">
        <w:t xml:space="preserve"> </w:t>
      </w:r>
      <w:r w:rsidRPr="009A5CA0">
        <w:t>minors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asylum</w:t>
      </w:r>
      <w:r w:rsidR="00B57033">
        <w:t xml:space="preserve"> </w:t>
      </w:r>
      <w:r w:rsidRPr="009A5CA0">
        <w:t>seekers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2016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274.</w:t>
      </w:r>
      <w:r w:rsidRPr="009A5CA0">
        <w:tab/>
        <w:t>The</w:t>
      </w:r>
      <w:r w:rsidR="00B57033">
        <w:t xml:space="preserve"> </w:t>
      </w:r>
      <w:r w:rsidRPr="009A5CA0">
        <w:t>statistics</w:t>
      </w:r>
      <w:r w:rsidR="00B57033">
        <w:t xml:space="preserve"> </w:t>
      </w:r>
      <w:r w:rsidRPr="009A5CA0">
        <w:t>requested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recommendation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18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available.</w:t>
      </w:r>
    </w:p>
    <w:p w:rsidR="00F463EB" w:rsidRPr="009A5CA0" w:rsidRDefault="009D18E8" w:rsidP="009D18E8">
      <w:pPr>
        <w:pStyle w:val="H1G"/>
      </w:pPr>
      <w:r>
        <w:lastRenderedPageBreak/>
        <w:tab/>
      </w:r>
      <w:r>
        <w:tab/>
      </w:r>
      <w:bookmarkStart w:id="164" w:name="_Toc525638515"/>
      <w:bookmarkStart w:id="165" w:name="_Toc525638709"/>
      <w:bookmarkStart w:id="166" w:name="_Toc525638854"/>
      <w:bookmarkStart w:id="167" w:name="_Toc525912802"/>
      <w:r w:rsidR="00F463EB" w:rsidRPr="009A5CA0">
        <w:t>Article</w:t>
      </w:r>
      <w:r w:rsidR="00B57033">
        <w:t xml:space="preserve"> </w:t>
      </w:r>
      <w:r w:rsidR="00F463EB" w:rsidRPr="009A5CA0">
        <w:t>12</w:t>
      </w:r>
      <w:r>
        <w:br/>
      </w:r>
      <w:r w:rsidR="00F463EB" w:rsidRPr="009A5CA0">
        <w:t>Right</w:t>
      </w:r>
      <w:r w:rsidR="00B57033">
        <w:t xml:space="preserve"> </w:t>
      </w:r>
      <w:r w:rsidR="00F463EB" w:rsidRPr="009A5CA0">
        <w:t>to</w:t>
      </w:r>
      <w:r w:rsidR="00B57033">
        <w:t xml:space="preserve"> </w:t>
      </w:r>
      <w:r w:rsidR="00F463EB" w:rsidRPr="009A5CA0">
        <w:t>health</w:t>
      </w:r>
      <w:bookmarkEnd w:id="164"/>
      <w:bookmarkEnd w:id="165"/>
      <w:bookmarkEnd w:id="166"/>
      <w:bookmarkEnd w:id="167"/>
    </w:p>
    <w:p w:rsidR="00F463EB" w:rsidRPr="009A5CA0" w:rsidRDefault="009D18E8" w:rsidP="009D18E8">
      <w:pPr>
        <w:pStyle w:val="H23G"/>
      </w:pPr>
      <w:r>
        <w:tab/>
      </w:r>
      <w:r>
        <w:tab/>
      </w:r>
      <w:bookmarkStart w:id="168" w:name="_Toc525912803"/>
      <w:r w:rsidR="00F463EB" w:rsidRPr="009A5CA0">
        <w:t>Application</w:t>
      </w:r>
      <w:bookmarkEnd w:id="168"/>
    </w:p>
    <w:p w:rsidR="00F463EB" w:rsidRPr="009A5CA0" w:rsidRDefault="00F463EB" w:rsidP="00F463EB">
      <w:pPr>
        <w:pStyle w:val="SingleTxtG"/>
      </w:pPr>
      <w:r w:rsidRPr="009A5CA0">
        <w:t>275.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common</w:t>
      </w:r>
      <w:r w:rsidR="00B57033">
        <w:t xml:space="preserve"> </w:t>
      </w:r>
      <w:r w:rsidRPr="009A5CA0">
        <w:t>core</w:t>
      </w:r>
      <w:r w:rsidR="00B57033">
        <w:t xml:space="preserve"> </w:t>
      </w:r>
      <w:r w:rsidRPr="009A5CA0">
        <w:t>document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12</w:t>
      </w:r>
      <w:r w:rsidR="00B57033">
        <w:t xml:space="preserve"> </w:t>
      </w:r>
      <w:r w:rsidRPr="009A5CA0">
        <w:t>October</w:t>
      </w:r>
      <w:r w:rsidR="00B57033">
        <w:t xml:space="preserve"> </w:t>
      </w:r>
      <w:r w:rsidRPr="009A5CA0">
        <w:t>2016</w:t>
      </w:r>
      <w:r w:rsidR="00B57033">
        <w:t xml:space="preserve"> </w:t>
      </w:r>
      <w:r w:rsidRPr="009A5CA0">
        <w:t>(section</w:t>
      </w:r>
      <w:r w:rsidR="00B57033">
        <w:t xml:space="preserve"> </w:t>
      </w:r>
      <w:r w:rsidRPr="009A5CA0">
        <w:t>A.4)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European</w:t>
      </w:r>
      <w:r w:rsidR="00B57033">
        <w:t xml:space="preserve"> </w:t>
      </w:r>
      <w:r w:rsidRPr="009A5CA0">
        <w:t>Observatory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Systems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Policies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="001D0DC4">
        <w:t>“</w:t>
      </w:r>
      <w:r w:rsidRPr="009A5CA0">
        <w:t>Health</w:t>
      </w:r>
      <w:r w:rsidR="00B57033">
        <w:t xml:space="preserve"> </w:t>
      </w:r>
      <w:r w:rsidRPr="009A5CA0">
        <w:t>Systems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Transition</w:t>
      </w:r>
      <w:r w:rsidR="00B57033">
        <w:t xml:space="preserve"> </w:t>
      </w:r>
      <w:r w:rsidRPr="009A5CA0">
        <w:t>(HsiT)</w:t>
      </w:r>
      <w:r w:rsidR="001D0DC4">
        <w:t>”</w:t>
      </w:r>
      <w:r w:rsidR="00B57033">
        <w:t xml:space="preserve"> </w:t>
      </w:r>
      <w:r w:rsidRPr="009A5CA0">
        <w:t>(Vol.</w:t>
      </w:r>
      <w:r w:rsidR="00B57033">
        <w:t xml:space="preserve"> </w:t>
      </w:r>
      <w:r w:rsidRPr="009A5CA0">
        <w:t>17,</w:t>
      </w:r>
      <w:r w:rsidR="00B57033">
        <w:t xml:space="preserve"> </w:t>
      </w:r>
      <w:r w:rsidRPr="009A5CA0">
        <w:t>No.</w:t>
      </w:r>
      <w:r w:rsidR="00B57033">
        <w:t xml:space="preserve"> </w:t>
      </w:r>
      <w:r w:rsidRPr="009A5CA0">
        <w:t>4,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provides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overview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financial</w:t>
      </w:r>
      <w:r w:rsidR="00B57033">
        <w:t xml:space="preserve"> </w:t>
      </w:r>
      <w:r w:rsidRPr="009A5CA0">
        <w:t>resources.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276.</w:t>
      </w:r>
      <w:r w:rsidRPr="009A5CA0">
        <w:tab/>
        <w:t>With</w:t>
      </w:r>
      <w:r w:rsidR="00B57033">
        <w:t xml:space="preserve"> </w:t>
      </w:r>
      <w:r w:rsidRPr="009A5CA0">
        <w:t>regard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insurance,</w:t>
      </w:r>
      <w:r w:rsidR="00B57033">
        <w:t xml:space="preserve"> </w:t>
      </w:r>
      <w:r w:rsidRPr="009A5CA0"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our</w:t>
      </w:r>
      <w:r w:rsidR="00B57033">
        <w:t xml:space="preserve"> </w:t>
      </w:r>
      <w:r w:rsidRPr="009A5CA0">
        <w:t>responses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9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Covenant.</w:t>
      </w:r>
    </w:p>
    <w:p w:rsidR="00F463EB" w:rsidRPr="009A5CA0" w:rsidRDefault="00F463EB" w:rsidP="00F463EB">
      <w:pPr>
        <w:pStyle w:val="SingleTxtG"/>
      </w:pPr>
      <w:r w:rsidRPr="009A5CA0">
        <w:t>277.</w:t>
      </w:r>
      <w:r w:rsidRPr="009A5CA0">
        <w:tab/>
        <w:t>In</w:t>
      </w:r>
      <w:r w:rsidR="00B57033">
        <w:t xml:space="preserve"> </w:t>
      </w:r>
      <w:r w:rsidRPr="009A5CA0">
        <w:t>2013,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State</w:t>
      </w:r>
      <w:r w:rsidR="00B57033">
        <w:t xml:space="preserve"> </w:t>
      </w:r>
      <w:r w:rsidRPr="009A5CA0">
        <w:t>allocated</w:t>
      </w:r>
      <w:r w:rsidR="00B57033">
        <w:t xml:space="preserve"> </w:t>
      </w:r>
      <w:r w:rsidRPr="009A5CA0">
        <w:t>7.57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GDP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care.</w:t>
      </w:r>
      <w:r w:rsidR="00B57033">
        <w:t xml:space="preserve"> </w:t>
      </w:r>
      <w:r w:rsidRPr="009A5CA0">
        <w:t>Moreover,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4.1</w:t>
      </w:r>
      <w:r w:rsidR="00B57033">
        <w:t xml:space="preserve"> </w:t>
      </w:r>
      <w:r w:rsidRPr="009A5CA0">
        <w:t>doctors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17.7</w:t>
      </w:r>
      <w:r w:rsidR="00B57033">
        <w:t xml:space="preserve"> </w:t>
      </w:r>
      <w:r w:rsidRPr="009A5CA0">
        <w:t>nurses</w:t>
      </w:r>
      <w:r w:rsidR="00B57033">
        <w:t xml:space="preserve"> </w:t>
      </w:r>
      <w:r w:rsidRPr="009A5CA0">
        <w:t>(including</w:t>
      </w:r>
      <w:r w:rsidR="00B57033">
        <w:t xml:space="preserve"> </w:t>
      </w:r>
      <w:r w:rsidRPr="009A5CA0">
        <w:t>assistants)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every</w:t>
      </w:r>
      <w:r w:rsidR="00B57033">
        <w:t xml:space="preserve"> </w:t>
      </w:r>
      <w:r w:rsidRPr="009A5CA0">
        <w:t>1,000</w:t>
      </w:r>
      <w:r w:rsidR="00B57033">
        <w:t xml:space="preserve"> </w:t>
      </w:r>
      <w:r w:rsidRPr="009A5CA0">
        <w:t>inhabitants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2013,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ranks</w:t>
      </w:r>
      <w:r w:rsidR="00B57033">
        <w:t xml:space="preserve"> </w:t>
      </w:r>
      <w:r w:rsidRPr="009A5CA0">
        <w:t>first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European</w:t>
      </w:r>
      <w:r w:rsidR="00B57033">
        <w:t xml:space="preserve"> </w:t>
      </w:r>
      <w:r w:rsidRPr="009A5CA0">
        <w:t>region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number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nurses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second,</w:t>
      </w:r>
      <w:r w:rsidR="00B57033">
        <w:t xml:space="preserve"> </w:t>
      </w:r>
      <w:r w:rsidRPr="009A5CA0">
        <w:t>behind</w:t>
      </w:r>
      <w:r w:rsidR="00B57033">
        <w:t xml:space="preserve"> </w:t>
      </w:r>
      <w:r w:rsidRPr="009A5CA0">
        <w:t>Monaco,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total</w:t>
      </w:r>
      <w:r w:rsidR="00B57033">
        <w:t xml:space="preserve"> </w:t>
      </w:r>
      <w:r w:rsidRPr="009A5CA0">
        <w:t>number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doctors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nurses</w:t>
      </w:r>
      <w:r w:rsidR="00B57033">
        <w:t xml:space="preserve"> </w:t>
      </w:r>
      <w:r w:rsidRPr="009A5CA0">
        <w:t>(HsiT).</w:t>
      </w:r>
    </w:p>
    <w:p w:rsidR="00F463EB" w:rsidRPr="009A5CA0" w:rsidRDefault="00F463EB" w:rsidP="001968D9">
      <w:pPr>
        <w:pStyle w:val="SingleTxtG"/>
      </w:pPr>
      <w:r w:rsidRPr="009A5CA0">
        <w:t>278.</w:t>
      </w:r>
      <w:r w:rsidRPr="009A5CA0">
        <w:tab/>
        <w:t>In</w:t>
      </w:r>
      <w:r w:rsidR="00B57033">
        <w:t xml:space="preserve"> </w:t>
      </w:r>
      <w:r w:rsidRPr="009A5CA0">
        <w:t>2013,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2020</w:t>
      </w:r>
      <w:r w:rsidR="00B57033">
        <w:t xml:space="preserve"> </w:t>
      </w:r>
      <w:r w:rsidRPr="009A5CA0">
        <w:t>Strategy,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aims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improve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health-care</w:t>
      </w:r>
      <w:r w:rsidR="00B57033">
        <w:t xml:space="preserve"> </w:t>
      </w:r>
      <w:r w:rsidRPr="009A5CA0">
        <w:t>system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D741CD">
      <w:pPr>
        <w:pStyle w:val="SingleTxtG"/>
      </w:pPr>
      <w:r w:rsidRPr="009A5CA0">
        <w:t>279.</w:t>
      </w:r>
      <w:r w:rsidRPr="009A5CA0">
        <w:tab/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matter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primary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care,</w:t>
      </w:r>
      <w:r w:rsidR="00B57033">
        <w:t xml:space="preserve"> </w:t>
      </w:r>
      <w:r w:rsidRPr="009A5CA0">
        <w:t>a</w:t>
      </w:r>
      <w:r w:rsidR="00B57033">
        <w:t xml:space="preserve"> </w:t>
      </w:r>
      <w:r w:rsidR="009479F3" w:rsidRPr="009A5CA0">
        <w:t xml:space="preserve">masterplan </w:t>
      </w:r>
      <w:r w:rsidR="009479F3">
        <w:t xml:space="preserve">on </w:t>
      </w:r>
      <w:r w:rsidR="009479F3" w:rsidRPr="009A5CA0">
        <w:t>family</w:t>
      </w:r>
      <w:r w:rsidR="009479F3">
        <w:t xml:space="preserve"> </w:t>
      </w:r>
      <w:r w:rsidR="009479F3" w:rsidRPr="009A5CA0">
        <w:t>medicine</w:t>
      </w:r>
      <w:r w:rsidR="009479F3">
        <w:t xml:space="preserve"> </w:t>
      </w:r>
      <w:r w:rsidR="009479F3" w:rsidRPr="009A5CA0">
        <w:t>and</w:t>
      </w:r>
      <w:r w:rsidR="009479F3">
        <w:t xml:space="preserve"> </w:t>
      </w:r>
      <w:r w:rsidR="009479F3" w:rsidRPr="009A5CA0">
        <w:t>basic</w:t>
      </w:r>
      <w:r w:rsidR="009479F3">
        <w:t xml:space="preserve"> </w:t>
      </w:r>
      <w:r w:rsidR="009479F3" w:rsidRPr="009A5CA0">
        <w:t>medicine</w:t>
      </w:r>
      <w:r w:rsidR="009479F3">
        <w:t xml:space="preserve"> </w:t>
      </w:r>
      <w:r w:rsidRPr="009A5CA0">
        <w:t>was</w:t>
      </w:r>
      <w:r w:rsidR="00B57033">
        <w:t xml:space="preserve"> </w:t>
      </w:r>
      <w:r w:rsidR="00D741CD">
        <w:t xml:space="preserve">drawn up </w:t>
      </w:r>
      <w:r w:rsidRPr="009A5CA0">
        <w:t>in</w:t>
      </w:r>
      <w:r w:rsidR="00B57033">
        <w:t xml:space="preserve"> </w:t>
      </w:r>
      <w:r w:rsidRPr="009A5CA0">
        <w:t>2012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cooperation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committee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="001D0DC4">
        <w:t>“</w:t>
      </w:r>
      <w:r w:rsidRPr="009A5CA0">
        <w:t>Yes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family</w:t>
      </w:r>
      <w:r w:rsidR="00B57033">
        <w:t xml:space="preserve"> </w:t>
      </w:r>
      <w:r w:rsidRPr="009A5CA0">
        <w:t>medicine</w:t>
      </w:r>
      <w:r w:rsidR="001D0DC4">
        <w:t>”</w:t>
      </w:r>
      <w:r w:rsidR="00B57033">
        <w:t xml:space="preserve"> </w:t>
      </w:r>
      <w:r w:rsidRPr="009A5CA0">
        <w:t>people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initiative.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2014,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people</w:t>
      </w:r>
      <w:r w:rsidR="00B57033">
        <w:t xml:space="preserve"> </w:t>
      </w:r>
      <w:r w:rsidRPr="009A5CA0">
        <w:t>accepted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decree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basic</w:t>
      </w:r>
      <w:r w:rsidR="00B57033">
        <w:t xml:space="preserve"> </w:t>
      </w:r>
      <w:r w:rsidRPr="009A5CA0">
        <w:t>medical</w:t>
      </w:r>
      <w:r w:rsidR="00B57033">
        <w:t xml:space="preserve"> </w:t>
      </w:r>
      <w:r w:rsidRPr="009A5CA0">
        <w:t>care.</w:t>
      </w:r>
      <w:r w:rsidR="00B57033">
        <w:t xml:space="preserve"> </w:t>
      </w:r>
      <w:r w:rsidRPr="009A5CA0">
        <w:t>Once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="000E24E7" w:rsidRPr="009A5CA0">
        <w:t>masterplan</w:t>
      </w:r>
      <w:r w:rsidR="000E24E7">
        <w:t xml:space="preserve"> </w:t>
      </w:r>
      <w:r w:rsidRPr="009A5CA0">
        <w:t>had</w:t>
      </w:r>
      <w:r w:rsidR="00B57033">
        <w:t xml:space="preserve"> </w:t>
      </w:r>
      <w:r w:rsidRPr="009A5CA0">
        <w:t>fulfilled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purpose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concluded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2014.</w:t>
      </w:r>
      <w:r w:rsidR="00B57033">
        <w:t xml:space="preserve"> </w:t>
      </w:r>
    </w:p>
    <w:p w:rsidR="00F463EB" w:rsidRPr="009A5CA0" w:rsidRDefault="009D18E8" w:rsidP="0097009B">
      <w:pPr>
        <w:pStyle w:val="H23G"/>
      </w:pPr>
      <w:r>
        <w:tab/>
      </w:r>
      <w:r>
        <w:tab/>
      </w:r>
      <w:bookmarkStart w:id="169" w:name="_Toc525912804"/>
      <w:r w:rsidR="00F463EB" w:rsidRPr="009A5CA0">
        <w:t>National</w:t>
      </w:r>
      <w:r w:rsidR="00B57033">
        <w:t xml:space="preserve"> </w:t>
      </w:r>
      <w:r w:rsidR="00F463EB" w:rsidRPr="009A5CA0">
        <w:t>Dementia</w:t>
      </w:r>
      <w:r w:rsidR="00B57033">
        <w:t xml:space="preserve"> </w:t>
      </w:r>
      <w:r w:rsidR="00F463EB" w:rsidRPr="009A5CA0">
        <w:t>Strategy</w:t>
      </w:r>
      <w:bookmarkEnd w:id="169"/>
    </w:p>
    <w:p w:rsidR="00F463EB" w:rsidRPr="009A5CA0" w:rsidRDefault="00F463EB" w:rsidP="00F463EB">
      <w:pPr>
        <w:pStyle w:val="SingleTxtG"/>
      </w:pPr>
      <w:r w:rsidRPr="009A5CA0">
        <w:t>280.</w:t>
      </w:r>
      <w:r w:rsidRPr="009A5CA0">
        <w:tab/>
        <w:t>On</w:t>
      </w:r>
      <w:r w:rsidR="00B57033">
        <w:t xml:space="preserve"> </w:t>
      </w:r>
      <w:r w:rsidRPr="009A5CA0">
        <w:t>21</w:t>
      </w:r>
      <w:r w:rsidR="00B57033">
        <w:t xml:space="preserve"> </w:t>
      </w:r>
      <w:r w:rsidRPr="009A5CA0">
        <w:t>November</w:t>
      </w:r>
      <w:r w:rsidR="00B57033">
        <w:t xml:space="preserve"> </w:t>
      </w:r>
      <w:r w:rsidRPr="009A5CA0">
        <w:t>2013,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Policy</w:t>
      </w:r>
      <w:r w:rsidR="00B57033">
        <w:t xml:space="preserve"> </w:t>
      </w:r>
      <w:r w:rsidRPr="009A5CA0">
        <w:t>Dialogue</w:t>
      </w:r>
      <w:r w:rsidR="00B57033">
        <w:t xml:space="preserve"> </w:t>
      </w:r>
      <w:r w:rsidRPr="009A5CA0">
        <w:t>approved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Dementia</w:t>
      </w:r>
      <w:r w:rsidR="00B57033">
        <w:t xml:space="preserve"> </w:t>
      </w:r>
      <w:r w:rsidRPr="009A5CA0">
        <w:t>Strategy</w:t>
      </w:r>
      <w:r w:rsidR="00B57033">
        <w:t xml:space="preserve"> </w:t>
      </w:r>
      <w:r w:rsidRPr="009A5CA0">
        <w:t>(2014</w:t>
      </w:r>
      <w:r w:rsidR="003542F2">
        <w:t>–</w:t>
      </w:r>
      <w:r w:rsidRPr="009A5CA0">
        <w:t>2017),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extended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2019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1968D9">
        <w:t xml:space="preserve"> </w:t>
      </w:r>
    </w:p>
    <w:p w:rsidR="00F463EB" w:rsidRPr="009A5CA0" w:rsidRDefault="00F463EB" w:rsidP="00F463EB">
      <w:pPr>
        <w:pStyle w:val="SingleTxtG"/>
      </w:pPr>
      <w:r w:rsidRPr="009A5CA0">
        <w:t>281.</w:t>
      </w:r>
      <w:r w:rsidRPr="009A5CA0">
        <w:tab/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set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improve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quality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life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concerned,</w:t>
      </w:r>
      <w:r w:rsidR="00B57033">
        <w:t xml:space="preserve"> </w:t>
      </w:r>
      <w:r w:rsidRPr="009A5CA0">
        <w:t>reduce</w:t>
      </w:r>
      <w:r w:rsidR="00B57033">
        <w:t xml:space="preserve"> </w:t>
      </w:r>
      <w:r w:rsidRPr="009A5CA0">
        <w:t>constraints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ensure</w:t>
      </w:r>
      <w:r w:rsidR="00B57033">
        <w:t xml:space="preserve"> </w:t>
      </w:r>
      <w:r w:rsidRPr="009A5CA0">
        <w:t>good</w:t>
      </w:r>
      <w:r w:rsidR="00B57033">
        <w:t xml:space="preserve"> </w:t>
      </w:r>
      <w:r w:rsidRPr="009A5CA0">
        <w:t>care,</w:t>
      </w:r>
      <w:r w:rsidR="00B57033">
        <w:t xml:space="preserve"> </w:t>
      </w:r>
      <w:r w:rsidRPr="009A5CA0">
        <w:t>including</w:t>
      </w:r>
      <w:r w:rsidR="00B57033">
        <w:t xml:space="preserve"> </w:t>
      </w:r>
      <w:r w:rsidRPr="009A5CA0">
        <w:t>access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health-care</w:t>
      </w:r>
      <w:r w:rsidR="00B57033">
        <w:t xml:space="preserve"> </w:t>
      </w:r>
      <w:r w:rsidRPr="009A5CA0">
        <w:t>services.</w:t>
      </w:r>
    </w:p>
    <w:p w:rsidR="00F463EB" w:rsidRPr="009A5CA0" w:rsidRDefault="009D18E8" w:rsidP="0097009B">
      <w:pPr>
        <w:pStyle w:val="H23G"/>
      </w:pPr>
      <w:r>
        <w:tab/>
      </w:r>
      <w:r>
        <w:tab/>
      </w:r>
      <w:bookmarkStart w:id="170" w:name="_Toc525912805"/>
      <w:r w:rsidR="00F463EB" w:rsidRPr="009A5CA0">
        <w:t>Coordinated</w:t>
      </w:r>
      <w:r w:rsidR="00B57033">
        <w:t xml:space="preserve"> </w:t>
      </w:r>
      <w:r w:rsidR="00F463EB" w:rsidRPr="009A5CA0">
        <w:t>care</w:t>
      </w:r>
      <w:bookmarkEnd w:id="170"/>
    </w:p>
    <w:p w:rsidR="00F463EB" w:rsidRPr="009A5CA0" w:rsidRDefault="00F463EB" w:rsidP="00F463EB">
      <w:pPr>
        <w:pStyle w:val="SingleTxtG"/>
      </w:pPr>
      <w:r w:rsidRPr="009A5CA0">
        <w:t>282.</w:t>
      </w:r>
      <w:r w:rsidRPr="009A5CA0">
        <w:tab/>
        <w:t>During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2020</w:t>
      </w:r>
      <w:r w:rsidR="00B57033">
        <w:t xml:space="preserve"> </w:t>
      </w:r>
      <w:r w:rsidRPr="009A5CA0">
        <w:t>Conference,</w:t>
      </w:r>
      <w:r w:rsidR="00B57033">
        <w:t xml:space="preserve"> </w:t>
      </w:r>
      <w:r w:rsidRPr="009A5CA0">
        <w:t>held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26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health-care</w:t>
      </w:r>
      <w:r w:rsidR="00B57033">
        <w:t xml:space="preserve"> </w:t>
      </w:r>
      <w:r w:rsidRPr="009A5CA0">
        <w:t>stakeholders</w:t>
      </w:r>
      <w:r w:rsidR="00B57033">
        <w:t xml:space="preserve"> </w:t>
      </w:r>
      <w:r w:rsidRPr="009A5CA0">
        <w:t>debated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take</w:t>
      </w:r>
      <w:r w:rsidR="00B57033">
        <w:t xml:space="preserve"> </w:t>
      </w:r>
      <w:r w:rsidRPr="009A5CA0">
        <w:t>before</w:t>
      </w:r>
      <w:r w:rsidR="00B57033">
        <w:t xml:space="preserve"> </w:t>
      </w:r>
      <w:r w:rsidRPr="009A5CA0">
        <w:t>launching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Coordinated</w:t>
      </w:r>
      <w:r w:rsidR="00B57033">
        <w:t xml:space="preserve"> </w:t>
      </w:r>
      <w:r w:rsidRPr="009A5CA0">
        <w:t>Care</w:t>
      </w:r>
      <w:r w:rsidR="00B57033">
        <w:t xml:space="preserve"> </w:t>
      </w:r>
      <w:r w:rsidRPr="009A5CA0">
        <w:t>Project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Areas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older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multiple</w:t>
      </w:r>
      <w:r w:rsidR="00B57033">
        <w:t xml:space="preserve"> </w:t>
      </w:r>
      <w:r w:rsidRPr="009A5CA0">
        <w:t>morbidities</w:t>
      </w:r>
      <w:r w:rsidR="00B57033">
        <w:t xml:space="preserve"> </w:t>
      </w:r>
      <w:r w:rsidRPr="009A5CA0">
        <w:t>were</w:t>
      </w:r>
      <w:r w:rsidR="00B57033">
        <w:t xml:space="preserve"> </w:t>
      </w:r>
      <w:r w:rsidRPr="009A5CA0">
        <w:t>identified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aim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improve</w:t>
      </w:r>
      <w:r w:rsidR="00B57033">
        <w:t xml:space="preserve"> </w:t>
      </w:r>
      <w:r w:rsidRPr="009A5CA0">
        <w:t>advance</w:t>
      </w:r>
      <w:r w:rsidR="00B57033">
        <w:t xml:space="preserve"> </w:t>
      </w:r>
      <w:r w:rsidRPr="009A5CA0">
        <w:t>care</w:t>
      </w:r>
      <w:r w:rsidR="00B57033">
        <w:t xml:space="preserve"> </w:t>
      </w:r>
      <w:r w:rsidRPr="009A5CA0">
        <w:t>planning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planning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coordination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patient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discharge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hospital.</w:t>
      </w:r>
    </w:p>
    <w:p w:rsidR="00F463EB" w:rsidRPr="009A5CA0" w:rsidRDefault="009D18E8" w:rsidP="0097009B">
      <w:pPr>
        <w:pStyle w:val="H23G"/>
      </w:pPr>
      <w:r>
        <w:tab/>
      </w:r>
      <w:r>
        <w:tab/>
      </w:r>
      <w:bookmarkStart w:id="171" w:name="_Toc525912806"/>
      <w:r w:rsidR="00F463EB" w:rsidRPr="009A5CA0">
        <w:t>National</w:t>
      </w:r>
      <w:r w:rsidR="00B57033">
        <w:t xml:space="preserve"> </w:t>
      </w:r>
      <w:r w:rsidR="00F463EB" w:rsidRPr="009A5CA0">
        <w:t>programmes</w:t>
      </w:r>
      <w:bookmarkEnd w:id="171"/>
    </w:p>
    <w:p w:rsidR="00F463EB" w:rsidRPr="009A5CA0" w:rsidRDefault="00F463EB" w:rsidP="00F463EB">
      <w:pPr>
        <w:pStyle w:val="SingleTxtG"/>
      </w:pPr>
      <w:r w:rsidRPr="009A5CA0">
        <w:t>283.</w:t>
      </w:r>
      <w:r w:rsidRPr="009A5CA0">
        <w:tab/>
        <w:t>Please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alcohol</w:t>
      </w:r>
      <w:r w:rsidR="00B57033">
        <w:t xml:space="preserve"> </w:t>
      </w:r>
      <w:r w:rsidRPr="009A5CA0">
        <w:t>programmes</w:t>
      </w:r>
      <w:r w:rsidR="00B57033">
        <w:t xml:space="preserve"> </w:t>
      </w:r>
      <w:r w:rsidRPr="009A5CA0">
        <w:t>(2008</w:t>
      </w:r>
      <w:r w:rsidR="003542F2">
        <w:t>–</w:t>
      </w:r>
      <w:r w:rsidRPr="009A5CA0">
        <w:t>2012,</w:t>
      </w:r>
      <w:r w:rsidR="00B57033">
        <w:t xml:space="preserve"> </w:t>
      </w:r>
      <w:r w:rsidRPr="009A5CA0">
        <w:t>2013</w:t>
      </w:r>
      <w:r w:rsidR="003542F2">
        <w:t>–</w:t>
      </w:r>
      <w:r w:rsidRPr="009A5CA0">
        <w:t>2016).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284.</w:t>
      </w:r>
      <w:r w:rsidRPr="009A5CA0">
        <w:tab/>
        <w:t>The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tobacco</w:t>
      </w:r>
      <w:r w:rsidR="00B57033">
        <w:t xml:space="preserve"> </w:t>
      </w:r>
      <w:r w:rsidRPr="009A5CA0">
        <w:t>programmes</w:t>
      </w:r>
      <w:r w:rsidR="00B57033">
        <w:t xml:space="preserve"> </w:t>
      </w:r>
      <w:r w:rsidRPr="009A5CA0">
        <w:t>(2008</w:t>
      </w:r>
      <w:r w:rsidR="003542F2">
        <w:t>–</w:t>
      </w:r>
      <w:r w:rsidRPr="009A5CA0">
        <w:t>2012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2013</w:t>
      </w:r>
      <w:r w:rsidR="003542F2">
        <w:t>–</w:t>
      </w:r>
      <w:r w:rsidRPr="009A5CA0">
        <w:t>2016)</w:t>
      </w:r>
      <w:r w:rsidR="00B57033">
        <w:t xml:space="preserve"> </w:t>
      </w:r>
      <w:r w:rsidRPr="009A5CA0">
        <w:t>include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media</w:t>
      </w:r>
      <w:r w:rsidR="00B57033">
        <w:t xml:space="preserve"> </w:t>
      </w:r>
      <w:r w:rsidRPr="009A5CA0">
        <w:t>campaign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Sixteen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tobacco</w:t>
      </w:r>
      <w:r w:rsidR="00B57033">
        <w:t xml:space="preserve"> </w:t>
      </w:r>
      <w:r w:rsidRPr="009A5CA0">
        <w:t>prevention</w:t>
      </w:r>
      <w:r w:rsidR="00B57033">
        <w:t xml:space="preserve"> </w:t>
      </w:r>
      <w:r w:rsidRPr="009A5CA0">
        <w:t>programmes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285.</w:t>
      </w:r>
      <w:r w:rsidRPr="009A5CA0">
        <w:tab/>
        <w:t>A</w:t>
      </w:r>
      <w:r w:rsidR="00B57033">
        <w:t xml:space="preserve"> </w:t>
      </w:r>
      <w:r w:rsidRPr="009A5CA0">
        <w:t>number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projects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carried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programmes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prevent</w:t>
      </w:r>
      <w:r w:rsidR="00B57033">
        <w:t xml:space="preserve"> </w:t>
      </w:r>
      <w:r w:rsidRPr="009A5CA0">
        <w:t>drug</w:t>
      </w:r>
      <w:r w:rsidR="00B57033">
        <w:t xml:space="preserve"> </w:t>
      </w:r>
      <w:r w:rsidRPr="009A5CA0">
        <w:t>addiction</w:t>
      </w:r>
      <w:r w:rsidR="00B57033">
        <w:t xml:space="preserve"> </w:t>
      </w:r>
      <w:r w:rsidRPr="009A5CA0">
        <w:t>(2006</w:t>
      </w:r>
      <w:r w:rsidR="003542F2">
        <w:t>–</w:t>
      </w:r>
      <w:r w:rsidRPr="009A5CA0">
        <w:t>2011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2012</w:t>
      </w:r>
      <w:r w:rsidR="003542F2">
        <w:t>–</w:t>
      </w:r>
      <w:r w:rsidRPr="009A5CA0">
        <w:t>2016)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286.</w:t>
      </w:r>
      <w:r w:rsidRPr="009A5CA0">
        <w:tab/>
        <w:t>The</w:t>
      </w:r>
      <w:r w:rsidR="00B57033">
        <w:t xml:space="preserve"> </w:t>
      </w:r>
      <w:r w:rsidRPr="009A5CA0">
        <w:t>2017</w:t>
      </w:r>
      <w:r w:rsidR="003542F2">
        <w:t>–</w:t>
      </w:r>
      <w:r w:rsidRPr="009A5CA0">
        <w:t>2024</w:t>
      </w:r>
      <w:r w:rsidR="00B57033">
        <w:t xml:space="preserve"> </w:t>
      </w:r>
      <w:r w:rsidRPr="009A5CA0">
        <w:t>Non-communicable</w:t>
      </w:r>
      <w:r w:rsidR="00B57033">
        <w:t xml:space="preserve"> </w:t>
      </w:r>
      <w:r w:rsidRPr="009A5CA0">
        <w:t>Diseases</w:t>
      </w:r>
      <w:r w:rsidR="00B57033">
        <w:t xml:space="preserve"> </w:t>
      </w:r>
      <w:r w:rsidRPr="009A5CA0">
        <w:t>Strategy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2017</w:t>
      </w:r>
      <w:r w:rsidR="003542F2">
        <w:t>–</w:t>
      </w:r>
      <w:r w:rsidRPr="009A5CA0">
        <w:t>2024</w:t>
      </w:r>
      <w:r w:rsidR="00B57033">
        <w:t xml:space="preserve"> </w:t>
      </w:r>
      <w:r w:rsidRPr="009A5CA0">
        <w:t>Addictions</w:t>
      </w:r>
      <w:r w:rsidR="00B57033">
        <w:t xml:space="preserve"> </w:t>
      </w:r>
      <w:r w:rsidRPr="009A5CA0">
        <w:t>Strategy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currently</w:t>
      </w:r>
      <w:r w:rsidR="00B57033">
        <w:t xml:space="preserve"> </w:t>
      </w:r>
      <w:r w:rsidRPr="009A5CA0">
        <w:t>being</w:t>
      </w:r>
      <w:r w:rsidR="00B57033">
        <w:t xml:space="preserve"> </w:t>
      </w:r>
      <w:r w:rsidRPr="009A5CA0">
        <w:t>implemented.</w:t>
      </w:r>
    </w:p>
    <w:p w:rsidR="00F463EB" w:rsidRPr="009A5CA0" w:rsidRDefault="009D18E8" w:rsidP="0097009B">
      <w:pPr>
        <w:pStyle w:val="H23G"/>
      </w:pPr>
      <w:r>
        <w:tab/>
      </w:r>
      <w:r>
        <w:tab/>
      </w:r>
      <w:bookmarkStart w:id="172" w:name="_Toc525912807"/>
      <w:r w:rsidR="00F463EB" w:rsidRPr="009A5CA0">
        <w:t>Health</w:t>
      </w:r>
      <w:r w:rsidR="00B57033">
        <w:t xml:space="preserve"> </w:t>
      </w:r>
      <w:r w:rsidR="00F463EB" w:rsidRPr="009A5CA0">
        <w:t>policy</w:t>
      </w:r>
      <w:bookmarkEnd w:id="172"/>
    </w:p>
    <w:p w:rsidR="00F463EB" w:rsidRPr="009A5CA0" w:rsidRDefault="00F463EB" w:rsidP="00F463EB">
      <w:pPr>
        <w:pStyle w:val="SingleTxtG"/>
      </w:pPr>
      <w:r w:rsidRPr="009A5CA0">
        <w:t>287.</w:t>
      </w:r>
      <w:r w:rsidRPr="009A5CA0">
        <w:tab/>
        <w:t>Switzerland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developed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Policy,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2012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2),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govern</w:t>
      </w:r>
      <w:r w:rsidR="00B57033">
        <w:t xml:space="preserve"> </w:t>
      </w:r>
      <w:r w:rsidRPr="009A5CA0">
        <w:t>cooperation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level.</w:t>
      </w:r>
    </w:p>
    <w:p w:rsidR="00F463EB" w:rsidRPr="009A5CA0" w:rsidRDefault="0097009B" w:rsidP="0097009B">
      <w:pPr>
        <w:pStyle w:val="H23G"/>
      </w:pPr>
      <w:r>
        <w:tab/>
      </w:r>
      <w:r>
        <w:tab/>
      </w:r>
      <w:bookmarkStart w:id="173" w:name="_Toc525912808"/>
      <w:r w:rsidR="00F463EB" w:rsidRPr="009A5CA0">
        <w:t>Statistics</w:t>
      </w:r>
      <w:bookmarkEnd w:id="173"/>
    </w:p>
    <w:p w:rsidR="00F463EB" w:rsidRPr="009A5CA0" w:rsidRDefault="00F463EB" w:rsidP="00F463EB">
      <w:pPr>
        <w:pStyle w:val="SingleTxtG"/>
      </w:pPr>
      <w:r w:rsidRPr="009A5CA0">
        <w:t>288.</w:t>
      </w:r>
      <w:r w:rsidRPr="009A5CA0">
        <w:tab/>
        <w:t>Please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3.</w:t>
      </w:r>
    </w:p>
    <w:p w:rsidR="00F463EB" w:rsidRPr="009A5CA0" w:rsidRDefault="0097009B" w:rsidP="0097009B">
      <w:pPr>
        <w:pStyle w:val="H23G"/>
      </w:pPr>
      <w:r>
        <w:lastRenderedPageBreak/>
        <w:tab/>
      </w:r>
      <w:r>
        <w:tab/>
      </w:r>
      <w:bookmarkStart w:id="174" w:name="_Toc525912809"/>
      <w:r w:rsidR="00F463EB" w:rsidRPr="009A5CA0">
        <w:t>Recommendation</w:t>
      </w:r>
      <w:r w:rsidR="00B57033">
        <w:t xml:space="preserve"> </w:t>
      </w:r>
      <w:r w:rsidR="00F463EB" w:rsidRPr="009A5CA0">
        <w:t>No.</w:t>
      </w:r>
      <w:r w:rsidR="00B57033">
        <w:t xml:space="preserve"> </w:t>
      </w:r>
      <w:r w:rsidR="00F463EB" w:rsidRPr="009A5CA0">
        <w:t>19</w:t>
      </w:r>
      <w:bookmarkEnd w:id="174"/>
    </w:p>
    <w:p w:rsidR="00F463EB" w:rsidRPr="009A5CA0" w:rsidRDefault="00F463EB" w:rsidP="00F463EB">
      <w:pPr>
        <w:pStyle w:val="SingleTxtG"/>
      </w:pPr>
      <w:r w:rsidRPr="009A5CA0">
        <w:t>289.</w:t>
      </w:r>
      <w:r w:rsidRPr="009A5CA0">
        <w:tab/>
        <w:t>The</w:t>
      </w:r>
      <w:r w:rsidR="00B57033">
        <w:t xml:space="preserve"> </w:t>
      </w:r>
      <w:r w:rsidRPr="009A5CA0">
        <w:t>majority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population</w:t>
      </w:r>
      <w:r w:rsidR="00B57033">
        <w:t xml:space="preserve"> </w:t>
      </w:r>
      <w:r w:rsidRPr="009A5CA0">
        <w:t>feels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good</w:t>
      </w:r>
      <w:r w:rsidR="00B57033">
        <w:t xml:space="preserve"> </w:t>
      </w:r>
      <w:r w:rsidRPr="009A5CA0">
        <w:t>physical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mental</w:t>
      </w:r>
      <w:r w:rsidR="00B57033">
        <w:t xml:space="preserve"> </w:t>
      </w:r>
      <w:r w:rsidRPr="009A5CA0">
        <w:t>health.</w:t>
      </w:r>
      <w:r w:rsidR="00B57033">
        <w:t xml:space="preserve"> </w:t>
      </w:r>
      <w:r w:rsidRPr="009A5CA0">
        <w:t>According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2012</w:t>
      </w:r>
      <w:r w:rsidR="00B57033">
        <w:t xml:space="preserve"> </w:t>
      </w:r>
      <w:r w:rsidRPr="009A5CA0">
        <w:t>European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Survey,</w:t>
      </w:r>
      <w:r w:rsidR="00B57033">
        <w:t xml:space="preserve"> </w:t>
      </w:r>
      <w:r w:rsidRPr="009A5CA0">
        <w:t>77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respondents</w:t>
      </w:r>
      <w:r w:rsidR="00B57033">
        <w:t xml:space="preserve"> </w:t>
      </w:r>
      <w:r w:rsidRPr="009A5CA0">
        <w:t>said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feel</w:t>
      </w:r>
      <w:r w:rsidR="00B57033">
        <w:t xml:space="preserve"> </w:t>
      </w:r>
      <w:r w:rsidRPr="009A5CA0">
        <w:t>full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vitality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energy;</w:t>
      </w:r>
      <w:r w:rsidR="00B57033">
        <w:t xml:space="preserve"> </w:t>
      </w:r>
      <w:r w:rsidRPr="009A5CA0">
        <w:t>82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feel</w:t>
      </w:r>
      <w:r w:rsidR="00B57033">
        <w:t xml:space="preserve"> </w:t>
      </w:r>
      <w:r w:rsidRPr="009A5CA0">
        <w:t>happy;</w:t>
      </w:r>
      <w:r w:rsidR="00B57033">
        <w:t xml:space="preserve"> </w:t>
      </w:r>
      <w:r w:rsidRPr="009A5CA0">
        <w:t>92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respondents</w:t>
      </w:r>
      <w:r w:rsidR="00B57033">
        <w:t xml:space="preserve"> </w:t>
      </w:r>
      <w:r w:rsidRPr="009A5CA0">
        <w:t>consider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quality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life</w:t>
      </w:r>
      <w:r w:rsidR="00B57033">
        <w:t xml:space="preserve"> </w:t>
      </w:r>
      <w:r w:rsidRPr="009A5CA0">
        <w:t>good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very</w:t>
      </w:r>
      <w:r w:rsidR="00B57033">
        <w:t xml:space="preserve"> </w:t>
      </w:r>
      <w:r w:rsidRPr="009A5CA0">
        <w:t>good.</w:t>
      </w:r>
      <w:r w:rsidR="00B57033">
        <w:t xml:space="preserve"> </w:t>
      </w:r>
      <w:r w:rsidRPr="009A5CA0">
        <w:t>However,</w:t>
      </w:r>
      <w:r w:rsidR="00B57033">
        <w:t xml:space="preserve"> </w:t>
      </w:r>
      <w:r w:rsidRPr="009A5CA0">
        <w:t>around</w:t>
      </w:r>
      <w:r w:rsidR="00B57033">
        <w:t xml:space="preserve"> </w:t>
      </w:r>
      <w:r w:rsidRPr="009A5CA0">
        <w:t>18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population</w:t>
      </w:r>
      <w:r w:rsidR="00B57033">
        <w:t xml:space="preserve"> </w:t>
      </w:r>
      <w:r w:rsidRPr="009A5CA0">
        <w:t>experience</w:t>
      </w:r>
      <w:r w:rsidR="00B57033">
        <w:t xml:space="preserve"> </w:t>
      </w:r>
      <w:r w:rsidRPr="009A5CA0">
        <w:t>some</w:t>
      </w:r>
      <w:r w:rsidR="00B57033">
        <w:t xml:space="preserve"> </w:t>
      </w:r>
      <w:r w:rsidRPr="009A5CA0">
        <w:t>sort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mental</w:t>
      </w:r>
      <w:r w:rsidR="00B57033">
        <w:t xml:space="preserve"> </w:t>
      </w:r>
      <w:r w:rsidRPr="009A5CA0">
        <w:t>problems.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290.</w:t>
      </w:r>
      <w:r w:rsidRPr="009A5CA0">
        <w:tab/>
        <w:t>The</w:t>
      </w:r>
      <w:r w:rsidR="00B57033">
        <w:t xml:space="preserve"> </w:t>
      </w:r>
      <w:r w:rsidRPr="009A5CA0">
        <w:t>suicide</w:t>
      </w:r>
      <w:r w:rsidR="00B57033">
        <w:t xml:space="preserve"> </w:t>
      </w:r>
      <w:r w:rsidRPr="009A5CA0">
        <w:t>rate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falling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middle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1990s.</w:t>
      </w:r>
      <w:r w:rsidR="00B57033">
        <w:t xml:space="preserve"> </w:t>
      </w:r>
      <w:r w:rsidRPr="009A5CA0">
        <w:t>However,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remains</w:t>
      </w:r>
      <w:r w:rsidR="00B57033">
        <w:t xml:space="preserve"> </w:t>
      </w:r>
      <w:r w:rsidRPr="009A5CA0">
        <w:t>high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comparison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countries.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Suicide</w:t>
      </w:r>
      <w:r w:rsidR="00B57033">
        <w:t xml:space="preserve"> </w:t>
      </w:r>
      <w:r w:rsidRPr="009A5CA0">
        <w:t>Prevention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Plan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put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place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2017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291.</w:t>
      </w:r>
      <w:r w:rsidRPr="009A5CA0">
        <w:tab/>
        <w:t>On</w:t>
      </w:r>
      <w:r w:rsidR="00B57033">
        <w:t xml:space="preserve"> </w:t>
      </w:r>
      <w:r w:rsidRPr="009A5CA0">
        <w:t>29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2011,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decided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propose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amendments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specific</w:t>
      </w:r>
      <w:r w:rsidR="00B57033">
        <w:t xml:space="preserve"> </w:t>
      </w:r>
      <w:r w:rsidRPr="009A5CA0">
        <w:t>criminal</w:t>
      </w:r>
      <w:r w:rsidR="00B57033">
        <w:t xml:space="preserve"> </w:t>
      </w:r>
      <w:r w:rsidRPr="009A5CA0">
        <w:t>provision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organized</w:t>
      </w:r>
      <w:r w:rsidR="00B57033">
        <w:t xml:space="preserve"> </w:t>
      </w:r>
      <w:r w:rsidRPr="009A5CA0">
        <w:t>assisted</w:t>
      </w:r>
      <w:r w:rsidR="00B57033">
        <w:t xml:space="preserve"> </w:t>
      </w:r>
      <w:r w:rsidRPr="009A5CA0">
        <w:t>suicide.</w:t>
      </w:r>
      <w:r w:rsidR="00B57033">
        <w:t xml:space="preserve"> </w:t>
      </w:r>
      <w:r w:rsidRPr="009A5CA0">
        <w:t>However,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intends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promote</w:t>
      </w:r>
      <w:r w:rsidR="00B57033">
        <w:t xml:space="preserve"> </w:t>
      </w:r>
      <w:r w:rsidRPr="009A5CA0">
        <w:t>suicide</w:t>
      </w:r>
      <w:r w:rsidR="00B57033">
        <w:t xml:space="preserve"> </w:t>
      </w:r>
      <w:r w:rsidRPr="009A5CA0">
        <w:t>prevention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palliative</w:t>
      </w:r>
      <w:r w:rsidR="00B57033">
        <w:t xml:space="preserve"> </w:t>
      </w:r>
      <w:r w:rsidRPr="009A5CA0">
        <w:t>medicine.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292.</w:t>
      </w:r>
      <w:r w:rsidRPr="009A5CA0">
        <w:tab/>
        <w:t>Half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mental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programmes.</w:t>
      </w:r>
      <w:r w:rsidR="00B57033">
        <w:t xml:space="preserve"> </w:t>
      </w:r>
      <w:r w:rsidRPr="009A5CA0">
        <w:t>Eleven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taken</w:t>
      </w:r>
      <w:r w:rsidR="00B57033">
        <w:t xml:space="preserve"> </w:t>
      </w:r>
      <w:r w:rsidRPr="009A5CA0">
        <w:t>up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Alliance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Depression.</w:t>
      </w:r>
      <w:r w:rsidR="001968D9">
        <w:t xml:space="preserve"> </w:t>
      </w:r>
    </w:p>
    <w:p w:rsidR="00F463EB" w:rsidRPr="009A5CA0" w:rsidRDefault="00F463EB" w:rsidP="0097009B">
      <w:pPr>
        <w:pStyle w:val="SingleTxtG"/>
      </w:pPr>
      <w:r w:rsidRPr="009A5CA0">
        <w:t>293.</w:t>
      </w:r>
      <w:r w:rsidRPr="009A5CA0">
        <w:tab/>
        <w:t>The</w:t>
      </w:r>
      <w:r w:rsidR="00B57033">
        <w:t xml:space="preserve"> </w:t>
      </w:r>
      <w:r w:rsidRPr="009A5CA0">
        <w:t>Mental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Network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founded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December</w:t>
      </w:r>
      <w:r w:rsidR="00B57033">
        <w:t xml:space="preserve"> </w:t>
      </w:r>
      <w:r w:rsidRPr="009A5CA0">
        <w:t>2011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Alliance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Depression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incorporated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it.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Mental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Network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responsibility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together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Ministers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Promotion</w:t>
      </w:r>
      <w:r w:rsidR="00B57033">
        <w:t xml:space="preserve"> </w:t>
      </w:r>
      <w:r w:rsidRPr="009A5CA0">
        <w:t>Foundation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294.</w:t>
      </w:r>
      <w:r w:rsidRPr="009A5CA0">
        <w:tab/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future,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intends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promote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coordination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offers,</w:t>
      </w:r>
      <w:r w:rsidR="00B57033">
        <w:t xml:space="preserve"> </w:t>
      </w:r>
      <w:r w:rsidRPr="009A5CA0">
        <w:t>improve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qualifications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professionals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consolidate</w:t>
      </w:r>
      <w:r w:rsidR="00B57033">
        <w:t xml:space="preserve"> </w:t>
      </w:r>
      <w:r w:rsidRPr="009A5CA0">
        <w:t>data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care.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295.</w:t>
      </w:r>
      <w:r w:rsidRPr="009A5CA0">
        <w:tab/>
        <w:t>Postulate</w:t>
      </w:r>
      <w:r w:rsidR="00B57033">
        <w:t xml:space="preserve"> </w:t>
      </w:r>
      <w:r w:rsidRPr="009A5CA0">
        <w:t>13.3370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Security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Commission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States</w:t>
      </w:r>
      <w:r w:rsidR="00106CEA">
        <w:t>,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="001D0DC4">
        <w:t>“</w:t>
      </w:r>
      <w:r w:rsidRPr="009A5CA0">
        <w:t>Measures</w:t>
      </w:r>
      <w:r w:rsidR="00B57033">
        <w:t xml:space="preserve"> </w:t>
      </w:r>
      <w:r w:rsidRPr="009A5CA0">
        <w:t>planned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field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</w:t>
      </w:r>
      <w:r w:rsidR="001D0DC4">
        <w:t>”</w:t>
      </w:r>
      <w:r w:rsidR="00106CEA">
        <w:t>,</w:t>
      </w:r>
      <w:r w:rsidR="00B57033">
        <w:t xml:space="preserve"> </w:t>
      </w:r>
      <w:r w:rsidRPr="009A5CA0">
        <w:t>requests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present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assessment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monitoring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mental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conducted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Observatory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2012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planning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field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97009B" w:rsidP="00C42E4B">
      <w:pPr>
        <w:pStyle w:val="H4G"/>
      </w:pPr>
      <w:r>
        <w:tab/>
      </w:r>
      <w:r>
        <w:tab/>
      </w:r>
      <w:r w:rsidR="00F463EB" w:rsidRPr="009A5CA0">
        <w:t>Treatment</w:t>
      </w:r>
      <w:r w:rsidR="00B57033">
        <w:t xml:space="preserve"> </w:t>
      </w:r>
      <w:r w:rsidR="00F463EB" w:rsidRPr="009A5CA0">
        <w:t>of</w:t>
      </w:r>
      <w:r w:rsidR="00B57033">
        <w:t xml:space="preserve"> </w:t>
      </w:r>
      <w:r w:rsidR="00F463EB" w:rsidRPr="009A5CA0">
        <w:t>mental</w:t>
      </w:r>
      <w:r w:rsidR="00B57033">
        <w:t xml:space="preserve"> </w:t>
      </w:r>
      <w:r w:rsidR="00F463EB" w:rsidRPr="009A5CA0">
        <w:t>disorders</w:t>
      </w:r>
    </w:p>
    <w:p w:rsidR="00F463EB" w:rsidRPr="009A5CA0" w:rsidRDefault="00F463EB" w:rsidP="00F463EB">
      <w:pPr>
        <w:pStyle w:val="SingleTxtG"/>
      </w:pPr>
      <w:r w:rsidRPr="009A5CA0">
        <w:t>296.</w:t>
      </w:r>
      <w:r w:rsidRPr="009A5CA0">
        <w:tab/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2013,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adults</w:t>
      </w:r>
      <w:r w:rsidR="00B57033">
        <w:t xml:space="preserve"> </w:t>
      </w:r>
      <w:r w:rsidRPr="009A5CA0">
        <w:t>came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force,</w:t>
      </w:r>
      <w:r w:rsidR="00B57033">
        <w:t xml:space="preserve"> </w:t>
      </w:r>
      <w:r w:rsidRPr="009A5CA0">
        <w:t>regulating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conditions,</w:t>
      </w:r>
      <w:r w:rsidR="00B57033">
        <w:t xml:space="preserve"> </w:t>
      </w:r>
      <w:r w:rsidRPr="009A5CA0">
        <w:t>procedure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event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assisted</w:t>
      </w:r>
      <w:r w:rsidR="00B57033">
        <w:t xml:space="preserve"> </w:t>
      </w:r>
      <w:r w:rsidRPr="009A5CA0">
        <w:t>living</w:t>
      </w:r>
      <w:r w:rsidR="00B57033">
        <w:t xml:space="preserve"> </w:t>
      </w:r>
      <w:r w:rsidRPr="009A5CA0">
        <w:t>placements</w:t>
      </w:r>
      <w:r w:rsidR="00B57033">
        <w:t xml:space="preserve"> </w:t>
      </w:r>
      <w:r w:rsidRPr="009A5CA0">
        <w:t>(Civil</w:t>
      </w:r>
      <w:r w:rsidR="00B57033">
        <w:t xml:space="preserve"> </w:t>
      </w:r>
      <w:r w:rsidRPr="009A5CA0">
        <w:t>Code,</w:t>
      </w:r>
      <w:r w:rsidR="00B57033">
        <w:t xml:space="preserve"> </w:t>
      </w:r>
      <w:r w:rsidRPr="009A5CA0">
        <w:t>arts.</w:t>
      </w:r>
      <w:r w:rsidR="00B57033">
        <w:t xml:space="preserve"> </w:t>
      </w:r>
      <w:r w:rsidRPr="009A5CA0">
        <w:t>426</w:t>
      </w:r>
      <w:r w:rsidR="003542F2">
        <w:t>–</w:t>
      </w:r>
      <w:r w:rsidRPr="009A5CA0">
        <w:t>439).</w:t>
      </w:r>
      <w:r w:rsidR="00B57033">
        <w:t xml:space="preserve"> </w:t>
      </w:r>
    </w:p>
    <w:p w:rsidR="00F463EB" w:rsidRPr="009A5CA0" w:rsidRDefault="0097009B" w:rsidP="0097009B">
      <w:pPr>
        <w:pStyle w:val="H23G"/>
      </w:pPr>
      <w:r>
        <w:tab/>
      </w:r>
      <w:r>
        <w:tab/>
      </w:r>
      <w:bookmarkStart w:id="175" w:name="_Toc525912810"/>
      <w:r w:rsidR="00F463EB" w:rsidRPr="009A5CA0">
        <w:t>Recommendation</w:t>
      </w:r>
      <w:r w:rsidR="00B57033">
        <w:t xml:space="preserve"> </w:t>
      </w:r>
      <w:r w:rsidR="00F463EB" w:rsidRPr="009A5CA0">
        <w:t>No.</w:t>
      </w:r>
      <w:r w:rsidR="00B57033">
        <w:t xml:space="preserve"> </w:t>
      </w:r>
      <w:r w:rsidR="00F463EB" w:rsidRPr="009A5CA0">
        <w:t>20</w:t>
      </w:r>
      <w:bookmarkEnd w:id="175"/>
    </w:p>
    <w:p w:rsidR="00F463EB" w:rsidRPr="009A5CA0" w:rsidRDefault="00F463EB" w:rsidP="001968D9">
      <w:pPr>
        <w:pStyle w:val="SingleTxtG"/>
      </w:pPr>
      <w:r w:rsidRPr="009A5CA0">
        <w:t>297.</w:t>
      </w:r>
      <w:r w:rsidRPr="009A5CA0">
        <w:tab/>
        <w:t>The</w:t>
      </w:r>
      <w:r w:rsidR="00B57033">
        <w:t xml:space="preserve"> </w:t>
      </w:r>
      <w:r w:rsidRPr="009A5CA0">
        <w:t>current</w:t>
      </w:r>
      <w:r w:rsidR="00B57033">
        <w:t xml:space="preserve"> </w:t>
      </w:r>
      <w:r w:rsidRPr="009A5CA0">
        <w:t>system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sexual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based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shared</w:t>
      </w:r>
      <w:r w:rsidR="00B57033">
        <w:t xml:space="preserve"> </w:t>
      </w:r>
      <w:r w:rsidRPr="009A5CA0">
        <w:t>responsibility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both</w:t>
      </w:r>
      <w:r w:rsidR="00B57033">
        <w:t xml:space="preserve"> </w:t>
      </w:r>
      <w:r w:rsidRPr="009A5CA0">
        <w:t>parents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schools.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main</w:t>
      </w:r>
      <w:r w:rsidR="00B57033">
        <w:t xml:space="preserve"> </w:t>
      </w:r>
      <w:r w:rsidRPr="009A5CA0">
        <w:t>aim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sexual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lessons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provide</w:t>
      </w:r>
      <w:r w:rsidR="00B57033">
        <w:t xml:space="preserve"> </w:t>
      </w:r>
      <w:r w:rsidRPr="009A5CA0">
        <w:t>information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school</w:t>
      </w:r>
      <w:r w:rsidR="00B57033">
        <w:t xml:space="preserve"> </w:t>
      </w:r>
      <w:r w:rsidRPr="009A5CA0">
        <w:t>environment.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addition,</w:t>
      </w:r>
      <w:r w:rsidR="00B57033">
        <w:t xml:space="preserve"> </w:t>
      </w:r>
      <w:r w:rsidRPr="009A5CA0">
        <w:t>lessons</w:t>
      </w:r>
      <w:r w:rsidR="00B57033">
        <w:t xml:space="preserve"> </w:t>
      </w:r>
      <w:r w:rsidRPr="009A5CA0">
        <w:t>raise</w:t>
      </w:r>
      <w:r w:rsidR="00B57033">
        <w:t xml:space="preserve"> </w:t>
      </w:r>
      <w:r w:rsidRPr="009A5CA0">
        <w:t>awareness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develop</w:t>
      </w:r>
      <w:r w:rsidR="00B57033">
        <w:t xml:space="preserve"> </w:t>
      </w:r>
      <w:r w:rsidRPr="009A5CA0">
        <w:t>skills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issues</w:t>
      </w:r>
      <w:r w:rsidR="00B57033">
        <w:t xml:space="preserve"> </w:t>
      </w:r>
      <w:r w:rsidRPr="009A5CA0">
        <w:t>relating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sexuality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ensure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pupils</w:t>
      </w:r>
      <w:r w:rsidR="00B57033">
        <w:t xml:space="preserve"> </w:t>
      </w:r>
      <w:r w:rsidRPr="009A5CA0">
        <w:t>can</w:t>
      </w:r>
      <w:r w:rsidR="00B57033">
        <w:t xml:space="preserve"> </w:t>
      </w:r>
      <w:r w:rsidRPr="009A5CA0">
        <w:t>protect</w:t>
      </w:r>
      <w:r w:rsidR="00B57033">
        <w:t xml:space="preserve"> </w:t>
      </w:r>
      <w:r w:rsidRPr="009A5CA0">
        <w:t>themselves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sexual</w:t>
      </w:r>
      <w:r w:rsidR="00B57033">
        <w:t xml:space="preserve"> </w:t>
      </w:r>
      <w:r w:rsidRPr="009A5CA0">
        <w:t>assault,</w:t>
      </w:r>
      <w:r w:rsidR="00B57033">
        <w:t xml:space="preserve"> </w:t>
      </w:r>
      <w:r w:rsidRPr="009A5CA0">
        <w:t>sexually</w:t>
      </w:r>
      <w:r w:rsidR="00B57033">
        <w:t xml:space="preserve"> </w:t>
      </w:r>
      <w:r w:rsidRPr="009A5CA0">
        <w:t>transmitted</w:t>
      </w:r>
      <w:r w:rsidR="00B57033">
        <w:t xml:space="preserve"> </w:t>
      </w:r>
      <w:r w:rsidRPr="009A5CA0">
        <w:t>diseases,</w:t>
      </w:r>
      <w:r w:rsidR="00B57033">
        <w:t xml:space="preserve"> </w:t>
      </w:r>
      <w:r w:rsidRPr="009A5CA0">
        <w:t>unwanted</w:t>
      </w:r>
      <w:r w:rsidR="00B57033">
        <w:t xml:space="preserve"> </w:t>
      </w:r>
      <w:r w:rsidRPr="009A5CA0">
        <w:t>pregnancies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stigmatization.</w:t>
      </w:r>
    </w:p>
    <w:p w:rsidR="00F463EB" w:rsidRPr="009A5CA0" w:rsidRDefault="0097009B" w:rsidP="0097009B">
      <w:pPr>
        <w:pStyle w:val="H23G"/>
      </w:pPr>
      <w:r>
        <w:tab/>
      </w:r>
      <w:r>
        <w:tab/>
      </w:r>
      <w:bookmarkStart w:id="176" w:name="_Toc525912811"/>
      <w:r w:rsidR="00F463EB" w:rsidRPr="009A5CA0">
        <w:t>Statistics</w:t>
      </w:r>
      <w:bookmarkEnd w:id="176"/>
    </w:p>
    <w:p w:rsidR="00F463EB" w:rsidRPr="009A5CA0" w:rsidRDefault="00F463EB" w:rsidP="00F463EB">
      <w:pPr>
        <w:pStyle w:val="SingleTxtG"/>
      </w:pPr>
      <w:r w:rsidRPr="009A5CA0">
        <w:t>298.</w:t>
      </w:r>
      <w:r w:rsidRPr="009A5CA0">
        <w:tab/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3.</w:t>
      </w:r>
    </w:p>
    <w:p w:rsidR="00F463EB" w:rsidRPr="009A5CA0" w:rsidRDefault="0097009B" w:rsidP="0097009B">
      <w:pPr>
        <w:pStyle w:val="H1G"/>
      </w:pPr>
      <w:r>
        <w:tab/>
      </w:r>
      <w:r>
        <w:tab/>
      </w:r>
      <w:bookmarkStart w:id="177" w:name="_Toc525638516"/>
      <w:bookmarkStart w:id="178" w:name="_Toc525638710"/>
      <w:bookmarkStart w:id="179" w:name="_Toc525638855"/>
      <w:bookmarkStart w:id="180" w:name="_Toc525912812"/>
      <w:r w:rsidR="00F463EB" w:rsidRPr="009A5CA0">
        <w:t>Article</w:t>
      </w:r>
      <w:r w:rsidR="00B57033">
        <w:t xml:space="preserve"> </w:t>
      </w:r>
      <w:r w:rsidR="00F463EB" w:rsidRPr="009A5CA0">
        <w:t>13</w:t>
      </w:r>
      <w:r>
        <w:br/>
      </w:r>
      <w:r w:rsidR="00F463EB" w:rsidRPr="009A5CA0">
        <w:t>Right</w:t>
      </w:r>
      <w:r w:rsidR="00B57033">
        <w:t xml:space="preserve"> </w:t>
      </w:r>
      <w:r w:rsidR="00F463EB" w:rsidRPr="009A5CA0">
        <w:t>to</w:t>
      </w:r>
      <w:r w:rsidR="00B57033">
        <w:t xml:space="preserve"> </w:t>
      </w:r>
      <w:r w:rsidR="00F463EB" w:rsidRPr="009A5CA0">
        <w:t>education</w:t>
      </w:r>
      <w:bookmarkEnd w:id="177"/>
      <w:bookmarkEnd w:id="178"/>
      <w:bookmarkEnd w:id="179"/>
      <w:bookmarkEnd w:id="180"/>
    </w:p>
    <w:p w:rsidR="00F463EB" w:rsidRPr="009A5CA0" w:rsidRDefault="0097009B" w:rsidP="0097009B">
      <w:pPr>
        <w:pStyle w:val="H23G"/>
      </w:pPr>
      <w:r>
        <w:tab/>
      </w:r>
      <w:r>
        <w:tab/>
      </w:r>
      <w:bookmarkStart w:id="181" w:name="_Toc525912813"/>
      <w:r w:rsidR="00F463EB" w:rsidRPr="009A5CA0">
        <w:t>Application</w:t>
      </w:r>
      <w:bookmarkEnd w:id="181"/>
    </w:p>
    <w:p w:rsidR="00F463EB" w:rsidRPr="009A5CA0" w:rsidRDefault="00F463EB" w:rsidP="00F463EB">
      <w:pPr>
        <w:pStyle w:val="SingleTxtG"/>
      </w:pPr>
      <w:r w:rsidRPr="009A5CA0">
        <w:t>299.</w:t>
      </w:r>
      <w:r w:rsidRPr="009A5CA0">
        <w:tab/>
        <w:t>Constitutional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clarified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common</w:t>
      </w:r>
      <w:r w:rsidR="00B57033">
        <w:t xml:space="preserve"> </w:t>
      </w:r>
      <w:r w:rsidRPr="009A5CA0">
        <w:t>core</w:t>
      </w:r>
      <w:r w:rsidR="00B57033">
        <w:t xml:space="preserve"> </w:t>
      </w:r>
      <w:r w:rsidRPr="009A5CA0">
        <w:t>document</w:t>
      </w:r>
      <w:r w:rsidR="00B57033">
        <w:t xml:space="preserve"> </w:t>
      </w:r>
      <w:r w:rsidRPr="009A5CA0">
        <w:t>(section</w:t>
      </w:r>
      <w:r w:rsidR="00B57033">
        <w:t xml:space="preserve"> </w:t>
      </w:r>
      <w:r w:rsidRPr="009A5CA0">
        <w:t>A.4).</w:t>
      </w:r>
    </w:p>
    <w:p w:rsidR="00F463EB" w:rsidRPr="009A5CA0" w:rsidRDefault="00F463EB" w:rsidP="00F463EB">
      <w:pPr>
        <w:pStyle w:val="SingleTxtG"/>
      </w:pPr>
      <w:r w:rsidRPr="009A5CA0">
        <w:t>300.</w:t>
      </w:r>
      <w:r w:rsidRPr="009A5CA0">
        <w:tab/>
        <w:t>Federal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legislation</w:t>
      </w:r>
      <w:r w:rsidR="00B57033">
        <w:t xml:space="preserve"> </w:t>
      </w:r>
      <w:r w:rsidRPr="009A5CA0">
        <w:t>aims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achieve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goals</w:t>
      </w:r>
      <w:r w:rsidR="00B57033">
        <w:t xml:space="preserve"> </w:t>
      </w:r>
      <w:r w:rsidRPr="009A5CA0">
        <w:t>set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13</w:t>
      </w:r>
      <w:r w:rsidR="00B57033">
        <w:t xml:space="preserve"> </w:t>
      </w:r>
      <w:r w:rsidRPr="009A5CA0">
        <w:t>(1)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Covenant.</w:t>
      </w:r>
    </w:p>
    <w:p w:rsidR="00F463EB" w:rsidRPr="009A5CA0" w:rsidRDefault="00F463EB" w:rsidP="00F463EB">
      <w:pPr>
        <w:pStyle w:val="SingleTxtG"/>
      </w:pPr>
      <w:r w:rsidRPr="009A5CA0">
        <w:t>301.</w:t>
      </w:r>
      <w:r w:rsidRPr="009A5CA0">
        <w:tab/>
        <w:t>Regarding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direct</w:t>
      </w:r>
      <w:r w:rsidR="00B57033">
        <w:t xml:space="preserve"> </w:t>
      </w:r>
      <w:r w:rsidRPr="009A5CA0">
        <w:t>applicability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13,</w:t>
      </w:r>
      <w:r w:rsidR="00B57033">
        <w:t xml:space="preserve"> </w:t>
      </w:r>
      <w:r w:rsidRPr="009A5CA0"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2.</w:t>
      </w:r>
    </w:p>
    <w:p w:rsidR="00F463EB" w:rsidRPr="009A5CA0" w:rsidRDefault="00CD7D7E" w:rsidP="00CD7D7E">
      <w:pPr>
        <w:pStyle w:val="H23G"/>
      </w:pPr>
      <w:r>
        <w:lastRenderedPageBreak/>
        <w:tab/>
      </w:r>
      <w:r>
        <w:tab/>
      </w:r>
      <w:bookmarkStart w:id="182" w:name="_Toc525912814"/>
      <w:r w:rsidR="00F463EB" w:rsidRPr="009A5CA0">
        <w:t>Basic</w:t>
      </w:r>
      <w:r w:rsidR="00B57033">
        <w:t xml:space="preserve"> </w:t>
      </w:r>
      <w:r w:rsidR="00F463EB" w:rsidRPr="009A5CA0">
        <w:t>education</w:t>
      </w:r>
      <w:bookmarkEnd w:id="182"/>
    </w:p>
    <w:p w:rsidR="00F463EB" w:rsidRPr="009A5CA0" w:rsidRDefault="00F463EB" w:rsidP="00F463EB">
      <w:pPr>
        <w:pStyle w:val="SingleTxtG"/>
      </w:pPr>
      <w:r w:rsidRPr="009A5CA0">
        <w:t>302.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fourth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fifth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Elimination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Forms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Discrimination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Women</w:t>
      </w:r>
      <w:r w:rsidR="00B57033">
        <w:t xml:space="preserve"> </w:t>
      </w:r>
      <w:r w:rsidRPr="009A5CA0">
        <w:t>(paras.</w:t>
      </w:r>
      <w:r w:rsidR="00B57033">
        <w:t xml:space="preserve"> </w:t>
      </w:r>
      <w:r w:rsidRPr="009A5CA0">
        <w:t>81</w:t>
      </w:r>
      <w:r w:rsidR="003542F2">
        <w:t>–</w:t>
      </w:r>
      <w:r w:rsidRPr="009A5CA0">
        <w:t>93).</w:t>
      </w:r>
    </w:p>
    <w:p w:rsidR="00F463EB" w:rsidRPr="009A5CA0" w:rsidRDefault="00F463EB" w:rsidP="00F463EB">
      <w:pPr>
        <w:pStyle w:val="SingleTxtG"/>
      </w:pPr>
      <w:r w:rsidRPr="009A5CA0">
        <w:t>303.</w:t>
      </w:r>
      <w:r w:rsidRPr="009A5CA0">
        <w:tab/>
        <w:t>Since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2013,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undocumented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follow</w:t>
      </w:r>
      <w:r w:rsidR="00B57033">
        <w:t xml:space="preserve"> </w:t>
      </w:r>
      <w:r w:rsidRPr="009A5CA0">
        <w:t>basic</w:t>
      </w:r>
      <w:r w:rsidR="00B57033">
        <w:t xml:space="preserve"> </w:t>
      </w:r>
      <w:r w:rsidRPr="009A5CA0">
        <w:t>vocational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(Ordinance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Admission,</w:t>
      </w:r>
      <w:r w:rsidR="00B57033">
        <w:t xml:space="preserve"> </w:t>
      </w:r>
      <w:r w:rsidRPr="009A5CA0">
        <w:t>Stay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Gainful</w:t>
      </w:r>
      <w:r w:rsidR="00B57033">
        <w:t xml:space="preserve"> </w:t>
      </w:r>
      <w:r w:rsidRPr="009A5CA0">
        <w:t>Employment,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30).</w:t>
      </w:r>
      <w:r w:rsidR="00B57033">
        <w:t xml:space="preserve"> </w:t>
      </w:r>
      <w:r w:rsidRPr="009A5CA0">
        <w:t>Authorization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dependent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conditions</w:t>
      </w:r>
      <w:r w:rsidR="00B57033">
        <w:t xml:space="preserve"> </w:t>
      </w:r>
      <w:r w:rsidRPr="009A5CA0">
        <w:t>being</w:t>
      </w:r>
      <w:r w:rsidR="00B57033">
        <w:t xml:space="preserve"> </w:t>
      </w:r>
      <w:r w:rsidRPr="009A5CA0">
        <w:t>met:</w:t>
      </w:r>
      <w:r w:rsidR="00B57033">
        <w:t xml:space="preserve"> </w:t>
      </w:r>
      <w:r w:rsidRPr="009A5CA0">
        <w:t>application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engage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gainful</w:t>
      </w:r>
      <w:r w:rsidR="00B57033">
        <w:t xml:space="preserve"> </w:t>
      </w:r>
      <w:r w:rsidRPr="009A5CA0">
        <w:t>employment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accordance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18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Foreign</w:t>
      </w:r>
      <w:r w:rsidR="00B57033">
        <w:t xml:space="preserve"> </w:t>
      </w:r>
      <w:r w:rsidRPr="009A5CA0">
        <w:t>Nationals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compliance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conditions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remuneration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work,</w:t>
      </w:r>
      <w:r w:rsidR="00B57033">
        <w:t xml:space="preserve"> </w:t>
      </w:r>
      <w:r w:rsidRPr="009A5CA0">
        <w:t>good</w:t>
      </w:r>
      <w:r w:rsidR="00B57033">
        <w:t xml:space="preserve"> </w:t>
      </w:r>
      <w:r w:rsidRPr="009A5CA0">
        <w:t>integration,</w:t>
      </w:r>
      <w:r w:rsidR="00B57033">
        <w:t xml:space="preserve"> </w:t>
      </w:r>
      <w:r w:rsidRPr="009A5CA0">
        <w:t>compliance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system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disclosure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one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identity.</w:t>
      </w:r>
    </w:p>
    <w:p w:rsidR="00F463EB" w:rsidRPr="009A5CA0" w:rsidRDefault="00CD7D7E" w:rsidP="004962F7">
      <w:pPr>
        <w:pStyle w:val="H23G"/>
      </w:pPr>
      <w:r>
        <w:tab/>
      </w:r>
      <w:r>
        <w:tab/>
      </w:r>
      <w:bookmarkStart w:id="183" w:name="_Toc525912815"/>
      <w:r w:rsidR="00F463EB" w:rsidRPr="009A5CA0">
        <w:t>School</w:t>
      </w:r>
      <w:r w:rsidR="00B57033">
        <w:t xml:space="preserve"> </w:t>
      </w:r>
      <w:r w:rsidR="00F463EB" w:rsidRPr="009A5CA0">
        <w:t>dropout</w:t>
      </w:r>
      <w:bookmarkEnd w:id="183"/>
    </w:p>
    <w:p w:rsidR="00F463EB" w:rsidRPr="009A5CA0" w:rsidRDefault="00F463EB" w:rsidP="00F463EB">
      <w:pPr>
        <w:pStyle w:val="SingleTxtG"/>
      </w:pPr>
      <w:r w:rsidRPr="009A5CA0">
        <w:t>304.</w:t>
      </w:r>
      <w:r w:rsidRPr="009A5CA0">
        <w:tab/>
        <w:t>The</w:t>
      </w:r>
      <w:r w:rsidR="00B57033">
        <w:t xml:space="preserve"> </w:t>
      </w:r>
      <w:r w:rsidRPr="009A5CA0">
        <w:t>case</w:t>
      </w:r>
      <w:r w:rsidR="00B57033">
        <w:t xml:space="preserve"> </w:t>
      </w:r>
      <w:r w:rsidRPr="009A5CA0">
        <w:t>management</w:t>
      </w:r>
      <w:r w:rsidR="00B57033">
        <w:t xml:space="preserve"> </w:t>
      </w:r>
      <w:r w:rsidRPr="009A5CA0">
        <w:t>system</w:t>
      </w:r>
      <w:r w:rsidR="00B57033">
        <w:t xml:space="preserve"> </w:t>
      </w:r>
      <w:r w:rsidRPr="009A5CA0">
        <w:t>aims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identify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people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risk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multiple</w:t>
      </w:r>
      <w:r w:rsidR="00B57033">
        <w:t xml:space="preserve"> </w:t>
      </w:r>
      <w:r w:rsidRPr="009A5CA0">
        <w:t>problems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support</w:t>
      </w:r>
      <w:r w:rsidR="00B57033">
        <w:t xml:space="preserve"> </w:t>
      </w:r>
      <w:r w:rsidRPr="009A5CA0">
        <w:t>them</w:t>
      </w:r>
      <w:r w:rsidR="00B57033">
        <w:t xml:space="preserve"> </w:t>
      </w:r>
      <w:r w:rsidRPr="009A5CA0">
        <w:t>until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attain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upper-secondary</w:t>
      </w:r>
      <w:r w:rsidR="00B57033">
        <w:t xml:space="preserve"> </w:t>
      </w:r>
      <w:r w:rsidRPr="009A5CA0">
        <w:t>level</w:t>
      </w:r>
      <w:r w:rsidR="00B57033">
        <w:t xml:space="preserve"> </w:t>
      </w:r>
      <w:r w:rsidRPr="009A5CA0">
        <w:t>certificate.</w:t>
      </w:r>
    </w:p>
    <w:p w:rsidR="00F463EB" w:rsidRPr="009A5CA0" w:rsidRDefault="00CD7D7E" w:rsidP="004962F7">
      <w:pPr>
        <w:pStyle w:val="H23G"/>
      </w:pPr>
      <w:r>
        <w:tab/>
      </w:r>
      <w:r>
        <w:tab/>
      </w:r>
      <w:bookmarkStart w:id="184" w:name="_Toc525912816"/>
      <w:r w:rsidR="00F463EB" w:rsidRPr="009A5CA0">
        <w:t>Literacy</w:t>
      </w:r>
      <w:bookmarkEnd w:id="184"/>
    </w:p>
    <w:p w:rsidR="00F463EB" w:rsidRPr="009A5CA0" w:rsidRDefault="00F463EB" w:rsidP="00F463EB">
      <w:pPr>
        <w:pStyle w:val="SingleTxtG"/>
      </w:pPr>
      <w:r w:rsidRPr="009A5CA0">
        <w:t>305.</w:t>
      </w:r>
      <w:r w:rsidRPr="009A5CA0">
        <w:tab/>
        <w:t>The</w:t>
      </w:r>
      <w:r w:rsidR="00B57033">
        <w:t xml:space="preserve"> </w:t>
      </w:r>
      <w:r w:rsidRPr="009A5CA0">
        <w:t>adoption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Lifelong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2014</w:t>
      </w:r>
      <w:r w:rsidR="00B57033">
        <w:t xml:space="preserve"> </w:t>
      </w:r>
      <w:r w:rsidRPr="009A5CA0">
        <w:t>enhances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acquisition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maintenance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basic</w:t>
      </w:r>
      <w:r w:rsidR="00B57033">
        <w:t xml:space="preserve"> </w:t>
      </w:r>
      <w:r w:rsidRPr="009A5CA0">
        <w:t>skills.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Vocational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provides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adults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vocational</w:t>
      </w:r>
      <w:r w:rsidR="00B57033">
        <w:t xml:space="preserve"> </w:t>
      </w:r>
      <w:r w:rsidRPr="009A5CA0">
        <w:t>experience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acquire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vocational</w:t>
      </w:r>
      <w:r w:rsidR="00B57033">
        <w:t xml:space="preserve"> </w:t>
      </w:r>
      <w:r w:rsidRPr="009A5CA0">
        <w:t>diploma</w:t>
      </w:r>
      <w:r w:rsidR="00B57033">
        <w:t xml:space="preserve"> </w:t>
      </w:r>
      <w:r w:rsidRPr="009A5CA0">
        <w:t>without</w:t>
      </w:r>
      <w:r w:rsidR="00B57033">
        <w:t xml:space="preserve"> </w:t>
      </w:r>
      <w:r w:rsidRPr="009A5CA0">
        <w:t>having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follow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regulated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scheme.</w:t>
      </w:r>
    </w:p>
    <w:p w:rsidR="00F463EB" w:rsidRPr="009A5CA0" w:rsidRDefault="00407567" w:rsidP="00407567">
      <w:pPr>
        <w:pStyle w:val="H23G"/>
      </w:pPr>
      <w:r>
        <w:tab/>
      </w:r>
      <w:r>
        <w:tab/>
      </w:r>
      <w:bookmarkStart w:id="185" w:name="_Toc525912817"/>
      <w:r w:rsidR="00F463EB" w:rsidRPr="009A5CA0">
        <w:t>Minority</w:t>
      </w:r>
      <w:r w:rsidR="00B57033">
        <w:t xml:space="preserve"> </w:t>
      </w:r>
      <w:r w:rsidR="00F463EB" w:rsidRPr="009A5CA0">
        <w:t>children,</w:t>
      </w:r>
      <w:r w:rsidR="00B57033">
        <w:t xml:space="preserve"> </w:t>
      </w:r>
      <w:r w:rsidR="00F463EB" w:rsidRPr="009A5CA0">
        <w:t>indigenous</w:t>
      </w:r>
      <w:r w:rsidR="00B57033">
        <w:t xml:space="preserve"> </w:t>
      </w:r>
      <w:r w:rsidR="00F463EB" w:rsidRPr="009A5CA0">
        <w:t>children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education</w:t>
      </w:r>
      <w:r w:rsidR="00B57033">
        <w:t xml:space="preserve"> </w:t>
      </w:r>
      <w:r w:rsidR="00F463EB" w:rsidRPr="009A5CA0">
        <w:t>in</w:t>
      </w:r>
      <w:r w:rsidR="00B57033">
        <w:t xml:space="preserve"> </w:t>
      </w:r>
      <w:r w:rsidR="00F463EB" w:rsidRPr="009A5CA0">
        <w:t>their</w:t>
      </w:r>
      <w:r w:rsidR="00B57033">
        <w:t xml:space="preserve"> </w:t>
      </w:r>
      <w:r w:rsidR="00F463EB" w:rsidRPr="009A5CA0">
        <w:t>native</w:t>
      </w:r>
      <w:r w:rsidR="00B57033">
        <w:t xml:space="preserve"> </w:t>
      </w:r>
      <w:r w:rsidR="00F463EB" w:rsidRPr="009A5CA0">
        <w:t>language</w:t>
      </w:r>
      <w:bookmarkEnd w:id="185"/>
    </w:p>
    <w:p w:rsidR="00F463EB" w:rsidRPr="009A5CA0" w:rsidRDefault="00F463EB" w:rsidP="00F463EB">
      <w:pPr>
        <w:pStyle w:val="SingleTxtG"/>
      </w:pPr>
      <w:r w:rsidRPr="009A5CA0">
        <w:t>306.</w:t>
      </w:r>
      <w:r w:rsidRPr="009A5CA0">
        <w:tab/>
        <w:t>The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strategy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teaching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languages</w:t>
      </w:r>
      <w:r w:rsidR="00B57033">
        <w:t xml:space="preserve"> </w:t>
      </w:r>
      <w:r w:rsidRPr="009A5CA0">
        <w:t>provides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promotion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languages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origin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migratory</w:t>
      </w:r>
      <w:r w:rsidR="00B57033">
        <w:t xml:space="preserve"> </w:t>
      </w:r>
      <w:r w:rsidRPr="009A5CA0">
        <w:t>context.</w:t>
      </w:r>
    </w:p>
    <w:p w:rsidR="00F463EB" w:rsidRPr="009A5CA0" w:rsidRDefault="00F463EB" w:rsidP="00F463EB">
      <w:pPr>
        <w:pStyle w:val="SingleTxtG"/>
      </w:pPr>
      <w:r w:rsidRPr="009A5CA0">
        <w:t>307.</w:t>
      </w:r>
      <w:r w:rsidRPr="009A5CA0">
        <w:tab/>
        <w:t>Language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culture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origin</w:t>
      </w:r>
      <w:r w:rsidR="00B57033">
        <w:t xml:space="preserve"> </w:t>
      </w:r>
      <w:r w:rsidRPr="009A5CA0">
        <w:t>classes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most</w:t>
      </w:r>
      <w:r w:rsidR="00B57033">
        <w:t xml:space="preserve"> </w:t>
      </w:r>
      <w:r w:rsidRPr="009A5CA0">
        <w:t>often</w:t>
      </w:r>
      <w:r w:rsidR="00B57033">
        <w:t xml:space="preserve"> </w:t>
      </w:r>
      <w:r w:rsidRPr="009A5CA0">
        <w:t>organized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migrant</w:t>
      </w:r>
      <w:r w:rsidR="00B57033">
        <w:t xml:space="preserve"> </w:t>
      </w:r>
      <w:r w:rsidRPr="009A5CA0">
        <w:t>community.</w:t>
      </w:r>
      <w:r w:rsidR="00B57033">
        <w:t xml:space="preserve"> </w:t>
      </w:r>
      <w:r w:rsidRPr="009A5CA0">
        <w:t>Facilities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school</w:t>
      </w:r>
      <w:r w:rsidR="00B57033">
        <w:t xml:space="preserve"> </w:t>
      </w:r>
      <w:r w:rsidRPr="009A5CA0">
        <w:t>materials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free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charge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communes.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signed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agreement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harmonization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compulsory</w:t>
      </w:r>
      <w:r w:rsidR="00B57033">
        <w:t xml:space="preserve"> </w:t>
      </w:r>
      <w:r w:rsidRPr="009A5CA0">
        <w:t>education</w:t>
      </w:r>
      <w:r w:rsidR="001D0DC4">
        <w:t xml:space="preserve"> </w:t>
      </w:r>
      <w:r w:rsidRPr="009A5CA0">
        <w:t>(art.</w:t>
      </w:r>
      <w:r w:rsidR="00B57033">
        <w:t xml:space="preserve"> </w:t>
      </w:r>
      <w:r w:rsidRPr="009A5CA0">
        <w:t>4</w:t>
      </w:r>
      <w:r w:rsidR="00B57033">
        <w:t xml:space="preserve"> </w:t>
      </w:r>
      <w:r w:rsidRPr="009A5CA0">
        <w:t>(4))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committed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supporting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classes</w:t>
      </w:r>
      <w:r w:rsidR="00B57033">
        <w:t xml:space="preserve"> </w:t>
      </w:r>
      <w:r w:rsidRPr="009A5CA0">
        <w:t>organized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compliance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religious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political</w:t>
      </w:r>
      <w:r w:rsidR="00B57033">
        <w:t xml:space="preserve"> </w:t>
      </w:r>
      <w:r w:rsidRPr="009A5CA0">
        <w:t>neutrality.</w:t>
      </w:r>
      <w:r w:rsidR="00B57033">
        <w:t xml:space="preserve"> </w:t>
      </w:r>
    </w:p>
    <w:p w:rsidR="00F463EB" w:rsidRPr="009A5CA0" w:rsidRDefault="00CD7D7E" w:rsidP="004962F7">
      <w:pPr>
        <w:pStyle w:val="H23G"/>
      </w:pPr>
      <w:r>
        <w:tab/>
      </w:r>
      <w:r>
        <w:tab/>
      </w:r>
      <w:bookmarkStart w:id="186" w:name="_Toc525912818"/>
      <w:r w:rsidR="00F463EB" w:rsidRPr="009A5CA0">
        <w:t>Universities</w:t>
      </w:r>
      <w:bookmarkEnd w:id="186"/>
    </w:p>
    <w:p w:rsidR="00F463EB" w:rsidRPr="009A5CA0" w:rsidRDefault="00F463EB" w:rsidP="00F463EB">
      <w:pPr>
        <w:pStyle w:val="SingleTxtG"/>
      </w:pPr>
      <w:r w:rsidRPr="009A5CA0">
        <w:t>308.</w:t>
      </w:r>
      <w:r w:rsidRPr="009A5CA0">
        <w:tab/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Higher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Funding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Coordination,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allocates</w:t>
      </w:r>
      <w:r w:rsidR="00B57033">
        <w:t xml:space="preserve"> </w:t>
      </w:r>
      <w:r w:rsidRPr="009A5CA0">
        <w:t>funding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encourage</w:t>
      </w:r>
      <w:r w:rsidR="00B57033">
        <w:t xml:space="preserve"> </w:t>
      </w:r>
      <w:r w:rsidRPr="009A5CA0">
        <w:t>innovation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collaboration</w:t>
      </w:r>
      <w:r w:rsidR="00B57033">
        <w:t xml:space="preserve"> </w:t>
      </w:r>
      <w:r w:rsidRPr="009A5CA0">
        <w:t>between</w:t>
      </w:r>
      <w:r w:rsidR="00B57033">
        <w:t xml:space="preserve"> </w:t>
      </w:r>
      <w:r w:rsidRPr="009A5CA0">
        <w:t>universities,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well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funding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investments.</w:t>
      </w:r>
      <w:r w:rsidR="00B57033">
        <w:t xml:space="preserve"> </w:t>
      </w:r>
    </w:p>
    <w:p w:rsidR="00F463EB" w:rsidRPr="009A5CA0" w:rsidRDefault="00CD7D7E" w:rsidP="004962F7">
      <w:pPr>
        <w:pStyle w:val="H23G"/>
      </w:pPr>
      <w:r>
        <w:tab/>
      </w:r>
      <w:r>
        <w:tab/>
      </w:r>
      <w:bookmarkStart w:id="187" w:name="_Toc525912819"/>
      <w:r w:rsidR="00F463EB" w:rsidRPr="009A5CA0">
        <w:t>Amendments</w:t>
      </w:r>
      <w:r w:rsidR="00B57033">
        <w:t xml:space="preserve"> </w:t>
      </w:r>
      <w:r w:rsidR="00F463EB" w:rsidRPr="009A5CA0">
        <w:t>to</w:t>
      </w:r>
      <w:r w:rsidR="00B57033">
        <w:t xml:space="preserve"> </w:t>
      </w:r>
      <w:r w:rsidR="00F463EB" w:rsidRPr="009A5CA0">
        <w:t>framework</w:t>
      </w:r>
      <w:r w:rsidR="00B57033">
        <w:t xml:space="preserve"> </w:t>
      </w:r>
      <w:r w:rsidR="00F463EB" w:rsidRPr="009A5CA0">
        <w:t>laws</w:t>
      </w:r>
      <w:bookmarkEnd w:id="187"/>
    </w:p>
    <w:p w:rsidR="00F463EB" w:rsidRPr="009A5CA0" w:rsidRDefault="00F463EB" w:rsidP="00F463EB">
      <w:pPr>
        <w:pStyle w:val="SingleTxtG"/>
      </w:pPr>
      <w:r w:rsidRPr="009A5CA0">
        <w:t>309.</w:t>
      </w:r>
      <w:r w:rsidRPr="009A5CA0">
        <w:tab/>
        <w:t>In</w:t>
      </w:r>
      <w:r w:rsidR="00B57033">
        <w:t xml:space="preserve"> </w:t>
      </w:r>
      <w:r w:rsidRPr="009A5CA0">
        <w:t>accordance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ensure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quality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accessibility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Switzerland.</w:t>
      </w:r>
    </w:p>
    <w:p w:rsidR="00F463EB" w:rsidRPr="009A5CA0" w:rsidRDefault="00CD7D7E" w:rsidP="004962F7">
      <w:pPr>
        <w:pStyle w:val="H23G"/>
      </w:pPr>
      <w:r>
        <w:tab/>
      </w:r>
      <w:r>
        <w:tab/>
      </w:r>
      <w:bookmarkStart w:id="188" w:name="_Toc525912820"/>
      <w:r w:rsidR="00F463EB" w:rsidRPr="009A5CA0">
        <w:t>Higher</w:t>
      </w:r>
      <w:r w:rsidR="00B57033">
        <w:t xml:space="preserve"> </w:t>
      </w:r>
      <w:r w:rsidR="00F463EB" w:rsidRPr="009A5CA0">
        <w:t>education</w:t>
      </w:r>
      <w:r w:rsidR="00B57033">
        <w:t xml:space="preserve"> </w:t>
      </w:r>
      <w:r w:rsidR="00F463EB" w:rsidRPr="009A5CA0">
        <w:t>accessible</w:t>
      </w:r>
      <w:r w:rsidR="00B57033">
        <w:t xml:space="preserve"> </w:t>
      </w:r>
      <w:r w:rsidR="00F463EB" w:rsidRPr="009A5CA0">
        <w:t>to</w:t>
      </w:r>
      <w:r w:rsidR="00B57033">
        <w:t xml:space="preserve"> </w:t>
      </w:r>
      <w:r w:rsidR="00F463EB" w:rsidRPr="009A5CA0">
        <w:t>all</w:t>
      </w:r>
      <w:bookmarkEnd w:id="188"/>
    </w:p>
    <w:p w:rsidR="00F463EB" w:rsidRPr="009A5CA0" w:rsidRDefault="00F463EB" w:rsidP="00F463EB">
      <w:pPr>
        <w:pStyle w:val="SingleTxtG"/>
      </w:pPr>
      <w:r w:rsidRPr="009A5CA0">
        <w:t>310.</w:t>
      </w:r>
      <w:r w:rsidRPr="009A5CA0">
        <w:tab/>
        <w:t>Tuition</w:t>
      </w:r>
      <w:r w:rsidR="00B57033">
        <w:t xml:space="preserve"> </w:t>
      </w:r>
      <w:r w:rsidRPr="009A5CA0">
        <w:t>fees</w:t>
      </w:r>
      <w:r w:rsidR="00B57033">
        <w:t xml:space="preserve"> </w:t>
      </w:r>
      <w:r w:rsidRPr="009A5CA0">
        <w:t>account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relatively</w:t>
      </w:r>
      <w:r w:rsidR="00B57033">
        <w:t xml:space="preserve"> </w:t>
      </w:r>
      <w:r w:rsidRPr="009A5CA0">
        <w:t>small</w:t>
      </w:r>
      <w:r w:rsidR="00B57033">
        <w:t xml:space="preserve"> </w:t>
      </w:r>
      <w:r w:rsidRPr="009A5CA0">
        <w:t>proportion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students</w:t>
      </w:r>
      <w:r w:rsidR="001D0DC4">
        <w:t>’</w:t>
      </w:r>
      <w:r w:rsidR="00B57033">
        <w:t xml:space="preserve"> </w:t>
      </w:r>
      <w:r w:rsidRPr="009A5CA0">
        <w:t>budgets.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introduction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free</w:t>
      </w:r>
      <w:r w:rsidR="00B57033">
        <w:t xml:space="preserve"> </w:t>
      </w:r>
      <w:r w:rsidRPr="009A5CA0">
        <w:t>tuition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guarantees</w:t>
      </w:r>
      <w:r w:rsidR="00B57033">
        <w:t xml:space="preserve"> </w:t>
      </w:r>
      <w:r w:rsidRPr="009A5CA0">
        <w:t>access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higher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low-income</w:t>
      </w:r>
      <w:r w:rsidR="00B57033">
        <w:t xml:space="preserve"> </w:t>
      </w:r>
      <w:r w:rsidRPr="009A5CA0">
        <w:t>students</w:t>
      </w:r>
      <w:r w:rsidR="00B57033">
        <w:t xml:space="preserve"> </w:t>
      </w:r>
      <w:r w:rsidRPr="009A5CA0">
        <w:t>only</w:t>
      </w:r>
      <w:r w:rsidR="00B57033">
        <w:t xml:space="preserve"> </w:t>
      </w:r>
      <w:r w:rsidRPr="009A5CA0">
        <w:t>if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receive</w:t>
      </w:r>
      <w:r w:rsidR="00B57033">
        <w:t xml:space="preserve"> </w:t>
      </w:r>
      <w:r w:rsidRPr="009A5CA0">
        <w:t>scholarships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mitigate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burden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costs.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students</w:t>
      </w:r>
      <w:r w:rsidR="00B57033">
        <w:t xml:space="preserve"> </w:t>
      </w:r>
      <w:r w:rsidRPr="009A5CA0">
        <w:t>without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means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undertake</w:t>
      </w:r>
      <w:r w:rsidR="00B57033">
        <w:t xml:space="preserve"> </w:t>
      </w:r>
      <w:r w:rsidRPr="009A5CA0">
        <w:t>tertiary-level</w:t>
      </w:r>
      <w:r w:rsidR="00B57033">
        <w:t xml:space="preserve"> </w:t>
      </w:r>
      <w:r w:rsidRPr="009A5CA0">
        <w:t>studies,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grant</w:t>
      </w:r>
      <w:r w:rsidR="00B57033">
        <w:t xml:space="preserve"> </w:t>
      </w:r>
      <w:r w:rsidRPr="009A5CA0">
        <w:t>system.</w:t>
      </w:r>
      <w:r w:rsidR="00B57033">
        <w:t xml:space="preserve"> </w:t>
      </w:r>
    </w:p>
    <w:p w:rsidR="00F463EB" w:rsidRPr="009A5CA0" w:rsidRDefault="00CD7D7E" w:rsidP="004962F7">
      <w:pPr>
        <w:pStyle w:val="H23G"/>
      </w:pPr>
      <w:r>
        <w:tab/>
      </w:r>
      <w:r>
        <w:tab/>
      </w:r>
      <w:bookmarkStart w:id="189" w:name="_Toc525912821"/>
      <w:r w:rsidR="00F463EB" w:rsidRPr="009A5CA0">
        <w:t>Human</w:t>
      </w:r>
      <w:r w:rsidR="00B57033">
        <w:t xml:space="preserve"> </w:t>
      </w:r>
      <w:r w:rsidR="00F463EB" w:rsidRPr="009A5CA0">
        <w:t>rights</w:t>
      </w:r>
      <w:r w:rsidR="00B57033">
        <w:t xml:space="preserve"> </w:t>
      </w:r>
      <w:r w:rsidR="00F463EB" w:rsidRPr="009A5CA0">
        <w:t>training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EB3081">
        <w:t>awareness-ra</w:t>
      </w:r>
      <w:r w:rsidR="00F463EB" w:rsidRPr="009A5CA0">
        <w:t>ising</w:t>
      </w:r>
      <w:bookmarkEnd w:id="189"/>
    </w:p>
    <w:p w:rsidR="00F463EB" w:rsidRPr="009A5CA0" w:rsidRDefault="00F463EB" w:rsidP="00F463EB">
      <w:pPr>
        <w:pStyle w:val="SingleTxtG"/>
      </w:pPr>
      <w:r w:rsidRPr="009A5CA0">
        <w:t>311.</w:t>
      </w:r>
      <w:r w:rsidRPr="009A5CA0">
        <w:tab/>
        <w:t>Human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="00EB3081">
        <w:t>awareness-ra</w:t>
      </w:r>
      <w:r w:rsidRPr="009A5CA0">
        <w:t>ising</w:t>
      </w:r>
      <w:r w:rsidR="00B57033">
        <w:t xml:space="preserve"> </w:t>
      </w:r>
      <w:r w:rsidRPr="009A5CA0">
        <w:t>form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integral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curriculum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all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levels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addition,</w:t>
      </w:r>
      <w:r w:rsidR="00B57033">
        <w:t xml:space="preserve"> </w:t>
      </w:r>
      <w:r w:rsidRPr="009A5CA0">
        <w:t>several</w:t>
      </w:r>
      <w:r w:rsidR="00B57033">
        <w:t xml:space="preserve"> </w:t>
      </w:r>
      <w:r w:rsidRPr="009A5CA0">
        <w:t>awareness-raising</w:t>
      </w:r>
      <w:r w:rsidR="00B57033">
        <w:t xml:space="preserve"> </w:t>
      </w:r>
      <w:r w:rsidRPr="009A5CA0">
        <w:t>projects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introduced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topics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racism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school.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Service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Combating</w:t>
      </w:r>
      <w:r w:rsidR="00B57033">
        <w:t xml:space="preserve"> </w:t>
      </w:r>
      <w:r w:rsidRPr="009A5CA0">
        <w:t>Racism</w:t>
      </w:r>
      <w:r w:rsidR="00B57033">
        <w:t xml:space="preserve"> </w:t>
      </w:r>
      <w:r w:rsidRPr="009A5CA0">
        <w:t>gives</w:t>
      </w:r>
      <w:r w:rsidR="00B57033">
        <w:t xml:space="preserve"> </w:t>
      </w:r>
      <w:r w:rsidRPr="009A5CA0">
        <w:t>funding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projects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kind;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follow-up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evaluation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projects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carried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="001D0DC4">
        <w:t>“</w:t>
      </w:r>
      <w:r w:rsidRPr="009A5CA0">
        <w:t>Education</w:t>
      </w:r>
      <w:r w:rsidR="00B57033">
        <w:t xml:space="preserve"> </w:t>
      </w:r>
      <w:r w:rsidRPr="009A5CA0">
        <w:t>21</w:t>
      </w:r>
      <w:r w:rsidR="001D0DC4">
        <w:t>”</w:t>
      </w:r>
      <w:r w:rsidR="00B57033">
        <w:t xml:space="preserve"> </w:t>
      </w:r>
      <w:r w:rsidRPr="009A5CA0">
        <w:t>foundation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312.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common</w:t>
      </w:r>
      <w:r w:rsidR="00B57033">
        <w:t xml:space="preserve"> </w:t>
      </w:r>
      <w:r w:rsidRPr="009A5CA0">
        <w:t>core</w:t>
      </w:r>
      <w:r w:rsidR="00B57033">
        <w:t xml:space="preserve"> </w:t>
      </w:r>
      <w:r w:rsidRPr="009A5CA0">
        <w:t>document</w:t>
      </w:r>
      <w:r w:rsidR="00B57033">
        <w:t xml:space="preserve"> </w:t>
      </w:r>
      <w:r w:rsidRPr="009A5CA0">
        <w:t>(section</w:t>
      </w:r>
      <w:r w:rsidR="00B57033">
        <w:t xml:space="preserve"> </w:t>
      </w:r>
      <w:r w:rsidRPr="009A5CA0">
        <w:t>E.3).</w:t>
      </w:r>
    </w:p>
    <w:p w:rsidR="00F463EB" w:rsidRPr="009A5CA0" w:rsidRDefault="00CD7D7E" w:rsidP="004962F7">
      <w:pPr>
        <w:pStyle w:val="H23G"/>
      </w:pPr>
      <w:r>
        <w:lastRenderedPageBreak/>
        <w:tab/>
      </w:r>
      <w:r>
        <w:tab/>
      </w:r>
      <w:bookmarkStart w:id="190" w:name="_Toc525912822"/>
      <w:r w:rsidR="00F463EB" w:rsidRPr="009A5CA0">
        <w:t>Recommendation</w:t>
      </w:r>
      <w:r w:rsidR="00B57033">
        <w:t xml:space="preserve"> </w:t>
      </w:r>
      <w:r w:rsidR="00F463EB" w:rsidRPr="009A5CA0">
        <w:t>No.</w:t>
      </w:r>
      <w:r w:rsidR="00B57033">
        <w:t xml:space="preserve"> </w:t>
      </w:r>
      <w:r w:rsidR="00F463EB" w:rsidRPr="009A5CA0">
        <w:t>21</w:t>
      </w:r>
      <w:bookmarkEnd w:id="190"/>
    </w:p>
    <w:p w:rsidR="00F463EB" w:rsidRPr="009A5CA0" w:rsidRDefault="00F463EB" w:rsidP="00F463EB">
      <w:pPr>
        <w:pStyle w:val="SingleTxtG"/>
      </w:pPr>
      <w:r w:rsidRPr="009A5CA0">
        <w:t>313.</w:t>
      </w:r>
      <w:r w:rsidRPr="009A5CA0">
        <w:tab/>
        <w:t>Human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forms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duties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Centre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Expertise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Centre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organized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number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days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sessions</w:t>
      </w:r>
      <w:r w:rsidR="00B57033">
        <w:t xml:space="preserve"> </w:t>
      </w:r>
      <w:r w:rsidRPr="009A5CA0">
        <w:t>relating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rights,</w:t>
      </w:r>
      <w:r w:rsidR="00B57033">
        <w:t xml:space="preserve"> </w:t>
      </w:r>
      <w:r w:rsidRPr="009A5CA0">
        <w:t>including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teaching</w:t>
      </w:r>
      <w:r w:rsidR="00B57033">
        <w:t xml:space="preserve"> </w:t>
      </w:r>
      <w:r w:rsidRPr="009A5CA0">
        <w:t>staff;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prepared</w:t>
      </w:r>
      <w:r w:rsidR="00B57033">
        <w:t xml:space="preserve"> </w:t>
      </w:r>
      <w:r w:rsidRPr="009A5CA0">
        <w:t>teaching</w:t>
      </w:r>
      <w:r w:rsidR="00B57033">
        <w:t xml:space="preserve"> </w:t>
      </w:r>
      <w:r w:rsidRPr="009A5CA0">
        <w:t>material</w:t>
      </w:r>
      <w:r w:rsidR="00B57033">
        <w:t xml:space="preserve"> </w:t>
      </w:r>
      <w:r w:rsidRPr="009A5CA0">
        <w:t>and,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published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study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human</w:t>
      </w:r>
      <w:r w:rsidR="00B57033">
        <w:t xml:space="preserve"> </w:t>
      </w:r>
      <w:r w:rsidRPr="009A5CA0">
        <w:t>rights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schools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particular</w:t>
      </w:r>
      <w:r w:rsidR="00B57033">
        <w:t xml:space="preserve"> </w:t>
      </w:r>
      <w:r w:rsidRPr="009A5CA0">
        <w:t>focus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curricula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French-speaking</w:t>
      </w:r>
      <w:r w:rsidR="00B57033">
        <w:t xml:space="preserve"> </w:t>
      </w:r>
      <w:r w:rsidRPr="009A5CA0">
        <w:t>Switzerland.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314.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published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civic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upper-secondary</w:t>
      </w:r>
      <w:r w:rsidR="00B57033">
        <w:t xml:space="preserve"> </w:t>
      </w:r>
      <w:r w:rsidRPr="009A5CA0">
        <w:t>level</w:t>
      </w:r>
      <w:r w:rsidR="00B57033">
        <w:t xml:space="preserve"> </w:t>
      </w:r>
      <w:r w:rsidRPr="009A5CA0">
        <w:t>training.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shows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citizenship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well</w:t>
      </w:r>
      <w:r w:rsidR="00B57033">
        <w:t xml:space="preserve"> </w:t>
      </w:r>
      <w:r w:rsidRPr="009A5CA0">
        <w:t>established</w:t>
      </w:r>
      <w:r w:rsidR="005B427F">
        <w:t>,</w:t>
      </w:r>
      <w:r w:rsidR="00B57033">
        <w:t xml:space="preserve"> </w:t>
      </w:r>
      <w:r w:rsidRPr="009A5CA0">
        <w:t>although</w:t>
      </w:r>
      <w:r w:rsidR="00B57033">
        <w:t xml:space="preserve"> </w:t>
      </w:r>
      <w:r w:rsidRPr="009A5CA0">
        <w:t>there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differences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depending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subject</w:t>
      </w:r>
      <w:r w:rsidR="00B57033">
        <w:t xml:space="preserve"> </w:t>
      </w:r>
      <w:r w:rsidRPr="009A5CA0">
        <w:t>area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region.</w:t>
      </w:r>
    </w:p>
    <w:p w:rsidR="00F463EB" w:rsidRPr="009A5CA0" w:rsidRDefault="00F463EB" w:rsidP="00F463EB">
      <w:pPr>
        <w:pStyle w:val="SingleTxtG"/>
      </w:pPr>
      <w:r w:rsidRPr="009A5CA0">
        <w:t>315.</w:t>
      </w:r>
      <w:r w:rsidRPr="009A5CA0">
        <w:tab/>
        <w:t>Compulsory</w:t>
      </w:r>
      <w:r w:rsidR="00B57033">
        <w:t xml:space="preserve"> </w:t>
      </w:r>
      <w:r w:rsidRPr="009A5CA0">
        <w:t>school</w:t>
      </w:r>
      <w:r w:rsidR="00B57033">
        <w:t xml:space="preserve"> </w:t>
      </w:r>
      <w:r w:rsidRPr="009A5CA0">
        <w:t>programmes</w:t>
      </w:r>
      <w:r w:rsidR="00B57033">
        <w:t xml:space="preserve"> </w:t>
      </w:r>
      <w:r w:rsidRPr="009A5CA0">
        <w:t>provide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teaching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economic,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rights.</w:t>
      </w:r>
    </w:p>
    <w:p w:rsidR="00F463EB" w:rsidRPr="009A5CA0" w:rsidRDefault="00925E33" w:rsidP="00925E33">
      <w:pPr>
        <w:pStyle w:val="H23G"/>
      </w:pPr>
      <w:r>
        <w:tab/>
      </w:r>
      <w:r>
        <w:tab/>
      </w:r>
      <w:bookmarkStart w:id="191" w:name="_Toc525912823"/>
      <w:r w:rsidR="00F463EB" w:rsidRPr="009A5CA0">
        <w:t>Recommendation</w:t>
      </w:r>
      <w:r w:rsidR="00B57033">
        <w:t xml:space="preserve"> </w:t>
      </w:r>
      <w:r w:rsidR="00F463EB" w:rsidRPr="009A5CA0">
        <w:t>No.</w:t>
      </w:r>
      <w:r w:rsidR="00B57033">
        <w:t xml:space="preserve"> </w:t>
      </w:r>
      <w:r w:rsidR="00F463EB" w:rsidRPr="009A5CA0">
        <w:t>22</w:t>
      </w:r>
      <w:bookmarkEnd w:id="191"/>
    </w:p>
    <w:p w:rsidR="00F463EB" w:rsidRPr="009A5CA0" w:rsidRDefault="00F463EB" w:rsidP="00F463EB">
      <w:pPr>
        <w:pStyle w:val="SingleTxtG"/>
      </w:pPr>
      <w:r w:rsidRPr="009A5CA0">
        <w:t>316.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our</w:t>
      </w:r>
      <w:r w:rsidR="00B57033">
        <w:t xml:space="preserve"> </w:t>
      </w:r>
      <w:r w:rsidRPr="009A5CA0">
        <w:t>comments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articles</w:t>
      </w:r>
      <w:r w:rsidR="00B57033">
        <w:t xml:space="preserve"> </w:t>
      </w:r>
      <w:r w:rsidRPr="009A5CA0">
        <w:t>7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10.</w:t>
      </w:r>
    </w:p>
    <w:p w:rsidR="00F463EB" w:rsidRPr="009A5CA0" w:rsidRDefault="00925E33" w:rsidP="00925E33">
      <w:pPr>
        <w:pStyle w:val="H23G"/>
      </w:pPr>
      <w:r>
        <w:tab/>
      </w:r>
      <w:r>
        <w:tab/>
      </w:r>
      <w:bookmarkStart w:id="192" w:name="_Toc525912824"/>
      <w:r w:rsidR="00F463EB" w:rsidRPr="009A5CA0">
        <w:t>Recommendation</w:t>
      </w:r>
      <w:r w:rsidR="00B57033">
        <w:t xml:space="preserve"> </w:t>
      </w:r>
      <w:r w:rsidR="00F463EB" w:rsidRPr="009A5CA0">
        <w:t>No.</w:t>
      </w:r>
      <w:r w:rsidR="00B57033">
        <w:t xml:space="preserve"> </w:t>
      </w:r>
      <w:r w:rsidR="00F463EB" w:rsidRPr="009A5CA0">
        <w:t>30</w:t>
      </w:r>
      <w:bookmarkEnd w:id="192"/>
    </w:p>
    <w:p w:rsidR="00F463EB" w:rsidRPr="009A5CA0" w:rsidRDefault="00F463EB" w:rsidP="00F463EB">
      <w:pPr>
        <w:pStyle w:val="SingleTxtG"/>
      </w:pPr>
      <w:r w:rsidRPr="009A5CA0">
        <w:t>317.</w:t>
      </w:r>
      <w:r w:rsidRPr="009A5CA0">
        <w:tab/>
        <w:t>With</w:t>
      </w:r>
      <w:r w:rsidR="00B57033">
        <w:t xml:space="preserve"> </w:t>
      </w:r>
      <w:r w:rsidRPr="009A5CA0">
        <w:t>regard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school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provided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teenagers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disabilities,</w:t>
      </w:r>
      <w:r w:rsidR="00B57033">
        <w:t xml:space="preserve"> </w:t>
      </w:r>
      <w:r w:rsidRPr="009A5CA0"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paragraph</w:t>
      </w:r>
      <w:r w:rsidR="00B57033">
        <w:t xml:space="preserve"> </w:t>
      </w:r>
      <w:r w:rsidRPr="009A5CA0">
        <w:t>562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Covenant.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2008,</w:t>
      </w:r>
      <w:r w:rsidR="00B57033">
        <w:t xml:space="preserve"> </w:t>
      </w:r>
      <w:r w:rsidRPr="009A5CA0">
        <w:t>special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part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mandate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education.</w:t>
      </w:r>
      <w:r w:rsidR="00B57033">
        <w:t xml:space="preserve"> </w:t>
      </w:r>
      <w:r w:rsidRPr="009A5CA0">
        <w:t>Our</w:t>
      </w:r>
      <w:r w:rsidR="00B57033">
        <w:t xml:space="preserve"> </w:t>
      </w:r>
      <w:r w:rsidRPr="009A5CA0">
        <w:t>approach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no</w:t>
      </w:r>
      <w:r w:rsidR="00B57033">
        <w:t xml:space="preserve"> </w:t>
      </w:r>
      <w:r w:rsidRPr="009A5CA0">
        <w:t>longer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insurance-based</w:t>
      </w:r>
      <w:r w:rsidR="00B57033">
        <w:t xml:space="preserve"> </w:t>
      </w:r>
      <w:r w:rsidRPr="009A5CA0">
        <w:t>but</w:t>
      </w:r>
      <w:r w:rsidR="00B57033">
        <w:t xml:space="preserve"> </w:t>
      </w:r>
      <w:r w:rsidRPr="009A5CA0">
        <w:t>education-based.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318.</w:t>
      </w:r>
      <w:r w:rsidRPr="009A5CA0">
        <w:tab/>
        <w:t>Cantons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now</w:t>
      </w:r>
      <w:r w:rsidR="00B57033">
        <w:t xml:space="preserve"> </w:t>
      </w:r>
      <w:r w:rsidRPr="009A5CA0">
        <w:t>responsible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providing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disabilities</w:t>
      </w:r>
      <w:r w:rsidR="00B57033">
        <w:t xml:space="preserve"> </w:t>
      </w:r>
      <w:r w:rsidRPr="009A5CA0">
        <w:t>up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20</w:t>
      </w:r>
      <w:r w:rsidR="00B57033">
        <w:t xml:space="preserve"> </w:t>
      </w:r>
      <w:r w:rsidRPr="009A5CA0">
        <w:t>years.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legislation</w:t>
      </w:r>
      <w:r w:rsidR="00B57033">
        <w:t xml:space="preserve"> </w:t>
      </w:r>
      <w:r w:rsidRPr="009A5CA0">
        <w:t>stipulates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they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comply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higher</w:t>
      </w:r>
      <w:r w:rsidR="00B57033">
        <w:t xml:space="preserve"> </w:t>
      </w:r>
      <w:r w:rsidRPr="009A5CA0">
        <w:t>law,</w:t>
      </w:r>
      <w:r w:rsidR="00B57033">
        <w:t xml:space="preserve"> </w:t>
      </w:r>
      <w:r w:rsidRPr="009A5CA0">
        <w:t>namely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special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Disabled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Equality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according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integration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preferable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separation.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319.</w:t>
      </w:r>
      <w:r w:rsidRPr="009A5CA0">
        <w:tab/>
        <w:t>Following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2011</w:t>
      </w:r>
      <w:r w:rsidR="00B57033">
        <w:t xml:space="preserve"> </w:t>
      </w:r>
      <w:r w:rsidRPr="009A5CA0">
        <w:t>agreement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special</w:t>
      </w:r>
      <w:r w:rsidR="00B57033">
        <w:t xml:space="preserve"> </w:t>
      </w:r>
      <w:r w:rsidRPr="009A5CA0">
        <w:t>education,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cooperating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one</w:t>
      </w:r>
      <w:r w:rsidR="00B57033">
        <w:t xml:space="preserve"> </w:t>
      </w:r>
      <w:r w:rsidRPr="009A5CA0">
        <w:t>another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establishing</w:t>
      </w:r>
      <w:r w:rsidR="00B57033">
        <w:t xml:space="preserve"> </w:t>
      </w:r>
      <w:r w:rsidRPr="009A5CA0">
        <w:t>common</w:t>
      </w:r>
      <w:r w:rsidR="00B57033">
        <w:t xml:space="preserve"> </w:t>
      </w:r>
      <w:r w:rsidRPr="009A5CA0">
        <w:t>quality</w:t>
      </w:r>
      <w:r w:rsidR="00B57033">
        <w:t xml:space="preserve"> </w:t>
      </w:r>
      <w:r w:rsidRPr="009A5CA0">
        <w:t>standards,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common</w:t>
      </w:r>
      <w:r w:rsidR="00B57033">
        <w:t xml:space="preserve"> </w:t>
      </w:r>
      <w:r w:rsidRPr="009A5CA0">
        <w:t>terminology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common</w:t>
      </w:r>
      <w:r w:rsidR="00B57033">
        <w:t xml:space="preserve"> </w:t>
      </w:r>
      <w:r w:rsidRPr="009A5CA0">
        <w:t>assessment</w:t>
      </w:r>
      <w:r w:rsidR="00B57033">
        <w:t xml:space="preserve"> </w:t>
      </w:r>
      <w:r w:rsidRPr="009A5CA0">
        <w:t>procedure.</w:t>
      </w:r>
      <w:r w:rsidR="001D0DC4">
        <w:t xml:space="preserve"> </w:t>
      </w:r>
    </w:p>
    <w:p w:rsidR="00F463EB" w:rsidRPr="009A5CA0" w:rsidRDefault="00F463EB" w:rsidP="007C568E">
      <w:pPr>
        <w:pStyle w:val="SingleTxtG"/>
      </w:pPr>
      <w:r w:rsidRPr="009A5CA0">
        <w:t>320.</w:t>
      </w:r>
      <w:r w:rsidRPr="009A5CA0">
        <w:tab/>
        <w:t>In</w:t>
      </w:r>
      <w:r w:rsidR="00B57033">
        <w:t xml:space="preserve"> </w:t>
      </w:r>
      <w:r w:rsidRPr="009A5CA0">
        <w:t>addition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compulsory</w:t>
      </w:r>
      <w:r w:rsidR="00B57033">
        <w:t xml:space="preserve"> </w:t>
      </w:r>
      <w:r w:rsidRPr="009A5CA0">
        <w:t>schooling,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developmental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educational</w:t>
      </w:r>
      <w:r w:rsidR="00B57033">
        <w:t xml:space="preserve"> </w:t>
      </w:r>
      <w:r w:rsidRPr="009A5CA0">
        <w:t>difficulties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do</w:t>
      </w:r>
      <w:r w:rsidR="00B57033">
        <w:t xml:space="preserve"> </w:t>
      </w:r>
      <w:r w:rsidRPr="009A5CA0">
        <w:t>not</w:t>
      </w:r>
      <w:r w:rsidR="00B57033">
        <w:t xml:space="preserve"> </w:t>
      </w:r>
      <w:r w:rsidRPr="009A5CA0">
        <w:t>prevent</w:t>
      </w:r>
      <w:r w:rsidR="00B57033">
        <w:t xml:space="preserve"> </w:t>
      </w:r>
      <w:r w:rsidRPr="009A5CA0">
        <w:t>them</w:t>
      </w:r>
      <w:r w:rsidR="00B57033">
        <w:t xml:space="preserve"> </w:t>
      </w:r>
      <w:r w:rsidRPr="009A5CA0">
        <w:t>from</w:t>
      </w:r>
      <w:r w:rsidR="00B57033">
        <w:t xml:space="preserve"> </w:t>
      </w:r>
      <w:r w:rsidRPr="009A5CA0">
        <w:t>following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entitled,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16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receive</w:t>
      </w:r>
      <w:r w:rsidR="00B57033">
        <w:t xml:space="preserve"> </w:t>
      </w:r>
      <w:r w:rsidRPr="009A5CA0">
        <w:t>support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basic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general</w:t>
      </w:r>
      <w:r w:rsidR="00B57033">
        <w:t xml:space="preserve"> </w:t>
      </w:r>
      <w:r w:rsidRPr="009A5CA0">
        <w:t>vocational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upper-secondary</w:t>
      </w:r>
      <w:r w:rsidR="00B57033">
        <w:t xml:space="preserve"> </w:t>
      </w:r>
      <w:r w:rsidRPr="009A5CA0">
        <w:t>level.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recognized</w:t>
      </w:r>
      <w:r w:rsidR="00B57033">
        <w:t xml:space="preserve"> </w:t>
      </w:r>
      <w:r w:rsidRPr="009A5CA0">
        <w:t>disability,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guarantees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coverage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expenses</w:t>
      </w:r>
      <w:r w:rsidR="00B57033">
        <w:t xml:space="preserve"> </w:t>
      </w:r>
      <w:r w:rsidRPr="009A5CA0">
        <w:t>associated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accordance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5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Disability</w:t>
      </w:r>
      <w:r w:rsidR="00B57033">
        <w:t xml:space="preserve"> </w:t>
      </w:r>
      <w:r w:rsidRPr="009A5CA0">
        <w:t>Insurance</w:t>
      </w:r>
      <w:r w:rsidR="00B57033">
        <w:t xml:space="preserve"> </w:t>
      </w:r>
      <w:r w:rsidRPr="009A5CA0">
        <w:t>Regulation.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measures,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those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Vocational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(arts.</w:t>
      </w:r>
      <w:r w:rsidR="00B57033">
        <w:t xml:space="preserve"> </w:t>
      </w:r>
      <w:r w:rsidRPr="009A5CA0">
        <w:t>18,</w:t>
      </w:r>
      <w:r w:rsidR="00B57033">
        <w:t xml:space="preserve"> </w:t>
      </w:r>
      <w:r w:rsidRPr="009A5CA0">
        <w:t>53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55),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apply.</w:t>
      </w:r>
      <w:r w:rsidR="00B57033">
        <w:t xml:space="preserve"> </w:t>
      </w:r>
      <w:r w:rsidRPr="009A5CA0">
        <w:t>Moreover,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Government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proposing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improve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rehabilitation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children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para</w:t>
      </w:r>
      <w:r w:rsidR="007C568E">
        <w:t>.</w:t>
      </w:r>
      <w:r w:rsidR="00B57033">
        <w:t xml:space="preserve"> </w:t>
      </w:r>
      <w:r w:rsidRPr="009A5CA0">
        <w:t>94).</w:t>
      </w:r>
    </w:p>
    <w:p w:rsidR="00F463EB" w:rsidRPr="009A5CA0" w:rsidRDefault="00925E33" w:rsidP="00925E33">
      <w:pPr>
        <w:pStyle w:val="H1G"/>
      </w:pPr>
      <w:r>
        <w:tab/>
      </w:r>
      <w:r>
        <w:tab/>
      </w:r>
      <w:bookmarkStart w:id="193" w:name="_Toc525638517"/>
      <w:bookmarkStart w:id="194" w:name="_Toc525638711"/>
      <w:bookmarkStart w:id="195" w:name="_Toc525638856"/>
      <w:bookmarkStart w:id="196" w:name="_Toc525912825"/>
      <w:r w:rsidR="00F463EB" w:rsidRPr="009A5CA0">
        <w:t>Article</w:t>
      </w:r>
      <w:r w:rsidR="00B57033">
        <w:t xml:space="preserve"> </w:t>
      </w:r>
      <w:r w:rsidR="00F463EB" w:rsidRPr="009A5CA0">
        <w:t>14</w:t>
      </w:r>
      <w:r>
        <w:br/>
      </w:r>
      <w:r w:rsidR="00F463EB" w:rsidRPr="009A5CA0">
        <w:t>Compulsory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free</w:t>
      </w:r>
      <w:r w:rsidR="00B57033">
        <w:t xml:space="preserve"> </w:t>
      </w:r>
      <w:r w:rsidR="00F463EB" w:rsidRPr="009A5CA0">
        <w:t>primary</w:t>
      </w:r>
      <w:r w:rsidR="00B57033">
        <w:t xml:space="preserve"> </w:t>
      </w:r>
      <w:r w:rsidR="00F463EB" w:rsidRPr="009A5CA0">
        <w:t>education</w:t>
      </w:r>
      <w:bookmarkEnd w:id="193"/>
      <w:bookmarkEnd w:id="194"/>
      <w:bookmarkEnd w:id="195"/>
      <w:bookmarkEnd w:id="196"/>
    </w:p>
    <w:p w:rsidR="00F463EB" w:rsidRPr="009A5CA0" w:rsidRDefault="00925E33" w:rsidP="00925E33">
      <w:pPr>
        <w:pStyle w:val="H23G"/>
      </w:pPr>
      <w:r>
        <w:tab/>
      </w:r>
      <w:r>
        <w:tab/>
      </w:r>
      <w:bookmarkStart w:id="197" w:name="_Toc525912826"/>
      <w:r w:rsidR="00F463EB" w:rsidRPr="009A5CA0">
        <w:t>Application</w:t>
      </w:r>
      <w:bookmarkEnd w:id="197"/>
    </w:p>
    <w:p w:rsidR="00F463EB" w:rsidRPr="009A5CA0" w:rsidRDefault="00F463EB" w:rsidP="00F463EB">
      <w:pPr>
        <w:pStyle w:val="SingleTxtG"/>
      </w:pPr>
      <w:r w:rsidRPr="009A5CA0">
        <w:t>321.</w:t>
      </w:r>
      <w:r w:rsidRPr="009A5CA0">
        <w:tab/>
        <w:t>Compulsory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free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schools.</w:t>
      </w:r>
    </w:p>
    <w:p w:rsidR="00F463EB" w:rsidRPr="009A5CA0" w:rsidRDefault="00F463EB" w:rsidP="00F463EB">
      <w:pPr>
        <w:pStyle w:val="SingleTxtG"/>
      </w:pPr>
      <w:r w:rsidRPr="009A5CA0">
        <w:t>322.</w:t>
      </w:r>
      <w:r w:rsidRPr="009A5CA0">
        <w:tab/>
        <w:t>Persons</w:t>
      </w:r>
      <w:r w:rsidR="00B57033">
        <w:t xml:space="preserve"> </w:t>
      </w:r>
      <w:r w:rsidRPr="009A5CA0">
        <w:t>carrying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apprenticeship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attend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free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vocational</w:t>
      </w:r>
      <w:r w:rsidR="00B57033">
        <w:t xml:space="preserve"> </w:t>
      </w:r>
      <w:r w:rsidRPr="009A5CA0">
        <w:t>schools,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companies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offer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inter-company</w:t>
      </w:r>
      <w:r w:rsidR="00B57033">
        <w:t xml:space="preserve"> </w:t>
      </w:r>
      <w:r w:rsidRPr="009A5CA0">
        <w:t>courses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any</w:t>
      </w:r>
      <w:r w:rsidR="00B57033">
        <w:t xml:space="preserve"> </w:t>
      </w:r>
      <w:r w:rsidRPr="009A5CA0">
        <w:t>other</w:t>
      </w:r>
      <w:r w:rsidR="00B57033">
        <w:t xml:space="preserve"> </w:t>
      </w:r>
      <w:r w:rsidRPr="009A5CA0">
        <w:t>similar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location</w:t>
      </w:r>
      <w:r w:rsidR="00B57033">
        <w:t xml:space="preserve"> </w:t>
      </w:r>
      <w:r w:rsidRPr="009A5CA0">
        <w:t>(Vocational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22</w:t>
      </w:r>
      <w:r w:rsidR="00B57033">
        <w:t xml:space="preserve"> </w:t>
      </w:r>
      <w:r w:rsidRPr="009A5CA0">
        <w:t>(2),</w:t>
      </w:r>
      <w:r w:rsidR="00B57033">
        <w:t xml:space="preserve"> </w:t>
      </w:r>
      <w:r w:rsidRPr="009A5CA0">
        <w:t>Vocational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Ordinance,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21</w:t>
      </w:r>
      <w:r w:rsidR="00B57033">
        <w:t xml:space="preserve"> </w:t>
      </w:r>
      <w:r w:rsidRPr="009A5CA0">
        <w:t>(3)).</w:t>
      </w:r>
    </w:p>
    <w:p w:rsidR="00F463EB" w:rsidRPr="009A5CA0" w:rsidRDefault="00925E33" w:rsidP="00925E33">
      <w:pPr>
        <w:pStyle w:val="H23G"/>
      </w:pPr>
      <w:r>
        <w:tab/>
      </w:r>
      <w:r>
        <w:tab/>
      </w:r>
      <w:bookmarkStart w:id="198" w:name="_Toc525912827"/>
      <w:r w:rsidR="00F463EB" w:rsidRPr="009A5CA0">
        <w:t>Scholarships</w:t>
      </w:r>
      <w:bookmarkEnd w:id="198"/>
    </w:p>
    <w:p w:rsidR="00F463EB" w:rsidRPr="009A5CA0" w:rsidRDefault="00F463EB" w:rsidP="00F463EB">
      <w:pPr>
        <w:pStyle w:val="SingleTxtG"/>
      </w:pPr>
      <w:r w:rsidRPr="009A5CA0">
        <w:t>323.</w:t>
      </w:r>
      <w:r w:rsidRPr="009A5CA0">
        <w:tab/>
        <w:t>Scholarships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awarded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meet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needs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those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financial</w:t>
      </w:r>
      <w:r w:rsidR="00B57033">
        <w:t xml:space="preserve"> </w:t>
      </w:r>
      <w:r w:rsidRPr="009A5CA0">
        <w:t>difficulty.</w:t>
      </w:r>
    </w:p>
    <w:p w:rsidR="00F463EB" w:rsidRPr="009A5CA0" w:rsidRDefault="00925E33" w:rsidP="00925E33">
      <w:pPr>
        <w:pStyle w:val="H1G"/>
      </w:pPr>
      <w:r>
        <w:lastRenderedPageBreak/>
        <w:tab/>
      </w:r>
      <w:r>
        <w:tab/>
      </w:r>
      <w:bookmarkStart w:id="199" w:name="_Toc525638518"/>
      <w:bookmarkStart w:id="200" w:name="_Toc525638712"/>
      <w:bookmarkStart w:id="201" w:name="_Toc525638857"/>
      <w:bookmarkStart w:id="202" w:name="_Toc525912828"/>
      <w:r w:rsidR="00F463EB" w:rsidRPr="009A5CA0">
        <w:t>Article</w:t>
      </w:r>
      <w:r w:rsidR="00B57033">
        <w:t xml:space="preserve"> </w:t>
      </w:r>
      <w:r w:rsidR="00F463EB" w:rsidRPr="009A5CA0">
        <w:t>15</w:t>
      </w:r>
      <w:r>
        <w:br/>
      </w:r>
      <w:r w:rsidR="00F463EB" w:rsidRPr="009A5CA0">
        <w:t>Right</w:t>
      </w:r>
      <w:r w:rsidR="00B57033">
        <w:t xml:space="preserve"> </w:t>
      </w:r>
      <w:r w:rsidR="00F463EB" w:rsidRPr="009A5CA0">
        <w:t>to</w:t>
      </w:r>
      <w:r w:rsidR="00B57033">
        <w:t xml:space="preserve"> </w:t>
      </w:r>
      <w:r w:rsidR="00F463EB" w:rsidRPr="009A5CA0">
        <w:t>culture</w:t>
      </w:r>
      <w:bookmarkEnd w:id="199"/>
      <w:bookmarkEnd w:id="200"/>
      <w:bookmarkEnd w:id="201"/>
      <w:bookmarkEnd w:id="202"/>
    </w:p>
    <w:p w:rsidR="00F463EB" w:rsidRPr="009A5CA0" w:rsidRDefault="00925E33" w:rsidP="00925E33">
      <w:pPr>
        <w:pStyle w:val="H23G"/>
      </w:pPr>
      <w:r>
        <w:tab/>
      </w:r>
      <w:r>
        <w:tab/>
      </w:r>
      <w:bookmarkStart w:id="203" w:name="_Toc525912829"/>
      <w:r w:rsidR="00F463EB" w:rsidRPr="009A5CA0">
        <w:t>Application</w:t>
      </w:r>
      <w:bookmarkEnd w:id="203"/>
    </w:p>
    <w:p w:rsidR="00F463EB" w:rsidRPr="009A5CA0" w:rsidRDefault="00F463EB" w:rsidP="00F463EB">
      <w:pPr>
        <w:pStyle w:val="SingleTxtG"/>
      </w:pPr>
      <w:r w:rsidRPr="009A5CA0">
        <w:t>324.</w:t>
      </w:r>
      <w:r w:rsidRPr="009A5CA0">
        <w:tab/>
        <w:t>The</w:t>
      </w:r>
      <w:r w:rsidR="00B57033">
        <w:t xml:space="preserve"> </w:t>
      </w:r>
      <w:r w:rsidRPr="009A5CA0">
        <w:t>constitutional</w:t>
      </w:r>
      <w:r w:rsidR="00B57033">
        <w:t xml:space="preserve"> </w:t>
      </w:r>
      <w:r w:rsidRPr="009A5CA0">
        <w:t>provisions</w:t>
      </w:r>
      <w:r w:rsidR="00B57033">
        <w:t xml:space="preserve"> </w:t>
      </w:r>
      <w:r w:rsidRPr="009A5CA0">
        <w:t>relating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15</w:t>
      </w:r>
      <w:r w:rsidR="00B57033">
        <w:t xml:space="preserve"> </w:t>
      </w:r>
      <w:r w:rsidRPr="009A5CA0">
        <w:t>appear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Covenant.</w:t>
      </w:r>
    </w:p>
    <w:p w:rsidR="00F463EB" w:rsidRPr="009A5CA0" w:rsidRDefault="00F463EB" w:rsidP="00F463EB">
      <w:pPr>
        <w:pStyle w:val="SingleTxtG"/>
      </w:pPr>
      <w:r w:rsidRPr="009A5CA0">
        <w:t>325.</w:t>
      </w:r>
      <w:r w:rsidRPr="009A5CA0">
        <w:tab/>
        <w:t>In</w:t>
      </w:r>
      <w:r w:rsidR="00B57033">
        <w:t xml:space="preserve"> </w:t>
      </w:r>
      <w:r w:rsidRPr="009A5CA0">
        <w:t>2014,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Confederation,</w:t>
      </w:r>
      <w:r w:rsidR="00B57033">
        <w:t xml:space="preserve"> </w:t>
      </w:r>
      <w:r w:rsidRPr="009A5CA0">
        <w:t>cantons,</w:t>
      </w:r>
      <w:r w:rsidR="00B57033">
        <w:t xml:space="preserve"> </w:t>
      </w:r>
      <w:r w:rsidRPr="009A5CA0">
        <w:t>towns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communes</w:t>
      </w:r>
      <w:r w:rsidR="00B57033">
        <w:t xml:space="preserve"> </w:t>
      </w:r>
      <w:r w:rsidRPr="009A5CA0">
        <w:t>spent</w:t>
      </w:r>
      <w:r w:rsidR="00B57033">
        <w:t xml:space="preserve"> </w:t>
      </w:r>
      <w:r w:rsidRPr="009A5CA0">
        <w:t>0.44</w:t>
      </w:r>
      <w:r w:rsidR="00B57033">
        <w:t xml:space="preserve"> </w:t>
      </w:r>
      <w:r w:rsidRPr="009A5CA0">
        <w:t>per</w:t>
      </w:r>
      <w:r w:rsidR="00B57033">
        <w:t xml:space="preserve"> </w:t>
      </w:r>
      <w:r w:rsidRPr="009A5CA0">
        <w:t>cent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GDP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implementing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policies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326.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Promotion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Diversity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Expressions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common</w:t>
      </w:r>
      <w:r w:rsidR="00B57033">
        <w:t xml:space="preserve"> </w:t>
      </w:r>
      <w:r w:rsidRPr="009A5CA0">
        <w:t>core</w:t>
      </w:r>
      <w:r w:rsidR="00B57033">
        <w:t xml:space="preserve"> </w:t>
      </w:r>
      <w:r w:rsidRPr="009A5CA0">
        <w:t>document</w:t>
      </w:r>
      <w:r w:rsidR="00B57033">
        <w:t xml:space="preserve"> </w:t>
      </w:r>
      <w:r w:rsidRPr="009A5CA0">
        <w:t>(section</w:t>
      </w:r>
      <w:r w:rsidR="00B57033">
        <w:t xml:space="preserve"> </w:t>
      </w:r>
      <w:r w:rsidRPr="009A5CA0">
        <w:t>A.4).</w:t>
      </w:r>
    </w:p>
    <w:p w:rsidR="00F463EB" w:rsidRPr="009A5CA0" w:rsidRDefault="00F463EB" w:rsidP="00F463EB">
      <w:pPr>
        <w:pStyle w:val="SingleTxtG"/>
      </w:pPr>
      <w:r w:rsidRPr="009A5CA0">
        <w:t>327.</w:t>
      </w:r>
      <w:r w:rsidRPr="009A5CA0">
        <w:tab/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matter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cooperation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scientific</w:t>
      </w:r>
      <w:r w:rsidR="00B57033">
        <w:t xml:space="preserve"> </w:t>
      </w:r>
      <w:r w:rsidRPr="009A5CA0">
        <w:t>field,</w:t>
      </w:r>
      <w:r w:rsidR="00B57033">
        <w:t xml:space="preserve"> </w:t>
      </w:r>
      <w:r w:rsidRPr="009A5CA0">
        <w:t>freedom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research,</w:t>
      </w:r>
      <w:r w:rsidR="00B57033">
        <w:t xml:space="preserve"> </w:t>
      </w:r>
      <w:r w:rsidRPr="009A5CA0">
        <w:t>scientific</w:t>
      </w:r>
      <w:r w:rsidR="00B57033">
        <w:t xml:space="preserve"> </w:t>
      </w:r>
      <w:r w:rsidRPr="009A5CA0">
        <w:t>progress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scientific</w:t>
      </w:r>
      <w:r w:rsidR="00B57033">
        <w:t xml:space="preserve"> </w:t>
      </w:r>
      <w:r w:rsidRPr="009A5CA0">
        <w:t>research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innovation,</w:t>
      </w:r>
      <w:r w:rsidR="00B57033">
        <w:t xml:space="preserve"> </w:t>
      </w:r>
      <w:r w:rsidRPr="009A5CA0"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(paras.</w:t>
      </w:r>
      <w:r w:rsidR="00B57033">
        <w:t xml:space="preserve"> </w:t>
      </w:r>
      <w:r w:rsidRPr="009A5CA0">
        <w:t>15,</w:t>
      </w:r>
      <w:r w:rsidR="00B57033">
        <w:t xml:space="preserve"> </w:t>
      </w:r>
      <w:r w:rsidRPr="009A5CA0">
        <w:t>530,</w:t>
      </w:r>
      <w:r w:rsidR="00B57033">
        <w:t xml:space="preserve"> </w:t>
      </w:r>
      <w:r w:rsidRPr="009A5CA0">
        <w:t>592</w:t>
      </w:r>
      <w:r w:rsidR="007C568E">
        <w:t>–</w:t>
      </w:r>
      <w:r w:rsidRPr="009A5CA0">
        <w:t>594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602</w:t>
      </w:r>
      <w:r w:rsidR="007C568E">
        <w:t>–</w:t>
      </w:r>
      <w:r w:rsidRPr="009A5CA0">
        <w:t>604).</w:t>
      </w:r>
    </w:p>
    <w:p w:rsidR="00F463EB" w:rsidRPr="009A5CA0" w:rsidRDefault="002F62AC" w:rsidP="002F62AC">
      <w:pPr>
        <w:pStyle w:val="H23G"/>
      </w:pPr>
      <w:r>
        <w:tab/>
      </w:r>
      <w:r>
        <w:tab/>
      </w:r>
      <w:bookmarkStart w:id="204" w:name="_Toc525912830"/>
      <w:r w:rsidR="00F463EB" w:rsidRPr="009A5CA0">
        <w:t>Recent</w:t>
      </w:r>
      <w:r w:rsidR="00B57033">
        <w:t xml:space="preserve"> </w:t>
      </w:r>
      <w:r w:rsidR="00F463EB" w:rsidRPr="009A5CA0">
        <w:t>developments</w:t>
      </w:r>
      <w:r w:rsidR="00B57033">
        <w:t xml:space="preserve"> </w:t>
      </w:r>
      <w:r w:rsidR="00F463EB" w:rsidRPr="009A5CA0">
        <w:t>in</w:t>
      </w:r>
      <w:r w:rsidR="00B57033">
        <w:t xml:space="preserve"> </w:t>
      </w:r>
      <w:r w:rsidR="00F463EB" w:rsidRPr="009A5CA0">
        <w:t>law</w:t>
      </w:r>
      <w:bookmarkEnd w:id="204"/>
    </w:p>
    <w:p w:rsidR="00F463EB" w:rsidRPr="009A5CA0" w:rsidRDefault="002F62AC" w:rsidP="002F62AC">
      <w:pPr>
        <w:pStyle w:val="H23G"/>
      </w:pPr>
      <w:r>
        <w:tab/>
      </w:r>
      <w:r>
        <w:tab/>
      </w:r>
      <w:bookmarkStart w:id="205" w:name="_Toc525912831"/>
      <w:r w:rsidR="00F463EB" w:rsidRPr="009A5CA0">
        <w:t>Dispatches</w:t>
      </w:r>
      <w:r w:rsidR="00B57033">
        <w:t xml:space="preserve"> </w:t>
      </w:r>
      <w:r w:rsidR="00F463EB" w:rsidRPr="009A5CA0">
        <w:t>on</w:t>
      </w:r>
      <w:r w:rsidR="00B57033">
        <w:t xml:space="preserve"> </w:t>
      </w:r>
      <w:r w:rsidR="00F463EB" w:rsidRPr="009A5CA0">
        <w:t>culture</w:t>
      </w:r>
      <w:bookmarkEnd w:id="205"/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328.</w:t>
      </w:r>
      <w:r w:rsidRPr="009A5CA0">
        <w:tab/>
        <w:t>Through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2012</w:t>
      </w:r>
      <w:r w:rsidR="007C568E">
        <w:t>–</w:t>
      </w:r>
      <w:r w:rsidRPr="009A5CA0">
        <w:t>2015</w:t>
      </w:r>
      <w:r w:rsidR="00B57033">
        <w:t xml:space="preserve"> </w:t>
      </w:r>
      <w:r w:rsidRPr="009A5CA0">
        <w:t>dispatch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culture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defined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strategic</w:t>
      </w:r>
      <w:r w:rsidR="00B57033">
        <w:t xml:space="preserve"> </w:t>
      </w:r>
      <w:r w:rsidRPr="009A5CA0">
        <w:t>focus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country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policy.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28</w:t>
      </w:r>
      <w:r w:rsidR="00B57033">
        <w:t xml:space="preserve"> </w:t>
      </w:r>
      <w:r w:rsidRPr="009A5CA0">
        <w:t>November</w:t>
      </w:r>
      <w:r w:rsidR="00B57033">
        <w:t xml:space="preserve"> </w:t>
      </w:r>
      <w:r w:rsidRPr="009A5CA0">
        <w:t>2014,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presented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dispatch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promotion</w:t>
      </w:r>
      <w:r w:rsidR="00B57033">
        <w:t xml:space="preserve"> </w:t>
      </w:r>
      <w:r w:rsidRPr="009A5CA0">
        <w:t>(2016</w:t>
      </w:r>
      <w:r w:rsidR="007C568E">
        <w:t>–</w:t>
      </w:r>
      <w:r w:rsidRPr="009A5CA0">
        <w:t>2020)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defines</w:t>
      </w:r>
      <w:r w:rsidR="00B57033">
        <w:t xml:space="preserve"> </w:t>
      </w:r>
      <w:r w:rsidRPr="009A5CA0">
        <w:t>new</w:t>
      </w:r>
      <w:r w:rsidR="00B57033">
        <w:t xml:space="preserve"> </w:t>
      </w:r>
      <w:r w:rsidRPr="009A5CA0">
        <w:t>strategic</w:t>
      </w:r>
      <w:r w:rsidR="00B57033">
        <w:t xml:space="preserve"> </w:t>
      </w:r>
      <w:r w:rsidRPr="009A5CA0">
        <w:t>lines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policy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t>approved</w:t>
      </w:r>
      <w:r w:rsidR="00B57033">
        <w:t xml:space="preserve"> </w:t>
      </w:r>
      <w:r w:rsidRPr="009A5CA0">
        <w:t>funding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1,124.6</w:t>
      </w:r>
      <w:r w:rsidR="00B57033">
        <w:t xml:space="preserve"> </w:t>
      </w:r>
      <w:r w:rsidRPr="009A5CA0">
        <w:t>billion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policy.</w:t>
      </w:r>
    </w:p>
    <w:p w:rsidR="00F463EB" w:rsidRPr="009A5CA0" w:rsidRDefault="002F62AC" w:rsidP="002F62AC">
      <w:pPr>
        <w:pStyle w:val="H23G"/>
      </w:pPr>
      <w:r>
        <w:tab/>
      </w:r>
      <w:r>
        <w:tab/>
      </w:r>
      <w:bookmarkStart w:id="206" w:name="_Toc525912832"/>
      <w:r w:rsidR="00F463EB" w:rsidRPr="009A5CA0">
        <w:t>Amendments</w:t>
      </w:r>
      <w:r w:rsidR="00B57033">
        <w:t xml:space="preserve"> </w:t>
      </w:r>
      <w:r w:rsidR="00F463EB" w:rsidRPr="009A5CA0">
        <w:t>to</w:t>
      </w:r>
      <w:r w:rsidR="00B57033">
        <w:t xml:space="preserve"> </w:t>
      </w:r>
      <w:r w:rsidR="00F463EB" w:rsidRPr="009A5CA0">
        <w:t>framework</w:t>
      </w:r>
      <w:r w:rsidR="00B57033">
        <w:t xml:space="preserve"> </w:t>
      </w:r>
      <w:r w:rsidR="00F463EB" w:rsidRPr="009A5CA0">
        <w:t>laws</w:t>
      </w:r>
      <w:bookmarkEnd w:id="206"/>
    </w:p>
    <w:p w:rsidR="00F463EB" w:rsidRPr="009A5CA0" w:rsidRDefault="00F463EB" w:rsidP="00F463EB">
      <w:pPr>
        <w:pStyle w:val="SingleTxtG"/>
      </w:pPr>
      <w:r w:rsidRPr="009A5CA0">
        <w:t>329.</w:t>
      </w:r>
      <w:r w:rsidRPr="009A5CA0">
        <w:tab/>
        <w:t>The</w:t>
      </w:r>
      <w:r w:rsidR="00B57033">
        <w:t xml:space="preserve"> </w:t>
      </w:r>
      <w:r w:rsidRPr="009A5CA0">
        <w:t>Promotion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Culture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2012.</w:t>
      </w:r>
    </w:p>
    <w:p w:rsidR="00F463EB" w:rsidRPr="009A5CA0" w:rsidRDefault="00F463EB" w:rsidP="00F463EB">
      <w:pPr>
        <w:pStyle w:val="SingleTxtG"/>
      </w:pPr>
      <w:r w:rsidRPr="009A5CA0">
        <w:t>330.</w:t>
      </w:r>
      <w:r w:rsidRPr="009A5CA0">
        <w:tab/>
        <w:t>Regarding</w:t>
      </w:r>
      <w:r w:rsidR="00B57033">
        <w:t xml:space="preserve"> </w:t>
      </w:r>
      <w:r w:rsidRPr="009A5CA0">
        <w:t>multilingualism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understanding</w:t>
      </w:r>
      <w:r w:rsidR="00B57033">
        <w:t xml:space="preserve"> </w:t>
      </w:r>
      <w:r w:rsidRPr="009A5CA0">
        <w:t>among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linguistic</w:t>
      </w:r>
      <w:r w:rsidR="00B57033">
        <w:t xml:space="preserve"> </w:t>
      </w:r>
      <w:r w:rsidRPr="009A5CA0">
        <w:t>communities,</w:t>
      </w:r>
      <w:r w:rsidR="00B57033">
        <w:t xml:space="preserve"> </w:t>
      </w:r>
      <w:r w:rsidRPr="009A5CA0"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combined</w:t>
      </w:r>
      <w:r w:rsidR="00B57033">
        <w:t xml:space="preserve"> </w:t>
      </w:r>
      <w:r w:rsidRPr="009A5CA0">
        <w:t>second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third</w:t>
      </w:r>
      <w:r w:rsidR="00B57033">
        <w:t xml:space="preserve"> </w:t>
      </w:r>
      <w:r w:rsidRPr="009A5CA0">
        <w:t>reports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Covenant</w:t>
      </w:r>
      <w:r w:rsidR="00B57033">
        <w:t xml:space="preserve"> </w:t>
      </w:r>
      <w:r w:rsidRPr="009A5CA0">
        <w:t>(para.</w:t>
      </w:r>
      <w:r w:rsidR="00B57033">
        <w:t xml:space="preserve"> </w:t>
      </w:r>
      <w:r w:rsidRPr="009A5CA0">
        <w:t>577).</w:t>
      </w:r>
    </w:p>
    <w:p w:rsidR="00F463EB" w:rsidRPr="009A5CA0" w:rsidRDefault="00F463EB" w:rsidP="00F463EB">
      <w:pPr>
        <w:pStyle w:val="SingleTxtG"/>
      </w:pPr>
      <w:r w:rsidRPr="009A5CA0">
        <w:t>331.</w:t>
      </w:r>
      <w:r w:rsidRPr="009A5CA0">
        <w:tab/>
        <w:t>The</w:t>
      </w:r>
      <w:r w:rsidR="00B57033">
        <w:t xml:space="preserve"> </w:t>
      </w:r>
      <w:r w:rsidRPr="009A5CA0">
        <w:t>Languages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Languages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been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2010.</w:t>
      </w:r>
      <w:r w:rsidR="00B57033">
        <w:t xml:space="preserve"> </w:t>
      </w:r>
      <w:r w:rsidRPr="009A5CA0">
        <w:t>These</w:t>
      </w:r>
      <w:r w:rsidR="00B57033">
        <w:t xml:space="preserve"> </w:t>
      </w:r>
      <w:r w:rsidRPr="009A5CA0">
        <w:t>texts</w:t>
      </w:r>
      <w:r w:rsidR="00B57033">
        <w:t xml:space="preserve"> </w:t>
      </w:r>
      <w:r w:rsidRPr="009A5CA0">
        <w:t>enforce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70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order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enhance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multilingualism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and,</w:t>
      </w:r>
      <w:r w:rsidR="00B57033">
        <w:t xml:space="preserve"> </w:t>
      </w:r>
      <w:r w:rsidRPr="009A5CA0">
        <w:t>following</w:t>
      </w:r>
      <w:r w:rsidR="00B57033">
        <w:t xml:space="preserve"> </w:t>
      </w:r>
      <w:r w:rsidRPr="009A5CA0">
        <w:t>parliamentary</w:t>
      </w:r>
      <w:r w:rsidR="00B57033">
        <w:t xml:space="preserve"> </w:t>
      </w:r>
      <w:r w:rsidRPr="009A5CA0">
        <w:t>motions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revised</w:t>
      </w:r>
      <w:r w:rsidR="00B57033">
        <w:t xml:space="preserve"> </w:t>
      </w:r>
      <w:r w:rsidRPr="009A5CA0">
        <w:t>Languages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27</w:t>
      </w:r>
      <w:r w:rsidR="00B57033">
        <w:t xml:space="preserve"> </w:t>
      </w:r>
      <w:r w:rsidRPr="009A5CA0">
        <w:t>August</w:t>
      </w:r>
      <w:r w:rsidR="00B57033">
        <w:t xml:space="preserve"> </w:t>
      </w:r>
      <w:r w:rsidRPr="009A5CA0">
        <w:t>2014.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same</w:t>
      </w:r>
      <w:r w:rsidR="00B57033">
        <w:t xml:space="preserve"> </w:t>
      </w:r>
      <w:r w:rsidRPr="009A5CA0">
        <w:t>time,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1D0DC4">
        <w:t>’</w:t>
      </w:r>
      <w:r w:rsidRPr="009A5CA0">
        <w:t>s</w:t>
      </w:r>
      <w:r w:rsidR="00B57033">
        <w:t xml:space="preserve"> </w:t>
      </w:r>
      <w:r w:rsidRPr="009A5CA0">
        <w:t>instructions</w:t>
      </w:r>
      <w:r w:rsidR="00B57033">
        <w:t xml:space="preserve"> </w:t>
      </w:r>
      <w:r w:rsidRPr="009A5CA0">
        <w:t>pertaining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multilingualism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administration</w:t>
      </w:r>
      <w:r w:rsidR="00B57033">
        <w:t xml:space="preserve"> </w:t>
      </w:r>
      <w:r w:rsidRPr="009A5CA0">
        <w:t>were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revised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6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Languages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refers</w:t>
      </w:r>
      <w:r w:rsidR="00B57033">
        <w:t xml:space="preserve"> </w:t>
      </w:r>
      <w:r w:rsidRPr="009A5CA0">
        <w:t>explicitly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equal</w:t>
      </w:r>
      <w:r w:rsidR="00B57033">
        <w:t xml:space="preserve"> </w:t>
      </w:r>
      <w:r w:rsidRPr="009A5CA0">
        <w:t>opportunities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linguistic</w:t>
      </w:r>
      <w:r w:rsidR="00B57033">
        <w:t xml:space="preserve"> </w:t>
      </w:r>
      <w:r w:rsidRPr="009A5CA0">
        <w:t>minorities.</w:t>
      </w:r>
    </w:p>
    <w:p w:rsidR="00F463EB" w:rsidRPr="009A5CA0" w:rsidRDefault="002F62AC" w:rsidP="002F62AC">
      <w:pPr>
        <w:pStyle w:val="H23G"/>
      </w:pPr>
      <w:r>
        <w:tab/>
      </w:r>
      <w:r>
        <w:tab/>
      </w:r>
      <w:bookmarkStart w:id="207" w:name="_Toc525912833"/>
      <w:r w:rsidR="00F463EB" w:rsidRPr="009A5CA0">
        <w:t>Musical</w:t>
      </w:r>
      <w:r w:rsidR="00B57033">
        <w:t xml:space="preserve"> </w:t>
      </w:r>
      <w:r w:rsidR="00F463EB" w:rsidRPr="009A5CA0">
        <w:t>training</w:t>
      </w:r>
      <w:bookmarkEnd w:id="207"/>
    </w:p>
    <w:p w:rsidR="00F463EB" w:rsidRPr="009A5CA0" w:rsidRDefault="00F463EB" w:rsidP="00F463EB">
      <w:pPr>
        <w:pStyle w:val="SingleTxtG"/>
      </w:pPr>
      <w:r w:rsidRPr="009A5CA0">
        <w:t>332.</w:t>
      </w:r>
      <w:r w:rsidRPr="009A5CA0">
        <w:tab/>
        <w:t>On</w:t>
      </w:r>
      <w:r w:rsidR="00B57033">
        <w:t xml:space="preserve"> </w:t>
      </w:r>
      <w:r w:rsidRPr="009A5CA0">
        <w:t>23</w:t>
      </w:r>
      <w:r w:rsidR="00B57033">
        <w:t xml:space="preserve"> </w:t>
      </w:r>
      <w:r w:rsidRPr="009A5CA0">
        <w:t>September</w:t>
      </w:r>
      <w:r w:rsidR="00B57033">
        <w:t xml:space="preserve"> </w:t>
      </w:r>
      <w:r w:rsidRPr="009A5CA0">
        <w:t>2012,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people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cantons</w:t>
      </w:r>
      <w:r w:rsidR="00B57033">
        <w:t xml:space="preserve"> </w:t>
      </w:r>
      <w:r w:rsidRPr="009A5CA0">
        <w:t>agreed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improve</w:t>
      </w:r>
      <w:r w:rsidR="00B57033">
        <w:t xml:space="preserve"> </w:t>
      </w:r>
      <w:r w:rsidRPr="009A5CA0">
        <w:t>musical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(Constitution,</w:t>
      </w:r>
      <w:r w:rsidR="00B57033">
        <w:t xml:space="preserve"> </w:t>
      </w:r>
      <w:r w:rsidRPr="009A5CA0">
        <w:t>art.</w:t>
      </w:r>
      <w:r w:rsidR="00B57033">
        <w:t xml:space="preserve"> </w:t>
      </w:r>
      <w:r w:rsidRPr="009A5CA0">
        <w:t>67</w:t>
      </w:r>
      <w:r w:rsidRPr="007F696C">
        <w:rPr>
          <w:i/>
          <w:iCs/>
        </w:rPr>
        <w:t>a</w:t>
      </w:r>
      <w:r w:rsidRPr="009A5CA0">
        <w:t>).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19</w:t>
      </w:r>
      <w:r w:rsidR="00B57033">
        <w:t xml:space="preserve"> </w:t>
      </w:r>
      <w:r w:rsidRPr="009A5CA0">
        <w:t>June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t>decided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bases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implementing</w:t>
      </w:r>
      <w:r w:rsidR="00B57033">
        <w:t xml:space="preserve"> </w:t>
      </w:r>
      <w:r w:rsidRPr="009A5CA0">
        <w:t>support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entitled</w:t>
      </w:r>
      <w:r w:rsidR="00B57033">
        <w:t xml:space="preserve"> </w:t>
      </w:r>
      <w:r w:rsidR="001D0DC4">
        <w:t>“</w:t>
      </w:r>
      <w:r w:rsidRPr="009A5CA0">
        <w:t>Youth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Music</w:t>
      </w:r>
      <w:r w:rsidR="001D0DC4">
        <w:t>”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Promotion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Culture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annual</w:t>
      </w:r>
      <w:r w:rsidR="00B57033">
        <w:t xml:space="preserve"> </w:t>
      </w:r>
      <w:r w:rsidRPr="009A5CA0">
        <w:t>spending</w:t>
      </w:r>
      <w:r w:rsidR="00B57033">
        <w:t xml:space="preserve"> </w:t>
      </w:r>
      <w:r w:rsidRPr="009A5CA0">
        <w:t>ceiling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2.8</w:t>
      </w:r>
      <w:r w:rsidR="00B57033">
        <w:t xml:space="preserve"> </w:t>
      </w:r>
      <w:r w:rsidRPr="009A5CA0">
        <w:t>million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2016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SwF</w:t>
      </w:r>
      <w:r w:rsidR="00B57033">
        <w:t xml:space="preserve"> </w:t>
      </w:r>
      <w:r w:rsidRPr="009A5CA0">
        <w:t>3.6</w:t>
      </w:r>
      <w:r w:rsidR="00B57033">
        <w:t xml:space="preserve"> </w:t>
      </w:r>
      <w:r w:rsidRPr="009A5CA0">
        <w:t>million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2017</w:t>
      </w:r>
      <w:r w:rsidR="007C568E">
        <w:t>–</w:t>
      </w:r>
      <w:r w:rsidRPr="009A5CA0">
        <w:t>2019.</w:t>
      </w:r>
    </w:p>
    <w:p w:rsidR="00F463EB" w:rsidRPr="009A5CA0" w:rsidRDefault="002F62AC" w:rsidP="002F62AC">
      <w:pPr>
        <w:pStyle w:val="H23G"/>
      </w:pPr>
      <w:r>
        <w:tab/>
      </w:r>
      <w:r>
        <w:tab/>
      </w:r>
      <w:bookmarkStart w:id="208" w:name="_Toc525912834"/>
      <w:r w:rsidR="00F463EB" w:rsidRPr="009A5CA0">
        <w:t>Cultural</w:t>
      </w:r>
      <w:r w:rsidR="00B57033">
        <w:t xml:space="preserve"> </w:t>
      </w:r>
      <w:r w:rsidR="00F463EB" w:rsidRPr="009A5CA0">
        <w:t>participation</w:t>
      </w:r>
      <w:bookmarkEnd w:id="208"/>
    </w:p>
    <w:p w:rsidR="00F463EB" w:rsidRPr="009A5CA0" w:rsidRDefault="00F463EB" w:rsidP="00F463EB">
      <w:pPr>
        <w:pStyle w:val="SingleTxtG"/>
      </w:pPr>
      <w:r w:rsidRPr="009A5CA0">
        <w:t>333.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Affairs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supports</w:t>
      </w:r>
      <w:r w:rsidR="00B57033">
        <w:t xml:space="preserve"> </w:t>
      </w:r>
      <w:r w:rsidRPr="009A5CA0">
        <w:t>projects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promote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participation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life.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applicable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bases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strengthening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participation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9</w:t>
      </w:r>
      <w:r w:rsidRPr="007F696C">
        <w:rPr>
          <w:i/>
          <w:iCs/>
        </w:rPr>
        <w:t>a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Promotion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Culture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Incentive</w:t>
      </w:r>
      <w:r w:rsidR="00B57033">
        <w:t xml:space="preserve"> </w:t>
      </w:r>
      <w:r w:rsidRPr="009A5CA0">
        <w:t>Plan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Participation</w:t>
      </w:r>
      <w:r w:rsidR="00B57033">
        <w:t xml:space="preserve"> </w:t>
      </w:r>
      <w:r w:rsidRPr="009A5CA0">
        <w:t>(2016</w:t>
      </w:r>
      <w:r w:rsidR="007C568E">
        <w:t>–</w:t>
      </w:r>
      <w:r w:rsidRPr="009A5CA0">
        <w:t>2020),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both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2016.</w:t>
      </w:r>
      <w:r w:rsidR="00B57033">
        <w:t xml:space="preserve"> </w:t>
      </w:r>
    </w:p>
    <w:p w:rsidR="00F463EB" w:rsidRPr="009A5CA0" w:rsidRDefault="002F62AC" w:rsidP="002F62AC">
      <w:pPr>
        <w:pStyle w:val="H23G"/>
      </w:pPr>
      <w:r>
        <w:lastRenderedPageBreak/>
        <w:tab/>
      </w:r>
      <w:r>
        <w:tab/>
      </w:r>
      <w:bookmarkStart w:id="209" w:name="_Toc525912835"/>
      <w:r w:rsidR="00F463EB" w:rsidRPr="009A5CA0">
        <w:t>Cultural</w:t>
      </w:r>
      <w:r w:rsidR="00B57033">
        <w:t xml:space="preserve"> </w:t>
      </w:r>
      <w:r w:rsidR="00F463EB" w:rsidRPr="009A5CA0">
        <w:t>heritage</w:t>
      </w:r>
      <w:bookmarkEnd w:id="209"/>
    </w:p>
    <w:p w:rsidR="00F463EB" w:rsidRPr="009A5CA0" w:rsidRDefault="00F463EB" w:rsidP="00034ACD">
      <w:pPr>
        <w:pStyle w:val="SingleTxtG"/>
      </w:pPr>
      <w:r w:rsidRPr="009A5CA0">
        <w:t>334.</w:t>
      </w:r>
      <w:r w:rsidRPr="009A5CA0">
        <w:tab/>
        <w:t>The</w:t>
      </w:r>
      <w:r w:rsidR="00B57033">
        <w:t xml:space="preserve"> </w:t>
      </w:r>
      <w:r w:rsidRPr="009A5CA0">
        <w:t>following</w:t>
      </w:r>
      <w:r w:rsidR="00B57033">
        <w:t xml:space="preserve"> </w:t>
      </w:r>
      <w:r w:rsidRPr="009A5CA0">
        <w:t>measures,</w:t>
      </w:r>
      <w:r w:rsidR="00B57033">
        <w:t xml:space="preserve"> </w:t>
      </w:r>
      <w:r w:rsidRPr="009A5CA0">
        <w:t>among</w:t>
      </w:r>
      <w:r w:rsidR="00B57033">
        <w:t xml:space="preserve"> </w:t>
      </w:r>
      <w:r w:rsidRPr="009A5CA0">
        <w:t>others,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implemented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="00034ACD" w:rsidRPr="009A5CA0">
        <w:t xml:space="preserve">Library </w:t>
      </w:r>
      <w:r w:rsidRPr="009A5CA0">
        <w:t>between</w:t>
      </w:r>
      <w:r w:rsidR="00B57033">
        <w:t xml:space="preserve"> </w:t>
      </w:r>
      <w:r w:rsidRPr="009A5CA0">
        <w:t>2016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2020: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collection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preservation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publications,</w:t>
      </w:r>
      <w:r w:rsidR="00B57033">
        <w:t xml:space="preserve"> </w:t>
      </w:r>
      <w:r w:rsidRPr="009A5CA0">
        <w:t>particularly</w:t>
      </w:r>
      <w:r w:rsidR="00B57033">
        <w:t xml:space="preserve"> </w:t>
      </w:r>
      <w:r w:rsidRPr="009A5CA0">
        <w:t>digital</w:t>
      </w:r>
      <w:r w:rsidR="00B57033">
        <w:t xml:space="preserve"> </w:t>
      </w:r>
      <w:r w:rsidRPr="009A5CA0">
        <w:t>publications;</w:t>
      </w:r>
      <w:r w:rsidR="00B57033">
        <w:t xml:space="preserve"> </w:t>
      </w:r>
      <w:r w:rsidRPr="009A5CA0">
        <w:t>active</w:t>
      </w:r>
      <w:r w:rsidR="00B57033">
        <w:t xml:space="preserve"> </w:t>
      </w:r>
      <w:r w:rsidRPr="009A5CA0">
        <w:t>participation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reference</w:t>
      </w:r>
      <w:r w:rsidR="00B57033">
        <w:t xml:space="preserve"> </w:t>
      </w:r>
      <w:r w:rsidRPr="009A5CA0">
        <w:t>standards;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digitization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print</w:t>
      </w:r>
      <w:r w:rsidR="00B57033">
        <w:t xml:space="preserve"> </w:t>
      </w:r>
      <w:r w:rsidRPr="009A5CA0">
        <w:t>collections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availability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public.</w:t>
      </w:r>
    </w:p>
    <w:p w:rsidR="00F463EB" w:rsidRPr="009A5CA0" w:rsidRDefault="00DE5823" w:rsidP="00DE5823">
      <w:pPr>
        <w:pStyle w:val="H23G"/>
      </w:pPr>
      <w:r>
        <w:tab/>
      </w:r>
      <w:r>
        <w:tab/>
      </w:r>
      <w:bookmarkStart w:id="210" w:name="_Toc525912836"/>
      <w:r w:rsidR="00F463EB" w:rsidRPr="009A5CA0">
        <w:t>Cultural</w:t>
      </w:r>
      <w:r w:rsidR="00B57033">
        <w:t xml:space="preserve"> </w:t>
      </w:r>
      <w:r w:rsidR="00F463EB" w:rsidRPr="009A5CA0">
        <w:t>diversity</w:t>
      </w:r>
      <w:bookmarkEnd w:id="210"/>
    </w:p>
    <w:p w:rsidR="00F463EB" w:rsidRPr="009A5CA0" w:rsidRDefault="00F463EB" w:rsidP="00F463EB">
      <w:pPr>
        <w:pStyle w:val="SingleTxtG"/>
      </w:pPr>
      <w:r w:rsidRPr="009A5CA0">
        <w:t>335.</w:t>
      </w:r>
      <w:r w:rsidRPr="009A5CA0">
        <w:tab/>
        <w:t>In</w:t>
      </w:r>
      <w:r w:rsidR="00B57033">
        <w:t xml:space="preserve"> </w:t>
      </w:r>
      <w:r w:rsidRPr="009A5CA0">
        <w:t>order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raise</w:t>
      </w:r>
      <w:r w:rsidR="00B57033">
        <w:t xml:space="preserve"> </w:t>
      </w:r>
      <w:r w:rsidRPr="009A5CA0">
        <w:t>awareness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heritage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Yenish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Sinti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supports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="001D0DC4">
        <w:t>“</w:t>
      </w:r>
      <w:r w:rsidRPr="009A5CA0">
        <w:t>Radgenossenschaft</w:t>
      </w:r>
      <w:r w:rsidR="00B57033">
        <w:t xml:space="preserve"> </w:t>
      </w:r>
      <w:r w:rsidRPr="009A5CA0">
        <w:t>der</w:t>
      </w:r>
      <w:r w:rsidR="00B57033">
        <w:t xml:space="preserve"> </w:t>
      </w:r>
      <w:r w:rsidRPr="009A5CA0">
        <w:t>Landstrasse</w:t>
      </w:r>
      <w:r w:rsidR="001D0DC4">
        <w:t>”</w:t>
      </w:r>
      <w:r w:rsidR="00B57033">
        <w:t xml:space="preserve"> </w:t>
      </w:r>
      <w:r w:rsidRPr="009A5CA0">
        <w:t>umbrella</w:t>
      </w:r>
      <w:r w:rsidR="00B57033">
        <w:t xml:space="preserve"> </w:t>
      </w:r>
      <w:r w:rsidRPr="009A5CA0">
        <w:t>association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="001D0DC4">
        <w:t>“</w:t>
      </w:r>
      <w:r w:rsidRPr="009A5CA0">
        <w:t>Ensuring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Future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Travellers</w:t>
      </w:r>
      <w:r w:rsidR="001D0DC4">
        <w:t>”</w:t>
      </w:r>
      <w:r w:rsidR="00B57033">
        <w:t xml:space="preserve"> </w:t>
      </w:r>
      <w:r w:rsidRPr="009A5CA0">
        <w:t>Foundation,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well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projects</w:t>
      </w:r>
      <w:r w:rsidR="00B57033">
        <w:t xml:space="preserve"> </w:t>
      </w:r>
      <w:r w:rsidRPr="009A5CA0">
        <w:t>implemented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minorities</w:t>
      </w:r>
      <w:r w:rsidR="00B57033">
        <w:t xml:space="preserve"> </w:t>
      </w:r>
      <w:r w:rsidRPr="009A5CA0">
        <w:t>themselves.</w:t>
      </w:r>
    </w:p>
    <w:p w:rsidR="00F463EB" w:rsidRPr="009A5CA0" w:rsidRDefault="00DE5823" w:rsidP="00DE5823">
      <w:pPr>
        <w:pStyle w:val="H23G"/>
      </w:pPr>
      <w:r>
        <w:tab/>
      </w:r>
      <w:r>
        <w:tab/>
      </w:r>
      <w:bookmarkStart w:id="211" w:name="_Toc525912837"/>
      <w:r w:rsidR="00F463EB" w:rsidRPr="009A5CA0">
        <w:t>Teaching</w:t>
      </w:r>
      <w:r w:rsidR="00B57033">
        <w:t xml:space="preserve"> </w:t>
      </w:r>
      <w:r w:rsidR="00F463EB" w:rsidRPr="009A5CA0">
        <w:t>of</w:t>
      </w:r>
      <w:r w:rsidR="00B57033">
        <w:t xml:space="preserve"> </w:t>
      </w:r>
      <w:r w:rsidR="00F463EB" w:rsidRPr="009A5CA0">
        <w:t>culture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arts</w:t>
      </w:r>
      <w:bookmarkEnd w:id="211"/>
    </w:p>
    <w:p w:rsidR="00F463EB" w:rsidRPr="009A5CA0" w:rsidRDefault="00F463EB" w:rsidP="001D0DC4">
      <w:pPr>
        <w:pStyle w:val="SingleTxtG"/>
      </w:pPr>
      <w:r w:rsidRPr="009A5CA0">
        <w:t>336.</w:t>
      </w:r>
      <w:r w:rsidRPr="009A5CA0">
        <w:tab/>
        <w:t>The</w:t>
      </w:r>
      <w:r w:rsidR="00B57033">
        <w:t xml:space="preserve"> </w:t>
      </w:r>
      <w:r w:rsidRPr="009A5CA0">
        <w:t>curricula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post-compulsory</w:t>
      </w:r>
      <w:r w:rsidR="00B57033">
        <w:t xml:space="preserve"> </w:t>
      </w:r>
      <w:r w:rsidRPr="009A5CA0">
        <w:t>secondary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include</w:t>
      </w:r>
      <w:r w:rsidR="00B57033">
        <w:t xml:space="preserve"> </w:t>
      </w:r>
      <w:r w:rsidRPr="009A5CA0">
        <w:t>general</w:t>
      </w:r>
      <w:r w:rsidR="00B57033">
        <w:t xml:space="preserve"> </w:t>
      </w:r>
      <w:r w:rsidRPr="009A5CA0">
        <w:t>elements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culture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arts.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classes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baccalaureate</w:t>
      </w:r>
      <w:r w:rsidR="00B57033">
        <w:t xml:space="preserve"> </w:t>
      </w:r>
      <w:r w:rsidRPr="009A5CA0">
        <w:t>level</w:t>
      </w:r>
      <w:r w:rsidR="00B57033">
        <w:t xml:space="preserve"> </w:t>
      </w:r>
      <w:r w:rsidRPr="009A5CA0">
        <w:t>(</w:t>
      </w:r>
      <w:r w:rsidRPr="001D0DC4">
        <w:rPr>
          <w:i/>
          <w:iCs/>
        </w:rPr>
        <w:t>maturité</w:t>
      </w:r>
      <w:r w:rsidRPr="009A5CA0">
        <w:t>),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arts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incorporated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syllabus.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basic</w:t>
      </w:r>
      <w:r w:rsidR="00B57033">
        <w:t xml:space="preserve"> </w:t>
      </w:r>
      <w:r w:rsidRPr="009A5CA0">
        <w:t>vocational</w:t>
      </w:r>
      <w:r w:rsidR="00B57033">
        <w:t xml:space="preserve"> </w:t>
      </w:r>
      <w:r w:rsidRPr="009A5CA0">
        <w:t>training</w:t>
      </w:r>
      <w:r w:rsidR="00B57033">
        <w:t xml:space="preserve"> </w:t>
      </w:r>
      <w:r w:rsidRPr="009A5CA0">
        <w:t>courses,</w:t>
      </w:r>
      <w:r w:rsidR="00B57033">
        <w:t xml:space="preserve"> </w:t>
      </w:r>
      <w:r w:rsidRPr="009A5CA0">
        <w:t>general</w:t>
      </w:r>
      <w:r w:rsidR="00B57033">
        <w:t xml:space="preserve"> </w:t>
      </w:r>
      <w:r w:rsidRPr="009A5CA0">
        <w:t>culture</w:t>
      </w:r>
      <w:r w:rsidR="00B57033">
        <w:t xml:space="preserve"> </w:t>
      </w:r>
      <w:r w:rsidRPr="009A5CA0">
        <w:t>classes</w:t>
      </w:r>
      <w:r w:rsidR="00B57033">
        <w:t xml:space="preserve"> </w:t>
      </w:r>
      <w:r w:rsidRPr="009A5CA0">
        <w:t>address</w:t>
      </w:r>
      <w:r w:rsidR="00B57033">
        <w:t xml:space="preserve"> </w:t>
      </w:r>
      <w:r w:rsidRPr="009A5CA0">
        <w:t>both</w:t>
      </w:r>
      <w:r w:rsidR="00B57033">
        <w:t xml:space="preserve"> </w:t>
      </w:r>
      <w:r w:rsidRPr="009A5CA0">
        <w:t>culture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arts.</w:t>
      </w:r>
      <w:r w:rsidR="00B57033">
        <w:t xml:space="preserve"> </w:t>
      </w:r>
    </w:p>
    <w:p w:rsidR="00F463EB" w:rsidRPr="009A5CA0" w:rsidRDefault="00DE5823" w:rsidP="00DE5823">
      <w:pPr>
        <w:pStyle w:val="H23G"/>
      </w:pPr>
      <w:r>
        <w:tab/>
      </w:r>
      <w:r>
        <w:tab/>
      </w:r>
      <w:bookmarkStart w:id="212" w:name="_Toc525912838"/>
      <w:r w:rsidR="00F463EB" w:rsidRPr="009A5CA0">
        <w:t>Protection</w:t>
      </w:r>
      <w:r w:rsidR="00B57033">
        <w:t xml:space="preserve"> </w:t>
      </w:r>
      <w:r w:rsidR="00F463EB" w:rsidRPr="009A5CA0">
        <w:t>of</w:t>
      </w:r>
      <w:r w:rsidR="00B57033">
        <w:t xml:space="preserve"> </w:t>
      </w:r>
      <w:r w:rsidR="00F463EB" w:rsidRPr="009A5CA0">
        <w:t>moral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material</w:t>
      </w:r>
      <w:r w:rsidR="00B57033">
        <w:t xml:space="preserve"> </w:t>
      </w:r>
      <w:r w:rsidR="00F463EB" w:rsidRPr="009A5CA0">
        <w:t>interests</w:t>
      </w:r>
      <w:r w:rsidR="00B57033">
        <w:t xml:space="preserve"> </w:t>
      </w:r>
      <w:r w:rsidR="00F463EB" w:rsidRPr="009A5CA0">
        <w:t>of</w:t>
      </w:r>
      <w:r w:rsidR="00B57033">
        <w:t xml:space="preserve"> </w:t>
      </w:r>
      <w:r w:rsidR="00F463EB" w:rsidRPr="009A5CA0">
        <w:t>authors</w:t>
      </w:r>
      <w:bookmarkEnd w:id="212"/>
    </w:p>
    <w:p w:rsidR="00F463EB" w:rsidRPr="009A5CA0" w:rsidRDefault="00F463EB" w:rsidP="00F463EB">
      <w:pPr>
        <w:pStyle w:val="SingleTxtG"/>
      </w:pPr>
      <w:r w:rsidRPr="009A5CA0">
        <w:t>337.</w:t>
      </w:r>
      <w:r w:rsidRPr="009A5CA0">
        <w:tab/>
        <w:t>The</w:t>
      </w:r>
      <w:r w:rsidR="00B57033">
        <w:t xml:space="preserve"> </w:t>
      </w:r>
      <w:r w:rsidRPr="009A5CA0">
        <w:t>Copyright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takes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consideration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moral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material</w:t>
      </w:r>
      <w:r w:rsidR="00B57033">
        <w:t xml:space="preserve"> </w:t>
      </w:r>
      <w:r w:rsidRPr="009A5CA0">
        <w:t>interests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authors.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entitles</w:t>
      </w:r>
      <w:r w:rsidR="00B57033">
        <w:t xml:space="preserve"> </w:t>
      </w:r>
      <w:r w:rsidRPr="009A5CA0">
        <w:t>authors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recognition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authorship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decide</w:t>
      </w:r>
      <w:r w:rsidR="00B57033">
        <w:t xml:space="preserve"> </w:t>
      </w:r>
      <w:r w:rsidRPr="009A5CA0">
        <w:t>when,</w:t>
      </w:r>
      <w:r w:rsidR="00B57033">
        <w:t xml:space="preserve"> </w:t>
      </w:r>
      <w:r w:rsidRPr="009A5CA0">
        <w:t>how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what</w:t>
      </w:r>
      <w:r w:rsidR="00B57033">
        <w:t xml:space="preserve"> </w:t>
      </w:r>
      <w:r w:rsidRPr="009A5CA0">
        <w:t>name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will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published.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provides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integrity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work;</w:t>
      </w:r>
      <w:r w:rsidR="00B57033">
        <w:t xml:space="preserve"> </w:t>
      </w:r>
      <w:r w:rsidRPr="009A5CA0">
        <w:t>authors</w:t>
      </w:r>
      <w:r w:rsidR="00B57033">
        <w:t xml:space="preserve"> </w:t>
      </w:r>
      <w:r w:rsidRPr="009A5CA0">
        <w:t>have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exclusive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decide</w:t>
      </w:r>
      <w:r w:rsidR="00B57033">
        <w:t xml:space="preserve"> </w:t>
      </w:r>
      <w:r w:rsidRPr="009A5CA0">
        <w:t>when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how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modified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used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creation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derivative</w:t>
      </w:r>
      <w:r w:rsidR="00B57033">
        <w:t xml:space="preserve"> </w:t>
      </w:r>
      <w:r w:rsidRPr="009A5CA0">
        <w:t>work.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gives</w:t>
      </w:r>
      <w:r w:rsidR="00B57033">
        <w:t xml:space="preserve"> </w:t>
      </w:r>
      <w:r w:rsidRPr="009A5CA0">
        <w:t>authors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number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rights,</w:t>
      </w:r>
      <w:r w:rsidR="00B57033">
        <w:t xml:space="preserve"> </w:t>
      </w:r>
      <w:r w:rsidRPr="009A5CA0">
        <w:t>including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exclusive</w:t>
      </w:r>
      <w:r w:rsidR="00B57033">
        <w:t xml:space="preserve"> </w:t>
      </w:r>
      <w:r w:rsidRPr="009A5CA0">
        <w:t>right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sell,</w:t>
      </w:r>
      <w:r w:rsidR="00B57033">
        <w:t xml:space="preserve"> </w:t>
      </w:r>
      <w:r w:rsidRPr="009A5CA0">
        <w:t>make</w:t>
      </w:r>
      <w:r w:rsidR="00B57033">
        <w:t xml:space="preserve"> </w:t>
      </w:r>
      <w:r w:rsidRPr="009A5CA0">
        <w:t>copies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recite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work.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lays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certain</w:t>
      </w:r>
      <w:r w:rsidR="00B57033">
        <w:t xml:space="preserve"> </w:t>
      </w:r>
      <w:r w:rsidRPr="009A5CA0">
        <w:t>restrictions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copyright,</w:t>
      </w:r>
      <w:r w:rsidR="00B57033">
        <w:t xml:space="preserve"> </w:t>
      </w:r>
      <w:r w:rsidRPr="009A5CA0">
        <w:t>thereby</w:t>
      </w:r>
      <w:r w:rsidR="00B57033">
        <w:t xml:space="preserve"> </w:t>
      </w:r>
      <w:r w:rsidRPr="009A5CA0">
        <w:t>allowing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be</w:t>
      </w:r>
      <w:r w:rsidR="00B57033">
        <w:t xml:space="preserve"> </w:t>
      </w:r>
      <w:r w:rsidRPr="009A5CA0">
        <w:t>used,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example,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educational</w:t>
      </w:r>
      <w:r w:rsidR="00B57033">
        <w:t xml:space="preserve"> </w:t>
      </w:r>
      <w:r w:rsidRPr="009A5CA0">
        <w:t>purposes.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such</w:t>
      </w:r>
      <w:r w:rsidR="00B57033">
        <w:t xml:space="preserve"> </w:t>
      </w:r>
      <w:r w:rsidRPr="009A5CA0">
        <w:t>cases,</w:t>
      </w:r>
      <w:r w:rsidR="00B57033">
        <w:t xml:space="preserve"> </w:t>
      </w:r>
      <w:r w:rsidRPr="009A5CA0">
        <w:t>authors</w:t>
      </w:r>
      <w:r w:rsidR="00B57033">
        <w:t xml:space="preserve"> </w:t>
      </w:r>
      <w:r w:rsidRPr="009A5CA0">
        <w:t>must</w:t>
      </w:r>
      <w:r w:rsidR="00B57033">
        <w:t xml:space="preserve"> </w:t>
      </w:r>
      <w:r w:rsidRPr="009A5CA0">
        <w:t>receive</w:t>
      </w:r>
      <w:r w:rsidR="00B57033">
        <w:t xml:space="preserve"> </w:t>
      </w:r>
      <w:r w:rsidRPr="009A5CA0">
        <w:t>remuneration.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22</w:t>
      </w:r>
      <w:r w:rsidR="00B57033">
        <w:t xml:space="preserve"> </w:t>
      </w:r>
      <w:r w:rsidRPr="009A5CA0">
        <w:t>November</w:t>
      </w:r>
      <w:r w:rsidR="00B57033">
        <w:t xml:space="preserve"> </w:t>
      </w:r>
      <w:r w:rsidRPr="009A5CA0">
        <w:t>2017,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adopted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submitted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draft</w:t>
      </w:r>
      <w:r w:rsidR="00B57033">
        <w:t xml:space="preserve"> </w:t>
      </w:r>
      <w:r w:rsidRPr="009A5CA0">
        <w:t>revision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Chambers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consideration.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proposes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particular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restriction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would</w:t>
      </w:r>
      <w:r w:rsidR="00B57033">
        <w:t xml:space="preserve"> </w:t>
      </w:r>
      <w:r w:rsidRPr="009A5CA0">
        <w:t>permit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use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works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scientific</w:t>
      </w:r>
      <w:r w:rsidR="00B57033">
        <w:t xml:space="preserve"> </w:t>
      </w:r>
      <w:r w:rsidRPr="009A5CA0">
        <w:t>research</w:t>
      </w:r>
      <w:r w:rsidR="00B57033">
        <w:t xml:space="preserve"> </w:t>
      </w:r>
      <w:r w:rsidRPr="009A5CA0">
        <w:t>purposes.</w:t>
      </w:r>
      <w:r w:rsidR="00B57033">
        <w:t xml:space="preserve"> </w:t>
      </w:r>
    </w:p>
    <w:p w:rsidR="00F463EB" w:rsidRPr="009A5CA0" w:rsidRDefault="00DE5823" w:rsidP="00DE5823">
      <w:pPr>
        <w:pStyle w:val="H23G"/>
      </w:pPr>
      <w:r>
        <w:tab/>
      </w:r>
      <w:r>
        <w:tab/>
      </w:r>
      <w:bookmarkStart w:id="213" w:name="_Toc525912839"/>
      <w:r w:rsidR="00F463EB" w:rsidRPr="009A5CA0">
        <w:t>Protection</w:t>
      </w:r>
      <w:r w:rsidR="00B57033">
        <w:t xml:space="preserve"> </w:t>
      </w:r>
      <w:r w:rsidR="00F463EB" w:rsidRPr="009A5CA0">
        <w:t>of</w:t>
      </w:r>
      <w:r w:rsidR="00B57033">
        <w:t xml:space="preserve"> </w:t>
      </w:r>
      <w:r w:rsidR="00F463EB" w:rsidRPr="009A5CA0">
        <w:t>the</w:t>
      </w:r>
      <w:r w:rsidR="00B57033">
        <w:t xml:space="preserve"> </w:t>
      </w:r>
      <w:r w:rsidR="00F463EB" w:rsidRPr="009A5CA0">
        <w:t>moral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material</w:t>
      </w:r>
      <w:r w:rsidR="00B57033">
        <w:t xml:space="preserve"> </w:t>
      </w:r>
      <w:r w:rsidR="00F463EB" w:rsidRPr="009A5CA0">
        <w:t>interests</w:t>
      </w:r>
      <w:r w:rsidR="00B57033">
        <w:t xml:space="preserve"> </w:t>
      </w:r>
      <w:r w:rsidR="00F463EB" w:rsidRPr="009A5CA0">
        <w:t>of</w:t>
      </w:r>
      <w:r w:rsidR="00B57033">
        <w:t xml:space="preserve"> </w:t>
      </w:r>
      <w:r w:rsidR="00F463EB" w:rsidRPr="009A5CA0">
        <w:t>indigenous</w:t>
      </w:r>
      <w:r w:rsidR="00B57033">
        <w:t xml:space="preserve"> </w:t>
      </w:r>
      <w:r w:rsidR="00F463EB" w:rsidRPr="009A5CA0">
        <w:t>peoples</w:t>
      </w:r>
      <w:bookmarkEnd w:id="213"/>
    </w:p>
    <w:p w:rsidR="00F463EB" w:rsidRPr="009A5CA0" w:rsidRDefault="00F463EB" w:rsidP="00F463EB">
      <w:pPr>
        <w:pStyle w:val="SingleTxtG"/>
      </w:pPr>
      <w:r w:rsidRPr="009A5CA0">
        <w:t>338.</w:t>
      </w:r>
      <w:r w:rsidRPr="009A5CA0">
        <w:tab/>
        <w:t>The</w:t>
      </w:r>
      <w:r w:rsidR="00B57033">
        <w:t xml:space="preserve"> </w:t>
      </w:r>
      <w:r w:rsidRPr="009A5CA0">
        <w:t>Nagoya</w:t>
      </w:r>
      <w:r w:rsidR="00B57033">
        <w:t xml:space="preserve"> </w:t>
      </w:r>
      <w:r w:rsidRPr="009A5CA0">
        <w:t>Protocol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amendments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Nature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Landscape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12</w:t>
      </w:r>
      <w:r w:rsidR="00B57033">
        <w:t xml:space="preserve"> </w:t>
      </w:r>
      <w:r w:rsidRPr="009A5CA0">
        <w:t>October</w:t>
      </w:r>
      <w:r w:rsidR="00B57033">
        <w:t xml:space="preserve"> </w:t>
      </w:r>
      <w:r w:rsidRPr="009A5CA0">
        <w:t>2014.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Nagoya</w:t>
      </w:r>
      <w:r w:rsidR="00B57033">
        <w:t xml:space="preserve"> </w:t>
      </w:r>
      <w:r w:rsidRPr="009A5CA0">
        <w:t>Ordinance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February</w:t>
      </w:r>
      <w:r w:rsidR="00B57033">
        <w:t xml:space="preserve"> </w:t>
      </w:r>
      <w:r w:rsidRPr="009A5CA0">
        <w:t>2016.</w:t>
      </w:r>
      <w:r w:rsidR="001D0DC4">
        <w:t xml:space="preserve"> </w:t>
      </w:r>
    </w:p>
    <w:p w:rsidR="00F463EB" w:rsidRPr="009A5CA0" w:rsidRDefault="00F463EB" w:rsidP="00F463EB">
      <w:pPr>
        <w:pStyle w:val="SingleTxtG"/>
      </w:pPr>
      <w:r w:rsidRPr="009A5CA0">
        <w:t>339.</w:t>
      </w:r>
      <w:r w:rsidRPr="009A5CA0">
        <w:tab/>
        <w:t>At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multilateral</w:t>
      </w:r>
      <w:r w:rsidR="00B57033">
        <w:t xml:space="preserve"> </w:t>
      </w:r>
      <w:r w:rsidRPr="009A5CA0">
        <w:t>level,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involved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work</w:t>
      </w:r>
      <w:r w:rsidR="00B57033">
        <w:t xml:space="preserve"> </w:t>
      </w:r>
      <w:r w:rsidRPr="009A5CA0">
        <w:t>carried</w:t>
      </w:r>
      <w:r w:rsidR="00B57033">
        <w:t xml:space="preserve"> </w:t>
      </w:r>
      <w:r w:rsidRPr="009A5CA0">
        <w:t>out</w:t>
      </w:r>
      <w:r w:rsidR="00B57033">
        <w:t xml:space="preserve"> </w:t>
      </w:r>
      <w:r w:rsidRPr="009A5CA0">
        <w:t>within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WIPO</w:t>
      </w:r>
      <w:r w:rsidR="00B57033">
        <w:t xml:space="preserve"> </w:t>
      </w:r>
      <w:r w:rsidRPr="009A5CA0">
        <w:t>Intergovernmental</w:t>
      </w:r>
      <w:r w:rsidR="00B57033">
        <w:t xml:space="preserve"> </w:t>
      </w:r>
      <w:r w:rsidRPr="009A5CA0">
        <w:t>Committee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Intellectual</w:t>
      </w:r>
      <w:r w:rsidR="00B57033">
        <w:t xml:space="preserve"> </w:t>
      </w:r>
      <w:r w:rsidRPr="009A5CA0">
        <w:t>Property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Genetic</w:t>
      </w:r>
      <w:r w:rsidR="00B57033">
        <w:t xml:space="preserve"> </w:t>
      </w:r>
      <w:r w:rsidRPr="009A5CA0">
        <w:t>Resources,</w:t>
      </w:r>
      <w:r w:rsidR="00B57033">
        <w:t xml:space="preserve"> </w:t>
      </w:r>
      <w:r w:rsidRPr="009A5CA0">
        <w:t>Traditional</w:t>
      </w:r>
      <w:r w:rsidR="00B57033">
        <w:t xml:space="preserve"> </w:t>
      </w:r>
      <w:r w:rsidRPr="009A5CA0">
        <w:t>Knowledge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Folklore.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goal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reach</w:t>
      </w:r>
      <w:r w:rsidR="00B57033">
        <w:t xml:space="preserve"> </w:t>
      </w:r>
      <w:r w:rsidRPr="009A5CA0">
        <w:t>agreement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one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several</w:t>
      </w:r>
      <w:r w:rsidR="00B57033">
        <w:t xml:space="preserve"> </w:t>
      </w:r>
      <w:r w:rsidRPr="009A5CA0">
        <w:t>international</w:t>
      </w:r>
      <w:r w:rsidR="00B57033">
        <w:t xml:space="preserve"> </w:t>
      </w:r>
      <w:r w:rsidRPr="009A5CA0">
        <w:t>legal</w:t>
      </w:r>
      <w:r w:rsidR="00B57033">
        <w:t xml:space="preserve"> </w:t>
      </w:r>
      <w:r w:rsidRPr="009A5CA0">
        <w:t>instruments</w:t>
      </w:r>
      <w:r w:rsidR="00B57033">
        <w:t xml:space="preserve"> </w:t>
      </w:r>
      <w:r w:rsidRPr="009A5CA0">
        <w:t>ensuring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traditional</w:t>
      </w:r>
      <w:r w:rsidR="00B57033">
        <w:t xml:space="preserve"> </w:t>
      </w:r>
      <w:r w:rsidRPr="009A5CA0">
        <w:t>knowledge,</w:t>
      </w:r>
      <w:r w:rsidR="00B57033">
        <w:t xml:space="preserve"> </w:t>
      </w:r>
      <w:r w:rsidRPr="009A5CA0">
        <w:t>traditional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expressions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genetic</w:t>
      </w:r>
      <w:r w:rsidR="00B57033">
        <w:t xml:space="preserve"> </w:t>
      </w:r>
      <w:r w:rsidRPr="009A5CA0">
        <w:t>resources.</w:t>
      </w:r>
      <w:r w:rsidR="00B57033">
        <w:t xml:space="preserve"> </w:t>
      </w:r>
    </w:p>
    <w:p w:rsidR="00F463EB" w:rsidRPr="009A5CA0" w:rsidRDefault="00DE5823" w:rsidP="00DE5823">
      <w:pPr>
        <w:pStyle w:val="H23G"/>
      </w:pPr>
      <w:r>
        <w:tab/>
      </w:r>
      <w:r>
        <w:tab/>
      </w:r>
      <w:bookmarkStart w:id="214" w:name="_Toc525912840"/>
      <w:r w:rsidR="00F463EB" w:rsidRPr="009A5CA0">
        <w:t>Freedom</w:t>
      </w:r>
      <w:r w:rsidR="00B57033">
        <w:t xml:space="preserve"> </w:t>
      </w:r>
      <w:r w:rsidR="00F463EB" w:rsidRPr="009A5CA0">
        <w:t>of</w:t>
      </w:r>
      <w:r w:rsidR="00B57033">
        <w:t xml:space="preserve"> </w:t>
      </w:r>
      <w:r w:rsidR="00F463EB" w:rsidRPr="009A5CA0">
        <w:t>scientific</w:t>
      </w:r>
      <w:r w:rsidR="00B57033">
        <w:t xml:space="preserve"> </w:t>
      </w:r>
      <w:r w:rsidR="00F463EB" w:rsidRPr="009A5CA0">
        <w:t>research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creative</w:t>
      </w:r>
      <w:r w:rsidR="00B57033">
        <w:t xml:space="preserve"> </w:t>
      </w:r>
      <w:r w:rsidR="00F463EB" w:rsidRPr="009A5CA0">
        <w:t>activity</w:t>
      </w:r>
      <w:bookmarkEnd w:id="214"/>
    </w:p>
    <w:p w:rsidR="00F463EB" w:rsidRPr="009A5CA0" w:rsidRDefault="00F463EB" w:rsidP="004B17DF">
      <w:pPr>
        <w:pStyle w:val="SingleTxtG"/>
      </w:pPr>
      <w:r w:rsidRPr="009A5CA0">
        <w:t>340.</w:t>
      </w:r>
      <w:r w:rsidRPr="009A5CA0">
        <w:tab/>
        <w:t>Freedom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art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enshrined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21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Constitution</w:t>
      </w:r>
      <w:r w:rsidR="00034ACD">
        <w:t xml:space="preserve"> and</w:t>
      </w:r>
      <w:r w:rsidR="00B57033">
        <w:t xml:space="preserve"> </w:t>
      </w:r>
      <w:r w:rsidR="00034ACD" w:rsidRPr="009A5CA0">
        <w:t>freedom</w:t>
      </w:r>
      <w:r w:rsidR="00034ACD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press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article</w:t>
      </w:r>
      <w:r w:rsidR="00B57033">
        <w:t xml:space="preserve"> </w:t>
      </w:r>
      <w:r w:rsidRPr="009A5CA0">
        <w:t>17.</w:t>
      </w:r>
    </w:p>
    <w:p w:rsidR="00F463EB" w:rsidRPr="009A5CA0" w:rsidRDefault="00DE5823" w:rsidP="00DE5823">
      <w:pPr>
        <w:pStyle w:val="H23G"/>
      </w:pPr>
      <w:r>
        <w:tab/>
      </w:r>
      <w:r>
        <w:tab/>
      </w:r>
      <w:bookmarkStart w:id="215" w:name="_Toc525912841"/>
      <w:r w:rsidR="00F463EB" w:rsidRPr="009A5CA0">
        <w:t>Development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dissemination</w:t>
      </w:r>
      <w:r w:rsidR="00B57033">
        <w:t xml:space="preserve"> </w:t>
      </w:r>
      <w:r w:rsidR="00F463EB" w:rsidRPr="009A5CA0">
        <w:t>of</w:t>
      </w:r>
      <w:r w:rsidR="00B57033">
        <w:t xml:space="preserve"> </w:t>
      </w:r>
      <w:r w:rsidR="00F463EB" w:rsidRPr="009A5CA0">
        <w:t>science</w:t>
      </w:r>
      <w:r w:rsidR="00B57033">
        <w:t xml:space="preserve"> </w:t>
      </w:r>
      <w:r w:rsidR="00F463EB" w:rsidRPr="009A5CA0">
        <w:t>and</w:t>
      </w:r>
      <w:r w:rsidR="00B57033">
        <w:t xml:space="preserve"> </w:t>
      </w:r>
      <w:r w:rsidR="00F463EB" w:rsidRPr="009A5CA0">
        <w:t>culture</w:t>
      </w:r>
      <w:bookmarkEnd w:id="215"/>
    </w:p>
    <w:p w:rsidR="00F463EB" w:rsidRPr="009A5CA0" w:rsidRDefault="00F463EB" w:rsidP="00F463EB">
      <w:pPr>
        <w:pStyle w:val="SingleTxtG"/>
      </w:pPr>
      <w:r w:rsidRPr="009A5CA0">
        <w:t>341.</w:t>
      </w:r>
      <w:r w:rsidRPr="009A5CA0">
        <w:tab/>
        <w:t>At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multilateral</w:t>
      </w:r>
      <w:r w:rsidR="00B57033">
        <w:t xml:space="preserve"> </w:t>
      </w:r>
      <w:r w:rsidRPr="009A5CA0">
        <w:t>level,</w:t>
      </w:r>
      <w:r w:rsidR="00B57033">
        <w:t xml:space="preserve"> </w:t>
      </w:r>
      <w:r w:rsidRPr="009A5CA0">
        <w:t>during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period</w:t>
      </w:r>
      <w:r w:rsidR="00B57033">
        <w:t xml:space="preserve"> </w:t>
      </w:r>
      <w:r w:rsidRPr="009A5CA0">
        <w:t>2012</w:t>
      </w:r>
      <w:r w:rsidR="007C568E">
        <w:t>–</w:t>
      </w:r>
      <w:r w:rsidRPr="009A5CA0">
        <w:t>2015,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essentially</w:t>
      </w:r>
      <w:r w:rsidR="00B57033">
        <w:t xml:space="preserve"> </w:t>
      </w:r>
      <w:r w:rsidRPr="009A5CA0">
        <w:t>focused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participating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bodies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instruments</w:t>
      </w:r>
      <w:r w:rsidR="00B57033">
        <w:t xml:space="preserve"> </w:t>
      </w:r>
      <w:r w:rsidRPr="009A5CA0">
        <w:t>developed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Europe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UNESCO.</w:t>
      </w:r>
      <w:r w:rsidR="00B57033">
        <w:t xml:space="preserve"> </w:t>
      </w:r>
      <w:r w:rsidRPr="009A5CA0">
        <w:t>At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Europe,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involved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Steering</w:t>
      </w:r>
      <w:r w:rsidR="00B57033">
        <w:t xml:space="preserve"> </w:t>
      </w:r>
      <w:r w:rsidRPr="009A5CA0">
        <w:t>Committee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Culture,</w:t>
      </w:r>
      <w:r w:rsidR="00B57033">
        <w:t xml:space="preserve"> </w:t>
      </w:r>
      <w:r w:rsidRPr="009A5CA0">
        <w:t>Heritage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Landscape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supports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structure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context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reform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institution.</w:t>
      </w:r>
      <w:r w:rsidR="00B57033">
        <w:t xml:space="preserve"> </w:t>
      </w:r>
    </w:p>
    <w:p w:rsidR="00F463EB" w:rsidRPr="009A5CA0" w:rsidRDefault="00DE5823" w:rsidP="00DE5823">
      <w:pPr>
        <w:pStyle w:val="H23G"/>
      </w:pPr>
      <w:r>
        <w:lastRenderedPageBreak/>
        <w:tab/>
      </w:r>
      <w:r>
        <w:tab/>
      </w:r>
      <w:bookmarkStart w:id="216" w:name="_Toc525912842"/>
      <w:r w:rsidR="00F463EB" w:rsidRPr="009A5CA0">
        <w:t>Recommendation</w:t>
      </w:r>
      <w:r w:rsidR="00B57033">
        <w:t xml:space="preserve"> </w:t>
      </w:r>
      <w:r w:rsidR="00F463EB" w:rsidRPr="009A5CA0">
        <w:t>No.</w:t>
      </w:r>
      <w:r w:rsidR="00B57033">
        <w:t xml:space="preserve"> </w:t>
      </w:r>
      <w:r w:rsidR="00F463EB" w:rsidRPr="009A5CA0">
        <w:t>23</w:t>
      </w:r>
      <w:bookmarkEnd w:id="216"/>
    </w:p>
    <w:p w:rsidR="00F463EB" w:rsidRPr="009A5CA0" w:rsidRDefault="00F463EB" w:rsidP="00F463EB">
      <w:pPr>
        <w:pStyle w:val="SingleTxtG"/>
      </w:pPr>
      <w:r w:rsidRPr="009A5CA0">
        <w:t>342.</w:t>
      </w:r>
      <w:r w:rsidRPr="009A5CA0">
        <w:tab/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continues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stress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difficult</w:t>
      </w:r>
      <w:r w:rsidR="00B57033">
        <w:t xml:space="preserve"> </w:t>
      </w:r>
      <w:r w:rsidRPr="009A5CA0">
        <w:t>situation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Yenish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Sinti</w:t>
      </w:r>
      <w:r w:rsidR="00B57033">
        <w:t xml:space="preserve"> </w:t>
      </w:r>
      <w:r w:rsidRPr="009A5CA0">
        <w:t>persons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Switzerland.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2016</w:t>
      </w:r>
      <w:r w:rsidR="007C568E">
        <w:t>–</w:t>
      </w:r>
      <w:r w:rsidRPr="009A5CA0">
        <w:t>2020</w:t>
      </w:r>
      <w:r w:rsidR="00B57033">
        <w:t xml:space="preserve"> </w:t>
      </w:r>
      <w:r w:rsidRPr="009A5CA0">
        <w:t>dispatch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culture,</w:t>
      </w:r>
      <w:r w:rsidR="00B57033">
        <w:t xml:space="preserve"> </w:t>
      </w:r>
      <w:r w:rsidRPr="009A5CA0">
        <w:t>it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proposed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improve</w:t>
      </w:r>
      <w:r w:rsidR="00B57033">
        <w:t xml:space="preserve"> </w:t>
      </w:r>
      <w:r w:rsidRPr="009A5CA0">
        <w:t>their</w:t>
      </w:r>
      <w:r w:rsidR="00B57033">
        <w:t xml:space="preserve"> </w:t>
      </w:r>
      <w:r w:rsidRPr="009A5CA0">
        <w:t>situation.</w:t>
      </w:r>
      <w:r w:rsidR="00B57033">
        <w:t xml:space="preserve"> </w:t>
      </w:r>
      <w:r w:rsidRPr="009A5CA0">
        <w:t>Parliament</w:t>
      </w:r>
      <w:r w:rsidR="00B57033">
        <w:t xml:space="preserve"> </w:t>
      </w:r>
      <w:r w:rsidRPr="009A5CA0">
        <w:t>has</w:t>
      </w:r>
      <w:r w:rsidR="00B57033">
        <w:t xml:space="preserve"> </w:t>
      </w:r>
      <w:r w:rsidRPr="009A5CA0">
        <w:t>approved</w:t>
      </w:r>
      <w:r w:rsidR="00B57033">
        <w:t xml:space="preserve"> </w:t>
      </w:r>
      <w:r w:rsidRPr="009A5CA0">
        <w:t>an</w:t>
      </w:r>
      <w:r w:rsidR="00B57033">
        <w:t xml:space="preserve"> </w:t>
      </w:r>
      <w:r w:rsidRPr="009A5CA0">
        <w:t>increase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incentive</w:t>
      </w:r>
      <w:r w:rsidR="00B57033">
        <w:t xml:space="preserve"> </w:t>
      </w:r>
      <w:r w:rsidRPr="009A5CA0">
        <w:t>funds.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343.</w:t>
      </w:r>
      <w:r w:rsidRPr="009A5CA0">
        <w:tab/>
        <w:t>A</w:t>
      </w:r>
      <w:r w:rsidR="00B57033">
        <w:t xml:space="preserve"> </w:t>
      </w:r>
      <w:r w:rsidRPr="009A5CA0">
        <w:t>governmental</w:t>
      </w:r>
      <w:r w:rsidR="00B57033">
        <w:t xml:space="preserve"> </w:t>
      </w:r>
      <w:r w:rsidRPr="009A5CA0">
        <w:t>working</w:t>
      </w:r>
      <w:r w:rsidR="00B57033">
        <w:t xml:space="preserve"> </w:t>
      </w:r>
      <w:r w:rsidRPr="009A5CA0">
        <w:t>group</w:t>
      </w:r>
      <w:r w:rsidR="00B57033">
        <w:t xml:space="preserve"> </w:t>
      </w:r>
      <w:r w:rsidRPr="009A5CA0">
        <w:t>addressed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issue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living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transit</w:t>
      </w:r>
      <w:r w:rsidR="00B57033">
        <w:t xml:space="preserve"> </w:t>
      </w:r>
      <w:r w:rsidRPr="009A5CA0">
        <w:t>sites,</w:t>
      </w:r>
      <w:r w:rsidR="00B57033">
        <w:t xml:space="preserve"> </w:t>
      </w:r>
      <w:r w:rsidRPr="009A5CA0">
        <w:t>training,</w:t>
      </w:r>
      <w:r w:rsidR="00B57033">
        <w:t xml:space="preserve"> </w:t>
      </w:r>
      <w:r w:rsidRPr="009A5CA0">
        <w:t>culture,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benefits</w:t>
      </w:r>
      <w:r w:rsidR="00B57033">
        <w:t xml:space="preserve"> </w:t>
      </w:r>
      <w:r w:rsidRPr="009A5CA0">
        <w:t>and,</w:t>
      </w:r>
      <w:r w:rsidR="00B57033">
        <w:t xml:space="preserve"> </w:t>
      </w:r>
      <w:r w:rsidRPr="009A5CA0">
        <w:t>finally,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issue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recognition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Yenish,</w:t>
      </w:r>
      <w:r w:rsidR="00B57033">
        <w:t xml:space="preserve"> </w:t>
      </w:r>
      <w:r w:rsidRPr="009A5CA0">
        <w:t>Sinti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Roma</w:t>
      </w:r>
      <w:r w:rsidR="00B57033">
        <w:t xml:space="preserve"> </w:t>
      </w:r>
      <w:r w:rsidRPr="009A5CA0">
        <w:t>persons.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working</w:t>
      </w:r>
      <w:r w:rsidR="00B57033">
        <w:t xml:space="preserve"> </w:t>
      </w:r>
      <w:r w:rsidRPr="009A5CA0">
        <w:t>group</w:t>
      </w:r>
      <w:r w:rsidR="00B57033">
        <w:t xml:space="preserve"> </w:t>
      </w:r>
      <w:r w:rsidRPr="009A5CA0">
        <w:t>established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draft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plan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possible</w:t>
      </w:r>
      <w:r w:rsidR="00B57033">
        <w:t xml:space="preserve"> </w:t>
      </w:r>
      <w:r w:rsidRPr="009A5CA0">
        <w:t>measures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areas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living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transit</w:t>
      </w:r>
      <w:r w:rsidR="00B57033">
        <w:t xml:space="preserve"> </w:t>
      </w:r>
      <w:r w:rsidRPr="009A5CA0">
        <w:t>sites,</w:t>
      </w:r>
      <w:r w:rsidR="00B57033">
        <w:t xml:space="preserve"> </w:t>
      </w:r>
      <w:r w:rsidRPr="009A5CA0">
        <w:t>training,</w:t>
      </w:r>
      <w:r w:rsidR="00B57033">
        <w:t xml:space="preserve"> </w:t>
      </w:r>
      <w:r w:rsidRPr="009A5CA0">
        <w:t>culture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social</w:t>
      </w:r>
      <w:r w:rsidR="00B57033">
        <w:t xml:space="preserve"> </w:t>
      </w:r>
      <w:r w:rsidRPr="009A5CA0">
        <w:t>issues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8A272C" w:rsidP="008A272C">
      <w:pPr>
        <w:pStyle w:val="H23G"/>
      </w:pPr>
      <w:r>
        <w:tab/>
      </w:r>
      <w:r>
        <w:tab/>
      </w:r>
      <w:bookmarkStart w:id="217" w:name="_Toc525912843"/>
      <w:r w:rsidR="00F463EB" w:rsidRPr="009A5CA0">
        <w:t>Recommendation</w:t>
      </w:r>
      <w:r w:rsidR="00B57033">
        <w:t xml:space="preserve"> </w:t>
      </w:r>
      <w:r w:rsidR="00F463EB" w:rsidRPr="009A5CA0">
        <w:t>No.</w:t>
      </w:r>
      <w:r w:rsidR="00B57033">
        <w:t xml:space="preserve"> </w:t>
      </w:r>
      <w:r w:rsidR="00F463EB" w:rsidRPr="009A5CA0">
        <w:t>31</w:t>
      </w:r>
      <w:bookmarkEnd w:id="217"/>
    </w:p>
    <w:p w:rsidR="00F463EB" w:rsidRPr="009A5CA0" w:rsidRDefault="00F463EB" w:rsidP="00F463EB">
      <w:pPr>
        <w:pStyle w:val="SingleTxtG"/>
      </w:pPr>
      <w:r w:rsidRPr="009A5CA0">
        <w:t>344.</w:t>
      </w:r>
      <w:r w:rsidRPr="009A5CA0">
        <w:tab/>
        <w:t>Switzerland</w:t>
      </w:r>
      <w:r w:rsidR="00B57033">
        <w:t xml:space="preserve"> </w:t>
      </w:r>
      <w:r w:rsidRPr="009A5CA0">
        <w:t>supported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efforts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establish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UNESCO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Promotion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Diversity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Expressions.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main</w:t>
      </w:r>
      <w:r w:rsidR="00B57033">
        <w:t xml:space="preserve"> </w:t>
      </w:r>
      <w:r w:rsidRPr="009A5CA0">
        <w:t>step</w:t>
      </w:r>
      <w:r w:rsidR="00B57033">
        <w:t xml:space="preserve"> </w:t>
      </w:r>
      <w:r w:rsidRPr="009A5CA0">
        <w:t>taken</w:t>
      </w:r>
      <w:r w:rsidR="00B57033">
        <w:t xml:space="preserve"> </w:t>
      </w:r>
      <w:r w:rsidRPr="009A5CA0">
        <w:t>since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ratification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concerns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Promotion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Culture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entered</w:t>
      </w:r>
      <w:r w:rsidR="00B57033">
        <w:t xml:space="preserve"> </w:t>
      </w:r>
      <w:r w:rsidRPr="009A5CA0">
        <w:t>into</w:t>
      </w:r>
      <w:r w:rsidR="00B57033">
        <w:t xml:space="preserve"> </w:t>
      </w:r>
      <w:r w:rsidRPr="009A5CA0">
        <w:t>force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1</w:t>
      </w:r>
      <w:r w:rsidR="00B57033">
        <w:t xml:space="preserve"> </w:t>
      </w:r>
      <w:r w:rsidRPr="009A5CA0">
        <w:t>January</w:t>
      </w:r>
      <w:r w:rsidR="00B57033">
        <w:t xml:space="preserve"> </w:t>
      </w:r>
      <w:r w:rsidRPr="009A5CA0">
        <w:t>2012.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assigns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Confederation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goals</w:t>
      </w:r>
      <w:r w:rsidR="00B57033">
        <w:t xml:space="preserve"> </w:t>
      </w:r>
      <w:r w:rsidRPr="009A5CA0">
        <w:t>of</w:t>
      </w:r>
      <w:r w:rsidR="00B57033">
        <w:t xml:space="preserve"> </w:t>
      </w:r>
      <w:r w:rsidR="001D0DC4">
        <w:t>“</w:t>
      </w:r>
      <w:r w:rsidRPr="009A5CA0">
        <w:t>strengthening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cohesion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diversity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Switzerland</w:t>
      </w:r>
      <w:r w:rsidR="001D0DC4">
        <w:t>”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of</w:t>
      </w:r>
      <w:r w:rsidR="00B57033">
        <w:t xml:space="preserve"> </w:t>
      </w:r>
      <w:r w:rsidR="001D0DC4">
        <w:t>“</w:t>
      </w:r>
      <w:r w:rsidRPr="009A5CA0">
        <w:t>promoting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varied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high-quality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life</w:t>
      </w:r>
      <w:r w:rsidR="001D0DC4">
        <w:t>”</w:t>
      </w:r>
      <w:r w:rsidR="00B57033">
        <w:t xml:space="preserve"> </w:t>
      </w:r>
      <w:r w:rsidRPr="009A5CA0">
        <w:t>(art.</w:t>
      </w:r>
      <w:r w:rsidR="00B57033">
        <w:t xml:space="preserve"> </w:t>
      </w:r>
      <w:r w:rsidRPr="009A5CA0">
        <w:t>3</w:t>
      </w:r>
      <w:r w:rsidR="00B57033">
        <w:t xml:space="preserve"> </w:t>
      </w:r>
      <w:r w:rsidRPr="009A5CA0">
        <w:t>(a)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(b)).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Affairs</w:t>
      </w:r>
      <w:r w:rsidR="00B57033">
        <w:t xml:space="preserve"> </w:t>
      </w:r>
      <w:r w:rsidRPr="009A5CA0">
        <w:t>Office,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Museum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</w:t>
      </w:r>
      <w:r w:rsidR="00B57033">
        <w:t xml:space="preserve"> </w:t>
      </w:r>
      <w:r w:rsidRPr="009A5CA0">
        <w:t>Helvetia</w:t>
      </w:r>
      <w:r w:rsidR="00B57033">
        <w:t xml:space="preserve"> </w:t>
      </w:r>
      <w:r w:rsidRPr="009A5CA0">
        <w:t>Swiss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Foundation</w:t>
      </w:r>
      <w:r w:rsidR="00B57033">
        <w:t xml:space="preserve"> </w:t>
      </w:r>
      <w:r w:rsidRPr="009A5CA0">
        <w:t>are</w:t>
      </w:r>
      <w:r w:rsidR="00B57033">
        <w:t xml:space="preserve"> </w:t>
      </w:r>
      <w:r w:rsidRPr="009A5CA0">
        <w:t>responsible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implementation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Act,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scope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specified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dispatches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cultural</w:t>
      </w:r>
      <w:r w:rsidR="00B57033">
        <w:t xml:space="preserve"> </w:t>
      </w:r>
      <w:r w:rsidRPr="009A5CA0">
        <w:t>promotion.</w:t>
      </w:r>
      <w:r w:rsidR="00B57033">
        <w:t xml:space="preserve"> </w:t>
      </w:r>
      <w:r w:rsidRPr="009A5CA0">
        <w:t>Regarding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2012</w:t>
      </w:r>
      <w:r w:rsidR="007C568E">
        <w:t>–</w:t>
      </w:r>
      <w:r w:rsidRPr="009A5CA0">
        <w:t>2015</w:t>
      </w:r>
      <w:r w:rsidR="00B57033">
        <w:t xml:space="preserve"> </w:t>
      </w:r>
      <w:r w:rsidRPr="009A5CA0">
        <w:t>dispatch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culture,</w:t>
      </w:r>
      <w:r w:rsidR="00B57033">
        <w:t xml:space="preserve"> </w:t>
      </w:r>
      <w:r w:rsidRPr="009A5CA0">
        <w:t>please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paragraph</w:t>
      </w:r>
      <w:r w:rsidR="00B57033">
        <w:t xml:space="preserve"> </w:t>
      </w:r>
      <w:r w:rsidRPr="009A5CA0">
        <w:t>338.</w:t>
      </w:r>
    </w:p>
    <w:p w:rsidR="00F463EB" w:rsidRPr="009A5CA0" w:rsidRDefault="00F463EB" w:rsidP="00F463EB">
      <w:pPr>
        <w:pStyle w:val="SingleTxtG"/>
      </w:pPr>
      <w:r w:rsidRPr="009A5CA0">
        <w:t>345.</w:t>
      </w:r>
      <w:r w:rsidRPr="009A5CA0">
        <w:tab/>
        <w:t>Please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fourth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Europe</w:t>
      </w:r>
      <w:r w:rsidR="00B57033">
        <w:t xml:space="preserve"> </w:t>
      </w:r>
      <w:r w:rsidRPr="009A5CA0">
        <w:t>Framework</w:t>
      </w:r>
      <w:r w:rsidR="00B57033">
        <w:t xml:space="preserve"> </w:t>
      </w:r>
      <w:r w:rsidRPr="009A5CA0">
        <w:t>Convention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Protection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National</w:t>
      </w:r>
      <w:r w:rsidR="00B57033">
        <w:t xml:space="preserve"> </w:t>
      </w:r>
      <w:r w:rsidRPr="009A5CA0">
        <w:t>Minorities</w:t>
      </w:r>
      <w:r w:rsidR="00B57033">
        <w:t xml:space="preserve"> </w:t>
      </w:r>
      <w:r w:rsidRPr="009A5CA0">
        <w:t>presented</w:t>
      </w:r>
      <w:r w:rsidR="00B57033">
        <w:t xml:space="preserve"> </w:t>
      </w:r>
      <w:r w:rsidRPr="009A5CA0">
        <w:t>by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2017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1D0DC4">
        <w:t xml:space="preserve"> </w:t>
      </w:r>
    </w:p>
    <w:p w:rsidR="00F463EB" w:rsidRPr="009A5CA0" w:rsidRDefault="00F463EB" w:rsidP="00F463EB">
      <w:pPr>
        <w:pStyle w:val="SingleTxtG"/>
      </w:pPr>
      <w:r w:rsidRPr="009A5CA0">
        <w:t>346.</w:t>
      </w:r>
      <w:r w:rsidRPr="009A5CA0">
        <w:tab/>
        <w:t>Please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refer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sixth</w:t>
      </w:r>
      <w:r w:rsidR="00B57033">
        <w:t xml:space="preserve"> </w:t>
      </w:r>
      <w:r w:rsidRPr="009A5CA0">
        <w:t>report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European</w:t>
      </w:r>
      <w:r w:rsidR="00B57033">
        <w:t xml:space="preserve"> </w:t>
      </w:r>
      <w:r w:rsidRPr="009A5CA0">
        <w:t>Charter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Regional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Minority</w:t>
      </w:r>
      <w:r w:rsidR="00B57033">
        <w:t xml:space="preserve"> </w:t>
      </w:r>
      <w:r w:rsidRPr="009A5CA0">
        <w:t>Languages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Europe,</w:t>
      </w:r>
      <w:r w:rsidR="00B57033">
        <w:t xml:space="preserve"> </w:t>
      </w:r>
      <w:r w:rsidRPr="009A5CA0">
        <w:t>which</w:t>
      </w:r>
      <w:r w:rsidR="00B57033">
        <w:t xml:space="preserve"> </w:t>
      </w:r>
      <w:r w:rsidRPr="009A5CA0">
        <w:t>covers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period</w:t>
      </w:r>
      <w:r w:rsidR="00B57033">
        <w:t xml:space="preserve"> </w:t>
      </w:r>
      <w:r w:rsidRPr="009A5CA0">
        <w:t>2012</w:t>
      </w:r>
      <w:r w:rsidR="007C568E">
        <w:t>–</w:t>
      </w:r>
      <w:r w:rsidRPr="009A5CA0">
        <w:t>2015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347.</w:t>
      </w:r>
      <w:r w:rsidRPr="009A5CA0">
        <w:tab/>
        <w:t>During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period</w:t>
      </w:r>
      <w:r w:rsidR="00B57033">
        <w:t xml:space="preserve"> </w:t>
      </w:r>
      <w:r w:rsidRPr="009A5CA0">
        <w:t>under</w:t>
      </w:r>
      <w:r w:rsidR="00B57033">
        <w:t xml:space="preserve"> </w:t>
      </w:r>
      <w:r w:rsidRPr="009A5CA0">
        <w:t>consideration,</w:t>
      </w:r>
      <w:r w:rsidR="00B57033">
        <w:t xml:space="preserve"> </w:t>
      </w:r>
      <w:r w:rsidRPr="009A5CA0">
        <w:t>there</w:t>
      </w:r>
      <w:r w:rsidR="00B57033">
        <w:t xml:space="preserve"> </w:t>
      </w:r>
      <w:r w:rsidRPr="009A5CA0">
        <w:t>was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rise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number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cases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racism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Internet.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counteract</w:t>
      </w:r>
      <w:r w:rsidR="00B57033">
        <w:t xml:space="preserve"> </w:t>
      </w:r>
      <w:r w:rsidRPr="009A5CA0">
        <w:t>this</w:t>
      </w:r>
      <w:r w:rsidR="00B57033">
        <w:t xml:space="preserve"> </w:t>
      </w:r>
      <w:r w:rsidRPr="009A5CA0">
        <w:t>development,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2014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Switzerland</w:t>
      </w:r>
      <w:r w:rsidR="00B57033">
        <w:t xml:space="preserve"> </w:t>
      </w:r>
      <w:r w:rsidRPr="009A5CA0">
        <w:t>participated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Europe</w:t>
      </w:r>
      <w:r w:rsidR="001D0DC4">
        <w:t>’</w:t>
      </w:r>
      <w:r w:rsidRPr="009A5CA0">
        <w:t>s</w:t>
      </w:r>
      <w:r w:rsidR="00B57033">
        <w:t xml:space="preserve"> </w:t>
      </w:r>
      <w:r w:rsidR="001D0DC4">
        <w:t>“</w:t>
      </w:r>
      <w:r w:rsidRPr="009A5CA0">
        <w:t>No</w:t>
      </w:r>
      <w:r w:rsidR="00B57033">
        <w:t xml:space="preserve"> </w:t>
      </w:r>
      <w:r w:rsidRPr="009A5CA0">
        <w:t>Hate</w:t>
      </w:r>
      <w:r w:rsidR="00B57033">
        <w:t xml:space="preserve"> </w:t>
      </w:r>
      <w:r w:rsidRPr="009A5CA0">
        <w:t>Speech</w:t>
      </w:r>
      <w:r w:rsidR="00B57033">
        <w:t xml:space="preserve"> </w:t>
      </w:r>
      <w:r w:rsidRPr="009A5CA0">
        <w:t>Movement</w:t>
      </w:r>
      <w:r w:rsidR="001D0DC4">
        <w:t>”</w:t>
      </w:r>
      <w:r w:rsidR="00B57033">
        <w:t xml:space="preserve"> </w:t>
      </w:r>
      <w:r w:rsidRPr="009A5CA0">
        <w:t>campaign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2015,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Commission</w:t>
      </w:r>
      <w:r w:rsidR="00B57033">
        <w:t xml:space="preserve"> </w:t>
      </w:r>
      <w:r w:rsidRPr="009A5CA0">
        <w:t>against</w:t>
      </w:r>
      <w:r w:rsidR="00B57033">
        <w:t xml:space="preserve"> </w:t>
      </w:r>
      <w:r w:rsidRPr="009A5CA0">
        <w:t>Racism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launched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campaign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raise</w:t>
      </w:r>
      <w:r w:rsidR="00B57033">
        <w:t xml:space="preserve"> </w:t>
      </w:r>
      <w:r w:rsidRPr="009A5CA0">
        <w:t>awareness</w:t>
      </w:r>
      <w:r w:rsidR="00B57033">
        <w:t xml:space="preserve"> </w:t>
      </w:r>
      <w:r w:rsidRPr="009A5CA0">
        <w:t>among</w:t>
      </w:r>
      <w:r w:rsidR="00B57033">
        <w:t xml:space="preserve"> </w:t>
      </w:r>
      <w:r w:rsidRPr="009A5CA0">
        <w:t>young</w:t>
      </w:r>
      <w:r w:rsidR="00B57033">
        <w:t xml:space="preserve"> </w:t>
      </w:r>
      <w:r w:rsidRPr="009A5CA0">
        <w:t>people</w:t>
      </w:r>
      <w:r w:rsidR="00B57033">
        <w:t xml:space="preserve"> </w:t>
      </w:r>
      <w:r w:rsidRPr="009A5CA0">
        <w:t>on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topic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racial</w:t>
      </w:r>
      <w:r w:rsidR="00B57033">
        <w:t xml:space="preserve"> </w:t>
      </w:r>
      <w:r w:rsidRPr="009A5CA0">
        <w:t>discrimination.</w:t>
      </w:r>
      <w:r w:rsidR="00B57033">
        <w:t xml:space="preserve"> </w:t>
      </w:r>
    </w:p>
    <w:p w:rsidR="00F463EB" w:rsidRPr="009A5CA0" w:rsidRDefault="00F463EB" w:rsidP="00F463EB">
      <w:pPr>
        <w:pStyle w:val="SingleTxtG"/>
      </w:pPr>
      <w:r w:rsidRPr="009A5CA0">
        <w:t>348.</w:t>
      </w:r>
      <w:r w:rsidRPr="009A5CA0">
        <w:tab/>
        <w:t>The</w:t>
      </w:r>
      <w:r w:rsidR="00B57033">
        <w:t xml:space="preserve"> </w:t>
      </w:r>
      <w:r w:rsidRPr="009A5CA0">
        <w:t>Constitution</w:t>
      </w:r>
      <w:r w:rsidR="00B57033">
        <w:t xml:space="preserve"> </w:t>
      </w:r>
      <w:r w:rsidRPr="009A5CA0">
        <w:t>provides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mandate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sustainable</w:t>
      </w:r>
      <w:r w:rsidR="00B57033">
        <w:t xml:space="preserve"> </w:t>
      </w:r>
      <w:r w:rsidRPr="009A5CA0">
        <w:t>development.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Council</w:t>
      </w:r>
      <w:r w:rsidR="00B57033">
        <w:t xml:space="preserve"> </w:t>
      </w:r>
      <w:r w:rsidRPr="009A5CA0">
        <w:t>defines</w:t>
      </w:r>
      <w:r w:rsidR="00B57033">
        <w:t xml:space="preserve"> </w:t>
      </w:r>
      <w:r w:rsidRPr="009A5CA0">
        <w:t>relevant</w:t>
      </w:r>
      <w:r w:rsidR="00B57033">
        <w:t xml:space="preserve"> </w:t>
      </w:r>
      <w:r w:rsidRPr="009A5CA0">
        <w:t>policy</w:t>
      </w:r>
      <w:r w:rsidR="00B57033">
        <w:t xml:space="preserve"> </w:t>
      </w:r>
      <w:r w:rsidRPr="009A5CA0">
        <w:t>guidelines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its</w:t>
      </w:r>
      <w:r w:rsidR="00B57033">
        <w:t xml:space="preserve"> </w:t>
      </w:r>
      <w:r w:rsidRPr="009A5CA0">
        <w:t>sustainable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strategy</w:t>
      </w:r>
      <w:r w:rsidR="00B57033">
        <w:t xml:space="preserve"> </w:t>
      </w:r>
      <w:r w:rsidRPr="009A5CA0">
        <w:t>(see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2).</w:t>
      </w:r>
    </w:p>
    <w:p w:rsidR="00F463EB" w:rsidRPr="009A5CA0" w:rsidRDefault="00F463EB" w:rsidP="00F463EB">
      <w:pPr>
        <w:pStyle w:val="SingleTxtG"/>
      </w:pPr>
      <w:r w:rsidRPr="009A5CA0">
        <w:t>349.</w:t>
      </w:r>
      <w:r w:rsidRPr="009A5CA0">
        <w:tab/>
        <w:t>In</w:t>
      </w:r>
      <w:r w:rsidR="00B57033">
        <w:t xml:space="preserve"> </w:t>
      </w:r>
      <w:r w:rsidRPr="009A5CA0">
        <w:t>2007,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Directors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Education</w:t>
      </w:r>
      <w:r w:rsidR="001D0DC4">
        <w:t xml:space="preserve"> </w:t>
      </w:r>
      <w:r w:rsidRPr="009A5CA0">
        <w:t>developed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Sustainable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Programme</w:t>
      </w:r>
      <w:r w:rsidR="00B57033">
        <w:t xml:space="preserve"> </w:t>
      </w:r>
      <w:r w:rsidRPr="009A5CA0">
        <w:t>(2007</w:t>
      </w:r>
      <w:r w:rsidR="007C568E">
        <w:t>–</w:t>
      </w:r>
      <w:r w:rsidRPr="009A5CA0">
        <w:t>2014)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contribution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United</w:t>
      </w:r>
      <w:r w:rsidR="00B57033">
        <w:t xml:space="preserve"> </w:t>
      </w:r>
      <w:r w:rsidRPr="009A5CA0">
        <w:t>Nations</w:t>
      </w:r>
      <w:r w:rsidR="00B57033">
        <w:t xml:space="preserve"> </w:t>
      </w:r>
      <w:r w:rsidRPr="009A5CA0">
        <w:t>Decade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Education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Sustainable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(2005</w:t>
      </w:r>
      <w:r w:rsidR="007C568E">
        <w:t>–</w:t>
      </w:r>
      <w:r w:rsidRPr="009A5CA0">
        <w:t>2014).</w:t>
      </w:r>
    </w:p>
    <w:p w:rsidR="00F463EB" w:rsidRPr="009A5CA0" w:rsidRDefault="00F463EB" w:rsidP="001D0DC4">
      <w:pPr>
        <w:pStyle w:val="SingleTxtG"/>
      </w:pPr>
      <w:r w:rsidRPr="009A5CA0">
        <w:t>350.</w:t>
      </w:r>
      <w:r w:rsidRPr="009A5CA0">
        <w:tab/>
        <w:t>In</w:t>
      </w:r>
      <w:r w:rsidR="00B57033">
        <w:t xml:space="preserve"> </w:t>
      </w:r>
      <w:r w:rsidRPr="009A5CA0">
        <w:t>2012,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Conference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Cantonal</w:t>
      </w:r>
      <w:r w:rsidR="00B57033">
        <w:t xml:space="preserve"> </w:t>
      </w:r>
      <w:r w:rsidRPr="009A5CA0">
        <w:t>Directors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Education,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Directorate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Cooperation,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Environment</w:t>
      </w:r>
      <w:r w:rsidR="00B57033">
        <w:t xml:space="preserve"> </w:t>
      </w:r>
      <w:r w:rsidRPr="009A5CA0">
        <w:t>Office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Federal</w:t>
      </w:r>
      <w:r w:rsidR="00B57033">
        <w:t xml:space="preserve"> </w:t>
      </w:r>
      <w:r w:rsidRPr="009A5CA0">
        <w:t>Public</w:t>
      </w:r>
      <w:r w:rsidR="00B57033">
        <w:t xml:space="preserve"> </w:t>
      </w:r>
      <w:r w:rsidRPr="009A5CA0">
        <w:t>Health</w:t>
      </w:r>
      <w:r w:rsidR="00B57033">
        <w:t xml:space="preserve"> </w:t>
      </w:r>
      <w:r w:rsidRPr="009A5CA0">
        <w:t>Office</w:t>
      </w:r>
      <w:r w:rsidR="001D0DC4">
        <w:t xml:space="preserve"> </w:t>
      </w:r>
      <w:r w:rsidRPr="009A5CA0">
        <w:t>established</w:t>
      </w:r>
      <w:r w:rsidR="00B57033">
        <w:t xml:space="preserve"> </w:t>
      </w:r>
      <w:r w:rsidR="001D0DC4">
        <w:t>“</w:t>
      </w:r>
      <w:r w:rsidRPr="009A5CA0">
        <w:t>Education</w:t>
      </w:r>
      <w:r w:rsidR="00B57033">
        <w:t xml:space="preserve"> </w:t>
      </w:r>
      <w:r w:rsidRPr="009A5CA0">
        <w:t>21</w:t>
      </w:r>
      <w:r w:rsidR="001D0DC4">
        <w:t>”</w:t>
      </w:r>
      <w:r w:rsidR="00B57033">
        <w:t xml:space="preserve"> </w:t>
      </w:r>
      <w:r w:rsidRPr="009A5CA0">
        <w:t>as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centre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competence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sustainable</w:t>
      </w:r>
      <w:r w:rsidR="00B57033">
        <w:t xml:space="preserve"> </w:t>
      </w:r>
      <w:r w:rsidRPr="009A5CA0">
        <w:t>development</w:t>
      </w:r>
      <w:r w:rsidR="00B57033">
        <w:t xml:space="preserve"> </w:t>
      </w:r>
      <w:r w:rsidRPr="009A5CA0">
        <w:t>education.</w:t>
      </w:r>
      <w:r w:rsidR="001D0DC4">
        <w:t xml:space="preserve"> </w:t>
      </w:r>
    </w:p>
    <w:p w:rsidR="00F463EB" w:rsidRPr="009A5CA0" w:rsidRDefault="008A272C" w:rsidP="008A272C">
      <w:pPr>
        <w:pStyle w:val="H23G"/>
      </w:pPr>
      <w:r>
        <w:tab/>
      </w:r>
      <w:r>
        <w:tab/>
      </w:r>
      <w:bookmarkStart w:id="218" w:name="_Toc525912844"/>
      <w:r w:rsidR="00F463EB" w:rsidRPr="009A5CA0">
        <w:t>Legal</w:t>
      </w:r>
      <w:r w:rsidR="00B57033">
        <w:t xml:space="preserve"> </w:t>
      </w:r>
      <w:r w:rsidR="00F463EB" w:rsidRPr="009A5CA0">
        <w:t>remedies</w:t>
      </w:r>
      <w:bookmarkEnd w:id="218"/>
    </w:p>
    <w:p w:rsidR="00F463EB" w:rsidRPr="009A5CA0" w:rsidRDefault="00F463EB" w:rsidP="00F463EB">
      <w:pPr>
        <w:pStyle w:val="SingleTxtG"/>
      </w:pPr>
      <w:r w:rsidRPr="009A5CA0">
        <w:t>351.</w:t>
      </w:r>
      <w:r w:rsidRPr="009A5CA0">
        <w:tab/>
        <w:t>The</w:t>
      </w:r>
      <w:r w:rsidR="00B57033">
        <w:t xml:space="preserve"> </w:t>
      </w:r>
      <w:r w:rsidRPr="009A5CA0">
        <w:t>Copyright</w:t>
      </w:r>
      <w:r w:rsidR="00B57033">
        <w:t xml:space="preserve"> </w:t>
      </w:r>
      <w:r w:rsidRPr="009A5CA0">
        <w:t>Act</w:t>
      </w:r>
      <w:r w:rsidR="00B57033">
        <w:t xml:space="preserve"> </w:t>
      </w:r>
      <w:r w:rsidRPr="009A5CA0">
        <w:t>provides</w:t>
      </w:r>
      <w:r w:rsidR="00B57033">
        <w:t xml:space="preserve"> </w:t>
      </w:r>
      <w:r w:rsidRPr="009A5CA0">
        <w:t>for</w:t>
      </w:r>
      <w:r w:rsidR="00B57033">
        <w:t xml:space="preserve"> </w:t>
      </w:r>
      <w:r w:rsidRPr="009A5CA0">
        <w:t>several</w:t>
      </w:r>
      <w:r w:rsidR="00B57033">
        <w:t xml:space="preserve"> </w:t>
      </w:r>
      <w:r w:rsidRPr="009A5CA0">
        <w:t>instruments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event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violations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copyright</w:t>
      </w:r>
      <w:r w:rsidR="00B57033">
        <w:t xml:space="preserve"> </w:t>
      </w:r>
      <w:r w:rsidRPr="009A5CA0">
        <w:t>and</w:t>
      </w:r>
      <w:r w:rsidR="00B57033">
        <w:t xml:space="preserve"> </w:t>
      </w:r>
      <w:r w:rsidRPr="009A5CA0">
        <w:t>related</w:t>
      </w:r>
      <w:r w:rsidR="00B57033">
        <w:t xml:space="preserve"> </w:t>
      </w:r>
      <w:r w:rsidRPr="009A5CA0">
        <w:t>rights.</w:t>
      </w:r>
      <w:r w:rsidR="00B57033">
        <w:t xml:space="preserve"> </w:t>
      </w:r>
      <w:r w:rsidRPr="009A5CA0">
        <w:t>Civil</w:t>
      </w:r>
      <w:r w:rsidR="00B57033">
        <w:t xml:space="preserve"> </w:t>
      </w:r>
      <w:r w:rsidRPr="009A5CA0">
        <w:t>proceedings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involve</w:t>
      </w:r>
      <w:r w:rsidR="00B57033">
        <w:t xml:space="preserve"> </w:t>
      </w:r>
      <w:r w:rsidRPr="009A5CA0">
        <w:t>declaratory</w:t>
      </w:r>
      <w:r w:rsidR="00B57033">
        <w:t xml:space="preserve"> </w:t>
      </w:r>
      <w:r w:rsidRPr="009A5CA0">
        <w:t>action,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performance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service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in</w:t>
      </w:r>
      <w:r w:rsidR="00B57033">
        <w:t xml:space="preserve"> </w:t>
      </w:r>
      <w:r w:rsidRPr="009A5CA0">
        <w:t>accordance</w:t>
      </w:r>
      <w:r w:rsidR="00B57033">
        <w:t xml:space="preserve"> </w:t>
      </w:r>
      <w:r w:rsidRPr="009A5CA0">
        <w:t>with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Code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Obligations.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injured</w:t>
      </w:r>
      <w:r w:rsidR="00B57033">
        <w:t xml:space="preserve"> </w:t>
      </w:r>
      <w:r w:rsidRPr="009A5CA0">
        <w:t>party</w:t>
      </w:r>
      <w:r w:rsidR="00B57033">
        <w:t xml:space="preserve"> </w:t>
      </w:r>
      <w:r w:rsidRPr="009A5CA0">
        <w:t>may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file</w:t>
      </w:r>
      <w:r w:rsidR="00B57033">
        <w:t xml:space="preserve"> </w:t>
      </w:r>
      <w:r w:rsidRPr="009A5CA0">
        <w:t>a</w:t>
      </w:r>
      <w:r w:rsidR="00B57033">
        <w:t xml:space="preserve"> </w:t>
      </w:r>
      <w:r w:rsidRPr="009A5CA0">
        <w:t>complaint.</w:t>
      </w:r>
      <w:r w:rsidR="00B57033">
        <w:t xml:space="preserve"> </w:t>
      </w:r>
      <w:r w:rsidRPr="009A5CA0">
        <w:t>There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also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possibility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requesting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customs</w:t>
      </w:r>
      <w:r w:rsidR="00B57033">
        <w:t xml:space="preserve"> </w:t>
      </w:r>
      <w:r w:rsidRPr="009A5CA0">
        <w:t>authorities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take</w:t>
      </w:r>
      <w:r w:rsidR="00B57033">
        <w:t xml:space="preserve"> </w:t>
      </w:r>
      <w:r w:rsidRPr="009A5CA0">
        <w:t>action</w:t>
      </w:r>
      <w:r w:rsidR="00B57033">
        <w:t xml:space="preserve"> </w:t>
      </w:r>
      <w:r w:rsidRPr="009A5CA0">
        <w:t>when</w:t>
      </w:r>
      <w:r w:rsidR="00B57033">
        <w:t xml:space="preserve"> </w:t>
      </w:r>
      <w:r w:rsidRPr="009A5CA0">
        <w:t>there</w:t>
      </w:r>
      <w:r w:rsidR="00B57033">
        <w:t xml:space="preserve"> </w:t>
      </w:r>
      <w:r w:rsidRPr="009A5CA0">
        <w:t>is</w:t>
      </w:r>
      <w:r w:rsidR="00B57033">
        <w:t xml:space="preserve"> </w:t>
      </w:r>
      <w:r w:rsidRPr="009A5CA0">
        <w:t>reason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suspect</w:t>
      </w:r>
      <w:r w:rsidR="00B57033">
        <w:t xml:space="preserve"> </w:t>
      </w:r>
      <w:r w:rsidRPr="009A5CA0">
        <w:t>the</w:t>
      </w:r>
      <w:r w:rsidR="00B57033">
        <w:t xml:space="preserve"> </w:t>
      </w:r>
      <w:r w:rsidRPr="009A5CA0">
        <w:t>imminent</w:t>
      </w:r>
      <w:r w:rsidR="00B57033">
        <w:t xml:space="preserve"> </w:t>
      </w:r>
      <w:r w:rsidRPr="009A5CA0">
        <w:t>importation,</w:t>
      </w:r>
      <w:r w:rsidR="00B57033">
        <w:t xml:space="preserve"> </w:t>
      </w:r>
      <w:r w:rsidRPr="009A5CA0">
        <w:t>exportation</w:t>
      </w:r>
      <w:r w:rsidR="00B57033">
        <w:t xml:space="preserve"> </w:t>
      </w:r>
      <w:r w:rsidRPr="009A5CA0">
        <w:t>or</w:t>
      </w:r>
      <w:r w:rsidR="00B57033">
        <w:t xml:space="preserve"> </w:t>
      </w:r>
      <w:r w:rsidRPr="009A5CA0">
        <w:t>transit</w:t>
      </w:r>
      <w:r w:rsidR="00B57033">
        <w:t xml:space="preserve"> </w:t>
      </w:r>
      <w:r w:rsidRPr="009A5CA0">
        <w:t>of</w:t>
      </w:r>
      <w:r w:rsidR="00B57033">
        <w:t xml:space="preserve"> </w:t>
      </w:r>
      <w:r w:rsidRPr="009A5CA0">
        <w:t>items</w:t>
      </w:r>
      <w:r w:rsidR="00B57033">
        <w:t xml:space="preserve"> </w:t>
      </w:r>
      <w:r w:rsidRPr="009A5CA0">
        <w:t>that</w:t>
      </w:r>
      <w:r w:rsidR="00B57033">
        <w:t xml:space="preserve"> </w:t>
      </w:r>
      <w:r w:rsidRPr="009A5CA0">
        <w:t>contrary</w:t>
      </w:r>
      <w:r w:rsidR="00B57033">
        <w:t xml:space="preserve"> </w:t>
      </w:r>
      <w:r w:rsidRPr="009A5CA0">
        <w:t>to</w:t>
      </w:r>
      <w:r w:rsidR="00B57033">
        <w:t xml:space="preserve"> </w:t>
      </w:r>
      <w:r w:rsidRPr="009A5CA0">
        <w:t>legislation.</w:t>
      </w:r>
    </w:p>
    <w:p w:rsidR="00F463EB" w:rsidRPr="009A5CA0" w:rsidRDefault="008A272C" w:rsidP="008A272C">
      <w:pPr>
        <w:pStyle w:val="H23G"/>
      </w:pPr>
      <w:r>
        <w:tab/>
      </w:r>
      <w:r>
        <w:tab/>
      </w:r>
      <w:bookmarkStart w:id="219" w:name="_Toc525912845"/>
      <w:r w:rsidR="00F463EB" w:rsidRPr="009A5CA0">
        <w:t>Statistics</w:t>
      </w:r>
      <w:bookmarkEnd w:id="219"/>
    </w:p>
    <w:p w:rsidR="00F463EB" w:rsidRDefault="00F463EB" w:rsidP="00F463EB">
      <w:pPr>
        <w:pStyle w:val="SingleTxtG"/>
      </w:pPr>
      <w:r w:rsidRPr="009A5CA0">
        <w:t>352.</w:t>
      </w:r>
      <w:r w:rsidRPr="009A5CA0">
        <w:tab/>
        <w:t>Please</w:t>
      </w:r>
      <w:r w:rsidR="00B57033">
        <w:t xml:space="preserve"> </w:t>
      </w:r>
      <w:r w:rsidRPr="009A5CA0">
        <w:t>see</w:t>
      </w:r>
      <w:r w:rsidR="00B57033">
        <w:t xml:space="preserve"> </w:t>
      </w:r>
      <w:r w:rsidRPr="009A5CA0">
        <w:t>annex</w:t>
      </w:r>
      <w:r w:rsidR="00B57033">
        <w:t xml:space="preserve"> </w:t>
      </w:r>
      <w:r w:rsidRPr="009A5CA0">
        <w:t>3.</w:t>
      </w:r>
    </w:p>
    <w:p w:rsidR="0070698F" w:rsidRDefault="008A272C" w:rsidP="008A272C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0698F" w:rsidSect="0058769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98F" w:rsidRPr="00FB1744" w:rsidRDefault="0070698F" w:rsidP="00FB1744">
      <w:pPr>
        <w:pStyle w:val="Footer"/>
      </w:pPr>
    </w:p>
  </w:endnote>
  <w:endnote w:type="continuationSeparator" w:id="0">
    <w:p w:rsidR="0070698F" w:rsidRPr="00FB1744" w:rsidRDefault="0070698F" w:rsidP="00FB174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98F" w:rsidRDefault="0070698F" w:rsidP="0043006E">
    <w:pPr>
      <w:pStyle w:val="Footer"/>
      <w:tabs>
        <w:tab w:val="right" w:pos="9638"/>
      </w:tabs>
    </w:pPr>
    <w:r w:rsidRPr="0043006E">
      <w:rPr>
        <w:b/>
        <w:bCs/>
        <w:sz w:val="18"/>
      </w:rPr>
      <w:fldChar w:fldCharType="begin"/>
    </w:r>
    <w:r w:rsidRPr="0043006E">
      <w:rPr>
        <w:b/>
        <w:bCs/>
        <w:sz w:val="18"/>
      </w:rPr>
      <w:instrText xml:space="preserve"> PAGE  \* MERGEFORMAT </w:instrText>
    </w:r>
    <w:r w:rsidRPr="0043006E">
      <w:rPr>
        <w:b/>
        <w:bCs/>
        <w:sz w:val="18"/>
      </w:rPr>
      <w:fldChar w:fldCharType="separate"/>
    </w:r>
    <w:r w:rsidR="00A83181">
      <w:rPr>
        <w:b/>
        <w:bCs/>
        <w:noProof/>
        <w:sz w:val="18"/>
      </w:rPr>
      <w:t>20</w:t>
    </w:r>
    <w:r w:rsidRPr="0043006E">
      <w:rPr>
        <w:b/>
        <w:bCs/>
        <w:sz w:val="18"/>
      </w:rPr>
      <w:fldChar w:fldCharType="end"/>
    </w:r>
    <w:r>
      <w:tab/>
      <w:t>GE.18-12392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98F" w:rsidRDefault="0070698F" w:rsidP="0043006E">
    <w:pPr>
      <w:pStyle w:val="Footer"/>
      <w:tabs>
        <w:tab w:val="right" w:pos="9638"/>
      </w:tabs>
    </w:pPr>
    <w:r>
      <w:t>GE.18-12392</w:t>
    </w:r>
    <w:r>
      <w:tab/>
    </w:r>
    <w:r w:rsidRPr="0043006E">
      <w:rPr>
        <w:b/>
        <w:bCs/>
        <w:sz w:val="18"/>
      </w:rPr>
      <w:fldChar w:fldCharType="begin"/>
    </w:r>
    <w:r w:rsidRPr="0043006E">
      <w:rPr>
        <w:b/>
        <w:bCs/>
        <w:sz w:val="18"/>
      </w:rPr>
      <w:instrText xml:space="preserve"> PAGE  \* MERGEFORMAT </w:instrText>
    </w:r>
    <w:r w:rsidRPr="0043006E">
      <w:rPr>
        <w:b/>
        <w:bCs/>
        <w:sz w:val="18"/>
      </w:rPr>
      <w:fldChar w:fldCharType="separate"/>
    </w:r>
    <w:r w:rsidR="00A83181">
      <w:rPr>
        <w:b/>
        <w:bCs/>
        <w:noProof/>
        <w:sz w:val="18"/>
      </w:rPr>
      <w:t>21</w:t>
    </w:r>
    <w:r w:rsidRPr="0043006E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98F" w:rsidRDefault="0070698F" w:rsidP="00AB3C7E">
    <w:r>
      <w:rPr>
        <w:noProof/>
        <w:lang w:eastAsia="zh-CN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0698F" w:rsidRDefault="0070698F" w:rsidP="00D46620">
    <w:r>
      <w:t>GE.18-</w:t>
    </w:r>
    <w:proofErr w:type="gramStart"/>
    <w:r>
      <w:t>12392  (</w:t>
    </w:r>
    <w:proofErr w:type="gramEnd"/>
    <w:r>
      <w:t>E)    250918    280918</w:t>
    </w:r>
  </w:p>
  <w:p w:rsidR="0070698F" w:rsidRPr="0043006E" w:rsidRDefault="0070698F" w:rsidP="0043006E">
    <w:pPr>
      <w:spacing w:line="240" w:lineRule="auto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E/C.12/CHE/4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CHE/4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98F" w:rsidRPr="00FB1744" w:rsidRDefault="0070698F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70698F" w:rsidRPr="00FB1744" w:rsidRDefault="0070698F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70698F" w:rsidRPr="00134197" w:rsidRDefault="0070698F">
      <w:pPr>
        <w:pStyle w:val="FootnoteText"/>
      </w:pPr>
      <w:r>
        <w:rPr>
          <w:rStyle w:val="FootnoteReference"/>
        </w:rPr>
        <w:tab/>
      </w:r>
      <w:r w:rsidRPr="00134197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BA69BF">
        <w:rPr>
          <w:szCs w:val="18"/>
        </w:rPr>
        <w:t>The present document is being issued without formal editing.</w:t>
      </w:r>
    </w:p>
  </w:footnote>
  <w:footnote w:id="2">
    <w:p w:rsidR="0070698F" w:rsidRPr="00134197" w:rsidRDefault="0070698F">
      <w:pPr>
        <w:pStyle w:val="FootnoteText"/>
      </w:pPr>
      <w:r>
        <w:rPr>
          <w:rStyle w:val="FootnoteReference"/>
        </w:rPr>
        <w:tab/>
      </w:r>
      <w:r w:rsidRPr="00134197">
        <w:rPr>
          <w:rStyle w:val="FootnoteReference"/>
          <w:sz w:val="20"/>
          <w:vertAlign w:val="baseline"/>
        </w:rPr>
        <w:t>**</w:t>
      </w:r>
      <w:r>
        <w:rPr>
          <w:rStyle w:val="FootnoteReference"/>
          <w:sz w:val="20"/>
          <w:vertAlign w:val="baseline"/>
        </w:rPr>
        <w:tab/>
      </w:r>
      <w:r w:rsidRPr="00BA69BF">
        <w:rPr>
          <w:szCs w:val="18"/>
        </w:rPr>
        <w:t xml:space="preserve">The annexes to the present report </w:t>
      </w:r>
      <w:r>
        <w:rPr>
          <w:szCs w:val="18"/>
        </w:rPr>
        <w:t>are available</w:t>
      </w:r>
      <w:r w:rsidRPr="00BA69BF">
        <w:rPr>
          <w:szCs w:val="18"/>
        </w:rPr>
        <w:t xml:space="preserve"> on the Committee</w:t>
      </w:r>
      <w:r>
        <w:rPr>
          <w:szCs w:val="18"/>
        </w:rPr>
        <w:t>’</w:t>
      </w:r>
      <w:r w:rsidRPr="00BA69BF">
        <w:rPr>
          <w:szCs w:val="18"/>
        </w:rPr>
        <w:t>s website.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98F" w:rsidRDefault="0070698F" w:rsidP="0043006E">
    <w:pPr>
      <w:pStyle w:val="Header"/>
    </w:pPr>
    <w:r>
      <w:t>E/C.12/CHE/4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98F" w:rsidRDefault="0070698F" w:rsidP="0043006E">
    <w:pPr>
      <w:pStyle w:val="Header"/>
      <w:jc w:val="right"/>
    </w:pPr>
    <w:r>
      <w:t>E/C.12/CHE/4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95495"/>
    <w:rsid w:val="00016C56"/>
    <w:rsid w:val="00027B9C"/>
    <w:rsid w:val="00034ACD"/>
    <w:rsid w:val="00046E92"/>
    <w:rsid w:val="00050005"/>
    <w:rsid w:val="00056CCD"/>
    <w:rsid w:val="000617DC"/>
    <w:rsid w:val="0006309B"/>
    <w:rsid w:val="0008556C"/>
    <w:rsid w:val="000A0AED"/>
    <w:rsid w:val="000B1B4E"/>
    <w:rsid w:val="000D1B89"/>
    <w:rsid w:val="000D23A1"/>
    <w:rsid w:val="000E24E7"/>
    <w:rsid w:val="000F3BF2"/>
    <w:rsid w:val="000F4C84"/>
    <w:rsid w:val="00105F15"/>
    <w:rsid w:val="00106CEA"/>
    <w:rsid w:val="001170DC"/>
    <w:rsid w:val="00125192"/>
    <w:rsid w:val="00126D89"/>
    <w:rsid w:val="00134197"/>
    <w:rsid w:val="00136096"/>
    <w:rsid w:val="00187635"/>
    <w:rsid w:val="001968D9"/>
    <w:rsid w:val="001C5B7B"/>
    <w:rsid w:val="001C7BE1"/>
    <w:rsid w:val="001D0DC4"/>
    <w:rsid w:val="00247E2C"/>
    <w:rsid w:val="002C0247"/>
    <w:rsid w:val="002D6C53"/>
    <w:rsid w:val="002D71FD"/>
    <w:rsid w:val="002F5595"/>
    <w:rsid w:val="002F62AC"/>
    <w:rsid w:val="00310455"/>
    <w:rsid w:val="003125F0"/>
    <w:rsid w:val="00334F6A"/>
    <w:rsid w:val="00342AC8"/>
    <w:rsid w:val="00345D32"/>
    <w:rsid w:val="003542F2"/>
    <w:rsid w:val="003B2624"/>
    <w:rsid w:val="003B4550"/>
    <w:rsid w:val="00407567"/>
    <w:rsid w:val="004236A2"/>
    <w:rsid w:val="0043006E"/>
    <w:rsid w:val="0044009A"/>
    <w:rsid w:val="00461253"/>
    <w:rsid w:val="004671A7"/>
    <w:rsid w:val="00477340"/>
    <w:rsid w:val="00490570"/>
    <w:rsid w:val="004962F7"/>
    <w:rsid w:val="004B17DF"/>
    <w:rsid w:val="005042C2"/>
    <w:rsid w:val="00506C12"/>
    <w:rsid w:val="00524261"/>
    <w:rsid w:val="00526E92"/>
    <w:rsid w:val="0056599A"/>
    <w:rsid w:val="00587690"/>
    <w:rsid w:val="005B427F"/>
    <w:rsid w:val="005B50EB"/>
    <w:rsid w:val="005C2D31"/>
    <w:rsid w:val="005F34F3"/>
    <w:rsid w:val="005F4402"/>
    <w:rsid w:val="005F75BD"/>
    <w:rsid w:val="00602039"/>
    <w:rsid w:val="0062162D"/>
    <w:rsid w:val="00646A1B"/>
    <w:rsid w:val="00671529"/>
    <w:rsid w:val="006D4916"/>
    <w:rsid w:val="0070698F"/>
    <w:rsid w:val="00717266"/>
    <w:rsid w:val="007268F9"/>
    <w:rsid w:val="0076043A"/>
    <w:rsid w:val="007721C0"/>
    <w:rsid w:val="007C52B0"/>
    <w:rsid w:val="007C568E"/>
    <w:rsid w:val="007F696C"/>
    <w:rsid w:val="00821AA3"/>
    <w:rsid w:val="008238BD"/>
    <w:rsid w:val="008A272C"/>
    <w:rsid w:val="008A5227"/>
    <w:rsid w:val="00917C0F"/>
    <w:rsid w:val="00925E33"/>
    <w:rsid w:val="009411B4"/>
    <w:rsid w:val="009479F3"/>
    <w:rsid w:val="00966884"/>
    <w:rsid w:val="0097009B"/>
    <w:rsid w:val="00971F11"/>
    <w:rsid w:val="00995495"/>
    <w:rsid w:val="009B6775"/>
    <w:rsid w:val="009D0139"/>
    <w:rsid w:val="009D18E8"/>
    <w:rsid w:val="009F5CDC"/>
    <w:rsid w:val="00A376E3"/>
    <w:rsid w:val="00A6736B"/>
    <w:rsid w:val="00A73CCC"/>
    <w:rsid w:val="00A775CF"/>
    <w:rsid w:val="00A83181"/>
    <w:rsid w:val="00AB3C7E"/>
    <w:rsid w:val="00AC616F"/>
    <w:rsid w:val="00AE7DC2"/>
    <w:rsid w:val="00B06045"/>
    <w:rsid w:val="00B57033"/>
    <w:rsid w:val="00C3409E"/>
    <w:rsid w:val="00C35A27"/>
    <w:rsid w:val="00C42E4B"/>
    <w:rsid w:val="00CA4CAE"/>
    <w:rsid w:val="00CA71B9"/>
    <w:rsid w:val="00CD7D7E"/>
    <w:rsid w:val="00D002D7"/>
    <w:rsid w:val="00D10FBC"/>
    <w:rsid w:val="00D46620"/>
    <w:rsid w:val="00D67622"/>
    <w:rsid w:val="00D70A19"/>
    <w:rsid w:val="00D741CD"/>
    <w:rsid w:val="00D918B0"/>
    <w:rsid w:val="00DC0164"/>
    <w:rsid w:val="00DD378C"/>
    <w:rsid w:val="00DE5823"/>
    <w:rsid w:val="00E02C2B"/>
    <w:rsid w:val="00E579D9"/>
    <w:rsid w:val="00E66FE2"/>
    <w:rsid w:val="00E74E23"/>
    <w:rsid w:val="00EA2AFB"/>
    <w:rsid w:val="00EA4625"/>
    <w:rsid w:val="00EA5E8C"/>
    <w:rsid w:val="00EB3081"/>
    <w:rsid w:val="00EC599A"/>
    <w:rsid w:val="00ED6C48"/>
    <w:rsid w:val="00ED7D7D"/>
    <w:rsid w:val="00EF731C"/>
    <w:rsid w:val="00F00315"/>
    <w:rsid w:val="00F141A1"/>
    <w:rsid w:val="00F463EB"/>
    <w:rsid w:val="00F65F5D"/>
    <w:rsid w:val="00F6699D"/>
    <w:rsid w:val="00F66C8D"/>
    <w:rsid w:val="00F86A3A"/>
    <w:rsid w:val="00FB1744"/>
    <w:rsid w:val="00FB57BF"/>
    <w:rsid w:val="00FC04AB"/>
    <w:rsid w:val="00FE0E82"/>
    <w:rsid w:val="00FE26B0"/>
    <w:rsid w:val="00FE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DC8D3B3"/>
  <w15:docId w15:val="{83F89261-B36B-4619-8F93-4AA6B3E90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7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266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FC04AB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3B26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B2624"/>
    <w:pPr>
      <w:spacing w:after="100"/>
      <w:ind w:left="200"/>
    </w:pPr>
  </w:style>
  <w:style w:type="character" w:styleId="Hyperlink">
    <w:name w:val="Hyperlink"/>
    <w:basedOn w:val="DefaultParagraphFont"/>
    <w:uiPriority w:val="99"/>
    <w:unhideWhenUsed/>
    <w:rsid w:val="003B2624"/>
    <w:rPr>
      <w:color w:val="0000FF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70698F"/>
    <w:pPr>
      <w:spacing w:after="100"/>
      <w:ind w:left="400"/>
    </w:pPr>
  </w:style>
  <w:style w:type="paragraph" w:styleId="TOC4">
    <w:name w:val="toc 4"/>
    <w:basedOn w:val="Normal"/>
    <w:next w:val="Normal"/>
    <w:autoRedefine/>
    <w:uiPriority w:val="39"/>
    <w:unhideWhenUsed/>
    <w:rsid w:val="0070698F"/>
    <w:pPr>
      <w:suppressAutoHyphens w:val="0"/>
      <w:spacing w:after="100" w:line="259" w:lineRule="auto"/>
      <w:ind w:left="660"/>
    </w:pPr>
    <w:rPr>
      <w:rFonts w:asciiTheme="minorHAnsi" w:eastAsia="SimSun" w:hAnsiTheme="minorHAnsi" w:cstheme="minorBidi"/>
      <w:sz w:val="22"/>
      <w:szCs w:val="22"/>
      <w:lang w:eastAsia="zh-CN"/>
    </w:rPr>
  </w:style>
  <w:style w:type="paragraph" w:styleId="TOC5">
    <w:name w:val="toc 5"/>
    <w:basedOn w:val="Normal"/>
    <w:next w:val="Normal"/>
    <w:autoRedefine/>
    <w:uiPriority w:val="39"/>
    <w:unhideWhenUsed/>
    <w:rsid w:val="0070698F"/>
    <w:pPr>
      <w:suppressAutoHyphens w:val="0"/>
      <w:spacing w:after="100" w:line="259" w:lineRule="auto"/>
      <w:ind w:left="880"/>
    </w:pPr>
    <w:rPr>
      <w:rFonts w:asciiTheme="minorHAnsi" w:eastAsia="SimSun" w:hAnsiTheme="minorHAnsi" w:cstheme="minorBidi"/>
      <w:sz w:val="22"/>
      <w:szCs w:val="22"/>
      <w:lang w:eastAsia="zh-CN"/>
    </w:rPr>
  </w:style>
  <w:style w:type="paragraph" w:styleId="TOC6">
    <w:name w:val="toc 6"/>
    <w:basedOn w:val="Normal"/>
    <w:next w:val="Normal"/>
    <w:autoRedefine/>
    <w:uiPriority w:val="39"/>
    <w:unhideWhenUsed/>
    <w:rsid w:val="0070698F"/>
    <w:pPr>
      <w:suppressAutoHyphens w:val="0"/>
      <w:spacing w:after="100" w:line="259" w:lineRule="auto"/>
      <w:ind w:left="1100"/>
    </w:pPr>
    <w:rPr>
      <w:rFonts w:asciiTheme="minorHAnsi" w:eastAsia="SimSun" w:hAnsiTheme="minorHAnsi" w:cstheme="minorBidi"/>
      <w:sz w:val="22"/>
      <w:szCs w:val="22"/>
      <w:lang w:eastAsia="zh-CN"/>
    </w:rPr>
  </w:style>
  <w:style w:type="paragraph" w:styleId="TOC7">
    <w:name w:val="toc 7"/>
    <w:basedOn w:val="Normal"/>
    <w:next w:val="Normal"/>
    <w:autoRedefine/>
    <w:uiPriority w:val="39"/>
    <w:unhideWhenUsed/>
    <w:rsid w:val="0070698F"/>
    <w:pPr>
      <w:suppressAutoHyphens w:val="0"/>
      <w:spacing w:after="100" w:line="259" w:lineRule="auto"/>
      <w:ind w:left="1320"/>
    </w:pPr>
    <w:rPr>
      <w:rFonts w:asciiTheme="minorHAnsi" w:eastAsia="SimSun" w:hAnsiTheme="minorHAnsi" w:cstheme="minorBidi"/>
      <w:sz w:val="22"/>
      <w:szCs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70698F"/>
    <w:pPr>
      <w:suppressAutoHyphens w:val="0"/>
      <w:spacing w:after="100" w:line="259" w:lineRule="auto"/>
      <w:ind w:left="1540"/>
    </w:pPr>
    <w:rPr>
      <w:rFonts w:asciiTheme="minorHAnsi" w:eastAsia="SimSun" w:hAnsiTheme="minorHAnsi" w:cstheme="minorBidi"/>
      <w:sz w:val="22"/>
      <w:szCs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70698F"/>
    <w:pPr>
      <w:suppressAutoHyphens w:val="0"/>
      <w:spacing w:after="100" w:line="259" w:lineRule="auto"/>
      <w:ind w:left="1760"/>
    </w:pPr>
    <w:rPr>
      <w:rFonts w:asciiTheme="minorHAnsi" w:eastAsia="SimSun" w:hAnsiTheme="minorHAnsi" w:cstheme="minorBid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ESC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25A8A-0D17-42DF-A9F1-33DAABBC7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CESCR.dotm</Template>
  <TotalTime>0</TotalTime>
  <Pages>39</Pages>
  <Words>20995</Words>
  <Characters>112725</Characters>
  <Application>Microsoft Office Word</Application>
  <DocSecurity>0</DocSecurity>
  <Lines>1844</Lines>
  <Paragraphs>546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E/C.12/CHE/4</vt:lpstr>
    </vt:vector>
  </TitlesOfParts>
  <Company>DCM</Company>
  <LinksUpToDate>false</LinksUpToDate>
  <CharactersWithSpaces>133664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E/C.12/CHE/4</dc:title>
  <dc:subject>1812392</dc:subject>
  <dc:creator>Brigoli</dc:creator>
  <cp:keywords/>
  <dc:description/>
  <cp:lastModifiedBy>ESCALANT</cp:lastModifiedBy>
  <cp:revision>2</cp:revision>
  <cp:lastPrinted>2018-09-25T09:41:00Z</cp:lastPrinted>
  <dcterms:created xsi:type="dcterms:W3CDTF">2018-09-28T13:45:00Z</dcterms:created>
  <dcterms:modified xsi:type="dcterms:W3CDTF">2018-09-28T13:45:00Z</dcterms:modified>
</cp:coreProperties>
</file>