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4296"/>
        <w:gridCol w:w="3366"/>
      </w:tblGrid>
      <w:tr w:rsidR="00615F49" w:rsidRPr="00004800" w:rsidTr="00E43CDA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15F49" w:rsidRPr="00004800" w:rsidRDefault="003D7CEB">
            <w:pPr>
              <w:spacing w:before="240" w:after="0"/>
              <w:rPr>
                <w:rFonts w:ascii="Arial" w:hAnsi="Arial" w:cs="Arial"/>
                <w:b/>
                <w:sz w:val="16"/>
                <w:lang w:val="es-ES"/>
              </w:rPr>
            </w:pPr>
            <w:r w:rsidRPr="00004800">
              <w:rPr>
                <w:rFonts w:ascii="Univers" w:hAnsi="Univers"/>
                <w:b/>
                <w:sz w:val="28"/>
                <w:lang w:val="es-ES"/>
              </w:rPr>
              <w:t>NACIONES</w:t>
            </w:r>
            <w:r w:rsidRPr="00004800">
              <w:rPr>
                <w:rFonts w:ascii="Univers" w:hAnsi="Univers"/>
                <w:b/>
                <w:sz w:val="28"/>
                <w:lang w:val="es-ES"/>
              </w:rPr>
              <w:br/>
              <w:t>UNIDAS</w:t>
            </w:r>
          </w:p>
        </w:tc>
        <w:tc>
          <w:tcPr>
            <w:tcW w:w="429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15F49" w:rsidRPr="00004800" w:rsidRDefault="00615F49">
            <w:pPr>
              <w:rPr>
                <w:lang w:val="es-ES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615F49" w:rsidRPr="00004800" w:rsidRDefault="00615F49">
            <w:pPr>
              <w:jc w:val="right"/>
              <w:rPr>
                <w:rFonts w:ascii="Univers" w:hAnsi="Univers"/>
                <w:b/>
                <w:sz w:val="72"/>
                <w:lang w:val="es-ES"/>
              </w:rPr>
            </w:pPr>
            <w:r w:rsidRPr="00004800">
              <w:rPr>
                <w:rFonts w:ascii="Univers" w:hAnsi="Univers"/>
                <w:b/>
                <w:sz w:val="72"/>
                <w:lang w:val="es-ES"/>
              </w:rPr>
              <w:t>CRC</w:t>
            </w:r>
          </w:p>
        </w:tc>
      </w:tr>
      <w:bookmarkStart w:id="0" w:name="_MON_992683145"/>
      <w:bookmarkStart w:id="1" w:name="_MON_1114341189"/>
      <w:bookmarkEnd w:id="0"/>
      <w:bookmarkEnd w:id="1"/>
      <w:tr w:rsidR="00615F49" w:rsidRPr="00004800" w:rsidTr="00E43CDA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615F49" w:rsidRPr="00004800" w:rsidRDefault="00615F49">
            <w:pPr>
              <w:rPr>
                <w:lang w:val="es-ES"/>
              </w:rPr>
            </w:pPr>
            <w:r w:rsidRPr="00004800">
              <w:rPr>
                <w:lang w:val="es-ES"/>
              </w:rP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4745824" r:id="rId8"/>
              </w:object>
            </w:r>
          </w:p>
        </w:tc>
        <w:tc>
          <w:tcPr>
            <w:tcW w:w="429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615F49" w:rsidRPr="00004800" w:rsidRDefault="00A311B9">
            <w:pPr>
              <w:spacing w:before="360" w:after="0"/>
              <w:rPr>
                <w:rFonts w:ascii="Univers" w:hAnsi="Univers"/>
                <w:b/>
                <w:sz w:val="36"/>
                <w:lang w:val="es-ES"/>
              </w:rPr>
            </w:pPr>
            <w:r w:rsidRPr="00004800">
              <w:rPr>
                <w:rFonts w:ascii="Univers" w:hAnsi="Univers"/>
                <w:b/>
                <w:bCs/>
                <w:sz w:val="36"/>
                <w:lang w:val="es-ES"/>
              </w:rPr>
              <w:t>Convención sobre los</w:t>
            </w:r>
            <w:r w:rsidRPr="00004800">
              <w:rPr>
                <w:rFonts w:ascii="Univers" w:hAnsi="Univers"/>
                <w:b/>
                <w:bCs/>
                <w:sz w:val="36"/>
                <w:lang w:val="es-ES"/>
              </w:rPr>
              <w:br/>
              <w:t>Derechos del Niño</w:t>
            </w:r>
          </w:p>
          <w:p w:rsidR="00615F49" w:rsidRPr="00004800" w:rsidRDefault="00615F49">
            <w:pPr>
              <w:rPr>
                <w:rFonts w:ascii="Univers" w:hAnsi="Univers"/>
                <w:sz w:val="32"/>
                <w:lang w:val="es-ES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615F49" w:rsidRPr="00004800" w:rsidRDefault="00615F49">
            <w:pPr>
              <w:spacing w:before="480"/>
              <w:rPr>
                <w:lang w:val="es-ES"/>
              </w:rPr>
            </w:pPr>
            <w:r w:rsidRPr="00004800">
              <w:rPr>
                <w:lang w:val="es-ES"/>
              </w:rPr>
              <w:t>Distr.</w:t>
            </w:r>
            <w:r w:rsidRPr="00004800">
              <w:rPr>
                <w:lang w:val="es-ES"/>
              </w:rPr>
              <w:br/>
            </w:r>
            <w:r w:rsidRPr="00004800">
              <w:rPr>
                <w:lang w:val="es-ES"/>
              </w:rPr>
              <w:fldChar w:fldCharType="begin"/>
            </w:r>
            <w:r w:rsidRPr="00004800">
              <w:rPr>
                <w:lang w:val="es-ES"/>
              </w:rPr>
              <w:instrText xml:space="preserve"> FILLIN "Distr." \* MERGEFORMAT </w:instrText>
            </w:r>
            <w:r w:rsidRPr="00004800">
              <w:rPr>
                <w:lang w:val="es-ES"/>
              </w:rPr>
              <w:fldChar w:fldCharType="separate"/>
            </w:r>
            <w:r w:rsidRPr="00004800">
              <w:rPr>
                <w:lang w:val="es-ES"/>
              </w:rPr>
              <w:t>GENERAL</w:t>
            </w:r>
            <w:r w:rsidRPr="00004800">
              <w:rPr>
                <w:lang w:val="es-ES"/>
              </w:rPr>
              <w:fldChar w:fldCharType="end"/>
            </w:r>
          </w:p>
          <w:p w:rsidR="00615F49" w:rsidRPr="00004800" w:rsidRDefault="00615F49" w:rsidP="00F86BB5">
            <w:pPr>
              <w:rPr>
                <w:lang w:val="es-ES"/>
              </w:rPr>
            </w:pPr>
            <w:r w:rsidRPr="00004800">
              <w:rPr>
                <w:lang w:val="es-ES"/>
              </w:rPr>
              <w:fldChar w:fldCharType="begin"/>
            </w:r>
            <w:r w:rsidRPr="00004800">
              <w:rPr>
                <w:lang w:val="es-ES"/>
              </w:rPr>
              <w:instrText xml:space="preserve"> FILLIN "Symbol" \* MERGEFORMAT </w:instrText>
            </w:r>
            <w:r w:rsidRPr="00004800">
              <w:rPr>
                <w:lang w:val="es-ES"/>
              </w:rPr>
              <w:fldChar w:fldCharType="separate"/>
            </w:r>
            <w:r w:rsidRPr="00004800">
              <w:rPr>
                <w:lang w:val="es-ES"/>
              </w:rPr>
              <w:t>CRC/C/MDA/</w:t>
            </w:r>
            <w:r w:rsidRPr="00004800">
              <w:rPr>
                <w:lang w:val="es-ES"/>
              </w:rPr>
              <w:fldChar w:fldCharType="end"/>
            </w:r>
            <w:r w:rsidR="00F86BB5" w:rsidRPr="00004800">
              <w:rPr>
                <w:lang w:val="es-ES"/>
              </w:rPr>
              <w:t>3</w:t>
            </w:r>
            <w:r w:rsidRPr="00004800">
              <w:rPr>
                <w:lang w:val="es-ES"/>
              </w:rPr>
              <w:br/>
            </w:r>
            <w:r w:rsidR="00CE171A" w:rsidRPr="00004800">
              <w:rPr>
                <w:lang w:val="es-ES"/>
              </w:rPr>
              <w:t>10</w:t>
            </w:r>
            <w:r w:rsidRPr="00004800">
              <w:rPr>
                <w:lang w:val="es-ES"/>
              </w:rPr>
              <w:t xml:space="preserve"> </w:t>
            </w:r>
            <w:r w:rsidR="008B47B9" w:rsidRPr="00004800">
              <w:rPr>
                <w:lang w:val="es-ES"/>
              </w:rPr>
              <w:t>de j</w:t>
            </w:r>
            <w:r w:rsidR="00A311B9" w:rsidRPr="00004800">
              <w:rPr>
                <w:lang w:val="es-ES"/>
              </w:rPr>
              <w:t>ulio de</w:t>
            </w:r>
            <w:r w:rsidRPr="00004800">
              <w:rPr>
                <w:lang w:val="es-ES"/>
              </w:rPr>
              <w:t xml:space="preserve"> 2008</w:t>
            </w:r>
            <w:r w:rsidR="009D6F15" w:rsidRPr="00004800">
              <w:rPr>
                <w:lang w:val="es-ES"/>
              </w:rPr>
              <w:t xml:space="preserve"> </w:t>
            </w:r>
          </w:p>
          <w:p w:rsidR="008B47B9" w:rsidRPr="00004800" w:rsidRDefault="008B47B9" w:rsidP="00972818">
            <w:pPr>
              <w:spacing w:after="0"/>
              <w:rPr>
                <w:lang w:val="es-ES"/>
              </w:rPr>
            </w:pPr>
            <w:r w:rsidRPr="00004800">
              <w:rPr>
                <w:lang w:val="es-ES"/>
              </w:rPr>
              <w:t>ESPAÑOL</w:t>
            </w:r>
          </w:p>
          <w:p w:rsidR="00615F49" w:rsidRPr="00004800" w:rsidRDefault="00615F49">
            <w:pPr>
              <w:rPr>
                <w:lang w:val="es-ES"/>
              </w:rPr>
            </w:pPr>
            <w:r w:rsidRPr="00004800">
              <w:rPr>
                <w:lang w:val="es-ES"/>
              </w:rPr>
              <w:t xml:space="preserve">Original:  </w:t>
            </w:r>
            <w:r w:rsidRPr="00004800">
              <w:rPr>
                <w:lang w:val="es-ES"/>
              </w:rPr>
              <w:fldChar w:fldCharType="begin"/>
            </w:r>
            <w:r w:rsidRPr="00004800">
              <w:rPr>
                <w:lang w:val="es-ES"/>
              </w:rPr>
              <w:instrText xml:space="preserve"> FILLIN "Orig. Lang." \* MERGEFORMAT </w:instrText>
            </w:r>
            <w:r w:rsidRPr="00004800">
              <w:rPr>
                <w:lang w:val="es-ES"/>
              </w:rPr>
              <w:fldChar w:fldCharType="separate"/>
            </w:r>
            <w:r w:rsidR="003D7CEB" w:rsidRPr="00004800">
              <w:rPr>
                <w:lang w:val="es-ES"/>
              </w:rPr>
              <w:t>INGLÉS</w:t>
            </w:r>
            <w:r w:rsidRPr="00004800">
              <w:rPr>
                <w:lang w:val="es-ES"/>
              </w:rPr>
              <w:fldChar w:fldCharType="end"/>
            </w:r>
          </w:p>
        </w:tc>
      </w:tr>
    </w:tbl>
    <w:p w:rsidR="00615F49" w:rsidRPr="00004800" w:rsidRDefault="00615F49">
      <w:pPr>
        <w:pStyle w:val="Heading1"/>
        <w:spacing w:before="600"/>
        <w:rPr>
          <w:lang w:val="es-ES"/>
        </w:rPr>
      </w:pPr>
      <w:r w:rsidRPr="00004800">
        <w:rPr>
          <w:lang w:val="es-ES"/>
        </w:rPr>
        <w:br/>
      </w:r>
      <w:r w:rsidR="003D7CEB" w:rsidRPr="00004800">
        <w:rPr>
          <w:lang w:val="es-ES"/>
        </w:rPr>
        <w:t>COMITÉ DE LOS DERECHOS DEL NIÑO</w:t>
      </w:r>
    </w:p>
    <w:p w:rsidR="00615F49" w:rsidRPr="00004800" w:rsidRDefault="003D7CEB">
      <w:pPr>
        <w:pStyle w:val="Heading1"/>
        <w:rPr>
          <w:lang w:val="es-ES"/>
        </w:rPr>
      </w:pPr>
      <w:r w:rsidRPr="00004800">
        <w:rPr>
          <w:bCs/>
          <w:lang w:val="es-ES"/>
        </w:rPr>
        <w:t>EXAMEN DE LOS INFORMES PRESENTADOS POR LOS ESTADOS</w:t>
      </w:r>
      <w:r w:rsidRPr="00004800">
        <w:rPr>
          <w:bCs/>
          <w:lang w:val="es-ES"/>
        </w:rPr>
        <w:br/>
        <w:t>PARTES CON ARREGLO AL ARTÍCULO 44 DE  LA CONVENCIÓN</w:t>
      </w:r>
    </w:p>
    <w:p w:rsidR="00615F49" w:rsidRPr="00004800" w:rsidRDefault="004F70FB" w:rsidP="004F70FB">
      <w:pPr>
        <w:pStyle w:val="Heading2"/>
        <w:rPr>
          <w:lang w:val="es-ES"/>
        </w:rPr>
      </w:pPr>
      <w:r w:rsidRPr="00004800">
        <w:rPr>
          <w:bCs/>
          <w:lang w:val="es-ES"/>
        </w:rPr>
        <w:t>Informes periódicos</w:t>
      </w:r>
      <w:r>
        <w:rPr>
          <w:bCs/>
          <w:lang w:val="es-ES"/>
        </w:rPr>
        <w:t>,</w:t>
      </w:r>
      <w:r w:rsidRPr="00004800">
        <w:rPr>
          <w:bCs/>
          <w:lang w:val="es-ES"/>
        </w:rPr>
        <w:t xml:space="preserve"> </w:t>
      </w:r>
      <w:r>
        <w:rPr>
          <w:bCs/>
          <w:lang w:val="es-ES"/>
        </w:rPr>
        <w:t>s</w:t>
      </w:r>
      <w:r w:rsidR="003D7CEB" w:rsidRPr="00004800">
        <w:rPr>
          <w:bCs/>
          <w:lang w:val="es-ES"/>
        </w:rPr>
        <w:t>egundo y tercer</w:t>
      </w:r>
      <w:r>
        <w:rPr>
          <w:bCs/>
          <w:lang w:val="es-ES"/>
        </w:rPr>
        <w:t>o,</w:t>
      </w:r>
      <w:r w:rsidR="003D7CEB" w:rsidRPr="00004800">
        <w:rPr>
          <w:bCs/>
          <w:lang w:val="es-ES"/>
        </w:rPr>
        <w:t xml:space="preserve"> que los Estados </w:t>
      </w:r>
      <w:r w:rsidR="00BA2E7C">
        <w:rPr>
          <w:bCs/>
          <w:lang w:val="es-ES"/>
        </w:rPr>
        <w:t>p</w:t>
      </w:r>
      <w:r w:rsidR="003D7CEB" w:rsidRPr="00004800">
        <w:rPr>
          <w:bCs/>
          <w:lang w:val="es-ES"/>
        </w:rPr>
        <w:t>artes</w:t>
      </w:r>
      <w:r w:rsidR="003D7CEB" w:rsidRPr="00004800">
        <w:rPr>
          <w:bCs/>
          <w:lang w:val="es-ES"/>
        </w:rPr>
        <w:br/>
        <w:t xml:space="preserve">debían presentar en </w:t>
      </w:r>
      <w:r w:rsidR="00615F49" w:rsidRPr="00004800">
        <w:rPr>
          <w:lang w:val="es-ES"/>
        </w:rPr>
        <w:t>2005</w:t>
      </w:r>
    </w:p>
    <w:p w:rsidR="00615F49" w:rsidRPr="00004800" w:rsidRDefault="00615F49">
      <w:pPr>
        <w:pStyle w:val="Heading1"/>
        <w:rPr>
          <w:lang w:val="es-ES"/>
        </w:rPr>
      </w:pPr>
      <w:r w:rsidRPr="00004800">
        <w:rPr>
          <w:lang w:val="es-ES"/>
        </w:rPr>
        <w:t>rep</w:t>
      </w:r>
      <w:r w:rsidR="003D7CEB" w:rsidRPr="00004800">
        <w:rPr>
          <w:lang w:val="es-ES"/>
        </w:rPr>
        <w:t xml:space="preserve">ÚBLICA DE </w:t>
      </w:r>
      <w:r w:rsidRPr="00004800">
        <w:rPr>
          <w:lang w:val="es-ES"/>
        </w:rPr>
        <w:t xml:space="preserve">MOLDOVA </w:t>
      </w:r>
    </w:p>
    <w:p w:rsidR="00615F49" w:rsidRPr="00004800" w:rsidRDefault="00615F49">
      <w:pPr>
        <w:jc w:val="right"/>
        <w:rPr>
          <w:lang w:val="es-ES"/>
        </w:rPr>
      </w:pPr>
      <w:r w:rsidRPr="00004800">
        <w:rPr>
          <w:lang w:val="es-ES"/>
        </w:rPr>
        <w:t xml:space="preserve">[17 </w:t>
      </w:r>
      <w:r w:rsidR="003D7CEB" w:rsidRPr="00004800">
        <w:rPr>
          <w:lang w:val="es-ES"/>
        </w:rPr>
        <w:t>de octubre de</w:t>
      </w:r>
      <w:r w:rsidRPr="00004800">
        <w:rPr>
          <w:lang w:val="es-ES"/>
        </w:rPr>
        <w:t xml:space="preserve"> 2007]</w:t>
      </w:r>
    </w:p>
    <w:p w:rsidR="00615F49" w:rsidRPr="00004800" w:rsidRDefault="00615F49">
      <w:pPr>
        <w:jc w:val="center"/>
        <w:rPr>
          <w:lang w:val="es-ES"/>
        </w:rPr>
      </w:pPr>
    </w:p>
    <w:p w:rsidR="00615F49" w:rsidRPr="00004800" w:rsidRDefault="00615F49">
      <w:pPr>
        <w:jc w:val="right"/>
        <w:rPr>
          <w:lang w:val="es-ES"/>
        </w:rPr>
      </w:pPr>
      <w:r w:rsidRPr="00004800">
        <w:rPr>
          <w:lang w:val="es-ES"/>
        </w:rPr>
        <w:br/>
      </w:r>
    </w:p>
    <w:p w:rsidR="00C608B6" w:rsidRPr="00004800" w:rsidRDefault="00C608B6" w:rsidP="00C608B6">
      <w:pPr>
        <w:jc w:val="center"/>
        <w:rPr>
          <w:lang w:val="es-ES"/>
        </w:rPr>
      </w:pPr>
      <w:r>
        <w:rPr>
          <w:lang w:val="es-ES"/>
        </w:rPr>
        <w:br w:type="page"/>
      </w:r>
      <w:r w:rsidRPr="00004800">
        <w:rPr>
          <w:b/>
          <w:lang w:val="es-ES"/>
        </w:rPr>
        <w:t>ÍNDICE</w:t>
      </w:r>
    </w:p>
    <w:p w:rsidR="00C608B6" w:rsidRPr="00165A50" w:rsidRDefault="00C608B6" w:rsidP="00C608B6">
      <w:pPr>
        <w:jc w:val="right"/>
        <w:rPr>
          <w:i/>
          <w:lang w:val="es-ES"/>
        </w:rPr>
      </w:pPr>
      <w:r w:rsidRPr="00165A50">
        <w:rPr>
          <w:i/>
          <w:lang w:val="es-ES"/>
        </w:rPr>
        <w:t>Párrafos    Página</w:t>
      </w:r>
    </w:p>
    <w:p w:rsidR="00C608B6" w:rsidRPr="00004800" w:rsidRDefault="00C608B6" w:rsidP="00C608B6">
      <w:pPr>
        <w:tabs>
          <w:tab w:val="left" w:pos="567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 w:rsidRPr="00E12E54">
        <w:rPr>
          <w:szCs w:val="24"/>
          <w:lang w:val="es-ES"/>
        </w:rPr>
        <w:t>Introducción</w:t>
      </w:r>
      <w:r w:rsidRPr="00004800">
        <w:rPr>
          <w:szCs w:val="24"/>
          <w:lang w:val="es-ES"/>
        </w:rPr>
        <w:tab/>
      </w:r>
      <w:r>
        <w:rPr>
          <w:szCs w:val="24"/>
          <w:lang w:val="es-ES"/>
        </w:rPr>
        <w:tab/>
      </w:r>
      <w:r>
        <w:rPr>
          <w:szCs w:val="24"/>
          <w:lang w:val="es-ES"/>
        </w:rPr>
        <w:tab/>
        <w:t>4</w:t>
      </w:r>
    </w:p>
    <w:p w:rsidR="00C608B6" w:rsidRPr="00004800" w:rsidRDefault="00C608B6" w:rsidP="00C608B6">
      <w:pPr>
        <w:tabs>
          <w:tab w:val="left" w:pos="567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 w:rsidRPr="00004800">
        <w:rPr>
          <w:szCs w:val="24"/>
          <w:lang w:val="es-ES"/>
        </w:rPr>
        <w:t>I.</w:t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MEDIDAS GENERALES DE APLICACIÓN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1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42</w:t>
      </w:r>
      <w:r>
        <w:rPr>
          <w:szCs w:val="24"/>
          <w:lang w:val="es-ES"/>
        </w:rPr>
        <w:tab/>
        <w:t>6</w:t>
      </w:r>
    </w:p>
    <w:p w:rsidR="00C608B6" w:rsidRPr="00004800" w:rsidRDefault="00C608B6" w:rsidP="00C608B6">
      <w:pPr>
        <w:tabs>
          <w:tab w:val="left" w:pos="567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 w:rsidRPr="00004800">
        <w:rPr>
          <w:szCs w:val="24"/>
          <w:lang w:val="es-ES"/>
        </w:rPr>
        <w:t>II.</w:t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DEFINICIÓN DE NIÑO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43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50</w:t>
      </w:r>
      <w:r>
        <w:rPr>
          <w:szCs w:val="24"/>
          <w:lang w:val="es-ES"/>
        </w:rPr>
        <w:tab/>
        <w:t>15</w:t>
      </w:r>
    </w:p>
    <w:p w:rsidR="00C608B6" w:rsidRPr="00004800" w:rsidRDefault="00C608B6" w:rsidP="00C608B6">
      <w:pPr>
        <w:tabs>
          <w:tab w:val="left" w:pos="567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 w:rsidRPr="00004800">
        <w:rPr>
          <w:szCs w:val="24"/>
          <w:lang w:val="es-ES"/>
        </w:rPr>
        <w:t>III.</w:t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PRINCIPIOS GENERALES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51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82</w:t>
      </w:r>
      <w:r>
        <w:rPr>
          <w:szCs w:val="24"/>
          <w:lang w:val="es-ES"/>
        </w:rPr>
        <w:tab/>
        <w:t>16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lang w:val="es-ES"/>
        </w:rPr>
        <w:tab/>
      </w:r>
      <w:r w:rsidRPr="00004800">
        <w:rPr>
          <w:lang w:val="es-ES"/>
        </w:rPr>
        <w:t>A.</w:t>
      </w:r>
      <w:r>
        <w:rPr>
          <w:lang w:val="es-ES"/>
        </w:rPr>
        <w:tab/>
      </w:r>
      <w:r w:rsidRPr="00004800">
        <w:rPr>
          <w:lang w:val="es-ES"/>
        </w:rPr>
        <w:t>No discriminación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51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61</w:t>
      </w:r>
      <w:r>
        <w:rPr>
          <w:szCs w:val="24"/>
          <w:lang w:val="es-ES"/>
        </w:rPr>
        <w:tab/>
        <w:t>16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B.</w:t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Interés superior del niño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62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63</w:t>
      </w:r>
      <w:r>
        <w:rPr>
          <w:szCs w:val="24"/>
          <w:lang w:val="es-ES"/>
        </w:rPr>
        <w:tab/>
        <w:t>19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C.</w:t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Derecho a la vida, a la supervivencia y al desarrollo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64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79</w:t>
      </w:r>
      <w:r>
        <w:rPr>
          <w:szCs w:val="24"/>
          <w:lang w:val="es-ES"/>
        </w:rPr>
        <w:tab/>
      </w:r>
      <w:r w:rsidR="00257B21">
        <w:rPr>
          <w:szCs w:val="24"/>
          <w:lang w:val="es-ES"/>
        </w:rPr>
        <w:t>19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D.</w:t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Respeto de la opinión del niño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80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82 </w:t>
      </w:r>
      <w:r>
        <w:rPr>
          <w:szCs w:val="24"/>
          <w:lang w:val="es-ES"/>
        </w:rPr>
        <w:tab/>
        <w:t>24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 w:rsidRPr="00004800">
        <w:rPr>
          <w:szCs w:val="24"/>
          <w:lang w:val="es-ES"/>
        </w:rPr>
        <w:t>IV.</w:t>
      </w:r>
      <w:r>
        <w:rPr>
          <w:szCs w:val="24"/>
          <w:lang w:val="es-ES"/>
        </w:rPr>
        <w:tab/>
      </w:r>
      <w:r w:rsidRPr="00165A50">
        <w:rPr>
          <w:lang w:val="es-ES"/>
        </w:rPr>
        <w:t>DERECHOS</w:t>
      </w:r>
      <w:r w:rsidRPr="00004800">
        <w:rPr>
          <w:szCs w:val="24"/>
          <w:lang w:val="es-ES"/>
        </w:rPr>
        <w:t xml:space="preserve"> Y LIBERTADES CIVILES 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>83 – 120</w:t>
      </w:r>
      <w:r>
        <w:rPr>
          <w:szCs w:val="24"/>
          <w:lang w:val="es-ES"/>
        </w:rPr>
        <w:tab/>
        <w:t>25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left="1134" w:right="-6" w:hanging="1134"/>
        <w:rPr>
          <w:szCs w:val="24"/>
          <w:lang w:val="es-ES"/>
        </w:rPr>
      </w:pPr>
      <w:r>
        <w:rPr>
          <w:lang w:val="es-ES"/>
        </w:rPr>
        <w:tab/>
      </w:r>
      <w:r w:rsidRPr="00004800">
        <w:rPr>
          <w:lang w:val="es-ES"/>
        </w:rPr>
        <w:t>A.</w:t>
      </w:r>
      <w:r>
        <w:rPr>
          <w:lang w:val="es-ES"/>
        </w:rPr>
        <w:tab/>
      </w:r>
      <w:r w:rsidRPr="00004800">
        <w:rPr>
          <w:lang w:val="es-ES"/>
        </w:rPr>
        <w:t>Derecho al nombre, la nacionalidad y la preservación de</w:t>
      </w:r>
      <w:r>
        <w:rPr>
          <w:lang w:val="es-ES"/>
        </w:rPr>
        <w:br/>
      </w:r>
      <w:r w:rsidRPr="00004800">
        <w:rPr>
          <w:lang w:val="es-ES"/>
        </w:rPr>
        <w:t>la identidad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83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101</w:t>
      </w:r>
      <w:r>
        <w:rPr>
          <w:szCs w:val="24"/>
          <w:lang w:val="es-ES"/>
        </w:rPr>
        <w:tab/>
        <w:t>25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lang w:val="es-ES"/>
        </w:rPr>
      </w:pPr>
      <w:r>
        <w:rPr>
          <w:lang w:val="es-ES"/>
        </w:rPr>
        <w:tab/>
      </w:r>
      <w:r w:rsidRPr="00004800">
        <w:rPr>
          <w:lang w:val="es-ES"/>
        </w:rPr>
        <w:t>B.</w:t>
      </w:r>
      <w:r>
        <w:rPr>
          <w:lang w:val="es-ES"/>
        </w:rPr>
        <w:tab/>
      </w:r>
      <w:r w:rsidRPr="00004800">
        <w:rPr>
          <w:lang w:val="es-ES"/>
        </w:rPr>
        <w:t>Libertad de expresión</w:t>
      </w:r>
      <w:r w:rsidRPr="00004800">
        <w:rPr>
          <w:lang w:val="es-ES"/>
        </w:rPr>
        <w:tab/>
      </w:r>
      <w:r w:rsidRPr="00004800">
        <w:rPr>
          <w:lang w:val="es-ES"/>
        </w:rPr>
        <w:tab/>
        <w:t>102 – 106</w:t>
      </w:r>
      <w:r>
        <w:rPr>
          <w:lang w:val="es-ES"/>
        </w:rPr>
        <w:tab/>
        <w:t>2</w:t>
      </w:r>
      <w:r w:rsidR="00257B21">
        <w:rPr>
          <w:lang w:val="es-ES"/>
        </w:rPr>
        <w:t>7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C.</w:t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Libertad de pensamiento, de conciencia y de religión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107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109</w:t>
      </w:r>
      <w:r>
        <w:rPr>
          <w:szCs w:val="24"/>
          <w:lang w:val="es-ES"/>
        </w:rPr>
        <w:tab/>
        <w:t>28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D.</w:t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Libertad de asociación y de reunión pacífica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110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>111</w:t>
      </w:r>
      <w:r>
        <w:rPr>
          <w:szCs w:val="24"/>
          <w:lang w:val="es-ES"/>
        </w:rPr>
        <w:tab/>
        <w:t>29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E.</w:t>
      </w:r>
      <w:r>
        <w:rPr>
          <w:szCs w:val="24"/>
          <w:lang w:val="es-ES"/>
        </w:rPr>
        <w:tab/>
      </w:r>
      <w:r w:rsidRPr="00165A50">
        <w:rPr>
          <w:lang w:val="es-ES"/>
        </w:rPr>
        <w:t>Protección</w:t>
      </w:r>
      <w:r w:rsidRPr="00004800">
        <w:rPr>
          <w:szCs w:val="24"/>
          <w:lang w:val="es-ES"/>
        </w:rPr>
        <w:t xml:space="preserve"> de la vida personal y privada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112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113</w:t>
      </w:r>
      <w:r>
        <w:rPr>
          <w:szCs w:val="24"/>
          <w:lang w:val="es-ES"/>
        </w:rPr>
        <w:tab/>
        <w:t>29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F.</w:t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Derecho de acceso a la información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>114 – 117</w:t>
      </w:r>
      <w:r>
        <w:rPr>
          <w:szCs w:val="24"/>
          <w:lang w:val="es-ES"/>
        </w:rPr>
        <w:tab/>
        <w:t>30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left="1134" w:right="-6" w:hanging="1134"/>
        <w:rPr>
          <w:szCs w:val="24"/>
          <w:lang w:val="es-ES"/>
        </w:rPr>
      </w:pPr>
      <w:r>
        <w:rPr>
          <w:lang w:val="es-ES"/>
        </w:rPr>
        <w:tab/>
      </w:r>
      <w:r w:rsidRPr="00004800">
        <w:rPr>
          <w:lang w:val="es-ES"/>
        </w:rPr>
        <w:t>G.</w:t>
      </w:r>
      <w:r>
        <w:rPr>
          <w:lang w:val="es-ES"/>
        </w:rPr>
        <w:tab/>
      </w:r>
      <w:r w:rsidRPr="00004800">
        <w:rPr>
          <w:lang w:val="es-ES"/>
        </w:rPr>
        <w:t>Derecho a no ser objeto de tortura o trato inhumano</w:t>
      </w:r>
      <w:r>
        <w:rPr>
          <w:lang w:val="es-ES"/>
        </w:rPr>
        <w:br/>
      </w:r>
      <w:r w:rsidRPr="00004800">
        <w:rPr>
          <w:lang w:val="es-ES"/>
        </w:rPr>
        <w:t>o degradante,</w:t>
      </w:r>
      <w:r>
        <w:rPr>
          <w:lang w:val="es-ES"/>
        </w:rPr>
        <w:t xml:space="preserve"> </w:t>
      </w:r>
      <w:r w:rsidRPr="00004800">
        <w:rPr>
          <w:lang w:val="es-ES"/>
        </w:rPr>
        <w:t>con inclusión del castigo corporal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118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120</w:t>
      </w:r>
      <w:r>
        <w:rPr>
          <w:szCs w:val="24"/>
          <w:lang w:val="es-ES"/>
        </w:rPr>
        <w:tab/>
        <w:t>31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 w:rsidRPr="00004800">
        <w:rPr>
          <w:bCs/>
          <w:szCs w:val="24"/>
          <w:lang w:val="es-ES"/>
        </w:rPr>
        <w:t>V.</w:t>
      </w:r>
      <w:r>
        <w:rPr>
          <w:bCs/>
          <w:szCs w:val="24"/>
          <w:lang w:val="es-ES"/>
        </w:rPr>
        <w:tab/>
      </w:r>
      <w:r w:rsidRPr="00165A50">
        <w:rPr>
          <w:lang w:val="es-ES"/>
        </w:rPr>
        <w:t>ENTORNO</w:t>
      </w:r>
      <w:r w:rsidRPr="00004800">
        <w:rPr>
          <w:bCs/>
          <w:szCs w:val="24"/>
          <w:lang w:val="es-ES"/>
        </w:rPr>
        <w:t xml:space="preserve"> FAMILIAR Y OTROS TIPOS DE CUIDADO 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121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224</w:t>
      </w:r>
      <w:r>
        <w:rPr>
          <w:szCs w:val="24"/>
          <w:lang w:val="es-ES"/>
        </w:rPr>
        <w:tab/>
        <w:t>3</w:t>
      </w:r>
      <w:r w:rsidR="00257B21">
        <w:rPr>
          <w:szCs w:val="24"/>
          <w:lang w:val="es-ES"/>
        </w:rPr>
        <w:t>1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lang w:val="es-ES"/>
        </w:rPr>
        <w:tab/>
      </w:r>
      <w:r w:rsidRPr="00004800">
        <w:rPr>
          <w:lang w:val="es-ES"/>
        </w:rPr>
        <w:t>A.</w:t>
      </w:r>
      <w:r>
        <w:rPr>
          <w:lang w:val="es-ES"/>
        </w:rPr>
        <w:tab/>
      </w:r>
      <w:r w:rsidRPr="00004800">
        <w:rPr>
          <w:lang w:val="es-ES"/>
        </w:rPr>
        <w:t>Orientación de los padres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122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125</w:t>
      </w:r>
      <w:r>
        <w:rPr>
          <w:szCs w:val="24"/>
          <w:lang w:val="es-ES"/>
        </w:rPr>
        <w:tab/>
        <w:t>32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B.</w:t>
      </w:r>
      <w:r>
        <w:rPr>
          <w:szCs w:val="24"/>
          <w:lang w:val="es-ES"/>
        </w:rPr>
        <w:tab/>
      </w:r>
      <w:r w:rsidRPr="00165A50">
        <w:rPr>
          <w:lang w:val="es-ES"/>
        </w:rPr>
        <w:t>Responsabilidad</w:t>
      </w:r>
      <w:r w:rsidRPr="00004800">
        <w:rPr>
          <w:szCs w:val="24"/>
          <w:lang w:val="es-ES"/>
        </w:rPr>
        <w:t xml:space="preserve"> parental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126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128</w:t>
      </w:r>
      <w:r>
        <w:rPr>
          <w:szCs w:val="24"/>
          <w:lang w:val="es-ES"/>
        </w:rPr>
        <w:tab/>
        <w:t>3</w:t>
      </w:r>
      <w:r w:rsidR="00257B21">
        <w:rPr>
          <w:szCs w:val="24"/>
          <w:lang w:val="es-ES"/>
        </w:rPr>
        <w:t>2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lang w:val="es-ES"/>
        </w:rPr>
        <w:tab/>
      </w:r>
      <w:r w:rsidRPr="00004800">
        <w:rPr>
          <w:lang w:val="es-ES"/>
        </w:rPr>
        <w:t>C.</w:t>
      </w:r>
      <w:r>
        <w:rPr>
          <w:lang w:val="es-ES"/>
        </w:rPr>
        <w:tab/>
      </w:r>
      <w:r w:rsidRPr="00004800">
        <w:rPr>
          <w:lang w:val="es-ES"/>
        </w:rPr>
        <w:t>Separación de los padres</w:t>
      </w:r>
      <w:r w:rsidRPr="00004800">
        <w:rPr>
          <w:szCs w:val="24"/>
          <w:lang w:val="es-ES"/>
        </w:rPr>
        <w:tab/>
        <w:t xml:space="preserve"> </w:t>
      </w:r>
      <w:r w:rsidRPr="00004800">
        <w:rPr>
          <w:szCs w:val="24"/>
          <w:lang w:val="es-ES"/>
        </w:rPr>
        <w:tab/>
        <w:t xml:space="preserve">129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137</w:t>
      </w:r>
      <w:r>
        <w:rPr>
          <w:szCs w:val="24"/>
          <w:lang w:val="es-ES"/>
        </w:rPr>
        <w:tab/>
        <w:t>33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D.</w:t>
      </w:r>
      <w:r>
        <w:rPr>
          <w:szCs w:val="24"/>
          <w:lang w:val="es-ES"/>
        </w:rPr>
        <w:tab/>
      </w:r>
      <w:r w:rsidRPr="00165A50">
        <w:rPr>
          <w:lang w:val="es-ES"/>
        </w:rPr>
        <w:t>Reunificación</w:t>
      </w:r>
      <w:r w:rsidRPr="00004800">
        <w:rPr>
          <w:szCs w:val="24"/>
          <w:lang w:val="es-ES"/>
        </w:rPr>
        <w:t xml:space="preserve"> familiar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138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141</w:t>
      </w:r>
      <w:r>
        <w:rPr>
          <w:szCs w:val="24"/>
          <w:lang w:val="es-ES"/>
        </w:rPr>
        <w:tab/>
        <w:t>34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left="1134" w:right="-6" w:hanging="1134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E.</w:t>
      </w:r>
      <w:r>
        <w:rPr>
          <w:szCs w:val="24"/>
          <w:lang w:val="es-ES"/>
        </w:rPr>
        <w:tab/>
      </w:r>
      <w:r w:rsidRPr="00165A50">
        <w:rPr>
          <w:lang w:val="es-ES"/>
        </w:rPr>
        <w:t>Colocación</w:t>
      </w:r>
      <w:r w:rsidRPr="00004800">
        <w:rPr>
          <w:szCs w:val="24"/>
          <w:lang w:val="es-ES"/>
        </w:rPr>
        <w:t>/traslado ilegales y obstáculos al retorno</w:t>
      </w:r>
      <w:r>
        <w:rPr>
          <w:szCs w:val="24"/>
          <w:lang w:val="es-ES"/>
        </w:rPr>
        <w:br/>
      </w:r>
      <w:r w:rsidRPr="00004800">
        <w:rPr>
          <w:szCs w:val="24"/>
          <w:lang w:val="es-ES"/>
        </w:rPr>
        <w:t xml:space="preserve">de </w:t>
      </w:r>
      <w:r w:rsidR="00B22FA4">
        <w:rPr>
          <w:szCs w:val="24"/>
          <w:lang w:val="es-ES"/>
        </w:rPr>
        <w:t>niños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142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143</w:t>
      </w:r>
      <w:r>
        <w:rPr>
          <w:szCs w:val="24"/>
          <w:lang w:val="es-ES"/>
        </w:rPr>
        <w:tab/>
        <w:t>35</w:t>
      </w:r>
    </w:p>
    <w:p w:rsidR="00C608B6" w:rsidRPr="00E12E54" w:rsidRDefault="00C608B6" w:rsidP="00C608B6">
      <w:pPr>
        <w:tabs>
          <w:tab w:val="right" w:leader="dot" w:pos="7320"/>
          <w:tab w:val="center" w:pos="8040"/>
        </w:tabs>
        <w:jc w:val="center"/>
        <w:rPr>
          <w:b/>
          <w:lang w:val="es-ES"/>
        </w:rPr>
      </w:pPr>
      <w:r w:rsidRPr="00004800">
        <w:rPr>
          <w:b/>
          <w:lang w:val="es-ES"/>
        </w:rPr>
        <w:t>ÍNDICE</w:t>
      </w:r>
      <w:r>
        <w:rPr>
          <w:b/>
          <w:lang w:val="es-ES"/>
        </w:rPr>
        <w:t xml:space="preserve"> (</w:t>
      </w:r>
      <w:r w:rsidRPr="00E12E54">
        <w:rPr>
          <w:b/>
          <w:i/>
          <w:lang w:val="es-ES"/>
        </w:rPr>
        <w:t>Continuación</w:t>
      </w:r>
      <w:r>
        <w:rPr>
          <w:b/>
          <w:lang w:val="es-ES"/>
        </w:rPr>
        <w:t>)</w:t>
      </w:r>
    </w:p>
    <w:p w:rsidR="00C608B6" w:rsidRPr="00165A50" w:rsidRDefault="00C608B6" w:rsidP="00C608B6">
      <w:pPr>
        <w:tabs>
          <w:tab w:val="right" w:leader="dot" w:pos="7320"/>
          <w:tab w:val="center" w:pos="8040"/>
        </w:tabs>
        <w:jc w:val="right"/>
        <w:rPr>
          <w:i/>
          <w:lang w:val="es-ES"/>
        </w:rPr>
      </w:pPr>
      <w:r w:rsidRPr="00165A50">
        <w:rPr>
          <w:i/>
          <w:lang w:val="es-ES"/>
        </w:rPr>
        <w:t>Párrafos    Página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F.</w:t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 xml:space="preserve">Pago de </w:t>
      </w:r>
      <w:r w:rsidRPr="00165A50">
        <w:rPr>
          <w:lang w:val="es-ES"/>
        </w:rPr>
        <w:t>la</w:t>
      </w:r>
      <w:r w:rsidRPr="00004800">
        <w:rPr>
          <w:szCs w:val="24"/>
          <w:lang w:val="es-ES"/>
        </w:rPr>
        <w:t xml:space="preserve"> pensión alimenticia de los hijos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</w:r>
      <w:r>
        <w:rPr>
          <w:szCs w:val="24"/>
          <w:lang w:val="es-ES"/>
        </w:rPr>
        <w:t xml:space="preserve">144 </w:t>
      </w:r>
      <w:r w:rsidR="00B22FA4">
        <w:rPr>
          <w:szCs w:val="24"/>
          <w:lang w:val="es-ES"/>
        </w:rPr>
        <w:t>–</w:t>
      </w:r>
      <w:r>
        <w:rPr>
          <w:szCs w:val="24"/>
          <w:lang w:val="es-ES"/>
        </w:rPr>
        <w:t xml:space="preserve"> 146</w:t>
      </w:r>
      <w:r>
        <w:rPr>
          <w:szCs w:val="24"/>
          <w:lang w:val="es-ES"/>
        </w:rPr>
        <w:tab/>
        <w:t>35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G.</w:t>
      </w:r>
      <w:r>
        <w:rPr>
          <w:szCs w:val="24"/>
          <w:lang w:val="es-ES"/>
        </w:rPr>
        <w:tab/>
      </w:r>
      <w:r w:rsidRPr="00165A50">
        <w:rPr>
          <w:lang w:val="es-ES"/>
        </w:rPr>
        <w:t>Adopción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147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163</w:t>
      </w:r>
      <w:r>
        <w:rPr>
          <w:szCs w:val="24"/>
          <w:lang w:val="es-ES"/>
        </w:rPr>
        <w:tab/>
        <w:t>3</w:t>
      </w:r>
      <w:r w:rsidR="00257B21">
        <w:rPr>
          <w:szCs w:val="24"/>
          <w:lang w:val="es-ES"/>
        </w:rPr>
        <w:t>5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left="1134" w:right="-6" w:hanging="1134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H.</w:t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Niños privados de un entorno familiar y del cuidado de</w:t>
      </w:r>
      <w:r>
        <w:rPr>
          <w:szCs w:val="24"/>
          <w:lang w:val="es-ES"/>
        </w:rPr>
        <w:br/>
      </w:r>
      <w:r w:rsidRPr="00004800">
        <w:rPr>
          <w:szCs w:val="24"/>
          <w:lang w:val="es-ES"/>
        </w:rPr>
        <w:t>sus padres</w:t>
      </w:r>
      <w:r w:rsidRPr="00004800">
        <w:rPr>
          <w:szCs w:val="24"/>
          <w:lang w:val="es-ES"/>
        </w:rPr>
        <w:tab/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 xml:space="preserve">164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209</w:t>
      </w:r>
      <w:r>
        <w:rPr>
          <w:szCs w:val="24"/>
          <w:lang w:val="es-ES"/>
        </w:rPr>
        <w:tab/>
        <w:t>39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left="1134" w:right="-6" w:hanging="1134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I.</w:t>
      </w:r>
      <w:r>
        <w:rPr>
          <w:szCs w:val="24"/>
          <w:lang w:val="es-ES"/>
        </w:rPr>
        <w:tab/>
      </w:r>
      <w:r w:rsidRPr="00165A50">
        <w:rPr>
          <w:lang w:val="es-ES"/>
        </w:rPr>
        <w:t>Verificación</w:t>
      </w:r>
      <w:r w:rsidRPr="00004800">
        <w:rPr>
          <w:szCs w:val="24"/>
          <w:lang w:val="es-ES"/>
        </w:rPr>
        <w:t xml:space="preserve"> periódica de las condiciones y las necesidades</w:t>
      </w:r>
      <w:r w:rsidRPr="00004800">
        <w:rPr>
          <w:lang w:val="es-ES"/>
        </w:rPr>
        <w:br/>
      </w:r>
      <w:r w:rsidRPr="00004800">
        <w:rPr>
          <w:szCs w:val="24"/>
          <w:lang w:val="es-ES"/>
        </w:rPr>
        <w:t>de internamiento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210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211</w:t>
      </w:r>
      <w:r>
        <w:rPr>
          <w:szCs w:val="24"/>
          <w:lang w:val="es-ES"/>
        </w:rPr>
        <w:tab/>
        <w:t>57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left="1134" w:right="-6" w:hanging="1134"/>
        <w:rPr>
          <w:szCs w:val="24"/>
          <w:lang w:val="es-ES"/>
        </w:rPr>
      </w:pPr>
      <w:r>
        <w:rPr>
          <w:lang w:val="es-ES"/>
        </w:rPr>
        <w:tab/>
      </w:r>
      <w:r w:rsidRPr="00004800">
        <w:rPr>
          <w:lang w:val="es-ES"/>
        </w:rPr>
        <w:t>J.</w:t>
      </w:r>
      <w:r>
        <w:rPr>
          <w:lang w:val="es-ES"/>
        </w:rPr>
        <w:tab/>
      </w:r>
      <w:r w:rsidRPr="00004800">
        <w:rPr>
          <w:lang w:val="es-ES"/>
        </w:rPr>
        <w:t>Maltrato y abandono, incluidas la rehabilitación física y</w:t>
      </w:r>
      <w:r w:rsidRPr="00004800">
        <w:rPr>
          <w:lang w:val="es-ES"/>
        </w:rPr>
        <w:br/>
        <w:t>psicológica y la reintegración social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212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224</w:t>
      </w:r>
      <w:r>
        <w:rPr>
          <w:szCs w:val="24"/>
          <w:lang w:val="es-ES"/>
        </w:rPr>
        <w:tab/>
        <w:t>57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 w:rsidRPr="00004800">
        <w:rPr>
          <w:bCs/>
          <w:lang w:val="es-ES"/>
        </w:rPr>
        <w:t>VI.</w:t>
      </w:r>
      <w:r>
        <w:rPr>
          <w:bCs/>
          <w:lang w:val="es-ES"/>
        </w:rPr>
        <w:tab/>
      </w:r>
      <w:r w:rsidRPr="00165A50">
        <w:rPr>
          <w:lang w:val="es-ES"/>
        </w:rPr>
        <w:t>SALUD</w:t>
      </w:r>
      <w:r w:rsidRPr="00004800">
        <w:rPr>
          <w:bCs/>
          <w:lang w:val="es-ES"/>
        </w:rPr>
        <w:t xml:space="preserve"> BÁSICA Y BIENESTAR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>225 – 298</w:t>
      </w:r>
      <w:r>
        <w:rPr>
          <w:szCs w:val="24"/>
          <w:lang w:val="es-ES"/>
        </w:rPr>
        <w:tab/>
        <w:t>60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A.</w:t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 xml:space="preserve">Niños </w:t>
      </w:r>
      <w:r w:rsidRPr="00165A50">
        <w:rPr>
          <w:lang w:val="es-ES"/>
        </w:rPr>
        <w:t>con</w:t>
      </w:r>
      <w:r w:rsidRPr="00004800">
        <w:rPr>
          <w:szCs w:val="24"/>
          <w:lang w:val="es-ES"/>
        </w:rPr>
        <w:t xml:space="preserve"> discapacidad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225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232</w:t>
      </w:r>
      <w:r>
        <w:rPr>
          <w:szCs w:val="24"/>
          <w:lang w:val="es-ES"/>
        </w:rPr>
        <w:tab/>
        <w:t>60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B.</w:t>
      </w: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Salud y servicios de salud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</w:r>
      <w:r>
        <w:rPr>
          <w:szCs w:val="24"/>
          <w:lang w:val="es-ES"/>
        </w:rPr>
        <w:t>233 - 257</w:t>
      </w:r>
      <w:r>
        <w:rPr>
          <w:szCs w:val="24"/>
          <w:lang w:val="es-ES"/>
        </w:rPr>
        <w:tab/>
        <w:t>62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szCs w:val="24"/>
          <w:lang w:val="es-ES"/>
        </w:rPr>
        <w:tab/>
      </w:r>
      <w:r w:rsidRPr="00004800">
        <w:rPr>
          <w:szCs w:val="24"/>
          <w:lang w:val="es-ES"/>
        </w:rPr>
        <w:t>C.</w:t>
      </w:r>
      <w:r>
        <w:rPr>
          <w:szCs w:val="24"/>
          <w:lang w:val="es-ES"/>
        </w:rPr>
        <w:tab/>
      </w:r>
      <w:r w:rsidRPr="00165A50">
        <w:rPr>
          <w:lang w:val="es-ES"/>
        </w:rPr>
        <w:t>Seguridad</w:t>
      </w:r>
      <w:r w:rsidRPr="00004800">
        <w:rPr>
          <w:szCs w:val="24"/>
          <w:lang w:val="es-ES"/>
        </w:rPr>
        <w:t xml:space="preserve"> social y prestaciones sociales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258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284</w:t>
      </w:r>
      <w:r>
        <w:rPr>
          <w:szCs w:val="24"/>
          <w:lang w:val="es-ES"/>
        </w:rPr>
        <w:tab/>
        <w:t>67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lang w:val="es-ES"/>
        </w:rPr>
        <w:tab/>
      </w:r>
      <w:r w:rsidRPr="00004800">
        <w:rPr>
          <w:lang w:val="es-ES"/>
        </w:rPr>
        <w:t>D.</w:t>
      </w:r>
      <w:r>
        <w:rPr>
          <w:lang w:val="es-ES"/>
        </w:rPr>
        <w:tab/>
      </w:r>
      <w:r w:rsidRPr="00004800">
        <w:rPr>
          <w:lang w:val="es-ES"/>
        </w:rPr>
        <w:t>Nivel de vida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285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298</w:t>
      </w:r>
      <w:r>
        <w:rPr>
          <w:szCs w:val="24"/>
          <w:lang w:val="es-ES"/>
        </w:rPr>
        <w:tab/>
        <w:t>76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left="567" w:right="-6" w:hanging="567"/>
        <w:rPr>
          <w:szCs w:val="24"/>
          <w:lang w:val="es-ES"/>
        </w:rPr>
      </w:pPr>
      <w:r w:rsidRPr="00004800">
        <w:rPr>
          <w:lang w:val="es-ES"/>
        </w:rPr>
        <w:t>VII.</w:t>
      </w:r>
      <w:r>
        <w:rPr>
          <w:lang w:val="es-ES"/>
        </w:rPr>
        <w:tab/>
      </w:r>
      <w:r w:rsidRPr="00004800">
        <w:rPr>
          <w:lang w:val="es-ES"/>
        </w:rPr>
        <w:t>EDUCACIÓN Y ACTIVIDADES CULTURALES</w:t>
      </w:r>
      <w:r w:rsidRPr="00004800">
        <w:rPr>
          <w:lang w:val="es-ES"/>
        </w:rPr>
        <w:br/>
        <w:t>Y RECREATIVAS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299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362</w:t>
      </w:r>
      <w:r>
        <w:rPr>
          <w:szCs w:val="24"/>
          <w:lang w:val="es-ES"/>
        </w:rPr>
        <w:tab/>
        <w:t>79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 w:rsidRPr="00004800">
        <w:rPr>
          <w:lang w:val="es-ES"/>
        </w:rPr>
        <w:t>VIII.</w:t>
      </w:r>
      <w:r>
        <w:rPr>
          <w:lang w:val="es-ES"/>
        </w:rPr>
        <w:tab/>
      </w:r>
      <w:r w:rsidRPr="00004800">
        <w:rPr>
          <w:lang w:val="es-ES"/>
        </w:rPr>
        <w:t>MEDIDAS ESPECIALES DE PROTECCIÓN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363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44</w:t>
      </w:r>
      <w:r w:rsidR="00257B21">
        <w:rPr>
          <w:szCs w:val="24"/>
          <w:lang w:val="es-ES"/>
        </w:rPr>
        <w:t>9</w:t>
      </w:r>
      <w:r>
        <w:rPr>
          <w:szCs w:val="24"/>
          <w:lang w:val="es-ES"/>
        </w:rPr>
        <w:tab/>
        <w:t>9</w:t>
      </w:r>
      <w:r w:rsidR="00257B21">
        <w:rPr>
          <w:szCs w:val="24"/>
          <w:lang w:val="es-ES"/>
        </w:rPr>
        <w:t>0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szCs w:val="24"/>
          <w:lang w:val="es-ES"/>
        </w:rPr>
      </w:pPr>
      <w:r>
        <w:rPr>
          <w:lang w:val="es-ES"/>
        </w:rPr>
        <w:tab/>
      </w:r>
      <w:r w:rsidRPr="00004800">
        <w:rPr>
          <w:lang w:val="es-ES"/>
        </w:rPr>
        <w:t>A.</w:t>
      </w:r>
      <w:r>
        <w:rPr>
          <w:lang w:val="es-ES"/>
        </w:rPr>
        <w:tab/>
      </w:r>
      <w:r w:rsidRPr="00004800">
        <w:rPr>
          <w:lang w:val="es-ES"/>
        </w:rPr>
        <w:t>Niños en conflicto con la ley</w:t>
      </w:r>
      <w:r w:rsidRPr="00004800">
        <w:rPr>
          <w:lang w:val="es-ES"/>
        </w:rPr>
        <w:tab/>
      </w:r>
      <w:r w:rsidRPr="00004800">
        <w:rPr>
          <w:lang w:val="es-ES"/>
        </w:rPr>
        <w:tab/>
        <w:t xml:space="preserve">364 </w:t>
      </w:r>
      <w:r>
        <w:rPr>
          <w:lang w:val="es-ES"/>
        </w:rPr>
        <w:t>–</w:t>
      </w:r>
      <w:r w:rsidRPr="00004800">
        <w:rPr>
          <w:lang w:val="es-ES"/>
        </w:rPr>
        <w:t xml:space="preserve"> 405</w:t>
      </w:r>
      <w:r>
        <w:rPr>
          <w:lang w:val="es-ES"/>
        </w:rPr>
        <w:tab/>
        <w:t>9</w:t>
      </w:r>
      <w:r w:rsidR="00257B21">
        <w:rPr>
          <w:lang w:val="es-ES"/>
        </w:rPr>
        <w:t>0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left="1134" w:right="-6" w:hanging="1134"/>
        <w:rPr>
          <w:szCs w:val="24"/>
          <w:lang w:val="es-ES"/>
        </w:rPr>
      </w:pPr>
      <w:r>
        <w:rPr>
          <w:lang w:val="es-ES"/>
        </w:rPr>
        <w:tab/>
      </w:r>
      <w:r w:rsidRPr="00004800">
        <w:rPr>
          <w:lang w:val="es-ES"/>
        </w:rPr>
        <w:t>B.</w:t>
      </w:r>
      <w:r>
        <w:rPr>
          <w:lang w:val="es-ES"/>
        </w:rPr>
        <w:tab/>
      </w:r>
      <w:r w:rsidRPr="00004800">
        <w:rPr>
          <w:lang w:val="es-ES"/>
        </w:rPr>
        <w:t>Niños explotados, incluidas la rehabilitación física</w:t>
      </w:r>
      <w:r>
        <w:rPr>
          <w:lang w:val="es-ES"/>
        </w:rPr>
        <w:br/>
      </w:r>
      <w:r w:rsidRPr="00004800">
        <w:rPr>
          <w:lang w:val="es-ES"/>
        </w:rPr>
        <w:t>y psicológica</w:t>
      </w:r>
      <w:r>
        <w:rPr>
          <w:lang w:val="es-ES"/>
        </w:rPr>
        <w:t xml:space="preserve"> </w:t>
      </w:r>
      <w:r w:rsidRPr="00004800">
        <w:rPr>
          <w:lang w:val="es-ES"/>
        </w:rPr>
        <w:t>y la reintegración social</w:t>
      </w:r>
      <w:r w:rsidRPr="00004800">
        <w:rPr>
          <w:szCs w:val="24"/>
          <w:lang w:val="es-ES"/>
        </w:rPr>
        <w:tab/>
      </w:r>
      <w:r w:rsidRPr="00004800">
        <w:rPr>
          <w:szCs w:val="24"/>
          <w:lang w:val="es-ES"/>
        </w:rPr>
        <w:tab/>
        <w:t xml:space="preserve">406 </w:t>
      </w:r>
      <w:r>
        <w:rPr>
          <w:szCs w:val="24"/>
          <w:lang w:val="es-ES"/>
        </w:rPr>
        <w:t>–</w:t>
      </w:r>
      <w:r w:rsidRPr="00004800">
        <w:rPr>
          <w:szCs w:val="24"/>
          <w:lang w:val="es-ES"/>
        </w:rPr>
        <w:t xml:space="preserve"> 449</w:t>
      </w:r>
      <w:r>
        <w:rPr>
          <w:szCs w:val="24"/>
          <w:lang w:val="es-ES"/>
        </w:rPr>
        <w:tab/>
        <w:t>9</w:t>
      </w:r>
      <w:r w:rsidR="00257B21">
        <w:rPr>
          <w:szCs w:val="24"/>
          <w:lang w:val="es-ES"/>
        </w:rPr>
        <w:t>7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7320"/>
          <w:tab w:val="center" w:pos="8040"/>
          <w:tab w:val="right" w:pos="9360"/>
        </w:tabs>
        <w:ind w:right="-6"/>
        <w:rPr>
          <w:bCs/>
          <w:szCs w:val="24"/>
          <w:lang w:val="es-ES"/>
        </w:rPr>
      </w:pPr>
      <w:r w:rsidRPr="00004800">
        <w:rPr>
          <w:lang w:val="es-ES"/>
        </w:rPr>
        <w:t>IX.</w:t>
      </w:r>
      <w:r>
        <w:rPr>
          <w:lang w:val="es-ES"/>
        </w:rPr>
        <w:tab/>
      </w:r>
      <w:r w:rsidRPr="00004800">
        <w:rPr>
          <w:lang w:val="es-ES"/>
        </w:rPr>
        <w:t>DIFUSIÓN DEL INFORME</w:t>
      </w:r>
      <w:r w:rsidRPr="00004800">
        <w:rPr>
          <w:bCs/>
          <w:szCs w:val="24"/>
          <w:lang w:val="es-ES"/>
        </w:rPr>
        <w:tab/>
      </w:r>
      <w:r w:rsidRPr="00004800">
        <w:rPr>
          <w:bCs/>
          <w:szCs w:val="24"/>
          <w:lang w:val="es-ES"/>
        </w:rPr>
        <w:tab/>
      </w:r>
      <w:r w:rsidRPr="00004800">
        <w:rPr>
          <w:szCs w:val="24"/>
          <w:lang w:val="es-ES"/>
        </w:rPr>
        <w:t>450</w:t>
      </w:r>
      <w:r>
        <w:rPr>
          <w:szCs w:val="24"/>
          <w:lang w:val="es-ES"/>
        </w:rPr>
        <w:tab/>
        <w:t>10</w:t>
      </w:r>
      <w:r w:rsidR="00257B21">
        <w:rPr>
          <w:szCs w:val="24"/>
          <w:lang w:val="es-ES"/>
        </w:rPr>
        <w:t>6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8520"/>
          <w:tab w:val="right" w:pos="9360"/>
        </w:tabs>
        <w:ind w:right="-6"/>
        <w:rPr>
          <w:bCs/>
          <w:szCs w:val="24"/>
          <w:lang w:val="es-ES"/>
        </w:rPr>
      </w:pPr>
      <w:r w:rsidRPr="00004800">
        <w:rPr>
          <w:bCs/>
          <w:lang w:val="es-ES"/>
        </w:rPr>
        <w:t>Referencias</w:t>
      </w:r>
      <w:r w:rsidRPr="00004800">
        <w:rPr>
          <w:bCs/>
          <w:szCs w:val="24"/>
          <w:lang w:val="es-ES"/>
        </w:rPr>
        <w:tab/>
        <w:t xml:space="preserve"> </w:t>
      </w:r>
      <w:r>
        <w:rPr>
          <w:bCs/>
          <w:szCs w:val="24"/>
          <w:lang w:val="es-ES"/>
        </w:rPr>
        <w:tab/>
      </w:r>
      <w:r>
        <w:rPr>
          <w:bCs/>
          <w:szCs w:val="24"/>
          <w:lang w:val="es-ES"/>
        </w:rPr>
        <w:tab/>
        <w:t>10</w:t>
      </w:r>
      <w:r w:rsidR="00257B21">
        <w:rPr>
          <w:bCs/>
          <w:szCs w:val="24"/>
          <w:lang w:val="es-ES"/>
        </w:rPr>
        <w:t>7</w:t>
      </w:r>
    </w:p>
    <w:p w:rsidR="00C608B6" w:rsidRPr="00004800" w:rsidRDefault="00C608B6" w:rsidP="00C608B6">
      <w:pPr>
        <w:tabs>
          <w:tab w:val="left" w:pos="567"/>
          <w:tab w:val="left" w:pos="1134"/>
          <w:tab w:val="right" w:leader="dot" w:pos="8520"/>
          <w:tab w:val="right" w:pos="9360"/>
        </w:tabs>
        <w:ind w:right="-6"/>
        <w:rPr>
          <w:b/>
          <w:szCs w:val="24"/>
          <w:lang w:val="es-ES"/>
        </w:rPr>
      </w:pPr>
      <w:r w:rsidRPr="00004800">
        <w:rPr>
          <w:bCs/>
          <w:lang w:val="es-ES"/>
        </w:rPr>
        <w:t>Anexos</w:t>
      </w:r>
      <w:r w:rsidRPr="00004800">
        <w:rPr>
          <w:szCs w:val="24"/>
          <w:lang w:val="es-ES"/>
        </w:rPr>
        <w:tab/>
      </w:r>
      <w:r w:rsidRPr="002D2BF1">
        <w:rPr>
          <w:szCs w:val="24"/>
          <w:lang w:val="es-ES"/>
        </w:rPr>
        <w:tab/>
      </w:r>
      <w:r>
        <w:rPr>
          <w:b/>
          <w:szCs w:val="24"/>
          <w:lang w:val="es-ES"/>
        </w:rPr>
        <w:tab/>
      </w:r>
      <w:r w:rsidRPr="002D2BF1">
        <w:rPr>
          <w:szCs w:val="24"/>
          <w:lang w:val="es-ES"/>
        </w:rPr>
        <w:t>10</w:t>
      </w:r>
      <w:r w:rsidR="00257B21">
        <w:rPr>
          <w:szCs w:val="24"/>
          <w:lang w:val="es-ES"/>
        </w:rPr>
        <w:t>8</w:t>
      </w:r>
    </w:p>
    <w:p w:rsidR="00C608B6" w:rsidRPr="00004800" w:rsidRDefault="00C608B6" w:rsidP="00C608B6">
      <w:pPr>
        <w:rPr>
          <w:rFonts w:eastAsia="SimSun"/>
          <w:szCs w:val="24"/>
          <w:lang w:val="es-ES"/>
        </w:rPr>
      </w:pPr>
    </w:p>
    <w:p w:rsidR="00615F49" w:rsidRPr="00004800" w:rsidRDefault="00C608B6" w:rsidP="008A05F3">
      <w:pPr>
        <w:tabs>
          <w:tab w:val="left" w:pos="720"/>
        </w:tabs>
        <w:spacing w:after="120" w:line="360" w:lineRule="auto"/>
        <w:jc w:val="center"/>
        <w:rPr>
          <w:b/>
          <w:bCs/>
          <w:lang w:val="es-ES"/>
        </w:rPr>
      </w:pPr>
      <w:r w:rsidRPr="00004800">
        <w:rPr>
          <w:b/>
          <w:lang w:val="es-ES"/>
        </w:rPr>
        <w:br w:type="page"/>
      </w:r>
      <w:r w:rsidR="008A05F3" w:rsidRPr="00004800">
        <w:rPr>
          <w:b/>
          <w:bCs/>
          <w:lang w:val="es-ES"/>
        </w:rPr>
        <w:t>Introducción</w:t>
      </w:r>
    </w:p>
    <w:p w:rsidR="00615F49" w:rsidRPr="00004800" w:rsidRDefault="00615F49" w:rsidP="00C608B6">
      <w:pPr>
        <w:rPr>
          <w:lang w:val="es-ES"/>
        </w:rPr>
      </w:pPr>
      <w:r w:rsidRPr="00004800">
        <w:rPr>
          <w:lang w:val="es-ES"/>
        </w:rPr>
        <w:tab/>
      </w:r>
      <w:r w:rsidR="00F753E6" w:rsidRPr="00004800">
        <w:rPr>
          <w:lang w:val="es-ES"/>
        </w:rPr>
        <w:t>La recopilación de</w:t>
      </w:r>
      <w:r w:rsidR="00AC3ABE" w:rsidRPr="00004800">
        <w:rPr>
          <w:lang w:val="es-ES"/>
        </w:rPr>
        <w:t xml:space="preserve"> datos </w:t>
      </w:r>
      <w:r w:rsidR="00F753E6" w:rsidRPr="00004800">
        <w:rPr>
          <w:lang w:val="es-ES"/>
        </w:rPr>
        <w:t xml:space="preserve">para el informe </w:t>
      </w:r>
      <w:r w:rsidR="006C2696" w:rsidRPr="00004800">
        <w:rPr>
          <w:lang w:val="es-ES"/>
        </w:rPr>
        <w:t>relativo a</w:t>
      </w:r>
      <w:r w:rsidR="00F753E6" w:rsidRPr="00004800">
        <w:rPr>
          <w:lang w:val="es-ES"/>
        </w:rPr>
        <w:t xml:space="preserve"> la aplicación de la Convención sobre los Derechos del Niño estuvo a cargo de un grupo de trabajo</w:t>
      </w:r>
      <w:r w:rsidR="00AC3ABE" w:rsidRPr="00004800">
        <w:rPr>
          <w:lang w:val="es-ES"/>
        </w:rPr>
        <w:t xml:space="preserve"> formado por </w:t>
      </w:r>
      <w:r w:rsidR="00F753E6" w:rsidRPr="00004800">
        <w:rPr>
          <w:lang w:val="es-ES"/>
        </w:rPr>
        <w:t>representantes de</w:t>
      </w:r>
      <w:r w:rsidR="006C2696" w:rsidRPr="00004800">
        <w:rPr>
          <w:lang w:val="es-ES"/>
        </w:rPr>
        <w:t xml:space="preserve"> la</w:t>
      </w:r>
      <w:r w:rsidR="00094878" w:rsidRPr="00004800">
        <w:rPr>
          <w:lang w:val="es-ES"/>
        </w:rPr>
        <w:t>s</w:t>
      </w:r>
      <w:r w:rsidR="006C2696" w:rsidRPr="00004800">
        <w:rPr>
          <w:lang w:val="es-ES"/>
        </w:rPr>
        <w:t xml:space="preserve"> autoridades públicas </w:t>
      </w:r>
      <w:r w:rsidR="00F753E6" w:rsidRPr="00004800">
        <w:rPr>
          <w:lang w:val="es-ES"/>
        </w:rPr>
        <w:t>centrales establecido por el Gobierno de la República de Moldova</w:t>
      </w:r>
      <w:r w:rsidRPr="00004800">
        <w:rPr>
          <w:lang w:val="es-ES"/>
        </w:rPr>
        <w:t xml:space="preserve">. </w:t>
      </w:r>
      <w:r w:rsidR="00AC3ABE" w:rsidRPr="00004800">
        <w:rPr>
          <w:lang w:val="es-ES"/>
        </w:rPr>
        <w:t xml:space="preserve">El grupo presentó la información al Ministerio </w:t>
      </w:r>
      <w:r w:rsidR="004F00B8" w:rsidRPr="00004800">
        <w:rPr>
          <w:lang w:val="es-ES"/>
        </w:rPr>
        <w:t>de P</w:t>
      </w:r>
      <w:r w:rsidR="009070D1" w:rsidRPr="00004800">
        <w:rPr>
          <w:lang w:val="es-ES"/>
        </w:rPr>
        <w:t>rotección S</w:t>
      </w:r>
      <w:r w:rsidR="00F753E6" w:rsidRPr="00004800">
        <w:rPr>
          <w:lang w:val="es-ES"/>
        </w:rPr>
        <w:t xml:space="preserve">ocial, </w:t>
      </w:r>
      <w:r w:rsidR="00BA2E7C">
        <w:rPr>
          <w:lang w:val="es-ES"/>
        </w:rPr>
        <w:t>de la Familia y del Niño</w:t>
      </w:r>
      <w:r w:rsidR="00AC3ABE" w:rsidRPr="00004800">
        <w:rPr>
          <w:lang w:val="es-ES"/>
        </w:rPr>
        <w:t>, que la analizó y preparó el presente informe</w:t>
      </w:r>
      <w:r w:rsidRPr="00004800">
        <w:rPr>
          <w:lang w:val="es-ES"/>
        </w:rPr>
        <w:t xml:space="preserve">. </w:t>
      </w:r>
      <w:r w:rsidR="00AC3ABE" w:rsidRPr="00004800">
        <w:rPr>
          <w:lang w:val="es-ES"/>
        </w:rPr>
        <w:t>Durante este proceso, el Ministerio</w:t>
      </w:r>
      <w:r w:rsidR="006B2F65" w:rsidRPr="00004800">
        <w:rPr>
          <w:lang w:val="es-ES"/>
        </w:rPr>
        <w:t xml:space="preserve"> contó con </w:t>
      </w:r>
      <w:r w:rsidR="00AC3ABE" w:rsidRPr="00004800">
        <w:rPr>
          <w:lang w:val="es-ES"/>
        </w:rPr>
        <w:t xml:space="preserve">el apoyo del </w:t>
      </w:r>
      <w:r w:rsidR="007A56A4" w:rsidRPr="00004800">
        <w:rPr>
          <w:lang w:val="es-ES"/>
        </w:rPr>
        <w:t xml:space="preserve">Fondo de las Naciones Unidas para la Infancia </w:t>
      </w:r>
      <w:r w:rsidRPr="00004800">
        <w:rPr>
          <w:lang w:val="es-ES"/>
        </w:rPr>
        <w:t>(UNICEF).</w:t>
      </w:r>
    </w:p>
    <w:p w:rsidR="00615F49" w:rsidRPr="00004800" w:rsidRDefault="00615F49" w:rsidP="00C608B6">
      <w:pPr>
        <w:rPr>
          <w:lang w:val="es-ES"/>
        </w:rPr>
      </w:pPr>
      <w:r w:rsidRPr="00004800">
        <w:rPr>
          <w:lang w:val="es-ES"/>
        </w:rPr>
        <w:tab/>
      </w:r>
      <w:r w:rsidR="007A56A4" w:rsidRPr="00004800">
        <w:rPr>
          <w:lang w:val="es-ES"/>
        </w:rPr>
        <w:t xml:space="preserve">A pesar de las limitadas oportunidades y las dificultades que afronta </w:t>
      </w:r>
      <w:smartTag w:uri="urn:schemas-microsoft-com:office:smarttags" w:element="PersonName">
        <w:smartTagPr>
          <w:attr w:name="ProductID" w:val="la Rep￺blica"/>
        </w:smartTagPr>
        <w:r w:rsidR="007A56A4" w:rsidRPr="00004800">
          <w:rPr>
            <w:lang w:val="es-ES"/>
          </w:rPr>
          <w:t>la República</w:t>
        </w:r>
      </w:smartTag>
      <w:r w:rsidR="007A56A4" w:rsidRPr="00004800">
        <w:rPr>
          <w:lang w:val="es-ES"/>
        </w:rPr>
        <w:t xml:space="preserve"> de Moldova, se han realizado progresos en la aplicación de </w:t>
      </w:r>
      <w:smartTag w:uri="urn:schemas-microsoft-com:office:smarttags" w:element="PersonName">
        <w:smartTagPr>
          <w:attr w:name="ProductID" w:val="la Convenci￳n"/>
        </w:smartTagPr>
        <w:r w:rsidR="007A56A4" w:rsidRPr="00004800">
          <w:rPr>
            <w:lang w:val="es-ES"/>
          </w:rPr>
          <w:t>la Convención</w:t>
        </w:r>
      </w:smartTag>
      <w:r w:rsidR="007A56A4" w:rsidRPr="00004800">
        <w:rPr>
          <w:lang w:val="es-ES"/>
        </w:rPr>
        <w:t xml:space="preserve"> sobre los Derechos del Niño</w:t>
      </w:r>
      <w:r w:rsidR="00ED092D" w:rsidRPr="00004800">
        <w:rPr>
          <w:lang w:val="es-ES"/>
        </w:rPr>
        <w:t>,</w:t>
      </w:r>
      <w:r w:rsidR="007A56A4" w:rsidRPr="00004800">
        <w:rPr>
          <w:lang w:val="es-ES"/>
        </w:rPr>
        <w:t xml:space="preserve"> </w:t>
      </w:r>
      <w:r w:rsidR="007A2906" w:rsidRPr="00004800">
        <w:rPr>
          <w:lang w:val="es-ES"/>
        </w:rPr>
        <w:t>especialmente</w:t>
      </w:r>
      <w:r w:rsidR="007A56A4" w:rsidRPr="00004800">
        <w:rPr>
          <w:lang w:val="es-ES"/>
        </w:rPr>
        <w:t xml:space="preserve"> en determinadas esferas</w:t>
      </w:r>
      <w:r w:rsidR="00237A25" w:rsidRPr="00004800">
        <w:rPr>
          <w:lang w:val="es-ES"/>
        </w:rPr>
        <w:t>,</w:t>
      </w:r>
      <w:r w:rsidR="00354218" w:rsidRPr="00004800">
        <w:rPr>
          <w:lang w:val="es-ES"/>
        </w:rPr>
        <w:t xml:space="preserve"> y</w:t>
      </w:r>
      <w:r w:rsidR="007A56A4" w:rsidRPr="00004800">
        <w:rPr>
          <w:lang w:val="es-ES"/>
        </w:rPr>
        <w:t xml:space="preserve"> </w:t>
      </w:r>
      <w:r w:rsidR="007A2906" w:rsidRPr="00004800">
        <w:rPr>
          <w:lang w:val="es-ES"/>
        </w:rPr>
        <w:t xml:space="preserve">se ha demostrado </w:t>
      </w:r>
      <w:r w:rsidR="007A56A4" w:rsidRPr="00004800">
        <w:rPr>
          <w:lang w:val="es-ES"/>
        </w:rPr>
        <w:t>el compromiso de superar los problemas económicos y sociales</w:t>
      </w:r>
      <w:r w:rsidRPr="00004800">
        <w:rPr>
          <w:lang w:val="es-ES"/>
        </w:rPr>
        <w:t xml:space="preserve">. </w:t>
      </w:r>
      <w:r w:rsidR="007A56A4" w:rsidRPr="00004800">
        <w:rPr>
          <w:lang w:val="es-ES"/>
        </w:rPr>
        <w:t xml:space="preserve">Como se puede observar en el presente informe, las instituciones gubernamentales con frecuencia </w:t>
      </w:r>
      <w:r w:rsidR="00B24852" w:rsidRPr="00004800">
        <w:rPr>
          <w:lang w:val="es-ES"/>
        </w:rPr>
        <w:t xml:space="preserve">han incluido </w:t>
      </w:r>
      <w:r w:rsidR="007A56A4" w:rsidRPr="00004800">
        <w:rPr>
          <w:lang w:val="es-ES"/>
        </w:rPr>
        <w:t xml:space="preserve">en </w:t>
      </w:r>
      <w:r w:rsidR="00204A10">
        <w:rPr>
          <w:lang w:val="es-ES"/>
        </w:rPr>
        <w:t>su</w:t>
      </w:r>
      <w:r w:rsidR="007A56A4" w:rsidRPr="00004800">
        <w:rPr>
          <w:lang w:val="es-ES"/>
        </w:rPr>
        <w:t xml:space="preserve"> programa </w:t>
      </w:r>
      <w:r w:rsidR="00237A25" w:rsidRPr="00004800">
        <w:rPr>
          <w:lang w:val="es-ES"/>
        </w:rPr>
        <w:t xml:space="preserve">numerosas </w:t>
      </w:r>
      <w:r w:rsidR="007A56A4" w:rsidRPr="00004800">
        <w:rPr>
          <w:lang w:val="es-ES"/>
        </w:rPr>
        <w:t>cuestiones relativas a los derechos del niño</w:t>
      </w:r>
      <w:r w:rsidRPr="00004800">
        <w:rPr>
          <w:lang w:val="es-ES"/>
        </w:rPr>
        <w:t>.</w:t>
      </w:r>
      <w:r w:rsidR="00237A25" w:rsidRPr="00004800">
        <w:rPr>
          <w:lang w:val="es-ES"/>
        </w:rPr>
        <w:t xml:space="preserve"> Cabe mencionar </w:t>
      </w:r>
      <w:r w:rsidR="00354218" w:rsidRPr="00004800">
        <w:rPr>
          <w:lang w:val="es-ES"/>
        </w:rPr>
        <w:t xml:space="preserve">la adopción </w:t>
      </w:r>
      <w:r w:rsidR="007A56A4" w:rsidRPr="00004800">
        <w:rPr>
          <w:lang w:val="es-ES"/>
        </w:rPr>
        <w:t>de medidas legislativas y la</w:t>
      </w:r>
      <w:r w:rsidR="00237A25" w:rsidRPr="00004800">
        <w:rPr>
          <w:lang w:val="es-ES"/>
        </w:rPr>
        <w:t xml:space="preserve"> realización </w:t>
      </w:r>
      <w:r w:rsidR="00354218" w:rsidRPr="00004800">
        <w:rPr>
          <w:lang w:val="es-ES"/>
        </w:rPr>
        <w:t>por parte de los organismos públicos</w:t>
      </w:r>
      <w:r w:rsidR="00237A25" w:rsidRPr="00004800">
        <w:rPr>
          <w:lang w:val="es-ES"/>
        </w:rPr>
        <w:t xml:space="preserve"> de un gran número de actividades y programas para mejorar la situación de los niños</w:t>
      </w:r>
      <w:r w:rsidR="00354218" w:rsidRPr="00004800">
        <w:rPr>
          <w:lang w:val="es-ES"/>
        </w:rPr>
        <w:t>, con el respaldo financiero de los organismos internacionales</w:t>
      </w:r>
      <w:r w:rsidRPr="00004800">
        <w:rPr>
          <w:lang w:val="es-ES"/>
        </w:rPr>
        <w:t xml:space="preserve">. </w:t>
      </w:r>
    </w:p>
    <w:p w:rsidR="00615F49" w:rsidRPr="00004800" w:rsidRDefault="00615F49" w:rsidP="00C608B6">
      <w:pPr>
        <w:rPr>
          <w:lang w:val="es-ES"/>
        </w:rPr>
      </w:pPr>
      <w:r w:rsidRPr="00004800">
        <w:rPr>
          <w:lang w:val="es-ES"/>
        </w:rPr>
        <w:tab/>
      </w:r>
      <w:r w:rsidR="00354218" w:rsidRPr="00004800">
        <w:rPr>
          <w:lang w:val="es-ES"/>
        </w:rPr>
        <w:t>E</w:t>
      </w:r>
      <w:r w:rsidRPr="00004800">
        <w:rPr>
          <w:lang w:val="es-ES"/>
        </w:rPr>
        <w:t xml:space="preserve">n 2002–2003, </w:t>
      </w:r>
      <w:r w:rsidR="00354218" w:rsidRPr="00004800">
        <w:rPr>
          <w:lang w:val="es-ES"/>
        </w:rPr>
        <w:t xml:space="preserve">el Gobierno de Moldova emprendió una reforma administrativa y </w:t>
      </w:r>
      <w:r w:rsidR="00461478" w:rsidRPr="00004800">
        <w:rPr>
          <w:lang w:val="es-ES"/>
        </w:rPr>
        <w:t xml:space="preserve">se </w:t>
      </w:r>
      <w:r w:rsidR="00354218" w:rsidRPr="00004800">
        <w:rPr>
          <w:lang w:val="es-ES"/>
        </w:rPr>
        <w:t>creó un nuevo organismo de administración pública local</w:t>
      </w:r>
      <w:r w:rsidRPr="00004800">
        <w:rPr>
          <w:lang w:val="es-ES"/>
        </w:rPr>
        <w:t xml:space="preserve">. </w:t>
      </w:r>
      <w:r w:rsidR="00094878" w:rsidRPr="00004800">
        <w:rPr>
          <w:lang w:val="es-ES"/>
        </w:rPr>
        <w:t>Durante la reforma administrativa se realizaron dos cambios importantes</w:t>
      </w:r>
      <w:r w:rsidRPr="00004800">
        <w:rPr>
          <w:lang w:val="es-ES"/>
        </w:rPr>
        <w:t xml:space="preserve">: </w:t>
      </w:r>
      <w:r w:rsidR="00094878" w:rsidRPr="00004800">
        <w:rPr>
          <w:lang w:val="es-ES"/>
        </w:rPr>
        <w:t xml:space="preserve">el Ministerio de Trabajo y Protección Social se convirtió en Ministerio de Salud y Protección </w:t>
      </w:r>
      <w:r w:rsidR="00461478" w:rsidRPr="00004800">
        <w:rPr>
          <w:lang w:val="es-ES"/>
        </w:rPr>
        <w:t xml:space="preserve">Social </w:t>
      </w:r>
      <w:r w:rsidRPr="00004800">
        <w:rPr>
          <w:lang w:val="es-ES"/>
        </w:rPr>
        <w:t>(</w:t>
      </w:r>
      <w:r w:rsidR="00094878" w:rsidRPr="00004800">
        <w:rPr>
          <w:lang w:val="es-ES"/>
        </w:rPr>
        <w:t xml:space="preserve">julio de </w:t>
      </w:r>
      <w:r w:rsidRPr="00004800">
        <w:rPr>
          <w:lang w:val="es-ES"/>
        </w:rPr>
        <w:t>2005)</w:t>
      </w:r>
      <w:r w:rsidR="00461478" w:rsidRPr="00004800">
        <w:rPr>
          <w:lang w:val="es-ES"/>
        </w:rPr>
        <w:t>,</w:t>
      </w:r>
      <w:r w:rsidRPr="00004800">
        <w:rPr>
          <w:lang w:val="es-ES"/>
        </w:rPr>
        <w:t xml:space="preserve"> </w:t>
      </w:r>
      <w:r w:rsidR="00A71403" w:rsidRPr="00004800">
        <w:rPr>
          <w:lang w:val="es-ES"/>
        </w:rPr>
        <w:t xml:space="preserve">que más tarde se desdobló en Ministerio de Salud y </w:t>
      </w:r>
      <w:r w:rsidR="004F00B8" w:rsidRPr="00004800">
        <w:rPr>
          <w:lang w:val="es-ES"/>
        </w:rPr>
        <w:t>Ministerio de P</w:t>
      </w:r>
      <w:r w:rsidR="009070D1" w:rsidRPr="00004800">
        <w:rPr>
          <w:lang w:val="es-ES"/>
        </w:rPr>
        <w:t>rotección S</w:t>
      </w:r>
      <w:r w:rsidR="004F00B8" w:rsidRPr="00004800">
        <w:rPr>
          <w:lang w:val="es-ES"/>
        </w:rPr>
        <w:t xml:space="preserve">ocial, </w:t>
      </w:r>
      <w:r w:rsidR="00BA2E7C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Familia"/>
        </w:smartTagPr>
        <w:r w:rsidR="00BA2E7C">
          <w:rPr>
            <w:lang w:val="es-ES"/>
          </w:rPr>
          <w:t>la Familia</w:t>
        </w:r>
      </w:smartTag>
      <w:r w:rsidR="00BA2E7C">
        <w:rPr>
          <w:lang w:val="es-ES"/>
        </w:rPr>
        <w:t xml:space="preserve"> y del Niño</w:t>
      </w:r>
      <w:r w:rsidR="004F00B8" w:rsidRPr="00004800">
        <w:rPr>
          <w:lang w:val="es-ES"/>
        </w:rPr>
        <w:t xml:space="preserve"> </w:t>
      </w:r>
      <w:r w:rsidRPr="00004800">
        <w:rPr>
          <w:lang w:val="es-ES"/>
        </w:rPr>
        <w:t>(</w:t>
      </w:r>
      <w:r w:rsidR="00A71403" w:rsidRPr="00004800">
        <w:rPr>
          <w:lang w:val="es-ES"/>
        </w:rPr>
        <w:t xml:space="preserve">Decisión del Gobierno </w:t>
      </w:r>
      <w:r w:rsidRPr="00004800">
        <w:rPr>
          <w:lang w:val="es-ES"/>
        </w:rPr>
        <w:t>N</w:t>
      </w:r>
      <w:r w:rsidR="003968BE" w:rsidRPr="00004800">
        <w:rPr>
          <w:lang w:val="es-ES"/>
        </w:rPr>
        <w:t>º</w:t>
      </w:r>
      <w:r w:rsidR="006F5872" w:rsidRPr="00004800">
        <w:rPr>
          <w:lang w:val="es-ES"/>
        </w:rPr>
        <w:t> </w:t>
      </w:r>
      <w:r w:rsidRPr="00004800">
        <w:rPr>
          <w:lang w:val="es-ES"/>
        </w:rPr>
        <w:t>52</w:t>
      </w:r>
      <w:r w:rsidR="003968BE" w:rsidRPr="00004800">
        <w:rPr>
          <w:lang w:val="es-ES"/>
        </w:rPr>
        <w:t xml:space="preserve">, de </w:t>
      </w:r>
      <w:r w:rsidRPr="00004800">
        <w:rPr>
          <w:lang w:val="es-ES"/>
        </w:rPr>
        <w:t>18</w:t>
      </w:r>
      <w:r w:rsidR="002C58E5" w:rsidRPr="00004800">
        <w:rPr>
          <w:lang w:val="es-ES"/>
        </w:rPr>
        <w:t xml:space="preserve"> de enero de </w:t>
      </w:r>
      <w:r w:rsidRPr="00004800">
        <w:rPr>
          <w:lang w:val="es-ES"/>
        </w:rPr>
        <w:t xml:space="preserve">2007). </w:t>
      </w:r>
      <w:r w:rsidR="001B2D8D" w:rsidRPr="00004800">
        <w:rPr>
          <w:lang w:val="es-ES"/>
        </w:rPr>
        <w:t>Este último se encarga de proteger los derechos</w:t>
      </w:r>
      <w:r w:rsidR="00ED5F1A">
        <w:rPr>
          <w:lang w:val="es-ES"/>
        </w:rPr>
        <w:t xml:space="preserve"> de las familias y </w:t>
      </w:r>
      <w:r w:rsidR="001B2D8D" w:rsidRPr="00004800">
        <w:rPr>
          <w:lang w:val="es-ES"/>
        </w:rPr>
        <w:t>los niños</w:t>
      </w:r>
      <w:r w:rsidRPr="00004800">
        <w:rPr>
          <w:lang w:val="es-ES"/>
        </w:rPr>
        <w:t xml:space="preserve">. </w:t>
      </w:r>
      <w:r w:rsidR="001B2D8D" w:rsidRPr="00004800">
        <w:rPr>
          <w:lang w:val="es-ES"/>
        </w:rPr>
        <w:t>Por consiguiente,</w:t>
      </w:r>
      <w:r w:rsidR="00461478" w:rsidRPr="00004800">
        <w:rPr>
          <w:lang w:val="es-ES"/>
        </w:rPr>
        <w:t xml:space="preserve"> hubo </w:t>
      </w:r>
      <w:r w:rsidR="001208C4" w:rsidRPr="00004800">
        <w:rPr>
          <w:lang w:val="es-ES"/>
        </w:rPr>
        <w:t xml:space="preserve">que </w:t>
      </w:r>
      <w:r w:rsidR="001B2D8D" w:rsidRPr="00004800">
        <w:rPr>
          <w:lang w:val="es-ES"/>
        </w:rPr>
        <w:t>reestructurar las actividades y la organización de los organismos públicos cent</w:t>
      </w:r>
      <w:r w:rsidR="00DC5580" w:rsidRPr="00004800">
        <w:rPr>
          <w:lang w:val="es-ES"/>
        </w:rPr>
        <w:t>rales especializados y someterlas a examen para ajustarla</w:t>
      </w:r>
      <w:r w:rsidR="001B2D8D" w:rsidRPr="00004800">
        <w:rPr>
          <w:lang w:val="es-ES"/>
        </w:rPr>
        <w:t>s a los nuevos requisitos de la administración pública local, lo que</w:t>
      </w:r>
      <w:r w:rsidR="00461478" w:rsidRPr="00004800">
        <w:rPr>
          <w:lang w:val="es-ES"/>
        </w:rPr>
        <w:t xml:space="preserve"> supuso </w:t>
      </w:r>
      <w:r w:rsidR="001B2D8D" w:rsidRPr="00004800">
        <w:rPr>
          <w:lang w:val="es-ES"/>
        </w:rPr>
        <w:t>un cambio de personal, incluido el del grupo de trabajo</w:t>
      </w:r>
      <w:r w:rsidRPr="00004800">
        <w:rPr>
          <w:lang w:val="es-ES"/>
        </w:rPr>
        <w:t xml:space="preserve">. </w:t>
      </w:r>
      <w:r w:rsidR="001208C4" w:rsidRPr="00004800">
        <w:rPr>
          <w:lang w:val="es-ES"/>
        </w:rPr>
        <w:t>E</w:t>
      </w:r>
      <w:r w:rsidR="001B2D8D" w:rsidRPr="00004800">
        <w:rPr>
          <w:lang w:val="es-ES"/>
        </w:rPr>
        <w:t>stos cambios retrasaron la preparación del informe y</w:t>
      </w:r>
      <w:r w:rsidR="00461478" w:rsidRPr="00004800">
        <w:rPr>
          <w:lang w:val="es-ES"/>
        </w:rPr>
        <w:t xml:space="preserve"> afectaron </w:t>
      </w:r>
      <w:r w:rsidR="001B2D8D" w:rsidRPr="00004800">
        <w:rPr>
          <w:lang w:val="es-ES"/>
        </w:rPr>
        <w:t>a la calidad de alguna</w:t>
      </w:r>
      <w:r w:rsidR="00204A10">
        <w:rPr>
          <w:lang w:val="es-ES"/>
        </w:rPr>
        <w:t>s</w:t>
      </w:r>
      <w:r w:rsidR="001B2D8D" w:rsidRPr="00004800">
        <w:rPr>
          <w:lang w:val="es-ES"/>
        </w:rPr>
        <w:t xml:space="preserve"> informaci</w:t>
      </w:r>
      <w:r w:rsidR="00204A10">
        <w:rPr>
          <w:lang w:val="es-ES"/>
        </w:rPr>
        <w:t>ones</w:t>
      </w:r>
      <w:r w:rsidR="001B2D8D" w:rsidRPr="00004800">
        <w:rPr>
          <w:lang w:val="es-ES"/>
        </w:rPr>
        <w:t xml:space="preserve"> y </w:t>
      </w:r>
      <w:r w:rsidR="00461478" w:rsidRPr="00004800">
        <w:rPr>
          <w:lang w:val="es-ES"/>
        </w:rPr>
        <w:t xml:space="preserve">del </w:t>
      </w:r>
      <w:r w:rsidR="001B2D8D" w:rsidRPr="00004800">
        <w:rPr>
          <w:lang w:val="es-ES"/>
        </w:rPr>
        <w:t>contenido de carácter general</w:t>
      </w:r>
      <w:r w:rsidRPr="00004800">
        <w:rPr>
          <w:lang w:val="es-ES"/>
        </w:rPr>
        <w:t>.</w:t>
      </w:r>
    </w:p>
    <w:p w:rsidR="00615F49" w:rsidRPr="00004800" w:rsidRDefault="00A07454" w:rsidP="00C608B6">
      <w:pPr>
        <w:rPr>
          <w:lang w:val="es-ES"/>
        </w:rPr>
      </w:pPr>
      <w:r w:rsidRPr="00004800">
        <w:rPr>
          <w:lang w:val="es-ES"/>
        </w:rPr>
        <w:tab/>
      </w:r>
      <w:r w:rsidR="00700DEE" w:rsidRPr="00004800">
        <w:rPr>
          <w:lang w:val="es-ES"/>
        </w:rPr>
        <w:t>Durante el perí</w:t>
      </w:r>
      <w:r w:rsidR="001208C4" w:rsidRPr="00004800">
        <w:rPr>
          <w:lang w:val="es-ES"/>
        </w:rPr>
        <w:t>odo</w:t>
      </w:r>
      <w:r w:rsidR="00700DEE" w:rsidRPr="00004800">
        <w:rPr>
          <w:lang w:val="es-ES"/>
        </w:rPr>
        <w:t xml:space="preserve"> objeto de</w:t>
      </w:r>
      <w:r w:rsidR="001208C4" w:rsidRPr="00004800">
        <w:rPr>
          <w:lang w:val="es-ES"/>
        </w:rPr>
        <w:t xml:space="preserve"> examen, </w:t>
      </w:r>
      <w:r w:rsidR="00700DEE" w:rsidRPr="00004800">
        <w:rPr>
          <w:lang w:val="es-ES"/>
        </w:rPr>
        <w:t>el Gobierno realizó v</w:t>
      </w:r>
      <w:r w:rsidR="00315EA9">
        <w:rPr>
          <w:lang w:val="es-ES"/>
        </w:rPr>
        <w:t>arios proyectos financiados por </w:t>
      </w:r>
      <w:smartTag w:uri="urn:schemas-microsoft-com:office:smarttags" w:element="PersonName">
        <w:smartTagPr>
          <w:attr w:name="ProductID" w:val="la Uni￳n Europea"/>
        </w:smartTagPr>
        <w:r w:rsidR="00700DEE" w:rsidRPr="00004800">
          <w:rPr>
            <w:lang w:val="es-ES"/>
          </w:rPr>
          <w:t>la Unión Europea</w:t>
        </w:r>
      </w:smartTag>
      <w:r w:rsidR="00700DEE" w:rsidRPr="00004800">
        <w:rPr>
          <w:lang w:val="es-ES"/>
        </w:rPr>
        <w:t xml:space="preserve"> siguiendo las recomendaciones del Comité de los Derechos del Niño </w:t>
      </w:r>
      <w:r w:rsidR="00615F49" w:rsidRPr="00004800">
        <w:rPr>
          <w:lang w:val="es-ES"/>
        </w:rPr>
        <w:t>(2</w:t>
      </w:r>
      <w:r w:rsidR="00315EA9">
        <w:rPr>
          <w:lang w:val="es-ES"/>
        </w:rPr>
        <w:t> de </w:t>
      </w:r>
      <w:r w:rsidR="00ED1557" w:rsidRPr="00004800">
        <w:rPr>
          <w:lang w:val="es-ES"/>
        </w:rPr>
        <w:t xml:space="preserve">octubre de </w:t>
      </w:r>
      <w:r w:rsidR="00615F49" w:rsidRPr="00004800">
        <w:rPr>
          <w:lang w:val="es-ES"/>
        </w:rPr>
        <w:t xml:space="preserve">2002) </w:t>
      </w:r>
      <w:r w:rsidR="00700DEE" w:rsidRPr="00004800">
        <w:rPr>
          <w:lang w:val="es-ES"/>
        </w:rPr>
        <w:t>sobre prevención</w:t>
      </w:r>
      <w:r w:rsidR="00461478" w:rsidRPr="00004800">
        <w:rPr>
          <w:lang w:val="es-ES"/>
        </w:rPr>
        <w:t xml:space="preserve"> del internamiento en instituci</w:t>
      </w:r>
      <w:r w:rsidR="001C59A4" w:rsidRPr="00004800">
        <w:rPr>
          <w:lang w:val="es-ES"/>
        </w:rPr>
        <w:t>ones</w:t>
      </w:r>
      <w:r w:rsidR="00204A1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700DEE" w:rsidRPr="00004800">
        <w:rPr>
          <w:lang w:val="es-ES"/>
        </w:rPr>
        <w:t>mejora de la asistencia social para las familias vulnerables con niños en situación de riesgo</w:t>
      </w:r>
      <w:r w:rsidR="00615F49" w:rsidRPr="00004800">
        <w:rPr>
          <w:lang w:val="es-ES"/>
        </w:rPr>
        <w:t xml:space="preserve"> </w:t>
      </w:r>
      <w:r w:rsidR="00700DEE" w:rsidRPr="00004800">
        <w:rPr>
          <w:lang w:val="es-ES"/>
        </w:rPr>
        <w:t xml:space="preserve">y reintegración de niños en </w:t>
      </w:r>
      <w:r w:rsidR="00204A10">
        <w:rPr>
          <w:lang w:val="es-ES"/>
        </w:rPr>
        <w:t xml:space="preserve">sus </w:t>
      </w:r>
      <w:r w:rsidR="00700DEE" w:rsidRPr="00004800">
        <w:rPr>
          <w:lang w:val="es-ES"/>
        </w:rPr>
        <w:t>familias y comunidades</w:t>
      </w:r>
      <w:r w:rsidR="00615F49" w:rsidRPr="00004800">
        <w:rPr>
          <w:lang w:val="es-ES"/>
        </w:rPr>
        <w:t xml:space="preserve">. </w:t>
      </w:r>
      <w:r w:rsidR="00A63BC1" w:rsidRPr="00004800">
        <w:rPr>
          <w:lang w:val="es-ES"/>
        </w:rPr>
        <w:t>No obstante, todavía quedan cuestiones</w:t>
      </w:r>
      <w:r w:rsidR="00461478" w:rsidRPr="00004800">
        <w:rPr>
          <w:lang w:val="es-ES"/>
        </w:rPr>
        <w:t xml:space="preserve"> </w:t>
      </w:r>
      <w:r w:rsidR="00680046">
        <w:rPr>
          <w:lang w:val="es-ES"/>
        </w:rPr>
        <w:t>por</w:t>
      </w:r>
      <w:r w:rsidR="00461478" w:rsidRPr="00004800">
        <w:rPr>
          <w:lang w:val="es-ES"/>
        </w:rPr>
        <w:t xml:space="preserve"> </w:t>
      </w:r>
      <w:r w:rsidR="00A63BC1" w:rsidRPr="00004800">
        <w:rPr>
          <w:lang w:val="es-ES"/>
        </w:rPr>
        <w:t>resolver mediante actividades planificadas por los organismos públicos en asociación con organizaciones no gubernamentales</w:t>
      </w:r>
      <w:r w:rsidR="00461478" w:rsidRPr="00004800">
        <w:rPr>
          <w:lang w:val="es-ES"/>
        </w:rPr>
        <w:t xml:space="preserve"> (ONG)</w:t>
      </w:r>
      <w:r w:rsidR="00A63BC1" w:rsidRPr="00004800">
        <w:rPr>
          <w:lang w:val="es-ES"/>
        </w:rPr>
        <w:t xml:space="preserve">, </w:t>
      </w:r>
      <w:r w:rsidR="00204A10">
        <w:rPr>
          <w:lang w:val="es-ES"/>
        </w:rPr>
        <w:t xml:space="preserve">que constituyen </w:t>
      </w:r>
      <w:r w:rsidR="00A63BC1" w:rsidRPr="00004800">
        <w:rPr>
          <w:lang w:val="es-ES"/>
        </w:rPr>
        <w:t xml:space="preserve">un recurso esencial para la protección del niño en </w:t>
      </w:r>
      <w:smartTag w:uri="urn:schemas-microsoft-com:office:smarttags" w:element="PersonName">
        <w:smartTagPr>
          <w:attr w:name="ProductID" w:val="la Rep￺blica"/>
        </w:smartTagPr>
        <w:r w:rsidR="00A63BC1" w:rsidRPr="00004800">
          <w:rPr>
            <w:lang w:val="es-ES"/>
          </w:rPr>
          <w:t>la República</w:t>
        </w:r>
      </w:smartTag>
      <w:r w:rsidR="00A63BC1" w:rsidRPr="00004800">
        <w:rPr>
          <w:lang w:val="es-ES"/>
        </w:rPr>
        <w:t xml:space="preserve"> de Moldova</w:t>
      </w:r>
      <w:r w:rsidR="00615F49" w:rsidRPr="00004800">
        <w:rPr>
          <w:lang w:val="es-ES"/>
        </w:rPr>
        <w:t>.</w:t>
      </w:r>
    </w:p>
    <w:p w:rsidR="00615F49" w:rsidRPr="00004800" w:rsidRDefault="00A07454" w:rsidP="00C608B6">
      <w:pPr>
        <w:rPr>
          <w:lang w:val="es-ES"/>
        </w:rPr>
      </w:pPr>
      <w:r w:rsidRPr="00004800">
        <w:rPr>
          <w:lang w:val="es-ES"/>
        </w:rPr>
        <w:tab/>
      </w:r>
      <w:r w:rsidR="00A63BC1" w:rsidRPr="00004800">
        <w:rPr>
          <w:lang w:val="es-ES"/>
        </w:rPr>
        <w:t>L</w:t>
      </w:r>
      <w:r w:rsidR="00680046">
        <w:rPr>
          <w:lang w:val="es-ES"/>
        </w:rPr>
        <w:t>a</w:t>
      </w:r>
      <w:r w:rsidR="00A63BC1" w:rsidRPr="00004800">
        <w:rPr>
          <w:lang w:val="es-ES"/>
        </w:rPr>
        <w:t xml:space="preserve"> </w:t>
      </w:r>
      <w:r w:rsidR="00680046" w:rsidRPr="00004800">
        <w:rPr>
          <w:lang w:val="es-ES"/>
        </w:rPr>
        <w:t>normaliza</w:t>
      </w:r>
      <w:r w:rsidR="00680046">
        <w:rPr>
          <w:lang w:val="es-ES"/>
        </w:rPr>
        <w:t>ción de los</w:t>
      </w:r>
      <w:r w:rsidR="00680046" w:rsidRPr="00004800">
        <w:rPr>
          <w:lang w:val="es-ES"/>
        </w:rPr>
        <w:t xml:space="preserve"> </w:t>
      </w:r>
      <w:r w:rsidR="00A63BC1" w:rsidRPr="00004800">
        <w:rPr>
          <w:lang w:val="es-ES"/>
        </w:rPr>
        <w:t xml:space="preserve">procedimientos para </w:t>
      </w:r>
      <w:r w:rsidR="00BD3F8F" w:rsidRPr="00004800">
        <w:rPr>
          <w:lang w:val="es-ES"/>
        </w:rPr>
        <w:t>el mantenimiento de registros y</w:t>
      </w:r>
      <w:r w:rsidR="001C59A4" w:rsidRPr="00004800">
        <w:rPr>
          <w:lang w:val="es-ES"/>
        </w:rPr>
        <w:t xml:space="preserve"> el tratamiento </w:t>
      </w:r>
      <w:r w:rsidR="00BD3F8F" w:rsidRPr="00004800">
        <w:rPr>
          <w:lang w:val="es-ES"/>
        </w:rPr>
        <w:t xml:space="preserve">de datos siguen siendo un </w:t>
      </w:r>
      <w:r w:rsidR="00680046">
        <w:rPr>
          <w:lang w:val="es-ES"/>
        </w:rPr>
        <w:t>grave problema</w:t>
      </w:r>
      <w:r w:rsidR="00615F49" w:rsidRPr="00004800">
        <w:rPr>
          <w:lang w:val="es-ES"/>
        </w:rPr>
        <w:t xml:space="preserve">. </w:t>
      </w:r>
      <w:r w:rsidR="00BD3F8F" w:rsidRPr="00004800">
        <w:rPr>
          <w:lang w:val="es-ES"/>
        </w:rPr>
        <w:t xml:space="preserve">Por </w:t>
      </w:r>
      <w:r w:rsidR="00680046">
        <w:rPr>
          <w:lang w:val="es-ES"/>
        </w:rPr>
        <w:t>ello</w:t>
      </w:r>
      <w:r w:rsidR="00BD3F8F" w:rsidRPr="00004800">
        <w:rPr>
          <w:lang w:val="es-ES"/>
        </w:rPr>
        <w:t>, los datos presentados para este informe a veces aparecen fragmentados</w:t>
      </w:r>
      <w:r w:rsidR="00615F49" w:rsidRPr="00004800">
        <w:rPr>
          <w:lang w:val="es-ES"/>
        </w:rPr>
        <w:t xml:space="preserve">. </w:t>
      </w:r>
      <w:r w:rsidR="00BD3F8F" w:rsidRPr="00004800">
        <w:rPr>
          <w:lang w:val="es-ES"/>
        </w:rPr>
        <w:t xml:space="preserve">La falta de datos bien estructurados explica por qué </w:t>
      </w:r>
      <w:r w:rsidR="001C59A4" w:rsidRPr="00004800">
        <w:rPr>
          <w:lang w:val="es-ES"/>
        </w:rPr>
        <w:t xml:space="preserve">no se utilizó de manera adecuada </w:t>
      </w:r>
      <w:r w:rsidR="00BD3F8F" w:rsidRPr="00004800">
        <w:rPr>
          <w:lang w:val="es-ES"/>
        </w:rPr>
        <w:t xml:space="preserve">la información sobre </w:t>
      </w:r>
      <w:r w:rsidR="001C59A4" w:rsidRPr="00004800">
        <w:rPr>
          <w:lang w:val="es-ES"/>
        </w:rPr>
        <w:t xml:space="preserve">los </w:t>
      </w:r>
      <w:r w:rsidR="00BD3F8F" w:rsidRPr="00004800">
        <w:rPr>
          <w:lang w:val="es-ES"/>
        </w:rPr>
        <w:t>niños para evaluar con mayor eficacia</w:t>
      </w:r>
      <w:r w:rsidR="001C59A4" w:rsidRPr="00004800">
        <w:rPr>
          <w:lang w:val="es-ES"/>
        </w:rPr>
        <w:t xml:space="preserve"> los logros </w:t>
      </w:r>
      <w:r w:rsidR="00BD3F8F" w:rsidRPr="00004800">
        <w:rPr>
          <w:lang w:val="es-ES"/>
        </w:rPr>
        <w:t>y elaborar políticas en materia de derechos del niño</w:t>
      </w:r>
      <w:r w:rsidR="00615F49" w:rsidRPr="00004800">
        <w:rPr>
          <w:lang w:val="es-ES"/>
        </w:rPr>
        <w:t xml:space="preserve">. </w:t>
      </w:r>
      <w:r w:rsidR="00BD3F8F" w:rsidRPr="00004800">
        <w:rPr>
          <w:lang w:val="es-ES"/>
        </w:rPr>
        <w:t xml:space="preserve">Sin embargo, el presente informe contiene alrededor del 90% de la información requerida, aunque alguna </w:t>
      </w:r>
      <w:r w:rsidR="009647F4" w:rsidRPr="00004800">
        <w:rPr>
          <w:lang w:val="es-ES"/>
        </w:rPr>
        <w:t>sea</w:t>
      </w:r>
      <w:r w:rsidR="00BD3F8F" w:rsidRPr="00004800">
        <w:rPr>
          <w:lang w:val="es-ES"/>
        </w:rPr>
        <w:t xml:space="preserve"> anecdótica</w:t>
      </w:r>
      <w:r w:rsidR="00615F49" w:rsidRPr="00004800">
        <w:rPr>
          <w:lang w:val="es-ES"/>
        </w:rPr>
        <w:t xml:space="preserve">. </w:t>
      </w:r>
      <w:r w:rsidR="00BD3F8F" w:rsidRPr="00004800">
        <w:rPr>
          <w:lang w:val="es-ES"/>
        </w:rPr>
        <w:t>Hay que señalar que</w:t>
      </w:r>
      <w:r w:rsidR="009647F4" w:rsidRPr="00004800">
        <w:rPr>
          <w:lang w:val="es-ES"/>
        </w:rPr>
        <w:t>,</w:t>
      </w:r>
      <w:r w:rsidR="00BD3F8F" w:rsidRPr="00004800">
        <w:rPr>
          <w:lang w:val="es-ES"/>
        </w:rPr>
        <w:t xml:space="preserve"> debido al </w:t>
      </w:r>
      <w:r w:rsidR="001C59A4" w:rsidRPr="00004800">
        <w:rPr>
          <w:lang w:val="es-ES"/>
        </w:rPr>
        <w:t xml:space="preserve">mayor nivel de </w:t>
      </w:r>
      <w:r w:rsidR="00BD3F8F" w:rsidRPr="00004800">
        <w:rPr>
          <w:lang w:val="es-ES"/>
        </w:rPr>
        <w:t xml:space="preserve">desarrollo social y económico del municipio de </w:t>
      </w:r>
      <w:r w:rsidR="00615F49" w:rsidRPr="00004800">
        <w:rPr>
          <w:lang w:val="es-ES"/>
        </w:rPr>
        <w:t xml:space="preserve">Chisinau </w:t>
      </w:r>
      <w:r w:rsidR="00ED5F1A">
        <w:rPr>
          <w:lang w:val="es-ES"/>
        </w:rPr>
        <w:t>y </w:t>
      </w:r>
      <w:r w:rsidR="00BD3F8F" w:rsidRPr="00004800">
        <w:rPr>
          <w:lang w:val="es-ES"/>
        </w:rPr>
        <w:t>a la existencia de una administración estructurada</w:t>
      </w:r>
      <w:r w:rsidR="001C59A4" w:rsidRPr="00004800">
        <w:rPr>
          <w:lang w:val="es-ES"/>
        </w:rPr>
        <w:t xml:space="preserve"> que respalda </w:t>
      </w:r>
      <w:r w:rsidR="00A06D54" w:rsidRPr="00004800">
        <w:rPr>
          <w:lang w:val="es-ES"/>
        </w:rPr>
        <w:t>la protección de</w:t>
      </w:r>
      <w:r w:rsidR="00680046">
        <w:rPr>
          <w:lang w:val="es-ES"/>
        </w:rPr>
        <w:t xml:space="preserve"> </w:t>
      </w:r>
      <w:r w:rsidR="00A06D54" w:rsidRPr="00004800">
        <w:rPr>
          <w:lang w:val="es-ES"/>
        </w:rPr>
        <w:t>l</w:t>
      </w:r>
      <w:r w:rsidR="00680046">
        <w:rPr>
          <w:lang w:val="es-ES"/>
        </w:rPr>
        <w:t>os</w:t>
      </w:r>
      <w:r w:rsidR="00A06D54" w:rsidRPr="00004800">
        <w:rPr>
          <w:lang w:val="es-ES"/>
        </w:rPr>
        <w:t xml:space="preserve"> </w:t>
      </w:r>
      <w:r w:rsidR="00680046">
        <w:rPr>
          <w:lang w:val="es-ES"/>
        </w:rPr>
        <w:t>niños</w:t>
      </w:r>
      <w:r w:rsidR="00A06D54" w:rsidRPr="00004800">
        <w:rPr>
          <w:lang w:val="es-ES"/>
        </w:rPr>
        <w:t>, la información recopilada por</w:t>
      </w:r>
      <w:r w:rsidR="00BD3F8F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Direcci￳n Municipal"/>
        </w:smartTagPr>
        <w:r w:rsidR="00551713" w:rsidRPr="00004800">
          <w:rPr>
            <w:lang w:val="es-ES"/>
          </w:rPr>
          <w:t xml:space="preserve">la </w:t>
        </w:r>
        <w:r w:rsidR="00444DCE" w:rsidRPr="00004800">
          <w:rPr>
            <w:lang w:val="es-ES"/>
          </w:rPr>
          <w:t>Dirección Municipal</w:t>
        </w:r>
      </w:smartTag>
      <w:r w:rsidR="00444DCE" w:rsidRPr="00004800">
        <w:rPr>
          <w:lang w:val="es-ES"/>
        </w:rPr>
        <w:t xml:space="preserve"> </w:t>
      </w:r>
      <w:r w:rsidR="00551713" w:rsidRPr="00004800">
        <w:rPr>
          <w:lang w:val="es-ES"/>
        </w:rPr>
        <w:t>de</w:t>
      </w:r>
      <w:r w:rsidR="00444DCE" w:rsidRPr="00004800">
        <w:rPr>
          <w:lang w:val="es-ES"/>
        </w:rPr>
        <w:t xml:space="preserve"> Protecci</w:t>
      </w:r>
      <w:r w:rsidR="00551713" w:rsidRPr="00004800">
        <w:rPr>
          <w:lang w:val="es-ES"/>
        </w:rPr>
        <w:t>ón de los Derechos del N</w:t>
      </w:r>
      <w:r w:rsidR="00444DCE" w:rsidRPr="00004800">
        <w:rPr>
          <w:lang w:val="es-ES"/>
        </w:rPr>
        <w:t>iño</w:t>
      </w:r>
      <w:r w:rsidR="008B7543" w:rsidRPr="00004800">
        <w:rPr>
          <w:lang w:val="es-ES"/>
        </w:rPr>
        <w:t xml:space="preserve"> </w:t>
      </w:r>
      <w:r w:rsidR="004D1EE9" w:rsidRPr="00004800">
        <w:rPr>
          <w:lang w:val="es-ES"/>
        </w:rPr>
        <w:t>es más amplia y cualitativa y en ciertas partes del informe figura por separado</w:t>
      </w:r>
      <w:r w:rsidR="00615F49" w:rsidRPr="00004800">
        <w:rPr>
          <w:lang w:val="es-ES"/>
        </w:rPr>
        <w:t>.</w:t>
      </w:r>
    </w:p>
    <w:p w:rsidR="00615F49" w:rsidRPr="00004800" w:rsidRDefault="00A07454" w:rsidP="00C608B6">
      <w:pPr>
        <w:rPr>
          <w:lang w:val="es-ES"/>
        </w:rPr>
      </w:pPr>
      <w:r w:rsidRPr="00004800">
        <w:rPr>
          <w:lang w:val="es-ES"/>
        </w:rPr>
        <w:tab/>
      </w:r>
      <w:r w:rsidR="00854CDD" w:rsidRPr="00004800">
        <w:rPr>
          <w:lang w:val="es-ES"/>
        </w:rPr>
        <w:t xml:space="preserve">Al redactar este informe somos conscientes de la especial atención que se debe prestar a los niños en situaciones de extrema dificultad, así como a los sectores con una cobertura deficiente </w:t>
      </w:r>
      <w:r w:rsidR="00B23772" w:rsidRPr="00004800">
        <w:rPr>
          <w:lang w:val="es-ES"/>
        </w:rPr>
        <w:t xml:space="preserve">o </w:t>
      </w:r>
      <w:r w:rsidR="00854CDD" w:rsidRPr="00004800">
        <w:rPr>
          <w:lang w:val="es-ES"/>
        </w:rPr>
        <w:t>nula</w:t>
      </w:r>
      <w:r w:rsidR="001C59A4" w:rsidRPr="00004800">
        <w:rPr>
          <w:lang w:val="es-ES"/>
        </w:rPr>
        <w:t>,</w:t>
      </w:r>
      <w:r w:rsidR="00854CDD" w:rsidRPr="00004800">
        <w:rPr>
          <w:lang w:val="es-ES"/>
        </w:rPr>
        <w:t xml:space="preserve"> tales como</w:t>
      </w:r>
      <w:r w:rsidR="00615F49" w:rsidRPr="00004800">
        <w:rPr>
          <w:lang w:val="es-ES"/>
        </w:rPr>
        <w:t>:</w:t>
      </w:r>
    </w:p>
    <w:p w:rsidR="00615F49" w:rsidRPr="00004800" w:rsidRDefault="00C608B6" w:rsidP="004374A0">
      <w:pPr>
        <w:numPr>
          <w:ilvl w:val="0"/>
          <w:numId w:val="12"/>
        </w:numPr>
        <w:rPr>
          <w:lang w:val="es-ES"/>
        </w:rPr>
      </w:pPr>
      <w:r>
        <w:rPr>
          <w:lang w:val="es-ES"/>
        </w:rPr>
        <w:t>L</w:t>
      </w:r>
      <w:r w:rsidR="00B23772" w:rsidRPr="00004800">
        <w:rPr>
          <w:lang w:val="es-ES"/>
        </w:rPr>
        <w:t xml:space="preserve">a </w:t>
      </w:r>
      <w:r w:rsidR="004F00B8" w:rsidRPr="00004800">
        <w:rPr>
          <w:lang w:val="es-ES"/>
        </w:rPr>
        <w:t xml:space="preserve">prevención </w:t>
      </w:r>
      <w:r w:rsidR="00680046">
        <w:rPr>
          <w:lang w:val="es-ES"/>
        </w:rPr>
        <w:t>de</w:t>
      </w:r>
      <w:r w:rsidR="004F00B8" w:rsidRPr="00004800">
        <w:rPr>
          <w:lang w:val="es-ES"/>
        </w:rPr>
        <w:t xml:space="preserve"> la violencia</w:t>
      </w:r>
      <w:r w:rsidR="00680046" w:rsidRPr="00680046">
        <w:rPr>
          <w:lang w:val="es-ES"/>
        </w:rPr>
        <w:t xml:space="preserve"> </w:t>
      </w:r>
      <w:r w:rsidR="00680046" w:rsidRPr="00004800">
        <w:rPr>
          <w:lang w:val="es-ES"/>
        </w:rPr>
        <w:t xml:space="preserve">y </w:t>
      </w:r>
      <w:r w:rsidR="00680046">
        <w:rPr>
          <w:lang w:val="es-ES"/>
        </w:rPr>
        <w:t xml:space="preserve">la </w:t>
      </w:r>
      <w:r w:rsidR="00680046" w:rsidRPr="00004800">
        <w:rPr>
          <w:lang w:val="es-ES"/>
        </w:rPr>
        <w:t>lucha</w:t>
      </w:r>
      <w:r w:rsidR="00680046">
        <w:rPr>
          <w:lang w:val="es-ES"/>
        </w:rPr>
        <w:t xml:space="preserve"> contra este fenómeno</w:t>
      </w:r>
      <w:r w:rsidR="004F00B8" w:rsidRPr="00004800">
        <w:rPr>
          <w:lang w:val="es-ES"/>
        </w:rPr>
        <w:t xml:space="preserve">, </w:t>
      </w:r>
      <w:r w:rsidR="00B23772" w:rsidRPr="00004800">
        <w:rPr>
          <w:lang w:val="es-ES"/>
        </w:rPr>
        <w:t xml:space="preserve">el maltrato y </w:t>
      </w:r>
      <w:r w:rsidR="00CB5257" w:rsidRPr="00004800">
        <w:rPr>
          <w:lang w:val="es-ES"/>
        </w:rPr>
        <w:t>el</w:t>
      </w:r>
      <w:r w:rsidR="008300B1" w:rsidRPr="00004800">
        <w:rPr>
          <w:lang w:val="es-ES"/>
        </w:rPr>
        <w:t xml:space="preserve"> abandono </w:t>
      </w:r>
      <w:r w:rsidR="00B23772" w:rsidRPr="00004800">
        <w:rPr>
          <w:lang w:val="es-ES"/>
        </w:rPr>
        <w:t>de niños</w:t>
      </w:r>
      <w:r w:rsidR="00615F49" w:rsidRPr="00004800">
        <w:rPr>
          <w:lang w:val="es-ES"/>
        </w:rPr>
        <w:t xml:space="preserve"> (</w:t>
      </w:r>
      <w:r w:rsidR="00B23772" w:rsidRPr="00004800">
        <w:rPr>
          <w:lang w:val="es-ES"/>
        </w:rPr>
        <w:t>incluidos los niños cuyos padres trabajan en el</w:t>
      </w:r>
      <w:r w:rsidR="008300B1" w:rsidRPr="00004800">
        <w:rPr>
          <w:lang w:val="es-ES"/>
        </w:rPr>
        <w:t xml:space="preserve"> extranjero</w:t>
      </w:r>
      <w:r w:rsidR="00615F49" w:rsidRPr="00004800">
        <w:rPr>
          <w:lang w:val="es-ES"/>
        </w:rPr>
        <w:t>);</w:t>
      </w:r>
    </w:p>
    <w:p w:rsidR="00615F49" w:rsidRPr="00004800" w:rsidRDefault="00C608B6" w:rsidP="004374A0">
      <w:pPr>
        <w:numPr>
          <w:ilvl w:val="0"/>
          <w:numId w:val="12"/>
        </w:numPr>
        <w:rPr>
          <w:lang w:val="es-ES"/>
        </w:rPr>
      </w:pPr>
      <w:r>
        <w:rPr>
          <w:lang w:val="es-ES"/>
        </w:rPr>
        <w:t>L</w:t>
      </w:r>
      <w:r w:rsidR="00B23772" w:rsidRPr="00004800">
        <w:rPr>
          <w:lang w:val="es-ES"/>
        </w:rPr>
        <w:t>a integración social de los niños sin hogar</w:t>
      </w:r>
      <w:r w:rsidR="00615F49" w:rsidRPr="00004800">
        <w:rPr>
          <w:lang w:val="es-ES"/>
        </w:rPr>
        <w:t>;</w:t>
      </w:r>
    </w:p>
    <w:p w:rsidR="00615F49" w:rsidRPr="00004800" w:rsidRDefault="00C608B6" w:rsidP="004374A0">
      <w:pPr>
        <w:numPr>
          <w:ilvl w:val="0"/>
          <w:numId w:val="12"/>
        </w:numPr>
        <w:rPr>
          <w:lang w:val="es-ES"/>
        </w:rPr>
      </w:pPr>
      <w:r>
        <w:rPr>
          <w:lang w:val="es-ES"/>
        </w:rPr>
        <w:t>L</w:t>
      </w:r>
      <w:r w:rsidR="00067A86" w:rsidRPr="00004800">
        <w:rPr>
          <w:lang w:val="es-ES"/>
        </w:rPr>
        <w:t xml:space="preserve">a </w:t>
      </w:r>
      <w:r w:rsidR="00B23772" w:rsidRPr="00004800">
        <w:rPr>
          <w:lang w:val="es-ES"/>
        </w:rPr>
        <w:t>canalización de recursos hacia las personas necesitadas, en particular las personas/familias en situación de alto riesgo</w:t>
      </w:r>
      <w:r w:rsidR="00486E7E" w:rsidRPr="00004800">
        <w:rPr>
          <w:lang w:val="es-ES"/>
        </w:rPr>
        <w:t>.</w:t>
      </w:r>
    </w:p>
    <w:p w:rsidR="00615F49" w:rsidRPr="00004800" w:rsidRDefault="00067A86" w:rsidP="00C608B6">
      <w:pPr>
        <w:rPr>
          <w:lang w:val="es-ES"/>
        </w:rPr>
      </w:pPr>
      <w:r w:rsidRPr="00004800">
        <w:rPr>
          <w:lang w:val="es-ES"/>
        </w:rPr>
        <w:t>También se debe prestar especial atención a cuestiones que algunos no consideran que sean decisivas, por ejemplo</w:t>
      </w:r>
      <w:r w:rsidR="008300B1" w:rsidRPr="00004800">
        <w:rPr>
          <w:lang w:val="es-ES"/>
        </w:rPr>
        <w:t xml:space="preserve"> la </w:t>
      </w:r>
      <w:r w:rsidRPr="00004800">
        <w:rPr>
          <w:lang w:val="es-ES"/>
        </w:rPr>
        <w:t xml:space="preserve">participación de </w:t>
      </w:r>
      <w:r w:rsidR="008300B1" w:rsidRPr="00004800">
        <w:rPr>
          <w:lang w:val="es-ES"/>
        </w:rPr>
        <w:t xml:space="preserve">los </w:t>
      </w:r>
      <w:r w:rsidRPr="00004800">
        <w:rPr>
          <w:lang w:val="es-ES"/>
        </w:rPr>
        <w:t xml:space="preserve">niños en la adopción de decisiones sobre cuestiones relativas a ellos en el ámbito de la comunidad y en </w:t>
      </w:r>
      <w:r w:rsidR="008300B1" w:rsidRPr="00004800">
        <w:rPr>
          <w:lang w:val="es-ES"/>
        </w:rPr>
        <w:t xml:space="preserve">las </w:t>
      </w:r>
      <w:r w:rsidRPr="00004800">
        <w:rPr>
          <w:lang w:val="es-ES"/>
        </w:rPr>
        <w:t>instituciones pertinentes, asegurando de esta manera la protección de sus intereses</w:t>
      </w:r>
      <w:r w:rsidR="00615F49" w:rsidRPr="00004800">
        <w:rPr>
          <w:lang w:val="es-ES"/>
        </w:rPr>
        <w:t>.</w:t>
      </w:r>
    </w:p>
    <w:p w:rsidR="00615F49" w:rsidRPr="00004800" w:rsidRDefault="00A07454" w:rsidP="00C608B6">
      <w:pPr>
        <w:rPr>
          <w:lang w:val="es-ES"/>
        </w:rPr>
      </w:pPr>
      <w:r w:rsidRPr="00004800">
        <w:rPr>
          <w:lang w:val="es-ES"/>
        </w:rPr>
        <w:tab/>
      </w:r>
      <w:r w:rsidR="00067A86" w:rsidRPr="00004800">
        <w:rPr>
          <w:lang w:val="es-ES"/>
        </w:rPr>
        <w:t xml:space="preserve">Teniendo en cuenta estos hechos, el Gobierno considera que al preparar el próximo informe periódico habrá que </w:t>
      </w:r>
      <w:r w:rsidR="001F1ABD">
        <w:rPr>
          <w:lang w:val="es-ES"/>
        </w:rPr>
        <w:t>aplicar</w:t>
      </w:r>
      <w:r w:rsidR="00067A86" w:rsidRPr="00004800">
        <w:rPr>
          <w:lang w:val="es-ES"/>
        </w:rPr>
        <w:t xml:space="preserve"> las siguientes medidas</w:t>
      </w:r>
      <w:r w:rsidR="00615F49" w:rsidRPr="00004800">
        <w:rPr>
          <w:lang w:val="es-ES"/>
        </w:rPr>
        <w:t xml:space="preserve">: </w:t>
      </w:r>
    </w:p>
    <w:p w:rsidR="00615F49" w:rsidRPr="00004800" w:rsidRDefault="00C608B6" w:rsidP="004374A0">
      <w:pPr>
        <w:numPr>
          <w:ilvl w:val="0"/>
          <w:numId w:val="12"/>
        </w:numPr>
        <w:rPr>
          <w:lang w:val="es-ES"/>
        </w:rPr>
      </w:pPr>
      <w:r>
        <w:rPr>
          <w:lang w:val="es-ES"/>
        </w:rPr>
        <w:t>A</w:t>
      </w:r>
      <w:r w:rsidR="00FC7787" w:rsidRPr="00004800">
        <w:rPr>
          <w:lang w:val="es-ES"/>
        </w:rPr>
        <w:t>doptar un plan de acción basado en las recomendaciones del Comité y aplicarlo</w:t>
      </w:r>
      <w:r w:rsidR="008300B1" w:rsidRPr="00004800">
        <w:rPr>
          <w:lang w:val="es-ES"/>
        </w:rPr>
        <w:t xml:space="preserve"> progresivamente, </w:t>
      </w:r>
      <w:r w:rsidR="00FC7787" w:rsidRPr="00004800">
        <w:rPr>
          <w:lang w:val="es-ES"/>
        </w:rPr>
        <w:t xml:space="preserve">a fin de evitar </w:t>
      </w:r>
      <w:r w:rsidR="00F27DB9" w:rsidRPr="00004800">
        <w:rPr>
          <w:lang w:val="es-ES"/>
        </w:rPr>
        <w:t xml:space="preserve">en la medida de lo posible </w:t>
      </w:r>
      <w:r w:rsidR="00FC7787" w:rsidRPr="00004800">
        <w:rPr>
          <w:lang w:val="es-ES"/>
        </w:rPr>
        <w:t>lagunas en la información</w:t>
      </w:r>
      <w:r w:rsidR="00615F49" w:rsidRPr="00004800">
        <w:rPr>
          <w:lang w:val="es-ES"/>
        </w:rPr>
        <w:t>;</w:t>
      </w:r>
    </w:p>
    <w:p w:rsidR="00615F49" w:rsidRPr="00004800" w:rsidRDefault="00C608B6" w:rsidP="004374A0">
      <w:pPr>
        <w:numPr>
          <w:ilvl w:val="0"/>
          <w:numId w:val="12"/>
        </w:numPr>
        <w:rPr>
          <w:lang w:val="es-ES"/>
        </w:rPr>
      </w:pPr>
      <w:r>
        <w:rPr>
          <w:lang w:val="es-ES"/>
        </w:rPr>
        <w:t>D</w:t>
      </w:r>
      <w:r w:rsidR="00152EAC" w:rsidRPr="00004800">
        <w:rPr>
          <w:lang w:val="es-ES"/>
        </w:rPr>
        <w:t xml:space="preserve">esignar </w:t>
      </w:r>
      <w:r w:rsidR="00F27DB9" w:rsidRPr="00004800">
        <w:rPr>
          <w:lang w:val="es-ES"/>
        </w:rPr>
        <w:t>en</w:t>
      </w:r>
      <w:r w:rsidR="00152EAC" w:rsidRPr="00004800">
        <w:rPr>
          <w:lang w:val="es-ES"/>
        </w:rPr>
        <w:t xml:space="preserve"> cada institución </w:t>
      </w:r>
      <w:r w:rsidR="00F27DB9" w:rsidRPr="00004800">
        <w:rPr>
          <w:lang w:val="es-ES"/>
        </w:rPr>
        <w:t xml:space="preserve">a una persona </w:t>
      </w:r>
      <w:r w:rsidR="00152EAC" w:rsidRPr="00004800">
        <w:rPr>
          <w:lang w:val="es-ES"/>
        </w:rPr>
        <w:t>como</w:t>
      </w:r>
      <w:r w:rsidR="008300B1" w:rsidRPr="00004800">
        <w:rPr>
          <w:lang w:val="es-ES"/>
        </w:rPr>
        <w:t xml:space="preserve"> encargada </w:t>
      </w:r>
      <w:r w:rsidR="00152EAC" w:rsidRPr="00004800">
        <w:rPr>
          <w:lang w:val="es-ES"/>
        </w:rPr>
        <w:t>de la aplicación de</w:t>
      </w:r>
      <w:r w:rsidR="006C25EF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Convenci￳n"/>
        </w:smartTagPr>
        <w:r w:rsidR="00152EAC" w:rsidRPr="00004800">
          <w:rPr>
            <w:lang w:val="es-ES"/>
          </w:rPr>
          <w:t>l</w:t>
        </w:r>
        <w:r w:rsidR="006C25EF" w:rsidRPr="00004800">
          <w:rPr>
            <w:lang w:val="es-ES"/>
          </w:rPr>
          <w:t>a</w:t>
        </w:r>
        <w:r w:rsidR="00152EAC" w:rsidRPr="00004800">
          <w:rPr>
            <w:lang w:val="es-ES"/>
          </w:rPr>
          <w:t xml:space="preserve"> Conven</w:t>
        </w:r>
        <w:r w:rsidR="006C25EF" w:rsidRPr="00004800">
          <w:rPr>
            <w:lang w:val="es-ES"/>
          </w:rPr>
          <w:t>ción</w:t>
        </w:r>
      </w:smartTag>
      <w:r w:rsidR="00F27DB9" w:rsidRPr="00004800">
        <w:rPr>
          <w:lang w:val="es-ES"/>
        </w:rPr>
        <w:t>,</w:t>
      </w:r>
      <w:r w:rsidR="00152EAC" w:rsidRPr="00004800">
        <w:rPr>
          <w:lang w:val="es-ES"/>
        </w:rPr>
        <w:t xml:space="preserve"> que vigilará la aplicación</w:t>
      </w:r>
      <w:r w:rsidR="008300B1" w:rsidRPr="00004800">
        <w:rPr>
          <w:lang w:val="es-ES"/>
        </w:rPr>
        <w:t xml:space="preserve"> de la parte </w:t>
      </w:r>
      <w:r w:rsidR="00152EAC" w:rsidRPr="00004800">
        <w:rPr>
          <w:lang w:val="es-ES"/>
        </w:rPr>
        <w:t>correspondiente basándose en una metodología previamente establecida que permitirá rea</w:t>
      </w:r>
      <w:r w:rsidR="00ED5F1A">
        <w:rPr>
          <w:lang w:val="es-ES"/>
        </w:rPr>
        <w:t>lizar un análisis cualitativo y </w:t>
      </w:r>
      <w:r w:rsidR="00152EAC" w:rsidRPr="00004800">
        <w:rPr>
          <w:lang w:val="es-ES"/>
        </w:rPr>
        <w:t>cuantitativo eficaz</w:t>
      </w:r>
      <w:r w:rsidR="00615F49" w:rsidRPr="00004800">
        <w:rPr>
          <w:lang w:val="es-ES"/>
        </w:rPr>
        <w:t>;</w:t>
      </w:r>
    </w:p>
    <w:p w:rsidR="00615F49" w:rsidRPr="00004800" w:rsidRDefault="00C608B6" w:rsidP="004374A0">
      <w:pPr>
        <w:numPr>
          <w:ilvl w:val="0"/>
          <w:numId w:val="12"/>
        </w:numPr>
        <w:rPr>
          <w:lang w:val="es-ES"/>
        </w:rPr>
      </w:pPr>
      <w:r>
        <w:rPr>
          <w:lang w:val="es-ES"/>
        </w:rPr>
        <w:t>I</w:t>
      </w:r>
      <w:r w:rsidR="00D06A03" w:rsidRPr="00004800">
        <w:rPr>
          <w:lang w:val="es-ES"/>
        </w:rPr>
        <w:t xml:space="preserve">ncluir en el grupo de trabajo a representantes de la sociedad civil, a fin de garantizar </w:t>
      </w:r>
      <w:r w:rsidR="008300B1" w:rsidRPr="00004800">
        <w:rPr>
          <w:lang w:val="es-ES"/>
        </w:rPr>
        <w:t xml:space="preserve">que haya </w:t>
      </w:r>
      <w:r w:rsidR="00D06A03" w:rsidRPr="00004800">
        <w:rPr>
          <w:lang w:val="es-ES"/>
        </w:rPr>
        <w:t>opiniones y puntos de vista diferentes sobre las medidas adoptadas para la aplicación de</w:t>
      </w:r>
      <w:r w:rsidR="006C25EF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Convenci￳n."/>
        </w:smartTagPr>
        <w:r w:rsidR="00D06A03" w:rsidRPr="00004800">
          <w:rPr>
            <w:lang w:val="es-ES"/>
          </w:rPr>
          <w:t>l</w:t>
        </w:r>
        <w:r w:rsidR="006C25EF" w:rsidRPr="00004800">
          <w:rPr>
            <w:lang w:val="es-ES"/>
          </w:rPr>
          <w:t>a Convención</w:t>
        </w:r>
        <w:r w:rsidR="00615F49" w:rsidRPr="00004800">
          <w:rPr>
            <w:lang w:val="es-ES"/>
          </w:rPr>
          <w:t>.</w:t>
        </w:r>
      </w:smartTag>
    </w:p>
    <w:p w:rsidR="00644F64" w:rsidRPr="00004800" w:rsidRDefault="00615F49" w:rsidP="00C608B6">
      <w:pPr>
        <w:rPr>
          <w:lang w:val="es-ES"/>
        </w:rPr>
      </w:pPr>
      <w:r w:rsidRPr="00004800">
        <w:rPr>
          <w:lang w:val="es-ES"/>
        </w:rPr>
        <w:tab/>
      </w:r>
      <w:r w:rsidR="000358F7" w:rsidRPr="00004800">
        <w:rPr>
          <w:lang w:val="es-ES"/>
        </w:rPr>
        <w:t>La existencia de un régimen secesionista ilegal</w:t>
      </w:r>
      <w:r w:rsidR="004444C8" w:rsidRPr="00004800">
        <w:rPr>
          <w:lang w:val="es-ES"/>
        </w:rPr>
        <w:t>,</w:t>
      </w:r>
      <w:r w:rsidR="000358F7" w:rsidRPr="00004800">
        <w:rPr>
          <w:lang w:val="es-ES"/>
        </w:rPr>
        <w:t xml:space="preserve"> establecido de manera inconstitucional a mediados del decenio de </w:t>
      </w:r>
      <w:r w:rsidRPr="00004800">
        <w:rPr>
          <w:lang w:val="es-ES"/>
        </w:rPr>
        <w:t>1990</w:t>
      </w:r>
      <w:r w:rsidR="000358F7" w:rsidRPr="00004800">
        <w:rPr>
          <w:lang w:val="es-ES"/>
        </w:rPr>
        <w:t xml:space="preserve"> en la zona oriental de </w:t>
      </w:r>
      <w:r w:rsidRPr="00004800">
        <w:rPr>
          <w:lang w:val="es-ES"/>
        </w:rPr>
        <w:t>Moldova</w:t>
      </w:r>
      <w:r w:rsidR="00F27DB9" w:rsidRPr="00004800">
        <w:rPr>
          <w:lang w:val="es-ES"/>
        </w:rPr>
        <w:t xml:space="preserve"> </w:t>
      </w:r>
      <w:r w:rsidR="005B3981">
        <w:rPr>
          <w:lang w:val="es-ES"/>
        </w:rPr>
        <w:t xml:space="preserve">– </w:t>
      </w:r>
      <w:r w:rsidR="000358F7" w:rsidRPr="00004800">
        <w:rPr>
          <w:lang w:val="es-ES"/>
        </w:rPr>
        <w:t>la región de</w:t>
      </w:r>
      <w:r w:rsidR="000358F7" w:rsidRPr="00004800">
        <w:rPr>
          <w:rFonts w:ascii="TimesNewRoman" w:eastAsia="SimSun" w:hAnsi="TimesNewRoman" w:cs="TimesNewRoman"/>
          <w:sz w:val="20"/>
          <w:lang w:val="es-ES" w:eastAsia="zh-CN"/>
        </w:rPr>
        <w:t xml:space="preserve"> </w:t>
      </w:r>
      <w:r w:rsidR="000358F7" w:rsidRPr="00004800">
        <w:rPr>
          <w:lang w:val="es-ES"/>
        </w:rPr>
        <w:t>Transnistria</w:t>
      </w:r>
      <w:r w:rsidR="004444C8" w:rsidRPr="00004800">
        <w:rPr>
          <w:lang w:val="es-ES"/>
        </w:rPr>
        <w:t>,</w:t>
      </w:r>
      <w:r w:rsidR="000358F7" w:rsidRPr="00004800">
        <w:rPr>
          <w:lang w:val="es-ES"/>
        </w:rPr>
        <w:t xml:space="preserve"> con una superficie de 4.</w:t>
      </w:r>
      <w:r w:rsidRPr="00004800">
        <w:rPr>
          <w:lang w:val="es-ES"/>
        </w:rPr>
        <w:t xml:space="preserve">163 </w:t>
      </w:r>
      <w:r w:rsidR="000358F7" w:rsidRPr="00004800">
        <w:rPr>
          <w:lang w:val="es-ES"/>
        </w:rPr>
        <w:t>km</w:t>
      </w:r>
      <w:r w:rsidR="00D438BC" w:rsidRPr="00004800">
        <w:rPr>
          <w:vertAlign w:val="superscript"/>
          <w:lang w:val="es-ES"/>
        </w:rPr>
        <w:t>2</w:t>
      </w:r>
      <w:r w:rsidR="00D438BC" w:rsidRPr="00004800">
        <w:rPr>
          <w:lang w:val="es-ES"/>
        </w:rPr>
        <w:t xml:space="preserve"> y una población de unos 555.</w:t>
      </w:r>
      <w:r w:rsidRPr="00004800">
        <w:rPr>
          <w:lang w:val="es-ES"/>
        </w:rPr>
        <w:t>000</w:t>
      </w:r>
      <w:r w:rsidR="00D438BC" w:rsidRPr="00004800">
        <w:rPr>
          <w:lang w:val="es-ES"/>
        </w:rPr>
        <w:t xml:space="preserve"> habitantes</w:t>
      </w:r>
      <w:r w:rsidR="00E70BBA">
        <w:rPr>
          <w:lang w:val="es-ES"/>
        </w:rPr>
        <w:t xml:space="preserve"> –</w:t>
      </w:r>
      <w:r w:rsidR="00F27DB9" w:rsidRPr="00004800">
        <w:rPr>
          <w:lang w:val="es-ES"/>
        </w:rPr>
        <w:t xml:space="preserve"> </w:t>
      </w:r>
      <w:r w:rsidR="001F1ABD">
        <w:rPr>
          <w:lang w:val="es-ES"/>
        </w:rPr>
        <w:t>impidió la</w:t>
      </w:r>
      <w:r w:rsidR="00D438BC" w:rsidRPr="00004800">
        <w:rPr>
          <w:lang w:val="es-ES"/>
        </w:rPr>
        <w:t xml:space="preserve"> aplica</w:t>
      </w:r>
      <w:r w:rsidR="001F1ABD">
        <w:rPr>
          <w:lang w:val="es-ES"/>
        </w:rPr>
        <w:t>ción</w:t>
      </w:r>
      <w:r w:rsidR="00D438BC" w:rsidRPr="00004800">
        <w:rPr>
          <w:lang w:val="es-ES"/>
        </w:rPr>
        <w:t xml:space="preserve"> en todo el país</w:t>
      </w:r>
      <w:r w:rsidR="001F1ABD">
        <w:rPr>
          <w:lang w:val="es-ES"/>
        </w:rPr>
        <w:t xml:space="preserve"> de</w:t>
      </w:r>
      <w:r w:rsidR="00D438BC" w:rsidRPr="00004800">
        <w:rPr>
          <w:lang w:val="es-ES"/>
        </w:rPr>
        <w:t xml:space="preserve"> las disposiciones </w:t>
      </w:r>
      <w:r w:rsidR="006C25EF" w:rsidRPr="0000480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Convenci￳n"/>
        </w:smartTagPr>
        <w:r w:rsidR="006C25EF" w:rsidRPr="00004800">
          <w:rPr>
            <w:lang w:val="es-ES"/>
          </w:rPr>
          <w:t>la Convención</w:t>
        </w:r>
      </w:smartTag>
      <w:r w:rsidR="00D438BC" w:rsidRPr="00004800">
        <w:rPr>
          <w:lang w:val="es-ES"/>
        </w:rPr>
        <w:t xml:space="preserve"> y otros tratados internacionales de los que Moldova es parte</w:t>
      </w:r>
      <w:r w:rsidRPr="00004800">
        <w:rPr>
          <w:lang w:val="es-ES"/>
        </w:rPr>
        <w:t xml:space="preserve">. </w:t>
      </w:r>
      <w:r w:rsidR="00916CE9" w:rsidRPr="00004800">
        <w:rPr>
          <w:lang w:val="es-ES"/>
        </w:rPr>
        <w:t xml:space="preserve">En esta situación, las autoridades moldovas confían en que el Comité de </w:t>
      </w:r>
      <w:r w:rsidR="008D2A06" w:rsidRPr="00004800">
        <w:rPr>
          <w:lang w:val="es-ES"/>
        </w:rPr>
        <w:t xml:space="preserve">los </w:t>
      </w:r>
      <w:r w:rsidR="00916CE9" w:rsidRPr="00004800">
        <w:rPr>
          <w:lang w:val="es-ES"/>
        </w:rPr>
        <w:t>Derechos del Niño</w:t>
      </w:r>
      <w:r w:rsidR="004E6FC0" w:rsidRPr="00004800">
        <w:rPr>
          <w:lang w:val="es-ES"/>
        </w:rPr>
        <w:t xml:space="preserve"> comprenda la imposibilidad </w:t>
      </w:r>
      <w:r w:rsidR="00916CE9" w:rsidRPr="00004800">
        <w:rPr>
          <w:lang w:val="es-ES"/>
        </w:rPr>
        <w:t>del Gobierno</w:t>
      </w:r>
      <w:r w:rsidR="004E6FC0" w:rsidRPr="00004800">
        <w:rPr>
          <w:lang w:val="es-ES"/>
        </w:rPr>
        <w:t xml:space="preserve"> de </w:t>
      </w:r>
      <w:r w:rsidR="00916CE9" w:rsidRPr="00004800">
        <w:rPr>
          <w:lang w:val="es-ES"/>
        </w:rPr>
        <w:t>controlar las actividades en la región de Transnistria</w:t>
      </w:r>
      <w:r w:rsidRPr="00004800">
        <w:rPr>
          <w:lang w:val="es-ES"/>
        </w:rPr>
        <w:t xml:space="preserve">. </w:t>
      </w:r>
      <w:r w:rsidR="00916CE9" w:rsidRPr="00004800">
        <w:rPr>
          <w:lang w:val="es-ES"/>
        </w:rPr>
        <w:t xml:space="preserve">En </w:t>
      </w:r>
      <w:r w:rsidR="00D270FC">
        <w:rPr>
          <w:lang w:val="es-ES"/>
        </w:rPr>
        <w:t>la actualidad</w:t>
      </w:r>
      <w:r w:rsidR="00916CE9" w:rsidRPr="00004800">
        <w:rPr>
          <w:lang w:val="es-ES"/>
        </w:rPr>
        <w:t xml:space="preserve"> sólo se dispone de datos incompletos acerca de las actividades de ciertas ONG dedicadas a la protección de los derechos del niño que informan en moldovo utilizando el alfabeto latino</w:t>
      </w:r>
      <w:r w:rsidR="00D270FC">
        <w:rPr>
          <w:lang w:val="es-ES"/>
        </w:rPr>
        <w:t>.</w:t>
      </w:r>
    </w:p>
    <w:p w:rsidR="00615F49" w:rsidRPr="00ED5F1A" w:rsidRDefault="00644F64" w:rsidP="00ED5F1A">
      <w:pPr>
        <w:tabs>
          <w:tab w:val="left" w:pos="360"/>
          <w:tab w:val="left" w:pos="720"/>
        </w:tabs>
        <w:jc w:val="center"/>
        <w:rPr>
          <w:b/>
          <w:lang w:val="es-ES"/>
        </w:rPr>
      </w:pPr>
      <w:r w:rsidRPr="00004800">
        <w:rPr>
          <w:lang w:val="es-ES"/>
        </w:rPr>
        <w:br w:type="page"/>
      </w:r>
      <w:r w:rsidR="00ED5F1A" w:rsidRPr="00ED5F1A">
        <w:rPr>
          <w:b/>
          <w:lang w:val="es-ES"/>
        </w:rPr>
        <w:t>I.  MEDIDAS GENERALES DE APLICACIÓN</w:t>
      </w:r>
    </w:p>
    <w:p w:rsidR="00615F49" w:rsidRPr="00004800" w:rsidRDefault="008D2A06" w:rsidP="00C608B6">
      <w:pPr>
        <w:tabs>
          <w:tab w:val="left" w:pos="360"/>
          <w:tab w:val="left" w:pos="720"/>
        </w:tabs>
        <w:jc w:val="center"/>
        <w:rPr>
          <w:b/>
          <w:iCs/>
          <w:lang w:val="es-ES"/>
        </w:rPr>
      </w:pPr>
      <w:r w:rsidRPr="00004800">
        <w:rPr>
          <w:b/>
          <w:iCs/>
          <w:lang w:val="es-ES"/>
        </w:rPr>
        <w:t>Armonización de la legislación con los principios</w:t>
      </w:r>
      <w:r w:rsidR="00C608B6">
        <w:rPr>
          <w:b/>
          <w:iCs/>
          <w:lang w:val="es-ES"/>
        </w:rPr>
        <w:br/>
      </w:r>
      <w:r w:rsidRPr="00004800">
        <w:rPr>
          <w:b/>
          <w:iCs/>
          <w:lang w:val="es-ES"/>
        </w:rPr>
        <w:t xml:space="preserve">y disposiciones </w:t>
      </w:r>
      <w:r w:rsidR="006C25EF" w:rsidRPr="00004800">
        <w:rPr>
          <w:b/>
          <w:iCs/>
          <w:lang w:val="es-ES"/>
        </w:rPr>
        <w:t xml:space="preserve">de </w:t>
      </w:r>
      <w:smartTag w:uri="urn:schemas-microsoft-com:office:smarttags" w:element="PersonName">
        <w:smartTagPr>
          <w:attr w:name="ProductID" w:val="la Convenci￳n"/>
        </w:smartTagPr>
        <w:r w:rsidR="006C25EF" w:rsidRPr="00004800">
          <w:rPr>
            <w:b/>
            <w:iCs/>
            <w:lang w:val="es-ES"/>
          </w:rPr>
          <w:t>la Convención</w:t>
        </w:r>
      </w:smartTag>
    </w:p>
    <w:p w:rsidR="00615F49" w:rsidRPr="00004800" w:rsidRDefault="00912FB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Todo</w:t>
      </w:r>
      <w:r w:rsidR="00FF64C9">
        <w:rPr>
          <w:lang w:val="es-ES"/>
        </w:rPr>
        <w:t>s los</w:t>
      </w:r>
      <w:r w:rsidR="004633D9" w:rsidRPr="00004800">
        <w:rPr>
          <w:lang w:val="es-ES"/>
        </w:rPr>
        <w:t xml:space="preserve"> documento</w:t>
      </w:r>
      <w:r w:rsidR="00FF64C9">
        <w:rPr>
          <w:lang w:val="es-ES"/>
        </w:rPr>
        <w:t>s</w:t>
      </w:r>
      <w:r w:rsidR="004633D9" w:rsidRPr="00004800">
        <w:rPr>
          <w:lang w:val="es-ES"/>
        </w:rPr>
        <w:t xml:space="preserve"> internacional</w:t>
      </w:r>
      <w:r w:rsidR="00FF64C9">
        <w:rPr>
          <w:lang w:val="es-ES"/>
        </w:rPr>
        <w:t>es</w:t>
      </w:r>
      <w:r w:rsidR="004633D9" w:rsidRPr="00004800">
        <w:rPr>
          <w:lang w:val="es-ES"/>
        </w:rPr>
        <w:t xml:space="preserve"> sobre derechos humanos suscrito</w:t>
      </w:r>
      <w:r w:rsidR="00FF64C9">
        <w:rPr>
          <w:lang w:val="es-ES"/>
        </w:rPr>
        <w:t>s</w:t>
      </w:r>
      <w:r w:rsidR="004633D9" w:rsidRPr="00004800">
        <w:rPr>
          <w:lang w:val="es-ES"/>
        </w:rPr>
        <w:t xml:space="preserve"> por la República de Moldova</w:t>
      </w:r>
      <w:r w:rsidR="00FF64C9">
        <w:rPr>
          <w:lang w:val="es-ES"/>
        </w:rPr>
        <w:t>,</w:t>
      </w:r>
      <w:r w:rsidR="004633D9" w:rsidRPr="00004800">
        <w:rPr>
          <w:lang w:val="es-ES"/>
        </w:rPr>
        <w:t xml:space="preserve"> incluidos los </w:t>
      </w:r>
      <w:r w:rsidR="00FF64C9">
        <w:rPr>
          <w:lang w:val="es-ES"/>
        </w:rPr>
        <w:t>relativos a los</w:t>
      </w:r>
      <w:r w:rsidR="004633D9" w:rsidRPr="00004800">
        <w:rPr>
          <w:lang w:val="es-ES"/>
        </w:rPr>
        <w:t xml:space="preserve"> derechos del niño</w:t>
      </w:r>
      <w:r w:rsidR="00FF64C9">
        <w:rPr>
          <w:lang w:val="es-ES"/>
        </w:rPr>
        <w:t>,</w:t>
      </w:r>
      <w:r w:rsidR="004633D9" w:rsidRPr="00004800">
        <w:rPr>
          <w:lang w:val="es-ES"/>
        </w:rPr>
        <w:t xml:space="preserve"> </w:t>
      </w:r>
      <w:r w:rsidR="004444C8" w:rsidRPr="00004800">
        <w:rPr>
          <w:lang w:val="es-ES"/>
        </w:rPr>
        <w:t>se incorpora</w:t>
      </w:r>
      <w:r w:rsidR="00FF64C9">
        <w:rPr>
          <w:lang w:val="es-ES"/>
        </w:rPr>
        <w:t>n</w:t>
      </w:r>
      <w:r w:rsidR="004633D9" w:rsidRPr="00004800">
        <w:rPr>
          <w:lang w:val="es-ES"/>
        </w:rPr>
        <w:t xml:space="preserve"> de manera automática a su legislación</w:t>
      </w:r>
      <w:r w:rsidR="00615F49" w:rsidRPr="00004800">
        <w:rPr>
          <w:lang w:val="es-ES"/>
        </w:rPr>
        <w:t xml:space="preserve">. </w:t>
      </w:r>
      <w:r w:rsidR="004633D9" w:rsidRPr="00004800">
        <w:rPr>
          <w:lang w:val="es-ES"/>
        </w:rPr>
        <w:t>Si alguna disposición jurídica nacional contradice el documento internacional, las autoridades tienen el derecho y la obligación de aplicar directamente el documento internacional</w:t>
      </w:r>
      <w:r w:rsidR="00615F49" w:rsidRPr="00004800">
        <w:rPr>
          <w:lang w:val="es-ES"/>
        </w:rPr>
        <w:t>.</w:t>
      </w:r>
    </w:p>
    <w:p w:rsidR="00615F49" w:rsidRPr="00004800" w:rsidRDefault="00A04AB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Mediante </w:t>
      </w:r>
      <w:r w:rsidR="006F5872" w:rsidRPr="00004800">
        <w:rPr>
          <w:lang w:val="es-ES"/>
        </w:rPr>
        <w:t xml:space="preserve">la Decisión del Gobierno </w:t>
      </w:r>
      <w:r w:rsidR="00615F49" w:rsidRPr="00004800">
        <w:rPr>
          <w:lang w:val="es-ES"/>
        </w:rPr>
        <w:t>N</w:t>
      </w:r>
      <w:r w:rsidR="004633D9" w:rsidRPr="00004800">
        <w:rPr>
          <w:lang w:val="es-ES"/>
        </w:rPr>
        <w:t>º</w:t>
      </w:r>
      <w:r w:rsidR="007311B7" w:rsidRPr="00004800">
        <w:rPr>
          <w:lang w:val="es-ES"/>
        </w:rPr>
        <w:t> </w:t>
      </w:r>
      <w:r w:rsidR="00615F49" w:rsidRPr="00004800">
        <w:rPr>
          <w:lang w:val="es-ES"/>
        </w:rPr>
        <w:t>727</w:t>
      </w:r>
      <w:r w:rsidR="006F5872" w:rsidRPr="00004800">
        <w:rPr>
          <w:lang w:val="es-ES"/>
        </w:rPr>
        <w:t xml:space="preserve">, de </w:t>
      </w:r>
      <w:r w:rsidR="00615F49" w:rsidRPr="00004800">
        <w:rPr>
          <w:lang w:val="es-ES"/>
        </w:rPr>
        <w:t>16</w:t>
      </w:r>
      <w:r w:rsidR="004444F2" w:rsidRPr="00004800">
        <w:rPr>
          <w:lang w:val="es-ES"/>
        </w:rPr>
        <w:t xml:space="preserve"> de junio de </w:t>
      </w:r>
      <w:r w:rsidR="00615F49" w:rsidRPr="00004800">
        <w:rPr>
          <w:lang w:val="es-ES"/>
        </w:rPr>
        <w:t xml:space="preserve">2003, </w:t>
      </w:r>
      <w:r w:rsidR="00FC2837" w:rsidRPr="00004800">
        <w:rPr>
          <w:lang w:val="es-ES"/>
        </w:rPr>
        <w:t>se aprobó la Estrategia</w:t>
      </w:r>
      <w:r w:rsidRPr="00004800">
        <w:rPr>
          <w:lang w:val="es-ES"/>
        </w:rPr>
        <w:t xml:space="preserve"> nacional </w:t>
      </w:r>
      <w:r w:rsidR="002258B5" w:rsidRPr="00004800">
        <w:rPr>
          <w:lang w:val="es-ES"/>
        </w:rPr>
        <w:t>de</w:t>
      </w:r>
      <w:r w:rsidRPr="00004800">
        <w:rPr>
          <w:lang w:val="es-ES"/>
        </w:rPr>
        <w:t xml:space="preserve"> protección del niño y la familia</w:t>
      </w:r>
      <w:r w:rsidR="00615F49" w:rsidRPr="00004800">
        <w:rPr>
          <w:lang w:val="es-ES"/>
        </w:rPr>
        <w:t xml:space="preserve">. </w:t>
      </w:r>
      <w:r w:rsidR="00944B7C" w:rsidRPr="00004800">
        <w:rPr>
          <w:lang w:val="es-ES"/>
        </w:rPr>
        <w:t xml:space="preserve">Uno de sus objetivos es elaborar/armonizar el marco jurídico </w:t>
      </w:r>
      <w:r w:rsidR="00310B4B" w:rsidRPr="00004800">
        <w:rPr>
          <w:lang w:val="es-ES"/>
        </w:rPr>
        <w:t>en este ámbito</w:t>
      </w:r>
      <w:r w:rsidR="00944B7C" w:rsidRPr="00004800">
        <w:rPr>
          <w:lang w:val="es-ES"/>
        </w:rPr>
        <w:t xml:space="preserve"> y garantizar la aplicación </w:t>
      </w:r>
      <w:r w:rsidR="00310B4B" w:rsidRPr="00004800">
        <w:rPr>
          <w:lang w:val="es-ES"/>
        </w:rPr>
        <w:t xml:space="preserve">de la Convención </w:t>
      </w:r>
      <w:r w:rsidR="00944B7C" w:rsidRPr="00004800">
        <w:rPr>
          <w:lang w:val="es-ES"/>
        </w:rPr>
        <w:t xml:space="preserve">y </w:t>
      </w:r>
      <w:r w:rsidR="004C5883">
        <w:rPr>
          <w:lang w:val="es-ES"/>
        </w:rPr>
        <w:t>demás</w:t>
      </w:r>
      <w:r w:rsidR="00944B7C" w:rsidRPr="00004800">
        <w:rPr>
          <w:lang w:val="es-ES"/>
        </w:rPr>
        <w:t xml:space="preserve"> legislación nacional e internacional sobre los derechos del niño y la familia</w:t>
      </w:r>
      <w:r w:rsidR="00615F49" w:rsidRPr="00004800">
        <w:rPr>
          <w:lang w:val="es-ES"/>
        </w:rPr>
        <w:t>.</w:t>
      </w:r>
    </w:p>
    <w:p w:rsidR="00615F49" w:rsidRPr="00004800" w:rsidRDefault="00F6441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De </w:t>
      </w:r>
      <w:r w:rsidR="004C5883">
        <w:rPr>
          <w:lang w:val="es-ES"/>
        </w:rPr>
        <w:t>conformidad</w:t>
      </w:r>
      <w:r w:rsidRPr="00004800">
        <w:rPr>
          <w:lang w:val="es-ES"/>
        </w:rPr>
        <w:t xml:space="preserve"> con </w:t>
      </w:r>
      <w:r w:rsidR="00946455" w:rsidRPr="00004800">
        <w:rPr>
          <w:lang w:val="es-ES"/>
        </w:rPr>
        <w:t>el procedimiento establecido, toda</w:t>
      </w:r>
      <w:r w:rsidR="004C5883">
        <w:rPr>
          <w:lang w:val="es-ES"/>
        </w:rPr>
        <w:t>s las</w:t>
      </w:r>
      <w:r w:rsidRPr="00004800">
        <w:rPr>
          <w:lang w:val="es-ES"/>
        </w:rPr>
        <w:t xml:space="preserve"> ley</w:t>
      </w:r>
      <w:r w:rsidR="004C5883">
        <w:rPr>
          <w:lang w:val="es-ES"/>
        </w:rPr>
        <w:t>es</w:t>
      </w:r>
      <w:r w:rsidRPr="00004800">
        <w:rPr>
          <w:lang w:val="es-ES"/>
        </w:rPr>
        <w:t xml:space="preserve"> </w:t>
      </w:r>
      <w:r w:rsidR="00946455" w:rsidRPr="00004800">
        <w:rPr>
          <w:lang w:val="es-ES"/>
        </w:rPr>
        <w:t>que reglament</w:t>
      </w:r>
      <w:r w:rsidR="004C5883">
        <w:rPr>
          <w:lang w:val="es-ES"/>
        </w:rPr>
        <w:t>an</w:t>
      </w:r>
      <w:r w:rsidR="00946455" w:rsidRPr="00004800">
        <w:rPr>
          <w:lang w:val="es-ES"/>
        </w:rPr>
        <w:t xml:space="preserve"> los derechos humanos</w:t>
      </w:r>
      <w:r w:rsidR="004C5883">
        <w:rPr>
          <w:lang w:val="es-ES"/>
        </w:rPr>
        <w:t>,</w:t>
      </w:r>
      <w:r w:rsidR="00946455" w:rsidRPr="00004800">
        <w:rPr>
          <w:lang w:val="es-ES"/>
        </w:rPr>
        <w:t xml:space="preserve"> inclu</w:t>
      </w:r>
      <w:r w:rsidR="004C5883">
        <w:rPr>
          <w:lang w:val="es-ES"/>
        </w:rPr>
        <w:t>idos</w:t>
      </w:r>
      <w:r w:rsidR="00946455" w:rsidRPr="00004800">
        <w:rPr>
          <w:lang w:val="es-ES"/>
        </w:rPr>
        <w:t xml:space="preserve"> los derechos del niño</w:t>
      </w:r>
      <w:r w:rsidR="004C5883">
        <w:rPr>
          <w:lang w:val="es-ES"/>
        </w:rPr>
        <w:t>,</w:t>
      </w:r>
      <w:r w:rsidR="00946455" w:rsidRPr="00004800">
        <w:rPr>
          <w:lang w:val="es-ES"/>
        </w:rPr>
        <w:t xml:space="preserve"> </w:t>
      </w:r>
      <w:r w:rsidR="005A253A" w:rsidRPr="00004800">
        <w:rPr>
          <w:lang w:val="es-ES"/>
        </w:rPr>
        <w:t>se debe</w:t>
      </w:r>
      <w:r w:rsidR="004C5883">
        <w:rPr>
          <w:lang w:val="es-ES"/>
        </w:rPr>
        <w:t>n</w:t>
      </w:r>
      <w:r w:rsidR="005A253A" w:rsidRPr="00004800">
        <w:rPr>
          <w:lang w:val="es-ES"/>
        </w:rPr>
        <w:t xml:space="preserve"> someter a la</w:t>
      </w:r>
      <w:r w:rsidR="00946455" w:rsidRPr="00004800">
        <w:rPr>
          <w:lang w:val="es-ES"/>
        </w:rPr>
        <w:t xml:space="preserve"> revis</w:t>
      </w:r>
      <w:r w:rsidR="005A253A" w:rsidRPr="00004800">
        <w:rPr>
          <w:lang w:val="es-ES"/>
        </w:rPr>
        <w:t>ión de</w:t>
      </w:r>
      <w:r w:rsidR="00C31F8F" w:rsidRPr="00004800">
        <w:rPr>
          <w:lang w:val="es-ES"/>
        </w:rPr>
        <w:t xml:space="preserve"> la Comisión de Venecia del Consejo de Europa</w:t>
      </w:r>
      <w:r w:rsidR="00615F49" w:rsidRPr="00004800">
        <w:rPr>
          <w:lang w:val="es-ES"/>
        </w:rPr>
        <w:t xml:space="preserve">. </w:t>
      </w:r>
      <w:r w:rsidR="005A253A" w:rsidRPr="00004800">
        <w:rPr>
          <w:lang w:val="es-ES"/>
        </w:rPr>
        <w:t>Durante el período objet</w:t>
      </w:r>
      <w:r w:rsidR="008877EB" w:rsidRPr="00004800">
        <w:rPr>
          <w:lang w:val="es-ES"/>
        </w:rPr>
        <w:t>o de examen se aprobaron varias leyes en esta esfera que,</w:t>
      </w:r>
      <w:r w:rsidR="00D77317" w:rsidRPr="00004800">
        <w:rPr>
          <w:lang w:val="es-ES"/>
        </w:rPr>
        <w:t xml:space="preserve"> cuando </w:t>
      </w:r>
      <w:r w:rsidR="008877EB" w:rsidRPr="00004800">
        <w:rPr>
          <w:lang w:val="es-ES"/>
        </w:rPr>
        <w:t>se comparan con las anteriores, contienen diversas disposiciones encaminadas a garantizar una aplicación más adecuada de los derechos del niño en diversos sectores (</w:t>
      </w:r>
      <w:r w:rsidR="007D3B55" w:rsidRPr="00004800">
        <w:rPr>
          <w:lang w:val="es-ES"/>
        </w:rPr>
        <w:t>Código de Familia, Código Penal, Código Civil,</w:t>
      </w:r>
      <w:r w:rsidRPr="00004800">
        <w:rPr>
          <w:lang w:val="es-ES"/>
        </w:rPr>
        <w:t xml:space="preserve"> Código de Ejecución </w:t>
      </w:r>
      <w:r w:rsidR="00FC5C81" w:rsidRPr="00004800">
        <w:rPr>
          <w:lang w:val="es-ES"/>
        </w:rPr>
        <w:t xml:space="preserve">de las Penas, </w:t>
      </w:r>
      <w:r w:rsidR="00615F49" w:rsidRPr="00004800">
        <w:rPr>
          <w:lang w:val="es-ES"/>
        </w:rPr>
        <w:t>etc.)</w:t>
      </w:r>
    </w:p>
    <w:p w:rsidR="00615F49" w:rsidRPr="00004800" w:rsidRDefault="0073495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</w:t>
      </w:r>
      <w:r w:rsidR="00D77317" w:rsidRPr="00004800">
        <w:rPr>
          <w:lang w:val="es-ES"/>
        </w:rPr>
        <w:t xml:space="preserve">a República de Moldova no sólo </w:t>
      </w:r>
      <w:r w:rsidR="004C5883">
        <w:rPr>
          <w:lang w:val="es-ES"/>
        </w:rPr>
        <w:t>procura</w:t>
      </w:r>
      <w:r w:rsidR="00D77317" w:rsidRPr="00004800">
        <w:rPr>
          <w:lang w:val="es-ES"/>
        </w:rPr>
        <w:t xml:space="preserve"> cumplir las normas internacionales, sino también</w:t>
      </w:r>
      <w:r w:rsidRPr="00004800">
        <w:rPr>
          <w:lang w:val="es-ES"/>
        </w:rPr>
        <w:t xml:space="preserve"> </w:t>
      </w:r>
      <w:r w:rsidR="004C5883">
        <w:rPr>
          <w:lang w:val="es-ES"/>
        </w:rPr>
        <w:t>disponer de</w:t>
      </w:r>
      <w:r w:rsidRPr="00004800">
        <w:rPr>
          <w:lang w:val="es-ES"/>
        </w:rPr>
        <w:t xml:space="preserve"> </w:t>
      </w:r>
      <w:r w:rsidR="00D77317" w:rsidRPr="00004800">
        <w:rPr>
          <w:lang w:val="es-ES"/>
        </w:rPr>
        <w:t xml:space="preserve">un marco jurídico mejor. Por consiguiente, algunas disposiciones de la legislación nacional son más favorables y detalladas que las disposiciones </w:t>
      </w:r>
      <w:r w:rsidR="006C25EF" w:rsidRPr="00004800">
        <w:rPr>
          <w:lang w:val="es-ES"/>
        </w:rPr>
        <w:t>de la Convención</w:t>
      </w:r>
      <w:r w:rsidR="00615F49" w:rsidRPr="00004800">
        <w:rPr>
          <w:lang w:val="es-ES"/>
        </w:rPr>
        <w:t>:</w:t>
      </w:r>
    </w:p>
    <w:p w:rsidR="00615F49" w:rsidRPr="00004800" w:rsidRDefault="007D3B55" w:rsidP="004374A0">
      <w:pPr>
        <w:numPr>
          <w:ilvl w:val="0"/>
          <w:numId w:val="12"/>
        </w:numPr>
        <w:rPr>
          <w:lang w:val="es-ES"/>
        </w:rPr>
      </w:pPr>
      <w:r w:rsidRPr="00004800">
        <w:rPr>
          <w:lang w:val="es-ES"/>
        </w:rPr>
        <w:t xml:space="preserve">El </w:t>
      </w:r>
      <w:r w:rsidRPr="00004800">
        <w:rPr>
          <w:i/>
          <w:lang w:val="es-ES"/>
        </w:rPr>
        <w:t>Código de Familia</w:t>
      </w:r>
      <w:r w:rsidRPr="00004800">
        <w:rPr>
          <w:lang w:val="es-ES"/>
        </w:rPr>
        <w:t xml:space="preserve"> </w:t>
      </w:r>
      <w:r w:rsidR="00CD2C4B" w:rsidRPr="00004800">
        <w:rPr>
          <w:lang w:val="es-ES"/>
        </w:rPr>
        <w:t>contiene disposiciones favorables</w:t>
      </w:r>
      <w:r w:rsidR="004C5883">
        <w:rPr>
          <w:lang w:val="es-ES"/>
        </w:rPr>
        <w:t xml:space="preserve"> relativas al</w:t>
      </w:r>
      <w:r w:rsidR="00615F49" w:rsidRPr="00004800">
        <w:rPr>
          <w:lang w:val="es-ES"/>
        </w:rPr>
        <w:t xml:space="preserve"> </w:t>
      </w:r>
      <w:bookmarkStart w:id="2" w:name="OLE_LINK16"/>
      <w:bookmarkStart w:id="3" w:name="OLE_LINK17"/>
      <w:r w:rsidR="00910293" w:rsidRPr="00004800">
        <w:rPr>
          <w:i/>
          <w:lang w:val="es-ES"/>
        </w:rPr>
        <w:t>derecho de los padres menores de edad</w:t>
      </w:r>
      <w:r w:rsidR="00910293" w:rsidRPr="00004800">
        <w:rPr>
          <w:lang w:val="es-ES"/>
        </w:rPr>
        <w:t xml:space="preserve"> </w:t>
      </w:r>
      <w:bookmarkEnd w:id="2"/>
      <w:bookmarkEnd w:id="3"/>
      <w:r w:rsidR="00910293" w:rsidRPr="00004800">
        <w:rPr>
          <w:lang w:val="es-ES"/>
        </w:rPr>
        <w:t>a</w:t>
      </w:r>
      <w:r w:rsidR="00615F49" w:rsidRPr="00004800">
        <w:rPr>
          <w:lang w:val="es-ES"/>
        </w:rPr>
        <w:t xml:space="preserve"> </w:t>
      </w:r>
      <w:r w:rsidR="00910293" w:rsidRPr="00004800">
        <w:rPr>
          <w:lang w:val="es-ES"/>
        </w:rPr>
        <w:t xml:space="preserve">vivir con sus hijos y participar en su </w:t>
      </w:r>
      <w:r w:rsidR="002A61FE" w:rsidRPr="00004800">
        <w:rPr>
          <w:lang w:val="es-ES"/>
        </w:rPr>
        <w:t>educación</w:t>
      </w:r>
      <w:r w:rsidR="004C5883">
        <w:rPr>
          <w:lang w:val="es-ES"/>
        </w:rPr>
        <w:t xml:space="preserve"> y el</w:t>
      </w:r>
      <w:r w:rsidR="00615F49" w:rsidRPr="00004800">
        <w:rPr>
          <w:lang w:val="es-ES"/>
        </w:rPr>
        <w:t xml:space="preserve"> </w:t>
      </w:r>
      <w:r w:rsidR="00910293" w:rsidRPr="00004800">
        <w:rPr>
          <w:i/>
          <w:lang w:val="es-ES"/>
        </w:rPr>
        <w:t>derecho a la adopción,</w:t>
      </w:r>
      <w:r w:rsidR="00910293" w:rsidRPr="00004800">
        <w:rPr>
          <w:lang w:val="es-ES"/>
        </w:rPr>
        <w:t xml:space="preserve"> </w:t>
      </w:r>
      <w:bookmarkStart w:id="4" w:name="OLE_LINK18"/>
      <w:bookmarkStart w:id="5" w:name="OLE_LINK19"/>
      <w:r w:rsidR="00910293" w:rsidRPr="00004800">
        <w:rPr>
          <w:lang w:val="es-ES"/>
        </w:rPr>
        <w:t>reglamentado por</w:t>
      </w:r>
      <w:r w:rsidR="0073495C" w:rsidRPr="00004800">
        <w:rPr>
          <w:lang w:val="es-ES"/>
        </w:rPr>
        <w:t xml:space="preserve"> la Convención </w:t>
      </w:r>
      <w:r w:rsidR="00910293" w:rsidRPr="00004800">
        <w:rPr>
          <w:lang w:val="es-ES"/>
        </w:rPr>
        <w:t xml:space="preserve">y </w:t>
      </w:r>
      <w:r w:rsidR="00236857" w:rsidRPr="00004800">
        <w:rPr>
          <w:lang w:val="es-ES"/>
        </w:rPr>
        <w:t xml:space="preserve">que el Código de Familia </w:t>
      </w:r>
      <w:r w:rsidR="00910293" w:rsidRPr="00004800">
        <w:rPr>
          <w:lang w:val="es-ES"/>
        </w:rPr>
        <w:t xml:space="preserve">complementa </w:t>
      </w:r>
      <w:bookmarkEnd w:id="4"/>
      <w:bookmarkEnd w:id="5"/>
      <w:r w:rsidR="00910293" w:rsidRPr="00004800">
        <w:rPr>
          <w:lang w:val="es-ES"/>
        </w:rPr>
        <w:t>con el</w:t>
      </w:r>
      <w:r w:rsidR="00615F49" w:rsidRPr="00004800">
        <w:rPr>
          <w:i/>
          <w:lang w:val="es-ES"/>
        </w:rPr>
        <w:t xml:space="preserve"> </w:t>
      </w:r>
      <w:r w:rsidR="000029E2" w:rsidRPr="00004800">
        <w:rPr>
          <w:i/>
          <w:lang w:val="es-ES"/>
        </w:rPr>
        <w:t>derecho a solicitar la cancelación de la adopción</w:t>
      </w:r>
      <w:r w:rsidR="00615F49" w:rsidRPr="00004800">
        <w:rPr>
          <w:lang w:val="es-ES"/>
        </w:rPr>
        <w:t xml:space="preserve">. </w:t>
      </w:r>
      <w:r w:rsidR="00236857" w:rsidRPr="00004800">
        <w:rPr>
          <w:lang w:val="es-ES"/>
        </w:rPr>
        <w:t>La legislación nacional ilustra</w:t>
      </w:r>
      <w:r w:rsidR="0073495C" w:rsidRPr="00004800">
        <w:rPr>
          <w:lang w:val="es-ES"/>
        </w:rPr>
        <w:t xml:space="preserve"> los </w:t>
      </w:r>
      <w:r w:rsidR="00236857" w:rsidRPr="00004800">
        <w:rPr>
          <w:i/>
          <w:lang w:val="es-ES"/>
        </w:rPr>
        <w:t>métodos de separación</w:t>
      </w:r>
      <w:r w:rsidR="00236857" w:rsidRPr="00004800">
        <w:rPr>
          <w:lang w:val="es-ES"/>
        </w:rPr>
        <w:t xml:space="preserve"> </w:t>
      </w:r>
      <w:r w:rsidR="0073495C" w:rsidRPr="00004800">
        <w:rPr>
          <w:lang w:val="es-ES"/>
        </w:rPr>
        <w:t xml:space="preserve">del hijo </w:t>
      </w:r>
      <w:r w:rsidR="00236857" w:rsidRPr="00004800">
        <w:rPr>
          <w:lang w:val="es-ES"/>
        </w:rPr>
        <w:t xml:space="preserve">de los padres cuando </w:t>
      </w:r>
      <w:r w:rsidR="0073495C" w:rsidRPr="00004800">
        <w:rPr>
          <w:lang w:val="es-ES"/>
        </w:rPr>
        <w:t xml:space="preserve">están en juego </w:t>
      </w:r>
      <w:r w:rsidR="00236857" w:rsidRPr="00004800">
        <w:rPr>
          <w:lang w:val="es-ES"/>
        </w:rPr>
        <w:t>los intereses</w:t>
      </w:r>
      <w:r w:rsidR="0073495C" w:rsidRPr="00004800">
        <w:rPr>
          <w:lang w:val="es-ES"/>
        </w:rPr>
        <w:t xml:space="preserve"> del niño</w:t>
      </w:r>
      <w:r w:rsidR="00615F49" w:rsidRPr="00004800">
        <w:rPr>
          <w:lang w:val="es-ES"/>
        </w:rPr>
        <w:t>:</w:t>
      </w:r>
      <w:r w:rsidR="00236857" w:rsidRPr="00004800">
        <w:rPr>
          <w:lang w:val="es-ES"/>
        </w:rPr>
        <w:t xml:space="preserve"> privación de</w:t>
      </w:r>
      <w:r w:rsidR="000E086E" w:rsidRPr="00004800">
        <w:rPr>
          <w:lang w:val="es-ES"/>
        </w:rPr>
        <w:t xml:space="preserve"> la patria potestad y separación</w:t>
      </w:r>
      <w:r w:rsidR="0073495C" w:rsidRPr="00004800">
        <w:rPr>
          <w:lang w:val="es-ES"/>
        </w:rPr>
        <w:t xml:space="preserve"> del hijo</w:t>
      </w:r>
      <w:r w:rsidR="000E086E" w:rsidRPr="00004800">
        <w:rPr>
          <w:lang w:val="es-ES"/>
        </w:rPr>
        <w:t xml:space="preserve"> de los padres sin la pérdida de ésta</w:t>
      </w:r>
      <w:r w:rsidR="00615F49" w:rsidRPr="00004800">
        <w:rPr>
          <w:lang w:val="es-ES"/>
        </w:rPr>
        <w:t>.</w:t>
      </w:r>
    </w:p>
    <w:p w:rsidR="00615F49" w:rsidRPr="00004800" w:rsidRDefault="00ED29A4" w:rsidP="004374A0">
      <w:pPr>
        <w:numPr>
          <w:ilvl w:val="0"/>
          <w:numId w:val="12"/>
        </w:numPr>
        <w:rPr>
          <w:b/>
          <w:lang w:val="es-ES"/>
        </w:rPr>
      </w:pPr>
      <w:r w:rsidRPr="00004800">
        <w:rPr>
          <w:lang w:val="es-ES"/>
        </w:rPr>
        <w:t xml:space="preserve">El </w:t>
      </w:r>
      <w:r w:rsidRPr="00004800">
        <w:rPr>
          <w:i/>
          <w:lang w:val="es-ES"/>
        </w:rPr>
        <w:t>Código Civil</w:t>
      </w:r>
      <w:r w:rsidRPr="00004800">
        <w:rPr>
          <w:lang w:val="es-ES"/>
        </w:rPr>
        <w:t xml:space="preserve"> otorga a los</w:t>
      </w:r>
      <w:r w:rsidR="00C0031D" w:rsidRPr="00004800">
        <w:rPr>
          <w:lang w:val="es-ES"/>
        </w:rPr>
        <w:t xml:space="preserve"> </w:t>
      </w:r>
      <w:r w:rsidR="00884143">
        <w:rPr>
          <w:lang w:val="es-ES"/>
        </w:rPr>
        <w:t>niños</w:t>
      </w:r>
      <w:r w:rsidR="00C0031D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el derecho a solicitar capacidad jurídica hasta alcanzar los 18 años mediante la </w:t>
      </w:r>
      <w:r w:rsidRPr="00004800">
        <w:rPr>
          <w:i/>
          <w:lang w:val="es-ES"/>
        </w:rPr>
        <w:t>emancipación</w:t>
      </w:r>
      <w:r w:rsidR="00615F49" w:rsidRPr="00004800">
        <w:rPr>
          <w:lang w:val="es-ES"/>
        </w:rPr>
        <w:t>;</w:t>
      </w:r>
      <w:r w:rsidR="00C0031D" w:rsidRPr="00004800">
        <w:rPr>
          <w:lang w:val="es-ES"/>
        </w:rPr>
        <w:t xml:space="preserve"> co</w:t>
      </w:r>
      <w:r w:rsidR="00ED5F1A">
        <w:rPr>
          <w:lang w:val="es-ES"/>
        </w:rPr>
        <w:t>ncede a los niños de siete a 14 </w:t>
      </w:r>
      <w:r w:rsidR="00C0031D" w:rsidRPr="00004800">
        <w:rPr>
          <w:lang w:val="es-ES"/>
        </w:rPr>
        <w:t xml:space="preserve">años y de </w:t>
      </w:r>
      <w:smartTag w:uri="urn:schemas-microsoft-com:office:smarttags" w:element="metricconverter">
        <w:smartTagPr>
          <w:attr w:name="ProductID" w:val="14 a"/>
        </w:smartTagPr>
        <w:r w:rsidR="00C0031D" w:rsidRPr="00004800">
          <w:rPr>
            <w:lang w:val="es-ES"/>
          </w:rPr>
          <w:t>14 a</w:t>
        </w:r>
      </w:smartTag>
      <w:r w:rsidR="00C0031D" w:rsidRPr="00004800">
        <w:rPr>
          <w:lang w:val="es-ES"/>
        </w:rPr>
        <w:t xml:space="preserve"> 16 años el derecho a firmar ciertos documentos jurídicos sin la presencia de representantes legales y el </w:t>
      </w:r>
      <w:r w:rsidR="00C0031D" w:rsidRPr="00004800">
        <w:rPr>
          <w:i/>
          <w:lang w:val="es-ES"/>
        </w:rPr>
        <w:t>derecho a la herencia</w:t>
      </w:r>
      <w:r w:rsidR="00C0031D" w:rsidRPr="00004800">
        <w:rPr>
          <w:lang w:val="es-ES"/>
        </w:rPr>
        <w:t xml:space="preserve">, permitiendo el uso de este derecho incluso a </w:t>
      </w:r>
      <w:r w:rsidR="0073495C" w:rsidRPr="00004800">
        <w:rPr>
          <w:lang w:val="es-ES"/>
        </w:rPr>
        <w:t xml:space="preserve">los </w:t>
      </w:r>
      <w:r w:rsidR="00C0031D" w:rsidRPr="00004800">
        <w:rPr>
          <w:lang w:val="es-ES"/>
        </w:rPr>
        <w:t>recién nacidos</w:t>
      </w:r>
      <w:r w:rsidR="00615F49" w:rsidRPr="00004800">
        <w:rPr>
          <w:lang w:val="es-ES"/>
        </w:rPr>
        <w:t>.</w:t>
      </w:r>
    </w:p>
    <w:p w:rsidR="00615F49" w:rsidRPr="00004800" w:rsidRDefault="00C0031D" w:rsidP="004374A0">
      <w:pPr>
        <w:numPr>
          <w:ilvl w:val="0"/>
          <w:numId w:val="12"/>
        </w:numPr>
        <w:rPr>
          <w:b/>
          <w:lang w:val="es-ES"/>
        </w:rPr>
      </w:pPr>
      <w:r w:rsidRPr="00004800">
        <w:rPr>
          <w:i/>
          <w:lang w:val="es-ES"/>
        </w:rPr>
        <w:t>Código de Procedimiento Penal</w:t>
      </w:r>
      <w:r w:rsidR="00615F49" w:rsidRPr="00004800">
        <w:rPr>
          <w:lang w:val="es-ES"/>
        </w:rPr>
        <w:t xml:space="preserve">. </w:t>
      </w:r>
      <w:r w:rsidR="007529F1" w:rsidRPr="00004800">
        <w:rPr>
          <w:lang w:val="es-ES"/>
        </w:rPr>
        <w:t xml:space="preserve">Además del derecho que </w:t>
      </w:r>
      <w:smartTag w:uri="urn:schemas-microsoft-com:office:smarttags" w:element="PersonName">
        <w:smartTagPr>
          <w:attr w:name="ProductID" w:val="la Convenci￳n"/>
        </w:smartTagPr>
        <w:r w:rsidR="00AF1E93" w:rsidRPr="00004800">
          <w:rPr>
            <w:lang w:val="es-ES"/>
          </w:rPr>
          <w:t>la</w:t>
        </w:r>
        <w:r w:rsidR="007529F1" w:rsidRPr="00004800">
          <w:rPr>
            <w:lang w:val="es-ES"/>
          </w:rPr>
          <w:t xml:space="preserve"> Conven</w:t>
        </w:r>
        <w:r w:rsidR="00AF1E93" w:rsidRPr="00004800">
          <w:rPr>
            <w:lang w:val="es-ES"/>
          </w:rPr>
          <w:t>ción</w:t>
        </w:r>
      </w:smartTag>
      <w:r w:rsidR="007529F1" w:rsidRPr="00004800">
        <w:rPr>
          <w:lang w:val="es-ES"/>
        </w:rPr>
        <w:t xml:space="preserve"> concede a los </w:t>
      </w:r>
      <w:r w:rsidR="0001238E">
        <w:rPr>
          <w:lang w:val="es-ES"/>
        </w:rPr>
        <w:t>menores</w:t>
      </w:r>
      <w:r w:rsidR="007529F1" w:rsidRPr="00004800">
        <w:rPr>
          <w:lang w:val="es-ES"/>
        </w:rPr>
        <w:t xml:space="preserve"> </w:t>
      </w:r>
      <w:r w:rsidR="00884143">
        <w:rPr>
          <w:lang w:val="es-ES"/>
        </w:rPr>
        <w:t>a</w:t>
      </w:r>
      <w:r w:rsidR="007529F1" w:rsidRPr="00004800">
        <w:rPr>
          <w:lang w:val="es-ES"/>
        </w:rPr>
        <w:t xml:space="preserve"> recibir asistencia de un representante</w:t>
      </w:r>
      <w:r w:rsidR="00D85BB7" w:rsidRPr="00004800">
        <w:rPr>
          <w:lang w:val="es-ES"/>
        </w:rPr>
        <w:t xml:space="preserve"> </w:t>
      </w:r>
      <w:r w:rsidR="0085332B" w:rsidRPr="00004800">
        <w:rPr>
          <w:lang w:val="es-ES"/>
        </w:rPr>
        <w:t>legal</w:t>
      </w:r>
      <w:r w:rsidR="00D85BB7" w:rsidRPr="00004800">
        <w:rPr>
          <w:lang w:val="es-ES"/>
        </w:rPr>
        <w:t xml:space="preserve"> </w:t>
      </w:r>
      <w:r w:rsidR="007529F1" w:rsidRPr="00004800">
        <w:rPr>
          <w:lang w:val="es-ES"/>
        </w:rPr>
        <w:t>ante un tribunal, también tienen la oportunidad de contar con un representante</w:t>
      </w:r>
      <w:r w:rsidR="0073495C" w:rsidRPr="00004800">
        <w:rPr>
          <w:lang w:val="es-ES"/>
        </w:rPr>
        <w:t xml:space="preserve"> proporcionado por </w:t>
      </w:r>
      <w:r w:rsidR="007529F1" w:rsidRPr="00004800">
        <w:rPr>
          <w:lang w:val="es-ES"/>
        </w:rPr>
        <w:t>el Estado en el caso de que los intereses del niño sean diferentes de los de su representante</w:t>
      </w:r>
      <w:r w:rsidR="00D85BB7" w:rsidRPr="00004800">
        <w:rPr>
          <w:lang w:val="es-ES"/>
        </w:rPr>
        <w:t xml:space="preserve"> </w:t>
      </w:r>
      <w:r w:rsidR="00B65EC2" w:rsidRPr="00004800">
        <w:rPr>
          <w:lang w:val="es-ES"/>
        </w:rPr>
        <w:t>legal</w:t>
      </w:r>
      <w:r w:rsidR="00615F49" w:rsidRPr="00004800">
        <w:rPr>
          <w:lang w:val="es-ES"/>
        </w:rPr>
        <w:t xml:space="preserve">. </w:t>
      </w:r>
      <w:r w:rsidR="00D85BB7" w:rsidRPr="00004800">
        <w:rPr>
          <w:lang w:val="es-ES"/>
        </w:rPr>
        <w:t>La legislación</w:t>
      </w:r>
      <w:r w:rsidR="0073495C" w:rsidRPr="00004800">
        <w:rPr>
          <w:lang w:val="es-ES"/>
        </w:rPr>
        <w:t xml:space="preserve"> sobre el </w:t>
      </w:r>
      <w:r w:rsidR="00D85BB7" w:rsidRPr="00004800">
        <w:rPr>
          <w:lang w:val="es-ES"/>
        </w:rPr>
        <w:t>procedimiento civil ofrece al</w:t>
      </w:r>
      <w:r w:rsidR="006231D6" w:rsidRPr="00004800">
        <w:rPr>
          <w:lang w:val="es-ES"/>
        </w:rPr>
        <w:t xml:space="preserve"> </w:t>
      </w:r>
      <w:r w:rsidR="00941585">
        <w:rPr>
          <w:lang w:val="es-ES"/>
        </w:rPr>
        <w:t>niño</w:t>
      </w:r>
      <w:r w:rsidR="006231D6" w:rsidRPr="00004800">
        <w:rPr>
          <w:lang w:val="es-ES"/>
        </w:rPr>
        <w:t xml:space="preserve"> </w:t>
      </w:r>
      <w:r w:rsidR="00D85BB7" w:rsidRPr="00004800">
        <w:rPr>
          <w:lang w:val="es-ES"/>
        </w:rPr>
        <w:t>la</w:t>
      </w:r>
      <w:r w:rsidR="006231D6" w:rsidRPr="00004800">
        <w:rPr>
          <w:lang w:val="es-ES"/>
        </w:rPr>
        <w:t xml:space="preserve"> posibilidad </w:t>
      </w:r>
      <w:r w:rsidR="00D85BB7" w:rsidRPr="00004800">
        <w:rPr>
          <w:lang w:val="es-ES"/>
        </w:rPr>
        <w:t xml:space="preserve">de presentar de manera independiente una reclamación ante un tribunal para defender sus derechos e intereses </w:t>
      </w:r>
      <w:r w:rsidR="00835F4D" w:rsidRPr="00004800">
        <w:rPr>
          <w:lang w:val="es-ES"/>
        </w:rPr>
        <w:t>legí</w:t>
      </w:r>
      <w:r w:rsidR="00FB605C" w:rsidRPr="00004800">
        <w:rPr>
          <w:lang w:val="es-ES"/>
        </w:rPr>
        <w:t>timos</w:t>
      </w:r>
      <w:r w:rsidR="00615F49" w:rsidRPr="00004800">
        <w:rPr>
          <w:lang w:val="es-ES"/>
        </w:rPr>
        <w:t>.</w:t>
      </w:r>
    </w:p>
    <w:p w:rsidR="00615F49" w:rsidRPr="00004800" w:rsidRDefault="006231D6" w:rsidP="004374A0">
      <w:pPr>
        <w:numPr>
          <w:ilvl w:val="0"/>
          <w:numId w:val="12"/>
        </w:numPr>
        <w:rPr>
          <w:lang w:val="es-ES"/>
        </w:rPr>
      </w:pPr>
      <w:r w:rsidRPr="00004800">
        <w:rPr>
          <w:i/>
          <w:lang w:val="es-ES"/>
        </w:rPr>
        <w:t xml:space="preserve">El Código Penal y el Código de Procedimiento Penal </w:t>
      </w:r>
      <w:r w:rsidRPr="00004800">
        <w:rPr>
          <w:lang w:val="es-ES"/>
        </w:rPr>
        <w:t xml:space="preserve">contienen disposiciones orientadas a garantizar un tratamiento favorable </w:t>
      </w:r>
      <w:r w:rsidR="00D104D9" w:rsidRPr="00004800">
        <w:rPr>
          <w:lang w:val="es-ES"/>
        </w:rPr>
        <w:t xml:space="preserve">de los </w:t>
      </w:r>
      <w:r w:rsidR="00884143">
        <w:rPr>
          <w:lang w:val="es-ES"/>
        </w:rPr>
        <w:t>niños</w:t>
      </w:r>
      <w:r w:rsidR="00D104D9" w:rsidRPr="00004800">
        <w:rPr>
          <w:lang w:val="es-ES"/>
        </w:rPr>
        <w:t xml:space="preserve"> en conflicto con la ley. El </w:t>
      </w:r>
      <w:r w:rsidR="002850B9" w:rsidRPr="00004800">
        <w:rPr>
          <w:lang w:val="es-ES"/>
        </w:rPr>
        <w:t>período</w:t>
      </w:r>
      <w:r w:rsidR="00D104D9" w:rsidRPr="00004800">
        <w:rPr>
          <w:lang w:val="es-ES"/>
        </w:rPr>
        <w:t xml:space="preserve"> máximo de </w:t>
      </w:r>
      <w:r w:rsidR="00912D6E" w:rsidRPr="00004800">
        <w:rPr>
          <w:lang w:val="es-ES"/>
        </w:rPr>
        <w:t>reclusión</w:t>
      </w:r>
      <w:r w:rsidR="00D104D9" w:rsidRPr="00004800">
        <w:rPr>
          <w:lang w:val="es-ES"/>
        </w:rPr>
        <w:t xml:space="preserve"> </w:t>
      </w:r>
      <w:r w:rsidR="00884143">
        <w:rPr>
          <w:lang w:val="es-ES"/>
        </w:rPr>
        <w:t xml:space="preserve">de los </w:t>
      </w:r>
      <w:r w:rsidR="00941585">
        <w:rPr>
          <w:lang w:val="es-ES"/>
        </w:rPr>
        <w:t>menores</w:t>
      </w:r>
      <w:r w:rsidR="00D104D9" w:rsidRPr="00004800">
        <w:rPr>
          <w:lang w:val="es-ES"/>
        </w:rPr>
        <w:t xml:space="preserve"> se redujo a la mitad</w:t>
      </w:r>
      <w:r w:rsidR="00615F49" w:rsidRPr="00004800">
        <w:rPr>
          <w:lang w:val="es-ES"/>
        </w:rPr>
        <w:t xml:space="preserve">; </w:t>
      </w:r>
      <w:r w:rsidR="00D104D9" w:rsidRPr="00004800">
        <w:rPr>
          <w:lang w:val="es-ES"/>
        </w:rPr>
        <w:t xml:space="preserve">no puede ser superior a 12 años y seis meses en el caso de un </w:t>
      </w:r>
      <w:r w:rsidR="00713A51" w:rsidRPr="00004800">
        <w:rPr>
          <w:lang w:val="es-ES"/>
        </w:rPr>
        <w:t>delito</w:t>
      </w:r>
      <w:r w:rsidR="00D104D9" w:rsidRPr="00004800">
        <w:rPr>
          <w:lang w:val="es-ES"/>
        </w:rPr>
        <w:t xml:space="preserve"> y </w:t>
      </w:r>
      <w:r w:rsidR="00884143">
        <w:rPr>
          <w:lang w:val="es-ES"/>
        </w:rPr>
        <w:t>ni a</w:t>
      </w:r>
      <w:r w:rsidR="00D104D9" w:rsidRPr="00004800">
        <w:rPr>
          <w:lang w:val="es-ES"/>
        </w:rPr>
        <w:t xml:space="preserve"> 15 años </w:t>
      </w:r>
      <w:r w:rsidR="00713A51" w:rsidRPr="00004800">
        <w:rPr>
          <w:lang w:val="es-ES"/>
        </w:rPr>
        <w:t>en el de</w:t>
      </w:r>
      <w:r w:rsidR="00D104D9" w:rsidRPr="00004800">
        <w:rPr>
          <w:lang w:val="es-ES"/>
        </w:rPr>
        <w:t xml:space="preserve"> más de un</w:t>
      </w:r>
      <w:r w:rsidR="00713A51" w:rsidRPr="00004800">
        <w:rPr>
          <w:lang w:val="es-ES"/>
        </w:rPr>
        <w:t>o</w:t>
      </w:r>
      <w:r w:rsidR="00615F49" w:rsidRPr="00004800">
        <w:rPr>
          <w:lang w:val="es-ES"/>
        </w:rPr>
        <w:t xml:space="preserve">. </w:t>
      </w:r>
      <w:r w:rsidR="00D104D9" w:rsidRPr="00004800">
        <w:rPr>
          <w:lang w:val="es-ES"/>
        </w:rPr>
        <w:t>La detención como forma de procedimiento coercitivo no puede durar más de 24 horas</w:t>
      </w:r>
      <w:r w:rsidR="00615F49" w:rsidRPr="00004800">
        <w:rPr>
          <w:lang w:val="es-ES"/>
        </w:rPr>
        <w:t>.</w:t>
      </w:r>
    </w:p>
    <w:p w:rsidR="00615F49" w:rsidRPr="00004800" w:rsidRDefault="00C5094E" w:rsidP="00486E7E">
      <w:pPr>
        <w:tabs>
          <w:tab w:val="left" w:pos="360"/>
        </w:tabs>
        <w:jc w:val="both"/>
        <w:rPr>
          <w:b/>
          <w:iCs/>
          <w:lang w:val="es-ES"/>
        </w:rPr>
      </w:pPr>
      <w:bookmarkStart w:id="6" w:name="OLE_LINK9"/>
      <w:bookmarkStart w:id="7" w:name="OLE_LINK10"/>
      <w:r w:rsidRPr="00004800">
        <w:rPr>
          <w:b/>
          <w:iCs/>
          <w:lang w:val="es-ES"/>
        </w:rPr>
        <w:t>Recursos de los programas de asistencia y desarrollo internacionales</w:t>
      </w:r>
      <w:bookmarkEnd w:id="6"/>
      <w:bookmarkEnd w:id="7"/>
    </w:p>
    <w:p w:rsidR="00615F49" w:rsidRPr="00004800" w:rsidRDefault="00A86C4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2003 </w:t>
      </w:r>
      <w:r w:rsidRPr="00004800">
        <w:rPr>
          <w:lang w:val="es-ES"/>
        </w:rPr>
        <w:t xml:space="preserve">se realizaron </w:t>
      </w:r>
      <w:r w:rsidR="00615F49" w:rsidRPr="00004800">
        <w:rPr>
          <w:lang w:val="es-ES"/>
        </w:rPr>
        <w:t xml:space="preserve">185 </w:t>
      </w:r>
      <w:r w:rsidRPr="00004800">
        <w:rPr>
          <w:lang w:val="es-ES"/>
        </w:rPr>
        <w:t>proyectos de asistencia técnica</w:t>
      </w:r>
      <w:r w:rsidR="00615F49" w:rsidRPr="00004800">
        <w:rPr>
          <w:lang w:val="es-ES"/>
        </w:rPr>
        <w:t>, 23</w:t>
      </w:r>
      <w:r w:rsidRPr="00004800">
        <w:rPr>
          <w:lang w:val="es-ES"/>
        </w:rPr>
        <w:t xml:space="preserve"> de ellos </w:t>
      </w:r>
      <w:r w:rsidR="00884143">
        <w:rPr>
          <w:lang w:val="es-ES"/>
        </w:rPr>
        <w:t>de carácter</w:t>
      </w:r>
      <w:r w:rsidRPr="00004800">
        <w:rPr>
          <w:lang w:val="es-ES"/>
        </w:rPr>
        <w:t xml:space="preserve"> social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E</w:t>
      </w:r>
      <w:r w:rsidR="00AF1E93" w:rsidRPr="00004800">
        <w:rPr>
          <w:lang w:val="es-ES"/>
        </w:rPr>
        <w:t>n 2004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se llevaron a cabo </w:t>
      </w:r>
      <w:r w:rsidR="00615F49" w:rsidRPr="00004800">
        <w:rPr>
          <w:lang w:val="es-ES"/>
        </w:rPr>
        <w:t>168</w:t>
      </w:r>
      <w:r w:rsidRPr="00004800">
        <w:rPr>
          <w:lang w:val="es-ES"/>
        </w:rPr>
        <w:t xml:space="preserve"> proyectos</w:t>
      </w:r>
      <w:r w:rsidR="00615F49" w:rsidRPr="00004800">
        <w:rPr>
          <w:lang w:val="es-ES"/>
        </w:rPr>
        <w:t xml:space="preserve">, </w:t>
      </w:r>
      <w:r w:rsidR="00884143">
        <w:rPr>
          <w:lang w:val="es-ES"/>
        </w:rPr>
        <w:t>de los que</w:t>
      </w:r>
      <w:r w:rsidRPr="00004800">
        <w:rPr>
          <w:lang w:val="es-ES"/>
        </w:rPr>
        <w:t xml:space="preserve"> </w:t>
      </w:r>
      <w:r w:rsidR="00615F49" w:rsidRPr="00004800">
        <w:rPr>
          <w:lang w:val="es-ES"/>
        </w:rPr>
        <w:t>34</w:t>
      </w:r>
      <w:r w:rsidRPr="00004800">
        <w:rPr>
          <w:lang w:val="es-ES"/>
        </w:rPr>
        <w:t xml:space="preserve"> </w:t>
      </w:r>
      <w:r w:rsidR="00884143">
        <w:rPr>
          <w:lang w:val="es-ES"/>
        </w:rPr>
        <w:t>fueron de carácter</w:t>
      </w:r>
      <w:r w:rsidRPr="00004800">
        <w:rPr>
          <w:lang w:val="es-ES"/>
        </w:rPr>
        <w:t xml:space="preserve"> social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2005 </w:t>
      </w:r>
      <w:r w:rsidRPr="00004800">
        <w:rPr>
          <w:lang w:val="es-ES"/>
        </w:rPr>
        <w:t>el volumen de la asistencia técnica externa siguió aumentando</w:t>
      </w:r>
      <w:r w:rsidR="00AF1E93" w:rsidRPr="00004800">
        <w:rPr>
          <w:lang w:val="es-ES"/>
        </w:rPr>
        <w:t>,</w:t>
      </w:r>
      <w:r w:rsidRPr="00004800">
        <w:rPr>
          <w:lang w:val="es-ES"/>
        </w:rPr>
        <w:t xml:space="preserve"> hasta </w:t>
      </w:r>
      <w:r w:rsidR="00884143">
        <w:rPr>
          <w:lang w:val="es-ES"/>
        </w:rPr>
        <w:t>llegar a</w:t>
      </w:r>
      <w:r w:rsidRPr="00004800">
        <w:rPr>
          <w:lang w:val="es-ES"/>
        </w:rPr>
        <w:t xml:space="preserve"> </w:t>
      </w:r>
      <w:r w:rsidR="00615F49" w:rsidRPr="00004800">
        <w:rPr>
          <w:lang w:val="es-ES"/>
        </w:rPr>
        <w:t>196</w:t>
      </w:r>
      <w:r w:rsidRPr="00004800">
        <w:rPr>
          <w:lang w:val="es-ES"/>
        </w:rPr>
        <w:t xml:space="preserve"> proyectos al final del año</w:t>
      </w:r>
      <w:r w:rsidR="00615F49" w:rsidRPr="00004800">
        <w:rPr>
          <w:lang w:val="es-ES"/>
        </w:rPr>
        <w:t>.</w:t>
      </w:r>
      <w:r w:rsidRPr="00004800">
        <w:rPr>
          <w:lang w:val="es-ES"/>
        </w:rPr>
        <w:t xml:space="preserve"> </w:t>
      </w:r>
      <w:r w:rsidR="00713A51" w:rsidRPr="00004800">
        <w:rPr>
          <w:lang w:val="es-ES"/>
        </w:rPr>
        <w:t>En 2006 se</w:t>
      </w:r>
      <w:r w:rsidR="00AF1E93" w:rsidRPr="00004800">
        <w:rPr>
          <w:lang w:val="es-ES"/>
        </w:rPr>
        <w:t xml:space="preserve"> ejecutaron en </w:t>
      </w:r>
      <w:r w:rsidRPr="00004800">
        <w:rPr>
          <w:lang w:val="es-ES"/>
        </w:rPr>
        <w:t xml:space="preserve">total </w:t>
      </w:r>
      <w:r w:rsidR="00615F49" w:rsidRPr="00004800">
        <w:rPr>
          <w:lang w:val="es-ES"/>
        </w:rPr>
        <w:t xml:space="preserve">24 </w:t>
      </w:r>
      <w:r w:rsidRPr="00004800">
        <w:rPr>
          <w:lang w:val="es-ES"/>
        </w:rPr>
        <w:t>proyectos de asistencia técnica, por un valor de 22,</w:t>
      </w:r>
      <w:r w:rsidR="004374A0">
        <w:rPr>
          <w:lang w:val="es-ES"/>
        </w:rPr>
        <w:t>1 </w:t>
      </w:r>
      <w:r w:rsidRPr="00004800">
        <w:rPr>
          <w:lang w:val="es-ES"/>
        </w:rPr>
        <w:t>millones de dólares EE.UU., con la ayuda de</w:t>
      </w:r>
      <w:r w:rsidR="00970386" w:rsidRPr="00004800">
        <w:rPr>
          <w:lang w:val="es-ES"/>
        </w:rPr>
        <w:t>l Departamento de Desarrollo Internacional del Reino Unido (DDI)</w:t>
      </w:r>
      <w:r w:rsidR="00615F49" w:rsidRPr="00004800">
        <w:rPr>
          <w:lang w:val="es-ES"/>
        </w:rPr>
        <w:t xml:space="preserve">, </w:t>
      </w:r>
      <w:r w:rsidR="00F37922" w:rsidRPr="00004800">
        <w:rPr>
          <w:lang w:val="es-ES"/>
        </w:rPr>
        <w:t xml:space="preserve">el </w:t>
      </w:r>
      <w:r w:rsidR="0038334A" w:rsidRPr="00004800">
        <w:rPr>
          <w:lang w:val="es-ES"/>
        </w:rPr>
        <w:t>Organismo Sueco de Desarrollo Internacional (OSDI)</w:t>
      </w:r>
      <w:r w:rsidR="00615F49" w:rsidRPr="00004800">
        <w:rPr>
          <w:lang w:val="es-ES"/>
        </w:rPr>
        <w:t xml:space="preserve">, </w:t>
      </w:r>
      <w:smartTag w:uri="urn:schemas-microsoft-com:office:smarttags" w:element="PersonName">
        <w:smartTagPr>
          <w:attr w:name="ProductID" w:val="la Agencia"/>
        </w:smartTagPr>
        <w:r w:rsidR="00452493" w:rsidRPr="00004800">
          <w:rPr>
            <w:lang w:val="es-ES"/>
          </w:rPr>
          <w:t>la</w:t>
        </w:r>
        <w:r w:rsidR="00F37922" w:rsidRPr="00004800">
          <w:rPr>
            <w:lang w:val="es-ES"/>
          </w:rPr>
          <w:t xml:space="preserve"> </w:t>
        </w:r>
        <w:r w:rsidR="00452493" w:rsidRPr="00004800">
          <w:rPr>
            <w:lang w:val="es-ES"/>
          </w:rPr>
          <w:t>Agencia</w:t>
        </w:r>
      </w:smartTag>
      <w:r w:rsidR="00452493" w:rsidRPr="00004800">
        <w:rPr>
          <w:lang w:val="es-ES"/>
        </w:rPr>
        <w:t xml:space="preserve"> de los Estados Unidos para el Desarrollo Internacional </w:t>
      </w:r>
      <w:r w:rsidR="00716E20" w:rsidRPr="00004800">
        <w:rPr>
          <w:lang w:val="es-ES"/>
        </w:rPr>
        <w:t>(</w:t>
      </w:r>
      <w:r w:rsidR="00615F49" w:rsidRPr="00004800">
        <w:rPr>
          <w:lang w:val="es-ES"/>
        </w:rPr>
        <w:t>USAID</w:t>
      </w:r>
      <w:r w:rsidR="00716E20" w:rsidRPr="00004800">
        <w:rPr>
          <w:lang w:val="es-ES"/>
        </w:rPr>
        <w:t>)</w:t>
      </w:r>
      <w:r w:rsidR="00615F49" w:rsidRPr="00004800">
        <w:rPr>
          <w:lang w:val="es-ES"/>
        </w:rPr>
        <w:t xml:space="preserve">, </w:t>
      </w:r>
      <w:r w:rsidR="00F37922" w:rsidRPr="00004800">
        <w:rPr>
          <w:lang w:val="es-ES"/>
        </w:rPr>
        <w:t>el Programa de las Naciones Unidas para el Desarrollo (</w:t>
      </w:r>
      <w:r w:rsidR="00615F49" w:rsidRPr="00004800">
        <w:rPr>
          <w:lang w:val="es-ES"/>
        </w:rPr>
        <w:t>P</w:t>
      </w:r>
      <w:r w:rsidR="00AF1E93" w:rsidRPr="00004800">
        <w:rPr>
          <w:lang w:val="es-ES"/>
        </w:rPr>
        <w:t>NUD</w:t>
      </w:r>
      <w:r w:rsidR="00F37922" w:rsidRPr="00004800">
        <w:rPr>
          <w:lang w:val="es-ES"/>
        </w:rPr>
        <w:t>)</w:t>
      </w:r>
      <w:r w:rsidR="00615F49" w:rsidRPr="00004800">
        <w:rPr>
          <w:lang w:val="es-ES"/>
        </w:rPr>
        <w:t xml:space="preserve">, </w:t>
      </w:r>
      <w:smartTag w:uri="urn:schemas-microsoft-com:office:smarttags" w:element="PersonName">
        <w:smartTagPr>
          <w:attr w:name="ProductID" w:val="la Organizaci￳n Internacional"/>
        </w:smartTagPr>
        <w:r w:rsidR="00F37922" w:rsidRPr="00004800">
          <w:rPr>
            <w:lang w:val="es-ES"/>
          </w:rPr>
          <w:t>la Organización Internacional</w:t>
        </w:r>
      </w:smartTag>
      <w:r w:rsidR="00F37922" w:rsidRPr="00004800">
        <w:rPr>
          <w:lang w:val="es-ES"/>
        </w:rPr>
        <w:t xml:space="preserve"> para las Migraciones (OIM)</w:t>
      </w:r>
      <w:r w:rsidR="00615F49" w:rsidRPr="00004800">
        <w:rPr>
          <w:lang w:val="es-ES"/>
        </w:rPr>
        <w:t xml:space="preserve">, </w:t>
      </w:r>
      <w:r w:rsidR="0027664C" w:rsidRPr="00004800">
        <w:rPr>
          <w:lang w:val="es-ES"/>
        </w:rPr>
        <w:t>e</w:t>
      </w:r>
      <w:r w:rsidRPr="00004800">
        <w:rPr>
          <w:lang w:val="es-ES"/>
        </w:rPr>
        <w:t>l Gobierno de Suiza</w:t>
      </w:r>
      <w:r w:rsidR="00615F49" w:rsidRPr="00004800">
        <w:rPr>
          <w:lang w:val="es-ES"/>
        </w:rPr>
        <w:t>,</w:t>
      </w:r>
      <w:r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Uni￳n Europea"/>
        </w:smartTagPr>
        <w:r w:rsidRPr="00004800">
          <w:rPr>
            <w:lang w:val="es-ES"/>
          </w:rPr>
          <w:t>la Unión Europea</w:t>
        </w:r>
      </w:smartTag>
      <w:r w:rsidRPr="00004800">
        <w:rPr>
          <w:lang w:val="es-ES"/>
        </w:rPr>
        <w:t xml:space="preserve"> </w:t>
      </w:r>
      <w:r w:rsidR="0027664C" w:rsidRPr="00004800">
        <w:rPr>
          <w:lang w:val="es-ES"/>
        </w:rPr>
        <w:t>y el</w:t>
      </w:r>
      <w:r w:rsidR="00615F49" w:rsidRPr="00004800">
        <w:rPr>
          <w:lang w:val="es-ES"/>
        </w:rPr>
        <w:t xml:space="preserve"> </w:t>
      </w:r>
      <w:r w:rsidR="00452493" w:rsidRPr="00004800">
        <w:rPr>
          <w:lang w:val="es-ES"/>
        </w:rPr>
        <w:t>Organismo Alemán de Cooperación Técnica</w:t>
      </w:r>
      <w:r w:rsidR="00AF1E93" w:rsidRPr="00004800">
        <w:rPr>
          <w:lang w:val="es-ES"/>
        </w:rPr>
        <w:t xml:space="preserve"> (GTZ)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2006 </w:t>
      </w:r>
      <w:r w:rsidRPr="00004800">
        <w:rPr>
          <w:lang w:val="es-ES"/>
        </w:rPr>
        <w:t>se gastaron más de 650.</w:t>
      </w:r>
      <w:r w:rsidR="00615F49" w:rsidRPr="00004800">
        <w:rPr>
          <w:lang w:val="es-ES"/>
        </w:rPr>
        <w:t xml:space="preserve">000 euros. </w:t>
      </w:r>
      <w:r w:rsidR="00884143">
        <w:rPr>
          <w:lang w:val="es-ES"/>
        </w:rPr>
        <w:t>T</w:t>
      </w:r>
      <w:r w:rsidR="00884143" w:rsidRPr="00004800">
        <w:rPr>
          <w:lang w:val="es-ES"/>
        </w:rPr>
        <w:t xml:space="preserve">odos los años aumentó </w:t>
      </w:r>
      <w:r w:rsidR="00884143">
        <w:rPr>
          <w:lang w:val="es-ES"/>
        </w:rPr>
        <w:t>l</w:t>
      </w:r>
      <w:r w:rsidRPr="00004800">
        <w:rPr>
          <w:lang w:val="es-ES"/>
        </w:rPr>
        <w:t>a asistencia en el</w:t>
      </w:r>
      <w:r w:rsidR="00AF1E93" w:rsidRPr="00004800">
        <w:rPr>
          <w:lang w:val="es-ES"/>
        </w:rPr>
        <w:t xml:space="preserve"> ámbito </w:t>
      </w:r>
      <w:r w:rsidRPr="00004800">
        <w:rPr>
          <w:lang w:val="es-ES"/>
        </w:rPr>
        <w:t xml:space="preserve">de la protección social, con inclusión de la </w:t>
      </w:r>
      <w:r w:rsidR="00884143">
        <w:rPr>
          <w:lang w:val="es-ES"/>
        </w:rPr>
        <w:t>destinada a proteger los derechos del niño</w:t>
      </w:r>
      <w:r w:rsidR="00615F49" w:rsidRPr="00004800">
        <w:rPr>
          <w:lang w:val="es-ES"/>
        </w:rPr>
        <w:t>.</w:t>
      </w:r>
    </w:p>
    <w:p w:rsidR="00615F49" w:rsidRPr="00004800" w:rsidRDefault="00C5094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Durante el </w:t>
      </w:r>
      <w:r w:rsidR="002850B9" w:rsidRPr="00004800">
        <w:rPr>
          <w:lang w:val="es-ES"/>
        </w:rPr>
        <w:t>período</w:t>
      </w:r>
      <w:r w:rsidRPr="00004800">
        <w:rPr>
          <w:lang w:val="es-ES"/>
        </w:rPr>
        <w:t xml:space="preserve"> de referencia, los Estados Unidos de América, la Unión Europea, las Naciones Unidas, Suecia, Gran Bretaña, Suiza y otros donantes han prestado asistencia para la protección de los derechos del niño</w:t>
      </w:r>
      <w:r w:rsidR="00884143">
        <w:rPr>
          <w:lang w:val="es-ES"/>
        </w:rPr>
        <w:t>.</w:t>
      </w:r>
    </w:p>
    <w:p w:rsidR="00615F49" w:rsidRPr="00004800" w:rsidRDefault="00C5094E" w:rsidP="00ED5F1A">
      <w:pPr>
        <w:jc w:val="both"/>
        <w:rPr>
          <w:lang w:val="es-ES"/>
        </w:rPr>
      </w:pPr>
      <w:r w:rsidRPr="00004800">
        <w:rPr>
          <w:bCs/>
          <w:i/>
          <w:lang w:val="es-ES"/>
        </w:rPr>
        <w:t xml:space="preserve">Asistencia en </w:t>
      </w:r>
      <w:r w:rsidR="00615F49" w:rsidRPr="00004800">
        <w:rPr>
          <w:bCs/>
          <w:i/>
          <w:lang w:val="es-ES"/>
        </w:rPr>
        <w:t>200</w:t>
      </w:r>
      <w:r w:rsidR="00884143">
        <w:rPr>
          <w:bCs/>
          <w:i/>
          <w:lang w:val="es-ES"/>
        </w:rPr>
        <w:t>0</w:t>
      </w:r>
    </w:p>
    <w:p w:rsidR="00615F49" w:rsidRPr="00004800" w:rsidRDefault="0097038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Gran Bretaña </w:t>
      </w:r>
      <w:r w:rsidR="00884143">
        <w:rPr>
          <w:lang w:val="es-ES"/>
        </w:rPr>
        <w:t>ayudó</w:t>
      </w:r>
      <w:r w:rsidRPr="00004800">
        <w:rPr>
          <w:lang w:val="es-ES"/>
        </w:rPr>
        <w:t xml:space="preserve"> a la </w:t>
      </w:r>
      <w:r w:rsidR="008A0A93" w:rsidRPr="00004800">
        <w:rPr>
          <w:lang w:val="es-ES"/>
        </w:rPr>
        <w:t>alcaldía</w:t>
      </w:r>
      <w:r w:rsidRPr="00004800">
        <w:rPr>
          <w:lang w:val="es-ES"/>
        </w:rPr>
        <w:t xml:space="preserve"> de </w:t>
      </w:r>
      <w:r w:rsidR="00615F49" w:rsidRPr="00004800">
        <w:rPr>
          <w:lang w:val="es-ES"/>
        </w:rPr>
        <w:t>Chisinau</w:t>
      </w:r>
      <w:bookmarkStart w:id="8" w:name="OLE_LINK13"/>
      <w:r w:rsidRPr="00004800">
        <w:rPr>
          <w:lang w:val="es-ES"/>
        </w:rPr>
        <w:t xml:space="preserve"> </w:t>
      </w:r>
      <w:r w:rsidR="00884143">
        <w:rPr>
          <w:lang w:val="es-ES"/>
        </w:rPr>
        <w:t>a</w:t>
      </w:r>
      <w:r w:rsidRPr="00004800">
        <w:rPr>
          <w:lang w:val="es-ES"/>
        </w:rPr>
        <w:t xml:space="preserve"> organiza</w:t>
      </w:r>
      <w:r w:rsidR="00884143">
        <w:rPr>
          <w:lang w:val="es-ES"/>
        </w:rPr>
        <w:t>r</w:t>
      </w:r>
      <w:r w:rsidRPr="00004800">
        <w:rPr>
          <w:lang w:val="es-ES"/>
        </w:rPr>
        <w:t xml:space="preserve"> una serie de actividades </w:t>
      </w:r>
      <w:r w:rsidR="00884143">
        <w:rPr>
          <w:lang w:val="es-ES"/>
        </w:rPr>
        <w:t>de</w:t>
      </w:r>
      <w:r w:rsidRPr="00004800">
        <w:rPr>
          <w:lang w:val="es-ES"/>
        </w:rPr>
        <w:t xml:space="preserve"> rehabilitación de los niños sin hogar</w:t>
      </w:r>
      <w:r w:rsidR="00884143">
        <w:rPr>
          <w:lang w:val="es-ES"/>
        </w:rPr>
        <w:t>,</w:t>
      </w:r>
      <w:r w:rsidRPr="00004800">
        <w:rPr>
          <w:lang w:val="es-ES"/>
        </w:rPr>
        <w:t xml:space="preserve"> mediante la construcción de un albergue para jóvenes en </w:t>
      </w:r>
      <w:bookmarkEnd w:id="8"/>
      <w:r w:rsidR="00615F49" w:rsidRPr="00004800">
        <w:rPr>
          <w:lang w:val="es-ES"/>
        </w:rPr>
        <w:t xml:space="preserve">Chisinau </w:t>
      </w:r>
      <w:r w:rsidR="00F207AA" w:rsidRPr="00004800">
        <w:rPr>
          <w:lang w:val="es-ES"/>
        </w:rPr>
        <w:t xml:space="preserve">destinado a niños </w:t>
      </w:r>
      <w:r w:rsidR="00441F36" w:rsidRPr="00004800">
        <w:rPr>
          <w:lang w:val="es-ES"/>
        </w:rPr>
        <w:t>sin hogar</w:t>
      </w:r>
      <w:r w:rsidRPr="00004800">
        <w:rPr>
          <w:lang w:val="es-ES"/>
        </w:rPr>
        <w:t xml:space="preserve"> y de familias en situación de riesgo de abandono</w:t>
      </w:r>
      <w:r w:rsidR="00615F49" w:rsidRPr="00004800">
        <w:rPr>
          <w:lang w:val="es-ES"/>
        </w:rPr>
        <w:t>,</w:t>
      </w:r>
      <w:r w:rsidR="00BC4F4B" w:rsidRPr="00004800">
        <w:rPr>
          <w:lang w:val="es-ES"/>
        </w:rPr>
        <w:t xml:space="preserve"> </w:t>
      </w:r>
      <w:r w:rsidRPr="00004800">
        <w:rPr>
          <w:lang w:val="es-ES"/>
        </w:rPr>
        <w:t>la construcción de</w:t>
      </w:r>
      <w:r w:rsidR="00506ADE" w:rsidRPr="00004800">
        <w:rPr>
          <w:lang w:val="es-ES"/>
        </w:rPr>
        <w:t xml:space="preserve"> un centro </w:t>
      </w:r>
      <w:r w:rsidR="00AE3FE7" w:rsidRPr="00004800">
        <w:rPr>
          <w:lang w:val="es-ES"/>
        </w:rPr>
        <w:t>de día</w:t>
      </w:r>
      <w:r w:rsidR="00506ADE" w:rsidRPr="00004800">
        <w:rPr>
          <w:lang w:val="es-ES"/>
        </w:rPr>
        <w:t xml:space="preserve"> en </w:t>
      </w:r>
      <w:r w:rsidR="00615F49" w:rsidRPr="00004800">
        <w:rPr>
          <w:lang w:val="es-ES"/>
        </w:rPr>
        <w:t>Vatra</w:t>
      </w:r>
      <w:r w:rsidRPr="00004800">
        <w:rPr>
          <w:lang w:val="es-ES"/>
        </w:rPr>
        <w:t xml:space="preserve"> para la </w:t>
      </w:r>
      <w:r w:rsidR="003F65E4" w:rsidRPr="00004800">
        <w:rPr>
          <w:lang w:val="es-ES"/>
        </w:rPr>
        <w:t>acogida</w:t>
      </w:r>
      <w:r w:rsidRPr="00004800">
        <w:rPr>
          <w:lang w:val="es-ES"/>
        </w:rPr>
        <w:t xml:space="preserve"> temporal de huérfanos y jóvenes</w:t>
      </w:r>
      <w:r w:rsidR="002E1CBC" w:rsidRPr="00004800">
        <w:rPr>
          <w:lang w:val="es-ES"/>
        </w:rPr>
        <w:t xml:space="preserve"> </w:t>
      </w:r>
      <w:r w:rsidR="004D3DC8">
        <w:rPr>
          <w:lang w:val="es-ES"/>
        </w:rPr>
        <w:t xml:space="preserve">después de estar internados en una institución </w:t>
      </w:r>
      <w:r w:rsidR="002E1CBC" w:rsidRPr="00004800">
        <w:rPr>
          <w:lang w:val="es-ES"/>
        </w:rPr>
        <w:t>y la construcción de un centro de atención para la socialización y el desarrollo</w:t>
      </w:r>
      <w:r w:rsidR="00AF1E93" w:rsidRPr="00004800">
        <w:rPr>
          <w:lang w:val="es-ES"/>
        </w:rPr>
        <w:t xml:space="preserve"> de </w:t>
      </w:r>
      <w:r w:rsidR="002E1CBC" w:rsidRPr="00004800">
        <w:rPr>
          <w:lang w:val="es-ES"/>
        </w:rPr>
        <w:t>niños con necesidades especiales</w:t>
      </w:r>
      <w:r w:rsidR="00615F49" w:rsidRPr="00004800">
        <w:rPr>
          <w:lang w:val="es-ES"/>
        </w:rPr>
        <w:t xml:space="preserve">. </w:t>
      </w:r>
      <w:r w:rsidR="002E1CBC" w:rsidRPr="00004800">
        <w:rPr>
          <w:lang w:val="es-ES"/>
        </w:rPr>
        <w:t xml:space="preserve">Alemania financió la construcción </w:t>
      </w:r>
      <w:r w:rsidR="004D3DC8" w:rsidRPr="00004800">
        <w:rPr>
          <w:lang w:val="es-ES"/>
        </w:rPr>
        <w:t xml:space="preserve">en la población de Budesti, en el municipio de Chisinau, </w:t>
      </w:r>
      <w:r w:rsidR="002E1CBC" w:rsidRPr="00004800">
        <w:rPr>
          <w:lang w:val="es-ES"/>
        </w:rPr>
        <w:t xml:space="preserve">de un centro </w:t>
      </w:r>
      <w:r w:rsidR="00F207AA" w:rsidRPr="00004800">
        <w:rPr>
          <w:lang w:val="es-ES"/>
        </w:rPr>
        <w:t xml:space="preserve">destinado a </w:t>
      </w:r>
      <w:r w:rsidR="002E1CBC" w:rsidRPr="00004800">
        <w:rPr>
          <w:lang w:val="es-ES"/>
        </w:rPr>
        <w:t xml:space="preserve">niños y jóvenes que ofrece a la administración local </w:t>
      </w:r>
      <w:r w:rsidR="00BC4F4B" w:rsidRPr="00004800">
        <w:rPr>
          <w:lang w:val="es-ES"/>
        </w:rPr>
        <w:t xml:space="preserve">orientación </w:t>
      </w:r>
      <w:r w:rsidR="002E1CBC" w:rsidRPr="00004800">
        <w:rPr>
          <w:lang w:val="es-ES"/>
        </w:rPr>
        <w:t xml:space="preserve">sobre la promoción y el fomento de un estilo de vida sano para </w:t>
      </w:r>
      <w:r w:rsidR="004D3DC8">
        <w:rPr>
          <w:lang w:val="es-ES"/>
        </w:rPr>
        <w:t>la juventud</w:t>
      </w:r>
      <w:r w:rsidR="002E1CBC" w:rsidRPr="00004800">
        <w:rPr>
          <w:lang w:val="es-ES"/>
        </w:rPr>
        <w:t xml:space="preserve"> y sirve de ejemplo a otras regiones del país</w:t>
      </w:r>
      <w:r w:rsidR="00615F49" w:rsidRPr="00004800">
        <w:rPr>
          <w:lang w:val="es-ES"/>
        </w:rPr>
        <w:t>.</w:t>
      </w:r>
    </w:p>
    <w:p w:rsidR="00615F49" w:rsidRPr="00004800" w:rsidRDefault="00BC4F4B" w:rsidP="00486E7E">
      <w:pPr>
        <w:tabs>
          <w:tab w:val="left" w:pos="840"/>
        </w:tabs>
        <w:autoSpaceDE w:val="0"/>
        <w:autoSpaceDN w:val="0"/>
        <w:adjustRightInd w:val="0"/>
        <w:jc w:val="both"/>
        <w:rPr>
          <w:lang w:val="es-ES"/>
        </w:rPr>
      </w:pPr>
      <w:r w:rsidRPr="00004800">
        <w:rPr>
          <w:bCs/>
          <w:i/>
          <w:lang w:val="es-ES"/>
        </w:rPr>
        <w:t xml:space="preserve">Asistencia en </w:t>
      </w:r>
      <w:r w:rsidR="00615F49" w:rsidRPr="00004800">
        <w:rPr>
          <w:bCs/>
          <w:i/>
          <w:lang w:val="es-ES"/>
        </w:rPr>
        <w:t>2003</w:t>
      </w:r>
    </w:p>
    <w:p w:rsidR="00615F49" w:rsidRPr="00004800" w:rsidRDefault="00D64BA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Suiza prestó asistencia de urgencia </w:t>
      </w:r>
      <w:r w:rsidR="00EC7E36" w:rsidRPr="00004800">
        <w:rPr>
          <w:lang w:val="es-ES"/>
        </w:rPr>
        <w:t xml:space="preserve">en invierno </w:t>
      </w:r>
      <w:r w:rsidRPr="00004800">
        <w:rPr>
          <w:lang w:val="es-ES"/>
        </w:rPr>
        <w:t>mediante</w:t>
      </w:r>
      <w:r w:rsidR="00452493" w:rsidRPr="00004800">
        <w:rPr>
          <w:lang w:val="es-ES"/>
        </w:rPr>
        <w:t xml:space="preserve"> el</w:t>
      </w:r>
      <w:r w:rsidRPr="00004800">
        <w:rPr>
          <w:lang w:val="es-ES"/>
        </w:rPr>
        <w:t xml:space="preserve"> </w:t>
      </w:r>
      <w:r w:rsidR="00452493" w:rsidRPr="00004800">
        <w:rPr>
          <w:lang w:val="es-ES"/>
        </w:rPr>
        <w:t>Departamento Suizo de Desarrollo y Cooperación</w:t>
      </w:r>
      <w:r w:rsidRPr="00004800">
        <w:rPr>
          <w:lang w:val="es-ES"/>
        </w:rPr>
        <w:t>, proporcionando productos alimenticios y de higiene a más de 4.</w:t>
      </w:r>
      <w:r w:rsidR="00ED5F1A">
        <w:rPr>
          <w:lang w:val="es-ES"/>
        </w:rPr>
        <w:t>600 </w:t>
      </w:r>
      <w:r w:rsidRPr="00004800">
        <w:rPr>
          <w:lang w:val="es-ES"/>
        </w:rPr>
        <w:t xml:space="preserve">personas y </w:t>
      </w:r>
      <w:r w:rsidR="00615F49" w:rsidRPr="00004800">
        <w:rPr>
          <w:lang w:val="es-ES"/>
        </w:rPr>
        <w:t xml:space="preserve">54 </w:t>
      </w:r>
      <w:r w:rsidRPr="00004800">
        <w:rPr>
          <w:lang w:val="es-ES"/>
        </w:rPr>
        <w:t xml:space="preserve">toneladas de leche en polvo a los orfanatos </w:t>
      </w:r>
      <w:r w:rsidR="00615F49" w:rsidRPr="00004800">
        <w:rPr>
          <w:lang w:val="es-ES"/>
        </w:rPr>
        <w:t>(40</w:t>
      </w:r>
      <w:r w:rsidRPr="00004800">
        <w:rPr>
          <w:lang w:val="es-ES"/>
        </w:rPr>
        <w:t xml:space="preserve"> instituciones sociales</w:t>
      </w:r>
      <w:r w:rsidR="00615F49" w:rsidRPr="00004800">
        <w:rPr>
          <w:lang w:val="es-ES"/>
        </w:rPr>
        <w:t xml:space="preserve">). </w:t>
      </w:r>
      <w:r w:rsidR="00ED5F1A">
        <w:rPr>
          <w:lang w:val="es-ES"/>
        </w:rPr>
        <w:t>El </w:t>
      </w:r>
      <w:r w:rsidR="00AF527C" w:rsidRPr="00004800">
        <w:rPr>
          <w:lang w:val="es-ES"/>
        </w:rPr>
        <w:t>proyecto de colonia</w:t>
      </w:r>
      <w:r w:rsidR="0061236F" w:rsidRPr="00004800">
        <w:rPr>
          <w:lang w:val="es-ES"/>
        </w:rPr>
        <w:t>s</w:t>
      </w:r>
      <w:r w:rsidR="00AF527C" w:rsidRPr="00004800">
        <w:rPr>
          <w:lang w:val="es-ES"/>
        </w:rPr>
        <w:t xml:space="preserve"> de verano para niños</w:t>
      </w:r>
      <w:r w:rsidR="0061236F" w:rsidRPr="00004800">
        <w:rPr>
          <w:lang w:val="es-ES"/>
        </w:rPr>
        <w:t xml:space="preserve"> desfavorecidos</w:t>
      </w:r>
      <w:r w:rsidR="00AF527C" w:rsidRPr="00004800">
        <w:rPr>
          <w:lang w:val="es-ES"/>
        </w:rPr>
        <w:t xml:space="preserve">, financiado por </w:t>
      </w:r>
      <w:r w:rsidR="00452493" w:rsidRPr="00004800">
        <w:rPr>
          <w:lang w:val="es-ES"/>
        </w:rPr>
        <w:t>el Departamento Suizo de Desarrollo y Cooperación</w:t>
      </w:r>
      <w:r w:rsidR="00AF527C" w:rsidRPr="00004800">
        <w:rPr>
          <w:lang w:val="es-ES"/>
        </w:rPr>
        <w:t>, benefició a unos 1.</w:t>
      </w:r>
      <w:r w:rsidR="00615F49" w:rsidRPr="00004800">
        <w:rPr>
          <w:lang w:val="es-ES"/>
        </w:rPr>
        <w:t xml:space="preserve">200 </w:t>
      </w:r>
      <w:r w:rsidR="00AF527C" w:rsidRPr="00004800">
        <w:rPr>
          <w:lang w:val="es-ES"/>
        </w:rPr>
        <w:t>niños de orf</w:t>
      </w:r>
      <w:r w:rsidR="00286367" w:rsidRPr="00004800">
        <w:rPr>
          <w:lang w:val="es-ES"/>
        </w:rPr>
        <w:t>a</w:t>
      </w:r>
      <w:r w:rsidR="00AF527C" w:rsidRPr="00004800">
        <w:rPr>
          <w:lang w:val="es-ES"/>
        </w:rPr>
        <w:t>natos y familias numerosas y a niños con discapacidad</w:t>
      </w:r>
      <w:r w:rsidR="00615F49" w:rsidRPr="00004800">
        <w:rPr>
          <w:lang w:val="es-ES"/>
        </w:rPr>
        <w:t xml:space="preserve">. </w:t>
      </w:r>
      <w:r w:rsidR="00AF527C" w:rsidRPr="00004800">
        <w:rPr>
          <w:lang w:val="es-ES"/>
        </w:rPr>
        <w:t xml:space="preserve">Suiza también financió el proyecto de </w:t>
      </w:r>
      <w:r w:rsidR="00615F49" w:rsidRPr="00004800">
        <w:rPr>
          <w:lang w:val="es-ES"/>
        </w:rPr>
        <w:t>“</w:t>
      </w:r>
      <w:r w:rsidR="00E66EEF" w:rsidRPr="00004800">
        <w:rPr>
          <w:lang w:val="es-ES"/>
        </w:rPr>
        <w:t>Salud</w:t>
      </w:r>
      <w:r w:rsidR="0061236F" w:rsidRPr="00004800">
        <w:rPr>
          <w:lang w:val="es-ES"/>
        </w:rPr>
        <w:t xml:space="preserve"> de </w:t>
      </w:r>
      <w:r w:rsidR="00E66EEF" w:rsidRPr="00004800">
        <w:rPr>
          <w:lang w:val="es-ES"/>
        </w:rPr>
        <w:t xml:space="preserve">la </w:t>
      </w:r>
      <w:r w:rsidR="004D3DC8">
        <w:rPr>
          <w:lang w:val="es-ES"/>
        </w:rPr>
        <w:t>m</w:t>
      </w:r>
      <w:r w:rsidR="00E66EEF" w:rsidRPr="00004800">
        <w:rPr>
          <w:lang w:val="es-ES"/>
        </w:rPr>
        <w:t>adre y el</w:t>
      </w:r>
      <w:r w:rsidR="0061236F" w:rsidRPr="00004800">
        <w:rPr>
          <w:lang w:val="es-ES"/>
        </w:rPr>
        <w:t xml:space="preserve"> </w:t>
      </w:r>
      <w:r w:rsidR="004D3DC8">
        <w:rPr>
          <w:lang w:val="es-ES"/>
        </w:rPr>
        <w:t>n</w:t>
      </w:r>
      <w:r w:rsidR="0061236F" w:rsidRPr="00004800">
        <w:rPr>
          <w:lang w:val="es-ES"/>
        </w:rPr>
        <w:t>iño</w:t>
      </w:r>
      <w:r w:rsidR="00615F49" w:rsidRPr="00004800">
        <w:rPr>
          <w:lang w:val="es-ES"/>
        </w:rPr>
        <w:t xml:space="preserve">” </w:t>
      </w:r>
      <w:r w:rsidR="00EC7E36" w:rsidRPr="00004800">
        <w:rPr>
          <w:lang w:val="es-ES"/>
        </w:rPr>
        <w:t xml:space="preserve">en el que 400 personas </w:t>
      </w:r>
      <w:r w:rsidR="00615F49" w:rsidRPr="00004800">
        <w:rPr>
          <w:lang w:val="es-ES"/>
        </w:rPr>
        <w:t>(</w:t>
      </w:r>
      <w:r w:rsidR="00EC7E36" w:rsidRPr="00004800">
        <w:rPr>
          <w:lang w:val="es-ES"/>
        </w:rPr>
        <w:t>médicos de familia y enfermeras</w:t>
      </w:r>
      <w:r w:rsidR="00615F49" w:rsidRPr="00004800">
        <w:rPr>
          <w:lang w:val="es-ES"/>
        </w:rPr>
        <w:t xml:space="preserve">) </w:t>
      </w:r>
      <w:r w:rsidR="00EC7E36" w:rsidRPr="00004800">
        <w:rPr>
          <w:lang w:val="es-ES"/>
        </w:rPr>
        <w:t xml:space="preserve">recibieron formación de conformidad con las normas de </w:t>
      </w:r>
      <w:smartTag w:uri="urn:schemas-microsoft-com:office:smarttags" w:element="PersonName">
        <w:smartTagPr>
          <w:attr w:name="ProductID" w:val="la OMS-UNICEF"/>
        </w:smartTagPr>
        <w:r w:rsidR="00EC7E36" w:rsidRPr="00004800">
          <w:rPr>
            <w:lang w:val="es-ES"/>
          </w:rPr>
          <w:t>la OMS</w:t>
        </w:r>
        <w:r w:rsidR="00615F49" w:rsidRPr="00004800">
          <w:rPr>
            <w:lang w:val="es-ES"/>
          </w:rPr>
          <w:t>-UNICEF</w:t>
        </w:r>
      </w:smartTag>
      <w:r w:rsidR="00EC7E36" w:rsidRPr="00004800">
        <w:rPr>
          <w:lang w:val="es-ES"/>
        </w:rPr>
        <w:t xml:space="preserve"> y otras 100 personas</w:t>
      </w:r>
      <w:r w:rsidR="00B24955" w:rsidRPr="00004800">
        <w:rPr>
          <w:lang w:val="es-ES"/>
        </w:rPr>
        <w:t xml:space="preserve"> no comprendidas en el personal de atención sanitaria</w:t>
      </w:r>
      <w:r w:rsidR="0061236F" w:rsidRPr="00004800">
        <w:rPr>
          <w:lang w:val="es-ES"/>
        </w:rPr>
        <w:t xml:space="preserve"> recibieron </w:t>
      </w:r>
      <w:r w:rsidR="00B24955" w:rsidRPr="00004800">
        <w:rPr>
          <w:lang w:val="es-ES"/>
        </w:rPr>
        <w:t xml:space="preserve">capacitación para llevar a cabo una campaña de información destinada a 11.000 familias </w:t>
      </w:r>
      <w:r w:rsidR="006F2877" w:rsidRPr="00004800">
        <w:rPr>
          <w:lang w:val="es-ES"/>
        </w:rPr>
        <w:t>en</w:t>
      </w:r>
      <w:r w:rsidR="00B24955" w:rsidRPr="00004800">
        <w:rPr>
          <w:lang w:val="es-ES"/>
        </w:rPr>
        <w:t xml:space="preserve"> edad reproductiva</w:t>
      </w:r>
      <w:r w:rsidR="00615F49" w:rsidRPr="00004800">
        <w:rPr>
          <w:lang w:val="es-ES"/>
        </w:rPr>
        <w:t xml:space="preserve">. </w:t>
      </w:r>
      <w:r w:rsidR="00B24955" w:rsidRPr="00004800">
        <w:rPr>
          <w:lang w:val="es-ES"/>
        </w:rPr>
        <w:t>Se</w:t>
      </w:r>
      <w:r w:rsidR="0061236F" w:rsidRPr="00004800">
        <w:rPr>
          <w:lang w:val="es-ES"/>
        </w:rPr>
        <w:t xml:space="preserve"> publicó </w:t>
      </w:r>
      <w:r w:rsidR="00B24955" w:rsidRPr="00004800">
        <w:rPr>
          <w:lang w:val="es-ES"/>
        </w:rPr>
        <w:t>material</w:t>
      </w:r>
      <w:r w:rsidR="0061236F" w:rsidRPr="00004800">
        <w:rPr>
          <w:lang w:val="es-ES"/>
        </w:rPr>
        <w:t xml:space="preserve"> didáctico </w:t>
      </w:r>
      <w:r w:rsidR="004D3DC8">
        <w:rPr>
          <w:lang w:val="es-ES"/>
        </w:rPr>
        <w:t xml:space="preserve">de diversa índole </w:t>
      </w:r>
      <w:r w:rsidR="00B24955" w:rsidRPr="00004800">
        <w:rPr>
          <w:lang w:val="es-ES"/>
        </w:rPr>
        <w:t>sobre planificación familiar</w:t>
      </w:r>
      <w:r w:rsidR="00615F49" w:rsidRPr="00004800">
        <w:rPr>
          <w:lang w:val="es-ES"/>
        </w:rPr>
        <w:t xml:space="preserve">. </w:t>
      </w:r>
      <w:r w:rsidR="004D3DC8">
        <w:rPr>
          <w:lang w:val="es-ES"/>
        </w:rPr>
        <w:t>Gracias a e</w:t>
      </w:r>
      <w:r w:rsidR="00B24955" w:rsidRPr="00004800">
        <w:rPr>
          <w:lang w:val="es-ES"/>
        </w:rPr>
        <w:t>stas actividades disminu</w:t>
      </w:r>
      <w:r w:rsidR="004D3DC8">
        <w:rPr>
          <w:lang w:val="es-ES"/>
        </w:rPr>
        <w:t>yó</w:t>
      </w:r>
      <w:r w:rsidR="00B24955" w:rsidRPr="00004800">
        <w:rPr>
          <w:lang w:val="es-ES"/>
        </w:rPr>
        <w:t xml:space="preserve"> </w:t>
      </w:r>
      <w:r w:rsidR="004D3DC8">
        <w:rPr>
          <w:lang w:val="es-ES"/>
        </w:rPr>
        <w:t xml:space="preserve">la </w:t>
      </w:r>
      <w:r w:rsidR="00B24955" w:rsidRPr="00004800">
        <w:rPr>
          <w:lang w:val="es-ES"/>
        </w:rPr>
        <w:t>tasa de mortalidad matern</w:t>
      </w:r>
      <w:r w:rsidR="002030B2" w:rsidRPr="00004800">
        <w:rPr>
          <w:lang w:val="es-ES"/>
        </w:rPr>
        <w:t>o</w:t>
      </w:r>
      <w:r w:rsidR="00B24955" w:rsidRPr="00004800">
        <w:rPr>
          <w:lang w:val="es-ES"/>
        </w:rPr>
        <w:t>infantil</w:t>
      </w:r>
      <w:r w:rsidR="0061236F" w:rsidRPr="00004800">
        <w:rPr>
          <w:lang w:val="es-ES"/>
        </w:rPr>
        <w:t xml:space="preserve"> y </w:t>
      </w:r>
      <w:r w:rsidR="004D3DC8">
        <w:rPr>
          <w:lang w:val="es-ES"/>
        </w:rPr>
        <w:t>se pudo</w:t>
      </w:r>
      <w:r w:rsidR="00B24955" w:rsidRPr="00004800">
        <w:rPr>
          <w:lang w:val="es-ES"/>
        </w:rPr>
        <w:t xml:space="preserve"> hospitaliza</w:t>
      </w:r>
      <w:r w:rsidR="004D3DC8">
        <w:rPr>
          <w:lang w:val="es-ES"/>
        </w:rPr>
        <w:t>r a</w:t>
      </w:r>
      <w:r w:rsidR="00B24955" w:rsidRPr="00004800">
        <w:rPr>
          <w:lang w:val="es-ES"/>
        </w:rPr>
        <w:t xml:space="preserve"> niños en estado grave en el distrito de </w:t>
      </w:r>
      <w:r w:rsidR="00615F49" w:rsidRPr="00004800">
        <w:rPr>
          <w:lang w:val="es-ES"/>
        </w:rPr>
        <w:t>Ungheni</w:t>
      </w:r>
      <w:r w:rsidR="00B24955" w:rsidRPr="00004800">
        <w:rPr>
          <w:lang w:val="es-ES"/>
        </w:rPr>
        <w:t xml:space="preserve">, </w:t>
      </w:r>
      <w:r w:rsidR="002030B2" w:rsidRPr="00004800">
        <w:rPr>
          <w:lang w:val="es-ES"/>
        </w:rPr>
        <w:t>lugar d</w:t>
      </w:r>
      <w:r w:rsidR="00B24955" w:rsidRPr="00004800">
        <w:rPr>
          <w:lang w:val="es-ES"/>
        </w:rPr>
        <w:t>el proyecto</w:t>
      </w:r>
      <w:r w:rsidR="00615F49" w:rsidRPr="00004800">
        <w:rPr>
          <w:lang w:val="es-ES"/>
        </w:rPr>
        <w:t>.</w:t>
      </w:r>
    </w:p>
    <w:p w:rsidR="00615F49" w:rsidRPr="00004800" w:rsidRDefault="00BA42A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smartTag w:uri="urn:schemas-microsoft-com:office:smarttags" w:element="PersonName">
        <w:smartTagPr>
          <w:attr w:name="ProductID" w:val="la Uni￳n Europea"/>
        </w:smartTagPr>
        <w:r w:rsidRPr="00004800">
          <w:rPr>
            <w:lang w:val="es-ES"/>
          </w:rPr>
          <w:t>La Unión Europea</w:t>
        </w:r>
      </w:smartTag>
      <w:r w:rsidRPr="00004800">
        <w:rPr>
          <w:lang w:val="es-ES"/>
        </w:rPr>
        <w:t xml:space="preserve"> financió la ejecución de</w:t>
      </w:r>
      <w:r w:rsidR="0004356A">
        <w:rPr>
          <w:lang w:val="es-ES"/>
        </w:rPr>
        <w:t xml:space="preserve"> un</w:t>
      </w:r>
      <w:r w:rsidRPr="00004800">
        <w:rPr>
          <w:lang w:val="es-ES"/>
        </w:rPr>
        <w:t xml:space="preserve"> proyecto </w:t>
      </w:r>
      <w:r w:rsidR="0004356A">
        <w:rPr>
          <w:lang w:val="es-ES"/>
        </w:rPr>
        <w:t xml:space="preserve">sobre </w:t>
      </w:r>
      <w:r w:rsidR="00615F49" w:rsidRPr="00004800">
        <w:rPr>
          <w:iCs/>
          <w:lang w:val="es-ES"/>
        </w:rPr>
        <w:t>“</w:t>
      </w:r>
      <w:r w:rsidR="00ED5F1A">
        <w:rPr>
          <w:iCs/>
          <w:lang w:val="es-ES"/>
        </w:rPr>
        <w:t>Promoción y fomento de la </w:t>
      </w:r>
      <w:r w:rsidR="00293DA0" w:rsidRPr="00004800">
        <w:rPr>
          <w:iCs/>
          <w:lang w:val="es-ES"/>
        </w:rPr>
        <w:t>asistencia social</w:t>
      </w:r>
      <w:r w:rsidR="0061236F" w:rsidRPr="00004800">
        <w:rPr>
          <w:iCs/>
          <w:lang w:val="es-ES"/>
        </w:rPr>
        <w:t xml:space="preserve"> a </w:t>
      </w:r>
      <w:r w:rsidR="00293DA0" w:rsidRPr="00004800">
        <w:rPr>
          <w:iCs/>
          <w:lang w:val="es-ES"/>
        </w:rPr>
        <w:t>niños con enfermedades neurológicas y psiquiátricas</w:t>
      </w:r>
      <w:r w:rsidR="00615F49" w:rsidRPr="00004800">
        <w:rPr>
          <w:iCs/>
          <w:lang w:val="es-ES"/>
        </w:rPr>
        <w:t>”.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Los empleados recibieron capacitación para trabajar en los centros de día de toda Moldova y se organizó una conferencia internacional sobre la reintegración de </w:t>
      </w:r>
      <w:r w:rsidR="0004356A">
        <w:rPr>
          <w:lang w:val="es-ES"/>
        </w:rPr>
        <w:t>los niños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Además, se publicaron dos de los tres volúmenes</w:t>
      </w:r>
      <w:r w:rsidR="001A175E" w:rsidRPr="00004800">
        <w:rPr>
          <w:lang w:val="es-ES"/>
        </w:rPr>
        <w:t xml:space="preserve"> sobre el</w:t>
      </w:r>
      <w:r w:rsidR="0061236F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método </w:t>
      </w:r>
      <w:r w:rsidR="00615F49" w:rsidRPr="00004800">
        <w:rPr>
          <w:lang w:val="es-ES"/>
        </w:rPr>
        <w:t>PORTAGE</w:t>
      </w:r>
      <w:r w:rsidRPr="00004800">
        <w:rPr>
          <w:lang w:val="es-ES"/>
        </w:rPr>
        <w:t xml:space="preserve"> para el cuidado de los niños</w:t>
      </w:r>
      <w:r w:rsidR="00615F49" w:rsidRPr="00004800">
        <w:rPr>
          <w:lang w:val="es-ES"/>
        </w:rPr>
        <w:t>.</w:t>
      </w:r>
    </w:p>
    <w:p w:rsidR="00615F49" w:rsidRPr="00004800" w:rsidRDefault="005C3E7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iCs/>
          <w:lang w:val="es-ES"/>
        </w:rPr>
        <w:t xml:space="preserve">El proyecto de </w:t>
      </w:r>
      <w:r w:rsidR="00615F49" w:rsidRPr="00004800">
        <w:rPr>
          <w:iCs/>
          <w:lang w:val="es-ES"/>
        </w:rPr>
        <w:t>“</w:t>
      </w:r>
      <w:r w:rsidR="00B80F8E" w:rsidRPr="00004800">
        <w:rPr>
          <w:iCs/>
          <w:lang w:val="es-ES"/>
        </w:rPr>
        <w:t>Política de</w:t>
      </w:r>
      <w:r w:rsidR="0061236F" w:rsidRPr="00004800">
        <w:rPr>
          <w:iCs/>
          <w:lang w:val="es-ES"/>
        </w:rPr>
        <w:t xml:space="preserve"> protección social </w:t>
      </w:r>
      <w:r w:rsidR="00B80F8E" w:rsidRPr="00004800">
        <w:rPr>
          <w:iCs/>
          <w:lang w:val="es-ES"/>
        </w:rPr>
        <w:t>en Moldova</w:t>
      </w:r>
      <w:r w:rsidR="00615F49" w:rsidRPr="00004800">
        <w:rPr>
          <w:iCs/>
          <w:lang w:val="es-ES"/>
        </w:rPr>
        <w:t>”</w:t>
      </w:r>
      <w:r w:rsidR="00913A7D" w:rsidRPr="00004800">
        <w:rPr>
          <w:iCs/>
          <w:lang w:val="es-ES"/>
        </w:rPr>
        <w:t>,</w:t>
      </w:r>
      <w:r w:rsidR="00615F49" w:rsidRPr="00004800">
        <w:rPr>
          <w:iCs/>
          <w:lang w:val="es-ES"/>
        </w:rPr>
        <w:t xml:space="preserve"> </w:t>
      </w:r>
      <w:r w:rsidRPr="00004800">
        <w:rPr>
          <w:iCs/>
          <w:lang w:val="es-ES"/>
        </w:rPr>
        <w:t xml:space="preserve">del </w:t>
      </w:r>
      <w:r w:rsidRPr="00004800">
        <w:rPr>
          <w:lang w:val="es-ES"/>
        </w:rPr>
        <w:t>Organismo Sueco de Desarrollo Internacional (OSDI</w:t>
      </w:r>
      <w:r w:rsidR="00615F49" w:rsidRPr="00004800">
        <w:rPr>
          <w:lang w:val="es-ES"/>
        </w:rPr>
        <w:t xml:space="preserve">), </w:t>
      </w:r>
      <w:r w:rsidRPr="00004800">
        <w:rPr>
          <w:lang w:val="es-ES"/>
        </w:rPr>
        <w:t xml:space="preserve">tiene por objeto </w:t>
      </w:r>
      <w:r w:rsidR="005237E6" w:rsidRPr="00004800">
        <w:rPr>
          <w:lang w:val="es-ES"/>
        </w:rPr>
        <w:t>contribuir a</w:t>
      </w:r>
      <w:r w:rsidRPr="00004800">
        <w:rPr>
          <w:lang w:val="es-ES"/>
        </w:rPr>
        <w:t xml:space="preserve"> la aplicación de un sistema </w:t>
      </w:r>
      <w:r w:rsidR="00913A7D" w:rsidRPr="00004800">
        <w:rPr>
          <w:lang w:val="es-ES"/>
        </w:rPr>
        <w:t xml:space="preserve">de </w:t>
      </w:r>
      <w:r w:rsidRPr="00004800">
        <w:rPr>
          <w:lang w:val="es-ES"/>
        </w:rPr>
        <w:t>asistencia social más eficaz</w:t>
      </w:r>
      <w:r w:rsidR="00913A7D" w:rsidRPr="00004800">
        <w:rPr>
          <w:lang w:val="es-ES"/>
        </w:rPr>
        <w:t xml:space="preserve"> destinado a</w:t>
      </w:r>
      <w:r w:rsidRPr="00004800">
        <w:rPr>
          <w:lang w:val="es-ES"/>
        </w:rPr>
        <w:t xml:space="preserve"> los niños y las familias</w:t>
      </w:r>
      <w:r w:rsidR="00615F49" w:rsidRPr="00004800">
        <w:rPr>
          <w:lang w:val="es-ES"/>
        </w:rPr>
        <w:t xml:space="preserve">. </w:t>
      </w:r>
      <w:r w:rsidR="00913A7D" w:rsidRPr="00004800">
        <w:rPr>
          <w:lang w:val="es-ES"/>
        </w:rPr>
        <w:t xml:space="preserve">En el proyecto </w:t>
      </w:r>
      <w:r w:rsidR="0061236F" w:rsidRPr="00004800">
        <w:rPr>
          <w:lang w:val="es-ES"/>
        </w:rPr>
        <w:t xml:space="preserve">de </w:t>
      </w:r>
      <w:r w:rsidR="00615F49" w:rsidRPr="00004800">
        <w:rPr>
          <w:iCs/>
          <w:lang w:val="es-ES"/>
        </w:rPr>
        <w:t>“</w:t>
      </w:r>
      <w:r w:rsidR="00B80F8E" w:rsidRPr="00004800">
        <w:rPr>
          <w:iCs/>
          <w:lang w:val="es-ES"/>
        </w:rPr>
        <w:t xml:space="preserve">Niños y </w:t>
      </w:r>
      <w:r w:rsidR="0061236F" w:rsidRPr="00004800">
        <w:rPr>
          <w:iCs/>
          <w:lang w:val="es-ES"/>
        </w:rPr>
        <w:t>adolescentes en situación de riesgo</w:t>
      </w:r>
      <w:r w:rsidR="00615F49" w:rsidRPr="00004800">
        <w:rPr>
          <w:iCs/>
          <w:lang w:val="es-ES"/>
        </w:rPr>
        <w:t>”</w:t>
      </w:r>
      <w:r w:rsidR="00913A7D" w:rsidRPr="00004800">
        <w:rPr>
          <w:iCs/>
          <w:lang w:val="es-ES"/>
        </w:rPr>
        <w:t>, financiado por el OSDI</w:t>
      </w:r>
      <w:r w:rsidR="00B01599" w:rsidRPr="00004800">
        <w:rPr>
          <w:iCs/>
          <w:lang w:val="es-ES"/>
        </w:rPr>
        <w:t>,</w:t>
      </w:r>
      <w:r w:rsidR="00913A7D" w:rsidRPr="00004800">
        <w:rPr>
          <w:iCs/>
          <w:lang w:val="es-ES"/>
        </w:rPr>
        <w:t xml:space="preserve"> se organizaron seminarios, conferencias y capacitación en el</w:t>
      </w:r>
      <w:r w:rsidR="0061236F" w:rsidRPr="00004800">
        <w:rPr>
          <w:iCs/>
          <w:lang w:val="es-ES"/>
        </w:rPr>
        <w:t xml:space="preserve"> servicio </w:t>
      </w:r>
      <w:r w:rsidR="0004356A">
        <w:rPr>
          <w:iCs/>
          <w:lang w:val="es-ES"/>
        </w:rPr>
        <w:t>para</w:t>
      </w:r>
      <w:r w:rsidR="00166BC0" w:rsidRPr="00004800">
        <w:rPr>
          <w:iCs/>
          <w:lang w:val="es-ES"/>
        </w:rPr>
        <w:t xml:space="preserve"> los asistentes sociales que trabaja</w:t>
      </w:r>
      <w:r w:rsidR="0004356A">
        <w:rPr>
          <w:iCs/>
          <w:lang w:val="es-ES"/>
        </w:rPr>
        <w:t>ba</w:t>
      </w:r>
      <w:r w:rsidR="00166BC0" w:rsidRPr="00004800">
        <w:rPr>
          <w:iCs/>
          <w:lang w:val="es-ES"/>
        </w:rPr>
        <w:t xml:space="preserve">n con personas discapacitadas y niños en situación de riesgo </w:t>
      </w:r>
      <w:r w:rsidR="00913A7D" w:rsidRPr="00004800">
        <w:rPr>
          <w:iCs/>
          <w:lang w:val="es-ES"/>
        </w:rPr>
        <w:t xml:space="preserve">sobre </w:t>
      </w:r>
      <w:r w:rsidR="006F2877" w:rsidRPr="00004800">
        <w:rPr>
          <w:iCs/>
          <w:lang w:val="es-ES"/>
        </w:rPr>
        <w:t xml:space="preserve">la </w:t>
      </w:r>
      <w:r w:rsidR="00913A7D" w:rsidRPr="00004800">
        <w:rPr>
          <w:iCs/>
          <w:lang w:val="es-ES"/>
        </w:rPr>
        <w:t xml:space="preserve">protección de </w:t>
      </w:r>
      <w:r w:rsidR="0004356A">
        <w:rPr>
          <w:iCs/>
          <w:lang w:val="es-ES"/>
        </w:rPr>
        <w:t>los niños</w:t>
      </w:r>
      <w:r w:rsidR="00913A7D" w:rsidRPr="00004800">
        <w:rPr>
          <w:iCs/>
          <w:lang w:val="es-ES"/>
        </w:rPr>
        <w:t xml:space="preserve"> y la promoción de nuevas políticas de asistencia social</w:t>
      </w:r>
      <w:r w:rsidR="00615F49" w:rsidRPr="00004800">
        <w:rPr>
          <w:lang w:val="es-ES"/>
        </w:rPr>
        <w:t xml:space="preserve">. </w:t>
      </w:r>
      <w:r w:rsidR="00B01599" w:rsidRPr="00004800">
        <w:rPr>
          <w:lang w:val="es-ES"/>
        </w:rPr>
        <w:t xml:space="preserve">En Ostersund (Suecia) se llevaron a cabo sesiones de capacitación de dos semanas para 14 asistentes sociales de </w:t>
      </w:r>
      <w:r w:rsidR="00615F49" w:rsidRPr="00004800">
        <w:rPr>
          <w:lang w:val="es-ES"/>
        </w:rPr>
        <w:t xml:space="preserve">Ungheni, Chisinau </w:t>
      </w:r>
      <w:r w:rsidR="00B01599" w:rsidRPr="00004800">
        <w:rPr>
          <w:lang w:val="es-ES"/>
        </w:rPr>
        <w:t>y</w:t>
      </w:r>
      <w:r w:rsidR="00ED5F1A">
        <w:rPr>
          <w:lang w:val="es-ES"/>
        </w:rPr>
        <w:t> </w:t>
      </w:r>
      <w:r w:rsidR="00615F49" w:rsidRPr="00004800">
        <w:rPr>
          <w:lang w:val="es-ES"/>
        </w:rPr>
        <w:t>Peresecina.</w:t>
      </w:r>
    </w:p>
    <w:p w:rsidR="00615F49" w:rsidRPr="00004800" w:rsidRDefault="00B01599" w:rsidP="00486E7E">
      <w:pPr>
        <w:tabs>
          <w:tab w:val="left" w:pos="840"/>
        </w:tabs>
        <w:autoSpaceDE w:val="0"/>
        <w:autoSpaceDN w:val="0"/>
        <w:adjustRightInd w:val="0"/>
        <w:jc w:val="both"/>
        <w:rPr>
          <w:lang w:val="es-ES"/>
        </w:rPr>
      </w:pPr>
      <w:r w:rsidRPr="00004800">
        <w:rPr>
          <w:bCs/>
          <w:i/>
          <w:lang w:val="es-ES"/>
        </w:rPr>
        <w:t xml:space="preserve">Asistencia en </w:t>
      </w:r>
      <w:r w:rsidR="00615F49" w:rsidRPr="00004800">
        <w:rPr>
          <w:bCs/>
          <w:i/>
          <w:lang w:val="es-ES"/>
        </w:rPr>
        <w:t>2003</w:t>
      </w:r>
    </w:p>
    <w:p w:rsidR="00615F49" w:rsidRPr="00004800" w:rsidRDefault="0004356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bCs/>
          <w:iCs/>
          <w:lang w:val="es-ES"/>
        </w:rPr>
        <w:t xml:space="preserve">Se </w:t>
      </w:r>
      <w:r w:rsidRPr="00ED5F1A">
        <w:rPr>
          <w:lang w:val="es-ES"/>
        </w:rPr>
        <w:t>prosiguió</w:t>
      </w:r>
      <w:r w:rsidR="00445E26" w:rsidRPr="00004800">
        <w:rPr>
          <w:bCs/>
          <w:iCs/>
          <w:lang w:val="es-ES"/>
        </w:rPr>
        <w:t xml:space="preserve"> el proyecto </w:t>
      </w:r>
      <w:r w:rsidR="00EC3AAF" w:rsidRPr="00004800">
        <w:rPr>
          <w:bCs/>
          <w:iCs/>
          <w:lang w:val="es-ES"/>
        </w:rPr>
        <w:t xml:space="preserve">de </w:t>
      </w:r>
      <w:r w:rsidR="00615F49" w:rsidRPr="00004800">
        <w:rPr>
          <w:iCs/>
          <w:lang w:val="es-ES"/>
        </w:rPr>
        <w:t>“</w:t>
      </w:r>
      <w:r w:rsidR="00282701" w:rsidRPr="00004800">
        <w:rPr>
          <w:iCs/>
          <w:lang w:val="es-ES"/>
        </w:rPr>
        <w:t>Fomento de</w:t>
      </w:r>
      <w:r w:rsidR="00E5187A" w:rsidRPr="00004800">
        <w:rPr>
          <w:iCs/>
          <w:lang w:val="es-ES"/>
        </w:rPr>
        <w:t xml:space="preserve"> la</w:t>
      </w:r>
      <w:r w:rsidR="00282701" w:rsidRPr="00004800">
        <w:rPr>
          <w:iCs/>
          <w:lang w:val="es-ES"/>
        </w:rPr>
        <w:t xml:space="preserve"> </w:t>
      </w:r>
      <w:r w:rsidR="00563F19" w:rsidRPr="00004800">
        <w:rPr>
          <w:iCs/>
          <w:lang w:val="es-ES"/>
        </w:rPr>
        <w:t>asistencia social. N</w:t>
      </w:r>
      <w:r w:rsidR="00EC3AAF" w:rsidRPr="00004800">
        <w:rPr>
          <w:iCs/>
          <w:lang w:val="es-ES"/>
        </w:rPr>
        <w:t>iños y adolescentes en situación de riesgo</w:t>
      </w:r>
      <w:r w:rsidR="00615F49" w:rsidRPr="00004800">
        <w:rPr>
          <w:iCs/>
          <w:lang w:val="es-ES"/>
        </w:rPr>
        <w:t>”</w:t>
      </w:r>
      <w:r w:rsidR="00445E26" w:rsidRPr="00004800">
        <w:rPr>
          <w:iCs/>
          <w:lang w:val="es-ES"/>
        </w:rPr>
        <w:t>, financiado por el OSDI</w:t>
      </w:r>
      <w:r>
        <w:rPr>
          <w:lang w:val="es-ES"/>
        </w:rPr>
        <w:t>, que</w:t>
      </w:r>
      <w:r w:rsidR="00615F49" w:rsidRPr="00004800">
        <w:rPr>
          <w:lang w:val="es-ES"/>
        </w:rPr>
        <w:t xml:space="preserve"> </w:t>
      </w:r>
      <w:r>
        <w:rPr>
          <w:lang w:val="es-ES"/>
        </w:rPr>
        <w:t>p</w:t>
      </w:r>
      <w:r w:rsidR="00445E26" w:rsidRPr="00004800">
        <w:rPr>
          <w:lang w:val="es-ES"/>
        </w:rPr>
        <w:t xml:space="preserve">romovía un nuevo enfoque en la protección de </w:t>
      </w:r>
      <w:r w:rsidR="00EC3AAF" w:rsidRPr="00004800">
        <w:rPr>
          <w:lang w:val="es-ES"/>
        </w:rPr>
        <w:t xml:space="preserve">los </w:t>
      </w:r>
      <w:r w:rsidR="00445E26" w:rsidRPr="00004800">
        <w:rPr>
          <w:lang w:val="es-ES"/>
        </w:rPr>
        <w:t>jóvenes en situaci</w:t>
      </w:r>
      <w:r w:rsidR="00037990" w:rsidRPr="00004800">
        <w:rPr>
          <w:lang w:val="es-ES"/>
        </w:rPr>
        <w:t>ones</w:t>
      </w:r>
      <w:r w:rsidR="00445E26" w:rsidRPr="00004800">
        <w:rPr>
          <w:lang w:val="es-ES"/>
        </w:rPr>
        <w:t xml:space="preserve"> de riesgo de maltrato y abandono</w:t>
      </w:r>
      <w:r w:rsidR="00615F49" w:rsidRPr="00004800">
        <w:rPr>
          <w:lang w:val="es-ES"/>
        </w:rPr>
        <w:t>.</w:t>
      </w:r>
    </w:p>
    <w:p w:rsidR="00615F49" w:rsidRPr="00004800" w:rsidRDefault="00445E2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Las Naciones Unidas</w:t>
      </w:r>
      <w:r w:rsidR="00563F19" w:rsidRPr="00004800">
        <w:rPr>
          <w:lang w:val="es-ES"/>
        </w:rPr>
        <w:t xml:space="preserve"> llevaron </w:t>
      </w:r>
      <w:r w:rsidRPr="00004800">
        <w:rPr>
          <w:lang w:val="es-ES"/>
        </w:rPr>
        <w:t xml:space="preserve">a cabo el programa </w:t>
      </w:r>
      <w:r w:rsidR="0004356A">
        <w:rPr>
          <w:lang w:val="es-ES"/>
        </w:rPr>
        <w:t xml:space="preserve">de </w:t>
      </w:r>
      <w:r w:rsidR="00615F49" w:rsidRPr="00004800">
        <w:rPr>
          <w:lang w:val="es-ES"/>
        </w:rPr>
        <w:t>“</w:t>
      </w:r>
      <w:r w:rsidR="008334D4" w:rsidRPr="00004800">
        <w:rPr>
          <w:lang w:val="es-ES"/>
        </w:rPr>
        <w:t xml:space="preserve">Lucha contra el </w:t>
      </w:r>
      <w:r w:rsidR="00563F19" w:rsidRPr="00004800">
        <w:rPr>
          <w:lang w:val="es-ES"/>
        </w:rPr>
        <w:t>trabajo infantil</w:t>
      </w:r>
      <w:r w:rsidR="00615F49" w:rsidRPr="00004800">
        <w:rPr>
          <w:lang w:val="es-ES"/>
        </w:rPr>
        <w:t xml:space="preserve">” </w:t>
      </w:r>
      <w:r w:rsidRPr="00004800">
        <w:rPr>
          <w:lang w:val="es-ES"/>
        </w:rPr>
        <w:t>para la planificación, vigilancia y evaluación de medidas orientadas a combatir la explotación, que comprendía dos</w:t>
      </w:r>
      <w:r w:rsidR="00563F19" w:rsidRPr="00004800">
        <w:rPr>
          <w:lang w:val="es-ES"/>
        </w:rPr>
        <w:t xml:space="preserve"> aspectos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El primero</w:t>
      </w:r>
      <w:r w:rsidR="00563F19" w:rsidRPr="00004800">
        <w:rPr>
          <w:lang w:val="es-ES"/>
        </w:rPr>
        <w:t xml:space="preserve"> era </w:t>
      </w:r>
      <w:r w:rsidRPr="00004800">
        <w:rPr>
          <w:lang w:val="es-ES"/>
        </w:rPr>
        <w:t>la creación de capacidad,</w:t>
      </w:r>
      <w:r w:rsidR="00982AAD" w:rsidRPr="00004800">
        <w:rPr>
          <w:lang w:val="es-ES"/>
        </w:rPr>
        <w:t xml:space="preserve"> la </w:t>
      </w:r>
      <w:r w:rsidRPr="00004800">
        <w:rPr>
          <w:lang w:val="es-ES"/>
        </w:rPr>
        <w:t xml:space="preserve">mejora de la legislación, </w:t>
      </w:r>
      <w:r w:rsidR="00982AAD" w:rsidRPr="00004800">
        <w:rPr>
          <w:lang w:val="es-ES"/>
        </w:rPr>
        <w:t>la movilización y la difusión de información.</w:t>
      </w:r>
      <w:r w:rsidR="00615F49" w:rsidRPr="00004800">
        <w:rPr>
          <w:lang w:val="es-ES"/>
        </w:rPr>
        <w:t xml:space="preserve"> </w:t>
      </w:r>
      <w:r w:rsidR="00982AAD" w:rsidRPr="00004800">
        <w:rPr>
          <w:lang w:val="es-ES"/>
        </w:rPr>
        <w:t xml:space="preserve">El segundo incluía la prevención de la explotación infantil </w:t>
      </w:r>
      <w:r w:rsidR="006F2877" w:rsidRPr="00004800">
        <w:rPr>
          <w:lang w:val="es-ES"/>
        </w:rPr>
        <w:t>mediante</w:t>
      </w:r>
      <w:r w:rsidR="00563F19" w:rsidRPr="00004800">
        <w:rPr>
          <w:lang w:val="es-ES"/>
        </w:rPr>
        <w:t xml:space="preserve"> </w:t>
      </w:r>
      <w:r w:rsidR="00982AAD" w:rsidRPr="00004800">
        <w:rPr>
          <w:lang w:val="es-ES"/>
        </w:rPr>
        <w:t>el trabajo, la</w:t>
      </w:r>
      <w:r w:rsidR="00563F19" w:rsidRPr="00004800">
        <w:rPr>
          <w:lang w:val="es-ES"/>
        </w:rPr>
        <w:t xml:space="preserve"> rehabilitación </w:t>
      </w:r>
      <w:r w:rsidR="00982AAD" w:rsidRPr="00004800">
        <w:rPr>
          <w:lang w:val="es-ES"/>
        </w:rPr>
        <w:t>de niños y la reintegración social y</w:t>
      </w:r>
      <w:r w:rsidR="00563F19" w:rsidRPr="00004800">
        <w:rPr>
          <w:lang w:val="es-ES"/>
        </w:rPr>
        <w:t xml:space="preserve"> educativa</w:t>
      </w:r>
      <w:r w:rsidR="00615F49" w:rsidRPr="00004800">
        <w:rPr>
          <w:lang w:val="es-ES"/>
        </w:rPr>
        <w:t>.</w:t>
      </w:r>
    </w:p>
    <w:p w:rsidR="00615F49" w:rsidRPr="00004800" w:rsidRDefault="00982AAD" w:rsidP="00486E7E">
      <w:pPr>
        <w:tabs>
          <w:tab w:val="left" w:pos="840"/>
        </w:tabs>
        <w:autoSpaceDE w:val="0"/>
        <w:autoSpaceDN w:val="0"/>
        <w:adjustRightInd w:val="0"/>
        <w:jc w:val="both"/>
        <w:rPr>
          <w:lang w:val="es-ES"/>
        </w:rPr>
      </w:pPr>
      <w:r w:rsidRPr="00004800">
        <w:rPr>
          <w:bCs/>
          <w:i/>
          <w:lang w:val="es-ES"/>
        </w:rPr>
        <w:t xml:space="preserve">Asistencia en </w:t>
      </w:r>
      <w:r w:rsidR="00615F49" w:rsidRPr="00004800">
        <w:rPr>
          <w:bCs/>
          <w:i/>
          <w:lang w:val="es-ES"/>
        </w:rPr>
        <w:t>2005</w:t>
      </w:r>
    </w:p>
    <w:p w:rsidR="00615F49" w:rsidRPr="00004800" w:rsidRDefault="00982AA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El OSDI financió con un presupuesto de siete millones de dólares EE.UU.</w:t>
      </w:r>
      <w:r w:rsidR="00330C4D" w:rsidRPr="00004800">
        <w:rPr>
          <w:lang w:val="es-ES"/>
        </w:rPr>
        <w:t xml:space="preserve"> varios proyectos de asistencia técnica</w:t>
      </w:r>
      <w:r w:rsidRPr="00004800">
        <w:rPr>
          <w:lang w:val="es-ES"/>
        </w:rPr>
        <w:t xml:space="preserve">, entre los que cabe mencionar </w:t>
      </w:r>
      <w:r w:rsidR="00330C4D" w:rsidRPr="00004800">
        <w:rPr>
          <w:lang w:val="es-ES"/>
        </w:rPr>
        <w:t xml:space="preserve">el de </w:t>
      </w:r>
      <w:r w:rsidR="00E5187A" w:rsidRPr="00004800">
        <w:rPr>
          <w:iCs/>
          <w:lang w:val="es-ES"/>
        </w:rPr>
        <w:t xml:space="preserve">“Fomento de la </w:t>
      </w:r>
      <w:r w:rsidR="00330C4D" w:rsidRPr="00004800">
        <w:rPr>
          <w:iCs/>
          <w:lang w:val="es-ES"/>
        </w:rPr>
        <w:t>asistencia social</w:t>
      </w:r>
      <w:r w:rsidR="00E5187A" w:rsidRPr="00004800">
        <w:rPr>
          <w:iCs/>
          <w:lang w:val="es-ES"/>
        </w:rPr>
        <w:t xml:space="preserve"> en Moldova</w:t>
      </w:r>
      <w:r w:rsidR="00315EA9">
        <w:rPr>
          <w:iCs/>
          <w:lang w:val="es-ES"/>
        </w:rPr>
        <w:t>”</w:t>
      </w:r>
      <w:r w:rsidR="00E5187A" w:rsidRPr="00004800">
        <w:rPr>
          <w:iCs/>
          <w:lang w:val="es-ES"/>
        </w:rPr>
        <w:t xml:space="preserve"> y </w:t>
      </w:r>
      <w:r w:rsidR="00FC410B">
        <w:rPr>
          <w:iCs/>
          <w:lang w:val="es-ES"/>
        </w:rPr>
        <w:t>el de</w:t>
      </w:r>
      <w:r w:rsidR="00F87D00">
        <w:rPr>
          <w:iCs/>
          <w:lang w:val="es-ES"/>
        </w:rPr>
        <w:t xml:space="preserve"> </w:t>
      </w:r>
      <w:r w:rsidR="00315EA9">
        <w:rPr>
          <w:iCs/>
          <w:lang w:val="es-ES"/>
        </w:rPr>
        <w:t>“</w:t>
      </w:r>
      <w:r w:rsidR="00E5187A" w:rsidRPr="00004800">
        <w:rPr>
          <w:iCs/>
          <w:lang w:val="es-ES"/>
        </w:rPr>
        <w:t xml:space="preserve">Niños y </w:t>
      </w:r>
      <w:r w:rsidR="00330C4D" w:rsidRPr="00004800">
        <w:rPr>
          <w:iCs/>
          <w:lang w:val="es-ES"/>
        </w:rPr>
        <w:t>adolescentes en situación de riesgo</w:t>
      </w:r>
      <w:r w:rsidR="00615F49" w:rsidRPr="00004800">
        <w:rPr>
          <w:iCs/>
          <w:lang w:val="es-ES"/>
        </w:rPr>
        <w:t>”</w:t>
      </w:r>
      <w:r w:rsidR="00FC410B" w:rsidRPr="00004800">
        <w:rPr>
          <w:iCs/>
          <w:lang w:val="es-ES"/>
        </w:rPr>
        <w:t>.</w:t>
      </w:r>
    </w:p>
    <w:p w:rsidR="00615F49" w:rsidRPr="00004800" w:rsidRDefault="00B415D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proyecto </w:t>
      </w:r>
      <w:r w:rsidR="00006971" w:rsidRPr="00004800">
        <w:rPr>
          <w:lang w:val="es-ES"/>
        </w:rPr>
        <w:t xml:space="preserve">de </w:t>
      </w:r>
      <w:r w:rsidRPr="00004800">
        <w:rPr>
          <w:iCs/>
          <w:lang w:val="es-ES"/>
        </w:rPr>
        <w:t>“</w:t>
      </w:r>
      <w:bookmarkStart w:id="9" w:name="OLE_LINK32"/>
      <w:bookmarkStart w:id="10" w:name="OLE_LINK33"/>
      <w:r w:rsidR="00BC7917" w:rsidRPr="00004800">
        <w:rPr>
          <w:iCs/>
          <w:lang w:val="es-ES"/>
        </w:rPr>
        <w:t>Mejora de la asistencia para estudiantes con necesidades especiales en escuelas e instituciones especializadas</w:t>
      </w:r>
      <w:bookmarkEnd w:id="9"/>
      <w:bookmarkEnd w:id="10"/>
      <w:r w:rsidRPr="00004800">
        <w:rPr>
          <w:iCs/>
          <w:lang w:val="es-ES"/>
        </w:rPr>
        <w:t xml:space="preserve">”, </w:t>
      </w:r>
      <w:r w:rsidR="00FC410B">
        <w:rPr>
          <w:iCs/>
          <w:lang w:val="es-ES"/>
        </w:rPr>
        <w:t xml:space="preserve">por </w:t>
      </w:r>
      <w:r w:rsidRPr="00004800">
        <w:rPr>
          <w:iCs/>
          <w:lang w:val="es-ES"/>
        </w:rPr>
        <w:t>iniciativa del</w:t>
      </w:r>
      <w:r w:rsidRPr="00004800">
        <w:rPr>
          <w:lang w:val="es-ES"/>
        </w:rPr>
        <w:t xml:space="preserve"> </w:t>
      </w:r>
      <w:r w:rsidR="00452493" w:rsidRPr="00004800">
        <w:rPr>
          <w:lang w:val="es-ES"/>
        </w:rPr>
        <w:t>Organismo Alemán de Cooperación Técnica</w:t>
      </w:r>
      <w:r w:rsidR="000C511D" w:rsidRPr="00004800">
        <w:rPr>
          <w:lang w:val="es-ES"/>
        </w:rPr>
        <w:t xml:space="preserve"> (GTZ)</w:t>
      </w:r>
      <w:r w:rsidR="00615F49" w:rsidRPr="00004800">
        <w:rPr>
          <w:lang w:val="es-ES"/>
        </w:rPr>
        <w:t>,</w:t>
      </w:r>
      <w:r w:rsidRPr="00004800">
        <w:rPr>
          <w:lang w:val="es-ES"/>
        </w:rPr>
        <w:t xml:space="preserve"> promovía </w:t>
      </w:r>
      <w:r w:rsidR="00FC410B">
        <w:rPr>
          <w:lang w:val="es-ES"/>
        </w:rPr>
        <w:t xml:space="preserve">la difusión de </w:t>
      </w:r>
      <w:r w:rsidRPr="00004800">
        <w:rPr>
          <w:lang w:val="es-ES"/>
        </w:rPr>
        <w:t xml:space="preserve">ideas sobre la integración escolar entre especialistas, </w:t>
      </w:r>
      <w:r w:rsidR="00065DD2" w:rsidRPr="00004800">
        <w:rPr>
          <w:lang w:val="es-ES"/>
        </w:rPr>
        <w:t>profesores</w:t>
      </w:r>
      <w:r w:rsidRPr="00004800">
        <w:rPr>
          <w:lang w:val="es-ES"/>
        </w:rPr>
        <w:t xml:space="preserve">, padres y estudiantes. El proyecto </w:t>
      </w:r>
      <w:r w:rsidR="00FC410B">
        <w:rPr>
          <w:lang w:val="es-ES"/>
        </w:rPr>
        <w:t>tenía</w:t>
      </w:r>
      <w:r w:rsidRPr="00004800">
        <w:rPr>
          <w:lang w:val="es-ES"/>
        </w:rPr>
        <w:t xml:space="preserve"> por objeto fortalecer las asociaciones entre las instituciones </w:t>
      </w:r>
      <w:r w:rsidR="00330C4D" w:rsidRPr="00004800">
        <w:rPr>
          <w:lang w:val="es-ES"/>
        </w:rPr>
        <w:t xml:space="preserve">docentes </w:t>
      </w:r>
      <w:r w:rsidRPr="00004800">
        <w:rPr>
          <w:lang w:val="es-ES"/>
        </w:rPr>
        <w:t>y las organizaciones</w:t>
      </w:r>
      <w:r w:rsidR="0082714C" w:rsidRPr="00004800">
        <w:rPr>
          <w:lang w:val="es-ES"/>
        </w:rPr>
        <w:t xml:space="preserve"> </w:t>
      </w:r>
      <w:r w:rsidRPr="00004800">
        <w:rPr>
          <w:lang w:val="es-ES"/>
        </w:rPr>
        <w:t>que presta</w:t>
      </w:r>
      <w:r w:rsidR="00FC410B">
        <w:rPr>
          <w:lang w:val="es-ES"/>
        </w:rPr>
        <w:t>ba</w:t>
      </w:r>
      <w:r w:rsidRPr="00004800">
        <w:rPr>
          <w:lang w:val="es-ES"/>
        </w:rPr>
        <w:t>n servicios a los niños con necesidades especiales y sus familias</w:t>
      </w:r>
      <w:r w:rsidR="00FC410B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>fomentar las iniciativas locales</w:t>
      </w:r>
      <w:r w:rsidR="00873BA8" w:rsidRPr="00004800">
        <w:rPr>
          <w:lang w:val="es-ES"/>
        </w:rPr>
        <w:t xml:space="preserve"> mediante pequeños concursos de</w:t>
      </w:r>
      <w:r w:rsidR="00330C4D" w:rsidRPr="00004800">
        <w:rPr>
          <w:lang w:val="es-ES"/>
        </w:rPr>
        <w:t xml:space="preserve"> subvenciones </w:t>
      </w:r>
      <w:r w:rsidR="00873BA8" w:rsidRPr="00004800">
        <w:rPr>
          <w:lang w:val="es-ES"/>
        </w:rPr>
        <w:t>para instituciones</w:t>
      </w:r>
      <w:r w:rsidR="0082714C" w:rsidRPr="00004800">
        <w:rPr>
          <w:lang w:val="es-ES"/>
        </w:rPr>
        <w:t xml:space="preserve"> </w:t>
      </w:r>
      <w:r w:rsidR="00511970" w:rsidRPr="00004800">
        <w:rPr>
          <w:lang w:val="es-ES"/>
        </w:rPr>
        <w:t>docentes</w:t>
      </w:r>
      <w:r w:rsidR="00873BA8" w:rsidRPr="00004800">
        <w:rPr>
          <w:lang w:val="es-ES"/>
        </w:rPr>
        <w:t xml:space="preserve">, ONG y asociaciones de padres que </w:t>
      </w:r>
      <w:r w:rsidR="00FC410B">
        <w:rPr>
          <w:lang w:val="es-ES"/>
        </w:rPr>
        <w:t>se ocupaban de</w:t>
      </w:r>
      <w:r w:rsidR="00873BA8" w:rsidRPr="00004800">
        <w:rPr>
          <w:lang w:val="es-ES"/>
        </w:rPr>
        <w:t xml:space="preserve"> niños con necesidades especiales</w:t>
      </w:r>
      <w:r w:rsidR="00330C4D" w:rsidRPr="00004800">
        <w:rPr>
          <w:lang w:val="es-ES"/>
        </w:rPr>
        <w:t xml:space="preserve"> y sensibilizar </w:t>
      </w:r>
      <w:r w:rsidR="00873BA8" w:rsidRPr="00004800">
        <w:rPr>
          <w:lang w:val="es-ES"/>
        </w:rPr>
        <w:t>sobre las cuestiones relativas a la reintegración escolar</w:t>
      </w:r>
      <w:r w:rsidR="00615F49" w:rsidRPr="00004800">
        <w:rPr>
          <w:lang w:val="es-ES"/>
        </w:rPr>
        <w:t xml:space="preserve">. </w:t>
      </w:r>
      <w:r w:rsidR="007B3AF7" w:rsidRPr="00004800">
        <w:rPr>
          <w:lang w:val="es-ES"/>
        </w:rPr>
        <w:t>Se</w:t>
      </w:r>
      <w:r w:rsidR="00330C4D" w:rsidRPr="00004800">
        <w:rPr>
          <w:lang w:val="es-ES"/>
        </w:rPr>
        <w:t xml:space="preserve"> seleccionaron </w:t>
      </w:r>
      <w:r w:rsidR="007B3AF7" w:rsidRPr="00004800">
        <w:rPr>
          <w:lang w:val="es-ES"/>
        </w:rPr>
        <w:t>cuatro instituciones</w:t>
      </w:r>
      <w:r w:rsidR="0082714C" w:rsidRPr="00004800">
        <w:rPr>
          <w:lang w:val="es-ES"/>
        </w:rPr>
        <w:t xml:space="preserve"> </w:t>
      </w:r>
      <w:r w:rsidR="00511970" w:rsidRPr="00004800">
        <w:rPr>
          <w:lang w:val="es-ES"/>
        </w:rPr>
        <w:t>docentes</w:t>
      </w:r>
      <w:r w:rsidR="00330C4D" w:rsidRPr="00004800">
        <w:rPr>
          <w:lang w:val="es-ES"/>
        </w:rPr>
        <w:t xml:space="preserve"> para construir </w:t>
      </w:r>
      <w:r w:rsidR="007B3AF7" w:rsidRPr="00004800">
        <w:rPr>
          <w:lang w:val="es-ES"/>
        </w:rPr>
        <w:t xml:space="preserve">rampas de acceso y </w:t>
      </w:r>
      <w:r w:rsidR="00892EAB" w:rsidRPr="00004800">
        <w:rPr>
          <w:lang w:val="es-ES"/>
        </w:rPr>
        <w:t>salas especiales</w:t>
      </w:r>
      <w:r w:rsidR="00330C4D" w:rsidRPr="00004800">
        <w:rPr>
          <w:lang w:val="es-ES"/>
        </w:rPr>
        <w:t xml:space="preserve"> dotadas de equipo para la</w:t>
      </w:r>
      <w:r w:rsidR="00892EAB" w:rsidRPr="00004800">
        <w:rPr>
          <w:lang w:val="es-ES"/>
        </w:rPr>
        <w:t xml:space="preserve"> rehabilitación multifuncional de los estudiantes con necesidades especiales </w:t>
      </w:r>
      <w:r w:rsidR="00615F49" w:rsidRPr="00004800">
        <w:rPr>
          <w:lang w:val="es-ES"/>
        </w:rPr>
        <w:t>(</w:t>
      </w:r>
      <w:r w:rsidR="00892EAB" w:rsidRPr="00004800">
        <w:rPr>
          <w:lang w:val="es-ES"/>
        </w:rPr>
        <w:t xml:space="preserve">período de </w:t>
      </w:r>
      <w:r w:rsidR="00E620E7" w:rsidRPr="00004800">
        <w:rPr>
          <w:lang w:val="es-ES"/>
        </w:rPr>
        <w:t>e</w:t>
      </w:r>
      <w:r w:rsidR="00892EAB" w:rsidRPr="00004800">
        <w:rPr>
          <w:lang w:val="es-ES"/>
        </w:rPr>
        <w:t xml:space="preserve">jecución de abril de </w:t>
      </w:r>
      <w:r w:rsidR="00E620E7" w:rsidRPr="00004800">
        <w:rPr>
          <w:lang w:val="es-ES"/>
        </w:rPr>
        <w:t>2005 a</w:t>
      </w:r>
      <w:r w:rsidR="00615F49" w:rsidRPr="00004800">
        <w:rPr>
          <w:lang w:val="es-ES"/>
        </w:rPr>
        <w:t xml:space="preserve"> 2007,</w:t>
      </w:r>
      <w:r w:rsidR="00892EAB" w:rsidRPr="00004800">
        <w:rPr>
          <w:lang w:val="es-ES"/>
        </w:rPr>
        <w:t xml:space="preserve"> </w:t>
      </w:r>
      <w:r w:rsidR="00330C4D" w:rsidRPr="00004800">
        <w:rPr>
          <w:lang w:val="es-ES"/>
        </w:rPr>
        <w:t xml:space="preserve">con un </w:t>
      </w:r>
      <w:r w:rsidR="00892EAB" w:rsidRPr="00004800">
        <w:rPr>
          <w:lang w:val="es-ES"/>
        </w:rPr>
        <w:t>presupuesto total de 0,</w:t>
      </w:r>
      <w:r w:rsidR="00615F49" w:rsidRPr="00004800">
        <w:rPr>
          <w:lang w:val="es-ES"/>
        </w:rPr>
        <w:t>18</w:t>
      </w:r>
      <w:r w:rsidR="008015ED" w:rsidRPr="00004800">
        <w:rPr>
          <w:lang w:val="es-ES"/>
        </w:rPr>
        <w:t> </w:t>
      </w:r>
      <w:r w:rsidR="00892EAB" w:rsidRPr="00004800">
        <w:rPr>
          <w:lang w:val="es-ES"/>
        </w:rPr>
        <w:t>millones de dólares</w:t>
      </w:r>
      <w:r w:rsidR="00330C4D" w:rsidRPr="00004800">
        <w:rPr>
          <w:lang w:val="es-ES"/>
        </w:rPr>
        <w:t xml:space="preserve"> EE.UU.</w:t>
      </w:r>
      <w:r w:rsidR="00FC410B">
        <w:rPr>
          <w:lang w:val="es-ES"/>
        </w:rPr>
        <w:t>).</w:t>
      </w:r>
    </w:p>
    <w:p w:rsidR="00615F49" w:rsidRPr="00004800" w:rsidRDefault="00E620E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También se recibió asistencia </w:t>
      </w:r>
      <w:r w:rsidR="00EC25B2">
        <w:rPr>
          <w:lang w:val="es-ES"/>
        </w:rPr>
        <w:t>en</w:t>
      </w:r>
      <w:r w:rsidRPr="00004800">
        <w:rPr>
          <w:lang w:val="es-ES"/>
        </w:rPr>
        <w:t xml:space="preserve"> este </w:t>
      </w:r>
      <w:r w:rsidR="00EC25B2">
        <w:rPr>
          <w:lang w:val="es-ES"/>
        </w:rPr>
        <w:t>sentido de</w:t>
      </w:r>
      <w:r w:rsidR="00083A3D" w:rsidRPr="00004800">
        <w:rPr>
          <w:lang w:val="es-ES"/>
        </w:rPr>
        <w:t>l</w:t>
      </w:r>
      <w:r w:rsidRPr="00004800">
        <w:rPr>
          <w:lang w:val="es-ES"/>
        </w:rPr>
        <w:t xml:space="preserve"> </w:t>
      </w:r>
      <w:r w:rsidR="00083A3D" w:rsidRPr="00004800">
        <w:rPr>
          <w:lang w:val="es-ES"/>
        </w:rPr>
        <w:t>Organismo Austríaco para el Desarrollo</w:t>
      </w:r>
      <w:r w:rsidR="00615F49" w:rsidRPr="00004800">
        <w:rPr>
          <w:lang w:val="es-ES"/>
        </w:rPr>
        <w:t xml:space="preserve">. </w:t>
      </w:r>
      <w:r w:rsidR="00EC25B2">
        <w:rPr>
          <w:lang w:val="es-ES"/>
        </w:rPr>
        <w:t>U</w:t>
      </w:r>
      <w:r w:rsidR="009A3C1B" w:rsidRPr="00004800">
        <w:rPr>
          <w:lang w:val="es-ES"/>
        </w:rPr>
        <w:t xml:space="preserve">n </w:t>
      </w:r>
      <w:r w:rsidRPr="00004800">
        <w:rPr>
          <w:lang w:val="es-ES"/>
        </w:rPr>
        <w:t>asociado</w:t>
      </w:r>
      <w:r w:rsidR="009A3C1B" w:rsidRPr="00004800">
        <w:rPr>
          <w:lang w:val="es-ES"/>
        </w:rPr>
        <w:t xml:space="preserve"> austríaco</w:t>
      </w:r>
      <w:r w:rsidRPr="00004800">
        <w:rPr>
          <w:lang w:val="es-ES"/>
        </w:rPr>
        <w:t xml:space="preserve">, </w:t>
      </w:r>
      <w:r w:rsidR="00EC25B2" w:rsidRPr="00004800">
        <w:rPr>
          <w:lang w:val="es-ES"/>
        </w:rPr>
        <w:t xml:space="preserve">Hilfswerk Austria, </w:t>
      </w:r>
      <w:r w:rsidRPr="00004800">
        <w:rPr>
          <w:lang w:val="es-ES"/>
        </w:rPr>
        <w:t>realizó un proyecto de tres años en cinco fases</w:t>
      </w:r>
      <w:r w:rsidR="00615F49" w:rsidRPr="00004800">
        <w:rPr>
          <w:lang w:val="es-ES"/>
        </w:rPr>
        <w:t xml:space="preserve">. </w:t>
      </w:r>
      <w:r w:rsidR="00ED5F1A">
        <w:rPr>
          <w:lang w:val="es-ES"/>
        </w:rPr>
        <w:t>La </w:t>
      </w:r>
      <w:r w:rsidRPr="00004800">
        <w:rPr>
          <w:lang w:val="es-ES"/>
        </w:rPr>
        <w:t>primera</w:t>
      </w:r>
      <w:r w:rsidR="000D7CBE" w:rsidRPr="00004800">
        <w:rPr>
          <w:lang w:val="es-ES"/>
        </w:rPr>
        <w:t>, que</w:t>
      </w:r>
      <w:r w:rsidRPr="00004800">
        <w:rPr>
          <w:lang w:val="es-ES"/>
        </w:rPr>
        <w:t xml:space="preserve"> </w:t>
      </w:r>
      <w:r w:rsidR="00EC25B2">
        <w:rPr>
          <w:lang w:val="es-ES"/>
        </w:rPr>
        <w:t>duró</w:t>
      </w:r>
      <w:r w:rsidRPr="00004800">
        <w:rPr>
          <w:lang w:val="es-ES"/>
        </w:rPr>
        <w:t xml:space="preserve"> de septiembre de </w:t>
      </w:r>
      <w:smartTag w:uri="urn:schemas-microsoft-com:office:smarttags" w:element="metricconverter">
        <w:smartTagPr>
          <w:attr w:name="ProductID" w:val="2004 a"/>
        </w:smartTagPr>
        <w:r w:rsidR="00615F49" w:rsidRPr="00004800">
          <w:rPr>
            <w:lang w:val="es-ES"/>
          </w:rPr>
          <w:t>2004</w:t>
        </w:r>
        <w:r w:rsidRPr="00004800">
          <w:rPr>
            <w:lang w:val="es-ES"/>
          </w:rPr>
          <w:t xml:space="preserve"> a</w:t>
        </w:r>
      </w:smartTag>
      <w:r w:rsidRPr="00004800">
        <w:rPr>
          <w:lang w:val="es-ES"/>
        </w:rPr>
        <w:t xml:space="preserve"> agosto de </w:t>
      </w:r>
      <w:r w:rsidR="00615F49" w:rsidRPr="00004800">
        <w:rPr>
          <w:lang w:val="es-ES"/>
        </w:rPr>
        <w:t>2007</w:t>
      </w:r>
      <w:r w:rsidR="00EC25B2">
        <w:rPr>
          <w:lang w:val="es-ES"/>
        </w:rPr>
        <w:t>, con</w:t>
      </w:r>
      <w:r w:rsidR="000D7CBE" w:rsidRPr="00004800">
        <w:rPr>
          <w:lang w:val="es-ES"/>
        </w:rPr>
        <w:t xml:space="preserve"> un</w:t>
      </w:r>
      <w:r w:rsidRPr="00004800">
        <w:rPr>
          <w:lang w:val="es-ES"/>
        </w:rPr>
        <w:t xml:space="preserve"> presupuesto de 810.</w:t>
      </w:r>
      <w:r w:rsidR="00ED5F1A">
        <w:rPr>
          <w:lang w:val="es-ES"/>
        </w:rPr>
        <w:t>000 </w:t>
      </w:r>
      <w:r w:rsidR="00615F49" w:rsidRPr="00004800">
        <w:rPr>
          <w:lang w:val="es-ES"/>
        </w:rPr>
        <w:t>euros</w:t>
      </w:r>
      <w:r w:rsidRPr="00004800">
        <w:rPr>
          <w:lang w:val="es-ES"/>
        </w:rPr>
        <w:t xml:space="preserve">, estuvo a cargo del Gobierno de Austria por medio </w:t>
      </w:r>
      <w:r w:rsidR="00ED5F1A">
        <w:rPr>
          <w:lang w:val="es-ES"/>
        </w:rPr>
        <w:t>del Organismo Austríaco para </w:t>
      </w:r>
      <w:r w:rsidR="000D7CBE" w:rsidRPr="00004800">
        <w:rPr>
          <w:lang w:val="es-ES"/>
        </w:rPr>
        <w:t>el Desarrollo</w:t>
      </w:r>
      <w:r w:rsidR="00615F49" w:rsidRPr="00004800">
        <w:rPr>
          <w:lang w:val="es-ES"/>
        </w:rPr>
        <w:t xml:space="preserve">. </w:t>
      </w:r>
      <w:r w:rsidR="00F054C7" w:rsidRPr="00004800">
        <w:rPr>
          <w:lang w:val="es-ES"/>
        </w:rPr>
        <w:t xml:space="preserve">Se organizaron actividades de rehabilitación en el orfanato de </w:t>
      </w:r>
      <w:r w:rsidR="00615F49" w:rsidRPr="00004800">
        <w:rPr>
          <w:lang w:val="es-ES"/>
        </w:rPr>
        <w:t xml:space="preserve">Tiraspol </w:t>
      </w:r>
      <w:r w:rsidR="00AE0C53" w:rsidRPr="00004800">
        <w:rPr>
          <w:lang w:val="es-ES"/>
        </w:rPr>
        <w:t>y se adoptaron medidas para combatir problemas como</w:t>
      </w:r>
      <w:r w:rsidR="009A3C1B" w:rsidRPr="00004800">
        <w:rPr>
          <w:lang w:val="es-ES"/>
        </w:rPr>
        <w:t xml:space="preserve"> el internamiento en instituciones</w:t>
      </w:r>
      <w:r w:rsidR="00AE0C53" w:rsidRPr="00004800">
        <w:rPr>
          <w:lang w:val="es-ES"/>
        </w:rPr>
        <w:t>, el maltrato y abandono</w:t>
      </w:r>
      <w:r w:rsidR="009A3C1B" w:rsidRPr="00004800">
        <w:rPr>
          <w:lang w:val="es-ES"/>
        </w:rPr>
        <w:t xml:space="preserve"> de </w:t>
      </w:r>
      <w:r w:rsidR="00AE0C53" w:rsidRPr="00004800">
        <w:rPr>
          <w:lang w:val="es-ES"/>
        </w:rPr>
        <w:t>niños, la trata de personas, la pobreza y el bajo nivel de</w:t>
      </w:r>
      <w:r w:rsidR="009A3C1B" w:rsidRPr="00004800">
        <w:rPr>
          <w:lang w:val="es-ES"/>
        </w:rPr>
        <w:t xml:space="preserve"> educación</w:t>
      </w:r>
      <w:r w:rsidR="00EC25B2">
        <w:rPr>
          <w:lang w:val="es-ES"/>
        </w:rPr>
        <w:t>.</w:t>
      </w:r>
    </w:p>
    <w:p w:rsidR="00615F49" w:rsidRPr="00004800" w:rsidRDefault="009F0D9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</w:t>
      </w:r>
      <w:r w:rsidR="00AE0C53" w:rsidRPr="00004800">
        <w:rPr>
          <w:lang w:val="es-ES"/>
        </w:rPr>
        <w:t>Departamento de Desarrollo Internacional del Reino Unido (DDI)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>y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>el Organismo Sueco de Desarrollo Internacional (OSDI) donaron 66.0</w:t>
      </w:r>
      <w:r w:rsidR="00615F49" w:rsidRPr="00004800">
        <w:rPr>
          <w:lang w:val="es-ES"/>
        </w:rPr>
        <w:t xml:space="preserve">00 </w:t>
      </w:r>
      <w:r w:rsidRPr="00004800">
        <w:rPr>
          <w:lang w:val="es-ES"/>
        </w:rPr>
        <w:t>y 500.</w:t>
      </w:r>
      <w:r w:rsidR="00615F49" w:rsidRPr="00004800">
        <w:rPr>
          <w:lang w:val="es-ES"/>
        </w:rPr>
        <w:t xml:space="preserve">000 </w:t>
      </w:r>
      <w:r w:rsidRPr="00004800">
        <w:rPr>
          <w:lang w:val="es-ES"/>
        </w:rPr>
        <w:t>dólares</w:t>
      </w:r>
      <w:r w:rsidR="00221F75" w:rsidRPr="00004800">
        <w:rPr>
          <w:lang w:val="es-ES"/>
        </w:rPr>
        <w:t xml:space="preserve"> EE.UU.</w:t>
      </w:r>
      <w:r w:rsidRPr="00004800">
        <w:rPr>
          <w:lang w:val="es-ES"/>
        </w:rPr>
        <w:t>, respectivamente</w:t>
      </w:r>
      <w:r w:rsidR="005D70C3" w:rsidRPr="00004800">
        <w:rPr>
          <w:lang w:val="es-ES"/>
        </w:rPr>
        <w:t>,</w:t>
      </w:r>
      <w:r w:rsidRPr="00004800">
        <w:rPr>
          <w:lang w:val="es-ES"/>
        </w:rPr>
        <w:t xml:space="preserve"> al Fondo de Inversión Social</w:t>
      </w:r>
      <w:r w:rsidR="005D70C3" w:rsidRPr="00004800">
        <w:rPr>
          <w:lang w:val="es-ES"/>
        </w:rPr>
        <w:t xml:space="preserve"> de Moldova </w:t>
      </w:r>
      <w:r w:rsidR="00DB2F6C" w:rsidRPr="00004800">
        <w:rPr>
          <w:lang w:val="es-ES"/>
        </w:rPr>
        <w:t xml:space="preserve">(FISM) </w:t>
      </w:r>
      <w:r w:rsidRPr="00004800">
        <w:rPr>
          <w:lang w:val="es-ES"/>
        </w:rPr>
        <w:t xml:space="preserve">para mejorar el nivel de vida de los niños en situación de riesgo y sus familias, creando servicios sociales alternativos y </w:t>
      </w:r>
      <w:r w:rsidR="00EC25B2">
        <w:rPr>
          <w:lang w:val="es-ES"/>
        </w:rPr>
        <w:t>evitando</w:t>
      </w:r>
      <w:r w:rsidR="005D70C3" w:rsidRPr="00004800">
        <w:rPr>
          <w:lang w:val="es-ES"/>
        </w:rPr>
        <w:t xml:space="preserve"> el internamiento en instituciones </w:t>
      </w:r>
      <w:r w:rsidRPr="00004800">
        <w:rPr>
          <w:lang w:val="es-ES"/>
        </w:rPr>
        <w:t xml:space="preserve">de los niños </w:t>
      </w:r>
      <w:r w:rsidR="00221F75" w:rsidRPr="00004800">
        <w:rPr>
          <w:lang w:val="es-ES"/>
        </w:rPr>
        <w:t>en</w:t>
      </w:r>
      <w:r w:rsidRPr="00004800">
        <w:rPr>
          <w:lang w:val="es-ES"/>
        </w:rPr>
        <w:t xml:space="preserve"> </w:t>
      </w:r>
      <w:r w:rsidR="00A6592C" w:rsidRPr="00004800">
        <w:rPr>
          <w:lang w:val="es-ES"/>
        </w:rPr>
        <w:t>situaciones difíciles</w:t>
      </w:r>
      <w:r w:rsidR="00615F49" w:rsidRPr="00004800">
        <w:rPr>
          <w:lang w:val="es-ES"/>
        </w:rPr>
        <w:t>.</w:t>
      </w:r>
    </w:p>
    <w:p w:rsidR="00615F49" w:rsidRPr="00004800" w:rsidRDefault="009F0D9B" w:rsidP="00486E7E">
      <w:pPr>
        <w:tabs>
          <w:tab w:val="left" w:pos="840"/>
        </w:tabs>
        <w:autoSpaceDE w:val="0"/>
        <w:autoSpaceDN w:val="0"/>
        <w:adjustRightInd w:val="0"/>
        <w:jc w:val="both"/>
        <w:rPr>
          <w:lang w:val="es-ES"/>
        </w:rPr>
      </w:pPr>
      <w:r w:rsidRPr="00004800">
        <w:rPr>
          <w:bCs/>
          <w:i/>
          <w:lang w:val="es-ES"/>
        </w:rPr>
        <w:t xml:space="preserve">Asistencia en </w:t>
      </w:r>
      <w:r w:rsidR="00615F49" w:rsidRPr="00004800">
        <w:rPr>
          <w:bCs/>
          <w:i/>
          <w:lang w:val="es-ES"/>
        </w:rPr>
        <w:t>2006</w:t>
      </w:r>
    </w:p>
    <w:p w:rsidR="00615F49" w:rsidRPr="00004800" w:rsidRDefault="00C80BB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número de proyectos </w:t>
      </w:r>
      <w:r w:rsidR="0044202E" w:rsidRPr="00004800">
        <w:rPr>
          <w:lang w:val="es-ES"/>
        </w:rPr>
        <w:t xml:space="preserve">de </w:t>
      </w:r>
      <w:r w:rsidRPr="00004800">
        <w:rPr>
          <w:lang w:val="es-ES"/>
        </w:rPr>
        <w:t xml:space="preserve">asistencia técnica aumentó a </w:t>
      </w:r>
      <w:r w:rsidR="00615F49" w:rsidRPr="00004800">
        <w:rPr>
          <w:lang w:val="es-ES"/>
        </w:rPr>
        <w:t>244</w:t>
      </w:r>
      <w:r w:rsidR="0044202E" w:rsidRPr="00004800">
        <w:rPr>
          <w:lang w:val="es-ES"/>
        </w:rPr>
        <w:t>,</w:t>
      </w:r>
      <w:r w:rsidRPr="00004800">
        <w:rPr>
          <w:lang w:val="es-ES"/>
        </w:rPr>
        <w:t xml:space="preserve"> con un presupuesto total de </w:t>
      </w:r>
      <w:r w:rsidR="00615F49" w:rsidRPr="00004800">
        <w:rPr>
          <w:lang w:val="es-ES"/>
        </w:rPr>
        <w:t>310</w:t>
      </w:r>
      <w:r w:rsidRPr="00004800">
        <w:rPr>
          <w:lang w:val="es-ES"/>
        </w:rPr>
        <w:t xml:space="preserve"> millones de dólares</w:t>
      </w:r>
      <w:r w:rsidR="00A06E77" w:rsidRPr="00004800">
        <w:rPr>
          <w:lang w:val="es-ES"/>
        </w:rPr>
        <w:t xml:space="preserve"> EE.UU.</w:t>
      </w:r>
      <w:r w:rsidR="00615F49" w:rsidRPr="00004800">
        <w:rPr>
          <w:lang w:val="es-ES"/>
        </w:rPr>
        <w:t>;</w:t>
      </w:r>
      <w:r w:rsidR="0044202E" w:rsidRPr="00004800">
        <w:rPr>
          <w:lang w:val="es-ES"/>
        </w:rPr>
        <w:t xml:space="preserve"> </w:t>
      </w:r>
      <w:r w:rsidR="00615F49" w:rsidRPr="00004800">
        <w:rPr>
          <w:lang w:val="es-ES"/>
        </w:rPr>
        <w:t>18</w:t>
      </w:r>
      <w:r w:rsidR="0044202E" w:rsidRPr="00004800">
        <w:rPr>
          <w:lang w:val="es-ES"/>
        </w:rPr>
        <w:t xml:space="preserve"> </w:t>
      </w:r>
      <w:r w:rsidR="003B6212" w:rsidRPr="00004800">
        <w:rPr>
          <w:lang w:val="es-ES"/>
        </w:rPr>
        <w:t xml:space="preserve">de dichos proyectos </w:t>
      </w:r>
      <w:r w:rsidR="0044202E" w:rsidRPr="00004800">
        <w:rPr>
          <w:lang w:val="es-ES"/>
        </w:rPr>
        <w:t>se concentraron en los derechos de</w:t>
      </w:r>
      <w:r w:rsidR="00A06E77" w:rsidRPr="00004800">
        <w:rPr>
          <w:lang w:val="es-ES"/>
        </w:rPr>
        <w:t>l</w:t>
      </w:r>
      <w:r w:rsidR="0044202E" w:rsidRPr="00004800">
        <w:rPr>
          <w:lang w:val="es-ES"/>
        </w:rPr>
        <w:t xml:space="preserve"> niño, con un presupuesto de 19,</w:t>
      </w:r>
      <w:r w:rsidR="00615F49" w:rsidRPr="00004800">
        <w:rPr>
          <w:lang w:val="es-ES"/>
        </w:rPr>
        <w:t xml:space="preserve">4 </w:t>
      </w:r>
      <w:r w:rsidR="0044202E" w:rsidRPr="00004800">
        <w:rPr>
          <w:lang w:val="es-ES"/>
        </w:rPr>
        <w:t xml:space="preserve">millones de dólares, y se llevaron a cabo con la ayuda del DDI, el </w:t>
      </w:r>
      <w:r w:rsidR="00615F49" w:rsidRPr="00004800">
        <w:rPr>
          <w:lang w:val="es-ES"/>
        </w:rPr>
        <w:t xml:space="preserve">UNICEF, </w:t>
      </w:r>
      <w:r w:rsidR="0044202E" w:rsidRPr="00004800">
        <w:rPr>
          <w:lang w:val="es-ES"/>
        </w:rPr>
        <w:t xml:space="preserve">la </w:t>
      </w:r>
      <w:r w:rsidR="00615F49" w:rsidRPr="00004800">
        <w:rPr>
          <w:lang w:val="es-ES"/>
        </w:rPr>
        <w:t>O</w:t>
      </w:r>
      <w:r w:rsidR="0044202E" w:rsidRPr="00004800">
        <w:rPr>
          <w:lang w:val="es-ES"/>
        </w:rPr>
        <w:t>IM</w:t>
      </w:r>
      <w:r w:rsidR="00615F49" w:rsidRPr="00004800">
        <w:rPr>
          <w:lang w:val="es-ES"/>
        </w:rPr>
        <w:t xml:space="preserve">, </w:t>
      </w:r>
      <w:r w:rsidR="00731DB1" w:rsidRPr="00004800">
        <w:rPr>
          <w:lang w:val="es-ES"/>
        </w:rPr>
        <w:t xml:space="preserve">el </w:t>
      </w:r>
      <w:r w:rsidR="00A06E77" w:rsidRPr="00004800">
        <w:rPr>
          <w:lang w:val="es-ES"/>
        </w:rPr>
        <w:t>GTZ</w:t>
      </w:r>
      <w:r w:rsidR="0044202E" w:rsidRPr="00004800">
        <w:rPr>
          <w:lang w:val="es-ES"/>
        </w:rPr>
        <w:t xml:space="preserve"> y el </w:t>
      </w:r>
      <w:r w:rsidR="000A0393" w:rsidRPr="00004800">
        <w:rPr>
          <w:lang w:val="es-ES"/>
        </w:rPr>
        <w:t>Departamento Suizo de Desarrollo y Cooperación</w:t>
      </w:r>
      <w:r w:rsidR="003B6212">
        <w:rPr>
          <w:lang w:val="es-ES"/>
        </w:rPr>
        <w:t>.</w:t>
      </w:r>
    </w:p>
    <w:p w:rsidR="00615F49" w:rsidRPr="00004800" w:rsidRDefault="00731DB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bCs/>
          <w:iCs/>
          <w:lang w:val="es-ES"/>
        </w:rPr>
        <w:t>E</w:t>
      </w:r>
      <w:r w:rsidR="00615F49" w:rsidRPr="00004800">
        <w:rPr>
          <w:bCs/>
          <w:iCs/>
          <w:lang w:val="es-ES"/>
        </w:rPr>
        <w:t xml:space="preserve">n </w:t>
      </w:r>
      <w:r w:rsidR="00615F49" w:rsidRPr="00ED5F1A">
        <w:rPr>
          <w:lang w:val="es-ES"/>
        </w:rPr>
        <w:t>2006</w:t>
      </w:r>
      <w:r w:rsidR="00615F49" w:rsidRPr="00004800">
        <w:rPr>
          <w:lang w:val="es-ES"/>
        </w:rPr>
        <w:t xml:space="preserve">, </w:t>
      </w:r>
      <w:r w:rsidRPr="00004800">
        <w:rPr>
          <w:lang w:val="es-ES"/>
        </w:rPr>
        <w:t xml:space="preserve">el Banco Mundial contrató al Fondo de Inversión Social </w:t>
      </w:r>
      <w:r w:rsidR="00840001" w:rsidRPr="00004800">
        <w:rPr>
          <w:lang w:val="es-ES"/>
        </w:rPr>
        <w:t xml:space="preserve">de Moldova </w:t>
      </w:r>
      <w:r w:rsidRPr="00004800">
        <w:rPr>
          <w:lang w:val="es-ES"/>
        </w:rPr>
        <w:t xml:space="preserve">para que realizara una evaluación técnica de </w:t>
      </w:r>
      <w:r w:rsidR="00615F49" w:rsidRPr="00004800">
        <w:rPr>
          <w:lang w:val="es-ES"/>
        </w:rPr>
        <w:t>93</w:t>
      </w:r>
      <w:r w:rsidRPr="00004800">
        <w:rPr>
          <w:lang w:val="es-ES"/>
        </w:rPr>
        <w:t xml:space="preserve"> guarderías</w:t>
      </w:r>
      <w:r w:rsidR="00840001" w:rsidRPr="00004800">
        <w:rPr>
          <w:lang w:val="es-ES"/>
        </w:rPr>
        <w:t xml:space="preserve"> de diversos </w:t>
      </w:r>
      <w:r w:rsidRPr="00004800">
        <w:rPr>
          <w:lang w:val="es-ES"/>
        </w:rPr>
        <w:t>distritos</w:t>
      </w:r>
      <w:r w:rsidR="00615F49" w:rsidRPr="00004800">
        <w:rPr>
          <w:lang w:val="es-ES"/>
        </w:rPr>
        <w:t xml:space="preserve">. </w:t>
      </w:r>
      <w:r w:rsidR="0031697E" w:rsidRPr="00004800">
        <w:rPr>
          <w:lang w:val="es-ES"/>
        </w:rPr>
        <w:t>La evaluación</w:t>
      </w:r>
      <w:r w:rsidR="00840001" w:rsidRPr="00004800">
        <w:rPr>
          <w:lang w:val="es-ES"/>
        </w:rPr>
        <w:t xml:space="preserve"> era </w:t>
      </w:r>
      <w:r w:rsidR="0031697E" w:rsidRPr="00004800">
        <w:rPr>
          <w:lang w:val="es-ES"/>
        </w:rPr>
        <w:t xml:space="preserve">compleja y comprendía la organización de cursos de capacitación para más de 50 personas </w:t>
      </w:r>
      <w:r w:rsidR="00615F49" w:rsidRPr="00004800">
        <w:rPr>
          <w:lang w:val="es-ES"/>
        </w:rPr>
        <w:t>(</w:t>
      </w:r>
      <w:r w:rsidR="0031697E" w:rsidRPr="00004800">
        <w:rPr>
          <w:lang w:val="es-ES"/>
        </w:rPr>
        <w:t>representantes de las administraciones públicas locales de 33 distritos</w:t>
      </w:r>
      <w:r w:rsidR="00615F49" w:rsidRPr="00004800">
        <w:rPr>
          <w:lang w:val="es-ES"/>
        </w:rPr>
        <w:t xml:space="preserve">). </w:t>
      </w:r>
      <w:r w:rsidR="0031697E" w:rsidRPr="00004800">
        <w:rPr>
          <w:lang w:val="es-ES"/>
        </w:rPr>
        <w:t xml:space="preserve">Los seminarios </w:t>
      </w:r>
      <w:r w:rsidR="003F3272">
        <w:rPr>
          <w:lang w:val="es-ES"/>
        </w:rPr>
        <w:t>sirvieron para</w:t>
      </w:r>
      <w:r w:rsidR="0031697E" w:rsidRPr="00004800">
        <w:rPr>
          <w:lang w:val="es-ES"/>
        </w:rPr>
        <w:t xml:space="preserve"> informa</w:t>
      </w:r>
      <w:r w:rsidR="003F3272">
        <w:rPr>
          <w:lang w:val="es-ES"/>
        </w:rPr>
        <w:t>r</w:t>
      </w:r>
      <w:r w:rsidR="0031697E" w:rsidRPr="00004800">
        <w:rPr>
          <w:lang w:val="es-ES"/>
        </w:rPr>
        <w:t xml:space="preserve"> sobre el</w:t>
      </w:r>
      <w:r w:rsidR="00840001" w:rsidRPr="00004800">
        <w:rPr>
          <w:lang w:val="es-ES"/>
        </w:rPr>
        <w:t xml:space="preserve"> creciente </w:t>
      </w:r>
      <w:r w:rsidR="0031697E" w:rsidRPr="00004800">
        <w:rPr>
          <w:lang w:val="es-ES"/>
        </w:rPr>
        <w:t>acceso</w:t>
      </w:r>
      <w:r w:rsidR="00840001" w:rsidRPr="00004800">
        <w:rPr>
          <w:lang w:val="es-ES"/>
        </w:rPr>
        <w:t xml:space="preserve"> de </w:t>
      </w:r>
      <w:r w:rsidR="0031697E" w:rsidRPr="00004800">
        <w:rPr>
          <w:lang w:val="es-ES"/>
        </w:rPr>
        <w:t>niños</w:t>
      </w:r>
      <w:r w:rsidR="00840001" w:rsidRPr="00004800">
        <w:rPr>
          <w:lang w:val="es-ES"/>
        </w:rPr>
        <w:t xml:space="preserve"> en edad </w:t>
      </w:r>
      <w:r w:rsidR="0031697E" w:rsidRPr="00004800">
        <w:rPr>
          <w:lang w:val="es-ES"/>
        </w:rPr>
        <w:t xml:space="preserve">preescolar </w:t>
      </w:r>
      <w:r w:rsidR="00840001" w:rsidRPr="00004800">
        <w:rPr>
          <w:lang w:val="es-ES"/>
        </w:rPr>
        <w:t xml:space="preserve">a la educación </w:t>
      </w:r>
      <w:r w:rsidR="0031697E" w:rsidRPr="00004800">
        <w:rPr>
          <w:lang w:val="es-ES"/>
        </w:rPr>
        <w:t xml:space="preserve">en el marco del </w:t>
      </w:r>
      <w:bookmarkStart w:id="11" w:name="OLE_LINK5"/>
      <w:bookmarkStart w:id="12" w:name="OLE_LINK6"/>
      <w:r w:rsidR="00BB6743" w:rsidRPr="00004800">
        <w:rPr>
          <w:rFonts w:eastAsia="SimSun"/>
          <w:szCs w:val="24"/>
          <w:lang w:val="es-ES" w:eastAsia="zh-CN"/>
        </w:rPr>
        <w:t xml:space="preserve">documento </w:t>
      </w:r>
      <w:r w:rsidR="00E02CBB" w:rsidRPr="00004800">
        <w:rPr>
          <w:rFonts w:eastAsia="SimSun"/>
          <w:szCs w:val="24"/>
          <w:lang w:val="es-ES" w:eastAsia="zh-CN"/>
        </w:rPr>
        <w:t>de</w:t>
      </w:r>
      <w:r w:rsidR="00BB6743" w:rsidRPr="00004800">
        <w:rPr>
          <w:rFonts w:eastAsia="SimSun"/>
          <w:szCs w:val="24"/>
          <w:lang w:val="es-ES" w:eastAsia="zh-CN"/>
        </w:rPr>
        <w:t xml:space="preserve"> </w:t>
      </w:r>
      <w:bookmarkStart w:id="13" w:name="OLE_LINK26"/>
      <w:r w:rsidR="00BB6743" w:rsidRPr="00004800">
        <w:rPr>
          <w:rFonts w:eastAsia="SimSun"/>
          <w:szCs w:val="24"/>
          <w:lang w:val="es-ES" w:eastAsia="zh-CN"/>
        </w:rPr>
        <w:t xml:space="preserve">estrategia </w:t>
      </w:r>
      <w:r w:rsidR="00E02CBB" w:rsidRPr="00004800">
        <w:rPr>
          <w:rFonts w:eastAsia="SimSun"/>
          <w:szCs w:val="24"/>
          <w:lang w:val="es-ES" w:eastAsia="zh-CN"/>
        </w:rPr>
        <w:t>para el</w:t>
      </w:r>
      <w:r w:rsidR="00BB6743" w:rsidRPr="00004800">
        <w:rPr>
          <w:rFonts w:eastAsia="SimSun"/>
          <w:szCs w:val="24"/>
          <w:lang w:val="es-ES" w:eastAsia="zh-CN"/>
        </w:rPr>
        <w:t xml:space="preserve"> crecimiento económico y </w:t>
      </w:r>
      <w:r w:rsidR="00E02CBB" w:rsidRPr="00004800">
        <w:rPr>
          <w:rFonts w:eastAsia="SimSun"/>
          <w:szCs w:val="24"/>
          <w:lang w:val="es-ES" w:eastAsia="zh-CN"/>
        </w:rPr>
        <w:t>la lucha contra</w:t>
      </w:r>
      <w:r w:rsidR="00BB6743" w:rsidRPr="00004800">
        <w:rPr>
          <w:rFonts w:eastAsia="SimSun"/>
          <w:szCs w:val="24"/>
          <w:lang w:val="es-ES" w:eastAsia="zh-CN"/>
        </w:rPr>
        <w:t xml:space="preserve"> la pobreza</w:t>
      </w:r>
      <w:bookmarkEnd w:id="11"/>
      <w:bookmarkEnd w:id="12"/>
      <w:bookmarkEnd w:id="13"/>
      <w:r w:rsidR="003F3272">
        <w:rPr>
          <w:szCs w:val="24"/>
          <w:lang w:val="es-ES"/>
        </w:rPr>
        <w:t>,</w:t>
      </w:r>
      <w:r w:rsidR="00615F49" w:rsidRPr="00004800">
        <w:rPr>
          <w:szCs w:val="24"/>
          <w:lang w:val="es-ES"/>
        </w:rPr>
        <w:t xml:space="preserve"> </w:t>
      </w:r>
      <w:r w:rsidR="00330BF1" w:rsidRPr="00004800">
        <w:rPr>
          <w:szCs w:val="24"/>
          <w:lang w:val="es-ES"/>
        </w:rPr>
        <w:t>sobre métodos de recopilación de datos y la metodología para realizar una evaluación social y técnica rápida y sobre la función de las administraciones públicas locales en la recopilación de datos para una evaluación social y técnica rápida</w:t>
      </w:r>
      <w:r w:rsidR="00615F49" w:rsidRPr="00004800">
        <w:rPr>
          <w:lang w:val="es-ES"/>
        </w:rPr>
        <w:t>.</w:t>
      </w:r>
      <w:r w:rsidR="00AF3625" w:rsidRPr="00004800">
        <w:rPr>
          <w:lang w:val="es-ES"/>
        </w:rPr>
        <w:t xml:space="preserve"> El Grupo Consultivo del Proyecto </w:t>
      </w:r>
      <w:r w:rsidR="00615F49" w:rsidRPr="00004800">
        <w:rPr>
          <w:lang w:val="es-ES"/>
        </w:rPr>
        <w:t>(</w:t>
      </w:r>
      <w:r w:rsidR="00AF3625" w:rsidRPr="00004800">
        <w:rPr>
          <w:lang w:val="es-ES"/>
        </w:rPr>
        <w:t xml:space="preserve">formado por expertos gubernamentales, representantes del </w:t>
      </w:r>
      <w:r w:rsidR="00615F49" w:rsidRPr="00004800">
        <w:rPr>
          <w:lang w:val="es-ES"/>
        </w:rPr>
        <w:t xml:space="preserve">UNICEF, </w:t>
      </w:r>
      <w:smartTag w:uri="urn:schemas-microsoft-com:office:smarttags" w:element="PersonName">
        <w:smartTagPr>
          <w:attr w:name="ProductID" w:val="la UNESCO"/>
        </w:smartTagPr>
        <w:r w:rsidR="00AF3625" w:rsidRPr="00004800">
          <w:rPr>
            <w:lang w:val="es-ES"/>
          </w:rPr>
          <w:t xml:space="preserve">la </w:t>
        </w:r>
        <w:r w:rsidR="00615F49" w:rsidRPr="00004800">
          <w:rPr>
            <w:lang w:val="es-ES"/>
          </w:rPr>
          <w:t>UNESCO</w:t>
        </w:r>
      </w:smartTag>
      <w:r w:rsidR="00615F49" w:rsidRPr="00004800">
        <w:rPr>
          <w:lang w:val="es-ES"/>
        </w:rPr>
        <w:t xml:space="preserve">, </w:t>
      </w:r>
      <w:r w:rsidR="00AF3625" w:rsidRPr="00004800">
        <w:rPr>
          <w:lang w:val="es-ES"/>
        </w:rPr>
        <w:t>el Banco Mundial y especialistas en</w:t>
      </w:r>
      <w:r w:rsidR="0082714C" w:rsidRPr="00004800">
        <w:rPr>
          <w:lang w:val="es-ES"/>
        </w:rPr>
        <w:t xml:space="preserve"> enseñanza </w:t>
      </w:r>
      <w:r w:rsidR="00AF3625" w:rsidRPr="00004800">
        <w:rPr>
          <w:lang w:val="es-ES"/>
        </w:rPr>
        <w:t>preescolar</w:t>
      </w:r>
      <w:r w:rsidR="00615F49" w:rsidRPr="00004800">
        <w:rPr>
          <w:lang w:val="es-ES"/>
        </w:rPr>
        <w:t xml:space="preserve">) </w:t>
      </w:r>
      <w:r w:rsidR="00AF3625" w:rsidRPr="00004800">
        <w:rPr>
          <w:lang w:val="es-ES"/>
        </w:rPr>
        <w:t xml:space="preserve">recomendó </w:t>
      </w:r>
      <w:r w:rsidR="00615F49" w:rsidRPr="00004800">
        <w:rPr>
          <w:lang w:val="es-ES"/>
        </w:rPr>
        <w:t xml:space="preserve">33 </w:t>
      </w:r>
      <w:r w:rsidR="00AF3625" w:rsidRPr="00004800">
        <w:rPr>
          <w:lang w:val="es-ES"/>
        </w:rPr>
        <w:t>guarderías al Comité de Gestión del Proyecto</w:t>
      </w:r>
      <w:r w:rsidR="00615F49" w:rsidRPr="00004800">
        <w:rPr>
          <w:lang w:val="es-ES"/>
        </w:rPr>
        <w:t xml:space="preserve">. </w:t>
      </w:r>
      <w:r w:rsidR="006E3BDF" w:rsidRPr="00004800">
        <w:rPr>
          <w:lang w:val="es-ES"/>
        </w:rPr>
        <w:t>El Ministerio de Educación y Juventud aprobó la lista de guarderías seleccionadas para renova</w:t>
      </w:r>
      <w:r w:rsidR="003F3272">
        <w:rPr>
          <w:lang w:val="es-ES"/>
        </w:rPr>
        <w:t>rlas</w:t>
      </w:r>
      <w:r w:rsidR="00840001" w:rsidRPr="00004800">
        <w:rPr>
          <w:lang w:val="es-ES"/>
        </w:rPr>
        <w:t xml:space="preserve"> y se buscó y contrató a </w:t>
      </w:r>
      <w:r w:rsidR="006E3BDF" w:rsidRPr="00004800">
        <w:rPr>
          <w:lang w:val="es-ES"/>
        </w:rPr>
        <w:t>consultores</w:t>
      </w:r>
      <w:r w:rsidR="00615F49" w:rsidRPr="00004800">
        <w:rPr>
          <w:lang w:val="es-ES"/>
        </w:rPr>
        <w:t xml:space="preserve">. </w:t>
      </w:r>
      <w:r w:rsidR="00840001" w:rsidRPr="00004800">
        <w:rPr>
          <w:lang w:val="es-ES"/>
        </w:rPr>
        <w:t xml:space="preserve">Se </w:t>
      </w:r>
      <w:r w:rsidR="006C5204" w:rsidRPr="00004800">
        <w:rPr>
          <w:lang w:val="es-ES"/>
        </w:rPr>
        <w:t xml:space="preserve">estableció y coordinó </w:t>
      </w:r>
      <w:r w:rsidR="00840001" w:rsidRPr="00004800">
        <w:rPr>
          <w:lang w:val="es-ES"/>
        </w:rPr>
        <w:t xml:space="preserve">con los donantes el período de referencia </w:t>
      </w:r>
      <w:r w:rsidR="006C5204" w:rsidRPr="00004800">
        <w:rPr>
          <w:lang w:val="es-ES"/>
        </w:rPr>
        <w:t>y se comenzó el proceso de selección para</w:t>
      </w:r>
      <w:r w:rsidR="003228D4" w:rsidRPr="00004800">
        <w:rPr>
          <w:lang w:val="es-ES"/>
        </w:rPr>
        <w:t>:</w:t>
      </w:r>
      <w:r w:rsidR="006C5204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a) </w:t>
      </w:r>
      <w:r w:rsidR="006C5204" w:rsidRPr="00004800">
        <w:rPr>
          <w:lang w:val="es-ES"/>
        </w:rPr>
        <w:t>elaborar normas educa</w:t>
      </w:r>
      <w:r w:rsidR="00FC3A14" w:rsidRPr="00004800">
        <w:rPr>
          <w:lang w:val="es-ES"/>
        </w:rPr>
        <w:t>tivas</w:t>
      </w:r>
      <w:r w:rsidR="006C5204" w:rsidRPr="00004800">
        <w:rPr>
          <w:lang w:val="es-ES"/>
        </w:rPr>
        <w:t xml:space="preserve"> y profesionales</w:t>
      </w:r>
      <w:r w:rsidR="00615F49" w:rsidRPr="00004800">
        <w:rPr>
          <w:lang w:val="es-ES"/>
        </w:rPr>
        <w:t xml:space="preserve">; b) </w:t>
      </w:r>
      <w:r w:rsidR="003F3272">
        <w:rPr>
          <w:lang w:val="es-ES"/>
        </w:rPr>
        <w:t>preparar</w:t>
      </w:r>
      <w:r w:rsidR="00E7546E" w:rsidRPr="00004800">
        <w:rPr>
          <w:lang w:val="es-ES"/>
        </w:rPr>
        <w:t xml:space="preserve"> un diseño interior y exterior </w:t>
      </w:r>
      <w:r w:rsidR="00E02CBB" w:rsidRPr="00004800">
        <w:rPr>
          <w:lang w:val="es-ES"/>
        </w:rPr>
        <w:t>de las guarderías</w:t>
      </w:r>
      <w:r w:rsidR="003F3272">
        <w:rPr>
          <w:lang w:val="es-ES"/>
        </w:rPr>
        <w:t>,</w:t>
      </w:r>
      <w:r w:rsidR="00E02CBB" w:rsidRPr="00004800">
        <w:rPr>
          <w:lang w:val="es-ES"/>
        </w:rPr>
        <w:t xml:space="preserve"> a fin de garantizar la visibilidad del proyecto</w:t>
      </w:r>
      <w:r w:rsidR="00E7546E" w:rsidRPr="00004800">
        <w:rPr>
          <w:lang w:val="es-ES"/>
        </w:rPr>
        <w:t xml:space="preserve"> y renovar las guarderías en el mismo estilo</w:t>
      </w:r>
      <w:r w:rsidR="00615F49" w:rsidRPr="00004800">
        <w:rPr>
          <w:lang w:val="es-ES"/>
        </w:rPr>
        <w:t xml:space="preserve">; c) </w:t>
      </w:r>
      <w:r w:rsidR="00854D34" w:rsidRPr="00004800">
        <w:rPr>
          <w:lang w:val="es-ES"/>
        </w:rPr>
        <w:t>crear un centro piloto para niños en una de estas guarderías</w:t>
      </w:r>
      <w:r w:rsidR="00840001" w:rsidRPr="00004800">
        <w:rPr>
          <w:lang w:val="es-ES"/>
        </w:rPr>
        <w:t>;</w:t>
      </w:r>
      <w:r w:rsidR="00615F49" w:rsidRPr="00004800">
        <w:rPr>
          <w:lang w:val="es-ES"/>
        </w:rPr>
        <w:t xml:space="preserve"> d)</w:t>
      </w:r>
      <w:r w:rsidR="00854D34" w:rsidRPr="00004800">
        <w:rPr>
          <w:lang w:val="es-ES"/>
        </w:rPr>
        <w:t xml:space="preserve"> establecer un mecanismo de vigilancia y evaluación del sistema</w:t>
      </w:r>
      <w:r w:rsidR="00840001" w:rsidRPr="00004800">
        <w:rPr>
          <w:lang w:val="es-ES"/>
        </w:rPr>
        <w:t xml:space="preserve"> de educación </w:t>
      </w:r>
      <w:r w:rsidR="00854D34" w:rsidRPr="00004800">
        <w:rPr>
          <w:lang w:val="es-ES"/>
        </w:rPr>
        <w:t xml:space="preserve">preescolar y </w:t>
      </w:r>
      <w:r w:rsidR="00911F51" w:rsidRPr="00004800">
        <w:rPr>
          <w:lang w:val="es-ES"/>
        </w:rPr>
        <w:t>dotar de</w:t>
      </w:r>
      <w:r w:rsidR="00854D34" w:rsidRPr="00004800">
        <w:rPr>
          <w:lang w:val="es-ES"/>
        </w:rPr>
        <w:t xml:space="preserve"> </w:t>
      </w:r>
      <w:r w:rsidR="00911F51" w:rsidRPr="00004800">
        <w:rPr>
          <w:lang w:val="es-ES"/>
        </w:rPr>
        <w:t xml:space="preserve">libros las </w:t>
      </w:r>
      <w:r w:rsidR="00854D34" w:rsidRPr="00004800">
        <w:rPr>
          <w:lang w:val="es-ES"/>
        </w:rPr>
        <w:t>guarderías</w:t>
      </w:r>
      <w:r w:rsidR="00615F49" w:rsidRPr="00004800">
        <w:rPr>
          <w:lang w:val="es-ES"/>
        </w:rPr>
        <w:t xml:space="preserve">; e) </w:t>
      </w:r>
      <w:r w:rsidR="00926321" w:rsidRPr="00004800">
        <w:rPr>
          <w:lang w:val="es-ES"/>
        </w:rPr>
        <w:t>formular requisitos técnicos en conformidad con las mejores prácticas internacionales para equ</w:t>
      </w:r>
      <w:r w:rsidR="00ED5F1A">
        <w:rPr>
          <w:lang w:val="es-ES"/>
        </w:rPr>
        <w:t>ipar las guarderías renovadas y </w:t>
      </w:r>
      <w:r w:rsidR="00926321" w:rsidRPr="00004800">
        <w:rPr>
          <w:lang w:val="es-ES"/>
        </w:rPr>
        <w:t xml:space="preserve">crear centros </w:t>
      </w:r>
      <w:r w:rsidR="00511970" w:rsidRPr="00004800">
        <w:rPr>
          <w:lang w:val="es-ES"/>
        </w:rPr>
        <w:t>docentes</w:t>
      </w:r>
      <w:r w:rsidR="00840001" w:rsidRPr="00004800">
        <w:rPr>
          <w:lang w:val="es-ES"/>
        </w:rPr>
        <w:t>;</w:t>
      </w:r>
      <w:r w:rsidR="00926321" w:rsidRPr="00004800">
        <w:rPr>
          <w:lang w:val="es-ES"/>
        </w:rPr>
        <w:t xml:space="preserve"> y </w:t>
      </w:r>
      <w:r w:rsidR="00615F49" w:rsidRPr="00004800">
        <w:rPr>
          <w:lang w:val="es-ES"/>
        </w:rPr>
        <w:t xml:space="preserve">f) </w:t>
      </w:r>
      <w:r w:rsidR="003F3272">
        <w:rPr>
          <w:lang w:val="es-ES"/>
        </w:rPr>
        <w:t>formular</w:t>
      </w:r>
      <w:r w:rsidR="005404BF" w:rsidRPr="00004800">
        <w:rPr>
          <w:lang w:val="es-ES"/>
        </w:rPr>
        <w:t xml:space="preserve"> una estrategia de comunicación y movilización social</w:t>
      </w:r>
      <w:r w:rsidR="00615F49" w:rsidRPr="00004800">
        <w:rPr>
          <w:lang w:val="es-ES"/>
        </w:rPr>
        <w:t xml:space="preserve">. </w:t>
      </w:r>
      <w:r w:rsidR="00ED5F1A">
        <w:rPr>
          <w:lang w:val="es-ES"/>
        </w:rPr>
        <w:t>Se </w:t>
      </w:r>
      <w:r w:rsidR="00AC1765" w:rsidRPr="00004800">
        <w:rPr>
          <w:lang w:val="es-ES"/>
        </w:rPr>
        <w:t xml:space="preserve">prestó asistencia a consultores del Instituto de Ciencia y Educación y a expertos internacionales sobre la manera de examinar y completar el </w:t>
      </w:r>
      <w:r w:rsidR="00E914A9" w:rsidRPr="00004800">
        <w:rPr>
          <w:lang w:val="es-ES"/>
        </w:rPr>
        <w:t>plan</w:t>
      </w:r>
      <w:r w:rsidR="00AC1765" w:rsidRPr="00004800">
        <w:rPr>
          <w:lang w:val="es-ES"/>
        </w:rPr>
        <w:t xml:space="preserve"> de estudios para la enseñanza inicial y preescolar</w:t>
      </w:r>
      <w:r w:rsidR="00615F49" w:rsidRPr="00004800">
        <w:rPr>
          <w:lang w:val="es-ES"/>
        </w:rPr>
        <w:t xml:space="preserve">. </w:t>
      </w:r>
      <w:r w:rsidR="00AC1765" w:rsidRPr="00004800">
        <w:rPr>
          <w:lang w:val="es-ES"/>
        </w:rPr>
        <w:t xml:space="preserve">El ministerio aprobó el </w:t>
      </w:r>
      <w:r w:rsidR="00E914A9" w:rsidRPr="00004800">
        <w:rPr>
          <w:lang w:val="es-ES"/>
        </w:rPr>
        <w:t>plan</w:t>
      </w:r>
      <w:r w:rsidR="00AC1765" w:rsidRPr="00004800">
        <w:rPr>
          <w:lang w:val="es-ES"/>
        </w:rPr>
        <w:t xml:space="preserve"> de estudios</w:t>
      </w:r>
      <w:r w:rsidR="00840001" w:rsidRPr="00004800">
        <w:rPr>
          <w:lang w:val="es-ES"/>
        </w:rPr>
        <w:t xml:space="preserve">, que </w:t>
      </w:r>
      <w:r w:rsidR="00AC1765" w:rsidRPr="00004800">
        <w:rPr>
          <w:lang w:val="es-ES"/>
        </w:rPr>
        <w:t>se aplicará de forma experimental en el marco del proyecto</w:t>
      </w:r>
      <w:r w:rsidR="00615F49" w:rsidRPr="00004800">
        <w:rPr>
          <w:lang w:val="es-ES"/>
        </w:rPr>
        <w:t>.</w:t>
      </w:r>
    </w:p>
    <w:p w:rsidR="00615F49" w:rsidRPr="00004800" w:rsidRDefault="004C1C4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</w:t>
      </w:r>
      <w:r w:rsidR="003F3272">
        <w:rPr>
          <w:lang w:val="es-ES"/>
        </w:rPr>
        <w:t>p</w:t>
      </w:r>
      <w:r w:rsidRPr="00004800">
        <w:rPr>
          <w:lang w:val="es-ES"/>
        </w:rPr>
        <w:t xml:space="preserve">royecto de </w:t>
      </w:r>
      <w:r w:rsidR="00A664E2" w:rsidRPr="00004800">
        <w:rPr>
          <w:lang w:val="es-ES"/>
        </w:rPr>
        <w:t xml:space="preserve">salud maternoinfantil </w:t>
      </w:r>
      <w:r w:rsidR="00615F49" w:rsidRPr="00004800">
        <w:rPr>
          <w:lang w:val="es-ES"/>
        </w:rPr>
        <w:t>(</w:t>
      </w:r>
      <w:r w:rsidRPr="00004800">
        <w:rPr>
          <w:lang w:val="es-ES"/>
        </w:rPr>
        <w:t>financiado por el Departamento Suizo de Desarrollo y Cooperación</w:t>
      </w:r>
      <w:r w:rsidR="00615F49" w:rsidRPr="00004800">
        <w:rPr>
          <w:lang w:val="es-ES"/>
        </w:rPr>
        <w:t xml:space="preserve">) </w:t>
      </w:r>
      <w:r w:rsidRPr="00004800">
        <w:rPr>
          <w:lang w:val="es-ES"/>
        </w:rPr>
        <w:t>tiene por objeto reducir la tasa de mortalidad infantil y mejorar la salud de las futuras madres y los niños recién nacidos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 xml:space="preserve">Se organizaron sesiones de capacitación de 14 días para </w:t>
      </w:r>
      <w:r w:rsidR="00615F49" w:rsidRPr="00004800">
        <w:rPr>
          <w:lang w:val="es-ES"/>
        </w:rPr>
        <w:t xml:space="preserve">293 </w:t>
      </w:r>
      <w:r w:rsidRPr="00004800">
        <w:rPr>
          <w:lang w:val="es-ES"/>
        </w:rPr>
        <w:t>empleados</w:t>
      </w:r>
      <w:r w:rsidR="00A664E2" w:rsidRPr="00004800">
        <w:rPr>
          <w:lang w:val="es-ES"/>
        </w:rPr>
        <w:t xml:space="preserve"> de </w:t>
      </w:r>
      <w:r w:rsidRPr="00004800">
        <w:rPr>
          <w:lang w:val="es-ES"/>
        </w:rPr>
        <w:t>atención primaria de salud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 xml:space="preserve">Se impartió capacitación </w:t>
      </w:r>
      <w:r w:rsidR="004B3F7D" w:rsidRPr="00004800">
        <w:rPr>
          <w:lang w:val="es-ES"/>
        </w:rPr>
        <w:t xml:space="preserve">en atención obstétrica básica </w:t>
      </w:r>
      <w:r w:rsidRPr="00004800">
        <w:rPr>
          <w:lang w:val="es-ES"/>
        </w:rPr>
        <w:t xml:space="preserve">a un total de </w:t>
      </w:r>
      <w:r w:rsidR="00615F49" w:rsidRPr="00004800">
        <w:rPr>
          <w:lang w:val="es-ES"/>
        </w:rPr>
        <w:t>26</w:t>
      </w:r>
      <w:r w:rsidRPr="00004800">
        <w:rPr>
          <w:lang w:val="es-ES"/>
        </w:rPr>
        <w:t xml:space="preserve"> obstetras y</w:t>
      </w:r>
      <w:r w:rsidR="00A664E2" w:rsidRPr="00004800">
        <w:rPr>
          <w:lang w:val="es-ES"/>
        </w:rPr>
        <w:t xml:space="preserve"> en </w:t>
      </w:r>
      <w:r w:rsidR="004B3F7D" w:rsidRPr="00004800">
        <w:rPr>
          <w:lang w:val="es-ES"/>
        </w:rPr>
        <w:t xml:space="preserve">cuidados esenciales del recién nacido </w:t>
      </w:r>
      <w:r w:rsidRPr="00004800">
        <w:rPr>
          <w:lang w:val="es-ES"/>
        </w:rPr>
        <w:t xml:space="preserve">a </w:t>
      </w:r>
      <w:r w:rsidR="00615F49" w:rsidRPr="00004800">
        <w:rPr>
          <w:lang w:val="es-ES"/>
        </w:rPr>
        <w:t>50</w:t>
      </w:r>
      <w:r w:rsidR="00ED5F1A">
        <w:rPr>
          <w:lang w:val="es-ES"/>
        </w:rPr>
        <w:t> </w:t>
      </w:r>
      <w:r w:rsidRPr="00004800">
        <w:rPr>
          <w:lang w:val="es-ES"/>
        </w:rPr>
        <w:t>comadronas</w:t>
      </w:r>
      <w:r w:rsidR="00615F49" w:rsidRPr="00004800">
        <w:rPr>
          <w:lang w:val="es-ES"/>
        </w:rPr>
        <w:t>.</w:t>
      </w:r>
      <w:r w:rsidR="00120162" w:rsidRPr="00004800">
        <w:rPr>
          <w:lang w:val="es-ES"/>
        </w:rPr>
        <w:t xml:space="preserve"> </w:t>
      </w:r>
      <w:r w:rsidR="003F3272">
        <w:rPr>
          <w:lang w:val="es-ES"/>
        </w:rPr>
        <w:t>Con arreglo al</w:t>
      </w:r>
      <w:r w:rsidR="00120162" w:rsidRPr="00004800">
        <w:rPr>
          <w:lang w:val="es-ES"/>
        </w:rPr>
        <w:t xml:space="preserve"> </w:t>
      </w:r>
      <w:bookmarkStart w:id="14" w:name="OLE_LINK20"/>
      <w:bookmarkStart w:id="15" w:name="OLE_LINK21"/>
      <w:r w:rsidR="00615F49" w:rsidRPr="00004800">
        <w:rPr>
          <w:lang w:val="es-ES"/>
        </w:rPr>
        <w:t xml:space="preserve">plan </w:t>
      </w:r>
      <w:bookmarkEnd w:id="14"/>
      <w:bookmarkEnd w:id="15"/>
      <w:r w:rsidR="006B68DB" w:rsidRPr="00004800">
        <w:rPr>
          <w:lang w:val="es-ES"/>
        </w:rPr>
        <w:t xml:space="preserve">COMBI </w:t>
      </w:r>
      <w:r w:rsidR="00615F49" w:rsidRPr="00004800">
        <w:rPr>
          <w:lang w:val="es-ES"/>
        </w:rPr>
        <w:t>(</w:t>
      </w:r>
      <w:r w:rsidR="006B68DB" w:rsidRPr="00004800">
        <w:rPr>
          <w:lang w:val="es-ES"/>
        </w:rPr>
        <w:t xml:space="preserve">Comunicación de los </w:t>
      </w:r>
      <w:r w:rsidR="00A664E2" w:rsidRPr="00004800">
        <w:rPr>
          <w:lang w:val="es-ES"/>
        </w:rPr>
        <w:t>efectos en la conducta</w:t>
      </w:r>
      <w:r w:rsidR="00615F49" w:rsidRPr="00004800">
        <w:rPr>
          <w:lang w:val="es-ES"/>
        </w:rPr>
        <w:t xml:space="preserve">), </w:t>
      </w:r>
      <w:r w:rsidR="006B68DB" w:rsidRPr="00004800">
        <w:rPr>
          <w:lang w:val="es-ES"/>
        </w:rPr>
        <w:t xml:space="preserve">los proveedores de atención sanitaria, los </w:t>
      </w:r>
      <w:r w:rsidR="00065DD2" w:rsidRPr="00004800">
        <w:rPr>
          <w:lang w:val="es-ES"/>
        </w:rPr>
        <w:t>profesores</w:t>
      </w:r>
      <w:r w:rsidR="006B68DB" w:rsidRPr="00004800">
        <w:rPr>
          <w:lang w:val="es-ES"/>
        </w:rPr>
        <w:t xml:space="preserve">, los alcaldes y otros miembros de las comunidades </w:t>
      </w:r>
      <w:r w:rsidR="00B163B8">
        <w:rPr>
          <w:lang w:val="es-ES"/>
        </w:rPr>
        <w:t xml:space="preserve">participaron </w:t>
      </w:r>
      <w:r w:rsidR="006B68DB" w:rsidRPr="00004800">
        <w:rPr>
          <w:lang w:val="es-ES"/>
        </w:rPr>
        <w:t>activamente</w:t>
      </w:r>
      <w:r w:rsidR="00B163B8">
        <w:rPr>
          <w:lang w:val="es-ES"/>
        </w:rPr>
        <w:t xml:space="preserve"> en la distribución de</w:t>
      </w:r>
      <w:r w:rsidR="006B68DB" w:rsidRPr="00004800">
        <w:rPr>
          <w:lang w:val="es-ES"/>
        </w:rPr>
        <w:t xml:space="preserve"> mensajes informativos y se difundió por radio y televisión material e información sobre la atención prenatal</w:t>
      </w:r>
      <w:r w:rsidR="00615F49" w:rsidRPr="00004800">
        <w:rPr>
          <w:lang w:val="es-ES"/>
        </w:rPr>
        <w:t>.</w:t>
      </w:r>
    </w:p>
    <w:p w:rsidR="00615F49" w:rsidRPr="00004800" w:rsidRDefault="00A664E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propuesta </w:t>
      </w:r>
      <w:r w:rsidR="00AD7D66" w:rsidRPr="00004800">
        <w:rPr>
          <w:lang w:val="es-ES"/>
        </w:rPr>
        <w:t xml:space="preserve">final de la estrategia nacional y el plan de acción para la reforma del </w:t>
      </w:r>
      <w:r w:rsidR="00464681" w:rsidRPr="00004800">
        <w:rPr>
          <w:lang w:val="es-ES"/>
        </w:rPr>
        <w:t>sistema</w:t>
      </w:r>
      <w:r w:rsidR="005B3981">
        <w:rPr>
          <w:lang w:val="es-ES"/>
        </w:rPr>
        <w:t> </w:t>
      </w:r>
      <w:r w:rsidRPr="00004800">
        <w:rPr>
          <w:lang w:val="es-ES"/>
        </w:rPr>
        <w:t xml:space="preserve">de centros </w:t>
      </w:r>
      <w:r w:rsidR="00464681" w:rsidRPr="00004800">
        <w:rPr>
          <w:lang w:val="es-ES"/>
        </w:rPr>
        <w:t xml:space="preserve">de atención </w:t>
      </w:r>
      <w:r w:rsidR="00AD7D66" w:rsidRPr="00004800">
        <w:rPr>
          <w:rFonts w:eastAsia="SimSun"/>
          <w:szCs w:val="24"/>
          <w:lang w:val="es-ES" w:eastAsia="zh-CN"/>
        </w:rPr>
        <w:t>de</w:t>
      </w:r>
      <w:r w:rsidR="00286FF5" w:rsidRPr="00004800">
        <w:rPr>
          <w:rFonts w:eastAsia="SimSun"/>
          <w:szCs w:val="24"/>
          <w:lang w:val="es-ES" w:eastAsia="zh-CN"/>
        </w:rPr>
        <w:t xml:space="preserve"> </w:t>
      </w:r>
      <w:r w:rsidR="00AD7D66" w:rsidRPr="00004800">
        <w:rPr>
          <w:rFonts w:eastAsia="SimSun"/>
          <w:szCs w:val="24"/>
          <w:lang w:val="es-ES" w:eastAsia="zh-CN"/>
        </w:rPr>
        <w:t>l</w:t>
      </w:r>
      <w:r w:rsidR="00286FF5" w:rsidRPr="00004800">
        <w:rPr>
          <w:rFonts w:eastAsia="SimSun"/>
          <w:szCs w:val="24"/>
          <w:lang w:val="es-ES" w:eastAsia="zh-CN"/>
        </w:rPr>
        <w:t>os</w:t>
      </w:r>
      <w:r w:rsidR="00AD7D66" w:rsidRPr="00004800">
        <w:rPr>
          <w:rFonts w:eastAsia="SimSun"/>
          <w:szCs w:val="24"/>
          <w:lang w:val="es-ES" w:eastAsia="zh-CN"/>
        </w:rPr>
        <w:t xml:space="preserve"> niño</w:t>
      </w:r>
      <w:r w:rsidR="00286FF5" w:rsidRPr="00004800">
        <w:rPr>
          <w:rFonts w:eastAsia="SimSun"/>
          <w:szCs w:val="24"/>
          <w:lang w:val="es-ES" w:eastAsia="zh-CN"/>
        </w:rPr>
        <w:t>s</w:t>
      </w:r>
      <w:r w:rsidR="00AD7D66" w:rsidRPr="00004800">
        <w:rPr>
          <w:lang w:val="es-ES"/>
        </w:rPr>
        <w:t xml:space="preserve"> se formuló c</w:t>
      </w:r>
      <w:r w:rsidR="004B3F7D" w:rsidRPr="00004800">
        <w:rPr>
          <w:lang w:val="es-ES"/>
        </w:rPr>
        <w:t xml:space="preserve">on arreglo al proyecto conjunto </w:t>
      </w:r>
      <w:r w:rsidR="00615F49" w:rsidRPr="00004800">
        <w:rPr>
          <w:lang w:val="es-ES"/>
        </w:rPr>
        <w:t>UNICEF</w:t>
      </w:r>
      <w:r w:rsidR="00ED5F1A">
        <w:rPr>
          <w:lang w:val="es-ES"/>
        </w:rPr>
        <w:noBreakHyphen/>
      </w:r>
      <w:r w:rsidR="00464681" w:rsidRPr="00004800">
        <w:rPr>
          <w:lang w:val="es-ES"/>
        </w:rPr>
        <w:t xml:space="preserve">Programa de </w:t>
      </w:r>
      <w:r w:rsidRPr="00004800">
        <w:rPr>
          <w:lang w:val="es-ES"/>
        </w:rPr>
        <w:t>a</w:t>
      </w:r>
      <w:r w:rsidR="00AD7D66" w:rsidRPr="00004800">
        <w:rPr>
          <w:lang w:val="es-ES"/>
        </w:rPr>
        <w:t xml:space="preserve">sistencia técnica a </w:t>
      </w:r>
      <w:smartTag w:uri="urn:schemas-microsoft-com:office:smarttags" w:element="PersonName">
        <w:smartTagPr>
          <w:attr w:name="ProductID" w:val="la Comunidad"/>
        </w:smartTagPr>
        <w:r w:rsidR="00AD7D66" w:rsidRPr="00004800">
          <w:rPr>
            <w:lang w:val="es-ES"/>
          </w:rPr>
          <w:t>la Comunidad</w:t>
        </w:r>
      </w:smartTag>
      <w:r w:rsidR="00AD7D66" w:rsidRPr="00004800">
        <w:rPr>
          <w:lang w:val="es-ES"/>
        </w:rPr>
        <w:t xml:space="preserve"> de Estados Independientes (</w:t>
      </w:r>
      <w:r w:rsidR="00615F49" w:rsidRPr="00004800">
        <w:rPr>
          <w:lang w:val="es-ES"/>
        </w:rPr>
        <w:t>TACIS</w:t>
      </w:r>
      <w:r w:rsidR="00AD7D66" w:rsidRPr="00004800">
        <w:rPr>
          <w:lang w:val="es-ES"/>
        </w:rPr>
        <w:t>)</w:t>
      </w:r>
      <w:r w:rsidRPr="00004800">
        <w:rPr>
          <w:lang w:val="es-ES"/>
        </w:rPr>
        <w:t xml:space="preserve"> sobre </w:t>
      </w:r>
      <w:r w:rsidR="00615F49" w:rsidRPr="00004800">
        <w:rPr>
          <w:lang w:val="es-ES"/>
        </w:rPr>
        <w:t>“</w:t>
      </w:r>
      <w:r w:rsidRPr="00004800">
        <w:rPr>
          <w:lang w:val="es-ES"/>
        </w:rPr>
        <w:t xml:space="preserve">Organización </w:t>
      </w:r>
      <w:r w:rsidR="004B3F7D" w:rsidRPr="00004800">
        <w:rPr>
          <w:lang w:val="es-ES"/>
        </w:rPr>
        <w:t xml:space="preserve">de servicios sociales integrados para familias vulnerables </w:t>
      </w:r>
      <w:r w:rsidR="00531B0C" w:rsidRPr="00004800">
        <w:rPr>
          <w:lang w:val="es-ES"/>
        </w:rPr>
        <w:t xml:space="preserve">y niños </w:t>
      </w:r>
      <w:r w:rsidR="004B3F7D" w:rsidRPr="00004800">
        <w:rPr>
          <w:lang w:val="es-ES"/>
        </w:rPr>
        <w:t>en situación de riesgo</w:t>
      </w:r>
      <w:r w:rsidR="00615F49" w:rsidRPr="00004800">
        <w:rPr>
          <w:lang w:val="es-ES"/>
        </w:rPr>
        <w:t>”</w:t>
      </w:r>
      <w:r w:rsidR="00AD7D66" w:rsidRPr="00004800">
        <w:rPr>
          <w:lang w:val="es-ES"/>
        </w:rPr>
        <w:t>.</w:t>
      </w:r>
      <w:r w:rsidR="00615F49" w:rsidRPr="00004800">
        <w:rPr>
          <w:lang w:val="es-ES"/>
        </w:rPr>
        <w:t xml:space="preserve"> </w:t>
      </w:r>
      <w:r w:rsidR="00464681" w:rsidRPr="00004800">
        <w:rPr>
          <w:lang w:val="es-ES"/>
        </w:rPr>
        <w:t>Los resultados del proyecto son los siguientes</w:t>
      </w:r>
      <w:r w:rsidR="00615F49" w:rsidRPr="00004800">
        <w:rPr>
          <w:lang w:val="es-ES"/>
        </w:rPr>
        <w:t>:</w:t>
      </w:r>
      <w:r w:rsidRPr="00004800">
        <w:rPr>
          <w:lang w:val="es-ES"/>
        </w:rPr>
        <w:t xml:space="preserve"> se revisó el </w:t>
      </w:r>
      <w:r w:rsidR="00464681" w:rsidRPr="00004800">
        <w:rPr>
          <w:lang w:val="es-ES"/>
        </w:rPr>
        <w:t>marco legislativo para la reforma de la protección del niño y la familia</w:t>
      </w:r>
      <w:r w:rsidR="00FF2362">
        <w:rPr>
          <w:lang w:val="es-ES"/>
        </w:rPr>
        <w:t>,</w:t>
      </w:r>
      <w:r w:rsidRPr="00004800">
        <w:rPr>
          <w:lang w:val="es-ES"/>
        </w:rPr>
        <w:t xml:space="preserve"> se evaluó el </w:t>
      </w:r>
      <w:r w:rsidR="004C5062" w:rsidRPr="00004800">
        <w:rPr>
          <w:lang w:val="es-ES"/>
        </w:rPr>
        <w:t>mecanismo de financiación del sistema</w:t>
      </w:r>
      <w:r w:rsidRPr="00004800">
        <w:rPr>
          <w:lang w:val="es-ES"/>
        </w:rPr>
        <w:t xml:space="preserve"> de centros </w:t>
      </w:r>
      <w:r w:rsidR="005E7ED9" w:rsidRPr="00004800">
        <w:rPr>
          <w:lang w:val="es-ES"/>
        </w:rPr>
        <w:t xml:space="preserve">de atención </w:t>
      </w:r>
      <w:r w:rsidR="005E7ED9" w:rsidRPr="00004800">
        <w:rPr>
          <w:rFonts w:eastAsia="SimSun"/>
          <w:szCs w:val="24"/>
          <w:lang w:val="es-ES" w:eastAsia="zh-CN"/>
        </w:rPr>
        <w:t>de los niños</w:t>
      </w:r>
      <w:r w:rsidR="005E7ED9" w:rsidRPr="00004800">
        <w:rPr>
          <w:lang w:val="es-ES"/>
        </w:rPr>
        <w:t xml:space="preserve"> </w:t>
      </w:r>
      <w:r w:rsidR="004C5062" w:rsidRPr="00004800">
        <w:rPr>
          <w:lang w:val="es-ES"/>
        </w:rPr>
        <w:t>y</w:t>
      </w:r>
      <w:r w:rsidRPr="00004800">
        <w:rPr>
          <w:lang w:val="es-ES"/>
        </w:rPr>
        <w:t xml:space="preserve"> se formularon </w:t>
      </w:r>
      <w:r w:rsidR="004C5062" w:rsidRPr="00004800">
        <w:rPr>
          <w:lang w:val="es-ES"/>
        </w:rPr>
        <w:t>recomendaciones de cambios en estos mecanismos</w:t>
      </w:r>
      <w:r w:rsidR="00FF2362">
        <w:rPr>
          <w:lang w:val="es-ES"/>
        </w:rPr>
        <w:t>,</w:t>
      </w:r>
      <w:r w:rsidRPr="00004800">
        <w:rPr>
          <w:lang w:val="es-ES"/>
        </w:rPr>
        <w:t xml:space="preserve"> se organizó </w:t>
      </w:r>
      <w:r w:rsidR="004C5062" w:rsidRPr="00004800">
        <w:rPr>
          <w:lang w:val="es-ES"/>
        </w:rPr>
        <w:t xml:space="preserve">capacitación para </w:t>
      </w:r>
      <w:r w:rsidR="00FF2362">
        <w:rPr>
          <w:lang w:val="es-ES"/>
        </w:rPr>
        <w:t>directores</w:t>
      </w:r>
      <w:r w:rsidR="004C5062" w:rsidRPr="00004800">
        <w:rPr>
          <w:lang w:val="es-ES"/>
        </w:rPr>
        <w:t xml:space="preserve"> de internados de seis regiones </w:t>
      </w:r>
      <w:r w:rsidR="00615F49" w:rsidRPr="00004800">
        <w:rPr>
          <w:lang w:val="es-ES"/>
        </w:rPr>
        <w:t>(21</w:t>
      </w:r>
      <w:r w:rsidR="005C7F64" w:rsidRPr="00004800">
        <w:rPr>
          <w:lang w:val="es-ES"/>
        </w:rPr>
        <w:t> </w:t>
      </w:r>
      <w:r w:rsidR="00615F49" w:rsidRPr="00004800">
        <w:rPr>
          <w:lang w:val="es-ES"/>
        </w:rPr>
        <w:t>person</w:t>
      </w:r>
      <w:r w:rsidR="004C5062" w:rsidRPr="00004800">
        <w:rPr>
          <w:lang w:val="es-ES"/>
        </w:rPr>
        <w:t>a</w:t>
      </w:r>
      <w:r w:rsidR="00615F49" w:rsidRPr="00004800">
        <w:rPr>
          <w:lang w:val="es-ES"/>
        </w:rPr>
        <w:t xml:space="preserve">s), </w:t>
      </w:r>
      <w:r w:rsidR="004C5062" w:rsidRPr="00004800">
        <w:rPr>
          <w:lang w:val="es-ES"/>
        </w:rPr>
        <w:t xml:space="preserve">representantes </w:t>
      </w:r>
      <w:bookmarkStart w:id="16" w:name="OLE_LINK28"/>
      <w:r w:rsidR="00986EB0" w:rsidRPr="00004800">
        <w:rPr>
          <w:lang w:val="es-ES"/>
        </w:rPr>
        <w:t xml:space="preserve">de la administración pública local </w:t>
      </w:r>
      <w:bookmarkEnd w:id="16"/>
      <w:r w:rsidR="004C5062" w:rsidRPr="00004800">
        <w:rPr>
          <w:lang w:val="es-ES"/>
        </w:rPr>
        <w:t xml:space="preserve">de seis regiones </w:t>
      </w:r>
      <w:r w:rsidR="00615F49" w:rsidRPr="00004800">
        <w:rPr>
          <w:lang w:val="es-ES"/>
        </w:rPr>
        <w:t>(61</w:t>
      </w:r>
      <w:r w:rsidR="004C5062" w:rsidRPr="00004800">
        <w:rPr>
          <w:lang w:val="es-ES"/>
        </w:rPr>
        <w:t xml:space="preserve"> personas</w:t>
      </w:r>
      <w:r w:rsidR="00615F49" w:rsidRPr="00004800">
        <w:rPr>
          <w:lang w:val="es-ES"/>
        </w:rPr>
        <w:t>),</w:t>
      </w:r>
      <w:r w:rsidR="004C5062" w:rsidRPr="00004800">
        <w:rPr>
          <w:lang w:val="es-ES"/>
        </w:rPr>
        <w:t xml:space="preserve"> asistentes sociales </w:t>
      </w:r>
      <w:r w:rsidR="00615F49" w:rsidRPr="00004800">
        <w:rPr>
          <w:lang w:val="es-ES"/>
        </w:rPr>
        <w:t>(51</w:t>
      </w:r>
      <w:r w:rsidR="004C5062" w:rsidRPr="00004800">
        <w:rPr>
          <w:lang w:val="es-ES"/>
        </w:rPr>
        <w:t xml:space="preserve"> personas</w:t>
      </w:r>
      <w:r w:rsidR="00615F49" w:rsidRPr="00004800">
        <w:rPr>
          <w:lang w:val="es-ES"/>
        </w:rPr>
        <w:t>)</w:t>
      </w:r>
      <w:r w:rsidR="00FF2362">
        <w:rPr>
          <w:lang w:val="es-ES"/>
        </w:rPr>
        <w:t xml:space="preserve"> y</w:t>
      </w:r>
      <w:r w:rsidR="004C5062" w:rsidRPr="00004800">
        <w:rPr>
          <w:lang w:val="es-ES"/>
        </w:rPr>
        <w:t xml:space="preserve"> educadores de cinco </w:t>
      </w:r>
      <w:r w:rsidR="00CE7739" w:rsidRPr="00004800">
        <w:rPr>
          <w:szCs w:val="24"/>
          <w:lang w:val="es-ES"/>
        </w:rPr>
        <w:t>instituciones de acogida</w:t>
      </w:r>
      <w:r w:rsidR="004C5062" w:rsidRPr="00004800">
        <w:rPr>
          <w:lang w:val="es-ES"/>
        </w:rPr>
        <w:t xml:space="preserve"> </w:t>
      </w:r>
      <w:r w:rsidR="00615F49" w:rsidRPr="00004800">
        <w:rPr>
          <w:lang w:val="es-ES"/>
        </w:rPr>
        <w:t>(100 person</w:t>
      </w:r>
      <w:r w:rsidR="004C5062" w:rsidRPr="00004800">
        <w:rPr>
          <w:lang w:val="es-ES"/>
        </w:rPr>
        <w:t>a</w:t>
      </w:r>
      <w:r w:rsidR="00615F49" w:rsidRPr="00004800">
        <w:rPr>
          <w:lang w:val="es-ES"/>
        </w:rPr>
        <w:t>s)</w:t>
      </w:r>
      <w:r w:rsidR="00FF2362">
        <w:rPr>
          <w:lang w:val="es-ES"/>
        </w:rPr>
        <w:t>,</w:t>
      </w:r>
      <w:r w:rsidRPr="00004800">
        <w:rPr>
          <w:lang w:val="es-ES"/>
        </w:rPr>
        <w:t xml:space="preserve"> se empleó a </w:t>
      </w:r>
      <w:r w:rsidR="00615F49" w:rsidRPr="00004800">
        <w:rPr>
          <w:lang w:val="es-ES"/>
        </w:rPr>
        <w:t xml:space="preserve">51 </w:t>
      </w:r>
      <w:r w:rsidR="004C5062" w:rsidRPr="00004800">
        <w:rPr>
          <w:lang w:val="es-ES"/>
        </w:rPr>
        <w:t>asistentes sociales de seis distritos</w:t>
      </w:r>
      <w:r w:rsidR="00E04078" w:rsidRPr="00004800">
        <w:rPr>
          <w:lang w:val="es-ES"/>
        </w:rPr>
        <w:t xml:space="preserve"> en </w:t>
      </w:r>
      <w:r w:rsidR="00615F49" w:rsidRPr="00004800">
        <w:rPr>
          <w:lang w:val="es-ES"/>
        </w:rPr>
        <w:t>48</w:t>
      </w:r>
      <w:r w:rsidR="00E04078" w:rsidRPr="00004800">
        <w:rPr>
          <w:lang w:val="es-ES"/>
        </w:rPr>
        <w:t xml:space="preserve"> puestos de seis distritos</w:t>
      </w:r>
      <w:r w:rsidR="00615F49" w:rsidRPr="00004800">
        <w:rPr>
          <w:lang w:val="es-ES"/>
        </w:rPr>
        <w:t>, 11</w:t>
      </w:r>
      <w:r w:rsidR="00E04078" w:rsidRPr="00004800">
        <w:rPr>
          <w:lang w:val="es-ES"/>
        </w:rPr>
        <w:t xml:space="preserve"> de ellos en </w:t>
      </w:r>
      <w:r w:rsidR="00CE7739" w:rsidRPr="00004800">
        <w:rPr>
          <w:szCs w:val="24"/>
          <w:lang w:val="es-ES"/>
        </w:rPr>
        <w:t>instituciones de acogida</w:t>
      </w:r>
      <w:r w:rsidR="00FF2362">
        <w:rPr>
          <w:lang w:val="es-ES"/>
        </w:rPr>
        <w:t xml:space="preserve"> y</w:t>
      </w:r>
      <w:r w:rsidRPr="00004800">
        <w:rPr>
          <w:lang w:val="es-ES"/>
        </w:rPr>
        <w:t xml:space="preserve"> </w:t>
      </w:r>
      <w:r w:rsidR="003E380A" w:rsidRPr="00004800">
        <w:rPr>
          <w:lang w:val="es-ES"/>
        </w:rPr>
        <w:t xml:space="preserve">se </w:t>
      </w:r>
      <w:r w:rsidRPr="00004800">
        <w:rPr>
          <w:lang w:val="es-ES"/>
        </w:rPr>
        <w:t xml:space="preserve">repararon y equiparon </w:t>
      </w:r>
      <w:r w:rsidR="00E04078" w:rsidRPr="00004800">
        <w:rPr>
          <w:lang w:val="es-ES"/>
        </w:rPr>
        <w:t>seis oficinas para los trabajadores recién empleados de seis distritos</w:t>
      </w:r>
      <w:r w:rsidR="00615F49" w:rsidRPr="00004800">
        <w:rPr>
          <w:lang w:val="es-ES"/>
        </w:rPr>
        <w:t>.</w:t>
      </w:r>
    </w:p>
    <w:p w:rsidR="00615F49" w:rsidRPr="00004800" w:rsidRDefault="007F3B7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Algunos niños de Moldova corren el riesgo de convertirse en víctimas</w:t>
      </w:r>
      <w:r w:rsidR="00A11E36" w:rsidRPr="00004800">
        <w:rPr>
          <w:lang w:val="es-ES"/>
        </w:rPr>
        <w:t xml:space="preserve"> de </w:t>
      </w:r>
      <w:r w:rsidRPr="00004800">
        <w:rPr>
          <w:lang w:val="es-ES"/>
        </w:rPr>
        <w:t>trata con fines de mendicidad</w:t>
      </w:r>
      <w:r w:rsidR="00A11E36" w:rsidRPr="00004800">
        <w:rPr>
          <w:lang w:val="es-ES"/>
        </w:rPr>
        <w:t xml:space="preserve"> o</w:t>
      </w:r>
      <w:r w:rsidRPr="00004800">
        <w:rPr>
          <w:lang w:val="es-ES"/>
        </w:rPr>
        <w:t xml:space="preserve"> explotación laboral o sexual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 xml:space="preserve">Por consiguiente, el </w:t>
      </w:r>
      <w:r w:rsidR="00615F49" w:rsidRPr="00004800">
        <w:rPr>
          <w:lang w:val="es-ES"/>
        </w:rPr>
        <w:t xml:space="preserve">UNICEF </w:t>
      </w:r>
      <w:r w:rsidRPr="00004800">
        <w:rPr>
          <w:lang w:val="es-ES"/>
        </w:rPr>
        <w:t xml:space="preserve">y el Departamento Suizo de Desarrollo y Cooperación respaldaron la ejecución del proyecto </w:t>
      </w:r>
      <w:bookmarkStart w:id="17" w:name="OLE_LINK29"/>
      <w:r w:rsidR="00303528" w:rsidRPr="00004800">
        <w:rPr>
          <w:lang w:val="es-ES"/>
        </w:rPr>
        <w:t xml:space="preserve">de </w:t>
      </w:r>
      <w:r w:rsidR="00471D1C" w:rsidRPr="00004800">
        <w:rPr>
          <w:lang w:val="es-ES"/>
        </w:rPr>
        <w:t>lucha contra la trata de niños</w:t>
      </w:r>
      <w:bookmarkEnd w:id="17"/>
      <w:r w:rsidR="00471D1C" w:rsidRPr="00004800">
        <w:rPr>
          <w:lang w:val="es-ES"/>
        </w:rPr>
        <w:t xml:space="preserve"> (FACT)</w:t>
      </w:r>
      <w:r w:rsidR="00636F43" w:rsidRPr="00004800">
        <w:rPr>
          <w:lang w:val="es-ES"/>
        </w:rPr>
        <w:t>, puesto en marcha por la ONG</w:t>
      </w:r>
      <w:r w:rsidR="00615F49" w:rsidRPr="00004800">
        <w:rPr>
          <w:lang w:val="es-ES"/>
        </w:rPr>
        <w:t xml:space="preserve"> </w:t>
      </w:r>
      <w:r w:rsidR="00615F49" w:rsidRPr="00004800">
        <w:rPr>
          <w:i/>
          <w:lang w:val="es-ES"/>
        </w:rPr>
        <w:t>Terre des Hommes</w:t>
      </w:r>
      <w:r w:rsidR="00615F49" w:rsidRPr="00004800">
        <w:rPr>
          <w:lang w:val="es-ES"/>
        </w:rPr>
        <w:t xml:space="preserve">. </w:t>
      </w:r>
      <w:r w:rsidR="00303528" w:rsidRPr="00004800">
        <w:rPr>
          <w:lang w:val="es-ES"/>
        </w:rPr>
        <w:t xml:space="preserve">El número de niños víctimas de trata disminuyó en </w:t>
      </w:r>
      <w:r w:rsidR="00615F49" w:rsidRPr="00004800">
        <w:rPr>
          <w:lang w:val="es-ES"/>
        </w:rPr>
        <w:t xml:space="preserve">Chisinau, Soroca </w:t>
      </w:r>
      <w:r w:rsidR="00303528" w:rsidRPr="00004800">
        <w:rPr>
          <w:lang w:val="es-ES"/>
        </w:rPr>
        <w:t>y</w:t>
      </w:r>
      <w:r w:rsidR="00615F49" w:rsidRPr="00004800">
        <w:rPr>
          <w:lang w:val="es-ES"/>
        </w:rPr>
        <w:t xml:space="preserve"> Ungheni</w:t>
      </w:r>
      <w:r w:rsidR="00303528" w:rsidRPr="00004800">
        <w:rPr>
          <w:lang w:val="es-ES"/>
        </w:rPr>
        <w:t xml:space="preserve"> en unos </w:t>
      </w:r>
      <w:r w:rsidR="00615F49" w:rsidRPr="00004800">
        <w:rPr>
          <w:lang w:val="es-ES"/>
        </w:rPr>
        <w:t xml:space="preserve">100. </w:t>
      </w:r>
      <w:r w:rsidR="00303528" w:rsidRPr="00004800">
        <w:rPr>
          <w:lang w:val="es-ES"/>
        </w:rPr>
        <w:t>La mitad de ellos se reunieron con sus familias y la otra mitad</w:t>
      </w:r>
      <w:r w:rsidR="00A11E36" w:rsidRPr="00004800">
        <w:rPr>
          <w:lang w:val="es-ES"/>
        </w:rPr>
        <w:t xml:space="preserve"> ingresaron </w:t>
      </w:r>
      <w:r w:rsidR="00BA5662" w:rsidRPr="00004800">
        <w:rPr>
          <w:lang w:val="es-ES"/>
        </w:rPr>
        <w:t>en instituciones sociales</w:t>
      </w:r>
      <w:r w:rsidR="00615F49" w:rsidRPr="00004800">
        <w:rPr>
          <w:lang w:val="es-ES"/>
        </w:rPr>
        <w:t xml:space="preserve">. </w:t>
      </w:r>
      <w:r w:rsidR="00E1677B" w:rsidRPr="00004800">
        <w:rPr>
          <w:lang w:val="es-ES"/>
        </w:rPr>
        <w:t xml:space="preserve">Se impidió la trata de 4.000 niños en situación de riesgo, </w:t>
      </w:r>
      <w:r w:rsidR="00665B44" w:rsidRPr="00004800">
        <w:rPr>
          <w:lang w:val="es-ES"/>
        </w:rPr>
        <w:t>se organizó una campaña de información dirigida a 30.</w:t>
      </w:r>
      <w:r w:rsidR="00615F49" w:rsidRPr="00004800">
        <w:rPr>
          <w:lang w:val="es-ES"/>
        </w:rPr>
        <w:t>000</w:t>
      </w:r>
      <w:r w:rsidR="005C7F64" w:rsidRPr="00004800">
        <w:rPr>
          <w:lang w:val="es-ES"/>
        </w:rPr>
        <w:t> </w:t>
      </w:r>
      <w:r w:rsidR="00665B44" w:rsidRPr="00004800">
        <w:rPr>
          <w:lang w:val="es-ES"/>
        </w:rPr>
        <w:t xml:space="preserve">familias </w:t>
      </w:r>
      <w:r w:rsidR="00615F49" w:rsidRPr="00004800">
        <w:rPr>
          <w:lang w:val="es-ES"/>
        </w:rPr>
        <w:t>(</w:t>
      </w:r>
      <w:r w:rsidR="00F40075" w:rsidRPr="00004800">
        <w:rPr>
          <w:lang w:val="es-ES"/>
        </w:rPr>
        <w:t>de</w:t>
      </w:r>
      <w:r w:rsidR="00665B44" w:rsidRPr="00004800">
        <w:rPr>
          <w:lang w:val="es-ES"/>
        </w:rPr>
        <w:t xml:space="preserve"> riesgo medio</w:t>
      </w:r>
      <w:r w:rsidR="00615F49" w:rsidRPr="00004800">
        <w:rPr>
          <w:lang w:val="es-ES"/>
        </w:rPr>
        <w:t xml:space="preserve">); </w:t>
      </w:r>
      <w:r w:rsidR="00665B44" w:rsidRPr="00004800">
        <w:rPr>
          <w:lang w:val="es-ES"/>
        </w:rPr>
        <w:t xml:space="preserve">se firmó </w:t>
      </w:r>
      <w:r w:rsidR="00FF2362">
        <w:rPr>
          <w:lang w:val="es-ES"/>
        </w:rPr>
        <w:t>un</w:t>
      </w:r>
      <w:r w:rsidR="00665B44" w:rsidRPr="00004800">
        <w:rPr>
          <w:lang w:val="es-ES"/>
        </w:rPr>
        <w:t xml:space="preserve"> acuerdo sobre la protección</w:t>
      </w:r>
      <w:r w:rsidR="00A11E36" w:rsidRPr="00004800">
        <w:rPr>
          <w:lang w:val="es-ES"/>
        </w:rPr>
        <w:t xml:space="preserve"> de los niños </w:t>
      </w:r>
      <w:r w:rsidR="00665B44" w:rsidRPr="00004800">
        <w:rPr>
          <w:lang w:val="es-ES"/>
        </w:rPr>
        <w:t>y se hicieron esfuerzos para</w:t>
      </w:r>
      <w:r w:rsidR="00A11E36" w:rsidRPr="00004800">
        <w:rPr>
          <w:lang w:val="es-ES"/>
        </w:rPr>
        <w:t xml:space="preserve"> combatir </w:t>
      </w:r>
      <w:r w:rsidR="00665B44" w:rsidRPr="00004800">
        <w:rPr>
          <w:lang w:val="es-ES"/>
        </w:rPr>
        <w:t xml:space="preserve">la trata de </w:t>
      </w:r>
      <w:r w:rsidR="00783066">
        <w:rPr>
          <w:lang w:val="es-ES"/>
        </w:rPr>
        <w:t>niños</w:t>
      </w:r>
      <w:r w:rsidR="00B42EE0" w:rsidRPr="00004800">
        <w:rPr>
          <w:lang w:val="es-ES"/>
        </w:rPr>
        <w:t>,</w:t>
      </w:r>
      <w:r w:rsidR="00665B44" w:rsidRPr="00004800">
        <w:rPr>
          <w:lang w:val="es-ES"/>
        </w:rPr>
        <w:t xml:space="preserve"> en asociación con </w:t>
      </w:r>
      <w:r w:rsidR="00F40075" w:rsidRPr="00004800">
        <w:rPr>
          <w:lang w:val="es-ES"/>
        </w:rPr>
        <w:t>el</w:t>
      </w:r>
      <w:r w:rsidR="00665B44" w:rsidRPr="00004800">
        <w:rPr>
          <w:lang w:val="es-ES"/>
        </w:rPr>
        <w:t xml:space="preserve"> Ministerio de Educación y Juventud, </w:t>
      </w:r>
      <w:r w:rsidR="00F40075" w:rsidRPr="00004800">
        <w:rPr>
          <w:lang w:val="es-ES"/>
        </w:rPr>
        <w:t xml:space="preserve">el Ministerio de </w:t>
      </w:r>
      <w:r w:rsidR="00665B44" w:rsidRPr="00004800">
        <w:rPr>
          <w:lang w:val="es-ES"/>
        </w:rPr>
        <w:t xml:space="preserve">Cultura y Turismo y </w:t>
      </w:r>
      <w:r w:rsidR="00F40075" w:rsidRPr="00004800">
        <w:rPr>
          <w:lang w:val="es-ES"/>
        </w:rPr>
        <w:t xml:space="preserve">el Ministerio de </w:t>
      </w:r>
      <w:r w:rsidR="00665B44" w:rsidRPr="00004800">
        <w:rPr>
          <w:lang w:val="es-ES"/>
        </w:rPr>
        <w:t>P</w:t>
      </w:r>
      <w:r w:rsidR="00F40075" w:rsidRPr="00004800">
        <w:rPr>
          <w:lang w:val="es-ES"/>
        </w:rPr>
        <w:t>rotección S</w:t>
      </w:r>
      <w:r w:rsidR="00665B44" w:rsidRPr="00004800">
        <w:rPr>
          <w:lang w:val="es-ES"/>
        </w:rPr>
        <w:t xml:space="preserve">ocial, </w:t>
      </w:r>
      <w:r w:rsidR="00BA2E7C">
        <w:rPr>
          <w:lang w:val="es-ES"/>
        </w:rPr>
        <w:t>de la Familia y del Niño</w:t>
      </w:r>
      <w:r w:rsidR="00665B44" w:rsidRPr="00004800">
        <w:rPr>
          <w:lang w:val="es-ES"/>
        </w:rPr>
        <w:t xml:space="preserve"> y </w:t>
      </w:r>
      <w:r w:rsidR="00A11E36" w:rsidRPr="00004800">
        <w:rPr>
          <w:lang w:val="es-ES"/>
        </w:rPr>
        <w:t xml:space="preserve">con </w:t>
      </w:r>
      <w:r w:rsidR="00665B44" w:rsidRPr="00004800">
        <w:rPr>
          <w:lang w:val="es-ES"/>
        </w:rPr>
        <w:t xml:space="preserve">las autoridades de distrito de </w:t>
      </w:r>
      <w:r w:rsidR="00615F49" w:rsidRPr="00004800">
        <w:rPr>
          <w:lang w:val="es-ES"/>
        </w:rPr>
        <w:t xml:space="preserve">Soroca </w:t>
      </w:r>
      <w:r w:rsidR="00665B44" w:rsidRPr="00004800">
        <w:rPr>
          <w:lang w:val="es-ES"/>
        </w:rPr>
        <w:t>y</w:t>
      </w:r>
      <w:r w:rsidR="00615F49" w:rsidRPr="00004800">
        <w:rPr>
          <w:lang w:val="es-ES"/>
        </w:rPr>
        <w:t xml:space="preserve"> Ungheni.</w:t>
      </w:r>
    </w:p>
    <w:p w:rsidR="00615F49" w:rsidRPr="00004800" w:rsidRDefault="00F40075" w:rsidP="00ED5F1A">
      <w:pPr>
        <w:tabs>
          <w:tab w:val="left" w:pos="360"/>
          <w:tab w:val="left" w:pos="720"/>
        </w:tabs>
        <w:rPr>
          <w:b/>
          <w:lang w:val="es-ES"/>
        </w:rPr>
      </w:pPr>
      <w:r w:rsidRPr="00004800">
        <w:rPr>
          <w:b/>
          <w:iCs/>
          <w:lang w:val="es-ES"/>
        </w:rPr>
        <w:t>Información sobre medidas relativas a la violaci</w:t>
      </w:r>
      <w:r w:rsidR="006D1640" w:rsidRPr="00004800">
        <w:rPr>
          <w:b/>
          <w:iCs/>
          <w:lang w:val="es-ES"/>
        </w:rPr>
        <w:t xml:space="preserve">ón </w:t>
      </w:r>
      <w:r w:rsidRPr="00004800">
        <w:rPr>
          <w:b/>
          <w:iCs/>
          <w:lang w:val="es-ES"/>
        </w:rPr>
        <w:t>de los</w:t>
      </w:r>
      <w:r w:rsidR="00C50456" w:rsidRPr="00004800">
        <w:rPr>
          <w:b/>
          <w:iCs/>
          <w:lang w:val="es-ES"/>
        </w:rPr>
        <w:t xml:space="preserve"> derechos </w:t>
      </w:r>
      <w:r w:rsidR="006D1640" w:rsidRPr="00004800">
        <w:rPr>
          <w:b/>
          <w:iCs/>
          <w:lang w:val="es-ES"/>
        </w:rPr>
        <w:t>del niño</w:t>
      </w:r>
      <w:r w:rsidRPr="00004800">
        <w:rPr>
          <w:b/>
          <w:iCs/>
          <w:lang w:val="es-ES"/>
        </w:rPr>
        <w:t xml:space="preserve"> y del acceso</w:t>
      </w:r>
      <w:r w:rsidR="00C50456" w:rsidRPr="00004800">
        <w:rPr>
          <w:b/>
          <w:iCs/>
          <w:lang w:val="es-ES"/>
        </w:rPr>
        <w:t xml:space="preserve"> de</w:t>
      </w:r>
      <w:r w:rsidR="006D1640" w:rsidRPr="00004800">
        <w:rPr>
          <w:b/>
          <w:iCs/>
          <w:lang w:val="es-ES"/>
        </w:rPr>
        <w:t>l</w:t>
      </w:r>
      <w:r w:rsidR="00ED5F1A">
        <w:rPr>
          <w:b/>
          <w:iCs/>
          <w:lang w:val="es-ES"/>
        </w:rPr>
        <w:t> </w:t>
      </w:r>
      <w:r w:rsidR="00C50456" w:rsidRPr="00004800">
        <w:rPr>
          <w:b/>
          <w:iCs/>
          <w:lang w:val="es-ES"/>
        </w:rPr>
        <w:t>niño a ellos</w:t>
      </w:r>
    </w:p>
    <w:p w:rsidR="00615F49" w:rsidRPr="00004800" w:rsidRDefault="003E380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Las autoridades de supervisión presentes en todos los municipios solucionan e</w:t>
      </w:r>
      <w:r w:rsidR="00B65B92" w:rsidRPr="00004800">
        <w:rPr>
          <w:lang w:val="es-ES"/>
        </w:rPr>
        <w:t xml:space="preserve">n gran </w:t>
      </w:r>
      <w:r w:rsidRPr="00004800">
        <w:rPr>
          <w:lang w:val="es-ES"/>
        </w:rPr>
        <w:t>parte</w:t>
      </w:r>
      <w:r w:rsidR="00B65B92" w:rsidRPr="00004800">
        <w:rPr>
          <w:lang w:val="es-ES"/>
        </w:rPr>
        <w:t xml:space="preserve"> los casos de violación de los derechos </w:t>
      </w:r>
      <w:r w:rsidR="00FD5BDC" w:rsidRPr="00004800">
        <w:rPr>
          <w:lang w:val="es-ES"/>
        </w:rPr>
        <w:t>del niño</w:t>
      </w:r>
      <w:r w:rsidR="00615F49" w:rsidRPr="00004800">
        <w:rPr>
          <w:lang w:val="es-ES"/>
        </w:rPr>
        <w:t xml:space="preserve">. </w:t>
      </w:r>
      <w:r w:rsidR="00B26DDE" w:rsidRPr="00004800">
        <w:rPr>
          <w:lang w:val="es-ES"/>
        </w:rPr>
        <w:t>Los niños de 14 años pueden dirigirse directamente por ley a estas instituciones si se violan sus derechos</w:t>
      </w:r>
      <w:r w:rsidR="00615F49" w:rsidRPr="00004800">
        <w:rPr>
          <w:lang w:val="es-ES"/>
        </w:rPr>
        <w:t xml:space="preserve">. </w:t>
      </w:r>
      <w:r w:rsidR="00FD5BDC" w:rsidRPr="00004800">
        <w:rPr>
          <w:lang w:val="es-ES"/>
        </w:rPr>
        <w:t>T</w:t>
      </w:r>
      <w:r w:rsidR="00B26DDE" w:rsidRPr="00004800">
        <w:rPr>
          <w:lang w:val="es-ES"/>
        </w:rPr>
        <w:t xml:space="preserve">ambién pueden presentar una </w:t>
      </w:r>
      <w:r w:rsidR="00EF1975" w:rsidRPr="00004800">
        <w:rPr>
          <w:lang w:val="es-ES"/>
        </w:rPr>
        <w:t>denuncia</w:t>
      </w:r>
      <w:r w:rsidR="00B26DDE" w:rsidRPr="00004800">
        <w:rPr>
          <w:lang w:val="es-ES"/>
        </w:rPr>
        <w:t xml:space="preserve"> directa ante un tribunal</w:t>
      </w:r>
      <w:r w:rsidR="00FF2362">
        <w:rPr>
          <w:lang w:val="es-ES"/>
        </w:rPr>
        <w:t>.</w:t>
      </w:r>
    </w:p>
    <w:p w:rsidR="00615F49" w:rsidRPr="00004800" w:rsidRDefault="00F7242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smartTag w:uri="urn:schemas-microsoft-com:office:smarttags" w:element="PersonName">
        <w:smartTagPr>
          <w:attr w:name="ProductID" w:val="la Direcci￳n Municipal"/>
        </w:smartTagPr>
        <w:r w:rsidRPr="00004800">
          <w:rPr>
            <w:lang w:val="es-ES"/>
          </w:rPr>
          <w:t>La Dirección Municipal</w:t>
        </w:r>
      </w:smartTag>
      <w:r w:rsidRPr="00004800">
        <w:rPr>
          <w:lang w:val="es-ES"/>
        </w:rPr>
        <w:t xml:space="preserve"> de Protección de los Derechos del Niño </w:t>
      </w:r>
      <w:r w:rsidR="004E3DD6" w:rsidRPr="00004800">
        <w:rPr>
          <w:lang w:val="es-ES"/>
        </w:rPr>
        <w:t xml:space="preserve">de </w:t>
      </w:r>
      <w:r w:rsidR="00615F49" w:rsidRPr="00004800">
        <w:rPr>
          <w:lang w:val="es-ES"/>
        </w:rPr>
        <w:t xml:space="preserve">Chisinau </w:t>
      </w:r>
      <w:r w:rsidR="004E3DD6" w:rsidRPr="00004800">
        <w:rPr>
          <w:lang w:val="es-ES"/>
        </w:rPr>
        <w:t>es un buen ejemplo de las actividades de las autoridades de supervisión</w:t>
      </w:r>
      <w:r w:rsidR="00615F49" w:rsidRPr="00004800">
        <w:rPr>
          <w:lang w:val="es-ES"/>
        </w:rPr>
        <w:t xml:space="preserve">. </w:t>
      </w:r>
      <w:r w:rsidR="008B6C2E">
        <w:rPr>
          <w:lang w:val="es-ES"/>
        </w:rPr>
        <w:t xml:space="preserve">Entre </w:t>
      </w:r>
      <w:r w:rsidR="008B6C2E" w:rsidRPr="00004800">
        <w:rPr>
          <w:bCs/>
          <w:lang w:val="es-ES"/>
        </w:rPr>
        <w:t xml:space="preserve">las prioridades del Departamento </w:t>
      </w:r>
      <w:r w:rsidR="008B6C2E">
        <w:rPr>
          <w:bCs/>
          <w:lang w:val="es-ES"/>
        </w:rPr>
        <w:t>está la</w:t>
      </w:r>
      <w:r w:rsidR="00BA2E6F" w:rsidRPr="00004800">
        <w:rPr>
          <w:bCs/>
          <w:lang w:val="es-ES"/>
        </w:rPr>
        <w:t xml:space="preserve"> p</w:t>
      </w:r>
      <w:r w:rsidR="004E3DD6" w:rsidRPr="00004800">
        <w:rPr>
          <w:bCs/>
          <w:lang w:val="es-ES"/>
        </w:rPr>
        <w:t>articipa</w:t>
      </w:r>
      <w:r w:rsidR="00BA2E6F" w:rsidRPr="00004800">
        <w:rPr>
          <w:bCs/>
          <w:lang w:val="es-ES"/>
        </w:rPr>
        <w:t>ción</w:t>
      </w:r>
      <w:r w:rsidR="004E3DD6" w:rsidRPr="00004800">
        <w:rPr>
          <w:bCs/>
          <w:lang w:val="es-ES"/>
        </w:rPr>
        <w:t xml:space="preserve"> en las audiencias judiciales sobre casos relativos a la protección de los derechos </w:t>
      </w:r>
      <w:r w:rsidR="00FD5BDC" w:rsidRPr="00004800">
        <w:rPr>
          <w:bCs/>
          <w:lang w:val="es-ES"/>
        </w:rPr>
        <w:t>del niño</w:t>
      </w:r>
      <w:r w:rsidR="00615F49" w:rsidRPr="00004800">
        <w:rPr>
          <w:bCs/>
          <w:lang w:val="es-ES"/>
        </w:rPr>
        <w:t xml:space="preserve">. </w:t>
      </w:r>
      <w:r w:rsidRPr="00004800">
        <w:rPr>
          <w:bCs/>
          <w:lang w:val="es-ES"/>
        </w:rPr>
        <w:t>E</w:t>
      </w:r>
      <w:r w:rsidR="00615F49" w:rsidRPr="00004800">
        <w:rPr>
          <w:bCs/>
          <w:lang w:val="es-ES"/>
        </w:rPr>
        <w:t xml:space="preserve">n 2006, </w:t>
      </w:r>
      <w:r w:rsidRPr="00004800">
        <w:rPr>
          <w:bCs/>
          <w:lang w:val="es-ES"/>
        </w:rPr>
        <w:t xml:space="preserve">los empleados de </w:t>
      </w:r>
      <w:smartTag w:uri="urn:schemas-microsoft-com:office:smarttags" w:element="PersonName">
        <w:smartTagPr>
          <w:attr w:name="ProductID" w:val="la Direcci￳n"/>
        </w:smartTagPr>
        <w:r w:rsidRPr="00004800">
          <w:rPr>
            <w:bCs/>
            <w:lang w:val="es-ES"/>
          </w:rPr>
          <w:t>la Dirección</w:t>
        </w:r>
      </w:smartTag>
      <w:r w:rsidRPr="00004800">
        <w:rPr>
          <w:bCs/>
          <w:lang w:val="es-ES"/>
        </w:rPr>
        <w:t xml:space="preserve"> participaron en </w:t>
      </w:r>
      <w:r w:rsidR="00615F49" w:rsidRPr="00004800">
        <w:rPr>
          <w:bCs/>
          <w:lang w:val="es-ES"/>
        </w:rPr>
        <w:t>978</w:t>
      </w:r>
      <w:r w:rsidR="00DF2147" w:rsidRPr="00004800">
        <w:rPr>
          <w:bCs/>
          <w:lang w:val="es-ES"/>
        </w:rPr>
        <w:t> </w:t>
      </w:r>
      <w:r w:rsidR="00C516A6" w:rsidRPr="00004800">
        <w:rPr>
          <w:bCs/>
          <w:lang w:val="es-ES"/>
        </w:rPr>
        <w:t>juicios para proteger los intereses de niños</w:t>
      </w:r>
      <w:r w:rsidR="00615F49" w:rsidRPr="00004800">
        <w:rPr>
          <w:bCs/>
          <w:lang w:val="es-ES"/>
        </w:rPr>
        <w:t xml:space="preserve"> </w:t>
      </w:r>
      <w:r w:rsidR="00C516A6" w:rsidRPr="00004800">
        <w:rPr>
          <w:lang w:val="es-ES"/>
        </w:rPr>
        <w:t>(451 en 2001, 487 en 2002, 640 en 2003, 755 e</w:t>
      </w:r>
      <w:r w:rsidR="005B3981">
        <w:rPr>
          <w:lang w:val="es-ES"/>
        </w:rPr>
        <w:t>n </w:t>
      </w:r>
      <w:r w:rsidR="00615F49" w:rsidRPr="00004800">
        <w:rPr>
          <w:lang w:val="es-ES"/>
        </w:rPr>
        <w:t xml:space="preserve">2004 </w:t>
      </w:r>
      <w:r w:rsidR="00C516A6" w:rsidRPr="00004800">
        <w:rPr>
          <w:lang w:val="es-ES"/>
        </w:rPr>
        <w:t>y 922 e</w:t>
      </w:r>
      <w:r w:rsidR="00615F49" w:rsidRPr="00004800">
        <w:rPr>
          <w:lang w:val="es-ES"/>
        </w:rPr>
        <w:t>n 2005).</w:t>
      </w:r>
    </w:p>
    <w:p w:rsidR="00615F49" w:rsidRPr="00004800" w:rsidRDefault="005F04F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 w:rsidRPr="00004800">
        <w:rPr>
          <w:bCs/>
          <w:lang w:val="es-ES"/>
        </w:rPr>
        <w:t>La migración laboral ha tenido repercusiones negativas en las relaciones familiares y ha causado problemas entre los padres, aumentando el número de conflictos familiares</w:t>
      </w:r>
      <w:r w:rsidR="00615F49" w:rsidRPr="00004800">
        <w:rPr>
          <w:bCs/>
          <w:lang w:val="es-ES"/>
        </w:rPr>
        <w:t xml:space="preserve">. </w:t>
      </w:r>
      <w:r w:rsidRPr="00004800">
        <w:rPr>
          <w:bCs/>
          <w:lang w:val="es-ES"/>
        </w:rPr>
        <w:t xml:space="preserve">A fin de proteger mejor los intereses de los niños, en el </w:t>
      </w:r>
      <w:r w:rsidR="00FD5BDC" w:rsidRPr="00004800">
        <w:rPr>
          <w:bCs/>
          <w:lang w:val="es-ES"/>
        </w:rPr>
        <w:t>seno</w:t>
      </w:r>
      <w:r w:rsidRPr="00004800">
        <w:rPr>
          <w:bCs/>
          <w:lang w:val="es-ES"/>
        </w:rPr>
        <w:t xml:space="preserve"> de la Dirección se creó una comisión encargada de examinar y resolver conflictos</w:t>
      </w:r>
      <w:r w:rsidR="00DF2147" w:rsidRPr="00004800">
        <w:rPr>
          <w:bCs/>
          <w:lang w:val="es-ES"/>
        </w:rPr>
        <w:t>,</w:t>
      </w:r>
      <w:r w:rsidRPr="00004800">
        <w:rPr>
          <w:bCs/>
          <w:lang w:val="es-ES"/>
        </w:rPr>
        <w:t xml:space="preserve"> que se ocupa de cuestiones como la reintegración del niño en su familia biológica</w:t>
      </w:r>
      <w:r w:rsidR="00615F49" w:rsidRPr="00004800">
        <w:rPr>
          <w:lang w:val="es-ES"/>
        </w:rPr>
        <w:t xml:space="preserve">, </w:t>
      </w:r>
      <w:r w:rsidR="00470CBB" w:rsidRPr="00004800">
        <w:rPr>
          <w:lang w:val="es-ES"/>
        </w:rPr>
        <w:t xml:space="preserve">el </w:t>
      </w:r>
      <w:r w:rsidRPr="00004800">
        <w:rPr>
          <w:lang w:val="es-ES"/>
        </w:rPr>
        <w:t>respald</w:t>
      </w:r>
      <w:r w:rsidR="00662915" w:rsidRPr="00004800">
        <w:rPr>
          <w:lang w:val="es-ES"/>
        </w:rPr>
        <w:t>o</w:t>
      </w:r>
      <w:r w:rsidRPr="00004800">
        <w:rPr>
          <w:lang w:val="es-ES"/>
        </w:rPr>
        <w:t xml:space="preserve"> </w:t>
      </w:r>
      <w:r w:rsidR="00470CBB" w:rsidRPr="00004800">
        <w:rPr>
          <w:lang w:val="es-ES"/>
        </w:rPr>
        <w:t xml:space="preserve">de las </w:t>
      </w:r>
      <w:r w:rsidR="00662915" w:rsidRPr="00004800">
        <w:rPr>
          <w:lang w:val="es-ES"/>
        </w:rPr>
        <w:t>solicitudes</w:t>
      </w:r>
      <w:r w:rsidRPr="00004800">
        <w:rPr>
          <w:lang w:val="es-ES"/>
        </w:rPr>
        <w:t xml:space="preserve"> de privación de la patria potestad</w:t>
      </w:r>
      <w:r w:rsidR="00615F49" w:rsidRPr="00004800">
        <w:rPr>
          <w:lang w:val="es-ES"/>
        </w:rPr>
        <w:t xml:space="preserve">, </w:t>
      </w:r>
      <w:r w:rsidR="00662915" w:rsidRPr="00004800">
        <w:rPr>
          <w:lang w:val="es-ES"/>
        </w:rPr>
        <w:t xml:space="preserve">la </w:t>
      </w:r>
      <w:r w:rsidRPr="00004800">
        <w:rPr>
          <w:lang w:val="es-ES"/>
        </w:rPr>
        <w:t xml:space="preserve">participación de los padres que viven separados en la </w:t>
      </w:r>
      <w:r w:rsidR="0063368C" w:rsidRPr="00004800">
        <w:rPr>
          <w:lang w:val="es-ES"/>
        </w:rPr>
        <w:t>educación</w:t>
      </w:r>
      <w:r w:rsidRPr="00004800">
        <w:rPr>
          <w:lang w:val="es-ES"/>
        </w:rPr>
        <w:t xml:space="preserve"> de</w:t>
      </w:r>
      <w:r w:rsidR="00552896" w:rsidRPr="00004800">
        <w:rPr>
          <w:lang w:val="es-ES"/>
        </w:rPr>
        <w:t>l</w:t>
      </w:r>
      <w:r w:rsidRPr="00004800">
        <w:rPr>
          <w:lang w:val="es-ES"/>
        </w:rPr>
        <w:t xml:space="preserve"> niño</w:t>
      </w:r>
      <w:r w:rsidR="00615F49" w:rsidRPr="00004800">
        <w:rPr>
          <w:lang w:val="es-ES"/>
        </w:rPr>
        <w:t xml:space="preserve">, </w:t>
      </w:r>
      <w:r w:rsidRPr="00004800">
        <w:rPr>
          <w:lang w:val="es-ES"/>
        </w:rPr>
        <w:t>la oportunidad de establecer/cancelar</w:t>
      </w:r>
      <w:r w:rsidR="00E1741A" w:rsidRPr="00004800">
        <w:rPr>
          <w:lang w:val="es-ES"/>
        </w:rPr>
        <w:t xml:space="preserve"> la supervisión y la necesidad de </w:t>
      </w:r>
      <w:r w:rsidR="00FD5BDC" w:rsidRPr="00004800">
        <w:rPr>
          <w:lang w:val="es-ES"/>
        </w:rPr>
        <w:t>confi</w:t>
      </w:r>
      <w:r w:rsidR="00336D70" w:rsidRPr="00004800">
        <w:rPr>
          <w:lang w:val="es-ES"/>
        </w:rPr>
        <w:t>ar</w:t>
      </w:r>
      <w:r w:rsidR="00E1741A" w:rsidRPr="00004800">
        <w:rPr>
          <w:lang w:val="es-ES"/>
        </w:rPr>
        <w:t xml:space="preserve"> un </w:t>
      </w:r>
      <w:r w:rsidR="006F4B98">
        <w:rPr>
          <w:lang w:val="es-ES"/>
        </w:rPr>
        <w:t>niño</w:t>
      </w:r>
      <w:r w:rsidR="00E1741A" w:rsidRPr="00004800">
        <w:rPr>
          <w:lang w:val="es-ES"/>
        </w:rPr>
        <w:t xml:space="preserve"> </w:t>
      </w:r>
      <w:r w:rsidR="00336D70" w:rsidRPr="00004800">
        <w:rPr>
          <w:lang w:val="es-ES"/>
        </w:rPr>
        <w:t>a</w:t>
      </w:r>
      <w:r w:rsidR="00E1741A" w:rsidRPr="00004800">
        <w:rPr>
          <w:lang w:val="es-ES"/>
        </w:rPr>
        <w:t xml:space="preserve"> una institución</w:t>
      </w:r>
      <w:r w:rsidRPr="00004800">
        <w:rPr>
          <w:lang w:val="es-ES"/>
        </w:rPr>
        <w:t xml:space="preserve"> </w:t>
      </w:r>
      <w:r w:rsidR="00336D70" w:rsidRPr="00004800">
        <w:rPr>
          <w:lang w:val="es-ES"/>
        </w:rPr>
        <w:t>de acogida</w:t>
      </w:r>
      <w:r w:rsidR="005E7ED9" w:rsidRPr="00004800">
        <w:rPr>
          <w:lang w:val="es-ES"/>
        </w:rPr>
        <w:t xml:space="preserve"> </w:t>
      </w:r>
      <w:r w:rsidR="005E7ED9" w:rsidRPr="00004800">
        <w:rPr>
          <w:rFonts w:eastAsia="SimSun"/>
          <w:szCs w:val="24"/>
          <w:lang w:val="es-ES" w:eastAsia="zh-CN"/>
        </w:rPr>
        <w:t>de niños</w:t>
      </w:r>
      <w:r w:rsidR="00FC0271">
        <w:rPr>
          <w:lang w:val="es-ES"/>
        </w:rPr>
        <w:t>.</w:t>
      </w:r>
    </w:p>
    <w:p w:rsidR="00615F49" w:rsidRPr="00004800" w:rsidRDefault="0055289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 w:rsidRPr="00004800">
        <w:rPr>
          <w:bCs/>
          <w:lang w:val="es-ES"/>
        </w:rPr>
        <w:t xml:space="preserve">En 2004 se </w:t>
      </w:r>
      <w:r w:rsidR="00A10BFE" w:rsidRPr="00004800">
        <w:rPr>
          <w:bCs/>
          <w:lang w:val="es-ES"/>
        </w:rPr>
        <w:t>cre</w:t>
      </w:r>
      <w:r w:rsidRPr="00004800">
        <w:rPr>
          <w:bCs/>
          <w:lang w:val="es-ES"/>
        </w:rPr>
        <w:t>ó e</w:t>
      </w:r>
      <w:r w:rsidR="00D21B1F" w:rsidRPr="00004800">
        <w:rPr>
          <w:bCs/>
          <w:lang w:val="es-ES"/>
        </w:rPr>
        <w:t xml:space="preserve">l </w:t>
      </w:r>
      <w:bookmarkStart w:id="18" w:name="OLE_LINK4"/>
      <w:r w:rsidR="00D21B1F" w:rsidRPr="00004800">
        <w:rPr>
          <w:bCs/>
          <w:lang w:val="es-ES"/>
        </w:rPr>
        <w:t xml:space="preserve">Consejo Municipal de Protección de los Derechos del Niño </w:t>
      </w:r>
      <w:bookmarkEnd w:id="18"/>
      <w:r w:rsidR="00D21B1F" w:rsidRPr="00004800">
        <w:rPr>
          <w:bCs/>
          <w:lang w:val="es-ES"/>
        </w:rPr>
        <w:t>para fomentar la colaboración entre las</w:t>
      </w:r>
      <w:r w:rsidR="00A10BFE" w:rsidRPr="00004800">
        <w:rPr>
          <w:bCs/>
          <w:lang w:val="es-ES"/>
        </w:rPr>
        <w:t xml:space="preserve"> distintas </w:t>
      </w:r>
      <w:r w:rsidR="00D21B1F" w:rsidRPr="00004800">
        <w:rPr>
          <w:bCs/>
          <w:lang w:val="es-ES"/>
        </w:rPr>
        <w:t>subdivisiones</w:t>
      </w:r>
      <w:r w:rsidR="00615F49" w:rsidRPr="00004800">
        <w:rPr>
          <w:bCs/>
          <w:lang w:val="es-ES"/>
        </w:rPr>
        <w:t>.</w:t>
      </w:r>
      <w:r w:rsidR="00A10BFE" w:rsidRPr="00004800">
        <w:rPr>
          <w:bCs/>
          <w:lang w:val="es-ES"/>
        </w:rPr>
        <w:t xml:space="preserve"> Con el mismo fin</w:t>
      </w:r>
      <w:r w:rsidR="00D21B1F" w:rsidRPr="00004800">
        <w:rPr>
          <w:bCs/>
          <w:lang w:val="es-ES"/>
        </w:rPr>
        <w:t xml:space="preserve"> se establecieron consejos para la protección de los derechos del niño </w:t>
      </w:r>
      <w:r w:rsidR="00FC0271">
        <w:rPr>
          <w:bCs/>
          <w:lang w:val="es-ES"/>
        </w:rPr>
        <w:t>en el</w:t>
      </w:r>
      <w:r w:rsidR="00D21B1F" w:rsidRPr="00004800">
        <w:rPr>
          <w:bCs/>
          <w:lang w:val="es-ES"/>
        </w:rPr>
        <w:t xml:space="preserve"> nivel </w:t>
      </w:r>
      <w:r w:rsidR="00615F49" w:rsidRPr="00004800">
        <w:rPr>
          <w:bCs/>
          <w:lang w:val="es-ES"/>
        </w:rPr>
        <w:t xml:space="preserve">I </w:t>
      </w:r>
      <w:r w:rsidR="00D21B1F" w:rsidRPr="00004800">
        <w:rPr>
          <w:bCs/>
          <w:lang w:val="es-ES"/>
        </w:rPr>
        <w:t xml:space="preserve">de la administración pública local de </w:t>
      </w:r>
      <w:r w:rsidR="00615F49" w:rsidRPr="00004800">
        <w:rPr>
          <w:bCs/>
          <w:lang w:val="es-ES"/>
        </w:rPr>
        <w:t xml:space="preserve">Chisinau. </w:t>
      </w:r>
      <w:r w:rsidR="00E35418" w:rsidRPr="00004800">
        <w:rPr>
          <w:bCs/>
          <w:lang w:val="es-ES"/>
        </w:rPr>
        <w:t>La investigación de</w:t>
      </w:r>
      <w:r w:rsidR="00A10BFE" w:rsidRPr="00004800">
        <w:rPr>
          <w:bCs/>
          <w:lang w:val="es-ES"/>
        </w:rPr>
        <w:t xml:space="preserve"> las violaciones </w:t>
      </w:r>
      <w:r w:rsidR="00E35418" w:rsidRPr="00004800">
        <w:rPr>
          <w:bCs/>
          <w:lang w:val="es-ES"/>
        </w:rPr>
        <w:t xml:space="preserve">de los derechos </w:t>
      </w:r>
      <w:r w:rsidR="00F27FFD" w:rsidRPr="00004800">
        <w:rPr>
          <w:bCs/>
          <w:lang w:val="es-ES"/>
        </w:rPr>
        <w:t>del</w:t>
      </w:r>
      <w:r w:rsidR="00E35418" w:rsidRPr="00004800">
        <w:rPr>
          <w:bCs/>
          <w:lang w:val="es-ES"/>
        </w:rPr>
        <w:t xml:space="preserve"> niño está a cargo del Servicio de Asistencia Psicológica, Social y Jurídica</w:t>
      </w:r>
      <w:r w:rsidR="00A10BFE" w:rsidRPr="00004800">
        <w:rPr>
          <w:bCs/>
          <w:lang w:val="es-ES"/>
        </w:rPr>
        <w:t>,</w:t>
      </w:r>
      <w:r w:rsidR="00E35418" w:rsidRPr="00004800">
        <w:rPr>
          <w:bCs/>
          <w:lang w:val="es-ES"/>
        </w:rPr>
        <w:t xml:space="preserve"> perteneciente a la Dirección Municipal</w:t>
      </w:r>
      <w:r w:rsidR="00615F49" w:rsidRPr="00004800">
        <w:rPr>
          <w:lang w:val="es-ES"/>
        </w:rPr>
        <w:t>.</w:t>
      </w:r>
    </w:p>
    <w:p w:rsidR="00615F49" w:rsidRPr="00004800" w:rsidRDefault="00552896" w:rsidP="00ED5F1A">
      <w:pPr>
        <w:autoSpaceDE w:val="0"/>
        <w:autoSpaceDN w:val="0"/>
        <w:adjustRightInd w:val="0"/>
        <w:rPr>
          <w:lang w:val="es-ES"/>
        </w:rPr>
      </w:pPr>
      <w:r w:rsidRPr="00004800">
        <w:rPr>
          <w:b/>
          <w:iCs/>
          <w:lang w:val="es-ES"/>
        </w:rPr>
        <w:t>Estructuras de vigilancia independientes</w:t>
      </w:r>
    </w:p>
    <w:p w:rsidR="00615F49" w:rsidRPr="00004800" w:rsidRDefault="00A5250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C</w:t>
      </w:r>
      <w:r w:rsidR="00076089" w:rsidRPr="00004800">
        <w:rPr>
          <w:lang w:val="es-ES"/>
        </w:rPr>
        <w:t xml:space="preserve">omo </w:t>
      </w:r>
      <w:r w:rsidR="00F61465">
        <w:rPr>
          <w:lang w:val="es-ES"/>
        </w:rPr>
        <w:t xml:space="preserve">ya </w:t>
      </w:r>
      <w:r w:rsidR="00076089" w:rsidRPr="00004800">
        <w:rPr>
          <w:lang w:val="es-ES"/>
        </w:rPr>
        <w:t xml:space="preserve">se mencionó en el informe inicial, </w:t>
      </w:r>
      <w:r w:rsidR="00F61465">
        <w:rPr>
          <w:lang w:val="es-ES"/>
        </w:rPr>
        <w:t>con el</w:t>
      </w:r>
      <w:r w:rsidR="00076089" w:rsidRPr="00004800">
        <w:rPr>
          <w:lang w:val="es-ES"/>
        </w:rPr>
        <w:t xml:space="preserve"> fin de garantizar la observancia de todos los derechos y libertades constitucionales de los ciudadanos de </w:t>
      </w:r>
      <w:smartTag w:uri="urn:schemas-microsoft-com:office:smarttags" w:element="PersonName">
        <w:smartTagPr>
          <w:attr w:name="ProductID" w:val="la Rep￺blica"/>
        </w:smartTagPr>
        <w:r w:rsidR="00076089" w:rsidRPr="00004800">
          <w:rPr>
            <w:lang w:val="es-ES"/>
          </w:rPr>
          <w:t>la República</w:t>
        </w:r>
      </w:smartTag>
      <w:r w:rsidR="00076089" w:rsidRPr="00004800">
        <w:rPr>
          <w:lang w:val="es-ES"/>
        </w:rPr>
        <w:t xml:space="preserve"> de Moldova se estableció</w:t>
      </w:r>
      <w:r w:rsidR="004E0BB0" w:rsidRPr="00004800">
        <w:rPr>
          <w:lang w:val="es-ES"/>
        </w:rPr>
        <w:t xml:space="preserve"> el Instituto de Defensores Parlamentarios </w:t>
      </w:r>
      <w:r w:rsidR="00615F49" w:rsidRPr="00004800">
        <w:rPr>
          <w:lang w:val="es-ES"/>
        </w:rPr>
        <w:t>(</w:t>
      </w:r>
      <w:r w:rsidR="004E0BB0" w:rsidRPr="00004800">
        <w:rPr>
          <w:lang w:val="es-ES"/>
        </w:rPr>
        <w:t>Defensor del Pueblo</w:t>
      </w:r>
      <w:r w:rsidR="00615F49" w:rsidRPr="00004800">
        <w:rPr>
          <w:lang w:val="es-ES"/>
        </w:rPr>
        <w:t>) (L</w:t>
      </w:r>
      <w:r w:rsidR="00076089" w:rsidRPr="00004800">
        <w:rPr>
          <w:lang w:val="es-ES"/>
        </w:rPr>
        <w:t>ey Nº </w:t>
      </w:r>
      <w:r w:rsidR="00615F49" w:rsidRPr="00004800">
        <w:rPr>
          <w:lang w:val="es-ES"/>
        </w:rPr>
        <w:t>1349</w:t>
      </w:r>
      <w:r w:rsidR="00076089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076089" w:rsidRPr="00004800">
        <w:rPr>
          <w:lang w:val="es-ES"/>
        </w:rPr>
        <w:t>de</w:t>
      </w:r>
      <w:r w:rsidR="00615F49" w:rsidRPr="00004800">
        <w:rPr>
          <w:lang w:val="es-ES"/>
        </w:rPr>
        <w:t xml:space="preserve"> 17</w:t>
      </w:r>
      <w:r w:rsidR="00D80817" w:rsidRPr="00004800">
        <w:rPr>
          <w:lang w:val="es-ES"/>
        </w:rPr>
        <w:t> </w:t>
      </w:r>
      <w:r w:rsidR="004444F2" w:rsidRPr="00004800">
        <w:rPr>
          <w:lang w:val="es-ES"/>
        </w:rPr>
        <w:t xml:space="preserve">de octubre de </w:t>
      </w:r>
      <w:r w:rsidR="00615F49" w:rsidRPr="00004800">
        <w:rPr>
          <w:lang w:val="es-ES"/>
        </w:rPr>
        <w:t xml:space="preserve">1997) </w:t>
      </w:r>
      <w:r w:rsidR="004E0BB0" w:rsidRPr="00004800">
        <w:rPr>
          <w:lang w:val="es-ES"/>
        </w:rPr>
        <w:t>y el Centro de Derechos Humanos de Moldova</w:t>
      </w:r>
      <w:r w:rsidR="00615F49" w:rsidRPr="00004800">
        <w:rPr>
          <w:lang w:val="es-ES"/>
        </w:rPr>
        <w:t xml:space="preserve">. </w:t>
      </w:r>
      <w:r w:rsidR="004E0BB0" w:rsidRPr="00004800">
        <w:rPr>
          <w:lang w:val="es-ES"/>
        </w:rPr>
        <w:t>El Instituto no sustituye a otros órganos ejecutivos ni se</w:t>
      </w:r>
      <w:r w:rsidR="00F558F7" w:rsidRPr="00004800">
        <w:rPr>
          <w:lang w:val="es-ES"/>
        </w:rPr>
        <w:t xml:space="preserve"> superpone </w:t>
      </w:r>
      <w:r w:rsidR="004E0BB0" w:rsidRPr="00004800">
        <w:rPr>
          <w:lang w:val="es-ES"/>
        </w:rPr>
        <w:t>con ellos</w:t>
      </w:r>
      <w:r w:rsidR="00615F49" w:rsidRPr="00004800">
        <w:rPr>
          <w:lang w:val="es-ES"/>
        </w:rPr>
        <w:t xml:space="preserve">. </w:t>
      </w:r>
      <w:r w:rsidR="004E0BB0" w:rsidRPr="00004800">
        <w:rPr>
          <w:lang w:val="es-ES"/>
        </w:rPr>
        <w:t>Los defensores parlamentarios</w:t>
      </w:r>
      <w:r w:rsidRPr="00004800">
        <w:rPr>
          <w:lang w:val="es-ES"/>
        </w:rPr>
        <w:t xml:space="preserve"> ejercen su autoridad o informan a los organismos competentes a petición de las personas que </w:t>
      </w:r>
      <w:r w:rsidR="00F61465">
        <w:rPr>
          <w:lang w:val="es-ES"/>
        </w:rPr>
        <w:t xml:space="preserve">presentan </w:t>
      </w:r>
      <w:r w:rsidRPr="00004800">
        <w:rPr>
          <w:lang w:val="es-ES"/>
        </w:rPr>
        <w:t>reclama</w:t>
      </w:r>
      <w:r w:rsidR="00F61465">
        <w:rPr>
          <w:lang w:val="es-ES"/>
        </w:rPr>
        <w:t>ciones</w:t>
      </w:r>
      <w:r w:rsidRPr="00004800">
        <w:rPr>
          <w:lang w:val="es-ES"/>
        </w:rPr>
        <w:t xml:space="preserve"> </w:t>
      </w:r>
      <w:r w:rsidR="00F61465">
        <w:rPr>
          <w:lang w:val="es-ES"/>
        </w:rPr>
        <w:t>por</w:t>
      </w:r>
      <w:r w:rsidRPr="00004800">
        <w:rPr>
          <w:lang w:val="es-ES"/>
        </w:rPr>
        <w:t>que sus derechos y libertades</w:t>
      </w:r>
      <w:r w:rsidR="004E0BB0" w:rsidRPr="00004800">
        <w:rPr>
          <w:lang w:val="es-ES"/>
        </w:rPr>
        <w:t xml:space="preserve"> </w:t>
      </w:r>
      <w:r w:rsidRPr="00004800">
        <w:rPr>
          <w:lang w:val="es-ES"/>
        </w:rPr>
        <w:t>han sido violados</w:t>
      </w:r>
      <w:r w:rsidR="00615F49" w:rsidRPr="00004800">
        <w:rPr>
          <w:lang w:val="es-ES"/>
        </w:rPr>
        <w:t xml:space="preserve">. </w:t>
      </w:r>
      <w:r w:rsidR="00F61465">
        <w:rPr>
          <w:lang w:val="es-ES"/>
        </w:rPr>
        <w:t>Para alcanzar sus objetivos, e</w:t>
      </w:r>
      <w:r w:rsidR="00315EA9">
        <w:rPr>
          <w:lang w:val="es-ES"/>
        </w:rPr>
        <w:t>l </w:t>
      </w:r>
      <w:r w:rsidR="002B75DC" w:rsidRPr="00004800">
        <w:rPr>
          <w:lang w:val="es-ES"/>
        </w:rPr>
        <w:t>Instituto</w:t>
      </w:r>
      <w:r w:rsidR="00F61465">
        <w:rPr>
          <w:lang w:val="es-ES"/>
        </w:rPr>
        <w:t>:</w:t>
      </w:r>
    </w:p>
    <w:p w:rsidR="00615F49" w:rsidRPr="00004800" w:rsidRDefault="00ED5F1A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F558F7" w:rsidRPr="00004800">
        <w:rPr>
          <w:lang w:val="es-ES"/>
        </w:rPr>
        <w:t>tiende</w:t>
      </w:r>
      <w:r w:rsidR="002B75DC" w:rsidRPr="00004800">
        <w:rPr>
          <w:lang w:val="es-ES"/>
        </w:rPr>
        <w:t xml:space="preserve"> a los ciudadanos cuyos intereses y derechos legítimos han sido violados en </w:t>
      </w:r>
      <w:smartTag w:uri="urn:schemas-microsoft-com:office:smarttags" w:element="PersonName">
        <w:smartTagPr>
          <w:attr w:name="ProductID" w:val="la Rep￺blica"/>
        </w:smartTagPr>
        <w:r w:rsidR="002B75DC" w:rsidRPr="00004800">
          <w:rPr>
            <w:lang w:val="es-ES"/>
          </w:rPr>
          <w:t>la República</w:t>
        </w:r>
      </w:smartTag>
      <w:r w:rsidR="002B75DC" w:rsidRPr="00004800">
        <w:rPr>
          <w:lang w:val="es-ES"/>
        </w:rPr>
        <w:t xml:space="preserve"> de Moldova</w:t>
      </w:r>
      <w:r w:rsidR="00615F49" w:rsidRPr="00004800">
        <w:rPr>
          <w:lang w:val="es-ES"/>
        </w:rPr>
        <w:t>;</w:t>
      </w:r>
    </w:p>
    <w:p w:rsidR="00615F49" w:rsidRPr="00004800" w:rsidRDefault="00ED5F1A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R</w:t>
      </w:r>
      <w:r w:rsidR="002B75DC" w:rsidRPr="00004800">
        <w:rPr>
          <w:lang w:val="es-ES"/>
        </w:rPr>
        <w:t>ecibe y examina peticiones y restituye los derechos de los ciudadanos (</w:t>
      </w:r>
      <w:r w:rsidR="00801C3E" w:rsidRPr="00004800">
        <w:rPr>
          <w:lang w:val="es-ES"/>
        </w:rPr>
        <w:t>incluidos</w:t>
      </w:r>
      <w:r w:rsidR="002B75DC" w:rsidRPr="00004800">
        <w:rPr>
          <w:lang w:val="es-ES"/>
        </w:rPr>
        <w:t xml:space="preserve"> los niños</w:t>
      </w:r>
      <w:r w:rsidR="00615F49" w:rsidRPr="00004800">
        <w:rPr>
          <w:lang w:val="es-ES"/>
        </w:rPr>
        <w:t>);</w:t>
      </w:r>
    </w:p>
    <w:p w:rsidR="00615F49" w:rsidRPr="00004800" w:rsidRDefault="00ED5F1A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I</w:t>
      </w:r>
      <w:r w:rsidR="002C2E09" w:rsidRPr="00004800">
        <w:rPr>
          <w:lang w:val="es-ES"/>
        </w:rPr>
        <w:t>nforma y educa a los miembros de la comunidad acerca de los derechos humanos</w:t>
      </w:r>
      <w:r w:rsidR="00615F49" w:rsidRPr="00004800">
        <w:rPr>
          <w:lang w:val="es-ES"/>
        </w:rPr>
        <w:t>;</w:t>
      </w:r>
    </w:p>
    <w:p w:rsidR="00615F49" w:rsidRPr="00004800" w:rsidRDefault="00ED5F1A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O</w:t>
      </w:r>
      <w:r w:rsidR="00953CEA" w:rsidRPr="00004800">
        <w:rPr>
          <w:lang w:val="es-ES"/>
        </w:rPr>
        <w:t>rganiza actividades editoriales</w:t>
      </w:r>
      <w:r w:rsidR="00615F49" w:rsidRPr="00004800">
        <w:rPr>
          <w:lang w:val="es-ES"/>
        </w:rPr>
        <w:t>;</w:t>
      </w:r>
    </w:p>
    <w:p w:rsidR="00615F49" w:rsidRPr="00004800" w:rsidRDefault="00ED5F1A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C</w:t>
      </w:r>
      <w:r w:rsidR="00953CEA" w:rsidRPr="00004800">
        <w:rPr>
          <w:lang w:val="es-ES"/>
        </w:rPr>
        <w:t>olabora con</w:t>
      </w:r>
      <w:r w:rsidR="00F558F7" w:rsidRPr="00004800">
        <w:rPr>
          <w:lang w:val="es-ES"/>
        </w:rPr>
        <w:t xml:space="preserve"> interlocutores </w:t>
      </w:r>
      <w:r w:rsidR="00953CEA" w:rsidRPr="00004800">
        <w:rPr>
          <w:lang w:val="es-ES"/>
        </w:rPr>
        <w:t xml:space="preserve">sociales locales y extranjeros para </w:t>
      </w:r>
      <w:r w:rsidR="00F61465">
        <w:rPr>
          <w:lang w:val="es-ES"/>
        </w:rPr>
        <w:t>alcanzar</w:t>
      </w:r>
      <w:r w:rsidR="00953CEA" w:rsidRPr="00004800">
        <w:rPr>
          <w:lang w:val="es-ES"/>
        </w:rPr>
        <w:t xml:space="preserve"> los objetivos establecidos</w:t>
      </w:r>
      <w:r w:rsidR="00F61465">
        <w:rPr>
          <w:lang w:val="es-ES"/>
        </w:rPr>
        <w:t>.</w:t>
      </w:r>
    </w:p>
    <w:p w:rsidR="00615F49" w:rsidRPr="00004800" w:rsidRDefault="00993F4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 w:rsidRPr="00004800">
        <w:rPr>
          <w:lang w:val="es-ES"/>
        </w:rPr>
        <w:t xml:space="preserve">Al comienzo de cada año, el Instituto de Defensores Parlamentarios presenta al Parlamento un informe sobre la observancia de los derechos humanos en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 República</w:t>
        </w:r>
      </w:smartTag>
      <w:r w:rsidRPr="00004800">
        <w:rPr>
          <w:lang w:val="es-ES"/>
        </w:rPr>
        <w:t xml:space="preserve"> de Moldova durante el año anterior</w:t>
      </w:r>
      <w:r w:rsidR="00615F49" w:rsidRPr="00004800">
        <w:rPr>
          <w:lang w:val="es-ES"/>
        </w:rPr>
        <w:t>.</w:t>
      </w:r>
    </w:p>
    <w:p w:rsidR="00615F49" w:rsidRPr="00004800" w:rsidRDefault="006A494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 w:rsidRPr="00004800">
        <w:rPr>
          <w:lang w:val="es-ES"/>
        </w:rPr>
        <w:t>Los derechos de</w:t>
      </w:r>
      <w:r w:rsidR="00EE306C" w:rsidRPr="00004800">
        <w:rPr>
          <w:lang w:val="es-ES"/>
        </w:rPr>
        <w:t>l</w:t>
      </w:r>
      <w:r w:rsidRPr="00004800">
        <w:rPr>
          <w:lang w:val="es-ES"/>
        </w:rPr>
        <w:t xml:space="preserve"> niño, como parte inalienable de los derechos humanos y las libertades fundamentales, </w:t>
      </w:r>
      <w:r w:rsidR="00590E51">
        <w:rPr>
          <w:lang w:val="es-ES"/>
        </w:rPr>
        <w:t>despiertan</w:t>
      </w:r>
      <w:r w:rsidR="00481435" w:rsidRPr="00004800">
        <w:rPr>
          <w:lang w:val="es-ES"/>
        </w:rPr>
        <w:t xml:space="preserve"> una </w:t>
      </w:r>
      <w:r w:rsidRPr="00004800">
        <w:rPr>
          <w:lang w:val="es-ES"/>
        </w:rPr>
        <w:t xml:space="preserve">preocupación permanente </w:t>
      </w:r>
      <w:r w:rsidR="00590E51">
        <w:rPr>
          <w:lang w:val="es-ES"/>
        </w:rPr>
        <w:t>en</w:t>
      </w:r>
      <w:r w:rsidRPr="00004800">
        <w:rPr>
          <w:lang w:val="es-ES"/>
        </w:rPr>
        <w:t xml:space="preserve"> los defensores parlamentarios</w:t>
      </w:r>
      <w:r w:rsidR="00590E51">
        <w:rPr>
          <w:lang w:val="es-ES"/>
        </w:rPr>
        <w:t>.</w:t>
      </w:r>
    </w:p>
    <w:p w:rsidR="00615F49" w:rsidRPr="00004800" w:rsidRDefault="007C6B6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 w:rsidRPr="00004800">
        <w:rPr>
          <w:lang w:val="es-ES"/>
        </w:rPr>
        <w:t>E</w:t>
      </w:r>
      <w:r w:rsidR="00615F49" w:rsidRPr="00004800">
        <w:rPr>
          <w:lang w:val="es-ES"/>
        </w:rPr>
        <w:t>n 2001,</w:t>
      </w:r>
      <w:r w:rsidRPr="00004800">
        <w:rPr>
          <w:lang w:val="es-ES"/>
        </w:rPr>
        <w:t xml:space="preserve"> los habitantes de las poblaciones de </w:t>
      </w:r>
      <w:r w:rsidR="00615F49" w:rsidRPr="00004800">
        <w:rPr>
          <w:lang w:val="es-ES"/>
        </w:rPr>
        <w:t xml:space="preserve">Valea Florii </w:t>
      </w:r>
      <w:r w:rsidRPr="00004800">
        <w:rPr>
          <w:lang w:val="es-ES"/>
        </w:rPr>
        <w:t>y</w:t>
      </w:r>
      <w:r w:rsidR="00615F49" w:rsidRPr="00004800">
        <w:rPr>
          <w:lang w:val="es-ES"/>
        </w:rPr>
        <w:t xml:space="preserve"> Capriana</w:t>
      </w:r>
      <w:r w:rsidR="004973F0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>de</w:t>
      </w:r>
      <w:r w:rsidR="00615F49" w:rsidRPr="00004800">
        <w:rPr>
          <w:lang w:val="es-ES"/>
        </w:rPr>
        <w:t xml:space="preserve"> Lapusna</w:t>
      </w:r>
      <w:r w:rsidR="004973F0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4973F0" w:rsidRPr="00004800">
        <w:rPr>
          <w:lang w:val="es-ES"/>
        </w:rPr>
        <w:t>se dirigieron al Instituto de Defensores Parlamentarios para</w:t>
      </w:r>
      <w:r w:rsidRPr="00004800">
        <w:rPr>
          <w:lang w:val="es-ES"/>
        </w:rPr>
        <w:t xml:space="preserve"> que ayudara a los estudiantes que tenían que caminar 10 km </w:t>
      </w:r>
      <w:r w:rsidR="00451531" w:rsidRPr="00004800">
        <w:rPr>
          <w:lang w:val="es-ES"/>
        </w:rPr>
        <w:t>hasta</w:t>
      </w:r>
      <w:r w:rsidRPr="00004800">
        <w:rPr>
          <w:lang w:val="es-ES"/>
        </w:rPr>
        <w:t xml:space="preserve"> llegar a la escuela, </w:t>
      </w:r>
      <w:r w:rsidR="00590E51">
        <w:rPr>
          <w:lang w:val="es-ES"/>
        </w:rPr>
        <w:t>creando</w:t>
      </w:r>
      <w:r w:rsidRPr="00004800">
        <w:rPr>
          <w:lang w:val="es-ES"/>
        </w:rPr>
        <w:t xml:space="preserve"> un problema</w:t>
      </w:r>
      <w:r w:rsidR="00590E51">
        <w:rPr>
          <w:lang w:val="es-ES"/>
        </w:rPr>
        <w:t xml:space="preserve"> grave</w:t>
      </w:r>
      <w:r w:rsidRPr="00004800">
        <w:rPr>
          <w:lang w:val="es-ES"/>
        </w:rPr>
        <w:t xml:space="preserve"> de asistencia</w:t>
      </w:r>
      <w:r w:rsidR="00590E51">
        <w:rPr>
          <w:lang w:val="es-ES"/>
        </w:rPr>
        <w:t xml:space="preserve">, que </w:t>
      </w:r>
      <w:r w:rsidR="00D70CDA" w:rsidRPr="00004800">
        <w:rPr>
          <w:lang w:val="es-ES"/>
        </w:rPr>
        <w:t>se solucionó gracias a la intervención de los defensores parlamentarios y la ayuda de la administración pública local</w:t>
      </w:r>
      <w:r w:rsidR="00590E51">
        <w:rPr>
          <w:lang w:val="es-ES"/>
        </w:rPr>
        <w:t>,</w:t>
      </w:r>
      <w:r w:rsidR="00D70CDA" w:rsidRPr="00004800">
        <w:rPr>
          <w:lang w:val="es-ES"/>
        </w:rPr>
        <w:t xml:space="preserve"> y se proporcionó a los estudiantes el transporte necesario</w:t>
      </w:r>
      <w:r w:rsidR="00590E51">
        <w:rPr>
          <w:lang w:val="es-ES"/>
        </w:rPr>
        <w:t>.</w:t>
      </w:r>
    </w:p>
    <w:p w:rsidR="00615F49" w:rsidRPr="00004800" w:rsidRDefault="009E779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EE306C" w:rsidRPr="00004800">
        <w:rPr>
          <w:lang w:val="es-ES"/>
        </w:rPr>
        <w:t>n 2003</w:t>
      </w:r>
      <w:r w:rsidR="00590E51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>un defensor parlamentario</w:t>
      </w:r>
      <w:r w:rsidR="00EE306C" w:rsidRPr="00004800">
        <w:rPr>
          <w:lang w:val="es-ES"/>
        </w:rPr>
        <w:t>,</w:t>
      </w:r>
      <w:r w:rsidRPr="00004800">
        <w:rPr>
          <w:lang w:val="es-ES"/>
        </w:rPr>
        <w:t xml:space="preserve"> defendiendo los intereses de un niño sordo</w:t>
      </w:r>
      <w:r w:rsidR="00EE306C" w:rsidRPr="00004800">
        <w:rPr>
          <w:lang w:val="es-ES"/>
        </w:rPr>
        <w:t>,</w:t>
      </w:r>
      <w:r w:rsidRPr="00004800">
        <w:rPr>
          <w:lang w:val="es-ES"/>
        </w:rPr>
        <w:t xml:space="preserve"> demandó a la Asociación Territorial Médica del sector de Bot</w:t>
      </w:r>
      <w:r w:rsidR="00590E51">
        <w:rPr>
          <w:lang w:val="es-ES"/>
        </w:rPr>
        <w:t>a</w:t>
      </w:r>
      <w:r w:rsidRPr="00004800">
        <w:rPr>
          <w:lang w:val="es-ES"/>
        </w:rPr>
        <w:t xml:space="preserve">nica de </w:t>
      </w:r>
      <w:r w:rsidR="00615F49" w:rsidRPr="00004800">
        <w:rPr>
          <w:lang w:val="es-ES"/>
        </w:rPr>
        <w:t xml:space="preserve">Chisinau </w:t>
      </w:r>
      <w:r w:rsidRPr="00004800">
        <w:rPr>
          <w:lang w:val="es-ES"/>
        </w:rPr>
        <w:t xml:space="preserve">y al médico que lo había tratado. </w:t>
      </w:r>
      <w:r w:rsidR="00477197" w:rsidRPr="00004800">
        <w:rPr>
          <w:lang w:val="es-ES"/>
        </w:rPr>
        <w:t xml:space="preserve">Pidió </w:t>
      </w:r>
      <w:r w:rsidRPr="00004800">
        <w:rPr>
          <w:lang w:val="es-ES"/>
        </w:rPr>
        <w:t>43.</w:t>
      </w:r>
      <w:r w:rsidR="00615F49" w:rsidRPr="00004800">
        <w:rPr>
          <w:lang w:val="es-ES"/>
        </w:rPr>
        <w:t xml:space="preserve">200 lei </w:t>
      </w:r>
      <w:r w:rsidR="00477197" w:rsidRPr="00004800">
        <w:rPr>
          <w:lang w:val="es-ES"/>
        </w:rPr>
        <w:t>para</w:t>
      </w:r>
      <w:r w:rsidR="00481435" w:rsidRPr="00004800">
        <w:rPr>
          <w:lang w:val="es-ES"/>
        </w:rPr>
        <w:t xml:space="preserve"> comprar al niño </w:t>
      </w:r>
      <w:r w:rsidR="00477197" w:rsidRPr="00004800">
        <w:rPr>
          <w:lang w:val="es-ES"/>
        </w:rPr>
        <w:t>un aud</w:t>
      </w:r>
      <w:r w:rsidR="00EE306C" w:rsidRPr="00004800">
        <w:rPr>
          <w:lang w:val="es-ES"/>
        </w:rPr>
        <w:t>ífono</w:t>
      </w:r>
      <w:r w:rsidR="00615F49" w:rsidRPr="00004800">
        <w:rPr>
          <w:lang w:val="es-ES"/>
        </w:rPr>
        <w:t xml:space="preserve">. </w:t>
      </w:r>
      <w:r w:rsidR="00477197" w:rsidRPr="00004800">
        <w:rPr>
          <w:lang w:val="es-ES"/>
        </w:rPr>
        <w:t>El tribunal confirmó la petición del defensor parlamentario</w:t>
      </w:r>
      <w:r w:rsidR="00615F49" w:rsidRPr="00004800">
        <w:rPr>
          <w:lang w:val="es-ES"/>
        </w:rPr>
        <w:t>.</w:t>
      </w:r>
    </w:p>
    <w:p w:rsidR="00615F49" w:rsidRPr="00004800" w:rsidRDefault="00CB1EA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2004, </w:t>
      </w:r>
      <w:r w:rsidRPr="00004800">
        <w:rPr>
          <w:lang w:val="es-ES"/>
        </w:rPr>
        <w:t>los defensores parlamentarios examinaron las peticiones de un grupo de ciudadanos cuyos hijos deseaban continuar sus estudios en el extranjero</w:t>
      </w:r>
      <w:r w:rsidR="00DF3740" w:rsidRPr="00004800">
        <w:rPr>
          <w:lang w:val="es-ES"/>
        </w:rPr>
        <w:t>,</w:t>
      </w:r>
      <w:r w:rsidRPr="00004800">
        <w:rPr>
          <w:lang w:val="es-ES"/>
        </w:rPr>
        <w:t xml:space="preserve"> pero no podían abandonar el país porque no cumplían las normas </w:t>
      </w:r>
      <w:r w:rsidR="007653B1" w:rsidRPr="00004800">
        <w:rPr>
          <w:lang w:val="es-ES"/>
        </w:rPr>
        <w:t xml:space="preserve">de Moldova según las cuales </w:t>
      </w:r>
      <w:r w:rsidRPr="00004800">
        <w:rPr>
          <w:lang w:val="es-ES"/>
        </w:rPr>
        <w:t xml:space="preserve">los menores sólo </w:t>
      </w:r>
      <w:r w:rsidR="007653B1" w:rsidRPr="00004800">
        <w:rPr>
          <w:lang w:val="es-ES"/>
        </w:rPr>
        <w:t>p</w:t>
      </w:r>
      <w:r w:rsidR="007D141F">
        <w:rPr>
          <w:lang w:val="es-ES"/>
        </w:rPr>
        <w:t>odían</w:t>
      </w:r>
      <w:r w:rsidRPr="00004800">
        <w:rPr>
          <w:lang w:val="es-ES"/>
        </w:rPr>
        <w:t xml:space="preserve"> entrar </w:t>
      </w:r>
      <w:r w:rsidR="007D141F">
        <w:rPr>
          <w:lang w:val="es-ES"/>
        </w:rPr>
        <w:t xml:space="preserve">en </w:t>
      </w:r>
      <w:r w:rsidRPr="00004800">
        <w:rPr>
          <w:lang w:val="es-ES"/>
        </w:rPr>
        <w:t xml:space="preserve">el territorio de la República </w:t>
      </w:r>
      <w:r w:rsidR="007D141F">
        <w:rPr>
          <w:lang w:val="es-ES"/>
        </w:rPr>
        <w:t xml:space="preserve">o salir de él </w:t>
      </w:r>
      <w:r w:rsidRPr="00004800">
        <w:rPr>
          <w:lang w:val="es-ES"/>
        </w:rPr>
        <w:t>acompañados de un representante legal o una persona nombrada mediante una declaración notari</w:t>
      </w:r>
      <w:r w:rsidR="00EF7FC3" w:rsidRPr="00004800">
        <w:rPr>
          <w:lang w:val="es-ES"/>
        </w:rPr>
        <w:t>al</w:t>
      </w:r>
      <w:r w:rsidR="00615F49" w:rsidRPr="00004800">
        <w:rPr>
          <w:lang w:val="es-ES"/>
        </w:rPr>
        <w:t xml:space="preserve">. </w:t>
      </w:r>
      <w:r w:rsidR="00EF7FC3" w:rsidRPr="00004800">
        <w:rPr>
          <w:lang w:val="es-ES"/>
        </w:rPr>
        <w:t>Los defensores parlamentarios eran c</w:t>
      </w:r>
      <w:r w:rsidR="00E15073" w:rsidRPr="00004800">
        <w:rPr>
          <w:lang w:val="es-ES"/>
        </w:rPr>
        <w:t xml:space="preserve">onscientes de que se trataba de un esfuerzo por parte del Estado para prevenir </w:t>
      </w:r>
      <w:r w:rsidR="00FB2034" w:rsidRPr="00004800">
        <w:rPr>
          <w:lang w:val="es-ES"/>
        </w:rPr>
        <w:t xml:space="preserve">y combatir </w:t>
      </w:r>
      <w:r w:rsidR="007653B1" w:rsidRPr="00004800">
        <w:rPr>
          <w:lang w:val="es-ES"/>
        </w:rPr>
        <w:t>la trata de niños</w:t>
      </w:r>
      <w:r w:rsidR="00FB2034" w:rsidRPr="00004800">
        <w:rPr>
          <w:lang w:val="es-ES"/>
        </w:rPr>
        <w:t xml:space="preserve">, </w:t>
      </w:r>
      <w:r w:rsidR="00EF7FC3" w:rsidRPr="00004800">
        <w:rPr>
          <w:lang w:val="es-ES"/>
        </w:rPr>
        <w:t xml:space="preserve">pero </w:t>
      </w:r>
      <w:r w:rsidR="00E15073" w:rsidRPr="00004800">
        <w:rPr>
          <w:lang w:val="es-ES"/>
        </w:rPr>
        <w:t xml:space="preserve">estimaron que </w:t>
      </w:r>
      <w:r w:rsidR="00FB2034" w:rsidRPr="00004800">
        <w:rPr>
          <w:lang w:val="es-ES"/>
        </w:rPr>
        <w:t xml:space="preserve">el hecho de </w:t>
      </w:r>
      <w:r w:rsidR="00E15073" w:rsidRPr="00004800">
        <w:rPr>
          <w:lang w:val="es-ES"/>
        </w:rPr>
        <w:t xml:space="preserve">prohibir </w:t>
      </w:r>
      <w:r w:rsidR="007653B1" w:rsidRPr="00004800">
        <w:rPr>
          <w:lang w:val="es-ES"/>
        </w:rPr>
        <w:t>la salida del país de</w:t>
      </w:r>
      <w:r w:rsidR="00E15073" w:rsidRPr="00004800">
        <w:rPr>
          <w:lang w:val="es-ES"/>
        </w:rPr>
        <w:t xml:space="preserve"> uno o varios estudiantes menores de edad</w:t>
      </w:r>
      <w:r w:rsidR="00FB2034" w:rsidRPr="00004800">
        <w:rPr>
          <w:lang w:val="es-ES"/>
        </w:rPr>
        <w:t xml:space="preserve"> inscritos </w:t>
      </w:r>
      <w:r w:rsidR="00E15073" w:rsidRPr="00004800">
        <w:rPr>
          <w:lang w:val="es-ES"/>
        </w:rPr>
        <w:t xml:space="preserve">en una institución </w:t>
      </w:r>
      <w:r w:rsidR="00DF3740" w:rsidRPr="00004800">
        <w:rPr>
          <w:lang w:val="es-ES"/>
        </w:rPr>
        <w:t>docente</w:t>
      </w:r>
      <w:r w:rsidR="00E15073" w:rsidRPr="00004800">
        <w:rPr>
          <w:lang w:val="es-ES"/>
        </w:rPr>
        <w:t xml:space="preserve"> extranjera si</w:t>
      </w:r>
      <w:r w:rsidR="00EF7FC3" w:rsidRPr="00004800">
        <w:rPr>
          <w:lang w:val="es-ES"/>
        </w:rPr>
        <w:t xml:space="preserve"> </w:t>
      </w:r>
      <w:r w:rsidR="00E15073" w:rsidRPr="00004800">
        <w:rPr>
          <w:lang w:val="es-ES"/>
        </w:rPr>
        <w:t>n</w:t>
      </w:r>
      <w:r w:rsidR="00EF7FC3" w:rsidRPr="00004800">
        <w:rPr>
          <w:lang w:val="es-ES"/>
        </w:rPr>
        <w:t>o iban acompañados por</w:t>
      </w:r>
      <w:r w:rsidR="00E15073" w:rsidRPr="00004800">
        <w:rPr>
          <w:lang w:val="es-ES"/>
        </w:rPr>
        <w:t xml:space="preserve"> una persona violaba gravemente su derecho a la educación y la libre circulación</w:t>
      </w:r>
      <w:r w:rsidR="007653B1" w:rsidRPr="00004800">
        <w:rPr>
          <w:lang w:val="es-ES"/>
        </w:rPr>
        <w:t xml:space="preserve"> consagrados en </w:t>
      </w:r>
      <w:r w:rsidR="00E15073" w:rsidRPr="00004800">
        <w:rPr>
          <w:lang w:val="es-ES"/>
        </w:rPr>
        <w:t>la Constitución de la República de Moldova</w:t>
      </w:r>
      <w:r w:rsidR="00615F49" w:rsidRPr="00004800">
        <w:rPr>
          <w:lang w:val="es-ES"/>
        </w:rPr>
        <w:t xml:space="preserve">, </w:t>
      </w:r>
      <w:r w:rsidR="00E15073" w:rsidRPr="00004800">
        <w:rPr>
          <w:lang w:val="es-ES"/>
        </w:rPr>
        <w:t>y propusieron un procedimiento más simplificado para esa categoría de personas</w:t>
      </w:r>
      <w:r w:rsidR="00615F49" w:rsidRPr="00004800">
        <w:rPr>
          <w:lang w:val="es-ES"/>
        </w:rPr>
        <w:t xml:space="preserve">. </w:t>
      </w:r>
      <w:r w:rsidR="00E15073" w:rsidRPr="00004800">
        <w:rPr>
          <w:lang w:val="es-ES"/>
        </w:rPr>
        <w:t>Para ello pidieron al Parlamento que modificar</w:t>
      </w:r>
      <w:r w:rsidR="007653B1" w:rsidRPr="00004800">
        <w:rPr>
          <w:lang w:val="es-ES"/>
        </w:rPr>
        <w:t>a</w:t>
      </w:r>
      <w:r w:rsidR="00E15073" w:rsidRPr="00004800">
        <w:rPr>
          <w:lang w:val="es-ES"/>
        </w:rPr>
        <w:t xml:space="preserve"> la legislación</w:t>
      </w:r>
      <w:r w:rsidR="007D141F">
        <w:rPr>
          <w:lang w:val="es-ES"/>
        </w:rPr>
        <w:t>,</w:t>
      </w:r>
      <w:r w:rsidR="00E15073" w:rsidRPr="00004800">
        <w:rPr>
          <w:lang w:val="es-ES"/>
        </w:rPr>
        <w:t xml:space="preserve"> de manera que los estudiantes</w:t>
      </w:r>
      <w:r w:rsidR="00FB2034" w:rsidRPr="00004800">
        <w:rPr>
          <w:lang w:val="es-ES"/>
        </w:rPr>
        <w:t xml:space="preserve"> inscritos </w:t>
      </w:r>
      <w:r w:rsidR="00E15073" w:rsidRPr="00004800">
        <w:rPr>
          <w:lang w:val="es-ES"/>
        </w:rPr>
        <w:t xml:space="preserve">en instituciones </w:t>
      </w:r>
      <w:r w:rsidR="00DF3740" w:rsidRPr="00004800">
        <w:rPr>
          <w:lang w:val="es-ES"/>
        </w:rPr>
        <w:t>docentes</w:t>
      </w:r>
      <w:r w:rsidR="00E15073" w:rsidRPr="00004800">
        <w:rPr>
          <w:lang w:val="es-ES"/>
        </w:rPr>
        <w:t xml:space="preserve"> extranjeras pudieran salir del país presentando los documentos de</w:t>
      </w:r>
      <w:r w:rsidR="00FB2034" w:rsidRPr="00004800">
        <w:rPr>
          <w:lang w:val="es-ES"/>
        </w:rPr>
        <w:t xml:space="preserve"> inscripción </w:t>
      </w:r>
      <w:r w:rsidR="00E15073" w:rsidRPr="00004800">
        <w:rPr>
          <w:lang w:val="es-ES"/>
        </w:rPr>
        <w:t>expedidos por dicha</w:t>
      </w:r>
      <w:r w:rsidR="007653B1" w:rsidRPr="00004800">
        <w:rPr>
          <w:lang w:val="es-ES"/>
        </w:rPr>
        <w:t>s</w:t>
      </w:r>
      <w:r w:rsidR="00E15073" w:rsidRPr="00004800">
        <w:rPr>
          <w:lang w:val="es-ES"/>
        </w:rPr>
        <w:t xml:space="preserve"> instituci</w:t>
      </w:r>
      <w:r w:rsidR="007653B1" w:rsidRPr="00004800">
        <w:rPr>
          <w:lang w:val="es-ES"/>
        </w:rPr>
        <w:t>ones</w:t>
      </w:r>
      <w:r w:rsidR="00E15073" w:rsidRPr="00004800">
        <w:rPr>
          <w:lang w:val="es-ES"/>
        </w:rPr>
        <w:t xml:space="preserve"> y una declaración notari</w:t>
      </w:r>
      <w:r w:rsidR="00EF7FC3" w:rsidRPr="00004800">
        <w:rPr>
          <w:lang w:val="es-ES"/>
        </w:rPr>
        <w:t>al</w:t>
      </w:r>
      <w:r w:rsidR="00E15073" w:rsidRPr="00004800">
        <w:rPr>
          <w:lang w:val="es-ES"/>
        </w:rPr>
        <w:t xml:space="preserve"> firmada por uno de sus representantes legales permitiéndoles salir y en la que se indicara el país de destino, la finalidad del viaje, el tiempo de permanencia en el país extranjero y la validez de la declaración.</w:t>
      </w:r>
      <w:r w:rsidR="00615F49" w:rsidRPr="00004800">
        <w:rPr>
          <w:lang w:val="es-ES"/>
        </w:rPr>
        <w:t xml:space="preserve"> </w:t>
      </w:r>
      <w:r w:rsidR="00EF7FC3" w:rsidRPr="00004800">
        <w:rPr>
          <w:lang w:val="es-ES"/>
        </w:rPr>
        <w:t>Tras un período de</w:t>
      </w:r>
      <w:r w:rsidR="00FB2034" w:rsidRPr="00004800">
        <w:rPr>
          <w:lang w:val="es-ES"/>
        </w:rPr>
        <w:t xml:space="preserve"> negociaciones</w:t>
      </w:r>
      <w:r w:rsidR="00EF7FC3" w:rsidRPr="00004800">
        <w:rPr>
          <w:lang w:val="es-ES"/>
        </w:rPr>
        <w:t xml:space="preserve">, la propuesta se aprobó el </w:t>
      </w:r>
      <w:r w:rsidR="00615F49" w:rsidRPr="00004800">
        <w:rPr>
          <w:lang w:val="es-ES"/>
        </w:rPr>
        <w:t>23</w:t>
      </w:r>
      <w:r w:rsidR="00D80817" w:rsidRPr="00004800">
        <w:rPr>
          <w:lang w:val="es-ES"/>
        </w:rPr>
        <w:t xml:space="preserve"> de diciembre de </w:t>
      </w:r>
      <w:r w:rsidR="00615F49" w:rsidRPr="00004800">
        <w:rPr>
          <w:lang w:val="es-ES"/>
        </w:rPr>
        <w:t>2005.</w:t>
      </w:r>
    </w:p>
    <w:p w:rsidR="00615F49" w:rsidRPr="00004800" w:rsidRDefault="007653B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bCs/>
          <w:iCs/>
          <w:lang w:val="es-ES"/>
        </w:rPr>
        <w:t>E</w:t>
      </w:r>
      <w:r w:rsidR="00615F49" w:rsidRPr="00004800">
        <w:rPr>
          <w:bCs/>
          <w:iCs/>
          <w:lang w:val="es-ES"/>
        </w:rPr>
        <w:t>n 2</w:t>
      </w:r>
      <w:r w:rsidR="00615F49" w:rsidRPr="00004800">
        <w:rPr>
          <w:lang w:val="es-ES"/>
        </w:rPr>
        <w:t>005</w:t>
      </w:r>
      <w:r w:rsidR="00615F49" w:rsidRPr="00004800">
        <w:rPr>
          <w:i/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006F40" w:rsidRPr="00004800">
        <w:rPr>
          <w:lang w:val="es-ES"/>
        </w:rPr>
        <w:t xml:space="preserve">los empleados del Instituto de Defensores Parlamentarios realizaron investigaciones relativas al número de niños que no asistían a la escuela, el nivel de preparación de las instituciones </w:t>
      </w:r>
      <w:r w:rsidR="00511970" w:rsidRPr="00004800">
        <w:rPr>
          <w:lang w:val="es-ES"/>
        </w:rPr>
        <w:t>docentes</w:t>
      </w:r>
      <w:r w:rsidR="00006F40" w:rsidRPr="00004800">
        <w:rPr>
          <w:lang w:val="es-ES"/>
        </w:rPr>
        <w:t xml:space="preserve"> para el </w:t>
      </w:r>
      <w:r w:rsidR="0021530C" w:rsidRPr="00004800">
        <w:rPr>
          <w:lang w:val="es-ES"/>
        </w:rPr>
        <w:t>año escolar</w:t>
      </w:r>
      <w:r w:rsidR="00006F40" w:rsidRPr="00004800">
        <w:rPr>
          <w:lang w:val="es-ES"/>
        </w:rPr>
        <w:t xml:space="preserve"> </w:t>
      </w:r>
      <w:r w:rsidR="00615F49" w:rsidRPr="00004800">
        <w:rPr>
          <w:lang w:val="es-ES"/>
        </w:rPr>
        <w:t>2005</w:t>
      </w:r>
      <w:r w:rsidR="00F102E0" w:rsidRPr="00004800">
        <w:rPr>
          <w:lang w:val="es-ES"/>
        </w:rPr>
        <w:t>/</w:t>
      </w:r>
      <w:r w:rsidR="00615F49" w:rsidRPr="00004800">
        <w:rPr>
          <w:lang w:val="es-ES"/>
        </w:rPr>
        <w:t xml:space="preserve">06 </w:t>
      </w:r>
      <w:r w:rsidR="00006F40" w:rsidRPr="00004800">
        <w:rPr>
          <w:lang w:val="es-ES"/>
        </w:rPr>
        <w:t xml:space="preserve">y los problemas más graves que tenían </w:t>
      </w:r>
      <w:r w:rsidR="00950BD1" w:rsidRPr="00004800">
        <w:rPr>
          <w:lang w:val="es-ES"/>
        </w:rPr>
        <w:t>estas</w:t>
      </w:r>
      <w:r w:rsidR="00006F40" w:rsidRPr="00004800">
        <w:rPr>
          <w:lang w:val="es-ES"/>
        </w:rPr>
        <w:t xml:space="preserve"> instituciones en Moldova</w:t>
      </w:r>
      <w:r w:rsidR="00615F49" w:rsidRPr="00004800">
        <w:rPr>
          <w:lang w:val="es-ES"/>
        </w:rPr>
        <w:t>.</w:t>
      </w:r>
    </w:p>
    <w:p w:rsidR="00550C51" w:rsidRPr="00004800" w:rsidRDefault="00006F4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Durante el período de referencia, </w:t>
      </w:r>
      <w:r w:rsidR="00B84D1C" w:rsidRPr="00004800">
        <w:rPr>
          <w:bCs/>
          <w:lang w:val="es-ES"/>
        </w:rPr>
        <w:t xml:space="preserve">el Centro de Derechos Humanos </w:t>
      </w:r>
      <w:r w:rsidRPr="00004800">
        <w:rPr>
          <w:lang w:val="es-ES"/>
        </w:rPr>
        <w:t xml:space="preserve">llevó a cabo varias actividades en </w:t>
      </w:r>
      <w:r w:rsidR="00716C93" w:rsidRPr="00004800">
        <w:rPr>
          <w:lang w:val="es-ES"/>
        </w:rPr>
        <w:t>esta esfera</w:t>
      </w:r>
      <w:r w:rsidR="00615F49" w:rsidRPr="00004800">
        <w:rPr>
          <w:lang w:val="es-ES"/>
        </w:rPr>
        <w:t>,</w:t>
      </w:r>
      <w:r w:rsidRPr="00004800">
        <w:rPr>
          <w:lang w:val="es-ES"/>
        </w:rPr>
        <w:t xml:space="preserve"> </w:t>
      </w:r>
      <w:r w:rsidR="00716C93" w:rsidRPr="00004800">
        <w:rPr>
          <w:lang w:val="es-ES"/>
        </w:rPr>
        <w:t xml:space="preserve">algunas de las cuales </w:t>
      </w:r>
      <w:r w:rsidR="007D141F">
        <w:rPr>
          <w:lang w:val="es-ES"/>
        </w:rPr>
        <w:t>estaban</w:t>
      </w:r>
      <w:r w:rsidRPr="00004800">
        <w:rPr>
          <w:lang w:val="es-ES"/>
        </w:rPr>
        <w:t xml:space="preserve"> especial</w:t>
      </w:r>
      <w:r w:rsidR="007D141F">
        <w:rPr>
          <w:lang w:val="es-ES"/>
        </w:rPr>
        <w:t>mente orientadas</w:t>
      </w:r>
      <w:r w:rsidRPr="00004800">
        <w:rPr>
          <w:lang w:val="es-ES"/>
        </w:rPr>
        <w:t xml:space="preserve"> a los derechos del niño o se concentraban </w:t>
      </w:r>
      <w:r w:rsidR="007D141F">
        <w:rPr>
          <w:lang w:val="es-ES"/>
        </w:rPr>
        <w:t xml:space="preserve">de manera </w:t>
      </w:r>
      <w:r w:rsidRPr="00004800">
        <w:rPr>
          <w:lang w:val="es-ES"/>
        </w:rPr>
        <w:t>exclusiva</w:t>
      </w:r>
      <w:r w:rsidR="007D141F">
        <w:rPr>
          <w:lang w:val="es-ES"/>
        </w:rPr>
        <w:t xml:space="preserve"> </w:t>
      </w:r>
      <w:r w:rsidRPr="00004800">
        <w:rPr>
          <w:lang w:val="es-ES"/>
        </w:rPr>
        <w:t>en ellos</w:t>
      </w:r>
      <w:r w:rsidR="00615F49" w:rsidRPr="00004800">
        <w:rPr>
          <w:lang w:val="es-ES"/>
        </w:rPr>
        <w:t>:</w:t>
      </w:r>
    </w:p>
    <w:p w:rsidR="00615F49" w:rsidRPr="00004800" w:rsidRDefault="005B3981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M</w:t>
      </w:r>
      <w:r w:rsidR="00006F40" w:rsidRPr="00004800">
        <w:rPr>
          <w:lang w:val="es-ES"/>
        </w:rPr>
        <w:t xml:space="preserve">esa redonda </w:t>
      </w:r>
      <w:r w:rsidR="001602BA" w:rsidRPr="00004800">
        <w:rPr>
          <w:lang w:val="es-ES"/>
        </w:rPr>
        <w:t xml:space="preserve">sobre </w:t>
      </w:r>
      <w:r w:rsidR="00615F49" w:rsidRPr="00004800">
        <w:rPr>
          <w:lang w:val="es-ES"/>
        </w:rPr>
        <w:t>“</w:t>
      </w:r>
      <w:bookmarkStart w:id="19" w:name="OLE_LINK11"/>
      <w:bookmarkStart w:id="20" w:name="OLE_LINK12"/>
      <w:r w:rsidR="001602BA" w:rsidRPr="00004800">
        <w:rPr>
          <w:lang w:val="es-ES"/>
        </w:rPr>
        <w:t>Derechos del niño: Situación actual y perspectivas</w:t>
      </w:r>
      <w:bookmarkEnd w:id="19"/>
      <w:bookmarkEnd w:id="20"/>
      <w:r>
        <w:rPr>
          <w:lang w:val="es-ES"/>
        </w:rPr>
        <w:t>” (2004, </w:t>
      </w:r>
      <w:r w:rsidR="00615F49" w:rsidRPr="00004800">
        <w:rPr>
          <w:lang w:val="es-ES"/>
        </w:rPr>
        <w:t>Chisinau)</w:t>
      </w:r>
      <w:r w:rsidR="00615F49" w:rsidRPr="00004800">
        <w:rPr>
          <w:bCs/>
          <w:lang w:val="es-ES"/>
        </w:rPr>
        <w:t>;</w:t>
      </w:r>
    </w:p>
    <w:p w:rsidR="00615F49" w:rsidRPr="00004800" w:rsidRDefault="005B3981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M</w:t>
      </w:r>
      <w:r w:rsidR="001602BA" w:rsidRPr="00004800">
        <w:rPr>
          <w:lang w:val="es-ES"/>
        </w:rPr>
        <w:t xml:space="preserve">esa redonda sobre </w:t>
      </w:r>
      <w:r w:rsidR="00615F49" w:rsidRPr="00315EA9">
        <w:rPr>
          <w:lang w:val="es-ES"/>
        </w:rPr>
        <w:t>“</w:t>
      </w:r>
      <w:r w:rsidR="001602BA" w:rsidRPr="00004800">
        <w:rPr>
          <w:iCs/>
          <w:lang w:val="es-ES"/>
        </w:rPr>
        <w:t>Observancia y protección de los derechos de las personas</w:t>
      </w:r>
      <w:r w:rsidR="00615F49" w:rsidRPr="00315EA9">
        <w:rPr>
          <w:lang w:val="es-ES"/>
        </w:rPr>
        <w:t>”</w:t>
      </w:r>
      <w:r w:rsidR="00615F49" w:rsidRPr="00004800">
        <w:rPr>
          <w:i/>
          <w:lang w:val="es-ES"/>
        </w:rPr>
        <w:t xml:space="preserve"> </w:t>
      </w:r>
      <w:r w:rsidR="00615F49" w:rsidRPr="00004800">
        <w:rPr>
          <w:lang w:val="es-ES"/>
        </w:rPr>
        <w:t>(2005, Chisinau)</w:t>
      </w:r>
      <w:r w:rsidR="001602BA" w:rsidRPr="00004800">
        <w:rPr>
          <w:lang w:val="es-ES"/>
        </w:rPr>
        <w:t>, que se concentr</w:t>
      </w:r>
      <w:r w:rsidR="00FC08B0" w:rsidRPr="00004800">
        <w:rPr>
          <w:lang w:val="es-ES"/>
        </w:rPr>
        <w:t>ó</w:t>
      </w:r>
      <w:r w:rsidR="001602BA" w:rsidRPr="00004800">
        <w:rPr>
          <w:lang w:val="es-ES"/>
        </w:rPr>
        <w:t xml:space="preserve"> en el marco jurídico </w:t>
      </w:r>
      <w:r w:rsidR="00A97D14" w:rsidRPr="00004800">
        <w:rPr>
          <w:lang w:val="es-ES"/>
        </w:rPr>
        <w:t>de dicha</w:t>
      </w:r>
      <w:r w:rsidR="001602BA" w:rsidRPr="00004800">
        <w:rPr>
          <w:lang w:val="es-ES"/>
        </w:rPr>
        <w:t xml:space="preserve"> observancia y protección (con inclusión de los niños), así como en su asistencia </w:t>
      </w:r>
      <w:r w:rsidR="0090179C" w:rsidRPr="00004800">
        <w:rPr>
          <w:lang w:val="es-ES"/>
        </w:rPr>
        <w:t xml:space="preserve">social </w:t>
      </w:r>
      <w:r w:rsidR="001602BA" w:rsidRPr="00004800">
        <w:rPr>
          <w:lang w:val="es-ES"/>
        </w:rPr>
        <w:t xml:space="preserve">y </w:t>
      </w:r>
      <w:r w:rsidR="00ED2399" w:rsidRPr="00004800">
        <w:rPr>
          <w:lang w:val="es-ES"/>
        </w:rPr>
        <w:t xml:space="preserve">su </w:t>
      </w:r>
      <w:r w:rsidR="001602BA" w:rsidRPr="00004800">
        <w:rPr>
          <w:lang w:val="es-ES"/>
        </w:rPr>
        <w:t>protección</w:t>
      </w:r>
      <w:r w:rsidR="007D141F">
        <w:rPr>
          <w:lang w:val="es-ES"/>
        </w:rPr>
        <w:t>;</w:t>
      </w:r>
    </w:p>
    <w:p w:rsidR="00615F49" w:rsidRPr="00004800" w:rsidRDefault="005B3981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C</w:t>
      </w:r>
      <w:r w:rsidR="007C321E" w:rsidRPr="00004800">
        <w:rPr>
          <w:lang w:val="es-ES"/>
        </w:rPr>
        <w:t xml:space="preserve">onferencias anuales </w:t>
      </w:r>
      <w:r w:rsidR="00615F49" w:rsidRPr="00004800">
        <w:rPr>
          <w:lang w:val="es-ES"/>
        </w:rPr>
        <w:t>(1</w:t>
      </w:r>
      <w:r w:rsidR="00ED2399" w:rsidRPr="00004800">
        <w:rPr>
          <w:lang w:val="es-ES"/>
        </w:rPr>
        <w:t>º</w:t>
      </w:r>
      <w:r w:rsidR="00615F49" w:rsidRPr="00004800">
        <w:rPr>
          <w:lang w:val="es-ES"/>
        </w:rPr>
        <w:t xml:space="preserve">–10 </w:t>
      </w:r>
      <w:r w:rsidR="007C321E" w:rsidRPr="00004800">
        <w:rPr>
          <w:lang w:val="es-ES"/>
        </w:rPr>
        <w:t>de diciembre</w:t>
      </w:r>
      <w:r w:rsidR="00615F49" w:rsidRPr="00004800">
        <w:rPr>
          <w:lang w:val="es-ES"/>
        </w:rPr>
        <w:t xml:space="preserve">) </w:t>
      </w:r>
      <w:r w:rsidR="007C321E" w:rsidRPr="00004800">
        <w:rPr>
          <w:lang w:val="es-ES"/>
        </w:rPr>
        <w:t>en escuelas</w:t>
      </w:r>
      <w:r w:rsidR="00ED2399" w:rsidRPr="00004800">
        <w:rPr>
          <w:lang w:val="es-ES"/>
        </w:rPr>
        <w:t xml:space="preserve"> primarias y secundarias </w:t>
      </w:r>
      <w:r w:rsidR="007C321E" w:rsidRPr="00004800">
        <w:rPr>
          <w:lang w:val="es-ES"/>
        </w:rPr>
        <w:t>como parte del</w:t>
      </w:r>
      <w:r w:rsidR="00615F49" w:rsidRPr="00004800">
        <w:rPr>
          <w:lang w:val="es-ES"/>
        </w:rPr>
        <w:t xml:space="preserve"> </w:t>
      </w:r>
      <w:r w:rsidR="006A1157" w:rsidRPr="00004800">
        <w:rPr>
          <w:lang w:val="es-ES"/>
        </w:rPr>
        <w:t>Decenio de las Naciones Unidas para la educación en la esfera de los derechos humanos, en particular de los derechos del niño</w:t>
      </w:r>
      <w:r w:rsidR="00615F49" w:rsidRPr="00004800">
        <w:rPr>
          <w:lang w:val="es-ES"/>
        </w:rPr>
        <w:t>;</w:t>
      </w:r>
    </w:p>
    <w:p w:rsidR="00615F49" w:rsidRPr="00004800" w:rsidRDefault="005B3981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M</w:t>
      </w:r>
      <w:r w:rsidR="006A1157" w:rsidRPr="00004800">
        <w:rPr>
          <w:lang w:val="es-ES"/>
        </w:rPr>
        <w:t>aterial sobre derechos humanos,</w:t>
      </w:r>
      <w:r w:rsidR="00ED2399" w:rsidRPr="00004800">
        <w:rPr>
          <w:lang w:val="es-ES"/>
        </w:rPr>
        <w:t xml:space="preserve"> </w:t>
      </w:r>
      <w:r w:rsidR="007D141F">
        <w:rPr>
          <w:lang w:val="es-ES"/>
        </w:rPr>
        <w:t>en particular</w:t>
      </w:r>
      <w:r w:rsidR="00ED2399" w:rsidRPr="00004800">
        <w:rPr>
          <w:lang w:val="es-ES"/>
        </w:rPr>
        <w:t xml:space="preserve"> </w:t>
      </w:r>
      <w:r w:rsidR="006A1157" w:rsidRPr="00004800">
        <w:rPr>
          <w:lang w:val="es-ES"/>
        </w:rPr>
        <w:t xml:space="preserve">el calendario </w:t>
      </w:r>
      <w:r w:rsidR="00DA011F" w:rsidRPr="00004800">
        <w:rPr>
          <w:lang w:val="es-ES"/>
        </w:rPr>
        <w:t>del Centro</w:t>
      </w:r>
      <w:r w:rsidR="00615F49" w:rsidRPr="00004800">
        <w:rPr>
          <w:lang w:val="es-ES"/>
        </w:rPr>
        <w:t xml:space="preserve"> </w:t>
      </w:r>
      <w:r w:rsidR="006A1157" w:rsidRPr="00004800">
        <w:rPr>
          <w:lang w:val="es-ES"/>
        </w:rPr>
        <w:t xml:space="preserve">con una descripción de los </w:t>
      </w:r>
      <w:r w:rsidR="00120969" w:rsidRPr="00004800">
        <w:rPr>
          <w:lang w:val="es-ES"/>
        </w:rPr>
        <w:t>actos</w:t>
      </w:r>
      <w:r w:rsidR="006A1157" w:rsidRPr="00004800">
        <w:rPr>
          <w:lang w:val="es-ES"/>
        </w:rPr>
        <w:t xml:space="preserve"> relacionados con los derechos del niño </w:t>
      </w:r>
      <w:r w:rsidR="00615F49" w:rsidRPr="00004800">
        <w:rPr>
          <w:lang w:val="es-ES"/>
        </w:rPr>
        <w:t>(2002)</w:t>
      </w:r>
      <w:r w:rsidR="007D141F">
        <w:rPr>
          <w:bCs/>
          <w:lang w:val="es-ES"/>
        </w:rPr>
        <w:t>,</w:t>
      </w:r>
      <w:r w:rsidR="00703E93" w:rsidRPr="00004800">
        <w:rPr>
          <w:bCs/>
          <w:lang w:val="es-ES"/>
        </w:rPr>
        <w:t xml:space="preserve"> el folleto titulado </w:t>
      </w:r>
      <w:r w:rsidR="00615F49" w:rsidRPr="00004800">
        <w:rPr>
          <w:bCs/>
          <w:lang w:val="es-ES"/>
        </w:rPr>
        <w:t>“</w:t>
      </w:r>
      <w:r w:rsidR="00703E93" w:rsidRPr="00004800">
        <w:rPr>
          <w:bCs/>
          <w:lang w:val="es-ES"/>
        </w:rPr>
        <w:t>Migración ilegal de mano de obra</w:t>
      </w:r>
      <w:r w:rsidR="00615F49" w:rsidRPr="00004800">
        <w:rPr>
          <w:bCs/>
          <w:lang w:val="es-ES"/>
        </w:rPr>
        <w:t>:</w:t>
      </w:r>
      <w:r w:rsidR="00703E93" w:rsidRPr="00004800">
        <w:rPr>
          <w:bCs/>
          <w:lang w:val="es-ES"/>
        </w:rPr>
        <w:t xml:space="preserve"> Fuente de</w:t>
      </w:r>
      <w:r w:rsidR="00ED2399" w:rsidRPr="00004800">
        <w:rPr>
          <w:bCs/>
          <w:lang w:val="es-ES"/>
        </w:rPr>
        <w:t xml:space="preserve"> trata </w:t>
      </w:r>
      <w:r w:rsidR="00703E93" w:rsidRPr="00004800">
        <w:rPr>
          <w:bCs/>
          <w:lang w:val="es-ES"/>
        </w:rPr>
        <w:t>de personas</w:t>
      </w:r>
      <w:r w:rsidR="00615F49" w:rsidRPr="00004800">
        <w:rPr>
          <w:bCs/>
          <w:lang w:val="es-ES"/>
        </w:rPr>
        <w:t>” (2004)</w:t>
      </w:r>
      <w:r w:rsidR="007D141F">
        <w:rPr>
          <w:bCs/>
          <w:lang w:val="es-ES"/>
        </w:rPr>
        <w:t>,</w:t>
      </w:r>
      <w:r w:rsidR="00B1634F" w:rsidRPr="00004800">
        <w:rPr>
          <w:bCs/>
          <w:lang w:val="es-ES"/>
        </w:rPr>
        <w:t xml:space="preserve"> el folleto titulado </w:t>
      </w:r>
      <w:r w:rsidR="00615F49" w:rsidRPr="00004800">
        <w:rPr>
          <w:bCs/>
          <w:lang w:val="es-ES"/>
        </w:rPr>
        <w:t>“</w:t>
      </w:r>
      <w:r w:rsidR="00ED2399" w:rsidRPr="00004800">
        <w:rPr>
          <w:bCs/>
          <w:lang w:val="es-ES"/>
        </w:rPr>
        <w:t>Derechos del n</w:t>
      </w:r>
      <w:r w:rsidR="00B1634F" w:rsidRPr="00004800">
        <w:rPr>
          <w:bCs/>
          <w:lang w:val="es-ES"/>
        </w:rPr>
        <w:t>iño</w:t>
      </w:r>
      <w:r w:rsidR="00615F49" w:rsidRPr="00004800">
        <w:rPr>
          <w:bCs/>
          <w:lang w:val="es-ES"/>
        </w:rPr>
        <w:t>” (2004)</w:t>
      </w:r>
      <w:r w:rsidR="007D141F">
        <w:rPr>
          <w:bCs/>
          <w:lang w:val="es-ES"/>
        </w:rPr>
        <w:t xml:space="preserve"> y</w:t>
      </w:r>
      <w:r w:rsidR="00CB6AB9" w:rsidRPr="00004800">
        <w:rPr>
          <w:bCs/>
          <w:lang w:val="es-ES"/>
        </w:rPr>
        <w:t xml:space="preserve"> el folleto titulado </w:t>
      </w:r>
      <w:r w:rsidR="00615F49" w:rsidRPr="00004800">
        <w:rPr>
          <w:bCs/>
          <w:iCs/>
          <w:lang w:val="es-ES"/>
        </w:rPr>
        <w:t>“</w:t>
      </w:r>
      <w:r w:rsidR="00CB6AB9" w:rsidRPr="00004800">
        <w:rPr>
          <w:bCs/>
          <w:iCs/>
          <w:lang w:val="es-ES"/>
        </w:rPr>
        <w:t>Algunos aspectos relativos al marco jurídico sobre la prevención de la trata de personas y la lucha contra ella</w:t>
      </w:r>
      <w:r w:rsidR="00615F49" w:rsidRPr="007D141F">
        <w:rPr>
          <w:bCs/>
          <w:iCs/>
          <w:lang w:val="es-ES"/>
        </w:rPr>
        <w:t>”</w:t>
      </w:r>
      <w:r w:rsidR="00615F49" w:rsidRPr="007D141F">
        <w:rPr>
          <w:bCs/>
          <w:lang w:val="es-ES"/>
        </w:rPr>
        <w:t xml:space="preserve"> (2</w:t>
      </w:r>
      <w:r w:rsidR="00615F49" w:rsidRPr="00004800">
        <w:rPr>
          <w:bCs/>
          <w:lang w:val="es-ES"/>
        </w:rPr>
        <w:t>006)</w:t>
      </w:r>
      <w:r w:rsidR="00ED2399" w:rsidRPr="00004800">
        <w:rPr>
          <w:bCs/>
          <w:lang w:val="es-ES"/>
        </w:rPr>
        <w:t>;</w:t>
      </w:r>
    </w:p>
    <w:p w:rsidR="00615F49" w:rsidRPr="00004800" w:rsidRDefault="005B3981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E</w:t>
      </w:r>
      <w:r w:rsidR="00ED2399" w:rsidRPr="00004800">
        <w:rPr>
          <w:lang w:val="es-ES"/>
        </w:rPr>
        <w:t xml:space="preserve">stablecimiento </w:t>
      </w:r>
      <w:r w:rsidR="00CB6AB9" w:rsidRPr="00004800">
        <w:rPr>
          <w:lang w:val="es-ES"/>
        </w:rPr>
        <w:t>en 2004–2005</w:t>
      </w:r>
      <w:r w:rsidR="00ED2399" w:rsidRPr="00004800">
        <w:rPr>
          <w:lang w:val="es-ES"/>
        </w:rPr>
        <w:t xml:space="preserve"> de una línea telefónica </w:t>
      </w:r>
      <w:r w:rsidR="00CB6AB9" w:rsidRPr="00004800">
        <w:rPr>
          <w:lang w:val="es-ES"/>
        </w:rPr>
        <w:t>directa sobre derechos humanos para</w:t>
      </w:r>
      <w:r w:rsidR="00280B15" w:rsidRPr="00004800">
        <w:rPr>
          <w:lang w:val="es-ES"/>
        </w:rPr>
        <w:t xml:space="preserve"> responder </w:t>
      </w:r>
      <w:r w:rsidR="00CB6AB9" w:rsidRPr="00004800">
        <w:rPr>
          <w:lang w:val="es-ES"/>
        </w:rPr>
        <w:t>a los ciudadanos</w:t>
      </w:r>
      <w:r w:rsidR="00280B15" w:rsidRPr="00004800">
        <w:rPr>
          <w:lang w:val="es-ES"/>
        </w:rPr>
        <w:t xml:space="preserve"> que</w:t>
      </w:r>
      <w:r w:rsidR="00ED2399" w:rsidRPr="00004800">
        <w:rPr>
          <w:lang w:val="es-ES"/>
        </w:rPr>
        <w:t xml:space="preserve"> pid</w:t>
      </w:r>
      <w:r w:rsidR="007D141F">
        <w:rPr>
          <w:lang w:val="es-ES"/>
        </w:rPr>
        <w:t>i</w:t>
      </w:r>
      <w:r w:rsidR="00ED2399" w:rsidRPr="00004800">
        <w:rPr>
          <w:lang w:val="es-ES"/>
        </w:rPr>
        <w:t>e</w:t>
      </w:r>
      <w:r w:rsidR="007D141F">
        <w:rPr>
          <w:lang w:val="es-ES"/>
        </w:rPr>
        <w:t>ra</w:t>
      </w:r>
      <w:r w:rsidR="00ED2399" w:rsidRPr="00004800">
        <w:rPr>
          <w:lang w:val="es-ES"/>
        </w:rPr>
        <w:t xml:space="preserve">n </w:t>
      </w:r>
      <w:r w:rsidR="00280B15" w:rsidRPr="00004800">
        <w:rPr>
          <w:lang w:val="es-ES"/>
        </w:rPr>
        <w:t>información o a quienes</w:t>
      </w:r>
      <w:r w:rsidR="00ED2399" w:rsidRPr="00004800">
        <w:rPr>
          <w:lang w:val="es-ES"/>
        </w:rPr>
        <w:t xml:space="preserve"> necesita</w:t>
      </w:r>
      <w:r w:rsidR="007D141F">
        <w:rPr>
          <w:lang w:val="es-ES"/>
        </w:rPr>
        <w:t>sen</w:t>
      </w:r>
      <w:r w:rsidR="00ED2399" w:rsidRPr="00004800">
        <w:rPr>
          <w:lang w:val="es-ES"/>
        </w:rPr>
        <w:t xml:space="preserve"> </w:t>
      </w:r>
      <w:r w:rsidR="00280B15" w:rsidRPr="00004800">
        <w:rPr>
          <w:lang w:val="es-ES"/>
        </w:rPr>
        <w:t>asesoramiento jurídico urgente acerca de sus derechos y libertades constitucionales</w:t>
      </w:r>
      <w:r w:rsidR="00CB6AB9" w:rsidRPr="00004800">
        <w:rPr>
          <w:lang w:val="es-ES"/>
        </w:rPr>
        <w:t xml:space="preserve"> </w:t>
      </w:r>
      <w:r w:rsidR="00280B15" w:rsidRPr="00004800">
        <w:rPr>
          <w:lang w:val="es-ES"/>
        </w:rPr>
        <w:t>y los mecanismos para protegerlos</w:t>
      </w:r>
      <w:r w:rsidR="00615F49" w:rsidRPr="00004800">
        <w:rPr>
          <w:lang w:val="es-ES"/>
        </w:rPr>
        <w:t>.</w:t>
      </w:r>
    </w:p>
    <w:p w:rsidR="00615F49" w:rsidRPr="00004800" w:rsidRDefault="00F510BD" w:rsidP="005B3981">
      <w:pPr>
        <w:tabs>
          <w:tab w:val="num" w:pos="0"/>
          <w:tab w:val="left" w:pos="360"/>
          <w:tab w:val="left" w:pos="720"/>
        </w:tabs>
        <w:jc w:val="both"/>
        <w:rPr>
          <w:b/>
          <w:iCs/>
          <w:lang w:val="es-ES"/>
        </w:rPr>
      </w:pPr>
      <w:r w:rsidRPr="00004800">
        <w:rPr>
          <w:b/>
          <w:iCs/>
          <w:lang w:val="es-ES"/>
        </w:rPr>
        <w:t>ONG y sociedad civil</w:t>
      </w:r>
    </w:p>
    <w:p w:rsidR="00615F49" w:rsidRPr="00004800" w:rsidRDefault="00195A2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 w:rsidRPr="00004800">
        <w:rPr>
          <w:bCs/>
          <w:lang w:val="es-ES"/>
        </w:rPr>
        <w:t xml:space="preserve">Como </w:t>
      </w:r>
      <w:r w:rsidR="00E544EA">
        <w:rPr>
          <w:bCs/>
          <w:lang w:val="es-ES"/>
        </w:rPr>
        <w:t>consecuencia</w:t>
      </w:r>
      <w:r w:rsidRPr="00004800">
        <w:rPr>
          <w:bCs/>
          <w:lang w:val="es-ES"/>
        </w:rPr>
        <w:t xml:space="preserve"> de las observaciones del Comité sobre el informe inicial, </w:t>
      </w:r>
      <w:smartTag w:uri="urn:schemas-microsoft-com:office:smarttags" w:element="PersonName">
        <w:smartTagPr>
          <w:attr w:name="ProductID" w:val="la Rep￺blica"/>
        </w:smartTagPr>
        <w:r w:rsidR="00120969" w:rsidRPr="00004800">
          <w:rPr>
            <w:bCs/>
            <w:lang w:val="es-ES"/>
          </w:rPr>
          <w:t xml:space="preserve">la </w:t>
        </w:r>
        <w:r w:rsidRPr="00004800">
          <w:rPr>
            <w:bCs/>
            <w:lang w:val="es-ES"/>
          </w:rPr>
          <w:t>República</w:t>
        </w:r>
      </w:smartTag>
      <w:r w:rsidRPr="00004800">
        <w:rPr>
          <w:bCs/>
          <w:lang w:val="es-ES"/>
        </w:rPr>
        <w:t xml:space="preserve"> de Moldova </w:t>
      </w:r>
      <w:r w:rsidR="00120969" w:rsidRPr="00004800">
        <w:rPr>
          <w:bCs/>
          <w:lang w:val="es-ES"/>
        </w:rPr>
        <w:t>a</w:t>
      </w:r>
      <w:r w:rsidR="00A97D14" w:rsidRPr="00004800">
        <w:rPr>
          <w:bCs/>
          <w:lang w:val="es-ES"/>
        </w:rPr>
        <w:t>dopt</w:t>
      </w:r>
      <w:r w:rsidRPr="00004800">
        <w:rPr>
          <w:bCs/>
          <w:lang w:val="es-ES"/>
        </w:rPr>
        <w:t xml:space="preserve">ó medidas específicas para involucrar a las ONG en la aplicación </w:t>
      </w:r>
      <w:r w:rsidR="006C25EF" w:rsidRPr="00004800">
        <w:rPr>
          <w:bCs/>
          <w:lang w:val="es-ES"/>
        </w:rPr>
        <w:t xml:space="preserve">de </w:t>
      </w:r>
      <w:smartTag w:uri="urn:schemas-microsoft-com:office:smarttags" w:element="PersonName">
        <w:smartTagPr>
          <w:attr w:name="ProductID" w:val="la Convenci￳n"/>
        </w:smartTagPr>
        <w:r w:rsidR="006C25EF" w:rsidRPr="00004800">
          <w:rPr>
            <w:bCs/>
            <w:lang w:val="es-ES"/>
          </w:rPr>
          <w:t>la Convención</w:t>
        </w:r>
      </w:smartTag>
      <w:r w:rsidRPr="00004800">
        <w:rPr>
          <w:bCs/>
          <w:lang w:val="es-ES"/>
        </w:rPr>
        <w:t xml:space="preserve"> y aumentó </w:t>
      </w:r>
      <w:r w:rsidR="00A97D14" w:rsidRPr="00004800">
        <w:rPr>
          <w:bCs/>
          <w:lang w:val="es-ES"/>
        </w:rPr>
        <w:t>la</w:t>
      </w:r>
      <w:r w:rsidRPr="00004800">
        <w:rPr>
          <w:bCs/>
          <w:lang w:val="es-ES"/>
        </w:rPr>
        <w:t xml:space="preserve"> cooperación </w:t>
      </w:r>
      <w:r w:rsidR="00A97D14" w:rsidRPr="00004800">
        <w:rPr>
          <w:bCs/>
          <w:lang w:val="es-ES"/>
        </w:rPr>
        <w:t>de</w:t>
      </w:r>
      <w:r w:rsidRPr="00004800">
        <w:rPr>
          <w:bCs/>
          <w:lang w:val="es-ES"/>
        </w:rPr>
        <w:t xml:space="preserve"> las instituciones públicas</w:t>
      </w:r>
      <w:r w:rsidR="00A97D14" w:rsidRPr="00004800">
        <w:rPr>
          <w:bCs/>
          <w:lang w:val="es-ES"/>
        </w:rPr>
        <w:t xml:space="preserve"> con ellas</w:t>
      </w:r>
      <w:r w:rsidR="00615F49" w:rsidRPr="00004800">
        <w:rPr>
          <w:bCs/>
          <w:lang w:val="es-ES"/>
        </w:rPr>
        <w:t>.</w:t>
      </w:r>
    </w:p>
    <w:p w:rsidR="00615F49" w:rsidRPr="00004800" w:rsidRDefault="00DC2AD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 w:rsidRPr="00004800">
        <w:rPr>
          <w:bCs/>
          <w:lang w:val="es-ES"/>
        </w:rPr>
        <w:t xml:space="preserve">Durante el </w:t>
      </w:r>
      <w:r w:rsidR="002850B9" w:rsidRPr="00004800">
        <w:rPr>
          <w:bCs/>
          <w:lang w:val="es-ES"/>
        </w:rPr>
        <w:t>período</w:t>
      </w:r>
      <w:r w:rsidRPr="00004800">
        <w:rPr>
          <w:bCs/>
          <w:lang w:val="es-ES"/>
        </w:rPr>
        <w:t xml:space="preserve"> de referencia, </w:t>
      </w:r>
      <w:r w:rsidR="00E544EA" w:rsidRPr="00004800">
        <w:rPr>
          <w:bCs/>
          <w:lang w:val="es-ES"/>
        </w:rPr>
        <w:t xml:space="preserve">diversas ONG </w:t>
      </w:r>
      <w:r w:rsidR="00E544EA">
        <w:rPr>
          <w:bCs/>
          <w:lang w:val="es-ES"/>
        </w:rPr>
        <w:t>llevaron a cabo numerosos</w:t>
      </w:r>
      <w:r w:rsidRPr="00004800">
        <w:rPr>
          <w:bCs/>
          <w:lang w:val="es-ES"/>
        </w:rPr>
        <w:t xml:space="preserve"> programas importantes con la ayuda y/o la participación directa de instituciones públicas</w:t>
      </w:r>
      <w:r w:rsidR="00615F49" w:rsidRPr="00004800">
        <w:rPr>
          <w:bCs/>
          <w:lang w:val="es-ES"/>
        </w:rPr>
        <w:t xml:space="preserve">. </w:t>
      </w:r>
      <w:r w:rsidR="00A97D14" w:rsidRPr="00004800">
        <w:rPr>
          <w:bCs/>
          <w:lang w:val="es-ES"/>
        </w:rPr>
        <w:t>Cabe</w:t>
      </w:r>
      <w:r w:rsidRPr="00004800">
        <w:rPr>
          <w:bCs/>
          <w:lang w:val="es-ES"/>
        </w:rPr>
        <w:t xml:space="preserve"> mencionar que el Instituto de Reforma Penal, en colaboración con el Parlamento, el Ministerio de Justicia, la Fiscalía General y el Consejo</w:t>
      </w:r>
      <w:r w:rsidR="007E1887" w:rsidRPr="00004800">
        <w:rPr>
          <w:bCs/>
          <w:lang w:val="es-ES"/>
        </w:rPr>
        <w:t xml:space="preserve"> S</w:t>
      </w:r>
      <w:r w:rsidRPr="00004800">
        <w:rPr>
          <w:bCs/>
          <w:lang w:val="es-ES"/>
        </w:rPr>
        <w:t>uperior</w:t>
      </w:r>
      <w:r w:rsidR="007E1887" w:rsidRPr="00004800">
        <w:rPr>
          <w:bCs/>
          <w:lang w:val="es-ES"/>
        </w:rPr>
        <w:t xml:space="preserve"> de la M</w:t>
      </w:r>
      <w:r w:rsidRPr="00004800">
        <w:rPr>
          <w:bCs/>
          <w:lang w:val="es-ES"/>
        </w:rPr>
        <w:t>agistratura</w:t>
      </w:r>
      <w:r w:rsidR="00E544EA">
        <w:rPr>
          <w:bCs/>
          <w:lang w:val="es-ES"/>
        </w:rPr>
        <w:t>,</w:t>
      </w:r>
      <w:r w:rsidRPr="00004800">
        <w:rPr>
          <w:bCs/>
          <w:lang w:val="es-ES"/>
        </w:rPr>
        <w:t xml:space="preserve"> realiz</w:t>
      </w:r>
      <w:r w:rsidR="00E544EA">
        <w:rPr>
          <w:bCs/>
          <w:lang w:val="es-ES"/>
        </w:rPr>
        <w:t>ó</w:t>
      </w:r>
      <w:r w:rsidRPr="00004800">
        <w:rPr>
          <w:bCs/>
          <w:lang w:val="es-ES"/>
        </w:rPr>
        <w:t xml:space="preserve"> numerosos programas </w:t>
      </w:r>
      <w:r w:rsidR="00E544EA">
        <w:rPr>
          <w:bCs/>
          <w:lang w:val="es-ES"/>
        </w:rPr>
        <w:t>relacionados con</w:t>
      </w:r>
      <w:r w:rsidRPr="00004800">
        <w:rPr>
          <w:bCs/>
          <w:lang w:val="es-ES"/>
        </w:rPr>
        <w:t xml:space="preserve"> la </w:t>
      </w:r>
      <w:r w:rsidR="006B3DF8">
        <w:rPr>
          <w:bCs/>
          <w:lang w:val="es-ES"/>
        </w:rPr>
        <w:t>justicia juvenil</w:t>
      </w:r>
      <w:r w:rsidR="00615F49" w:rsidRPr="00004800">
        <w:rPr>
          <w:bCs/>
          <w:lang w:val="es-ES"/>
        </w:rPr>
        <w:t>.</w:t>
      </w:r>
    </w:p>
    <w:p w:rsidR="00615F49" w:rsidRPr="00004800" w:rsidRDefault="00BF4F63" w:rsidP="00486E7E">
      <w:pPr>
        <w:tabs>
          <w:tab w:val="left" w:pos="360"/>
          <w:tab w:val="left" w:pos="720"/>
        </w:tabs>
        <w:jc w:val="both"/>
        <w:rPr>
          <w:b/>
          <w:iCs/>
          <w:lang w:val="es-ES"/>
        </w:rPr>
      </w:pPr>
      <w:r w:rsidRPr="00004800">
        <w:rPr>
          <w:b/>
          <w:iCs/>
          <w:lang w:val="es-ES"/>
        </w:rPr>
        <w:t>Difusión y capacitación</w:t>
      </w:r>
    </w:p>
    <w:p w:rsidR="00615F49" w:rsidRPr="00004800" w:rsidRDefault="00BF4F6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 w:rsidRPr="00004800">
        <w:rPr>
          <w:bCs/>
          <w:lang w:val="es-ES"/>
        </w:rPr>
        <w:t xml:space="preserve">Varias ONG </w:t>
      </w:r>
      <w:r w:rsidR="009E18FB" w:rsidRPr="00004800">
        <w:rPr>
          <w:bCs/>
          <w:lang w:val="es-ES"/>
        </w:rPr>
        <w:t xml:space="preserve">organizaron </w:t>
      </w:r>
      <w:r w:rsidRPr="00004800">
        <w:rPr>
          <w:bCs/>
          <w:lang w:val="es-ES"/>
        </w:rPr>
        <w:t xml:space="preserve">con el respaldo del </w:t>
      </w:r>
      <w:r w:rsidR="00615F49" w:rsidRPr="00004800">
        <w:rPr>
          <w:bCs/>
          <w:lang w:val="es-ES"/>
        </w:rPr>
        <w:t>UNICEF Moldova</w:t>
      </w:r>
      <w:r w:rsidRPr="00004800">
        <w:rPr>
          <w:bCs/>
          <w:lang w:val="es-ES"/>
        </w:rPr>
        <w:t xml:space="preserve"> sesiones de capacitación sobre numerosas cuestiones relativas </w:t>
      </w:r>
      <w:r w:rsidR="006B453D" w:rsidRPr="00004800">
        <w:rPr>
          <w:bCs/>
          <w:lang w:val="es-ES"/>
        </w:rPr>
        <w:t xml:space="preserve">a </w:t>
      </w:r>
      <w:smartTag w:uri="urn:schemas-microsoft-com:office:smarttags" w:element="PersonName">
        <w:smartTagPr>
          <w:attr w:name="ProductID" w:val="la Convenci￳n"/>
        </w:smartTagPr>
        <w:r w:rsidR="006B453D" w:rsidRPr="00004800">
          <w:rPr>
            <w:bCs/>
            <w:lang w:val="es-ES"/>
          </w:rPr>
          <w:t>la</w:t>
        </w:r>
        <w:r w:rsidRPr="00004800">
          <w:rPr>
            <w:bCs/>
            <w:lang w:val="es-ES"/>
          </w:rPr>
          <w:t xml:space="preserve"> Conven</w:t>
        </w:r>
        <w:r w:rsidR="006B453D" w:rsidRPr="00004800">
          <w:rPr>
            <w:bCs/>
            <w:lang w:val="es-ES"/>
          </w:rPr>
          <w:t>ción</w:t>
        </w:r>
      </w:smartTag>
      <w:r w:rsidR="00615F49" w:rsidRPr="00004800">
        <w:rPr>
          <w:bCs/>
          <w:lang w:val="es-ES"/>
        </w:rPr>
        <w:t>,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>entre ellas la participación de los jóvenes en la adopción de decisiones, la manera de evitar el comportamiento de alto riesgo en niños y jóvenes,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la integración social y la </w:t>
      </w:r>
      <w:r w:rsidR="006B3DF8">
        <w:rPr>
          <w:lang w:val="es-ES"/>
        </w:rPr>
        <w:t>justicia juvenil</w:t>
      </w:r>
      <w:r w:rsidR="00615F49" w:rsidRPr="00004800">
        <w:rPr>
          <w:lang w:val="es-ES"/>
        </w:rPr>
        <w:t>.</w:t>
      </w:r>
      <w:r w:rsidR="00615F49" w:rsidRPr="00004800">
        <w:rPr>
          <w:bCs/>
          <w:lang w:val="es-ES"/>
        </w:rPr>
        <w:t xml:space="preserve"> </w:t>
      </w:r>
      <w:r w:rsidR="00CD1613" w:rsidRPr="00004800">
        <w:rPr>
          <w:bCs/>
          <w:lang w:val="es-ES"/>
        </w:rPr>
        <w:t>Asistieron a las sesiones de capacitación n</w:t>
      </w:r>
      <w:r w:rsidR="00606E0C" w:rsidRPr="00004800">
        <w:rPr>
          <w:bCs/>
          <w:lang w:val="es-ES"/>
        </w:rPr>
        <w:t xml:space="preserve">iños y especialistas, </w:t>
      </w:r>
      <w:r w:rsidR="009E18FB">
        <w:rPr>
          <w:bCs/>
          <w:lang w:val="es-ES"/>
        </w:rPr>
        <w:t>es decir,</w:t>
      </w:r>
      <w:r w:rsidR="00606E0C" w:rsidRPr="00004800">
        <w:rPr>
          <w:bCs/>
          <w:lang w:val="es-ES"/>
        </w:rPr>
        <w:t xml:space="preserve"> </w:t>
      </w:r>
      <w:r w:rsidR="00065DD2" w:rsidRPr="00004800">
        <w:rPr>
          <w:bCs/>
          <w:lang w:val="es-ES"/>
        </w:rPr>
        <w:t>profesores</w:t>
      </w:r>
      <w:r w:rsidR="00606E0C" w:rsidRPr="00004800">
        <w:rPr>
          <w:bCs/>
          <w:lang w:val="es-ES"/>
        </w:rPr>
        <w:t xml:space="preserve">, personas </w:t>
      </w:r>
      <w:r w:rsidR="009E18FB">
        <w:rPr>
          <w:bCs/>
          <w:lang w:val="es-ES"/>
        </w:rPr>
        <w:t>dedicadas a</w:t>
      </w:r>
      <w:r w:rsidR="00606E0C" w:rsidRPr="00004800">
        <w:rPr>
          <w:bCs/>
          <w:lang w:val="es-ES"/>
        </w:rPr>
        <w:t xml:space="preserve"> trabaja</w:t>
      </w:r>
      <w:r w:rsidR="009E18FB">
        <w:rPr>
          <w:bCs/>
          <w:lang w:val="es-ES"/>
        </w:rPr>
        <w:t>r</w:t>
      </w:r>
      <w:r w:rsidR="00606E0C" w:rsidRPr="00004800">
        <w:rPr>
          <w:bCs/>
          <w:lang w:val="es-ES"/>
        </w:rPr>
        <w:t xml:space="preserve"> con jóvenes, psicólogos, asistentes sociales, médicos, abogados, fiscales </w:t>
      </w:r>
      <w:r w:rsidR="00CD1613" w:rsidRPr="00004800">
        <w:rPr>
          <w:bCs/>
          <w:lang w:val="es-ES"/>
        </w:rPr>
        <w:t>y</w:t>
      </w:r>
      <w:r w:rsidR="004C695E" w:rsidRPr="00004800">
        <w:rPr>
          <w:lang w:val="es-ES"/>
        </w:rPr>
        <w:t xml:space="preserve"> funcionarios de la fiscalía de lo penal</w:t>
      </w:r>
      <w:r w:rsidR="00615F49" w:rsidRPr="00004800">
        <w:rPr>
          <w:lang w:val="es-ES"/>
        </w:rPr>
        <w:t xml:space="preserve">, </w:t>
      </w:r>
      <w:r w:rsidR="005B3981">
        <w:rPr>
          <w:lang w:val="es-ES"/>
        </w:rPr>
        <w:t>jueces y </w:t>
      </w:r>
      <w:r w:rsidR="004C695E" w:rsidRPr="00004800">
        <w:rPr>
          <w:lang w:val="es-ES"/>
        </w:rPr>
        <w:t>empleados del sistema penitenciario</w:t>
      </w:r>
      <w:r w:rsidR="00615F49" w:rsidRPr="00004800">
        <w:rPr>
          <w:lang w:val="es-ES"/>
        </w:rPr>
        <w:t>.</w:t>
      </w:r>
    </w:p>
    <w:p w:rsidR="00615F49" w:rsidRPr="00004800" w:rsidRDefault="00C5442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 w:rsidRPr="00004800">
        <w:rPr>
          <w:bCs/>
          <w:lang w:val="es-ES"/>
        </w:rPr>
        <w:t>Teniendo en cuenta las recomendaciones del Comité de los Derechos del Niño y</w:t>
      </w:r>
      <w:r w:rsidR="00E878F7" w:rsidRPr="00004800">
        <w:rPr>
          <w:bCs/>
          <w:lang w:val="es-ES"/>
        </w:rPr>
        <w:t xml:space="preserve"> prestando especial atención a </w:t>
      </w:r>
      <w:r w:rsidRPr="00004800">
        <w:rPr>
          <w:bCs/>
          <w:lang w:val="es-ES"/>
        </w:rPr>
        <w:t>las necesidades de</w:t>
      </w:r>
      <w:r w:rsidR="009E18FB">
        <w:rPr>
          <w:bCs/>
          <w:lang w:val="es-ES"/>
        </w:rPr>
        <w:t xml:space="preserve"> </w:t>
      </w:r>
      <w:r w:rsidRPr="00004800">
        <w:rPr>
          <w:bCs/>
          <w:lang w:val="es-ES"/>
        </w:rPr>
        <w:t>l</w:t>
      </w:r>
      <w:r w:rsidR="009E18FB">
        <w:rPr>
          <w:bCs/>
          <w:lang w:val="es-ES"/>
        </w:rPr>
        <w:t>os</w:t>
      </w:r>
      <w:r w:rsidRPr="00004800">
        <w:rPr>
          <w:bCs/>
          <w:lang w:val="es-ES"/>
        </w:rPr>
        <w:t xml:space="preserve"> niño</w:t>
      </w:r>
      <w:r w:rsidR="009E18FB">
        <w:rPr>
          <w:bCs/>
          <w:lang w:val="es-ES"/>
        </w:rPr>
        <w:t>s</w:t>
      </w:r>
      <w:r w:rsidRPr="00004800">
        <w:rPr>
          <w:bCs/>
          <w:lang w:val="es-ES"/>
        </w:rPr>
        <w:t xml:space="preserve"> y la</w:t>
      </w:r>
      <w:r w:rsidR="009E18FB">
        <w:rPr>
          <w:bCs/>
          <w:lang w:val="es-ES"/>
        </w:rPr>
        <w:t>s</w:t>
      </w:r>
      <w:r w:rsidRPr="00004800">
        <w:rPr>
          <w:bCs/>
          <w:lang w:val="es-ES"/>
        </w:rPr>
        <w:t xml:space="preserve"> familia</w:t>
      </w:r>
      <w:r w:rsidR="009E18FB">
        <w:rPr>
          <w:bCs/>
          <w:lang w:val="es-ES"/>
        </w:rPr>
        <w:t>s</w:t>
      </w:r>
      <w:r w:rsidRPr="00004800">
        <w:rPr>
          <w:bCs/>
          <w:lang w:val="es-ES"/>
        </w:rPr>
        <w:t xml:space="preserve"> en la República de Moldova, se </w:t>
      </w:r>
      <w:r w:rsidR="005429F5" w:rsidRPr="00004800">
        <w:rPr>
          <w:bCs/>
          <w:lang w:val="es-ES"/>
        </w:rPr>
        <w:t>prepar</w:t>
      </w:r>
      <w:r w:rsidRPr="00004800">
        <w:rPr>
          <w:bCs/>
          <w:lang w:val="es-ES"/>
        </w:rPr>
        <w:t xml:space="preserve">ó la </w:t>
      </w:r>
      <w:r w:rsidRPr="00004800">
        <w:rPr>
          <w:lang w:val="es-ES"/>
        </w:rPr>
        <w:t xml:space="preserve">Estrategia </w:t>
      </w:r>
      <w:r w:rsidR="00E878F7" w:rsidRPr="00004800">
        <w:rPr>
          <w:lang w:val="es-ES"/>
        </w:rPr>
        <w:t>nacional de protección del niño y la familia</w:t>
      </w:r>
      <w:r w:rsidR="00615F49" w:rsidRPr="00004800">
        <w:rPr>
          <w:bCs/>
          <w:lang w:val="es-ES"/>
        </w:rPr>
        <w:t xml:space="preserve">, </w:t>
      </w:r>
      <w:r w:rsidRPr="00004800">
        <w:rPr>
          <w:bCs/>
          <w:lang w:val="es-ES"/>
        </w:rPr>
        <w:t xml:space="preserve">que definía las prioridades para la protección del </w:t>
      </w:r>
      <w:r w:rsidR="006F4B98">
        <w:rPr>
          <w:bCs/>
          <w:lang w:val="es-ES"/>
        </w:rPr>
        <w:t>niño</w:t>
      </w:r>
      <w:r w:rsidRPr="00004800">
        <w:rPr>
          <w:bCs/>
          <w:lang w:val="es-ES"/>
        </w:rPr>
        <w:t xml:space="preserve"> y la orientación de las actividades en </w:t>
      </w:r>
      <w:r w:rsidR="00615F49" w:rsidRPr="00004800">
        <w:rPr>
          <w:bCs/>
          <w:lang w:val="es-ES"/>
        </w:rPr>
        <w:t>2003–2008</w:t>
      </w:r>
      <w:r w:rsidR="009E18FB">
        <w:rPr>
          <w:lang w:val="es-ES"/>
        </w:rPr>
        <w:t>.</w:t>
      </w:r>
    </w:p>
    <w:p w:rsidR="00615F49" w:rsidRPr="00004800" w:rsidRDefault="00B70EF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 w:rsidRPr="00004800">
        <w:rPr>
          <w:bCs/>
          <w:lang w:val="es-ES"/>
        </w:rPr>
        <w:t>En la estrategia se adopt</w:t>
      </w:r>
      <w:r w:rsidR="00D4105A">
        <w:rPr>
          <w:bCs/>
          <w:lang w:val="es-ES"/>
        </w:rPr>
        <w:t>ó</w:t>
      </w:r>
      <w:r w:rsidRPr="00004800">
        <w:rPr>
          <w:bCs/>
          <w:lang w:val="es-ES"/>
        </w:rPr>
        <w:t xml:space="preserve"> un enfoque global </w:t>
      </w:r>
      <w:r w:rsidR="00D4105A">
        <w:rPr>
          <w:bCs/>
          <w:lang w:val="es-ES"/>
        </w:rPr>
        <w:t>en relación con</w:t>
      </w:r>
      <w:r w:rsidRPr="00004800">
        <w:rPr>
          <w:bCs/>
          <w:lang w:val="es-ES"/>
        </w:rPr>
        <w:t xml:space="preserve"> los niños y sus problemas</w:t>
      </w:r>
      <w:r w:rsidR="00C23CAD" w:rsidRPr="00004800">
        <w:rPr>
          <w:bCs/>
          <w:lang w:val="es-ES"/>
        </w:rPr>
        <w:t xml:space="preserve"> desde la perspectiva de </w:t>
      </w:r>
      <w:r w:rsidR="00D4105A">
        <w:rPr>
          <w:bCs/>
          <w:lang w:val="es-ES"/>
        </w:rPr>
        <w:t>s</w:t>
      </w:r>
      <w:r w:rsidR="00E53C85">
        <w:rPr>
          <w:bCs/>
          <w:lang w:val="es-ES"/>
        </w:rPr>
        <w:t>u</w:t>
      </w:r>
      <w:r w:rsidR="00D4105A">
        <w:rPr>
          <w:bCs/>
          <w:lang w:val="es-ES"/>
        </w:rPr>
        <w:t xml:space="preserve"> interés</w:t>
      </w:r>
      <w:r w:rsidR="00E53C85">
        <w:rPr>
          <w:bCs/>
          <w:lang w:val="es-ES"/>
        </w:rPr>
        <w:t xml:space="preserve"> superior</w:t>
      </w:r>
      <w:r w:rsidR="00615F49" w:rsidRPr="00004800">
        <w:rPr>
          <w:lang w:val="es-ES"/>
        </w:rPr>
        <w:t xml:space="preserve">. </w:t>
      </w:r>
      <w:r w:rsidR="005429F5" w:rsidRPr="00004800">
        <w:rPr>
          <w:bCs/>
          <w:lang w:val="es-ES"/>
        </w:rPr>
        <w:t>El</w:t>
      </w:r>
      <w:r w:rsidR="00615F49" w:rsidRPr="00004800">
        <w:rPr>
          <w:bCs/>
          <w:lang w:val="es-ES"/>
        </w:rPr>
        <w:t xml:space="preserve"> </w:t>
      </w:r>
      <w:r w:rsidR="002E3BE3" w:rsidRPr="00004800">
        <w:rPr>
          <w:rFonts w:ascii="TimesNewRoman" w:eastAsia="SimSun" w:hAnsi="TimesNewRoman" w:cs="TimesNewRoman"/>
          <w:szCs w:val="24"/>
          <w:lang w:val="es-ES" w:eastAsia="zh-CN"/>
        </w:rPr>
        <w:t>Consejo Nacional para la Protección de los Derechos del Niño</w:t>
      </w:r>
      <w:r w:rsidR="00615F49" w:rsidRPr="00004800">
        <w:rPr>
          <w:bCs/>
          <w:lang w:val="es-ES"/>
        </w:rPr>
        <w:t xml:space="preserve">, </w:t>
      </w:r>
      <w:r w:rsidR="00BA3B9D" w:rsidRPr="00004800">
        <w:rPr>
          <w:bCs/>
          <w:lang w:val="es-ES"/>
        </w:rPr>
        <w:t xml:space="preserve">que es </w:t>
      </w:r>
      <w:r w:rsidR="00E91CA7" w:rsidRPr="00004800">
        <w:rPr>
          <w:bCs/>
          <w:lang w:val="es-ES"/>
        </w:rPr>
        <w:t xml:space="preserve">una </w:t>
      </w:r>
      <w:r w:rsidR="006C25EF" w:rsidRPr="00004800">
        <w:rPr>
          <w:bCs/>
          <w:lang w:val="es-ES"/>
        </w:rPr>
        <w:t>ONG</w:t>
      </w:r>
      <w:r w:rsidR="00E91CA7" w:rsidRPr="00004800">
        <w:rPr>
          <w:bCs/>
          <w:lang w:val="es-ES"/>
        </w:rPr>
        <w:t>,</w:t>
      </w:r>
      <w:r w:rsidR="00D122DB" w:rsidRPr="00004800">
        <w:rPr>
          <w:bCs/>
          <w:lang w:val="es-ES"/>
        </w:rPr>
        <w:t xml:space="preserve"> se encargó</w:t>
      </w:r>
      <w:r w:rsidR="00E878F7" w:rsidRPr="00004800">
        <w:rPr>
          <w:bCs/>
          <w:lang w:val="es-ES"/>
        </w:rPr>
        <w:t xml:space="preserve"> </w:t>
      </w:r>
      <w:r w:rsidR="006C25EF" w:rsidRPr="00004800">
        <w:rPr>
          <w:bCs/>
          <w:lang w:val="es-ES"/>
        </w:rPr>
        <w:t>de vigilar y garantizar la observancia de la Convención sobre los Derechos del Niño</w:t>
      </w:r>
      <w:r w:rsidR="00E91CA7" w:rsidRPr="00004800">
        <w:rPr>
          <w:bCs/>
          <w:lang w:val="es-ES"/>
        </w:rPr>
        <w:t>,</w:t>
      </w:r>
      <w:r w:rsidR="00F76610" w:rsidRPr="00004800">
        <w:rPr>
          <w:bCs/>
          <w:lang w:val="es-ES"/>
        </w:rPr>
        <w:t xml:space="preserve"> </w:t>
      </w:r>
      <w:r w:rsidR="00E91CA7" w:rsidRPr="00004800">
        <w:rPr>
          <w:bCs/>
          <w:lang w:val="es-ES"/>
        </w:rPr>
        <w:t>aplicando</w:t>
      </w:r>
      <w:r w:rsidR="006C25EF" w:rsidRPr="00004800">
        <w:rPr>
          <w:bCs/>
          <w:lang w:val="es-ES"/>
        </w:rPr>
        <w:t xml:space="preserve"> las disposiciones de la </w:t>
      </w:r>
      <w:r w:rsidR="00A00EE9" w:rsidRPr="00004800">
        <w:rPr>
          <w:rFonts w:ascii="TimesNewRoman" w:eastAsia="SimSun" w:hAnsi="TimesNewRoman" w:cs="TimesNewRoman"/>
          <w:szCs w:val="24"/>
          <w:lang w:val="es-ES" w:eastAsia="zh-CN"/>
        </w:rPr>
        <w:t>Ley de derechos del niño</w:t>
      </w:r>
      <w:r w:rsidR="00A00EE9" w:rsidRPr="00004800">
        <w:rPr>
          <w:bCs/>
          <w:lang w:val="es-ES"/>
        </w:rPr>
        <w:t xml:space="preserve"> </w:t>
      </w:r>
      <w:r w:rsidR="006C25EF" w:rsidRPr="00004800">
        <w:rPr>
          <w:bCs/>
          <w:lang w:val="es-ES"/>
        </w:rPr>
        <w:t>de la República de Moldova</w:t>
      </w:r>
      <w:r w:rsidR="00E91CA7" w:rsidRPr="00004800">
        <w:rPr>
          <w:bCs/>
          <w:lang w:val="es-ES"/>
        </w:rPr>
        <w:t>,</w:t>
      </w:r>
      <w:r w:rsidR="006C25EF" w:rsidRPr="00004800">
        <w:rPr>
          <w:bCs/>
          <w:lang w:val="es-ES"/>
        </w:rPr>
        <w:t xml:space="preserve"> </w:t>
      </w:r>
      <w:r w:rsidR="00F76610" w:rsidRPr="00004800">
        <w:rPr>
          <w:bCs/>
          <w:lang w:val="es-ES"/>
        </w:rPr>
        <w:t>y de organizar y coordinar la aplicación de las políticas de protección de los derechos del niño</w:t>
      </w:r>
      <w:r w:rsidR="00615F49" w:rsidRPr="00004800">
        <w:rPr>
          <w:bCs/>
          <w:lang w:val="es-ES"/>
        </w:rPr>
        <w:t xml:space="preserve">. </w:t>
      </w:r>
      <w:r w:rsidR="00F76610" w:rsidRPr="00004800">
        <w:rPr>
          <w:bCs/>
          <w:lang w:val="es-ES"/>
        </w:rPr>
        <w:t>También</w:t>
      </w:r>
      <w:r w:rsidR="00E878F7" w:rsidRPr="00004800">
        <w:rPr>
          <w:bCs/>
          <w:lang w:val="es-ES"/>
        </w:rPr>
        <w:t xml:space="preserve"> coordinó las </w:t>
      </w:r>
      <w:r w:rsidR="00F76610" w:rsidRPr="00004800">
        <w:rPr>
          <w:bCs/>
          <w:lang w:val="es-ES"/>
        </w:rPr>
        <w:t>actividades a nivel central y local y</w:t>
      </w:r>
      <w:r w:rsidR="00D122DB" w:rsidRPr="00004800">
        <w:rPr>
          <w:bCs/>
          <w:lang w:val="es-ES"/>
        </w:rPr>
        <w:t xml:space="preserve"> organizó </w:t>
      </w:r>
      <w:r w:rsidR="00F76610" w:rsidRPr="00004800">
        <w:rPr>
          <w:bCs/>
          <w:lang w:val="es-ES"/>
        </w:rPr>
        <w:t xml:space="preserve">asociaciones efectivas con organizaciones internacionales </w:t>
      </w:r>
      <w:r w:rsidR="00615F49" w:rsidRPr="00004800">
        <w:rPr>
          <w:bCs/>
          <w:lang w:val="es-ES"/>
        </w:rPr>
        <w:t>(UNICEF,</w:t>
      </w:r>
      <w:r w:rsidR="00F76610" w:rsidRPr="00004800">
        <w:rPr>
          <w:bCs/>
          <w:lang w:val="es-ES"/>
        </w:rPr>
        <w:t xml:space="preserve"> PNUD</w:t>
      </w:r>
      <w:r w:rsidR="00615F49" w:rsidRPr="00004800">
        <w:rPr>
          <w:bCs/>
          <w:lang w:val="es-ES"/>
        </w:rPr>
        <w:t xml:space="preserve">, </w:t>
      </w:r>
      <w:r w:rsidR="004013CE" w:rsidRPr="00004800">
        <w:rPr>
          <w:bCs/>
          <w:lang w:val="es-ES"/>
        </w:rPr>
        <w:t>Programa Conjunto de las Naciones Unidas sobre el VIH/SIDA (ONUSIDA)</w:t>
      </w:r>
      <w:r w:rsidR="00615F49" w:rsidRPr="00004800">
        <w:rPr>
          <w:bCs/>
          <w:lang w:val="es-ES"/>
        </w:rPr>
        <w:t>, D</w:t>
      </w:r>
      <w:r w:rsidR="00F76610" w:rsidRPr="00004800">
        <w:rPr>
          <w:bCs/>
          <w:lang w:val="es-ES"/>
        </w:rPr>
        <w:t>DI</w:t>
      </w:r>
      <w:r w:rsidR="00615F49" w:rsidRPr="00004800">
        <w:rPr>
          <w:b/>
          <w:bCs/>
          <w:lang w:val="es-ES"/>
        </w:rPr>
        <w:t>,</w:t>
      </w:r>
      <w:r w:rsidR="00F76610" w:rsidRPr="00004800">
        <w:rPr>
          <w:b/>
          <w:bCs/>
          <w:lang w:val="es-ES"/>
        </w:rPr>
        <w:t xml:space="preserve"> </w:t>
      </w:r>
      <w:r w:rsidR="00F76610" w:rsidRPr="00004800">
        <w:rPr>
          <w:bCs/>
          <w:lang w:val="es-ES"/>
        </w:rPr>
        <w:t>Banco Mundial</w:t>
      </w:r>
      <w:r w:rsidR="00615F49" w:rsidRPr="00004800">
        <w:rPr>
          <w:bCs/>
          <w:lang w:val="es-ES"/>
        </w:rPr>
        <w:t xml:space="preserve">), </w:t>
      </w:r>
      <w:r w:rsidR="00BC6EDD" w:rsidRPr="00004800">
        <w:rPr>
          <w:bCs/>
          <w:lang w:val="es-ES"/>
        </w:rPr>
        <w:t>diversas</w:t>
      </w:r>
      <w:r w:rsidR="00E91CA7" w:rsidRPr="00004800">
        <w:rPr>
          <w:bCs/>
          <w:lang w:val="es-ES"/>
        </w:rPr>
        <w:t xml:space="preserve"> </w:t>
      </w:r>
      <w:r w:rsidR="004013CE" w:rsidRPr="00004800">
        <w:rPr>
          <w:bCs/>
          <w:lang w:val="es-ES"/>
        </w:rPr>
        <w:t>ONG y otros sectores de la sociedad civil</w:t>
      </w:r>
      <w:r w:rsidR="00615F49" w:rsidRPr="00004800">
        <w:rPr>
          <w:bCs/>
          <w:lang w:val="es-ES"/>
        </w:rPr>
        <w:t>.</w:t>
      </w:r>
    </w:p>
    <w:p w:rsidR="00615F49" w:rsidRPr="00004800" w:rsidRDefault="00B109F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 w:rsidRPr="00004800">
        <w:rPr>
          <w:bCs/>
          <w:lang w:val="es-ES"/>
        </w:rPr>
        <w:t xml:space="preserve">En el período </w:t>
      </w:r>
      <w:r w:rsidR="00615F49" w:rsidRPr="00004800">
        <w:rPr>
          <w:bCs/>
          <w:lang w:val="es-ES"/>
        </w:rPr>
        <w:t>2000–2006</w:t>
      </w:r>
      <w:r w:rsidR="007F534E">
        <w:rPr>
          <w:bCs/>
          <w:lang w:val="es-ES"/>
        </w:rPr>
        <w:t>,</w:t>
      </w:r>
      <w:r w:rsidR="00615F49" w:rsidRPr="00004800">
        <w:rPr>
          <w:bCs/>
          <w:lang w:val="es-ES"/>
        </w:rPr>
        <w:t xml:space="preserve"> </w:t>
      </w:r>
      <w:r w:rsidRPr="00004800">
        <w:rPr>
          <w:bCs/>
          <w:lang w:val="es-ES"/>
        </w:rPr>
        <w:t>el Consejo Nacional</w:t>
      </w:r>
      <w:r w:rsidR="00813858" w:rsidRPr="00004800">
        <w:rPr>
          <w:bCs/>
          <w:lang w:val="es-ES"/>
        </w:rPr>
        <w:t xml:space="preserve"> </w:t>
      </w:r>
      <w:r w:rsidR="007F534E">
        <w:rPr>
          <w:bCs/>
          <w:lang w:val="es-ES"/>
        </w:rPr>
        <w:t>impartió</w:t>
      </w:r>
      <w:r w:rsidR="00813858" w:rsidRPr="00004800">
        <w:rPr>
          <w:bCs/>
          <w:lang w:val="es-ES"/>
        </w:rPr>
        <w:t xml:space="preserve"> orientaciones para </w:t>
      </w:r>
      <w:r w:rsidRPr="00004800">
        <w:rPr>
          <w:bCs/>
          <w:lang w:val="es-ES"/>
        </w:rPr>
        <w:t xml:space="preserve">la formulación de políticas </w:t>
      </w:r>
      <w:r w:rsidR="00B07C2C" w:rsidRPr="00004800">
        <w:rPr>
          <w:bCs/>
          <w:lang w:val="es-ES"/>
        </w:rPr>
        <w:t xml:space="preserve">en materia </w:t>
      </w:r>
      <w:r w:rsidRPr="00004800">
        <w:rPr>
          <w:bCs/>
          <w:lang w:val="es-ES"/>
        </w:rPr>
        <w:t>de protección de</w:t>
      </w:r>
      <w:r w:rsidR="007F534E">
        <w:rPr>
          <w:bCs/>
          <w:lang w:val="es-ES"/>
        </w:rPr>
        <w:t xml:space="preserve"> </w:t>
      </w:r>
      <w:r w:rsidRPr="00004800">
        <w:rPr>
          <w:bCs/>
          <w:lang w:val="es-ES"/>
        </w:rPr>
        <w:t>l</w:t>
      </w:r>
      <w:r w:rsidR="007F534E">
        <w:rPr>
          <w:bCs/>
          <w:lang w:val="es-ES"/>
        </w:rPr>
        <w:t>os</w:t>
      </w:r>
      <w:r w:rsidRPr="00004800">
        <w:rPr>
          <w:bCs/>
          <w:lang w:val="es-ES"/>
        </w:rPr>
        <w:t xml:space="preserve"> </w:t>
      </w:r>
      <w:r w:rsidR="007F534E">
        <w:rPr>
          <w:bCs/>
          <w:lang w:val="es-ES"/>
        </w:rPr>
        <w:t>niños</w:t>
      </w:r>
      <w:r w:rsidRPr="00004800">
        <w:rPr>
          <w:bCs/>
          <w:lang w:val="es-ES"/>
        </w:rPr>
        <w:t xml:space="preserve"> y </w:t>
      </w:r>
      <w:r w:rsidR="00B07C2C" w:rsidRPr="00004800">
        <w:rPr>
          <w:bCs/>
          <w:lang w:val="es-ES"/>
        </w:rPr>
        <w:t>el fortalecimiento</w:t>
      </w:r>
      <w:r w:rsidRPr="00004800">
        <w:rPr>
          <w:bCs/>
          <w:lang w:val="es-ES"/>
        </w:rPr>
        <w:t xml:space="preserve"> de </w:t>
      </w:r>
      <w:r w:rsidR="00B07C2C" w:rsidRPr="00004800">
        <w:rPr>
          <w:bCs/>
          <w:lang w:val="es-ES"/>
        </w:rPr>
        <w:t xml:space="preserve">los </w:t>
      </w:r>
      <w:r w:rsidRPr="00004800">
        <w:rPr>
          <w:bCs/>
          <w:lang w:val="es-ES"/>
        </w:rPr>
        <w:t>recursos humanos</w:t>
      </w:r>
      <w:r w:rsidR="00615F49" w:rsidRPr="00004800">
        <w:rPr>
          <w:bCs/>
          <w:lang w:val="es-ES"/>
        </w:rPr>
        <w:t>:</w:t>
      </w:r>
    </w:p>
    <w:p w:rsidR="00615F49" w:rsidRPr="00004800" w:rsidRDefault="00B109F6" w:rsidP="005B3981">
      <w:pPr>
        <w:numPr>
          <w:ilvl w:val="0"/>
          <w:numId w:val="13"/>
        </w:numPr>
        <w:rPr>
          <w:lang w:val="es-ES"/>
        </w:rPr>
      </w:pPr>
      <w:r w:rsidRPr="00004800">
        <w:rPr>
          <w:lang w:val="es-ES"/>
        </w:rPr>
        <w:t xml:space="preserve">Estrategia </w:t>
      </w:r>
      <w:r w:rsidR="00E878F7" w:rsidRPr="00004800">
        <w:rPr>
          <w:lang w:val="es-ES"/>
        </w:rPr>
        <w:t xml:space="preserve">nacional de protección del niño y la familia </w:t>
      </w:r>
      <w:r w:rsidR="00615F49" w:rsidRPr="00004800">
        <w:rPr>
          <w:lang w:val="es-ES"/>
        </w:rPr>
        <w:t>(2003);</w:t>
      </w:r>
    </w:p>
    <w:p w:rsidR="00615F49" w:rsidRPr="00004800" w:rsidRDefault="00A01B0B" w:rsidP="005B3981">
      <w:pPr>
        <w:numPr>
          <w:ilvl w:val="0"/>
          <w:numId w:val="13"/>
        </w:numPr>
        <w:rPr>
          <w:lang w:val="es-ES"/>
        </w:rPr>
      </w:pPr>
      <w:r w:rsidRPr="00004800">
        <w:rPr>
          <w:lang w:val="es-ES"/>
        </w:rPr>
        <w:t xml:space="preserve">Plan </w:t>
      </w:r>
      <w:r w:rsidR="008305B2" w:rsidRPr="00004800">
        <w:rPr>
          <w:lang w:val="es-ES"/>
        </w:rPr>
        <w:t xml:space="preserve">nacional de prevención de la trata de personas y lucha contra ella </w:t>
      </w:r>
      <w:r w:rsidR="00615F49" w:rsidRPr="00004800">
        <w:rPr>
          <w:lang w:val="es-ES"/>
        </w:rPr>
        <w:t>(</w:t>
      </w:r>
      <w:r w:rsidR="00D36E5F" w:rsidRPr="00004800">
        <w:rPr>
          <w:lang w:val="es-ES"/>
        </w:rPr>
        <w:t>prevención, asistencia y lucha contra la trata de niños</w:t>
      </w:r>
      <w:r w:rsidR="00615F49" w:rsidRPr="00004800">
        <w:rPr>
          <w:lang w:val="es-ES"/>
        </w:rPr>
        <w:t>) (2004);</w:t>
      </w:r>
    </w:p>
    <w:p w:rsidR="00615F49" w:rsidRPr="00004800" w:rsidRDefault="005B3981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N</w:t>
      </w:r>
      <w:r w:rsidR="00D36E5F" w:rsidRPr="00004800">
        <w:rPr>
          <w:lang w:val="es-ES"/>
        </w:rPr>
        <w:t>ormas mínimas de calidad para</w:t>
      </w:r>
      <w:r w:rsidR="0011088E" w:rsidRPr="00004800">
        <w:rPr>
          <w:lang w:val="es-ES"/>
        </w:rPr>
        <w:t xml:space="preserve"> el cuidado </w:t>
      </w:r>
      <w:r w:rsidR="00D36E5F" w:rsidRPr="00004800">
        <w:rPr>
          <w:lang w:val="es-ES"/>
        </w:rPr>
        <w:t>y la</w:t>
      </w:r>
      <w:r w:rsidR="0011088E" w:rsidRPr="00004800">
        <w:rPr>
          <w:lang w:val="es-ES"/>
        </w:rPr>
        <w:t xml:space="preserve"> educación </w:t>
      </w:r>
      <w:r w:rsidR="00D36E5F" w:rsidRPr="00004800">
        <w:rPr>
          <w:lang w:val="es-ES"/>
        </w:rPr>
        <w:t xml:space="preserve">de </w:t>
      </w:r>
      <w:r w:rsidR="008305B2" w:rsidRPr="00004800">
        <w:rPr>
          <w:lang w:val="es-ES"/>
        </w:rPr>
        <w:t xml:space="preserve">los </w:t>
      </w:r>
      <w:r w:rsidR="00BC6EDD" w:rsidRPr="00004800">
        <w:rPr>
          <w:lang w:val="es-ES"/>
        </w:rPr>
        <w:t>niños</w:t>
      </w:r>
      <w:r w:rsidR="00D36E5F" w:rsidRPr="00004800">
        <w:rPr>
          <w:lang w:val="es-ES"/>
        </w:rPr>
        <w:t xml:space="preserve"> en</w:t>
      </w:r>
      <w:r w:rsidR="008305B2" w:rsidRPr="00004800">
        <w:rPr>
          <w:lang w:val="es-ES"/>
        </w:rPr>
        <w:t xml:space="preserve"> los </w:t>
      </w:r>
      <w:r w:rsidR="00D36E5F" w:rsidRPr="00004800">
        <w:rPr>
          <w:lang w:val="es-ES"/>
        </w:rPr>
        <w:t xml:space="preserve">servicios </w:t>
      </w:r>
      <w:r w:rsidR="007E0A3D">
        <w:rPr>
          <w:lang w:val="es-ES"/>
        </w:rPr>
        <w:t xml:space="preserve">encargados </w:t>
      </w:r>
      <w:r w:rsidR="00D36E5F" w:rsidRPr="00004800">
        <w:rPr>
          <w:lang w:val="es-ES"/>
        </w:rPr>
        <w:t>de</w:t>
      </w:r>
      <w:r w:rsidR="007E0A3D">
        <w:rPr>
          <w:lang w:val="es-ES"/>
        </w:rPr>
        <w:t xml:space="preserve"> su</w:t>
      </w:r>
      <w:r w:rsidR="00D36E5F" w:rsidRPr="00004800">
        <w:rPr>
          <w:lang w:val="es-ES"/>
        </w:rPr>
        <w:t xml:space="preserve"> protección </w:t>
      </w:r>
      <w:r w:rsidR="00615F49" w:rsidRPr="00004800">
        <w:rPr>
          <w:lang w:val="es-ES"/>
        </w:rPr>
        <w:t>(</w:t>
      </w:r>
      <w:r w:rsidR="00925C9D" w:rsidRPr="00004800">
        <w:rPr>
          <w:lang w:val="es-ES"/>
        </w:rPr>
        <w:t>hogares</w:t>
      </w:r>
      <w:r w:rsidR="00615F49" w:rsidRPr="00004800">
        <w:rPr>
          <w:lang w:val="es-ES"/>
        </w:rPr>
        <w:t>,</w:t>
      </w:r>
      <w:r w:rsidR="00D36E5F" w:rsidRPr="00004800">
        <w:rPr>
          <w:lang w:val="es-ES"/>
        </w:rPr>
        <w:t xml:space="preserve"> centros de </w:t>
      </w:r>
      <w:r w:rsidR="00B836AE" w:rsidRPr="00004800">
        <w:rPr>
          <w:lang w:val="es-ES"/>
        </w:rPr>
        <w:t>internamiento</w:t>
      </w:r>
      <w:r w:rsidR="00D36E5F" w:rsidRPr="00004800">
        <w:rPr>
          <w:lang w:val="es-ES"/>
        </w:rPr>
        <w:t xml:space="preserve"> temporal</w:t>
      </w:r>
      <w:r w:rsidR="00615F49" w:rsidRPr="00004800">
        <w:rPr>
          <w:lang w:val="es-ES"/>
        </w:rPr>
        <w:t xml:space="preserve">, </w:t>
      </w:r>
      <w:bookmarkStart w:id="21" w:name="OLE_LINK34"/>
      <w:bookmarkStart w:id="22" w:name="OLE_LINK35"/>
      <w:r w:rsidR="00261AAD" w:rsidRPr="00004800">
        <w:rPr>
          <w:szCs w:val="24"/>
          <w:lang w:val="es-ES"/>
        </w:rPr>
        <w:t>instituciones de acogida</w:t>
      </w:r>
      <w:r w:rsidR="00261AAD" w:rsidRPr="00004800">
        <w:rPr>
          <w:lang w:val="es-ES"/>
        </w:rPr>
        <w:t xml:space="preserve"> </w:t>
      </w:r>
      <w:r w:rsidR="0011088E" w:rsidRPr="00004800">
        <w:rPr>
          <w:lang w:val="es-ES"/>
        </w:rPr>
        <w:t>para el cuidado y la educación de los niños</w:t>
      </w:r>
      <w:bookmarkEnd w:id="21"/>
      <w:bookmarkEnd w:id="22"/>
      <w:r w:rsidR="00615F49" w:rsidRPr="00004800">
        <w:rPr>
          <w:lang w:val="es-ES"/>
        </w:rPr>
        <w:t>) (2002-2006);</w:t>
      </w:r>
    </w:p>
    <w:p w:rsidR="00615F49" w:rsidRPr="00004800" w:rsidRDefault="005B3981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F</w:t>
      </w:r>
      <w:r w:rsidR="007E0A3D">
        <w:rPr>
          <w:lang w:val="es-ES"/>
        </w:rPr>
        <w:t>omento</w:t>
      </w:r>
      <w:r w:rsidR="0091451A" w:rsidRPr="00004800">
        <w:rPr>
          <w:lang w:val="es-ES"/>
        </w:rPr>
        <w:t xml:space="preserve"> de la capacitación profesional </w:t>
      </w:r>
      <w:r w:rsidR="007C4D5A" w:rsidRPr="00004800">
        <w:rPr>
          <w:lang w:val="es-ES"/>
        </w:rPr>
        <w:t>d</w:t>
      </w:r>
      <w:r w:rsidR="0091451A" w:rsidRPr="00004800">
        <w:rPr>
          <w:lang w:val="es-ES"/>
        </w:rPr>
        <w:t>e especialistas en el ámbito de la protección</w:t>
      </w:r>
      <w:r w:rsidR="005B5D43" w:rsidRPr="00004800">
        <w:rPr>
          <w:lang w:val="es-ES"/>
        </w:rPr>
        <w:t xml:space="preserve"> de los niños </w:t>
      </w:r>
      <w:r w:rsidR="00615F49" w:rsidRPr="00004800">
        <w:rPr>
          <w:lang w:val="es-ES"/>
        </w:rPr>
        <w:t>(</w:t>
      </w:r>
      <w:r w:rsidR="0091451A" w:rsidRPr="00004800">
        <w:rPr>
          <w:lang w:val="es-ES"/>
        </w:rPr>
        <w:t xml:space="preserve">conocimientos esenciales de </w:t>
      </w:r>
      <w:smartTag w:uri="urn:schemas-microsoft-com:office:smarttags" w:element="PersonName">
        <w:smartTagPr>
          <w:attr w:name="ProductID" w:val="la Convenci￳n"/>
        </w:smartTagPr>
        <w:r w:rsidR="0091451A" w:rsidRPr="00004800">
          <w:rPr>
            <w:lang w:val="es-ES"/>
          </w:rPr>
          <w:t>la Convención</w:t>
        </w:r>
      </w:smartTag>
      <w:r w:rsidR="0091451A" w:rsidRPr="00004800">
        <w:rPr>
          <w:lang w:val="es-ES"/>
        </w:rPr>
        <w:t xml:space="preserve"> sobre los Derechos del Niño</w:t>
      </w:r>
      <w:r w:rsidR="00615F49" w:rsidRPr="00004800">
        <w:rPr>
          <w:lang w:val="es-ES"/>
        </w:rPr>
        <w:t xml:space="preserve">, </w:t>
      </w:r>
      <w:r w:rsidR="0091451A" w:rsidRPr="00004800">
        <w:rPr>
          <w:lang w:val="es-ES"/>
        </w:rPr>
        <w:t xml:space="preserve">prevención y </w:t>
      </w:r>
      <w:r w:rsidR="008B3AF8" w:rsidRPr="00004800">
        <w:rPr>
          <w:lang w:val="es-ES"/>
        </w:rPr>
        <w:t xml:space="preserve">represión de </w:t>
      </w:r>
      <w:r w:rsidR="0091451A" w:rsidRPr="00004800">
        <w:rPr>
          <w:lang w:val="es-ES"/>
        </w:rPr>
        <w:t xml:space="preserve">la violencia contra los niños, protección de los derechos del niño en los servicios </w:t>
      </w:r>
      <w:r w:rsidR="007E0A3D">
        <w:rPr>
          <w:lang w:val="es-ES"/>
        </w:rPr>
        <w:t xml:space="preserve">encargados </w:t>
      </w:r>
      <w:r w:rsidR="007E0A3D" w:rsidRPr="00004800">
        <w:rPr>
          <w:lang w:val="es-ES"/>
        </w:rPr>
        <w:t>de</w:t>
      </w:r>
      <w:r w:rsidR="007E0A3D">
        <w:rPr>
          <w:lang w:val="es-ES"/>
        </w:rPr>
        <w:t xml:space="preserve"> su</w:t>
      </w:r>
      <w:r w:rsidR="0091451A" w:rsidRPr="00004800">
        <w:rPr>
          <w:lang w:val="es-ES"/>
        </w:rPr>
        <w:t xml:space="preserve"> </w:t>
      </w:r>
      <w:r w:rsidR="008E3E0D" w:rsidRPr="00004800">
        <w:rPr>
          <w:lang w:val="es-ES"/>
        </w:rPr>
        <w:t>cuidado</w:t>
      </w:r>
      <w:r w:rsidR="0091451A" w:rsidRPr="00004800">
        <w:rPr>
          <w:lang w:val="es-ES"/>
        </w:rPr>
        <w:t xml:space="preserve"> y protección, </w:t>
      </w:r>
      <w:r w:rsidR="00615F49" w:rsidRPr="00004800">
        <w:rPr>
          <w:lang w:val="es-ES"/>
        </w:rPr>
        <w:t>etc.);</w:t>
      </w:r>
    </w:p>
    <w:p w:rsidR="00615F49" w:rsidRPr="00004800" w:rsidRDefault="005B3981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P</w:t>
      </w:r>
      <w:r w:rsidR="00615F49" w:rsidRPr="00004800">
        <w:rPr>
          <w:lang w:val="es-ES"/>
        </w:rPr>
        <w:t>romo</w:t>
      </w:r>
      <w:r w:rsidR="00B54C14" w:rsidRPr="00004800">
        <w:rPr>
          <w:lang w:val="es-ES"/>
        </w:rPr>
        <w:t xml:space="preserve">ción de servicios de familia para la protección de los niños con dificultades </w:t>
      </w:r>
      <w:r w:rsidR="00615F49" w:rsidRPr="00004800">
        <w:rPr>
          <w:lang w:val="es-ES"/>
        </w:rPr>
        <w:t>(</w:t>
      </w:r>
      <w:r w:rsidR="00B54C14" w:rsidRPr="00004800">
        <w:rPr>
          <w:lang w:val="es-ES"/>
        </w:rPr>
        <w:t xml:space="preserve">centros de </w:t>
      </w:r>
      <w:r w:rsidR="001B6CC8" w:rsidRPr="00004800">
        <w:rPr>
          <w:lang w:val="es-ES"/>
        </w:rPr>
        <w:t>día</w:t>
      </w:r>
      <w:r w:rsidR="00615F49" w:rsidRPr="00004800">
        <w:rPr>
          <w:lang w:val="es-ES"/>
        </w:rPr>
        <w:t xml:space="preserve">, </w:t>
      </w:r>
      <w:r w:rsidR="00B54C14" w:rsidRPr="00004800">
        <w:rPr>
          <w:lang w:val="es-ES"/>
        </w:rPr>
        <w:t>centros comunitarios</w:t>
      </w:r>
      <w:r w:rsidR="00615F49" w:rsidRPr="00004800">
        <w:rPr>
          <w:lang w:val="es-ES"/>
        </w:rPr>
        <w:t>,</w:t>
      </w:r>
      <w:r w:rsidR="00901C8C" w:rsidRPr="00004800">
        <w:rPr>
          <w:lang w:val="es-ES"/>
        </w:rPr>
        <w:t xml:space="preserve"> hogares</w:t>
      </w:r>
      <w:r w:rsidR="00615F49" w:rsidRPr="00004800">
        <w:rPr>
          <w:lang w:val="es-ES"/>
        </w:rPr>
        <w:t xml:space="preserve">, </w:t>
      </w:r>
      <w:bookmarkStart w:id="23" w:name="OLE_LINK36"/>
      <w:bookmarkStart w:id="24" w:name="OLE_LINK37"/>
      <w:r w:rsidR="00775ED1" w:rsidRPr="00004800">
        <w:rPr>
          <w:lang w:val="es-ES"/>
        </w:rPr>
        <w:t xml:space="preserve">asistencia </w:t>
      </w:r>
      <w:r w:rsidR="009D6415" w:rsidRPr="00004800">
        <w:rPr>
          <w:lang w:val="es-ES"/>
        </w:rPr>
        <w:t xml:space="preserve">parental </w:t>
      </w:r>
      <w:r w:rsidR="00775ED1" w:rsidRPr="00004800">
        <w:rPr>
          <w:lang w:val="es-ES"/>
        </w:rPr>
        <w:t xml:space="preserve">profesional, </w:t>
      </w:r>
      <w:bookmarkEnd w:id="23"/>
      <w:bookmarkEnd w:id="24"/>
      <w:r w:rsidR="007E0A3D">
        <w:rPr>
          <w:lang w:val="es-ES"/>
        </w:rPr>
        <w:t>etc.).</w:t>
      </w:r>
    </w:p>
    <w:p w:rsidR="00615F49" w:rsidRPr="00004800" w:rsidRDefault="00A23CC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 w:rsidRPr="00004800">
        <w:rPr>
          <w:bCs/>
          <w:lang w:val="es-ES"/>
        </w:rPr>
        <w:t xml:space="preserve">El Consejo Nacional </w:t>
      </w:r>
      <w:r w:rsidR="00ED39C5" w:rsidRPr="00004800">
        <w:rPr>
          <w:bCs/>
          <w:lang w:val="es-ES"/>
        </w:rPr>
        <w:t xml:space="preserve">también </w:t>
      </w:r>
      <w:r w:rsidRPr="00004800">
        <w:rPr>
          <w:bCs/>
          <w:lang w:val="es-ES"/>
        </w:rPr>
        <w:t>organizó consejos locales para la protección de los derechos del niño</w:t>
      </w:r>
      <w:r w:rsidR="00ED39C5">
        <w:rPr>
          <w:bCs/>
          <w:lang w:val="es-ES"/>
        </w:rPr>
        <w:t>, a fin de</w:t>
      </w:r>
      <w:r w:rsidRPr="00004800">
        <w:rPr>
          <w:bCs/>
          <w:lang w:val="es-ES"/>
        </w:rPr>
        <w:t xml:space="preserve"> presta</w:t>
      </w:r>
      <w:r w:rsidR="00ED39C5">
        <w:rPr>
          <w:bCs/>
          <w:lang w:val="es-ES"/>
        </w:rPr>
        <w:t>s</w:t>
      </w:r>
      <w:r w:rsidRPr="00004800">
        <w:rPr>
          <w:bCs/>
          <w:lang w:val="es-ES"/>
        </w:rPr>
        <w:t xml:space="preserve"> asistencia directa a </w:t>
      </w:r>
      <w:r w:rsidR="00901C8C" w:rsidRPr="00004800">
        <w:rPr>
          <w:bCs/>
          <w:lang w:val="es-ES"/>
        </w:rPr>
        <w:t xml:space="preserve">los </w:t>
      </w:r>
      <w:r w:rsidRPr="00004800">
        <w:rPr>
          <w:bCs/>
          <w:lang w:val="es-ES"/>
        </w:rPr>
        <w:t>niños con dificultades y busca</w:t>
      </w:r>
      <w:r w:rsidR="00ED39C5">
        <w:rPr>
          <w:bCs/>
          <w:lang w:val="es-ES"/>
        </w:rPr>
        <w:t>r</w:t>
      </w:r>
      <w:r w:rsidRPr="00004800">
        <w:rPr>
          <w:bCs/>
          <w:lang w:val="es-ES"/>
        </w:rPr>
        <w:t xml:space="preserve"> la mejor solución para protegerlos en su entorno familiar. </w:t>
      </w:r>
      <w:r w:rsidR="00ED39C5">
        <w:rPr>
          <w:bCs/>
          <w:lang w:val="es-ES"/>
        </w:rPr>
        <w:t>E</w:t>
      </w:r>
      <w:r w:rsidRPr="00004800">
        <w:rPr>
          <w:bCs/>
          <w:lang w:val="es-ES"/>
        </w:rPr>
        <w:t xml:space="preserve">stos consejos locales </w:t>
      </w:r>
      <w:r w:rsidR="00ED39C5">
        <w:rPr>
          <w:bCs/>
          <w:lang w:val="es-ES"/>
        </w:rPr>
        <w:t>s</w:t>
      </w:r>
      <w:r w:rsidR="00ED39C5" w:rsidRPr="00004800">
        <w:rPr>
          <w:bCs/>
          <w:lang w:val="es-ES"/>
        </w:rPr>
        <w:t xml:space="preserve">e </w:t>
      </w:r>
      <w:r w:rsidR="00ED39C5">
        <w:rPr>
          <w:bCs/>
          <w:lang w:val="es-ES"/>
        </w:rPr>
        <w:t>tendrían que</w:t>
      </w:r>
      <w:r w:rsidR="00ED39C5" w:rsidRPr="00004800">
        <w:rPr>
          <w:bCs/>
          <w:lang w:val="es-ES"/>
        </w:rPr>
        <w:t xml:space="preserve"> analizar y consolidar </w:t>
      </w:r>
      <w:r w:rsidRPr="00004800">
        <w:rPr>
          <w:bCs/>
          <w:lang w:val="es-ES"/>
        </w:rPr>
        <w:t xml:space="preserve">para </w:t>
      </w:r>
      <w:r w:rsidR="00ED39C5">
        <w:rPr>
          <w:bCs/>
          <w:lang w:val="es-ES"/>
        </w:rPr>
        <w:t>ser</w:t>
      </w:r>
      <w:r w:rsidRPr="00004800">
        <w:rPr>
          <w:bCs/>
          <w:lang w:val="es-ES"/>
        </w:rPr>
        <w:t xml:space="preserve"> más eficaces</w:t>
      </w:r>
      <w:r w:rsidR="00615F49" w:rsidRPr="00004800">
        <w:rPr>
          <w:bCs/>
          <w:lang w:val="es-ES"/>
        </w:rPr>
        <w:t xml:space="preserve">. </w:t>
      </w:r>
      <w:r w:rsidR="00660DD2" w:rsidRPr="00004800">
        <w:rPr>
          <w:bCs/>
          <w:lang w:val="es-ES"/>
        </w:rPr>
        <w:t xml:space="preserve">Las reformas administrativas llevadas a cabo durante el período objeto de examen </w:t>
      </w:r>
      <w:r w:rsidR="00ED39C5">
        <w:rPr>
          <w:bCs/>
          <w:lang w:val="es-ES"/>
        </w:rPr>
        <w:t>influyeron</w:t>
      </w:r>
      <w:r w:rsidR="00660DD2" w:rsidRPr="00004800">
        <w:rPr>
          <w:bCs/>
          <w:lang w:val="es-ES"/>
        </w:rPr>
        <w:t xml:space="preserve"> de manera negativa a su funcionamiento</w:t>
      </w:r>
      <w:r w:rsidR="00615F49" w:rsidRPr="00004800">
        <w:rPr>
          <w:bCs/>
          <w:lang w:val="es-ES"/>
        </w:rPr>
        <w:t>.</w:t>
      </w:r>
    </w:p>
    <w:p w:rsidR="00615F49" w:rsidRPr="00004800" w:rsidRDefault="00F8184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 w:rsidRPr="00004800">
        <w:rPr>
          <w:bCs/>
          <w:lang w:val="es-ES"/>
        </w:rPr>
        <w:t xml:space="preserve">El Gobierno aplicó medidas para fortalecer la capacidad del Consejo Nacional mediante la incorporación de representantes de los organismos públicos competentes y de los asociados nacionales e internacionales </w:t>
      </w:r>
      <w:r w:rsidR="00615F49" w:rsidRPr="00004800">
        <w:rPr>
          <w:bCs/>
          <w:lang w:val="es-ES"/>
        </w:rPr>
        <w:t>(</w:t>
      </w:r>
      <w:r w:rsidRPr="00004800">
        <w:rPr>
          <w:bCs/>
          <w:lang w:val="es-ES"/>
        </w:rPr>
        <w:t xml:space="preserve">por ejemplo, el </w:t>
      </w:r>
      <w:r w:rsidR="00615F49" w:rsidRPr="00004800">
        <w:rPr>
          <w:bCs/>
          <w:lang w:val="es-ES"/>
        </w:rPr>
        <w:t xml:space="preserve">UNICEF, </w:t>
      </w:r>
      <w:r w:rsidR="00615F49" w:rsidRPr="00ED39C5">
        <w:rPr>
          <w:bCs/>
          <w:i/>
          <w:lang w:val="es-ES"/>
        </w:rPr>
        <w:t>Save the Children</w:t>
      </w:r>
      <w:r w:rsidR="00615F49" w:rsidRPr="00004800">
        <w:rPr>
          <w:bCs/>
          <w:lang w:val="es-ES"/>
        </w:rPr>
        <w:t>,</w:t>
      </w:r>
      <w:r w:rsidRPr="00004800">
        <w:rPr>
          <w:bCs/>
          <w:lang w:val="es-ES"/>
        </w:rPr>
        <w:t xml:space="preserve"> la alianza de ONG que trabajan en la protección social del niño y la familia</w:t>
      </w:r>
      <w:r w:rsidR="00615F49" w:rsidRPr="00004800">
        <w:rPr>
          <w:bCs/>
          <w:lang w:val="es-ES"/>
        </w:rPr>
        <w:t xml:space="preserve">). </w:t>
      </w:r>
      <w:r w:rsidRPr="00004800">
        <w:rPr>
          <w:bCs/>
          <w:lang w:val="es-ES"/>
        </w:rPr>
        <w:t xml:space="preserve">No obstante, </w:t>
      </w:r>
      <w:r w:rsidR="00A770E3" w:rsidRPr="00004800">
        <w:rPr>
          <w:bCs/>
          <w:lang w:val="es-ES"/>
        </w:rPr>
        <w:t xml:space="preserve">para el Consejo </w:t>
      </w:r>
      <w:r w:rsidR="00ED39C5">
        <w:rPr>
          <w:bCs/>
          <w:lang w:val="es-ES"/>
        </w:rPr>
        <w:t>seguía</w:t>
      </w:r>
      <w:r w:rsidRPr="00004800">
        <w:rPr>
          <w:bCs/>
          <w:lang w:val="es-ES"/>
        </w:rPr>
        <w:t xml:space="preserve"> siendo un problema el</w:t>
      </w:r>
      <w:r w:rsidR="00901C8C" w:rsidRPr="00004800">
        <w:rPr>
          <w:bCs/>
          <w:lang w:val="es-ES"/>
        </w:rPr>
        <w:t xml:space="preserve"> mantenimiento de </w:t>
      </w:r>
      <w:r w:rsidR="00ED39C5" w:rsidRPr="00004800">
        <w:rPr>
          <w:bCs/>
          <w:lang w:val="es-ES"/>
        </w:rPr>
        <w:t xml:space="preserve">suficientes </w:t>
      </w:r>
      <w:r w:rsidRPr="00004800">
        <w:rPr>
          <w:bCs/>
          <w:lang w:val="es-ES"/>
        </w:rPr>
        <w:t>recursos humanos y financieros</w:t>
      </w:r>
      <w:r w:rsidR="00ED39C5">
        <w:rPr>
          <w:bCs/>
          <w:lang w:val="es-ES"/>
        </w:rPr>
        <w:t>.</w:t>
      </w:r>
    </w:p>
    <w:p w:rsidR="00891619" w:rsidRPr="00004800" w:rsidRDefault="00F8184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representante del </w:t>
      </w:r>
      <w:r w:rsidR="00615F49" w:rsidRPr="00004800">
        <w:rPr>
          <w:lang w:val="es-ES"/>
        </w:rPr>
        <w:t>UNICEF</w:t>
      </w:r>
      <w:r w:rsidRPr="00004800">
        <w:rPr>
          <w:lang w:val="es-ES"/>
        </w:rPr>
        <w:t xml:space="preserve"> en </w:t>
      </w:r>
      <w:r w:rsidR="00615F49" w:rsidRPr="00004800">
        <w:rPr>
          <w:lang w:val="es-ES"/>
        </w:rPr>
        <w:t xml:space="preserve">Moldova </w:t>
      </w:r>
      <w:r w:rsidRPr="00004800">
        <w:rPr>
          <w:lang w:val="es-ES"/>
        </w:rPr>
        <w:t>prest</w:t>
      </w:r>
      <w:r w:rsidR="00ED39C5">
        <w:rPr>
          <w:lang w:val="es-ES"/>
        </w:rPr>
        <w:t>ó</w:t>
      </w:r>
      <w:r w:rsidRPr="00004800">
        <w:rPr>
          <w:lang w:val="es-ES"/>
        </w:rPr>
        <w:t xml:space="preserve"> asistencia técnica al Gobierno para fortalecer y mejorar la capacidad del Consejo Nacional, en particular de su secretaría permanente</w:t>
      </w:r>
      <w:r w:rsidR="00891619" w:rsidRPr="00004800">
        <w:rPr>
          <w:lang w:val="es-ES"/>
        </w:rPr>
        <w:t>.</w:t>
      </w:r>
    </w:p>
    <w:p w:rsidR="00486E7E" w:rsidRPr="00004800" w:rsidRDefault="00615F49" w:rsidP="005B3981">
      <w:pPr>
        <w:pStyle w:val="Heading1"/>
        <w:rPr>
          <w:lang w:val="es-ES"/>
        </w:rPr>
      </w:pPr>
      <w:r w:rsidRPr="00004800">
        <w:rPr>
          <w:lang w:val="es-ES"/>
        </w:rPr>
        <w:t>II.</w:t>
      </w:r>
      <w:r w:rsidR="00A5679D">
        <w:rPr>
          <w:lang w:val="es-ES"/>
        </w:rPr>
        <w:t xml:space="preserve">  </w:t>
      </w:r>
      <w:r w:rsidR="00C623D5" w:rsidRPr="00004800">
        <w:rPr>
          <w:lang w:val="es-ES"/>
        </w:rPr>
        <w:t>Definición de niño</w:t>
      </w:r>
    </w:p>
    <w:p w:rsidR="00615F49" w:rsidRPr="00004800" w:rsidRDefault="00884A3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De conformidad con </w:t>
      </w:r>
      <w:smartTag w:uri="urn:schemas-microsoft-com:office:smarttags" w:element="PersonName">
        <w:smartTagPr>
          <w:attr w:name="ProductID" w:val="la Ley"/>
        </w:smartTagPr>
        <w:r w:rsidRPr="00004800">
          <w:rPr>
            <w:lang w:val="es-ES"/>
          </w:rPr>
          <w:t xml:space="preserve">la </w:t>
        </w:r>
        <w:r w:rsidR="00A00EE9" w:rsidRPr="00004800">
          <w:rPr>
            <w:rFonts w:ascii="TimesNewRoman" w:eastAsia="SimSun" w:hAnsi="TimesNewRoman" w:cs="TimesNewRoman"/>
            <w:szCs w:val="24"/>
            <w:lang w:val="es-ES" w:eastAsia="zh-CN"/>
          </w:rPr>
          <w:t>Ley</w:t>
        </w:r>
      </w:smartTag>
      <w:r w:rsidR="00A00EE9" w:rsidRPr="00004800">
        <w:rPr>
          <w:rFonts w:ascii="TimesNewRoman" w:eastAsia="SimSun" w:hAnsi="TimesNewRoman" w:cs="TimesNewRoman"/>
          <w:szCs w:val="24"/>
          <w:lang w:val="es-ES" w:eastAsia="zh-CN"/>
        </w:rPr>
        <w:t xml:space="preserve"> de derechos del niño</w:t>
      </w:r>
      <w:r w:rsidR="00A00EE9" w:rsidRPr="00004800">
        <w:rPr>
          <w:lang w:val="es-ES"/>
        </w:rPr>
        <w:t xml:space="preserve"> </w:t>
      </w:r>
      <w:r w:rsidR="00615F49" w:rsidRPr="00004800">
        <w:rPr>
          <w:lang w:val="es-ES"/>
        </w:rPr>
        <w:t>N</w:t>
      </w:r>
      <w:r w:rsidRPr="00004800">
        <w:rPr>
          <w:lang w:val="es-ES"/>
        </w:rPr>
        <w:t>º </w:t>
      </w:r>
      <w:r w:rsidR="00615F49" w:rsidRPr="00004800">
        <w:rPr>
          <w:lang w:val="es-ES"/>
        </w:rPr>
        <w:t>338</w:t>
      </w:r>
      <w:r w:rsidRPr="00004800">
        <w:rPr>
          <w:lang w:val="es-ES"/>
        </w:rPr>
        <w:t>, de</w:t>
      </w:r>
      <w:r w:rsidR="00615F49" w:rsidRPr="00004800">
        <w:rPr>
          <w:lang w:val="es-ES"/>
        </w:rPr>
        <w:t xml:space="preserve"> 15</w:t>
      </w:r>
      <w:r w:rsidR="004444F2" w:rsidRPr="00004800">
        <w:rPr>
          <w:lang w:val="es-ES"/>
        </w:rPr>
        <w:t xml:space="preserve"> de diciembre de </w:t>
      </w:r>
      <w:r w:rsidR="00615F49" w:rsidRPr="00004800">
        <w:rPr>
          <w:lang w:val="es-ES"/>
        </w:rPr>
        <w:t xml:space="preserve">1999, </w:t>
      </w:r>
      <w:r w:rsidRPr="00004800">
        <w:rPr>
          <w:lang w:val="es-ES"/>
        </w:rPr>
        <w:t xml:space="preserve">se considera niño </w:t>
      </w:r>
      <w:r w:rsidR="00BC75A6">
        <w:rPr>
          <w:lang w:val="es-ES"/>
        </w:rPr>
        <w:t xml:space="preserve">a toda </w:t>
      </w:r>
      <w:r w:rsidR="00BC75A6" w:rsidRPr="00004800">
        <w:rPr>
          <w:lang w:val="es-ES"/>
        </w:rPr>
        <w:t xml:space="preserve">persona </w:t>
      </w:r>
      <w:r w:rsidRPr="00004800">
        <w:rPr>
          <w:lang w:val="es-ES"/>
        </w:rPr>
        <w:t xml:space="preserve">desde el momento de su nacimiento hasta la edad de 18 años </w:t>
      </w:r>
      <w:r w:rsidR="00615F49" w:rsidRPr="00004800">
        <w:rPr>
          <w:lang w:val="es-ES"/>
        </w:rPr>
        <w:t>(</w:t>
      </w:r>
      <w:r w:rsidR="009A0D82" w:rsidRPr="00004800">
        <w:rPr>
          <w:lang w:val="es-ES"/>
        </w:rPr>
        <w:t>párrafo </w:t>
      </w:r>
      <w:r w:rsidR="002D3249" w:rsidRPr="00004800">
        <w:rPr>
          <w:lang w:val="es-ES"/>
        </w:rPr>
        <w:t xml:space="preserve">2 del </w:t>
      </w:r>
      <w:r w:rsidR="00FB7990" w:rsidRPr="00004800">
        <w:rPr>
          <w:lang w:val="es-ES"/>
        </w:rPr>
        <w:t>artículo</w:t>
      </w:r>
      <w:r w:rsidR="00615F49" w:rsidRPr="00004800">
        <w:rPr>
          <w:lang w:val="es-ES"/>
        </w:rPr>
        <w:t xml:space="preserve"> 1)</w:t>
      </w:r>
      <w:r w:rsidR="00615F49" w:rsidRPr="00004800">
        <w:rPr>
          <w:rStyle w:val="FootnoteReference"/>
          <w:lang w:val="es-ES"/>
        </w:rPr>
        <w:footnoteReference w:id="1"/>
      </w:r>
      <w:r w:rsidR="00615F49" w:rsidRPr="00004800">
        <w:rPr>
          <w:lang w:val="es-ES"/>
        </w:rPr>
        <w:t>.</w:t>
      </w:r>
    </w:p>
    <w:p w:rsidR="00615F49" w:rsidRPr="00004800" w:rsidRDefault="000D5AC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Según el Código Civil</w:t>
      </w:r>
      <w:r w:rsidR="00615F49" w:rsidRPr="00004800">
        <w:rPr>
          <w:lang w:val="es-ES"/>
        </w:rPr>
        <w:t xml:space="preserve">, </w:t>
      </w:r>
      <w:r w:rsidR="00BC75A6">
        <w:rPr>
          <w:lang w:val="es-ES"/>
        </w:rPr>
        <w:t>se</w:t>
      </w:r>
      <w:r w:rsidRPr="00004800">
        <w:rPr>
          <w:lang w:val="es-ES"/>
        </w:rPr>
        <w:t xml:space="preserve"> adquiere la plena </w:t>
      </w:r>
      <w:r w:rsidR="00FF64C9">
        <w:rPr>
          <w:lang w:val="es-ES"/>
        </w:rPr>
        <w:t>capacidad legal</w:t>
      </w:r>
      <w:r w:rsidR="00A00EE9" w:rsidRPr="00004800">
        <w:rPr>
          <w:lang w:val="es-ES"/>
        </w:rPr>
        <w:t xml:space="preserve"> </w:t>
      </w:r>
      <w:r w:rsidR="005B3981">
        <w:rPr>
          <w:lang w:val="es-ES"/>
        </w:rPr>
        <w:t>a partir de los 18 años. La </w:t>
      </w:r>
      <w:r w:rsidRPr="00004800">
        <w:rPr>
          <w:lang w:val="es-ES"/>
        </w:rPr>
        <w:t>norma tiene dos excepciones</w:t>
      </w:r>
      <w:r w:rsidR="00615F49" w:rsidRPr="00004800">
        <w:rPr>
          <w:lang w:val="es-ES"/>
        </w:rPr>
        <w:t xml:space="preserve">: </w:t>
      </w:r>
      <w:r w:rsidR="003F69E8" w:rsidRPr="00004800">
        <w:rPr>
          <w:lang w:val="es-ES"/>
        </w:rPr>
        <w:t xml:space="preserve">la atribución de la plena </w:t>
      </w:r>
      <w:r w:rsidR="00FF64C9">
        <w:rPr>
          <w:lang w:val="es-ES"/>
        </w:rPr>
        <w:t>capacidad legal</w:t>
      </w:r>
      <w:r w:rsidR="003F69E8" w:rsidRPr="00004800">
        <w:rPr>
          <w:lang w:val="es-ES"/>
        </w:rPr>
        <w:t xml:space="preserve"> (emancipación) a un menor y el matrimonio</w:t>
      </w:r>
      <w:r w:rsidR="00BC75A6">
        <w:rPr>
          <w:lang w:val="es-ES"/>
        </w:rPr>
        <w:t>.</w:t>
      </w:r>
    </w:p>
    <w:p w:rsidR="00615F49" w:rsidRPr="00004800" w:rsidRDefault="00B81F4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atribución de la plena </w:t>
      </w:r>
      <w:r w:rsidR="00FF64C9">
        <w:rPr>
          <w:lang w:val="es-ES"/>
        </w:rPr>
        <w:t>capacidad legal</w:t>
      </w:r>
      <w:r w:rsidRPr="00004800">
        <w:rPr>
          <w:lang w:val="es-ES"/>
        </w:rPr>
        <w:t xml:space="preserve"> (emancipación) a un niño es una nueva base para el reconocimiento de dicha </w:t>
      </w:r>
      <w:r w:rsidR="00BC75A6">
        <w:rPr>
          <w:lang w:val="es-ES"/>
        </w:rPr>
        <w:t xml:space="preserve">capacidad </w:t>
      </w:r>
      <w:r w:rsidRPr="00004800">
        <w:rPr>
          <w:lang w:val="es-ES"/>
        </w:rPr>
        <w:t>a</w:t>
      </w:r>
      <w:r w:rsidR="00775BA0" w:rsidRPr="00004800">
        <w:rPr>
          <w:lang w:val="es-ES"/>
        </w:rPr>
        <w:t xml:space="preserve"> un</w:t>
      </w:r>
      <w:r w:rsidRPr="00004800">
        <w:rPr>
          <w:lang w:val="es-ES"/>
        </w:rPr>
        <w:t xml:space="preserve"> menor que ha alcanzado la edad de 16 años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 xml:space="preserve">Para ello, el menor debe disponer de ingresos </w:t>
      </w:r>
      <w:r w:rsidR="00A770E3" w:rsidRPr="00004800">
        <w:rPr>
          <w:lang w:val="es-ES"/>
        </w:rPr>
        <w:t xml:space="preserve">propios </w:t>
      </w:r>
      <w:r w:rsidRPr="00004800">
        <w:rPr>
          <w:lang w:val="es-ES"/>
        </w:rPr>
        <w:t>generados mediante un empleo o actividad comercial. La</w:t>
      </w:r>
      <w:r w:rsidR="00775BA0" w:rsidRPr="00004800">
        <w:rPr>
          <w:lang w:val="es-ES"/>
        </w:rPr>
        <w:t xml:space="preserve"> emancipación </w:t>
      </w:r>
      <w:r w:rsidRPr="00004800">
        <w:rPr>
          <w:lang w:val="es-ES"/>
        </w:rPr>
        <w:t>de un menor se</w:t>
      </w:r>
      <w:r w:rsidR="00775BA0" w:rsidRPr="00004800">
        <w:rPr>
          <w:lang w:val="es-ES"/>
        </w:rPr>
        <w:t xml:space="preserve"> aprueba </w:t>
      </w:r>
      <w:r w:rsidRPr="00004800">
        <w:rPr>
          <w:lang w:val="es-ES"/>
        </w:rPr>
        <w:t>por medio de una decisión de las autoridades de supervisión</w:t>
      </w:r>
      <w:r w:rsidR="00775BA0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776F82" w:rsidRPr="00004800">
        <w:rPr>
          <w:lang w:val="es-ES"/>
        </w:rPr>
        <w:t>con el consentimiento de los padres, los padres adoptivos o el tutor o, si los padres no dan su consentimiento, por decisión judicial</w:t>
      </w:r>
      <w:r w:rsidR="00615F49" w:rsidRPr="00004800">
        <w:rPr>
          <w:lang w:val="es-ES"/>
        </w:rPr>
        <w:t xml:space="preserve">. </w:t>
      </w:r>
      <w:r w:rsidR="00776F82" w:rsidRPr="00004800">
        <w:rPr>
          <w:lang w:val="es-ES"/>
        </w:rPr>
        <w:t xml:space="preserve">El menor emancipado obtiene y ejerce plenamente todos los derechos de una persona con plena </w:t>
      </w:r>
      <w:r w:rsidR="00FF64C9">
        <w:rPr>
          <w:lang w:val="es-ES"/>
        </w:rPr>
        <w:t>capacidad legal</w:t>
      </w:r>
      <w:r w:rsidR="00776F82" w:rsidRPr="00004800">
        <w:rPr>
          <w:lang w:val="es-ES"/>
        </w:rPr>
        <w:t xml:space="preserve"> y asume y cumple personalmente sus obligaciones civiles, con inclusión de la responsabilidad civil en relación con cualquier obligación derivada de una injusticia</w:t>
      </w:r>
      <w:r w:rsidR="00775BA0" w:rsidRPr="00004800">
        <w:rPr>
          <w:lang w:val="es-ES"/>
        </w:rPr>
        <w:t xml:space="preserve"> que haya causado</w:t>
      </w:r>
      <w:r w:rsidR="00615F49" w:rsidRPr="00004800">
        <w:rPr>
          <w:lang w:val="es-ES"/>
        </w:rPr>
        <w:t xml:space="preserve">. </w:t>
      </w:r>
      <w:r w:rsidR="00776F82" w:rsidRPr="00004800">
        <w:rPr>
          <w:lang w:val="es-ES"/>
        </w:rPr>
        <w:t xml:space="preserve">Sin embargo, el menor emancipado no obtiene los derechos </w:t>
      </w:r>
      <w:r w:rsidR="00974901" w:rsidRPr="00004800">
        <w:rPr>
          <w:lang w:val="es-ES"/>
        </w:rPr>
        <w:t>ni</w:t>
      </w:r>
      <w:r w:rsidR="00776F82" w:rsidRPr="00004800">
        <w:rPr>
          <w:lang w:val="es-ES"/>
        </w:rPr>
        <w:t xml:space="preserve"> asume las obligaciones</w:t>
      </w:r>
      <w:r w:rsidR="00974901" w:rsidRPr="00004800">
        <w:rPr>
          <w:lang w:val="es-ES"/>
        </w:rPr>
        <w:t xml:space="preserve"> para los cuales la ley establece una </w:t>
      </w:r>
      <w:r w:rsidR="003F7309" w:rsidRPr="00004800">
        <w:rPr>
          <w:lang w:val="es-ES"/>
        </w:rPr>
        <w:t xml:space="preserve">edad </w:t>
      </w:r>
      <w:r w:rsidR="00BC75A6">
        <w:rPr>
          <w:lang w:val="es-ES"/>
        </w:rPr>
        <w:t>mínima</w:t>
      </w:r>
      <w:r w:rsidR="00615F49" w:rsidRPr="00004800">
        <w:rPr>
          <w:lang w:val="es-ES"/>
        </w:rPr>
        <w:t>.</w:t>
      </w:r>
    </w:p>
    <w:p w:rsidR="00615F49" w:rsidRPr="00004800" w:rsidRDefault="003F730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 segunda excepción se refiere a las personas que contraen matrimonio antes de alcanzar la edad establecida</w:t>
      </w:r>
      <w:r w:rsidR="00615F49" w:rsidRPr="00004800">
        <w:rPr>
          <w:lang w:val="es-ES"/>
        </w:rPr>
        <w:t>.</w:t>
      </w:r>
      <w:r w:rsidRPr="00004800">
        <w:rPr>
          <w:lang w:val="es-ES"/>
        </w:rPr>
        <w:t xml:space="preserve"> Según el artículo </w:t>
      </w:r>
      <w:r w:rsidR="00615F49" w:rsidRPr="00004800">
        <w:rPr>
          <w:lang w:val="es-ES"/>
        </w:rPr>
        <w:t>14</w:t>
      </w:r>
      <w:r w:rsidRPr="00004800">
        <w:rPr>
          <w:lang w:val="es-ES"/>
        </w:rPr>
        <w:t xml:space="preserve"> del Código de Familia</w:t>
      </w:r>
      <w:r w:rsidR="00615F49" w:rsidRPr="00004800">
        <w:rPr>
          <w:lang w:val="es-ES"/>
        </w:rPr>
        <w:t xml:space="preserve">, </w:t>
      </w:r>
      <w:r w:rsidRPr="00004800">
        <w:rPr>
          <w:lang w:val="es-ES"/>
        </w:rPr>
        <w:t>la edad</w:t>
      </w:r>
      <w:r w:rsidR="00B77A97" w:rsidRPr="00004800">
        <w:rPr>
          <w:lang w:val="es-ES"/>
        </w:rPr>
        <w:t xml:space="preserve"> del matrimonio </w:t>
      </w:r>
      <w:r w:rsidR="005B3981">
        <w:rPr>
          <w:lang w:val="es-ES"/>
        </w:rPr>
        <w:t>es de 18 </w:t>
      </w:r>
      <w:r w:rsidRPr="00004800">
        <w:rPr>
          <w:lang w:val="es-ES"/>
        </w:rPr>
        <w:t>años para los hombres y 16 para las mujeres</w:t>
      </w:r>
      <w:r w:rsidR="00615F49" w:rsidRPr="00004800">
        <w:rPr>
          <w:lang w:val="es-ES"/>
        </w:rPr>
        <w:t>.</w:t>
      </w:r>
    </w:p>
    <w:p w:rsidR="00615F49" w:rsidRPr="00004800" w:rsidRDefault="0038271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A diferencia de la legislación anterior, la República de Moldova ha avanzado hacia la consecución de la igualdad entre el hombre y la mujer en lo que se refiere a la edad mínima para el matrimonio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 xml:space="preserve">Así pues, la edad mínima para el matrimonio se puede reducir en el caso de los hombres por lo menos </w:t>
      </w:r>
      <w:r w:rsidR="00B77A97" w:rsidRPr="00004800">
        <w:rPr>
          <w:lang w:val="es-ES"/>
        </w:rPr>
        <w:t xml:space="preserve">en </w:t>
      </w:r>
      <w:r w:rsidRPr="00004800">
        <w:rPr>
          <w:lang w:val="es-ES"/>
        </w:rPr>
        <w:t>dos años si hay razones de peso para hacerlo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 xml:space="preserve">La administración pública local aprueba </w:t>
      </w:r>
      <w:r w:rsidR="002E7E75">
        <w:rPr>
          <w:lang w:val="es-ES"/>
        </w:rPr>
        <w:t>est</w:t>
      </w:r>
      <w:r w:rsidRPr="00004800">
        <w:rPr>
          <w:lang w:val="es-ES"/>
        </w:rPr>
        <w:t xml:space="preserve">a reducción </w:t>
      </w:r>
      <w:r w:rsidR="002E7E75">
        <w:rPr>
          <w:lang w:val="es-ES"/>
        </w:rPr>
        <w:t>a petición</w:t>
      </w:r>
      <w:r w:rsidRPr="00004800">
        <w:rPr>
          <w:lang w:val="es-ES"/>
        </w:rPr>
        <w:t xml:space="preserve"> del menor que desea contraer matrimonio y </w:t>
      </w:r>
      <w:r w:rsidR="002E7E75">
        <w:rPr>
          <w:lang w:val="es-ES"/>
        </w:rPr>
        <w:t xml:space="preserve">con </w:t>
      </w:r>
      <w:r w:rsidRPr="00004800">
        <w:rPr>
          <w:lang w:val="es-ES"/>
        </w:rPr>
        <w:t>el consentimiento de sus padres</w:t>
      </w:r>
      <w:r w:rsidR="00615F49" w:rsidRPr="00004800">
        <w:rPr>
          <w:lang w:val="es-ES"/>
        </w:rPr>
        <w:t>.</w:t>
      </w:r>
    </w:p>
    <w:p w:rsidR="00615F49" w:rsidRPr="00004800" w:rsidRDefault="000D42D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menor mantiene su plena </w:t>
      </w:r>
      <w:r w:rsidR="00FF64C9">
        <w:rPr>
          <w:lang w:val="es-ES"/>
        </w:rPr>
        <w:t>capacidad legal</w:t>
      </w:r>
      <w:r w:rsidRPr="00004800">
        <w:rPr>
          <w:lang w:val="es-ES"/>
        </w:rPr>
        <w:t xml:space="preserve"> aunque su matrimonio se disuelva antes de alcanzar la mayoría de edad</w:t>
      </w:r>
      <w:r w:rsidR="00615F49" w:rsidRPr="00004800">
        <w:rPr>
          <w:lang w:val="es-ES"/>
        </w:rPr>
        <w:t>.</w:t>
      </w:r>
    </w:p>
    <w:p w:rsidR="00891619" w:rsidRPr="00004800" w:rsidRDefault="002F0E4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Según </w:t>
      </w:r>
      <w:r w:rsidR="00D66908" w:rsidRPr="00004800">
        <w:rPr>
          <w:lang w:val="es-ES"/>
        </w:rPr>
        <w:t>l</w:t>
      </w:r>
      <w:r w:rsidR="002E7E75">
        <w:rPr>
          <w:lang w:val="es-ES"/>
        </w:rPr>
        <w:t>a</w:t>
      </w:r>
      <w:r w:rsidR="00D66908" w:rsidRPr="00004800">
        <w:rPr>
          <w:lang w:val="es-ES"/>
        </w:rPr>
        <w:t>s estadístic</w:t>
      </w:r>
      <w:r w:rsidR="002E7E75">
        <w:rPr>
          <w:lang w:val="es-ES"/>
        </w:rPr>
        <w:t>a</w:t>
      </w:r>
      <w:r w:rsidR="00D66908" w:rsidRPr="00004800">
        <w:rPr>
          <w:lang w:val="es-ES"/>
        </w:rPr>
        <w:t xml:space="preserve">s, </w:t>
      </w:r>
      <w:r w:rsidR="002E7E75">
        <w:rPr>
          <w:lang w:val="es-ES"/>
        </w:rPr>
        <w:t>los</w:t>
      </w:r>
      <w:r w:rsidR="00D66908" w:rsidRPr="00004800">
        <w:rPr>
          <w:lang w:val="es-ES"/>
        </w:rPr>
        <w:t xml:space="preserve"> matrimonios entre menores</w:t>
      </w:r>
      <w:r w:rsidR="002E7E75">
        <w:rPr>
          <w:lang w:val="es-ES"/>
        </w:rPr>
        <w:t xml:space="preserve"> </w:t>
      </w:r>
      <w:r w:rsidRPr="00004800">
        <w:rPr>
          <w:lang w:val="es-ES"/>
        </w:rPr>
        <w:t>está</w:t>
      </w:r>
      <w:r w:rsidR="002E7E75">
        <w:rPr>
          <w:lang w:val="es-ES"/>
        </w:rPr>
        <w:t>n</w:t>
      </w:r>
      <w:r w:rsidRPr="00004800">
        <w:rPr>
          <w:lang w:val="es-ES"/>
        </w:rPr>
        <w:t xml:space="preserve"> disminuyendo</w:t>
      </w:r>
      <w:r w:rsidR="00615F49" w:rsidRPr="00004800">
        <w:rPr>
          <w:lang w:val="es-ES"/>
        </w:rPr>
        <w:t xml:space="preserve">. </w:t>
      </w:r>
      <w:r w:rsidR="002E7E75">
        <w:rPr>
          <w:lang w:val="es-ES"/>
        </w:rPr>
        <w:t>Por ejemplo</w:t>
      </w:r>
      <w:r w:rsidR="00D66908" w:rsidRPr="00004800">
        <w:rPr>
          <w:lang w:val="es-ES"/>
        </w:rPr>
        <w:t>,</w:t>
      </w:r>
      <w:r w:rsidRPr="00004800">
        <w:rPr>
          <w:lang w:val="es-ES"/>
        </w:rPr>
        <w:t xml:space="preserve"> entre </w:t>
      </w:r>
      <w:r w:rsidR="00615F49" w:rsidRPr="00004800">
        <w:rPr>
          <w:lang w:val="es-ES"/>
        </w:rPr>
        <w:t>2000</w:t>
      </w:r>
      <w:r w:rsidRPr="00004800">
        <w:rPr>
          <w:lang w:val="es-ES"/>
        </w:rPr>
        <w:t xml:space="preserve"> y </w:t>
      </w:r>
      <w:r w:rsidR="00615F49" w:rsidRPr="00004800">
        <w:rPr>
          <w:lang w:val="es-ES"/>
        </w:rPr>
        <w:t xml:space="preserve">2006 </w:t>
      </w:r>
      <w:r w:rsidR="002E7E75">
        <w:rPr>
          <w:lang w:val="es-ES"/>
        </w:rPr>
        <w:t>el</w:t>
      </w:r>
      <w:r w:rsidR="00D66908" w:rsidRPr="00004800">
        <w:rPr>
          <w:lang w:val="es-ES"/>
        </w:rPr>
        <w:t xml:space="preserve"> número</w:t>
      </w:r>
      <w:r w:rsidR="002E7E75">
        <w:rPr>
          <w:lang w:val="es-ES"/>
        </w:rPr>
        <w:t xml:space="preserve"> de estos matrimonios </w:t>
      </w:r>
      <w:r w:rsidRPr="00004800">
        <w:rPr>
          <w:lang w:val="es-ES"/>
        </w:rPr>
        <w:t xml:space="preserve">se redujo </w:t>
      </w:r>
      <w:r w:rsidR="00D66908" w:rsidRPr="00004800">
        <w:rPr>
          <w:lang w:val="es-ES"/>
        </w:rPr>
        <w:t xml:space="preserve">en </w:t>
      </w:r>
      <w:r w:rsidR="00615F49" w:rsidRPr="00004800">
        <w:rPr>
          <w:lang w:val="es-ES"/>
        </w:rPr>
        <w:t xml:space="preserve">236. </w:t>
      </w:r>
      <w:r w:rsidR="00D66908" w:rsidRPr="00004800">
        <w:rPr>
          <w:lang w:val="es-ES"/>
        </w:rPr>
        <w:t xml:space="preserve">Los matrimonios en los que </w:t>
      </w:r>
      <w:r w:rsidR="002E7E75">
        <w:rPr>
          <w:lang w:val="es-ES"/>
        </w:rPr>
        <w:t xml:space="preserve">sólo uno de los cónyuges es </w:t>
      </w:r>
      <w:r w:rsidR="008138EB">
        <w:rPr>
          <w:lang w:val="es-ES"/>
        </w:rPr>
        <w:t xml:space="preserve">un </w:t>
      </w:r>
      <w:r w:rsidR="00D66908" w:rsidRPr="00004800">
        <w:rPr>
          <w:lang w:val="es-ES"/>
        </w:rPr>
        <w:t xml:space="preserve">menor son más frecuentes, pero también </w:t>
      </w:r>
      <w:r w:rsidR="002E7E75">
        <w:rPr>
          <w:lang w:val="es-ES"/>
        </w:rPr>
        <w:t>han disminuido, pasando de</w:t>
      </w:r>
      <w:r w:rsidR="00D66908" w:rsidRPr="00004800">
        <w:rPr>
          <w:lang w:val="es-ES"/>
        </w:rPr>
        <w:t xml:space="preserve"> 1</w:t>
      </w:r>
      <w:r w:rsidR="00216EE3" w:rsidRPr="00004800">
        <w:rPr>
          <w:lang w:val="es-ES"/>
        </w:rPr>
        <w:t>.</w:t>
      </w:r>
      <w:r w:rsidR="00D66908" w:rsidRPr="00004800">
        <w:rPr>
          <w:lang w:val="es-ES"/>
        </w:rPr>
        <w:t xml:space="preserve">975 </w:t>
      </w:r>
      <w:r w:rsidR="002E7E75" w:rsidRPr="00004800">
        <w:rPr>
          <w:lang w:val="es-ES"/>
        </w:rPr>
        <w:t xml:space="preserve">en 2000 </w:t>
      </w:r>
      <w:r w:rsidR="00D66908" w:rsidRPr="00004800">
        <w:rPr>
          <w:lang w:val="es-ES"/>
        </w:rPr>
        <w:t>a</w:t>
      </w:r>
      <w:r w:rsidR="00615F49" w:rsidRPr="00004800">
        <w:rPr>
          <w:lang w:val="es-ES"/>
        </w:rPr>
        <w:t xml:space="preserve"> 1</w:t>
      </w:r>
      <w:r w:rsidR="00216EE3" w:rsidRPr="00004800">
        <w:rPr>
          <w:lang w:val="es-ES"/>
        </w:rPr>
        <w:t>.</w:t>
      </w:r>
      <w:r w:rsidR="00615F49" w:rsidRPr="00004800">
        <w:rPr>
          <w:lang w:val="es-ES"/>
        </w:rPr>
        <w:t xml:space="preserve">000 </w:t>
      </w:r>
      <w:r w:rsidR="002E7E75">
        <w:rPr>
          <w:lang w:val="es-ES"/>
        </w:rPr>
        <w:t xml:space="preserve">en </w:t>
      </w:r>
      <w:r w:rsidR="002E7E75" w:rsidRPr="00004800">
        <w:rPr>
          <w:lang w:val="es-ES"/>
        </w:rPr>
        <w:t xml:space="preserve">2006 </w:t>
      </w:r>
      <w:r w:rsidR="00615F49" w:rsidRPr="00004800">
        <w:rPr>
          <w:lang w:val="es-ES"/>
        </w:rPr>
        <w:t>(</w:t>
      </w:r>
      <w:r w:rsidR="000D68CC" w:rsidRPr="00004800">
        <w:rPr>
          <w:lang w:val="es-ES"/>
        </w:rPr>
        <w:t>c</w:t>
      </w:r>
      <w:r w:rsidR="00D66908" w:rsidRPr="00004800">
        <w:rPr>
          <w:lang w:val="es-ES"/>
        </w:rPr>
        <w:t xml:space="preserve">uadro </w:t>
      </w:r>
      <w:r w:rsidR="00615F49" w:rsidRPr="00004800">
        <w:rPr>
          <w:lang w:val="es-ES"/>
        </w:rPr>
        <w:t>1).</w:t>
      </w:r>
    </w:p>
    <w:p w:rsidR="00615F49" w:rsidRPr="00004800" w:rsidRDefault="00D66908" w:rsidP="00315EA9">
      <w:pPr>
        <w:keepNext/>
        <w:tabs>
          <w:tab w:val="left" w:pos="0"/>
          <w:tab w:val="left" w:pos="360"/>
          <w:tab w:val="left" w:pos="720"/>
        </w:tabs>
        <w:jc w:val="center"/>
        <w:rPr>
          <w:b/>
          <w:lang w:val="es-ES"/>
        </w:rPr>
      </w:pPr>
      <w:r w:rsidRPr="00004800">
        <w:rPr>
          <w:b/>
          <w:lang w:val="es-ES"/>
        </w:rPr>
        <w:t xml:space="preserve">Cuadro </w:t>
      </w:r>
      <w:r w:rsidR="00615F49" w:rsidRPr="00004800">
        <w:rPr>
          <w:b/>
          <w:lang w:val="es-ES"/>
        </w:rPr>
        <w:t>1</w:t>
      </w:r>
      <w:r w:rsidR="007E47C8">
        <w:rPr>
          <w:b/>
          <w:lang w:val="es-ES"/>
        </w:rPr>
        <w:t xml:space="preserve">.  </w:t>
      </w:r>
      <w:r w:rsidR="00A805C0" w:rsidRPr="00004800">
        <w:rPr>
          <w:b/>
          <w:lang w:val="es-ES"/>
        </w:rPr>
        <w:t xml:space="preserve">Matrimonios </w:t>
      </w:r>
      <w:r w:rsidRPr="00004800">
        <w:rPr>
          <w:b/>
          <w:lang w:val="es-ES"/>
        </w:rPr>
        <w:t xml:space="preserve">entre menores </w:t>
      </w:r>
      <w:r w:rsidR="00615F49" w:rsidRPr="00004800">
        <w:rPr>
          <w:b/>
          <w:lang w:val="es-ES"/>
        </w:rPr>
        <w:t>2000-2006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1"/>
        <w:gridCol w:w="817"/>
        <w:gridCol w:w="984"/>
        <w:gridCol w:w="1022"/>
        <w:gridCol w:w="1022"/>
        <w:gridCol w:w="856"/>
        <w:gridCol w:w="1189"/>
        <w:gridCol w:w="940"/>
      </w:tblGrid>
      <w:tr w:rsidR="005B3981" w:rsidRPr="00004800" w:rsidTr="00267103">
        <w:trPr>
          <w:cantSplit/>
          <w:trHeight w:val="645"/>
          <w:jc w:val="center"/>
        </w:trPr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Pr="00004800" w:rsidRDefault="005B3981" w:rsidP="00315EA9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Tipo de matrimonio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Pr="00004800" w:rsidRDefault="005B3981" w:rsidP="00315EA9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2000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Pr="00004800" w:rsidRDefault="005B3981" w:rsidP="00315EA9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Pr="00004800" w:rsidRDefault="005B3981" w:rsidP="00315EA9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Pr="00004800" w:rsidRDefault="005B3981" w:rsidP="00315EA9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Pr="00004800" w:rsidRDefault="005B3981" w:rsidP="00315EA9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Pr="00004800" w:rsidRDefault="005B3981" w:rsidP="00315EA9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Pr="00004800" w:rsidRDefault="005B3981" w:rsidP="00315EA9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2006</w:t>
            </w:r>
          </w:p>
        </w:tc>
      </w:tr>
      <w:tr w:rsidR="005B3981" w:rsidRPr="00004800" w:rsidTr="00267103">
        <w:trPr>
          <w:cantSplit/>
          <w:jc w:val="center"/>
        </w:trPr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lang w:val="es-ES"/>
              </w:rPr>
            </w:pPr>
            <w:r w:rsidRPr="00004800">
              <w:rPr>
                <w:lang w:val="es-ES"/>
              </w:rPr>
              <w:t>Matrimonios entre menores (hasta los 18 años cumplidos)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679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548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546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529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510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518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443</w:t>
            </w:r>
          </w:p>
        </w:tc>
      </w:tr>
      <w:tr w:rsidR="005B3981" w:rsidRPr="00004800" w:rsidTr="00267103">
        <w:trPr>
          <w:cantSplit/>
          <w:jc w:val="center"/>
        </w:trPr>
        <w:tc>
          <w:tcPr>
            <w:tcW w:w="1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lang w:val="es-ES"/>
              </w:rPr>
            </w:pPr>
            <w:r w:rsidRPr="00004800">
              <w:rPr>
                <w:lang w:val="es-ES"/>
              </w:rPr>
              <w:t>Matrimonios con un menor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1.975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1.621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1.278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1.361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1.241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1.119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3981" w:rsidRPr="00004800" w:rsidRDefault="005B3981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1.000</w:t>
            </w:r>
          </w:p>
        </w:tc>
      </w:tr>
    </w:tbl>
    <w:p w:rsidR="00615F49" w:rsidRPr="00004800" w:rsidRDefault="00DD227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Los</w:t>
      </w:r>
      <w:r w:rsidR="005E0E9C" w:rsidRPr="00004800">
        <w:rPr>
          <w:lang w:val="es-ES"/>
        </w:rPr>
        <w:t xml:space="preserve"> menores </w:t>
      </w:r>
      <w:r w:rsidR="005F64FD">
        <w:rPr>
          <w:lang w:val="es-ES"/>
        </w:rPr>
        <w:t>que tienen</w:t>
      </w:r>
      <w:r w:rsidRPr="00004800">
        <w:rPr>
          <w:lang w:val="es-ES"/>
        </w:rPr>
        <w:t xml:space="preserve"> 14 años adquieren una </w:t>
      </w:r>
      <w:r w:rsidR="00FF64C9">
        <w:rPr>
          <w:lang w:val="es-ES"/>
        </w:rPr>
        <w:t>capacidad legal</w:t>
      </w:r>
      <w:r w:rsidRPr="00004800">
        <w:rPr>
          <w:lang w:val="es-ES"/>
        </w:rPr>
        <w:t xml:space="preserve"> limitada, con derecho a</w:t>
      </w:r>
      <w:r w:rsidR="005E0E9C" w:rsidRPr="00004800">
        <w:rPr>
          <w:lang w:val="es-ES"/>
        </w:rPr>
        <w:t xml:space="preserve"> firmar </w:t>
      </w:r>
      <w:r w:rsidRPr="00004800">
        <w:rPr>
          <w:lang w:val="es-ES"/>
        </w:rPr>
        <w:t>documentos jurídicos que sólo serán válidos con el consentimiento de los representantes legales</w:t>
      </w:r>
      <w:r w:rsidR="00615F49" w:rsidRPr="00004800">
        <w:rPr>
          <w:lang w:val="es-ES"/>
        </w:rPr>
        <w:t xml:space="preserve">. </w:t>
      </w:r>
      <w:r w:rsidR="005E0E9C" w:rsidRPr="00004800">
        <w:rPr>
          <w:lang w:val="es-ES"/>
        </w:rPr>
        <w:t>El Código Civil también estipula varios</w:t>
      </w:r>
      <w:r w:rsidR="00AF6A88" w:rsidRPr="00004800">
        <w:rPr>
          <w:lang w:val="es-ES"/>
        </w:rPr>
        <w:t xml:space="preserve"> ámbitos </w:t>
      </w:r>
      <w:r w:rsidR="005E0E9C" w:rsidRPr="00004800">
        <w:rPr>
          <w:lang w:val="es-ES"/>
        </w:rPr>
        <w:t xml:space="preserve">en los cuales los menores </w:t>
      </w:r>
      <w:r w:rsidR="005F64FD">
        <w:rPr>
          <w:lang w:val="es-ES"/>
        </w:rPr>
        <w:t>con</w:t>
      </w:r>
      <w:r w:rsidR="005E0E9C" w:rsidRPr="00004800">
        <w:rPr>
          <w:lang w:val="es-ES"/>
        </w:rPr>
        <w:t xml:space="preserve"> 14 años tienen derecho a firmar personalmente ciertos documentos jurídicos sin el consentimiento de sus padres, padres adoptivos o tutores</w:t>
      </w:r>
      <w:r w:rsidR="00615F49" w:rsidRPr="00004800">
        <w:rPr>
          <w:lang w:val="es-ES"/>
        </w:rPr>
        <w:t>:</w:t>
      </w:r>
    </w:p>
    <w:p w:rsidR="00615F49" w:rsidRPr="00004800" w:rsidRDefault="005B3981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U</w:t>
      </w:r>
      <w:r w:rsidR="003764F7" w:rsidRPr="00004800">
        <w:rPr>
          <w:lang w:val="es-ES"/>
        </w:rPr>
        <w:t>so de su salario, beca u otro ingreso</w:t>
      </w:r>
      <w:r w:rsidR="00AF6A88" w:rsidRPr="00004800">
        <w:rPr>
          <w:lang w:val="es-ES"/>
        </w:rPr>
        <w:t xml:space="preserve"> derivado </w:t>
      </w:r>
      <w:r w:rsidR="003764F7" w:rsidRPr="00004800">
        <w:rPr>
          <w:lang w:val="es-ES"/>
        </w:rPr>
        <w:t>de sus propias actividades</w:t>
      </w:r>
      <w:r w:rsidR="00615F49" w:rsidRPr="00004800">
        <w:rPr>
          <w:lang w:val="es-ES"/>
        </w:rPr>
        <w:t>;</w:t>
      </w:r>
    </w:p>
    <w:p w:rsidR="00615F49" w:rsidRPr="00004800" w:rsidRDefault="005B3981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E</w:t>
      </w:r>
      <w:r w:rsidR="00D377FA" w:rsidRPr="00004800">
        <w:rPr>
          <w:lang w:val="es-ES"/>
        </w:rPr>
        <w:t xml:space="preserve">jercicio del derecho de propiedad intelectual </w:t>
      </w:r>
      <w:r w:rsidR="00615F49" w:rsidRPr="00004800">
        <w:rPr>
          <w:lang w:val="es-ES"/>
        </w:rPr>
        <w:t>(</w:t>
      </w:r>
      <w:r w:rsidR="001878A1" w:rsidRPr="00004800">
        <w:rPr>
          <w:lang w:val="es-ES"/>
        </w:rPr>
        <w:t>derecho de autor</w:t>
      </w:r>
      <w:r w:rsidR="00615F49" w:rsidRPr="00004800">
        <w:rPr>
          <w:lang w:val="es-ES"/>
        </w:rPr>
        <w:t>)</w:t>
      </w:r>
      <w:r w:rsidR="00AF6A88" w:rsidRPr="00004800">
        <w:rPr>
          <w:lang w:val="es-ES"/>
        </w:rPr>
        <w:t xml:space="preserve"> sobre </w:t>
      </w:r>
      <w:r w:rsidR="00D377FA" w:rsidRPr="00004800">
        <w:rPr>
          <w:lang w:val="es-ES"/>
        </w:rPr>
        <w:t>un trabajo científico, literario o artístico, creativo o de cualquier otro tipo, derivado de</w:t>
      </w:r>
      <w:r w:rsidR="00AF6A88" w:rsidRPr="00004800">
        <w:rPr>
          <w:lang w:val="es-ES"/>
        </w:rPr>
        <w:t xml:space="preserve"> una </w:t>
      </w:r>
      <w:r w:rsidR="00D377FA" w:rsidRPr="00004800">
        <w:rPr>
          <w:lang w:val="es-ES"/>
        </w:rPr>
        <w:t xml:space="preserve">actividad intelectual protegida por </w:t>
      </w:r>
      <w:r w:rsidR="00AF6A88" w:rsidRPr="00004800">
        <w:rPr>
          <w:lang w:val="es-ES"/>
        </w:rPr>
        <w:t xml:space="preserve">la </w:t>
      </w:r>
      <w:r w:rsidR="00D377FA" w:rsidRPr="00004800">
        <w:rPr>
          <w:lang w:val="es-ES"/>
        </w:rPr>
        <w:t>ley</w:t>
      </w:r>
      <w:r w:rsidR="00615F49" w:rsidRPr="00004800">
        <w:rPr>
          <w:lang w:val="es-ES"/>
        </w:rPr>
        <w:t>;</w:t>
      </w:r>
    </w:p>
    <w:p w:rsidR="00615F49" w:rsidRPr="00004800" w:rsidRDefault="005B3981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D</w:t>
      </w:r>
      <w:r w:rsidR="001125B4" w:rsidRPr="00004800">
        <w:rPr>
          <w:lang w:val="es-ES"/>
        </w:rPr>
        <w:t>epósito de dinero en instituciones bancarias y su utilización de acuerdo con la ley</w:t>
      </w:r>
      <w:r w:rsidR="00615F49" w:rsidRPr="00004800">
        <w:rPr>
          <w:lang w:val="es-ES"/>
        </w:rPr>
        <w:t>;</w:t>
      </w:r>
    </w:p>
    <w:p w:rsidR="00615F49" w:rsidRPr="00004800" w:rsidRDefault="005B3981" w:rsidP="005B398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F</w:t>
      </w:r>
      <w:r w:rsidR="00F078F1" w:rsidRPr="00004800">
        <w:rPr>
          <w:lang w:val="es-ES"/>
        </w:rPr>
        <w:t>irma</w:t>
      </w:r>
      <w:r w:rsidR="00C33846" w:rsidRPr="00004800">
        <w:rPr>
          <w:lang w:val="es-ES"/>
        </w:rPr>
        <w:t xml:space="preserve"> de</w:t>
      </w:r>
      <w:r w:rsidR="0011253F" w:rsidRPr="00004800">
        <w:rPr>
          <w:lang w:val="es-ES"/>
        </w:rPr>
        <w:t xml:space="preserve"> documentos jurídicos </w:t>
      </w:r>
      <w:r w:rsidR="00A770E3" w:rsidRPr="00004800">
        <w:rPr>
          <w:lang w:val="es-ES"/>
        </w:rPr>
        <w:t>ordinarios</w:t>
      </w:r>
      <w:r w:rsidR="00F26B3D" w:rsidRPr="00004800">
        <w:rPr>
          <w:lang w:val="es-ES"/>
        </w:rPr>
        <w:t xml:space="preserve"> de </w:t>
      </w:r>
      <w:r w:rsidR="00F078F1" w:rsidRPr="00004800">
        <w:rPr>
          <w:lang w:val="es-ES"/>
        </w:rPr>
        <w:t>escaso</w:t>
      </w:r>
      <w:r w:rsidR="00F26B3D" w:rsidRPr="00004800">
        <w:rPr>
          <w:lang w:val="es-ES"/>
        </w:rPr>
        <w:t xml:space="preserve"> valor </w:t>
      </w:r>
      <w:r w:rsidR="00F078F1" w:rsidRPr="00004800">
        <w:rPr>
          <w:lang w:val="es-ES"/>
        </w:rPr>
        <w:t>y aplicación inmediata</w:t>
      </w:r>
      <w:r>
        <w:rPr>
          <w:lang w:val="es-ES"/>
        </w:rPr>
        <w:t xml:space="preserve"> y </w:t>
      </w:r>
      <w:r w:rsidR="0011253F" w:rsidRPr="00004800">
        <w:rPr>
          <w:lang w:val="es-ES"/>
        </w:rPr>
        <w:t xml:space="preserve">documentos jurídicos para </w:t>
      </w:r>
      <w:r w:rsidR="00F26B3D" w:rsidRPr="00004800">
        <w:rPr>
          <w:lang w:val="es-ES"/>
        </w:rPr>
        <w:t xml:space="preserve">la </w:t>
      </w:r>
      <w:r w:rsidR="0011253F" w:rsidRPr="00004800">
        <w:rPr>
          <w:lang w:val="es-ES"/>
        </w:rPr>
        <w:t>obten</w:t>
      </w:r>
      <w:r w:rsidR="00F26B3D" w:rsidRPr="00004800">
        <w:rPr>
          <w:lang w:val="es-ES"/>
        </w:rPr>
        <w:t>ción de</w:t>
      </w:r>
      <w:r w:rsidR="0011253F" w:rsidRPr="00004800">
        <w:rPr>
          <w:lang w:val="es-ES"/>
        </w:rPr>
        <w:t xml:space="preserve"> beneficios </w:t>
      </w:r>
      <w:r w:rsidR="005F64FD">
        <w:rPr>
          <w:lang w:val="es-ES"/>
        </w:rPr>
        <w:t xml:space="preserve">gratuitos </w:t>
      </w:r>
      <w:r w:rsidR="0011253F" w:rsidRPr="00004800">
        <w:rPr>
          <w:lang w:val="es-ES"/>
        </w:rPr>
        <w:t xml:space="preserve">que no necesitan </w:t>
      </w:r>
      <w:r w:rsidR="00A770E3" w:rsidRPr="00004800">
        <w:rPr>
          <w:lang w:val="es-ES"/>
        </w:rPr>
        <w:t xml:space="preserve">la </w:t>
      </w:r>
      <w:r w:rsidR="0011253F" w:rsidRPr="00004800">
        <w:rPr>
          <w:lang w:val="es-ES"/>
        </w:rPr>
        <w:t xml:space="preserve">atestación del notario o </w:t>
      </w:r>
      <w:r w:rsidR="00A770E3" w:rsidRPr="00004800">
        <w:rPr>
          <w:lang w:val="es-ES"/>
        </w:rPr>
        <w:t xml:space="preserve">el </w:t>
      </w:r>
      <w:r w:rsidR="0011253F" w:rsidRPr="00004800">
        <w:rPr>
          <w:lang w:val="es-ES"/>
        </w:rPr>
        <w:t xml:space="preserve">registro </w:t>
      </w:r>
      <w:r w:rsidR="005F64FD">
        <w:rPr>
          <w:lang w:val="es-ES"/>
        </w:rPr>
        <w:t>ofici</w:t>
      </w:r>
      <w:r w:rsidR="0011253F" w:rsidRPr="00004800">
        <w:rPr>
          <w:lang w:val="es-ES"/>
        </w:rPr>
        <w:t xml:space="preserve">al de los derechos </w:t>
      </w:r>
      <w:r w:rsidR="00D1500C" w:rsidRPr="00004800">
        <w:rPr>
          <w:lang w:val="es-ES"/>
        </w:rPr>
        <w:t>obtenidos</w:t>
      </w:r>
      <w:r w:rsidR="0011253F" w:rsidRPr="00004800">
        <w:rPr>
          <w:lang w:val="es-ES"/>
        </w:rPr>
        <w:t xml:space="preserve"> en </w:t>
      </w:r>
      <w:r w:rsidR="00D1500C" w:rsidRPr="00004800">
        <w:rPr>
          <w:lang w:val="es-ES"/>
        </w:rPr>
        <w:t>virtud</w:t>
      </w:r>
      <w:r w:rsidR="0011253F" w:rsidRPr="00004800">
        <w:rPr>
          <w:lang w:val="es-ES"/>
        </w:rPr>
        <w:t xml:space="preserve"> de ellos </w:t>
      </w:r>
      <w:r w:rsidR="00615F49" w:rsidRPr="00004800">
        <w:rPr>
          <w:lang w:val="es-ES"/>
        </w:rPr>
        <w:t>(</w:t>
      </w:r>
      <w:r w:rsidR="0011253F" w:rsidRPr="00004800">
        <w:rPr>
          <w:lang w:val="es-ES"/>
        </w:rPr>
        <w:t>según el Código Civil</w:t>
      </w:r>
      <w:r w:rsidR="00615F49" w:rsidRPr="00004800">
        <w:rPr>
          <w:lang w:val="es-ES"/>
        </w:rPr>
        <w:t xml:space="preserve">, </w:t>
      </w:r>
      <w:r w:rsidR="0011253F" w:rsidRPr="00004800">
        <w:rPr>
          <w:lang w:val="es-ES"/>
        </w:rPr>
        <w:t>también pueden concertar est</w:t>
      </w:r>
      <w:r>
        <w:rPr>
          <w:lang w:val="es-ES"/>
        </w:rPr>
        <w:t>os contratos menores de entre 7 </w:t>
      </w:r>
      <w:r w:rsidR="0011253F" w:rsidRPr="00004800">
        <w:rPr>
          <w:lang w:val="es-ES"/>
        </w:rPr>
        <w:t>y 14 años</w:t>
      </w:r>
      <w:r w:rsidR="00615F49" w:rsidRPr="00004800">
        <w:rPr>
          <w:lang w:val="es-ES"/>
        </w:rPr>
        <w:t>).</w:t>
      </w:r>
    </w:p>
    <w:p w:rsidR="00486E7E" w:rsidRPr="00004800" w:rsidRDefault="00486E7E" w:rsidP="005B3981">
      <w:pPr>
        <w:tabs>
          <w:tab w:val="left" w:pos="0"/>
          <w:tab w:val="left" w:pos="360"/>
        </w:tabs>
        <w:jc w:val="center"/>
        <w:rPr>
          <w:b/>
          <w:lang w:val="es-ES"/>
        </w:rPr>
      </w:pPr>
      <w:r w:rsidRPr="00004800">
        <w:rPr>
          <w:b/>
          <w:lang w:val="es-ES"/>
        </w:rPr>
        <w:t xml:space="preserve">III. </w:t>
      </w:r>
      <w:r w:rsidR="00A5679D">
        <w:rPr>
          <w:b/>
          <w:lang w:val="es-ES"/>
        </w:rPr>
        <w:t xml:space="preserve"> </w:t>
      </w:r>
      <w:r w:rsidRPr="00004800">
        <w:rPr>
          <w:b/>
          <w:lang w:val="es-ES"/>
        </w:rPr>
        <w:t>PRINCIP</w:t>
      </w:r>
      <w:r w:rsidR="00266D53" w:rsidRPr="00004800">
        <w:rPr>
          <w:b/>
          <w:lang w:val="es-ES"/>
        </w:rPr>
        <w:t>IO</w:t>
      </w:r>
      <w:r w:rsidRPr="00004800">
        <w:rPr>
          <w:b/>
          <w:lang w:val="es-ES"/>
        </w:rPr>
        <w:t xml:space="preserve">S </w:t>
      </w:r>
      <w:r w:rsidR="00266D53" w:rsidRPr="00004800">
        <w:rPr>
          <w:b/>
          <w:lang w:val="es-ES"/>
        </w:rPr>
        <w:t>GENERALES</w:t>
      </w:r>
    </w:p>
    <w:p w:rsidR="00486E7E" w:rsidRPr="00004800" w:rsidRDefault="00486E7E" w:rsidP="005B3981">
      <w:pPr>
        <w:ind w:left="360"/>
        <w:jc w:val="center"/>
        <w:rPr>
          <w:b/>
          <w:lang w:val="es-ES"/>
        </w:rPr>
      </w:pPr>
      <w:r w:rsidRPr="00004800">
        <w:rPr>
          <w:b/>
          <w:lang w:val="es-ES"/>
        </w:rPr>
        <w:t>A.</w:t>
      </w:r>
      <w:r w:rsidR="00A5679D">
        <w:rPr>
          <w:b/>
          <w:lang w:val="es-ES"/>
        </w:rPr>
        <w:t xml:space="preserve"> </w:t>
      </w:r>
      <w:r w:rsidRPr="00004800">
        <w:rPr>
          <w:b/>
          <w:lang w:val="es-ES"/>
        </w:rPr>
        <w:t xml:space="preserve"> </w:t>
      </w:r>
      <w:r w:rsidR="00214418" w:rsidRPr="00004800">
        <w:rPr>
          <w:b/>
          <w:lang w:val="es-ES"/>
        </w:rPr>
        <w:t>No</w:t>
      </w:r>
      <w:r w:rsidR="003C12E2" w:rsidRPr="00004800">
        <w:rPr>
          <w:b/>
          <w:caps/>
          <w:lang w:val="es-ES"/>
        </w:rPr>
        <w:t xml:space="preserve"> </w:t>
      </w:r>
      <w:r w:rsidR="00214418" w:rsidRPr="00004800">
        <w:rPr>
          <w:b/>
          <w:lang w:val="es-ES"/>
        </w:rPr>
        <w:t>discriminación</w:t>
      </w:r>
    </w:p>
    <w:p w:rsidR="00615F49" w:rsidRPr="00004800" w:rsidRDefault="000200D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smartTag w:uri="urn:schemas-microsoft-com:office:smarttags" w:element="PersonName">
        <w:smartTagPr>
          <w:attr w:name="ProductID" w:val="La Constituci￳n"/>
        </w:smartTagPr>
        <w:r w:rsidRPr="00004800">
          <w:rPr>
            <w:lang w:val="es-ES"/>
          </w:rPr>
          <w:t>La Constitución</w:t>
        </w:r>
      </w:smartTag>
      <w:r w:rsidRPr="0000480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 República</w:t>
        </w:r>
      </w:smartTag>
      <w:r w:rsidRPr="00004800">
        <w:rPr>
          <w:lang w:val="es-ES"/>
        </w:rPr>
        <w:t xml:space="preserve"> de Moldova garantiza la observancia de todos los derechos y libertades de todas las personas sin ninguna forma de discriminación.</w:t>
      </w:r>
      <w:r w:rsidR="00636EE5" w:rsidRPr="00004800">
        <w:rPr>
          <w:lang w:val="es-ES"/>
        </w:rPr>
        <w:t xml:space="preserve"> Esta disposición se refiere también a los </w:t>
      </w:r>
      <w:r w:rsidR="00783066">
        <w:rPr>
          <w:lang w:val="es-ES"/>
        </w:rPr>
        <w:t>niños</w:t>
      </w:r>
      <w:r w:rsidR="00636EE5" w:rsidRPr="00004800">
        <w:rPr>
          <w:lang w:val="es-ES"/>
        </w:rPr>
        <w:t xml:space="preserve"> y el Estado garantiza la aplicación y observancia de los derechos de todos los niños</w:t>
      </w:r>
      <w:r w:rsidR="00615F49" w:rsidRPr="00004800">
        <w:rPr>
          <w:lang w:val="es-ES"/>
        </w:rPr>
        <w:t xml:space="preserve">. </w:t>
      </w:r>
      <w:r w:rsidR="00823D85" w:rsidRPr="00004800">
        <w:rPr>
          <w:lang w:val="es-ES"/>
        </w:rPr>
        <w:t>Hay v</w:t>
      </w:r>
      <w:r w:rsidR="00C0527B" w:rsidRPr="00004800">
        <w:rPr>
          <w:lang w:val="es-ES"/>
        </w:rPr>
        <w:t xml:space="preserve">arias otras leyes </w:t>
      </w:r>
      <w:r w:rsidR="00615F49" w:rsidRPr="00004800">
        <w:rPr>
          <w:lang w:val="es-ES"/>
        </w:rPr>
        <w:t>(</w:t>
      </w:r>
      <w:r w:rsidR="00C0527B" w:rsidRPr="00004800">
        <w:rPr>
          <w:rFonts w:ascii="TimesNewRoman" w:eastAsia="SimSun" w:hAnsi="TimesNewRoman" w:cs="TimesNewRoman"/>
          <w:szCs w:val="24"/>
          <w:lang w:val="es-ES" w:eastAsia="zh-CN"/>
        </w:rPr>
        <w:t>Ley de derechos del niño</w:t>
      </w:r>
      <w:r w:rsidR="00615F49" w:rsidRPr="00004800">
        <w:rPr>
          <w:lang w:val="es-ES"/>
        </w:rPr>
        <w:t>,</w:t>
      </w:r>
      <w:r w:rsidR="00A102E2" w:rsidRPr="00004800">
        <w:rPr>
          <w:lang w:val="es-ES"/>
        </w:rPr>
        <w:t xml:space="preserve"> </w:t>
      </w:r>
      <w:bookmarkStart w:id="25" w:name="OLE_LINK64"/>
      <w:r w:rsidR="00A102E2" w:rsidRPr="00004800">
        <w:rPr>
          <w:lang w:val="es-ES"/>
        </w:rPr>
        <w:t>Ley de educación</w:t>
      </w:r>
      <w:bookmarkEnd w:id="25"/>
      <w:r w:rsidR="00615F49" w:rsidRPr="00004800">
        <w:rPr>
          <w:lang w:val="es-ES"/>
        </w:rPr>
        <w:t xml:space="preserve">, etc.) </w:t>
      </w:r>
      <w:r w:rsidR="00823D85" w:rsidRPr="00004800">
        <w:rPr>
          <w:lang w:val="es-ES"/>
        </w:rPr>
        <w:t>que prohí</w:t>
      </w:r>
      <w:r w:rsidR="00C0527B" w:rsidRPr="00004800">
        <w:rPr>
          <w:lang w:val="es-ES"/>
        </w:rPr>
        <w:t>be</w:t>
      </w:r>
      <w:r w:rsidR="00823D85" w:rsidRPr="00004800">
        <w:rPr>
          <w:lang w:val="es-ES"/>
        </w:rPr>
        <w:t>n</w:t>
      </w:r>
      <w:r w:rsidR="00C0527B" w:rsidRPr="00004800">
        <w:rPr>
          <w:lang w:val="es-ES"/>
        </w:rPr>
        <w:t xml:space="preserve"> expresamente la discriminación y proporciona</w:t>
      </w:r>
      <w:r w:rsidR="00823D85" w:rsidRPr="00004800">
        <w:rPr>
          <w:lang w:val="es-ES"/>
        </w:rPr>
        <w:t>n</w:t>
      </w:r>
      <w:r w:rsidR="00C0527B" w:rsidRPr="00004800">
        <w:rPr>
          <w:lang w:val="es-ES"/>
        </w:rPr>
        <w:t xml:space="preserve"> </w:t>
      </w:r>
      <w:r w:rsidR="00823D85" w:rsidRPr="00004800">
        <w:rPr>
          <w:lang w:val="es-ES"/>
        </w:rPr>
        <w:t>diversas</w:t>
      </w:r>
      <w:r w:rsidR="00C0527B" w:rsidRPr="00004800">
        <w:rPr>
          <w:lang w:val="es-ES"/>
        </w:rPr>
        <w:t xml:space="preserve"> garantías contra ella</w:t>
      </w:r>
      <w:r w:rsidR="00615F49" w:rsidRPr="00004800">
        <w:rPr>
          <w:lang w:val="es-ES"/>
        </w:rPr>
        <w:t>.</w:t>
      </w:r>
    </w:p>
    <w:p w:rsidR="00615F49" w:rsidRPr="00004800" w:rsidRDefault="00B133A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26410A">
        <w:rPr>
          <w:lang w:val="es-ES"/>
        </w:rPr>
        <w:t>n 2005</w:t>
      </w:r>
      <w:r w:rsidR="00615F49" w:rsidRPr="00004800">
        <w:rPr>
          <w:lang w:val="es-ES"/>
        </w:rPr>
        <w:t xml:space="preserve"> </w:t>
      </w:r>
      <w:r w:rsidR="008B34E3" w:rsidRPr="00004800">
        <w:rPr>
          <w:lang w:val="es-ES"/>
        </w:rPr>
        <w:t>la República de Moldova presentó su informe periódico</w:t>
      </w:r>
      <w:r w:rsidR="00447E27" w:rsidRPr="00004800">
        <w:rPr>
          <w:lang w:val="es-ES"/>
        </w:rPr>
        <w:t xml:space="preserve"> relativ</w:t>
      </w:r>
      <w:r w:rsidR="001432B7" w:rsidRPr="00004800">
        <w:rPr>
          <w:lang w:val="es-ES"/>
        </w:rPr>
        <w:t>o</w:t>
      </w:r>
      <w:r w:rsidR="00447E27" w:rsidRPr="00004800">
        <w:rPr>
          <w:lang w:val="es-ES"/>
        </w:rPr>
        <w:t xml:space="preserve"> a </w:t>
      </w:r>
      <w:r w:rsidR="008B34E3" w:rsidRPr="00004800">
        <w:rPr>
          <w:lang w:val="es-ES"/>
        </w:rPr>
        <w:t>la aplicación de la Convención Internacional sobre la Eliminación de todas las Formas de Discriminación Racial al Comité para la Eliminación de la Discriminación Racial</w:t>
      </w:r>
      <w:r w:rsidR="00615F49" w:rsidRPr="00004800">
        <w:rPr>
          <w:lang w:val="es-ES"/>
        </w:rPr>
        <w:t xml:space="preserve">. </w:t>
      </w:r>
      <w:r w:rsidR="0026410A">
        <w:rPr>
          <w:lang w:val="es-ES"/>
        </w:rPr>
        <w:t>Sobre la base de</w:t>
      </w:r>
      <w:r w:rsidR="00D81CDB" w:rsidRPr="00004800">
        <w:rPr>
          <w:lang w:val="es-ES"/>
        </w:rPr>
        <w:t xml:space="preserve"> la información presentada por </w:t>
      </w:r>
      <w:r w:rsidR="007C6427" w:rsidRPr="00004800">
        <w:rPr>
          <w:lang w:val="es-ES"/>
        </w:rPr>
        <w:t>la</w:t>
      </w:r>
      <w:r w:rsidR="00D81CDB" w:rsidRPr="00004800">
        <w:rPr>
          <w:lang w:val="es-ES"/>
        </w:rPr>
        <w:t xml:space="preserve"> </w:t>
      </w:r>
      <w:bookmarkStart w:id="26" w:name="OLE_LINK38"/>
      <w:bookmarkStart w:id="27" w:name="OLE_LINK39"/>
      <w:r w:rsidR="007C6427" w:rsidRPr="00004800">
        <w:rPr>
          <w:rFonts w:ascii="TimesNewRoman" w:eastAsia="SimSun" w:hAnsi="TimesNewRoman" w:cs="TimesNewRoman"/>
          <w:szCs w:val="24"/>
          <w:lang w:val="es-ES" w:eastAsia="zh-CN"/>
        </w:rPr>
        <w:t>Oficina de Relaciones Interétnicas</w:t>
      </w:r>
      <w:bookmarkEnd w:id="26"/>
      <w:bookmarkEnd w:id="27"/>
      <w:r w:rsidR="00615F49" w:rsidRPr="00004800">
        <w:rPr>
          <w:lang w:val="es-ES"/>
        </w:rPr>
        <w:t xml:space="preserve">, </w:t>
      </w:r>
      <w:r w:rsidR="0082340B" w:rsidRPr="00004800">
        <w:rPr>
          <w:lang w:val="es-ES"/>
        </w:rPr>
        <w:t xml:space="preserve">la </w:t>
      </w:r>
      <w:r w:rsidR="008F5EC4" w:rsidRPr="00004800">
        <w:rPr>
          <w:rFonts w:ascii="TimesNewRoman" w:eastAsia="SimSun" w:hAnsi="TimesNewRoman" w:cs="TimesNewRoman"/>
          <w:szCs w:val="24"/>
          <w:lang w:val="es-ES" w:eastAsia="zh-CN"/>
        </w:rPr>
        <w:t>Oficina Nacional de Estadística</w:t>
      </w:r>
      <w:r w:rsidR="00615F49" w:rsidRPr="00004800">
        <w:rPr>
          <w:lang w:val="es-ES"/>
        </w:rPr>
        <w:t>,</w:t>
      </w:r>
      <w:r w:rsidR="00D81CDB" w:rsidRPr="00004800">
        <w:rPr>
          <w:lang w:val="es-ES"/>
        </w:rPr>
        <w:t xml:space="preserve"> el Ministerio de Economía y Comercio</w:t>
      </w:r>
      <w:r w:rsidR="00615F49" w:rsidRPr="00004800">
        <w:rPr>
          <w:lang w:val="es-ES"/>
        </w:rPr>
        <w:t xml:space="preserve">, </w:t>
      </w:r>
      <w:r w:rsidR="008F5EC4" w:rsidRPr="00004800">
        <w:rPr>
          <w:rFonts w:ascii="TimesNewRoman" w:eastAsia="SimSun" w:hAnsi="TimesNewRoman" w:cs="TimesNewRoman"/>
          <w:szCs w:val="24"/>
          <w:lang w:val="es-ES" w:eastAsia="zh-CN"/>
        </w:rPr>
        <w:t>la Oficina Nacional para la Migración,</w:t>
      </w:r>
      <w:r w:rsidR="00615F49" w:rsidRPr="00004800">
        <w:rPr>
          <w:lang w:val="es-ES"/>
        </w:rPr>
        <w:t xml:space="preserve"> </w:t>
      </w:r>
      <w:r w:rsidR="00D81CDB" w:rsidRPr="00004800">
        <w:rPr>
          <w:lang w:val="es-ES"/>
        </w:rPr>
        <w:t>el Ministerio de Educación y Juventud</w:t>
      </w:r>
      <w:r w:rsidR="00615F49" w:rsidRPr="00004800">
        <w:rPr>
          <w:lang w:val="es-ES"/>
        </w:rPr>
        <w:t xml:space="preserve">, </w:t>
      </w:r>
      <w:r w:rsidR="00D81CDB" w:rsidRPr="00004800">
        <w:rPr>
          <w:lang w:val="es-ES"/>
        </w:rPr>
        <w:t>el</w:t>
      </w:r>
      <w:r w:rsidR="00D56221" w:rsidRPr="00004800">
        <w:rPr>
          <w:lang w:val="es-ES"/>
        </w:rPr>
        <w:t xml:space="preserve"> Ministerio d</w:t>
      </w:r>
      <w:r w:rsidR="00D81CDB" w:rsidRPr="00004800">
        <w:rPr>
          <w:lang w:val="es-ES"/>
        </w:rPr>
        <w:t>e Cultura y Turismo</w:t>
      </w:r>
      <w:r w:rsidR="00615F49" w:rsidRPr="00004800">
        <w:rPr>
          <w:lang w:val="es-ES"/>
        </w:rPr>
        <w:t xml:space="preserve">, </w:t>
      </w:r>
      <w:r w:rsidR="00D81CDB" w:rsidRPr="00004800">
        <w:rPr>
          <w:lang w:val="es-ES"/>
        </w:rPr>
        <w:t>el entonces Ministerio de Salud y Protección Social</w:t>
      </w:r>
      <w:r w:rsidR="00615F49" w:rsidRPr="00004800">
        <w:rPr>
          <w:lang w:val="es-ES"/>
        </w:rPr>
        <w:t xml:space="preserve">, </w:t>
      </w:r>
      <w:r w:rsidR="008F5EC4" w:rsidRPr="00004800">
        <w:rPr>
          <w:rFonts w:ascii="TimesNewRoman" w:eastAsia="SimSun" w:hAnsi="TimesNewRoman" w:cs="TimesNewRoman"/>
          <w:szCs w:val="24"/>
          <w:lang w:val="es-ES" w:eastAsia="zh-CN"/>
        </w:rPr>
        <w:t>el Ministerio de Desarrollo de la Información</w:t>
      </w:r>
      <w:r w:rsidR="00615F49" w:rsidRPr="00004800">
        <w:rPr>
          <w:lang w:val="es-ES"/>
        </w:rPr>
        <w:t xml:space="preserve">, </w:t>
      </w:r>
      <w:r w:rsidR="008F5EC4" w:rsidRPr="00004800">
        <w:rPr>
          <w:rFonts w:ascii="TimesNewRoman" w:eastAsia="SimSun" w:hAnsi="TimesNewRoman" w:cs="TimesNewRoman"/>
          <w:szCs w:val="24"/>
          <w:lang w:val="es-ES" w:eastAsia="zh-CN"/>
        </w:rPr>
        <w:t xml:space="preserve">el Servicio </w:t>
      </w:r>
      <w:r w:rsidR="00447E27" w:rsidRPr="00004800">
        <w:rPr>
          <w:rFonts w:ascii="TimesNewRoman" w:eastAsia="SimSun" w:hAnsi="TimesNewRoman" w:cs="TimesNewRoman"/>
          <w:szCs w:val="24"/>
          <w:lang w:val="es-ES" w:eastAsia="zh-CN"/>
        </w:rPr>
        <w:t xml:space="preserve">Estatal </w:t>
      </w:r>
      <w:r w:rsidR="008F5EC4" w:rsidRPr="00004800">
        <w:rPr>
          <w:rFonts w:ascii="TimesNewRoman" w:eastAsia="SimSun" w:hAnsi="TimesNewRoman" w:cs="TimesNewRoman"/>
          <w:szCs w:val="24"/>
          <w:lang w:val="es-ES" w:eastAsia="zh-CN"/>
        </w:rPr>
        <w:t xml:space="preserve">para los </w:t>
      </w:r>
      <w:r w:rsidR="00447E27" w:rsidRPr="00004800">
        <w:rPr>
          <w:rFonts w:ascii="TimesNewRoman" w:eastAsia="SimSun" w:hAnsi="TimesNewRoman" w:cs="TimesNewRoman"/>
          <w:szCs w:val="24"/>
          <w:lang w:val="es-ES" w:eastAsia="zh-CN"/>
        </w:rPr>
        <w:t>Asuntos Religiosos</w:t>
      </w:r>
      <w:r w:rsidR="008F5EC4" w:rsidRPr="00004800">
        <w:rPr>
          <w:rFonts w:ascii="TimesNewRoman" w:eastAsia="SimSun" w:hAnsi="TimesNewRoman" w:cs="TimesNewRoman"/>
          <w:szCs w:val="24"/>
          <w:lang w:val="es-ES" w:eastAsia="zh-CN"/>
        </w:rPr>
        <w:t>,</w:t>
      </w:r>
      <w:r w:rsidR="007C44E1" w:rsidRPr="00004800">
        <w:rPr>
          <w:lang w:val="es-ES"/>
        </w:rPr>
        <w:t xml:space="preserve"> la Fiscalía General</w:t>
      </w:r>
      <w:r w:rsidR="00615F49" w:rsidRPr="00004800">
        <w:rPr>
          <w:lang w:val="es-ES"/>
        </w:rPr>
        <w:t xml:space="preserve">, </w:t>
      </w:r>
      <w:r w:rsidR="008F5EC4" w:rsidRPr="00004800">
        <w:rPr>
          <w:rFonts w:ascii="TimesNewRoman" w:eastAsia="SimSun" w:hAnsi="TimesNewRoman" w:cs="TimesNewRoman"/>
          <w:szCs w:val="24"/>
          <w:lang w:val="es-ES" w:eastAsia="zh-CN"/>
        </w:rPr>
        <w:t>el Consejo de Coordinación de Radiotelevisión,</w:t>
      </w:r>
      <w:r w:rsidR="007C44E1" w:rsidRPr="00004800">
        <w:rPr>
          <w:lang w:val="es-ES"/>
        </w:rPr>
        <w:t xml:space="preserve"> el Ministerio de Justicia</w:t>
      </w:r>
      <w:r w:rsidR="00615F49" w:rsidRPr="00004800">
        <w:rPr>
          <w:lang w:val="es-ES"/>
        </w:rPr>
        <w:t xml:space="preserve">, </w:t>
      </w:r>
      <w:r w:rsidR="008F5EC4" w:rsidRPr="00004800">
        <w:rPr>
          <w:rFonts w:ascii="TimesNewRoman" w:eastAsia="SimSun" w:hAnsi="TimesNewRoman" w:cs="TimesNewRoman"/>
          <w:szCs w:val="24"/>
          <w:lang w:val="es-ES" w:eastAsia="zh-CN"/>
        </w:rPr>
        <w:t>el Ministerio del Interior</w:t>
      </w:r>
      <w:r w:rsidR="00615F49" w:rsidRPr="00004800">
        <w:rPr>
          <w:lang w:val="es-ES"/>
        </w:rPr>
        <w:t xml:space="preserve">, </w:t>
      </w:r>
      <w:r w:rsidR="00D56221" w:rsidRPr="00004800">
        <w:rPr>
          <w:lang w:val="es-ES"/>
        </w:rPr>
        <w:t xml:space="preserve">la empresa </w:t>
      </w:r>
      <w:r w:rsidR="00615F49" w:rsidRPr="00004800">
        <w:rPr>
          <w:lang w:val="es-ES"/>
        </w:rPr>
        <w:t>“Teler</w:t>
      </w:r>
      <w:r w:rsidR="00134F72" w:rsidRPr="00004800">
        <w:rPr>
          <w:lang w:val="es-ES"/>
        </w:rPr>
        <w:t>r</w:t>
      </w:r>
      <w:r w:rsidR="00615F49" w:rsidRPr="00004800">
        <w:rPr>
          <w:lang w:val="es-ES"/>
        </w:rPr>
        <w:t xml:space="preserve">adio-Moldova”, </w:t>
      </w:r>
      <w:r w:rsidR="00134F72" w:rsidRPr="00004800">
        <w:rPr>
          <w:rFonts w:ascii="TimesNewRoman" w:eastAsia="SimSun" w:hAnsi="TimesNewRoman" w:cs="TimesNewRoman"/>
          <w:szCs w:val="24"/>
          <w:lang w:val="es-ES" w:eastAsia="zh-CN"/>
        </w:rPr>
        <w:t>el Ministerio de Reintegración,</w:t>
      </w:r>
      <w:r w:rsidR="00615F49" w:rsidRPr="00004800">
        <w:rPr>
          <w:lang w:val="es-ES"/>
        </w:rPr>
        <w:t xml:space="preserve"> </w:t>
      </w:r>
      <w:r w:rsidR="007C6427" w:rsidRPr="00004800">
        <w:rPr>
          <w:lang w:val="es-ES"/>
        </w:rPr>
        <w:t>el</w:t>
      </w:r>
      <w:r w:rsidR="00615F49" w:rsidRPr="00004800">
        <w:rPr>
          <w:lang w:val="es-ES"/>
        </w:rPr>
        <w:t xml:space="preserve"> </w:t>
      </w:r>
      <w:r w:rsidR="007C6427" w:rsidRPr="00004800">
        <w:rPr>
          <w:rFonts w:ascii="TimesNewRoman" w:eastAsia="SimSun" w:hAnsi="TimesNewRoman" w:cs="TimesNewRoman"/>
          <w:szCs w:val="24"/>
          <w:lang w:val="es-ES" w:eastAsia="zh-CN"/>
        </w:rPr>
        <w:t>Centro de Derechos Humanos de Moldova</w:t>
      </w:r>
      <w:r w:rsidR="007C6427" w:rsidRPr="00004800">
        <w:rPr>
          <w:lang w:val="es-ES"/>
        </w:rPr>
        <w:t xml:space="preserve"> </w:t>
      </w:r>
      <w:r w:rsidR="00D56221" w:rsidRPr="00004800">
        <w:rPr>
          <w:lang w:val="es-ES"/>
        </w:rPr>
        <w:t xml:space="preserve">y </w:t>
      </w:r>
      <w:r w:rsidR="00134F72" w:rsidRPr="00004800">
        <w:rPr>
          <w:lang w:val="es-ES"/>
        </w:rPr>
        <w:t xml:space="preserve">las </w:t>
      </w:r>
      <w:r w:rsidR="00D56221" w:rsidRPr="00004800">
        <w:rPr>
          <w:lang w:val="es-ES"/>
        </w:rPr>
        <w:t xml:space="preserve">asociaciones cívicas </w:t>
      </w:r>
      <w:r w:rsidR="00134F72" w:rsidRPr="00004800">
        <w:rPr>
          <w:rFonts w:ascii="TimesNewRoman" w:eastAsia="SimSun" w:hAnsi="TimesNewRoman" w:cs="TimesNewRoman"/>
          <w:szCs w:val="24"/>
          <w:lang w:val="es-ES" w:eastAsia="zh-CN"/>
        </w:rPr>
        <w:t>etnoculturales de las minorías nacionales</w:t>
      </w:r>
      <w:r w:rsidR="00615F49" w:rsidRPr="00004800">
        <w:rPr>
          <w:lang w:val="es-ES"/>
        </w:rPr>
        <w:t>,</w:t>
      </w:r>
      <w:r w:rsidR="00447E27" w:rsidRPr="00004800">
        <w:rPr>
          <w:lang w:val="es-ES"/>
        </w:rPr>
        <w:t xml:space="preserve"> quedó </w:t>
      </w:r>
      <w:r w:rsidR="0082340B" w:rsidRPr="00004800">
        <w:rPr>
          <w:lang w:val="es-ES"/>
        </w:rPr>
        <w:t>claro que la República de Moldova aplica</w:t>
      </w:r>
      <w:r w:rsidR="0026410A">
        <w:rPr>
          <w:lang w:val="es-ES"/>
        </w:rPr>
        <w:t>ba</w:t>
      </w:r>
      <w:r w:rsidR="0082340B" w:rsidRPr="00004800">
        <w:rPr>
          <w:lang w:val="es-ES"/>
        </w:rPr>
        <w:t xml:space="preserve"> con eficacia las disposiciones de la Convención Internacional sobre la Eliminación de todas las Formas de Discriminación Racial y se ha informado de que no hay casos confirmados de discriminación en el</w:t>
      </w:r>
      <w:r w:rsidR="00447E27" w:rsidRPr="00004800">
        <w:rPr>
          <w:lang w:val="es-ES"/>
        </w:rPr>
        <w:t xml:space="preserve"> marco </w:t>
      </w:r>
      <w:r w:rsidR="0082340B" w:rsidRPr="00004800">
        <w:rPr>
          <w:lang w:val="es-ES"/>
        </w:rPr>
        <w:t>de la Convención</w:t>
      </w:r>
      <w:r w:rsidR="00615F49" w:rsidRPr="00004800">
        <w:rPr>
          <w:lang w:val="es-ES"/>
        </w:rPr>
        <w:t>.</w:t>
      </w:r>
    </w:p>
    <w:p w:rsidR="00615F49" w:rsidRDefault="00135E8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Las actividades realizadas en los distintos programas y planes de acción tienen por objeto combatir todas las formas de discriminación contra cualquier categoría de niño</w:t>
      </w:r>
      <w:r w:rsidR="00615F49" w:rsidRPr="00004800">
        <w:rPr>
          <w:lang w:val="es-ES"/>
        </w:rPr>
        <w:t xml:space="preserve">. </w:t>
      </w:r>
      <w:r w:rsidR="00D526CB" w:rsidRPr="00004800">
        <w:rPr>
          <w:lang w:val="es-ES"/>
        </w:rPr>
        <w:t>E</w:t>
      </w:r>
      <w:r w:rsidRPr="00004800">
        <w:rPr>
          <w:lang w:val="es-ES"/>
        </w:rPr>
        <w:t>n</w:t>
      </w:r>
      <w:r w:rsidR="00073856" w:rsidRPr="00004800">
        <w:rPr>
          <w:lang w:val="es-ES"/>
        </w:rPr>
        <w:t xml:space="preserve"> los actos </w:t>
      </w:r>
      <w:r w:rsidRPr="00004800">
        <w:rPr>
          <w:lang w:val="es-ES"/>
        </w:rPr>
        <w:t xml:space="preserve">culturales que organiza </w:t>
      </w:r>
      <w:r w:rsidR="001432B7" w:rsidRPr="00004800">
        <w:rPr>
          <w:lang w:val="es-ES"/>
        </w:rPr>
        <w:t xml:space="preserve">periódicamente </w:t>
      </w:r>
      <w:smartTag w:uri="urn:schemas-microsoft-com:office:smarttags" w:element="PersonName">
        <w:smartTagPr>
          <w:attr w:name="ProductID" w:val="la Oficina"/>
        </w:smartTagPr>
        <w:r w:rsidRPr="00004800">
          <w:rPr>
            <w:lang w:val="es-ES"/>
          </w:rPr>
          <w:t xml:space="preserve">la </w:t>
        </w:r>
        <w:r w:rsidR="00D56221" w:rsidRPr="00004800">
          <w:rPr>
            <w:rFonts w:ascii="TimesNewRoman" w:eastAsia="SimSun" w:hAnsi="TimesNewRoman" w:cs="TimesNewRoman"/>
            <w:szCs w:val="24"/>
            <w:lang w:val="es-ES" w:eastAsia="zh-CN"/>
          </w:rPr>
          <w:t>Oficina</w:t>
        </w:r>
      </w:smartTag>
      <w:r w:rsidR="00D56221" w:rsidRPr="00004800">
        <w:rPr>
          <w:rFonts w:ascii="TimesNewRoman" w:eastAsia="SimSun" w:hAnsi="TimesNewRoman" w:cs="TimesNewRoman"/>
          <w:szCs w:val="24"/>
          <w:lang w:val="es-ES" w:eastAsia="zh-CN"/>
        </w:rPr>
        <w:t xml:space="preserve"> de Relaciones Interétnicas</w:t>
      </w:r>
      <w:r w:rsidR="00D56221" w:rsidRPr="00004800">
        <w:rPr>
          <w:lang w:val="es-ES"/>
        </w:rPr>
        <w:t xml:space="preserve"> </w:t>
      </w:r>
      <w:r w:rsidR="00615F49" w:rsidRPr="00004800">
        <w:rPr>
          <w:lang w:val="es-ES"/>
        </w:rPr>
        <w:t>(</w:t>
      </w:r>
      <w:r w:rsidRPr="00004800">
        <w:rPr>
          <w:lang w:val="es-ES"/>
        </w:rPr>
        <w:t>por ejemplo,</w:t>
      </w:r>
      <w:r w:rsidR="0092770C" w:rsidRPr="00004800">
        <w:rPr>
          <w:lang w:val="es-ES"/>
        </w:rPr>
        <w:t xml:space="preserve"> </w:t>
      </w:r>
      <w:r w:rsidR="005B3981">
        <w:rPr>
          <w:lang w:val="es-ES"/>
        </w:rPr>
        <w:t>Año </w:t>
      </w:r>
      <w:r w:rsidRPr="00004800">
        <w:rPr>
          <w:lang w:val="es-ES"/>
        </w:rPr>
        <w:t>Nuevo,</w:t>
      </w:r>
      <w:r w:rsidR="0092770C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Navidad, </w:t>
      </w:r>
      <w:bookmarkStart w:id="28" w:name="OLE_LINK40"/>
      <w:bookmarkStart w:id="29" w:name="OLE_LINK41"/>
      <w:r w:rsidR="003A324B" w:rsidRPr="00004800">
        <w:rPr>
          <w:lang w:val="es-ES"/>
        </w:rPr>
        <w:t>Día Internacional de Protección de</w:t>
      </w:r>
      <w:r w:rsidR="009122C2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Infancia"/>
        </w:smartTagPr>
        <w:r w:rsidR="003A324B" w:rsidRPr="00004800">
          <w:rPr>
            <w:lang w:val="es-ES"/>
          </w:rPr>
          <w:t>l</w:t>
        </w:r>
        <w:r w:rsidR="009122C2" w:rsidRPr="00004800">
          <w:rPr>
            <w:lang w:val="es-ES"/>
          </w:rPr>
          <w:t>a</w:t>
        </w:r>
        <w:r w:rsidR="003A324B" w:rsidRPr="00004800">
          <w:rPr>
            <w:lang w:val="es-ES"/>
          </w:rPr>
          <w:t xml:space="preserve"> </w:t>
        </w:r>
        <w:bookmarkEnd w:id="28"/>
        <w:bookmarkEnd w:id="29"/>
        <w:r w:rsidR="009122C2" w:rsidRPr="00004800">
          <w:rPr>
            <w:lang w:val="es-ES"/>
          </w:rPr>
          <w:t>Infancia</w:t>
        </w:r>
      </w:smartTag>
      <w:r w:rsidR="00063FAE" w:rsidRPr="00004800">
        <w:rPr>
          <w:lang w:val="es-ES"/>
        </w:rPr>
        <w:t xml:space="preserve"> el 1º de junio</w:t>
      </w:r>
      <w:r w:rsidR="00615F49" w:rsidRPr="00004800">
        <w:rPr>
          <w:lang w:val="es-ES"/>
        </w:rPr>
        <w:t xml:space="preserve">) </w:t>
      </w:r>
      <w:r w:rsidRPr="00004800">
        <w:rPr>
          <w:lang w:val="es-ES"/>
        </w:rPr>
        <w:t xml:space="preserve">se incluyen debates sobre diversos temas con representantes de </w:t>
      </w:r>
      <w:r w:rsidR="001432B7" w:rsidRPr="00004800">
        <w:rPr>
          <w:lang w:val="es-ES"/>
        </w:rPr>
        <w:t xml:space="preserve">los </w:t>
      </w:r>
      <w:r w:rsidRPr="00004800">
        <w:rPr>
          <w:lang w:val="es-ES"/>
        </w:rPr>
        <w:t>niños de unos 20 grupos étnicos</w:t>
      </w:r>
      <w:r w:rsidR="00615F49" w:rsidRPr="00004800">
        <w:rPr>
          <w:lang w:val="es-ES"/>
        </w:rPr>
        <w:t>.</w:t>
      </w:r>
      <w:r w:rsidRPr="00004800">
        <w:rPr>
          <w:lang w:val="es-ES"/>
        </w:rPr>
        <w:t xml:space="preserve"> </w:t>
      </w:r>
      <w:r w:rsidR="005B3981">
        <w:rPr>
          <w:lang w:val="es-ES"/>
        </w:rPr>
        <w:t>Es </w:t>
      </w:r>
      <w:r w:rsidR="0092770C" w:rsidRPr="00004800">
        <w:rPr>
          <w:lang w:val="es-ES"/>
        </w:rPr>
        <w:t xml:space="preserve">importante mencionar que también participan </w:t>
      </w:r>
      <w:r w:rsidR="001432B7" w:rsidRPr="00004800">
        <w:rPr>
          <w:lang w:val="es-ES"/>
        </w:rPr>
        <w:t xml:space="preserve">niños de diferentes grupos étnicos </w:t>
      </w:r>
      <w:r w:rsidR="0092770C" w:rsidRPr="00004800">
        <w:rPr>
          <w:lang w:val="es-ES"/>
        </w:rPr>
        <w:t>en las actividades culturales que organiza</w:t>
      </w:r>
      <w:r w:rsidR="001432B7" w:rsidRPr="00004800">
        <w:rPr>
          <w:lang w:val="es-ES"/>
        </w:rPr>
        <w:t>n</w:t>
      </w:r>
      <w:r w:rsidR="0092770C" w:rsidRPr="00004800">
        <w:rPr>
          <w:lang w:val="es-ES"/>
        </w:rPr>
        <w:t xml:space="preserve"> el Ministerio de Cultura y Turismo y las autoridades de la administración pública local</w:t>
      </w:r>
      <w:r w:rsidR="00615F49" w:rsidRPr="00004800">
        <w:rPr>
          <w:lang w:val="es-ES"/>
        </w:rPr>
        <w:t>.</w:t>
      </w:r>
    </w:p>
    <w:p w:rsidR="00615F49" w:rsidRPr="00004800" w:rsidRDefault="0007385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Antes de que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 República</w:t>
        </w:r>
      </w:smartTag>
      <w:r w:rsidRPr="00004800">
        <w:rPr>
          <w:lang w:val="es-ES"/>
        </w:rPr>
        <w:t xml:space="preserve"> de Moldova se convirtiera</w:t>
      </w:r>
      <w:r w:rsidR="002212D8" w:rsidRPr="00004800">
        <w:rPr>
          <w:lang w:val="es-ES"/>
        </w:rPr>
        <w:t xml:space="preserve"> en </w:t>
      </w:r>
      <w:r w:rsidRPr="00004800">
        <w:rPr>
          <w:lang w:val="es-ES"/>
        </w:rPr>
        <w:t xml:space="preserve">Estado independiente en </w:t>
      </w:r>
      <w:r w:rsidR="00615F49" w:rsidRPr="00004800">
        <w:rPr>
          <w:lang w:val="es-ES"/>
        </w:rPr>
        <w:t>1991</w:t>
      </w:r>
      <w:r w:rsidRPr="00004800">
        <w:rPr>
          <w:lang w:val="es-ES"/>
        </w:rPr>
        <w:t>, sólo funcionaban en el país escuelas rumanas y rusas</w:t>
      </w:r>
      <w:r w:rsidR="00615F49" w:rsidRPr="00004800">
        <w:rPr>
          <w:lang w:val="es-ES"/>
        </w:rPr>
        <w:t xml:space="preserve">; </w:t>
      </w:r>
      <w:r w:rsidR="00150423" w:rsidRPr="00004800">
        <w:rPr>
          <w:lang w:val="es-ES"/>
        </w:rPr>
        <w:t>no había escuelas en las que se estudiara ucranio, gagauso y búlgaro</w:t>
      </w:r>
      <w:r w:rsidR="00615F49" w:rsidRPr="00004800">
        <w:rPr>
          <w:lang w:val="es-ES"/>
        </w:rPr>
        <w:t xml:space="preserve">. </w:t>
      </w:r>
      <w:r w:rsidR="00150423" w:rsidRPr="00004800">
        <w:rPr>
          <w:lang w:val="es-ES"/>
        </w:rPr>
        <w:t>En general, los niños de las minorías nacionales estudiaban en ruso</w:t>
      </w:r>
      <w:r w:rsidR="00615F49" w:rsidRPr="00004800">
        <w:rPr>
          <w:lang w:val="es-ES"/>
        </w:rPr>
        <w:t xml:space="preserve">. </w:t>
      </w:r>
      <w:r w:rsidR="00150423" w:rsidRPr="00004800">
        <w:rPr>
          <w:lang w:val="es-ES"/>
        </w:rPr>
        <w:t xml:space="preserve">En la actualidad se han establecido en </w:t>
      </w:r>
      <w:smartTag w:uri="urn:schemas-microsoft-com:office:smarttags" w:element="PersonName">
        <w:smartTagPr>
          <w:attr w:name="ProductID" w:val="la Rep￺blica"/>
        </w:smartTagPr>
        <w:r w:rsidR="00150423" w:rsidRPr="00004800">
          <w:rPr>
            <w:lang w:val="es-ES"/>
          </w:rPr>
          <w:t>la República</w:t>
        </w:r>
      </w:smartTag>
      <w:r w:rsidR="00150423" w:rsidRPr="00004800">
        <w:rPr>
          <w:lang w:val="es-ES"/>
        </w:rPr>
        <w:t xml:space="preserve"> tres modelos para </w:t>
      </w:r>
      <w:r w:rsidR="002212D8" w:rsidRPr="00004800">
        <w:rPr>
          <w:lang w:val="es-ES"/>
        </w:rPr>
        <w:t xml:space="preserve">el estudio de los idiomas por </w:t>
      </w:r>
      <w:r w:rsidR="00150423" w:rsidRPr="00004800">
        <w:rPr>
          <w:lang w:val="es-ES"/>
        </w:rPr>
        <w:t xml:space="preserve">las minorías nacionales. El modelo </w:t>
      </w:r>
      <w:r w:rsidR="00615F49" w:rsidRPr="00004800">
        <w:rPr>
          <w:lang w:val="es-ES"/>
        </w:rPr>
        <w:t>II</w:t>
      </w:r>
      <w:r w:rsidR="00150423" w:rsidRPr="00004800">
        <w:rPr>
          <w:lang w:val="es-ES"/>
        </w:rPr>
        <w:t xml:space="preserve"> es el más generalizado</w:t>
      </w:r>
      <w:r w:rsidR="00615F49" w:rsidRPr="00004800">
        <w:rPr>
          <w:lang w:val="es-ES"/>
        </w:rPr>
        <w:t>.</w:t>
      </w:r>
    </w:p>
    <w:p w:rsidR="00615F49" w:rsidRPr="00004800" w:rsidRDefault="00615F49" w:rsidP="003F6573">
      <w:pPr>
        <w:numPr>
          <w:ilvl w:val="0"/>
          <w:numId w:val="14"/>
        </w:numPr>
        <w:tabs>
          <w:tab w:val="left" w:pos="0"/>
        </w:tabs>
        <w:rPr>
          <w:lang w:val="es-ES"/>
        </w:rPr>
      </w:pPr>
      <w:r w:rsidRPr="00004800">
        <w:rPr>
          <w:b/>
          <w:lang w:val="es-ES"/>
        </w:rPr>
        <w:t>Model</w:t>
      </w:r>
      <w:r w:rsidR="00150423" w:rsidRPr="00004800">
        <w:rPr>
          <w:b/>
          <w:lang w:val="es-ES"/>
        </w:rPr>
        <w:t>o</w:t>
      </w:r>
      <w:r w:rsidRPr="00004800">
        <w:rPr>
          <w:b/>
          <w:lang w:val="es-ES"/>
        </w:rPr>
        <w:t xml:space="preserve"> I: </w:t>
      </w:r>
      <w:r w:rsidR="005A6FD5" w:rsidRPr="00004800">
        <w:rPr>
          <w:lang w:val="es-ES"/>
        </w:rPr>
        <w:t xml:space="preserve">Escuelas rusas </w:t>
      </w:r>
      <w:r w:rsidR="00020B66" w:rsidRPr="00004800">
        <w:rPr>
          <w:lang w:val="es-ES"/>
        </w:rPr>
        <w:t xml:space="preserve">a las </w:t>
      </w:r>
      <w:r w:rsidR="005A6FD5" w:rsidRPr="00004800">
        <w:rPr>
          <w:lang w:val="es-ES"/>
        </w:rPr>
        <w:t>que tradicionalmente</w:t>
      </w:r>
      <w:r w:rsidR="00020B66" w:rsidRPr="00004800">
        <w:rPr>
          <w:lang w:val="es-ES"/>
        </w:rPr>
        <w:t xml:space="preserve"> asisten </w:t>
      </w:r>
      <w:r w:rsidR="005A6FD5" w:rsidRPr="00004800">
        <w:rPr>
          <w:lang w:val="es-ES"/>
        </w:rPr>
        <w:t>minorías nacionales</w:t>
      </w:r>
      <w:r w:rsidR="003F6573">
        <w:rPr>
          <w:lang w:val="es-ES"/>
        </w:rPr>
        <w:t>: 280 </w:t>
      </w:r>
      <w:r w:rsidR="00187E36" w:rsidRPr="00004800">
        <w:rPr>
          <w:lang w:val="es-ES"/>
        </w:rPr>
        <w:t>escuelas</w:t>
      </w:r>
      <w:r w:rsidR="00020B66" w:rsidRPr="00004800">
        <w:rPr>
          <w:lang w:val="es-ES"/>
        </w:rPr>
        <w:t xml:space="preserve"> primarias y secundarias </w:t>
      </w:r>
      <w:r w:rsidR="005A6FD5" w:rsidRPr="00004800">
        <w:rPr>
          <w:lang w:val="es-ES"/>
        </w:rPr>
        <w:t>(108.358 estudiantes) – 20,</w:t>
      </w:r>
      <w:r w:rsidRPr="00004800">
        <w:rPr>
          <w:lang w:val="es-ES"/>
        </w:rPr>
        <w:t>3</w:t>
      </w:r>
      <w:r w:rsidR="005A6FD5" w:rsidRPr="00004800">
        <w:rPr>
          <w:lang w:val="es-ES"/>
        </w:rPr>
        <w:t>%</w:t>
      </w:r>
      <w:r w:rsidRPr="00004800">
        <w:rPr>
          <w:lang w:val="es-ES"/>
        </w:rPr>
        <w:t>;</w:t>
      </w:r>
    </w:p>
    <w:p w:rsidR="00615F49" w:rsidRPr="00004800" w:rsidRDefault="00615F49" w:rsidP="003F6573">
      <w:pPr>
        <w:numPr>
          <w:ilvl w:val="0"/>
          <w:numId w:val="14"/>
        </w:numPr>
        <w:tabs>
          <w:tab w:val="left" w:pos="0"/>
        </w:tabs>
        <w:rPr>
          <w:lang w:val="es-ES"/>
        </w:rPr>
      </w:pPr>
      <w:r w:rsidRPr="00004800">
        <w:rPr>
          <w:b/>
          <w:lang w:val="es-ES"/>
        </w:rPr>
        <w:t>Model</w:t>
      </w:r>
      <w:r w:rsidR="00150423" w:rsidRPr="00004800">
        <w:rPr>
          <w:b/>
          <w:lang w:val="es-ES"/>
        </w:rPr>
        <w:t>o</w:t>
      </w:r>
      <w:r w:rsidRPr="00004800">
        <w:rPr>
          <w:b/>
          <w:lang w:val="es-ES"/>
        </w:rPr>
        <w:t xml:space="preserve"> II</w:t>
      </w:r>
      <w:r w:rsidRPr="00004800">
        <w:rPr>
          <w:lang w:val="es-ES"/>
        </w:rPr>
        <w:t xml:space="preserve">: </w:t>
      </w:r>
      <w:r w:rsidR="00F1048E" w:rsidRPr="00004800">
        <w:rPr>
          <w:lang w:val="es-ES"/>
        </w:rPr>
        <w:t>E</w:t>
      </w:r>
      <w:r w:rsidR="00BF0B21" w:rsidRPr="00004800">
        <w:rPr>
          <w:lang w:val="es-ES"/>
        </w:rPr>
        <w:t>scuelas rusas en las que se estudia ucranio, gagauso y búlgaro y otros idiomas como asignatura tres veces por semana y se ofrece una vez</w:t>
      </w:r>
      <w:r w:rsidR="00020B66" w:rsidRPr="00004800">
        <w:rPr>
          <w:lang w:val="es-ES"/>
        </w:rPr>
        <w:t xml:space="preserve"> a la </w:t>
      </w:r>
      <w:r w:rsidR="00BF0B21" w:rsidRPr="00004800">
        <w:rPr>
          <w:lang w:val="es-ES"/>
        </w:rPr>
        <w:t xml:space="preserve">semana una </w:t>
      </w:r>
      <w:r w:rsidR="00020B66" w:rsidRPr="00004800">
        <w:rPr>
          <w:lang w:val="es-ES"/>
        </w:rPr>
        <w:t xml:space="preserve">nueva </w:t>
      </w:r>
      <w:r w:rsidR="00BF0B21" w:rsidRPr="00004800">
        <w:rPr>
          <w:lang w:val="es-ES"/>
        </w:rPr>
        <w:t xml:space="preserve">materia de historia, cultura y tradiciones </w:t>
      </w:r>
      <w:r w:rsidR="00886341" w:rsidRPr="00004800">
        <w:rPr>
          <w:lang w:val="es-ES"/>
        </w:rPr>
        <w:t>de l</w:t>
      </w:r>
      <w:r w:rsidR="0026410A">
        <w:rPr>
          <w:lang w:val="es-ES"/>
        </w:rPr>
        <w:t>a</w:t>
      </w:r>
      <w:r w:rsidR="00886341" w:rsidRPr="00004800">
        <w:rPr>
          <w:lang w:val="es-ES"/>
        </w:rPr>
        <w:t xml:space="preserve">s </w:t>
      </w:r>
      <w:r w:rsidR="0026410A">
        <w:rPr>
          <w:lang w:val="es-ES"/>
        </w:rPr>
        <w:t>naciones</w:t>
      </w:r>
      <w:r w:rsidR="00886341" w:rsidRPr="00004800">
        <w:rPr>
          <w:lang w:val="es-ES"/>
        </w:rPr>
        <w:t xml:space="preserve"> </w:t>
      </w:r>
      <w:r w:rsidR="0056791D" w:rsidRPr="00004800">
        <w:rPr>
          <w:lang w:val="es-ES"/>
        </w:rPr>
        <w:t>rus</w:t>
      </w:r>
      <w:r w:rsidR="0026410A">
        <w:rPr>
          <w:lang w:val="es-ES"/>
        </w:rPr>
        <w:t xml:space="preserve">a, Ucrania, </w:t>
      </w:r>
      <w:r w:rsidR="0056791D" w:rsidRPr="00004800">
        <w:rPr>
          <w:lang w:val="es-ES"/>
        </w:rPr>
        <w:t>g</w:t>
      </w:r>
      <w:r w:rsidRPr="00004800">
        <w:rPr>
          <w:lang w:val="es-ES"/>
        </w:rPr>
        <w:t>agau</w:t>
      </w:r>
      <w:r w:rsidR="0056791D" w:rsidRPr="00004800">
        <w:rPr>
          <w:lang w:val="es-ES"/>
        </w:rPr>
        <w:t>s</w:t>
      </w:r>
      <w:r w:rsidR="0026410A">
        <w:rPr>
          <w:lang w:val="es-ES"/>
        </w:rPr>
        <w:t>a</w:t>
      </w:r>
      <w:r w:rsidR="0056791D" w:rsidRPr="00004800">
        <w:rPr>
          <w:lang w:val="es-ES"/>
        </w:rPr>
        <w:t xml:space="preserve"> </w:t>
      </w:r>
      <w:r w:rsidR="00BF0B21" w:rsidRPr="00004800">
        <w:rPr>
          <w:lang w:val="es-ES"/>
        </w:rPr>
        <w:t xml:space="preserve">y </w:t>
      </w:r>
      <w:r w:rsidR="0056791D" w:rsidRPr="00004800">
        <w:rPr>
          <w:lang w:val="es-ES"/>
        </w:rPr>
        <w:t>búl</w:t>
      </w:r>
      <w:r w:rsidR="00BF0B21" w:rsidRPr="00004800">
        <w:rPr>
          <w:lang w:val="es-ES"/>
        </w:rPr>
        <w:t>gar</w:t>
      </w:r>
      <w:r w:rsidR="0026410A">
        <w:rPr>
          <w:lang w:val="es-ES"/>
        </w:rPr>
        <w:t>a</w:t>
      </w:r>
      <w:r w:rsidRPr="00004800">
        <w:rPr>
          <w:lang w:val="es-ES"/>
        </w:rPr>
        <w:t>.</w:t>
      </w:r>
    </w:p>
    <w:p w:rsidR="00615F49" w:rsidRPr="00004800" w:rsidRDefault="00615F49" w:rsidP="003F6573">
      <w:pPr>
        <w:numPr>
          <w:ilvl w:val="0"/>
          <w:numId w:val="13"/>
        </w:numPr>
        <w:rPr>
          <w:lang w:val="es-ES"/>
        </w:rPr>
      </w:pPr>
      <w:r w:rsidRPr="00004800">
        <w:rPr>
          <w:lang w:val="es-ES"/>
        </w:rPr>
        <w:t>54</w:t>
      </w:r>
      <w:r w:rsidR="0027694D" w:rsidRPr="00004800">
        <w:rPr>
          <w:lang w:val="es-ES"/>
        </w:rPr>
        <w:t xml:space="preserve"> </w:t>
      </w:r>
      <w:r w:rsidR="00101DD6" w:rsidRPr="00004800">
        <w:rPr>
          <w:lang w:val="es-ES"/>
        </w:rPr>
        <w:t>escuelas</w:t>
      </w:r>
      <w:r w:rsidR="00020B66" w:rsidRPr="00004800">
        <w:rPr>
          <w:lang w:val="es-ES"/>
        </w:rPr>
        <w:t xml:space="preserve"> primarias y secundarias </w:t>
      </w:r>
      <w:r w:rsidR="0027694D" w:rsidRPr="00004800">
        <w:rPr>
          <w:lang w:val="es-ES"/>
        </w:rPr>
        <w:t>ucranias</w:t>
      </w:r>
      <w:r w:rsidRPr="00004800">
        <w:rPr>
          <w:lang w:val="es-ES"/>
        </w:rPr>
        <w:t>,</w:t>
      </w:r>
      <w:r w:rsidR="00020B66" w:rsidRPr="00004800">
        <w:rPr>
          <w:lang w:val="es-ES"/>
        </w:rPr>
        <w:t xml:space="preserve"> </w:t>
      </w:r>
      <w:r w:rsidRPr="00004800">
        <w:rPr>
          <w:lang w:val="es-ES"/>
        </w:rPr>
        <w:t>7</w:t>
      </w:r>
      <w:r w:rsidR="009530E3" w:rsidRPr="00004800">
        <w:rPr>
          <w:lang w:val="es-ES"/>
        </w:rPr>
        <w:t>.</w:t>
      </w:r>
      <w:r w:rsidRPr="00004800">
        <w:rPr>
          <w:lang w:val="es-ES"/>
        </w:rPr>
        <w:t>091</w:t>
      </w:r>
      <w:r w:rsidR="00F1048E" w:rsidRPr="00004800">
        <w:rPr>
          <w:lang w:val="es-ES"/>
        </w:rPr>
        <w:t xml:space="preserve"> estudiantes</w:t>
      </w:r>
      <w:r w:rsidRPr="00004800">
        <w:rPr>
          <w:lang w:val="es-ES"/>
        </w:rPr>
        <w:t xml:space="preserve">, </w:t>
      </w:r>
      <w:r w:rsidR="00F1048E" w:rsidRPr="00004800">
        <w:rPr>
          <w:lang w:val="es-ES"/>
        </w:rPr>
        <w:t>el 24,</w:t>
      </w:r>
      <w:r w:rsidRPr="00004800">
        <w:rPr>
          <w:lang w:val="es-ES"/>
        </w:rPr>
        <w:t>3</w:t>
      </w:r>
      <w:r w:rsidR="00F1048E" w:rsidRPr="00004800">
        <w:rPr>
          <w:lang w:val="es-ES"/>
        </w:rPr>
        <w:t>%</w:t>
      </w:r>
      <w:r w:rsidRPr="00004800">
        <w:rPr>
          <w:lang w:val="es-ES"/>
        </w:rPr>
        <w:t>;</w:t>
      </w:r>
    </w:p>
    <w:p w:rsidR="00615F49" w:rsidRPr="00004800" w:rsidRDefault="0027694D" w:rsidP="003F6573">
      <w:pPr>
        <w:numPr>
          <w:ilvl w:val="0"/>
          <w:numId w:val="13"/>
        </w:numPr>
        <w:rPr>
          <w:lang w:val="es-ES"/>
        </w:rPr>
      </w:pPr>
      <w:r w:rsidRPr="00004800">
        <w:rPr>
          <w:lang w:val="es-ES"/>
        </w:rPr>
        <w:t xml:space="preserve">52 </w:t>
      </w:r>
      <w:r w:rsidR="00101DD6" w:rsidRPr="00004800">
        <w:rPr>
          <w:lang w:val="es-ES"/>
        </w:rPr>
        <w:t>escuelas</w:t>
      </w:r>
      <w:r w:rsidR="00020B66" w:rsidRPr="00004800">
        <w:rPr>
          <w:lang w:val="es-ES"/>
        </w:rPr>
        <w:t xml:space="preserve"> primarias y secundarias </w:t>
      </w:r>
      <w:r w:rsidR="0056791D" w:rsidRPr="00004800">
        <w:rPr>
          <w:lang w:val="es-ES"/>
        </w:rPr>
        <w:t>en</w:t>
      </w:r>
      <w:r w:rsidRPr="00004800">
        <w:rPr>
          <w:lang w:val="es-ES"/>
        </w:rPr>
        <w:t xml:space="preserve"> gagauso</w:t>
      </w:r>
      <w:r w:rsidR="00615F49" w:rsidRPr="00004800">
        <w:rPr>
          <w:lang w:val="es-ES"/>
        </w:rPr>
        <w:t>, 25</w:t>
      </w:r>
      <w:r w:rsidR="00F1048E" w:rsidRPr="00004800">
        <w:rPr>
          <w:lang w:val="es-ES"/>
        </w:rPr>
        <w:t>.</w:t>
      </w:r>
      <w:r w:rsidR="00615F49" w:rsidRPr="00004800">
        <w:rPr>
          <w:lang w:val="es-ES"/>
        </w:rPr>
        <w:t>087</w:t>
      </w:r>
      <w:r w:rsidR="00F1048E" w:rsidRPr="00004800">
        <w:rPr>
          <w:lang w:val="es-ES"/>
        </w:rPr>
        <w:t xml:space="preserve"> estudiantes, </w:t>
      </w:r>
      <w:r w:rsidR="00D94C3F" w:rsidRPr="00004800">
        <w:rPr>
          <w:lang w:val="es-ES"/>
        </w:rPr>
        <w:t xml:space="preserve">el </w:t>
      </w:r>
      <w:r w:rsidR="00F1048E" w:rsidRPr="00004800">
        <w:rPr>
          <w:lang w:val="es-ES"/>
        </w:rPr>
        <w:t>102,</w:t>
      </w:r>
      <w:r w:rsidR="00615F49" w:rsidRPr="00004800">
        <w:rPr>
          <w:lang w:val="es-ES"/>
        </w:rPr>
        <w:t xml:space="preserve">7 </w:t>
      </w:r>
      <w:r w:rsidR="00F1048E" w:rsidRPr="00004800">
        <w:rPr>
          <w:lang w:val="es-ES"/>
        </w:rPr>
        <w:t>%</w:t>
      </w:r>
      <w:r w:rsidR="00615F49" w:rsidRPr="00004800">
        <w:rPr>
          <w:lang w:val="es-ES"/>
        </w:rPr>
        <w:t>;</w:t>
      </w:r>
    </w:p>
    <w:p w:rsidR="00615F49" w:rsidRPr="00004800" w:rsidRDefault="00D94C3F" w:rsidP="003F6573">
      <w:pPr>
        <w:numPr>
          <w:ilvl w:val="0"/>
          <w:numId w:val="13"/>
        </w:numPr>
        <w:rPr>
          <w:lang w:val="es-ES"/>
        </w:rPr>
      </w:pPr>
      <w:r w:rsidRPr="00004800">
        <w:rPr>
          <w:lang w:val="es-ES"/>
        </w:rPr>
        <w:t xml:space="preserve">32 </w:t>
      </w:r>
      <w:r w:rsidR="00B36751" w:rsidRPr="00004800">
        <w:rPr>
          <w:lang w:val="es-ES"/>
        </w:rPr>
        <w:t>escuelas</w:t>
      </w:r>
      <w:r w:rsidR="00020B66" w:rsidRPr="00004800">
        <w:rPr>
          <w:lang w:val="es-ES"/>
        </w:rPr>
        <w:t xml:space="preserve"> primarias y secundarias </w:t>
      </w:r>
      <w:r w:rsidRPr="00004800">
        <w:rPr>
          <w:lang w:val="es-ES"/>
        </w:rPr>
        <w:t>búlgaras</w:t>
      </w:r>
      <w:r w:rsidR="00F1048E" w:rsidRPr="00004800">
        <w:rPr>
          <w:lang w:val="es-ES"/>
        </w:rPr>
        <w:t>, 6</w:t>
      </w:r>
      <w:r w:rsidR="009530E3" w:rsidRPr="00004800">
        <w:rPr>
          <w:lang w:val="es-ES"/>
        </w:rPr>
        <w:t>.</w:t>
      </w:r>
      <w:r w:rsidR="00F1048E" w:rsidRPr="00004800">
        <w:rPr>
          <w:lang w:val="es-ES"/>
        </w:rPr>
        <w:t>953 estudiantes, 87,</w:t>
      </w:r>
      <w:r w:rsidR="00615F49" w:rsidRPr="00004800">
        <w:rPr>
          <w:lang w:val="es-ES"/>
        </w:rPr>
        <w:t xml:space="preserve">8 </w:t>
      </w:r>
      <w:r w:rsidR="00F1048E" w:rsidRPr="00004800">
        <w:rPr>
          <w:lang w:val="es-ES"/>
        </w:rPr>
        <w:t>%</w:t>
      </w:r>
      <w:r w:rsidR="00615F49" w:rsidRPr="00004800">
        <w:rPr>
          <w:lang w:val="es-ES"/>
        </w:rPr>
        <w:t>;</w:t>
      </w:r>
    </w:p>
    <w:p w:rsidR="00615F49" w:rsidRPr="00004800" w:rsidRDefault="003F6573" w:rsidP="003F657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U</w:t>
      </w:r>
      <w:r w:rsidR="00F1048E" w:rsidRPr="00004800">
        <w:rPr>
          <w:lang w:val="es-ES"/>
        </w:rPr>
        <w:t>na escuela polaca</w:t>
      </w:r>
      <w:r w:rsidR="00615F49" w:rsidRPr="00004800">
        <w:rPr>
          <w:lang w:val="es-ES"/>
        </w:rPr>
        <w:t>, 118</w:t>
      </w:r>
      <w:r w:rsidR="00F1048E" w:rsidRPr="00004800">
        <w:rPr>
          <w:lang w:val="es-ES"/>
        </w:rPr>
        <w:t xml:space="preserve"> estudiantes</w:t>
      </w:r>
      <w:r w:rsidR="00615F49" w:rsidRPr="00004800">
        <w:rPr>
          <w:lang w:val="es-ES"/>
        </w:rPr>
        <w:t>;</w:t>
      </w:r>
    </w:p>
    <w:p w:rsidR="00615F49" w:rsidRPr="00004800" w:rsidRDefault="003F6573" w:rsidP="003F657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D</w:t>
      </w:r>
      <w:r w:rsidR="00F1048E" w:rsidRPr="00004800">
        <w:rPr>
          <w:lang w:val="es-ES"/>
        </w:rPr>
        <w:t>os escuelas hebreas</w:t>
      </w:r>
      <w:r w:rsidR="00615F49" w:rsidRPr="00004800">
        <w:rPr>
          <w:lang w:val="es-ES"/>
        </w:rPr>
        <w:t>, 633</w:t>
      </w:r>
      <w:r w:rsidR="00F1048E" w:rsidRPr="00004800">
        <w:rPr>
          <w:lang w:val="es-ES"/>
        </w:rPr>
        <w:t xml:space="preserve"> estudiantes</w:t>
      </w:r>
      <w:r w:rsidR="00615F49" w:rsidRPr="00004800">
        <w:rPr>
          <w:lang w:val="es-ES"/>
        </w:rPr>
        <w:t>;</w:t>
      </w:r>
    </w:p>
    <w:p w:rsidR="00615F49" w:rsidRPr="00004800" w:rsidRDefault="003F6573" w:rsidP="003F657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U</w:t>
      </w:r>
      <w:r w:rsidR="00F1048E" w:rsidRPr="00004800">
        <w:rPr>
          <w:lang w:val="es-ES"/>
        </w:rPr>
        <w:t>na escuela alemana</w:t>
      </w:r>
      <w:r w:rsidR="00615F49" w:rsidRPr="00004800">
        <w:rPr>
          <w:lang w:val="es-ES"/>
        </w:rPr>
        <w:t>, 199</w:t>
      </w:r>
      <w:r w:rsidR="00F1048E" w:rsidRPr="00004800">
        <w:rPr>
          <w:lang w:val="es-ES"/>
        </w:rPr>
        <w:t xml:space="preserve"> estudiantes</w:t>
      </w:r>
      <w:r w:rsidR="0026410A">
        <w:rPr>
          <w:lang w:val="es-ES"/>
        </w:rPr>
        <w:t>.</w:t>
      </w:r>
    </w:p>
    <w:p w:rsidR="00615F49" w:rsidRPr="00004800" w:rsidRDefault="00615F49" w:rsidP="003F6573">
      <w:pPr>
        <w:numPr>
          <w:ilvl w:val="0"/>
          <w:numId w:val="14"/>
        </w:numPr>
        <w:tabs>
          <w:tab w:val="left" w:pos="0"/>
        </w:tabs>
        <w:rPr>
          <w:lang w:val="es-ES"/>
        </w:rPr>
      </w:pPr>
      <w:r w:rsidRPr="00004800">
        <w:rPr>
          <w:b/>
          <w:lang w:val="es-ES"/>
        </w:rPr>
        <w:t>Model</w:t>
      </w:r>
      <w:r w:rsidR="00F1048E" w:rsidRPr="00004800">
        <w:rPr>
          <w:b/>
          <w:lang w:val="es-ES"/>
        </w:rPr>
        <w:t>o</w:t>
      </w:r>
      <w:r w:rsidRPr="00004800">
        <w:rPr>
          <w:b/>
          <w:lang w:val="es-ES"/>
        </w:rPr>
        <w:t xml:space="preserve"> III</w:t>
      </w:r>
      <w:r w:rsidRPr="00004800">
        <w:rPr>
          <w:lang w:val="es-ES"/>
        </w:rPr>
        <w:t xml:space="preserve">: </w:t>
      </w:r>
      <w:r w:rsidR="0022291B" w:rsidRPr="00004800">
        <w:rPr>
          <w:lang w:val="es-ES"/>
        </w:rPr>
        <w:t xml:space="preserve">Escuelas </w:t>
      </w:r>
      <w:r w:rsidR="00020B66" w:rsidRPr="00004800">
        <w:rPr>
          <w:lang w:val="es-ES"/>
        </w:rPr>
        <w:t xml:space="preserve">primarias y secundarias </w:t>
      </w:r>
      <w:r w:rsidR="0022291B" w:rsidRPr="00004800">
        <w:rPr>
          <w:lang w:val="es-ES"/>
        </w:rPr>
        <w:t>experimentales, en</w:t>
      </w:r>
      <w:r w:rsidR="00020B66" w:rsidRPr="00004800">
        <w:rPr>
          <w:lang w:val="es-ES"/>
        </w:rPr>
        <w:t xml:space="preserve"> las que en </w:t>
      </w:r>
      <w:r w:rsidR="0022291B" w:rsidRPr="00004800">
        <w:rPr>
          <w:lang w:val="es-ES"/>
        </w:rPr>
        <w:t xml:space="preserve">primaria </w:t>
      </w:r>
      <w:r w:rsidR="00020B66" w:rsidRPr="00004800">
        <w:rPr>
          <w:lang w:val="es-ES"/>
        </w:rPr>
        <w:t xml:space="preserve">se imparten </w:t>
      </w:r>
      <w:r w:rsidR="0022291B" w:rsidRPr="00004800">
        <w:rPr>
          <w:lang w:val="es-ES"/>
        </w:rPr>
        <w:t xml:space="preserve">todas las materias en el idioma </w:t>
      </w:r>
      <w:r w:rsidR="00E743DE">
        <w:rPr>
          <w:lang w:val="es-ES"/>
        </w:rPr>
        <w:t>materno</w:t>
      </w:r>
      <w:r w:rsidR="0022291B" w:rsidRPr="00004800">
        <w:rPr>
          <w:lang w:val="es-ES"/>
        </w:rPr>
        <w:t xml:space="preserve"> </w:t>
      </w:r>
      <w:r w:rsidRPr="00004800">
        <w:rPr>
          <w:lang w:val="es-ES"/>
        </w:rPr>
        <w:t>(</w:t>
      </w:r>
      <w:r w:rsidR="00FA641D" w:rsidRPr="00004800">
        <w:rPr>
          <w:lang w:val="es-ES"/>
        </w:rPr>
        <w:t xml:space="preserve">dos instituciones ucranias con </w:t>
      </w:r>
      <w:r w:rsidRPr="00004800">
        <w:rPr>
          <w:lang w:val="es-ES"/>
        </w:rPr>
        <w:t>396</w:t>
      </w:r>
      <w:r w:rsidR="00FA641D" w:rsidRPr="00004800">
        <w:rPr>
          <w:lang w:val="es-ES"/>
        </w:rPr>
        <w:t xml:space="preserve"> estudiantes, el 0,</w:t>
      </w:r>
      <w:r w:rsidRPr="00004800">
        <w:rPr>
          <w:lang w:val="es-ES"/>
        </w:rPr>
        <w:t>06</w:t>
      </w:r>
      <w:r w:rsidR="00FA641D" w:rsidRPr="00004800">
        <w:rPr>
          <w:lang w:val="es-ES"/>
        </w:rPr>
        <w:t>%</w:t>
      </w:r>
      <w:r w:rsidRPr="00004800">
        <w:rPr>
          <w:lang w:val="es-ES"/>
        </w:rPr>
        <w:t>;</w:t>
      </w:r>
      <w:r w:rsidR="00FA641D" w:rsidRPr="00004800">
        <w:rPr>
          <w:lang w:val="es-ES"/>
        </w:rPr>
        <w:t xml:space="preserve"> tres instituciones búlgaras</w:t>
      </w:r>
      <w:r w:rsidRPr="00004800">
        <w:rPr>
          <w:lang w:val="es-ES"/>
        </w:rPr>
        <w:t xml:space="preserve"> </w:t>
      </w:r>
      <w:r w:rsidR="00020B66" w:rsidRPr="00004800">
        <w:rPr>
          <w:lang w:val="es-ES"/>
        </w:rPr>
        <w:t xml:space="preserve">con </w:t>
      </w:r>
      <w:r w:rsidRPr="00004800">
        <w:rPr>
          <w:lang w:val="es-ES"/>
        </w:rPr>
        <w:t>114</w:t>
      </w:r>
      <w:r w:rsidR="00FA641D" w:rsidRPr="00004800">
        <w:rPr>
          <w:lang w:val="es-ES"/>
        </w:rPr>
        <w:t xml:space="preserve"> estudiantes (0,</w:t>
      </w:r>
      <w:r w:rsidRPr="00004800">
        <w:rPr>
          <w:lang w:val="es-ES"/>
        </w:rPr>
        <w:t>02</w:t>
      </w:r>
      <w:r w:rsidR="00FA641D" w:rsidRPr="00004800">
        <w:rPr>
          <w:lang w:val="es-ES"/>
        </w:rPr>
        <w:t>%</w:t>
      </w:r>
      <w:r w:rsidRPr="00004800">
        <w:rPr>
          <w:lang w:val="es-ES"/>
        </w:rPr>
        <w:t>).</w:t>
      </w:r>
    </w:p>
    <w:p w:rsidR="00615F49" w:rsidRPr="00004800" w:rsidRDefault="00600B5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A fin de observar el derecho al estudio en el idioma </w:t>
      </w:r>
      <w:r w:rsidR="00E743DE">
        <w:rPr>
          <w:lang w:val="es-ES"/>
        </w:rPr>
        <w:t>materno</w:t>
      </w:r>
      <w:r w:rsidRPr="00004800">
        <w:rPr>
          <w:lang w:val="es-ES"/>
        </w:rPr>
        <w:t>, el Ministerio de Educación y Juventud elaboró</w:t>
      </w:r>
      <w:r w:rsidR="00881D7A" w:rsidRPr="00004800">
        <w:rPr>
          <w:lang w:val="es-ES"/>
        </w:rPr>
        <w:t xml:space="preserve"> el siguiente material didáctico </w:t>
      </w:r>
      <w:r w:rsidRPr="00004800">
        <w:rPr>
          <w:lang w:val="es-ES"/>
        </w:rPr>
        <w:t>para</w:t>
      </w:r>
      <w:r w:rsidR="00881D7A" w:rsidRPr="00004800">
        <w:rPr>
          <w:lang w:val="es-ES"/>
        </w:rPr>
        <w:t xml:space="preserve"> el ruso</w:t>
      </w:r>
      <w:r w:rsidRPr="00004800">
        <w:rPr>
          <w:lang w:val="es-ES"/>
        </w:rPr>
        <w:t xml:space="preserve">, </w:t>
      </w:r>
      <w:r w:rsidR="00881D7A" w:rsidRPr="00004800">
        <w:rPr>
          <w:lang w:val="es-ES"/>
        </w:rPr>
        <w:t xml:space="preserve">el </w:t>
      </w:r>
      <w:r w:rsidRPr="00004800">
        <w:rPr>
          <w:lang w:val="es-ES"/>
        </w:rPr>
        <w:t xml:space="preserve">ucranio, </w:t>
      </w:r>
      <w:r w:rsidR="00881D7A" w:rsidRPr="00004800">
        <w:rPr>
          <w:lang w:val="es-ES"/>
        </w:rPr>
        <w:t>el gagauso</w:t>
      </w:r>
      <w:r w:rsidRPr="00004800">
        <w:rPr>
          <w:lang w:val="es-ES"/>
        </w:rPr>
        <w:t xml:space="preserve"> y </w:t>
      </w:r>
      <w:r w:rsidR="00881D7A" w:rsidRPr="00004800">
        <w:rPr>
          <w:lang w:val="es-ES"/>
        </w:rPr>
        <w:t xml:space="preserve">el </w:t>
      </w:r>
      <w:r w:rsidRPr="00004800">
        <w:rPr>
          <w:lang w:val="es-ES"/>
        </w:rPr>
        <w:t>búlgaro</w:t>
      </w:r>
      <w:r w:rsidR="00615F49" w:rsidRPr="00004800">
        <w:rPr>
          <w:lang w:val="es-ES"/>
        </w:rPr>
        <w:t>:</w:t>
      </w:r>
    </w:p>
    <w:p w:rsidR="00615F49" w:rsidRPr="00004800" w:rsidRDefault="003F6573" w:rsidP="003F6573">
      <w:pPr>
        <w:numPr>
          <w:ilvl w:val="0"/>
          <w:numId w:val="13"/>
        </w:numPr>
        <w:rPr>
          <w:lang w:val="es-ES"/>
        </w:rPr>
      </w:pPr>
      <w:bookmarkStart w:id="30" w:name="OLE_LINK46"/>
      <w:bookmarkStart w:id="31" w:name="OLE_LINK47"/>
      <w:bookmarkStart w:id="32" w:name="OLE_LINK48"/>
      <w:r>
        <w:rPr>
          <w:lang w:val="es-ES"/>
        </w:rPr>
        <w:t>N</w:t>
      </w:r>
      <w:r w:rsidR="00422FD7" w:rsidRPr="00004800">
        <w:rPr>
          <w:lang w:val="es-ES"/>
        </w:rPr>
        <w:t xml:space="preserve">ormas </w:t>
      </w:r>
      <w:r w:rsidR="003A2871" w:rsidRPr="00004800">
        <w:rPr>
          <w:lang w:val="es-ES"/>
        </w:rPr>
        <w:t xml:space="preserve">de lengua y literatura </w:t>
      </w:r>
      <w:bookmarkEnd w:id="32"/>
      <w:r w:rsidR="003A2871" w:rsidRPr="00004800">
        <w:rPr>
          <w:lang w:val="es-ES"/>
        </w:rPr>
        <w:t xml:space="preserve">para los grados </w:t>
      </w:r>
      <w:bookmarkEnd w:id="30"/>
      <w:bookmarkEnd w:id="31"/>
      <w:r w:rsidR="00615F49" w:rsidRPr="00004800">
        <w:rPr>
          <w:lang w:val="es-ES"/>
        </w:rPr>
        <w:t>1-12;</w:t>
      </w:r>
    </w:p>
    <w:p w:rsidR="00615F49" w:rsidRPr="00004800" w:rsidRDefault="003F6573" w:rsidP="003F657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P</w:t>
      </w:r>
      <w:r w:rsidR="00934593" w:rsidRPr="00004800">
        <w:rPr>
          <w:lang w:val="es-ES"/>
        </w:rPr>
        <w:t>lan de estudio</w:t>
      </w:r>
      <w:r w:rsidR="0056791D" w:rsidRPr="00004800">
        <w:rPr>
          <w:lang w:val="es-ES"/>
        </w:rPr>
        <w:t>s</w:t>
      </w:r>
      <w:r w:rsidR="00934593" w:rsidRPr="00004800">
        <w:rPr>
          <w:lang w:val="es-ES"/>
        </w:rPr>
        <w:t xml:space="preserve"> de lengua y literatura para los grado</w:t>
      </w:r>
      <w:r w:rsidR="00615F49" w:rsidRPr="00004800">
        <w:rPr>
          <w:lang w:val="es-ES"/>
        </w:rPr>
        <w:t>s 1-12;</w:t>
      </w:r>
    </w:p>
    <w:p w:rsidR="00615F49" w:rsidRPr="00004800" w:rsidRDefault="003F6573" w:rsidP="003F657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M</w:t>
      </w:r>
      <w:r w:rsidR="003A2871" w:rsidRPr="00004800">
        <w:rPr>
          <w:lang w:val="es-ES"/>
        </w:rPr>
        <w:t>anuales metodológicos para la aplicación</w:t>
      </w:r>
      <w:r w:rsidR="00422FD7" w:rsidRPr="00004800">
        <w:rPr>
          <w:lang w:val="es-ES"/>
        </w:rPr>
        <w:t xml:space="preserve"> del plan </w:t>
      </w:r>
      <w:r w:rsidR="003A2871" w:rsidRPr="00004800">
        <w:rPr>
          <w:lang w:val="es-ES"/>
        </w:rPr>
        <w:t>de estudios</w:t>
      </w:r>
      <w:r w:rsidR="00E743DE">
        <w:rPr>
          <w:lang w:val="es-ES"/>
        </w:rPr>
        <w:t>;</w:t>
      </w:r>
    </w:p>
    <w:p w:rsidR="00615F49" w:rsidRPr="00004800" w:rsidRDefault="003F6573" w:rsidP="003F657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M</w:t>
      </w:r>
      <w:r w:rsidR="003A2871" w:rsidRPr="00004800">
        <w:rPr>
          <w:lang w:val="es-ES"/>
        </w:rPr>
        <w:t>anuales de lengua y literatura para los</w:t>
      </w:r>
      <w:r w:rsidR="00422FD7" w:rsidRPr="00004800">
        <w:rPr>
          <w:lang w:val="es-ES"/>
        </w:rPr>
        <w:t xml:space="preserve"> grados </w:t>
      </w:r>
      <w:r w:rsidR="00615F49" w:rsidRPr="00004800">
        <w:rPr>
          <w:lang w:val="es-ES"/>
        </w:rPr>
        <w:t>1-9;</w:t>
      </w:r>
    </w:p>
    <w:p w:rsidR="00615F49" w:rsidRPr="00004800" w:rsidRDefault="003F6573" w:rsidP="003F657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P</w:t>
      </w:r>
      <w:r w:rsidR="0056791D" w:rsidRPr="00004800">
        <w:rPr>
          <w:lang w:val="es-ES"/>
        </w:rPr>
        <w:t>rogramas de los cursos y pruebas del examen nacional</w:t>
      </w:r>
      <w:r w:rsidR="00615F49" w:rsidRPr="00004800">
        <w:rPr>
          <w:lang w:val="es-ES"/>
        </w:rPr>
        <w:t xml:space="preserve"> </w:t>
      </w:r>
      <w:r w:rsidR="0056791D" w:rsidRPr="00004800">
        <w:rPr>
          <w:lang w:val="es-ES"/>
        </w:rPr>
        <w:t xml:space="preserve">para los grados </w:t>
      </w:r>
      <w:r w:rsidR="00615F49" w:rsidRPr="00004800">
        <w:rPr>
          <w:lang w:val="es-ES"/>
        </w:rPr>
        <w:t>1-9;</w:t>
      </w:r>
    </w:p>
    <w:p w:rsidR="00615F49" w:rsidRPr="00004800" w:rsidRDefault="003F6573" w:rsidP="003F657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P</w:t>
      </w:r>
      <w:r w:rsidR="0056791D" w:rsidRPr="00004800">
        <w:rPr>
          <w:lang w:val="es-ES"/>
        </w:rPr>
        <w:t>rogramas de los cursos de lengua y literatura de bachillerato</w:t>
      </w:r>
      <w:r w:rsidR="00615F49" w:rsidRPr="00004800">
        <w:rPr>
          <w:lang w:val="es-ES"/>
        </w:rPr>
        <w:t>;</w:t>
      </w:r>
    </w:p>
    <w:p w:rsidR="00615F49" w:rsidRPr="00004800" w:rsidRDefault="00615F49" w:rsidP="003F6573">
      <w:pPr>
        <w:numPr>
          <w:ilvl w:val="0"/>
          <w:numId w:val="13"/>
        </w:numPr>
        <w:rPr>
          <w:lang w:val="es-ES"/>
        </w:rPr>
      </w:pPr>
      <w:r w:rsidRPr="00004800">
        <w:rPr>
          <w:lang w:val="es-ES"/>
        </w:rPr>
        <w:t>“</w:t>
      </w:r>
      <w:r w:rsidR="0056791D" w:rsidRPr="00004800">
        <w:rPr>
          <w:lang w:val="es-ES"/>
        </w:rPr>
        <w:t xml:space="preserve">Historia, cultura y tradiciones </w:t>
      </w:r>
      <w:r w:rsidR="00886341" w:rsidRPr="00004800">
        <w:rPr>
          <w:lang w:val="es-ES"/>
        </w:rPr>
        <w:t xml:space="preserve">de los pueblos </w:t>
      </w:r>
      <w:r w:rsidR="0056791D" w:rsidRPr="00004800">
        <w:rPr>
          <w:lang w:val="es-ES"/>
        </w:rPr>
        <w:t>rus</w:t>
      </w:r>
      <w:r w:rsidR="00886341" w:rsidRPr="00004800">
        <w:rPr>
          <w:lang w:val="es-ES"/>
        </w:rPr>
        <w:t>o</w:t>
      </w:r>
      <w:r w:rsidR="00E743DE">
        <w:rPr>
          <w:lang w:val="es-ES"/>
        </w:rPr>
        <w:t xml:space="preserve">, </w:t>
      </w:r>
      <w:r w:rsidR="0056791D" w:rsidRPr="00004800">
        <w:rPr>
          <w:lang w:val="es-ES"/>
        </w:rPr>
        <w:t>ucrani</w:t>
      </w:r>
      <w:r w:rsidR="00886341" w:rsidRPr="00004800">
        <w:rPr>
          <w:lang w:val="es-ES"/>
        </w:rPr>
        <w:t>o</w:t>
      </w:r>
      <w:r w:rsidR="00E743DE">
        <w:rPr>
          <w:lang w:val="es-ES"/>
        </w:rPr>
        <w:t xml:space="preserve">, </w:t>
      </w:r>
      <w:r w:rsidR="0056791D" w:rsidRPr="00004800">
        <w:rPr>
          <w:lang w:val="es-ES"/>
        </w:rPr>
        <w:t>gagaus</w:t>
      </w:r>
      <w:r w:rsidR="00886341" w:rsidRPr="00004800">
        <w:rPr>
          <w:lang w:val="es-ES"/>
        </w:rPr>
        <w:t>o</w:t>
      </w:r>
      <w:r w:rsidR="0056791D" w:rsidRPr="00004800">
        <w:rPr>
          <w:lang w:val="es-ES"/>
        </w:rPr>
        <w:t xml:space="preserve"> y búlgar</w:t>
      </w:r>
      <w:r w:rsidR="00886341" w:rsidRPr="00004800">
        <w:rPr>
          <w:lang w:val="es-ES"/>
        </w:rPr>
        <w:t>o</w:t>
      </w:r>
      <w:r w:rsidRPr="00004800">
        <w:rPr>
          <w:lang w:val="es-ES"/>
        </w:rPr>
        <w:t>”</w:t>
      </w:r>
      <w:r w:rsidR="00422FD7" w:rsidRPr="00004800">
        <w:rPr>
          <w:lang w:val="es-ES"/>
        </w:rPr>
        <w:t xml:space="preserve">, </w:t>
      </w:r>
      <w:r w:rsidRPr="00004800">
        <w:rPr>
          <w:lang w:val="es-ES"/>
        </w:rPr>
        <w:t>grad</w:t>
      </w:r>
      <w:r w:rsidR="0056791D" w:rsidRPr="00004800">
        <w:rPr>
          <w:lang w:val="es-ES"/>
        </w:rPr>
        <w:t>o</w:t>
      </w:r>
      <w:r w:rsidRPr="00004800">
        <w:rPr>
          <w:lang w:val="es-ES"/>
        </w:rPr>
        <w:t>s 1-4.</w:t>
      </w:r>
    </w:p>
    <w:p w:rsidR="00615F49" w:rsidRPr="00004800" w:rsidRDefault="007B6BC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Todos los niños de las minorías nacionales tienen derecho a elegir el idioma de estudio en cualquier nivel de la enseñanza</w:t>
      </w:r>
      <w:r w:rsidR="00615F49" w:rsidRPr="00004800">
        <w:rPr>
          <w:lang w:val="es-ES"/>
        </w:rPr>
        <w:t xml:space="preserve">, </w:t>
      </w:r>
      <w:r w:rsidRPr="00004800">
        <w:rPr>
          <w:lang w:val="es-ES"/>
        </w:rPr>
        <w:t xml:space="preserve">y </w:t>
      </w:r>
      <w:r w:rsidR="00451139" w:rsidRPr="00004800">
        <w:rPr>
          <w:lang w:val="es-ES"/>
        </w:rPr>
        <w:t xml:space="preserve">si </w:t>
      </w:r>
      <w:r w:rsidR="00A9380C" w:rsidRPr="00004800">
        <w:rPr>
          <w:lang w:val="es-ES"/>
        </w:rPr>
        <w:t xml:space="preserve">en los </w:t>
      </w:r>
      <w:r w:rsidRPr="00004800">
        <w:rPr>
          <w:lang w:val="es-ES"/>
        </w:rPr>
        <w:t>lugares con pob</w:t>
      </w:r>
      <w:r w:rsidR="003F6573">
        <w:rPr>
          <w:lang w:val="es-ES"/>
        </w:rPr>
        <w:t>lación mixta hay como mínimo 15 </w:t>
      </w:r>
      <w:r w:rsidR="00B661EA">
        <w:rPr>
          <w:lang w:val="es-ES"/>
        </w:rPr>
        <w:t>alumnos del mismo idioma</w:t>
      </w:r>
      <w:r w:rsidRPr="00004800">
        <w:rPr>
          <w:lang w:val="es-ES"/>
        </w:rPr>
        <w:t xml:space="preserve"> se </w:t>
      </w:r>
      <w:r w:rsidR="00B661EA">
        <w:rPr>
          <w:lang w:val="es-ES"/>
        </w:rPr>
        <w:t>cre</w:t>
      </w:r>
      <w:r w:rsidRPr="00004800">
        <w:rPr>
          <w:lang w:val="es-ES"/>
        </w:rPr>
        <w:t xml:space="preserve">an las condiciones para </w:t>
      </w:r>
      <w:r w:rsidR="00B661EA">
        <w:rPr>
          <w:lang w:val="es-ES"/>
        </w:rPr>
        <w:t xml:space="preserve">el </w:t>
      </w:r>
      <w:r w:rsidRPr="00004800">
        <w:rPr>
          <w:lang w:val="es-ES"/>
        </w:rPr>
        <w:t>estudi</w:t>
      </w:r>
      <w:r w:rsidR="00B661EA">
        <w:rPr>
          <w:lang w:val="es-ES"/>
        </w:rPr>
        <w:t>o de ese</w:t>
      </w:r>
      <w:r w:rsidRPr="00004800">
        <w:rPr>
          <w:lang w:val="es-ES"/>
        </w:rPr>
        <w:t xml:space="preserve"> idioma como disciplina </w:t>
      </w:r>
      <w:r w:rsidR="00B661EA">
        <w:rPr>
          <w:lang w:val="es-ES"/>
        </w:rPr>
        <w:t>aparte.</w:t>
      </w:r>
    </w:p>
    <w:p w:rsidR="00615F49" w:rsidRPr="00004800" w:rsidRDefault="009E658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La formación </w:t>
      </w:r>
      <w:r w:rsidR="00451139" w:rsidRPr="00004800">
        <w:rPr>
          <w:lang w:val="es-ES"/>
        </w:rPr>
        <w:t xml:space="preserve">y enseñanza </w:t>
      </w:r>
      <w:r w:rsidRPr="00004800">
        <w:rPr>
          <w:lang w:val="es-ES"/>
        </w:rPr>
        <w:t>de los niños</w:t>
      </w:r>
      <w:r w:rsidR="00451139" w:rsidRPr="00004800">
        <w:rPr>
          <w:lang w:val="es-ES"/>
        </w:rPr>
        <w:t xml:space="preserve"> de </w:t>
      </w:r>
      <w:r w:rsidRPr="00004800">
        <w:rPr>
          <w:lang w:val="es-ES"/>
        </w:rPr>
        <w:t>minorías étnicas en las instituciones preescolar</w:t>
      </w:r>
      <w:r w:rsidR="00B661EA">
        <w:rPr>
          <w:lang w:val="es-ES"/>
        </w:rPr>
        <w:t>es</w:t>
      </w:r>
      <w:r w:rsidRPr="00004800">
        <w:rPr>
          <w:lang w:val="es-ES"/>
        </w:rPr>
        <w:t xml:space="preserve"> se</w:t>
      </w:r>
      <w:r w:rsidR="00451139" w:rsidRPr="00004800">
        <w:rPr>
          <w:lang w:val="es-ES"/>
        </w:rPr>
        <w:t xml:space="preserve"> imparten </w:t>
      </w:r>
      <w:r w:rsidRPr="00004800">
        <w:rPr>
          <w:lang w:val="es-ES"/>
        </w:rPr>
        <w:t xml:space="preserve">en ruso en 207 </w:t>
      </w:r>
      <w:r w:rsidR="00B661EA">
        <w:rPr>
          <w:lang w:val="es-ES"/>
        </w:rPr>
        <w:t>jardines de infancia</w:t>
      </w:r>
      <w:r w:rsidRPr="00004800">
        <w:rPr>
          <w:lang w:val="es-ES"/>
        </w:rPr>
        <w:t xml:space="preserve"> (16.</w:t>
      </w:r>
      <w:r w:rsidR="00615F49" w:rsidRPr="00004800">
        <w:rPr>
          <w:lang w:val="es-ES"/>
        </w:rPr>
        <w:t>260</w:t>
      </w:r>
      <w:r w:rsidRPr="00004800">
        <w:rPr>
          <w:lang w:val="es-ES"/>
        </w:rPr>
        <w:t xml:space="preserve"> niños</w:t>
      </w:r>
      <w:r w:rsidR="00615F49" w:rsidRPr="00004800">
        <w:rPr>
          <w:lang w:val="es-ES"/>
        </w:rPr>
        <w:t xml:space="preserve">) </w:t>
      </w:r>
      <w:r w:rsidRPr="00004800">
        <w:rPr>
          <w:lang w:val="es-ES"/>
        </w:rPr>
        <w:t>y</w:t>
      </w:r>
      <w:r w:rsidR="00451139" w:rsidRPr="00004800">
        <w:rPr>
          <w:lang w:val="es-ES"/>
        </w:rPr>
        <w:t xml:space="preserve"> en </w:t>
      </w:r>
      <w:r w:rsidRPr="00004800">
        <w:rPr>
          <w:lang w:val="es-ES"/>
        </w:rPr>
        <w:t xml:space="preserve">clases adicionales en ucranio </w:t>
      </w:r>
      <w:r w:rsidR="00A8224C" w:rsidRPr="00004800">
        <w:rPr>
          <w:lang w:val="es-ES"/>
        </w:rPr>
        <w:t>en</w:t>
      </w:r>
      <w:r w:rsidR="00451139" w:rsidRPr="00004800">
        <w:rPr>
          <w:lang w:val="es-ES"/>
        </w:rPr>
        <w:t xml:space="preserve"> cinco </w:t>
      </w:r>
      <w:r w:rsidR="00B661EA">
        <w:rPr>
          <w:lang w:val="es-ES"/>
        </w:rPr>
        <w:t>jardines</w:t>
      </w:r>
      <w:r w:rsidRPr="00004800">
        <w:rPr>
          <w:lang w:val="es-ES"/>
        </w:rPr>
        <w:t xml:space="preserve"> </w:t>
      </w:r>
      <w:r w:rsidR="00615F49" w:rsidRPr="00004800">
        <w:rPr>
          <w:lang w:val="es-ES"/>
        </w:rPr>
        <w:t>(317</w:t>
      </w:r>
      <w:r w:rsidRPr="00004800">
        <w:rPr>
          <w:lang w:val="es-ES"/>
        </w:rPr>
        <w:t xml:space="preserve"> niños</w:t>
      </w:r>
      <w:r w:rsidR="00615F49" w:rsidRPr="00004800">
        <w:rPr>
          <w:lang w:val="es-ES"/>
        </w:rPr>
        <w:t>),</w:t>
      </w:r>
      <w:r w:rsidRPr="00004800">
        <w:rPr>
          <w:lang w:val="es-ES"/>
        </w:rPr>
        <w:t xml:space="preserve"> en gagauso en </w:t>
      </w:r>
      <w:r w:rsidR="00615F49" w:rsidRPr="00004800">
        <w:rPr>
          <w:lang w:val="es-ES"/>
        </w:rPr>
        <w:t>58</w:t>
      </w:r>
      <w:r w:rsidRPr="00004800">
        <w:rPr>
          <w:lang w:val="es-ES"/>
        </w:rPr>
        <w:t xml:space="preserve"> </w:t>
      </w:r>
      <w:r w:rsidR="00B661EA">
        <w:rPr>
          <w:lang w:val="es-ES"/>
        </w:rPr>
        <w:t>jardines</w:t>
      </w:r>
      <w:r w:rsidRPr="00004800">
        <w:rPr>
          <w:lang w:val="es-ES"/>
        </w:rPr>
        <w:t xml:space="preserve"> </w:t>
      </w:r>
      <w:r w:rsidR="00615F49" w:rsidRPr="00004800">
        <w:rPr>
          <w:lang w:val="es-ES"/>
        </w:rPr>
        <w:t>(6</w:t>
      </w:r>
      <w:r w:rsidR="00A8224C" w:rsidRPr="00004800">
        <w:rPr>
          <w:lang w:val="es-ES"/>
        </w:rPr>
        <w:t>.</w:t>
      </w:r>
      <w:r w:rsidR="00615F49" w:rsidRPr="00004800">
        <w:rPr>
          <w:lang w:val="es-ES"/>
        </w:rPr>
        <w:t>321</w:t>
      </w:r>
      <w:r w:rsidRPr="00004800">
        <w:rPr>
          <w:lang w:val="es-ES"/>
        </w:rPr>
        <w:t xml:space="preserve"> niños</w:t>
      </w:r>
      <w:r w:rsidR="00615F49" w:rsidRPr="00004800">
        <w:rPr>
          <w:lang w:val="es-ES"/>
        </w:rPr>
        <w:t>)</w:t>
      </w:r>
      <w:r w:rsidRPr="00004800">
        <w:rPr>
          <w:lang w:val="es-ES"/>
        </w:rPr>
        <w:t xml:space="preserve"> y en búlgaro en</w:t>
      </w:r>
      <w:r w:rsidR="00451139" w:rsidRPr="00004800">
        <w:rPr>
          <w:lang w:val="es-ES"/>
        </w:rPr>
        <w:t xml:space="preserve"> seis </w:t>
      </w:r>
      <w:r w:rsidR="00B661EA">
        <w:rPr>
          <w:lang w:val="es-ES"/>
        </w:rPr>
        <w:t>jardines</w:t>
      </w:r>
      <w:r w:rsidRPr="00004800">
        <w:rPr>
          <w:lang w:val="es-ES"/>
        </w:rPr>
        <w:t xml:space="preserve"> </w:t>
      </w:r>
      <w:r w:rsidR="00615F49" w:rsidRPr="00004800">
        <w:rPr>
          <w:lang w:val="es-ES"/>
        </w:rPr>
        <w:t>(348</w:t>
      </w:r>
      <w:r w:rsidRPr="00004800">
        <w:rPr>
          <w:lang w:val="es-ES"/>
        </w:rPr>
        <w:t xml:space="preserve"> niños</w:t>
      </w:r>
      <w:r w:rsidR="00615F49" w:rsidRPr="00004800">
        <w:rPr>
          <w:lang w:val="es-ES"/>
        </w:rPr>
        <w:t>).</w:t>
      </w:r>
    </w:p>
    <w:p w:rsidR="00615F49" w:rsidRPr="00004800" w:rsidRDefault="005C5F0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615F49" w:rsidRPr="00004800">
        <w:rPr>
          <w:lang w:val="es-ES"/>
        </w:rPr>
        <w:t>n 2001</w:t>
      </w:r>
      <w:r w:rsidRPr="00004800">
        <w:rPr>
          <w:lang w:val="es-ES"/>
        </w:rPr>
        <w:t xml:space="preserve"> el Ministerio de Educación y Juventud y la </w:t>
      </w:r>
      <w:r w:rsidR="00F865FC" w:rsidRPr="00004800">
        <w:rPr>
          <w:lang w:val="es-ES"/>
        </w:rPr>
        <w:t xml:space="preserve">Asociación de Mujeres Romaníes </w:t>
      </w:r>
      <w:bookmarkStart w:id="33" w:name="OLE_LINK49"/>
      <w:bookmarkStart w:id="34" w:name="OLE_LINK50"/>
      <w:bookmarkStart w:id="35" w:name="OLE_LINK51"/>
      <w:r w:rsidR="00615F49" w:rsidRPr="00004800">
        <w:rPr>
          <w:lang w:val="es-ES"/>
        </w:rPr>
        <w:t>Juvlia Romani</w:t>
      </w:r>
      <w:bookmarkEnd w:id="33"/>
      <w:bookmarkEnd w:id="34"/>
      <w:bookmarkEnd w:id="35"/>
      <w:r w:rsidR="00615F49" w:rsidRPr="00004800">
        <w:rPr>
          <w:lang w:val="es-ES"/>
        </w:rPr>
        <w:t xml:space="preserve">, </w:t>
      </w:r>
      <w:r w:rsidR="00F865FC" w:rsidRPr="00004800">
        <w:rPr>
          <w:lang w:val="es-ES"/>
        </w:rPr>
        <w:t>con la participación directa de empleados de los departamentos de educación, realizaron una encuesta sobre la situación de los romaníes en Moldova</w:t>
      </w:r>
      <w:r w:rsidR="00615F49" w:rsidRPr="00004800">
        <w:rPr>
          <w:lang w:val="es-ES"/>
        </w:rPr>
        <w:t xml:space="preserve">. </w:t>
      </w:r>
      <w:r w:rsidR="00F865FC" w:rsidRPr="00004800">
        <w:rPr>
          <w:lang w:val="es-ES"/>
        </w:rPr>
        <w:t xml:space="preserve">En </w:t>
      </w:r>
      <w:r w:rsidR="007B50E0" w:rsidRPr="00004800">
        <w:rPr>
          <w:lang w:val="es-ES"/>
        </w:rPr>
        <w:t>dicha</w:t>
      </w:r>
      <w:r w:rsidR="00F865FC" w:rsidRPr="00004800">
        <w:rPr>
          <w:lang w:val="es-ES"/>
        </w:rPr>
        <w:t xml:space="preserve"> encuest</w:t>
      </w:r>
      <w:r w:rsidR="007B50E0" w:rsidRPr="00004800">
        <w:rPr>
          <w:lang w:val="es-ES"/>
        </w:rPr>
        <w:t>a se</w:t>
      </w:r>
      <w:r w:rsidR="00590F87" w:rsidRPr="00004800">
        <w:rPr>
          <w:lang w:val="es-ES"/>
        </w:rPr>
        <w:t xml:space="preserve"> pidió </w:t>
      </w:r>
      <w:r w:rsidR="00B661EA">
        <w:rPr>
          <w:lang w:val="es-ES"/>
        </w:rPr>
        <w:t>la</w:t>
      </w:r>
      <w:r w:rsidR="00590F87" w:rsidRPr="00004800">
        <w:rPr>
          <w:lang w:val="es-ES"/>
        </w:rPr>
        <w:t xml:space="preserve"> opinión</w:t>
      </w:r>
      <w:r w:rsidR="00B661EA">
        <w:rPr>
          <w:lang w:val="es-ES"/>
        </w:rPr>
        <w:t xml:space="preserve"> de éstos</w:t>
      </w:r>
      <w:r w:rsidR="00590F87" w:rsidRPr="00004800">
        <w:rPr>
          <w:lang w:val="es-ES"/>
        </w:rPr>
        <w:t xml:space="preserve"> sobre </w:t>
      </w:r>
      <w:r w:rsidR="00F865FC" w:rsidRPr="00004800">
        <w:rPr>
          <w:lang w:val="es-ES"/>
        </w:rPr>
        <w:t xml:space="preserve">la </w:t>
      </w:r>
      <w:r w:rsidR="00B661EA">
        <w:rPr>
          <w:lang w:val="es-ES"/>
        </w:rPr>
        <w:t>posibil</w:t>
      </w:r>
      <w:r w:rsidR="00F865FC" w:rsidRPr="00004800">
        <w:rPr>
          <w:lang w:val="es-ES"/>
        </w:rPr>
        <w:t xml:space="preserve">idad de estudiar su lengua </w:t>
      </w:r>
      <w:r w:rsidR="00767619" w:rsidRPr="00004800">
        <w:rPr>
          <w:lang w:val="es-ES"/>
        </w:rPr>
        <w:t xml:space="preserve">materna </w:t>
      </w:r>
      <w:r w:rsidR="00F865FC" w:rsidRPr="00004800">
        <w:rPr>
          <w:lang w:val="es-ES"/>
        </w:rPr>
        <w:t xml:space="preserve">en instituciones </w:t>
      </w:r>
      <w:r w:rsidR="008E6CA0" w:rsidRPr="00004800">
        <w:rPr>
          <w:lang w:val="es-ES"/>
        </w:rPr>
        <w:t>de enseñanza preuniversitaria</w:t>
      </w:r>
      <w:r w:rsidR="00615F49" w:rsidRPr="00004800">
        <w:rPr>
          <w:lang w:val="es-ES"/>
        </w:rPr>
        <w:t xml:space="preserve">. </w:t>
      </w:r>
      <w:r w:rsidR="008E6CA0" w:rsidRPr="00004800">
        <w:rPr>
          <w:lang w:val="es-ES"/>
        </w:rPr>
        <w:t>Los resultados de la encuesta pusieron de manifiesto la falta de interés de los romaníes</w:t>
      </w:r>
      <w:r w:rsidR="00590F87" w:rsidRPr="00004800">
        <w:rPr>
          <w:lang w:val="es-ES"/>
        </w:rPr>
        <w:t xml:space="preserve"> por </w:t>
      </w:r>
      <w:r w:rsidR="008E6CA0" w:rsidRPr="00004800">
        <w:rPr>
          <w:lang w:val="es-ES"/>
        </w:rPr>
        <w:t>el estudio de su lengua materna</w:t>
      </w:r>
      <w:r w:rsidR="00615F49" w:rsidRPr="00004800">
        <w:rPr>
          <w:lang w:val="es-ES"/>
        </w:rPr>
        <w:t xml:space="preserve">. </w:t>
      </w:r>
      <w:r w:rsidR="008E6CA0" w:rsidRPr="00004800">
        <w:rPr>
          <w:lang w:val="es-ES"/>
        </w:rPr>
        <w:t>A este respecto</w:t>
      </w:r>
      <w:r w:rsidR="00590F87" w:rsidRPr="00004800">
        <w:rPr>
          <w:lang w:val="es-ES"/>
        </w:rPr>
        <w:t>,</w:t>
      </w:r>
      <w:r w:rsidR="008E6CA0" w:rsidRPr="00004800">
        <w:rPr>
          <w:lang w:val="es-ES"/>
        </w:rPr>
        <w:t xml:space="preserve"> se recomendó a los departamentos de educación que adoptaran medidas eficaces para integrar a los niños romaníes en la sociedad</w:t>
      </w:r>
      <w:r w:rsidR="00615F49" w:rsidRPr="00004800">
        <w:rPr>
          <w:lang w:val="es-ES"/>
        </w:rPr>
        <w:t xml:space="preserve">, </w:t>
      </w:r>
      <w:r w:rsidR="008E6CA0" w:rsidRPr="00004800">
        <w:rPr>
          <w:lang w:val="es-ES"/>
        </w:rPr>
        <w:t xml:space="preserve">combatir los estereotipos y prejuicios étnicos contra ellos, promover los valores por los que se distinguen y garantizar el estudio y la promoción de las tradiciones, la </w:t>
      </w:r>
      <w:r w:rsidR="00F51B0D" w:rsidRPr="00004800">
        <w:rPr>
          <w:lang w:val="es-ES"/>
        </w:rPr>
        <w:t>cultura y el folc</w:t>
      </w:r>
      <w:r w:rsidR="008E6CA0" w:rsidRPr="00004800">
        <w:rPr>
          <w:lang w:val="es-ES"/>
        </w:rPr>
        <w:t>lore romaní</w:t>
      </w:r>
      <w:r w:rsidR="00590F87" w:rsidRPr="00004800">
        <w:rPr>
          <w:lang w:val="es-ES"/>
        </w:rPr>
        <w:t>es</w:t>
      </w:r>
      <w:r w:rsidR="008E6CA0" w:rsidRPr="00004800">
        <w:rPr>
          <w:lang w:val="es-ES"/>
        </w:rPr>
        <w:t xml:space="preserve"> en las localidades donde su población es elevada</w:t>
      </w:r>
      <w:r w:rsidR="00615F49" w:rsidRPr="00004800">
        <w:rPr>
          <w:lang w:val="es-ES"/>
        </w:rPr>
        <w:t xml:space="preserve">. </w:t>
      </w:r>
      <w:r w:rsidR="00B72071" w:rsidRPr="00004800">
        <w:rPr>
          <w:lang w:val="es-ES"/>
        </w:rPr>
        <w:t>A fin de que los romaníes aprend</w:t>
      </w:r>
      <w:r w:rsidR="00B661EA">
        <w:rPr>
          <w:lang w:val="es-ES"/>
        </w:rPr>
        <w:t>iera</w:t>
      </w:r>
      <w:r w:rsidR="00B72071" w:rsidRPr="00004800">
        <w:rPr>
          <w:lang w:val="es-ES"/>
        </w:rPr>
        <w:t>n su idioma, el Ministerio recomendó el estudio del romaní como disciplina opcional en las escuelas de las localidades en las que su población e</w:t>
      </w:r>
      <w:r w:rsidR="00B661EA">
        <w:rPr>
          <w:lang w:val="es-ES"/>
        </w:rPr>
        <w:t>ra</w:t>
      </w:r>
      <w:r w:rsidR="00B72071" w:rsidRPr="00004800">
        <w:rPr>
          <w:lang w:val="es-ES"/>
        </w:rPr>
        <w:t xml:space="preserve"> elevada</w:t>
      </w:r>
      <w:r w:rsidR="00615F49" w:rsidRPr="00004800">
        <w:rPr>
          <w:lang w:val="es-ES"/>
        </w:rPr>
        <w:t>.</w:t>
      </w:r>
    </w:p>
    <w:p w:rsidR="00615F49" w:rsidRPr="00004800" w:rsidRDefault="00DE3E6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Los problemas </w:t>
      </w:r>
      <w:r w:rsidR="00B661EA">
        <w:rPr>
          <w:lang w:val="es-ES"/>
        </w:rPr>
        <w:t>que plantea la</w:t>
      </w:r>
      <w:r w:rsidRPr="00004800">
        <w:rPr>
          <w:lang w:val="es-ES"/>
        </w:rPr>
        <w:t xml:space="preserve"> integración de los niños romaníes en el sistema educativo</w:t>
      </w:r>
      <w:r w:rsidR="00DD2716" w:rsidRPr="00004800">
        <w:rPr>
          <w:lang w:val="es-ES"/>
        </w:rPr>
        <w:t xml:space="preserve"> se reflejan en el P</w:t>
      </w:r>
      <w:r w:rsidRPr="00004800">
        <w:rPr>
          <w:lang w:val="es-ES"/>
        </w:rPr>
        <w:t>lan de acción</w:t>
      </w:r>
      <w:r w:rsidR="00DD2716" w:rsidRPr="00004800">
        <w:rPr>
          <w:lang w:val="es-ES"/>
        </w:rPr>
        <w:t xml:space="preserve"> de apoyo a la población roman</w:t>
      </w:r>
      <w:r w:rsidRPr="00004800">
        <w:rPr>
          <w:lang w:val="es-ES"/>
        </w:rPr>
        <w:t xml:space="preserve">í de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 República</w:t>
        </w:r>
      </w:smartTag>
      <w:r w:rsidRPr="00004800">
        <w:rPr>
          <w:lang w:val="es-ES"/>
        </w:rPr>
        <w:t xml:space="preserve"> de Moldova </w:t>
      </w:r>
      <w:r w:rsidR="00DD2716" w:rsidRPr="00004800">
        <w:rPr>
          <w:lang w:val="es-ES"/>
        </w:rPr>
        <w:t xml:space="preserve">para los años </w:t>
      </w:r>
      <w:r w:rsidR="00615F49" w:rsidRPr="00004800">
        <w:rPr>
          <w:bCs/>
          <w:lang w:val="es-ES"/>
        </w:rPr>
        <w:t xml:space="preserve">2007–2010, </w:t>
      </w:r>
      <w:r w:rsidR="00767619" w:rsidRPr="00004800">
        <w:rPr>
          <w:bCs/>
          <w:lang w:val="es-ES"/>
        </w:rPr>
        <w:t xml:space="preserve">aprobado por </w:t>
      </w:r>
      <w:smartTag w:uri="urn:schemas-microsoft-com:office:smarttags" w:element="PersonName">
        <w:smartTagPr>
          <w:attr w:name="ProductID" w:val="la Decisi￳n"/>
        </w:smartTagPr>
        <w:r w:rsidR="00767619" w:rsidRPr="00004800">
          <w:rPr>
            <w:bCs/>
            <w:lang w:val="es-ES"/>
          </w:rPr>
          <w:t>la Decisión</w:t>
        </w:r>
      </w:smartTag>
      <w:r w:rsidR="00767619" w:rsidRPr="00004800">
        <w:rPr>
          <w:bCs/>
          <w:lang w:val="es-ES"/>
        </w:rPr>
        <w:t xml:space="preserve"> del Gobierno</w:t>
      </w:r>
      <w:r w:rsidR="00615F49" w:rsidRPr="00004800">
        <w:rPr>
          <w:bCs/>
          <w:lang w:val="es-ES"/>
        </w:rPr>
        <w:t xml:space="preserve"> N</w:t>
      </w:r>
      <w:r w:rsidR="00767619" w:rsidRPr="00004800">
        <w:rPr>
          <w:bCs/>
          <w:lang w:val="es-ES"/>
        </w:rPr>
        <w:t>º </w:t>
      </w:r>
      <w:bookmarkStart w:id="36" w:name="OLE_LINK52"/>
      <w:bookmarkStart w:id="37" w:name="OLE_LINK53"/>
      <w:r w:rsidR="00615F49" w:rsidRPr="00004800">
        <w:rPr>
          <w:bCs/>
          <w:lang w:val="es-ES"/>
        </w:rPr>
        <w:t>1453</w:t>
      </w:r>
      <w:bookmarkEnd w:id="36"/>
      <w:bookmarkEnd w:id="37"/>
      <w:r w:rsidR="00767619" w:rsidRPr="00004800">
        <w:rPr>
          <w:bCs/>
          <w:lang w:val="es-ES"/>
        </w:rPr>
        <w:t>, de</w:t>
      </w:r>
      <w:r w:rsidR="00615F49" w:rsidRPr="00004800">
        <w:rPr>
          <w:bCs/>
          <w:lang w:val="es-ES"/>
        </w:rPr>
        <w:t xml:space="preserve"> 21</w:t>
      </w:r>
      <w:r w:rsidR="007E47C8">
        <w:rPr>
          <w:bCs/>
          <w:lang w:val="es-ES"/>
        </w:rPr>
        <w:t xml:space="preserve"> de diciembre de </w:t>
      </w:r>
      <w:r w:rsidR="00615F49" w:rsidRPr="00004800">
        <w:rPr>
          <w:bCs/>
          <w:lang w:val="es-ES"/>
        </w:rPr>
        <w:t xml:space="preserve">2006. </w:t>
      </w:r>
      <w:r w:rsidR="00EB16ED" w:rsidRPr="00004800">
        <w:rPr>
          <w:bCs/>
          <w:lang w:val="es-ES"/>
        </w:rPr>
        <w:t>Todos los años se elaborarán y aprobarán medidas específicas de apoyo a la población romaní</w:t>
      </w:r>
      <w:r w:rsidR="00615F49" w:rsidRPr="00004800">
        <w:rPr>
          <w:bCs/>
          <w:lang w:val="es-ES"/>
        </w:rPr>
        <w:t xml:space="preserve">. </w:t>
      </w:r>
      <w:r w:rsidR="00886341" w:rsidRPr="00004800">
        <w:rPr>
          <w:bCs/>
          <w:lang w:val="es-ES"/>
        </w:rPr>
        <w:t xml:space="preserve">En el plan de acción se </w:t>
      </w:r>
      <w:r w:rsidR="00B661EA">
        <w:rPr>
          <w:bCs/>
          <w:lang w:val="es-ES"/>
        </w:rPr>
        <w:t>prevé</w:t>
      </w:r>
      <w:r w:rsidR="00886341" w:rsidRPr="00004800">
        <w:rPr>
          <w:bCs/>
          <w:lang w:val="es-ES"/>
        </w:rPr>
        <w:t xml:space="preserve"> la preparación de un plan de estudios para la asignatura de </w:t>
      </w:r>
      <w:r w:rsidR="005E0D24" w:rsidRPr="00004800">
        <w:rPr>
          <w:bCs/>
          <w:lang w:val="es-ES"/>
        </w:rPr>
        <w:t>lengua, historia y cultura r</w:t>
      </w:r>
      <w:r w:rsidR="00886341" w:rsidRPr="00004800">
        <w:rPr>
          <w:bCs/>
          <w:lang w:val="es-ES"/>
        </w:rPr>
        <w:t>omaní</w:t>
      </w:r>
      <w:r w:rsidR="005E0D24" w:rsidRPr="00004800">
        <w:rPr>
          <w:bCs/>
          <w:lang w:val="es-ES"/>
        </w:rPr>
        <w:t>es</w:t>
      </w:r>
      <w:r w:rsidR="00886341" w:rsidRPr="00004800">
        <w:rPr>
          <w:bCs/>
          <w:lang w:val="es-ES"/>
        </w:rPr>
        <w:t xml:space="preserve"> y su inclusión en el programa de las instituciones </w:t>
      </w:r>
      <w:r w:rsidR="00A8224C" w:rsidRPr="00004800">
        <w:rPr>
          <w:bCs/>
          <w:lang w:val="es-ES"/>
        </w:rPr>
        <w:t xml:space="preserve">docentes </w:t>
      </w:r>
      <w:r w:rsidR="00886341" w:rsidRPr="00004800">
        <w:rPr>
          <w:bCs/>
          <w:lang w:val="es-ES"/>
        </w:rPr>
        <w:t xml:space="preserve">preuniversitarias </w:t>
      </w:r>
      <w:r w:rsidR="007E7084" w:rsidRPr="00004800">
        <w:rPr>
          <w:bCs/>
          <w:lang w:val="es-ES"/>
        </w:rPr>
        <w:t>de</w:t>
      </w:r>
      <w:r w:rsidR="00886341" w:rsidRPr="00004800">
        <w:rPr>
          <w:bCs/>
          <w:lang w:val="es-ES"/>
        </w:rPr>
        <w:t xml:space="preserve"> las localidades con población romaní elevada</w:t>
      </w:r>
      <w:r w:rsidR="00615F49" w:rsidRPr="00004800">
        <w:rPr>
          <w:bCs/>
          <w:lang w:val="es-ES"/>
        </w:rPr>
        <w:t xml:space="preserve">, </w:t>
      </w:r>
      <w:r w:rsidR="00B661EA">
        <w:rPr>
          <w:bCs/>
          <w:lang w:val="es-ES"/>
        </w:rPr>
        <w:t>así como el</w:t>
      </w:r>
      <w:r w:rsidR="00886341" w:rsidRPr="00004800">
        <w:rPr>
          <w:bCs/>
          <w:lang w:val="es-ES"/>
        </w:rPr>
        <w:t xml:space="preserve"> establec</w:t>
      </w:r>
      <w:r w:rsidR="00B661EA">
        <w:rPr>
          <w:bCs/>
          <w:lang w:val="es-ES"/>
        </w:rPr>
        <w:t>imiento de</w:t>
      </w:r>
      <w:r w:rsidR="00886341" w:rsidRPr="00004800">
        <w:rPr>
          <w:bCs/>
          <w:lang w:val="es-ES"/>
        </w:rPr>
        <w:t xml:space="preserve"> un marco jurídico de apoyo a la organización y las actividades de las escuelas dominicales para los niños romaníes</w:t>
      </w:r>
      <w:r w:rsidR="00615F49" w:rsidRPr="00004800">
        <w:rPr>
          <w:bCs/>
          <w:lang w:val="es-ES"/>
        </w:rPr>
        <w:t>.</w:t>
      </w:r>
    </w:p>
    <w:p w:rsidR="00615F49" w:rsidRPr="00004800" w:rsidRDefault="00514C9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AE3917">
        <w:rPr>
          <w:lang w:val="es-ES"/>
        </w:rPr>
        <w:t>n 2004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>la</w:t>
      </w:r>
      <w:r w:rsidR="00615F49" w:rsidRPr="00004800">
        <w:rPr>
          <w:lang w:val="es-ES"/>
        </w:rPr>
        <w:t xml:space="preserve"> </w:t>
      </w:r>
      <w:r w:rsidRPr="00004800">
        <w:rPr>
          <w:rFonts w:ascii="TimesNewRoman" w:eastAsia="SimSun" w:hAnsi="TimesNewRoman" w:cs="TimesNewRoman"/>
          <w:szCs w:val="24"/>
          <w:lang w:val="es-ES" w:eastAsia="zh-CN"/>
        </w:rPr>
        <w:t>Oficina de Relaciones Interétnicas</w:t>
      </w:r>
      <w:r w:rsidRPr="00004800">
        <w:rPr>
          <w:lang w:val="es-ES"/>
        </w:rPr>
        <w:t xml:space="preserve"> organizó actividades en todos los distritos con la participación de representantes de la administración pública local, ONG y </w:t>
      </w:r>
      <w:r w:rsidR="00DC78E1" w:rsidRPr="00004800">
        <w:rPr>
          <w:lang w:val="es-ES"/>
        </w:rPr>
        <w:t>empresas de medios de comunicación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 xml:space="preserve">Con el respaldo del Consejo de Europa, la </w:t>
      </w:r>
      <w:r w:rsidRPr="00004800">
        <w:rPr>
          <w:rFonts w:ascii="TimesNewRoman" w:eastAsia="SimSun" w:hAnsi="TimesNewRoman" w:cs="TimesNewRoman"/>
          <w:szCs w:val="24"/>
          <w:lang w:val="es-ES" w:eastAsia="zh-CN"/>
        </w:rPr>
        <w:t>Oficina de Relaciones Interétnicas</w:t>
      </w:r>
      <w:r w:rsidRPr="00004800">
        <w:rPr>
          <w:lang w:val="es-ES"/>
        </w:rPr>
        <w:t xml:space="preserve"> evaluó la situación de la población romaní en Moldova y </w:t>
      </w:r>
      <w:r w:rsidR="00166B12" w:rsidRPr="00004800">
        <w:rPr>
          <w:lang w:val="es-ES"/>
        </w:rPr>
        <w:t>elaboró</w:t>
      </w:r>
      <w:r w:rsidRPr="00004800">
        <w:rPr>
          <w:lang w:val="es-ES"/>
        </w:rPr>
        <w:t xml:space="preserve"> un plan de acción para </w:t>
      </w:r>
      <w:r w:rsidR="00615F49" w:rsidRPr="00004800">
        <w:rPr>
          <w:bCs/>
          <w:lang w:val="es-ES"/>
        </w:rPr>
        <w:t>2006–2010.</w:t>
      </w:r>
    </w:p>
    <w:p w:rsidR="00615F49" w:rsidRPr="00004800" w:rsidRDefault="000B2D4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La </w:t>
      </w:r>
      <w:r w:rsidRPr="00004800">
        <w:rPr>
          <w:rFonts w:ascii="TimesNewRoman" w:eastAsia="SimSun" w:hAnsi="TimesNewRoman" w:cs="TimesNewRoman"/>
          <w:szCs w:val="24"/>
          <w:lang w:val="es-ES" w:eastAsia="zh-CN"/>
        </w:rPr>
        <w:t>Oficina de Relaciones Interétnicas</w:t>
      </w:r>
      <w:r w:rsidRPr="00004800">
        <w:rPr>
          <w:lang w:val="es-ES"/>
        </w:rPr>
        <w:t xml:space="preserve"> organiza festivales infantiles e</w:t>
      </w:r>
      <w:r w:rsidR="009122C2" w:rsidRPr="00004800">
        <w:rPr>
          <w:lang w:val="es-ES"/>
        </w:rPr>
        <w:t>l día de Navidad y la víspera de Año Nuevo</w:t>
      </w:r>
      <w:r w:rsidR="00615F49" w:rsidRPr="00004800">
        <w:rPr>
          <w:lang w:val="es-ES"/>
        </w:rPr>
        <w:t xml:space="preserve">; </w:t>
      </w:r>
      <w:r w:rsidR="009122C2" w:rsidRPr="00004800">
        <w:rPr>
          <w:lang w:val="es-ES"/>
        </w:rPr>
        <w:t xml:space="preserve">el 1º de junio, Día Internacional de Protección de la Infancia, celebra el festival multiétnico </w:t>
      </w:r>
      <w:r w:rsidR="00AE3917">
        <w:rPr>
          <w:lang w:val="es-ES"/>
        </w:rPr>
        <w:t>infantil</w:t>
      </w:r>
      <w:r w:rsidR="009122C2" w:rsidRPr="00004800">
        <w:rPr>
          <w:lang w:val="es-ES"/>
        </w:rPr>
        <w:t xml:space="preserve"> y el </w:t>
      </w:r>
      <w:bookmarkStart w:id="38" w:name="OLE_LINK59"/>
      <w:bookmarkStart w:id="39" w:name="OLE_LINK60"/>
      <w:r w:rsidR="00615F49" w:rsidRPr="00004800">
        <w:rPr>
          <w:lang w:val="es-ES"/>
        </w:rPr>
        <w:t xml:space="preserve">Festival </w:t>
      </w:r>
      <w:r w:rsidR="009122C2" w:rsidRPr="00004800">
        <w:rPr>
          <w:lang w:val="es-ES"/>
        </w:rPr>
        <w:t xml:space="preserve">de las </w:t>
      </w:r>
      <w:r w:rsidR="00D95A19" w:rsidRPr="00004800">
        <w:rPr>
          <w:lang w:val="es-ES"/>
        </w:rPr>
        <w:t xml:space="preserve">minorías étnicas, </w:t>
      </w:r>
      <w:r w:rsidR="009122C2" w:rsidRPr="00004800">
        <w:rPr>
          <w:lang w:val="es-ES"/>
        </w:rPr>
        <w:t>que cuenta con la participación de niños en actividades artísticas y de entretenimiento</w:t>
      </w:r>
      <w:bookmarkEnd w:id="38"/>
      <w:bookmarkEnd w:id="39"/>
      <w:r w:rsidR="00615F49" w:rsidRPr="00004800">
        <w:rPr>
          <w:lang w:val="es-ES"/>
        </w:rPr>
        <w:t xml:space="preserve">. </w:t>
      </w:r>
      <w:r w:rsidR="00BC0330" w:rsidRPr="00004800">
        <w:rPr>
          <w:lang w:val="es-ES"/>
        </w:rPr>
        <w:t>A fin de facilitar la participación de niños y jóvenes romaníes, la Oficina respalda la creación y el funcionamiento de asociaciones romaníes</w:t>
      </w:r>
      <w:r w:rsidR="00615F49" w:rsidRPr="00004800">
        <w:rPr>
          <w:lang w:val="es-ES"/>
        </w:rPr>
        <w:t xml:space="preserve">. </w:t>
      </w:r>
      <w:r w:rsidR="004840F7" w:rsidRPr="00004800">
        <w:rPr>
          <w:lang w:val="es-ES"/>
        </w:rPr>
        <w:t>E</w:t>
      </w:r>
      <w:r w:rsidR="00615F49" w:rsidRPr="00004800">
        <w:rPr>
          <w:lang w:val="es-ES"/>
        </w:rPr>
        <w:t>n 2006,</w:t>
      </w:r>
      <w:r w:rsidR="00D95A19" w:rsidRPr="00004800">
        <w:rPr>
          <w:lang w:val="es-ES"/>
        </w:rPr>
        <w:t xml:space="preserve"> en el marco de </w:t>
      </w:r>
      <w:r w:rsidR="006E480C" w:rsidRPr="00004800">
        <w:rPr>
          <w:lang w:val="es-ES"/>
        </w:rPr>
        <w:t xml:space="preserve">la Unión de Jóvenes Romaníes </w:t>
      </w:r>
      <w:r w:rsidR="00AE3917">
        <w:rPr>
          <w:lang w:val="es-ES"/>
        </w:rPr>
        <w:t>de</w:t>
      </w:r>
      <w:r w:rsidR="00D95A19" w:rsidRPr="00004800">
        <w:rPr>
          <w:lang w:val="es-ES"/>
        </w:rPr>
        <w:t xml:space="preserve"> la República de Moldova </w:t>
      </w:r>
      <w:r w:rsidR="006E480C" w:rsidRPr="00004800">
        <w:rPr>
          <w:lang w:val="es-ES"/>
        </w:rPr>
        <w:t xml:space="preserve">se creó la Red de </w:t>
      </w:r>
      <w:r w:rsidR="00D95A19" w:rsidRPr="00004800">
        <w:rPr>
          <w:lang w:val="es-ES"/>
        </w:rPr>
        <w:t>niños romaníes</w:t>
      </w:r>
      <w:r w:rsidR="00615F49" w:rsidRPr="00004800">
        <w:rPr>
          <w:lang w:val="es-ES"/>
        </w:rPr>
        <w:t xml:space="preserve">. </w:t>
      </w:r>
      <w:r w:rsidR="006E480C" w:rsidRPr="00004800">
        <w:rPr>
          <w:lang w:val="es-ES"/>
        </w:rPr>
        <w:t xml:space="preserve">La red aglutina a niños romaníes de 12 a 16 años y </w:t>
      </w:r>
      <w:r w:rsidR="00AE3917">
        <w:rPr>
          <w:lang w:val="es-ES"/>
        </w:rPr>
        <w:t>tiene</w:t>
      </w:r>
      <w:r w:rsidR="006E480C" w:rsidRPr="00004800">
        <w:rPr>
          <w:lang w:val="es-ES"/>
        </w:rPr>
        <w:t xml:space="preserve"> por objeto fomentar </w:t>
      </w:r>
      <w:r w:rsidR="007849D6" w:rsidRPr="00004800">
        <w:rPr>
          <w:lang w:val="es-ES"/>
        </w:rPr>
        <w:t>su</w:t>
      </w:r>
      <w:r w:rsidR="006E480C" w:rsidRPr="00004800">
        <w:rPr>
          <w:lang w:val="es-ES"/>
        </w:rPr>
        <w:t xml:space="preserve"> asistencia a la escuela</w:t>
      </w:r>
      <w:r w:rsidR="00615F49" w:rsidRPr="00004800">
        <w:rPr>
          <w:lang w:val="es-ES"/>
        </w:rPr>
        <w:t xml:space="preserve">, </w:t>
      </w:r>
      <w:r w:rsidR="006E480C" w:rsidRPr="00004800">
        <w:rPr>
          <w:lang w:val="es-ES"/>
        </w:rPr>
        <w:t>así como su participación en la vida comunitaria</w:t>
      </w:r>
      <w:r w:rsidR="00615F49" w:rsidRPr="00004800">
        <w:rPr>
          <w:lang w:val="es-ES"/>
        </w:rPr>
        <w:t>.</w:t>
      </w:r>
      <w:r w:rsidR="00D95A19" w:rsidRPr="00004800">
        <w:rPr>
          <w:lang w:val="es-ES"/>
        </w:rPr>
        <w:t xml:space="preserve"> Desde </w:t>
      </w:r>
      <w:r w:rsidR="00615F49" w:rsidRPr="00004800">
        <w:rPr>
          <w:lang w:val="es-ES"/>
        </w:rPr>
        <w:t xml:space="preserve">2005 </w:t>
      </w:r>
      <w:r w:rsidR="006E480C" w:rsidRPr="00004800">
        <w:rPr>
          <w:lang w:val="es-ES"/>
        </w:rPr>
        <w:t>la Unión de Jóvenes Romaníes</w:t>
      </w:r>
      <w:r w:rsidR="00D95A19" w:rsidRPr="00004800">
        <w:rPr>
          <w:lang w:val="es-ES"/>
        </w:rPr>
        <w:t xml:space="preserve"> apoya </w:t>
      </w:r>
      <w:r w:rsidR="006E480C" w:rsidRPr="00004800">
        <w:rPr>
          <w:lang w:val="es-ES"/>
        </w:rPr>
        <w:t>la organización de vacaciones para niños en campamentos</w:t>
      </w:r>
      <w:r w:rsidR="007849D6" w:rsidRPr="00004800">
        <w:rPr>
          <w:lang w:val="es-ES"/>
        </w:rPr>
        <w:t xml:space="preserve"> de verano</w:t>
      </w:r>
      <w:r w:rsidR="00AE3917">
        <w:rPr>
          <w:lang w:val="es-ES"/>
        </w:rPr>
        <w:t>.</w:t>
      </w:r>
    </w:p>
    <w:p w:rsidR="00615F49" w:rsidRPr="00004800" w:rsidRDefault="00615F49" w:rsidP="00116533">
      <w:pPr>
        <w:pStyle w:val="Heading2"/>
        <w:ind w:left="360"/>
        <w:rPr>
          <w:lang w:val="es-ES"/>
        </w:rPr>
      </w:pPr>
      <w:r w:rsidRPr="00004800">
        <w:rPr>
          <w:lang w:val="es-ES"/>
        </w:rPr>
        <w:t>B.</w:t>
      </w:r>
      <w:r w:rsidR="00A5679D">
        <w:rPr>
          <w:lang w:val="es-ES"/>
        </w:rPr>
        <w:t xml:space="preserve"> </w:t>
      </w:r>
      <w:r w:rsidR="00D95A19" w:rsidRPr="00004800">
        <w:rPr>
          <w:lang w:val="es-ES"/>
        </w:rPr>
        <w:t xml:space="preserve"> </w:t>
      </w:r>
      <w:r w:rsidR="00CD7A2A" w:rsidRPr="00004800">
        <w:rPr>
          <w:lang w:val="es-ES"/>
        </w:rPr>
        <w:t xml:space="preserve">Interés </w:t>
      </w:r>
      <w:r w:rsidR="003C5C15" w:rsidRPr="00004800">
        <w:rPr>
          <w:lang w:val="es-ES"/>
        </w:rPr>
        <w:t>superior del niño</w:t>
      </w:r>
    </w:p>
    <w:p w:rsidR="00615F49" w:rsidRPr="00004800" w:rsidRDefault="001A73A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En la legislación de la República de Moldova hay varias disposiciones que subrayan la necesidad de tener en cuenta </w:t>
      </w:r>
      <w:r w:rsidR="00AE3917">
        <w:rPr>
          <w:lang w:val="es-ES"/>
        </w:rPr>
        <w:t>el interés superior de los</w:t>
      </w:r>
      <w:r w:rsidR="00FC2F1D" w:rsidRPr="00004800">
        <w:rPr>
          <w:lang w:val="es-ES"/>
        </w:rPr>
        <w:t xml:space="preserve"> </w:t>
      </w:r>
      <w:r w:rsidR="00783066">
        <w:rPr>
          <w:lang w:val="es-ES"/>
        </w:rPr>
        <w:t>niño</w:t>
      </w:r>
      <w:r w:rsidR="00AE3917">
        <w:rPr>
          <w:lang w:val="es-ES"/>
        </w:rPr>
        <w:t>s</w:t>
      </w:r>
      <w:r w:rsidR="00FC2F1D" w:rsidRPr="00004800">
        <w:rPr>
          <w:lang w:val="es-ES"/>
        </w:rPr>
        <w:t xml:space="preserve"> </w:t>
      </w:r>
      <w:r w:rsidR="00AE3917">
        <w:rPr>
          <w:lang w:val="es-ES"/>
        </w:rPr>
        <w:t>en las</w:t>
      </w:r>
      <w:r w:rsidRPr="00004800">
        <w:rPr>
          <w:lang w:val="es-ES"/>
        </w:rPr>
        <w:t xml:space="preserve"> decisiones que les conciernen</w:t>
      </w:r>
      <w:r w:rsidR="00615F49" w:rsidRPr="00004800">
        <w:rPr>
          <w:lang w:val="es-ES"/>
        </w:rPr>
        <w:t>.</w:t>
      </w:r>
      <w:r w:rsidR="00FC2F1D" w:rsidRPr="00004800">
        <w:rPr>
          <w:lang w:val="es-ES"/>
        </w:rPr>
        <w:t xml:space="preserve"> </w:t>
      </w:r>
      <w:r w:rsidR="00AE3917">
        <w:rPr>
          <w:lang w:val="es-ES"/>
        </w:rPr>
        <w:t>Así,</w:t>
      </w:r>
      <w:r w:rsidR="00FC2F1D" w:rsidRPr="00004800">
        <w:rPr>
          <w:lang w:val="es-ES"/>
        </w:rPr>
        <w:t xml:space="preserve"> el Código de Familia </w:t>
      </w:r>
      <w:r w:rsidR="00AE3917">
        <w:rPr>
          <w:lang w:val="es-ES"/>
        </w:rPr>
        <w:t>dispone</w:t>
      </w:r>
      <w:r w:rsidR="00FC2F1D" w:rsidRPr="00004800">
        <w:rPr>
          <w:lang w:val="es-ES"/>
        </w:rPr>
        <w:t xml:space="preserve"> que cualquier decisión relativa a los niños se deberá tomar teniendo en cuenta </w:t>
      </w:r>
      <w:r w:rsidR="00AE3917">
        <w:rPr>
          <w:lang w:val="es-ES"/>
        </w:rPr>
        <w:t>su interés superior</w:t>
      </w:r>
      <w:r w:rsidR="00615F49" w:rsidRPr="00004800">
        <w:rPr>
          <w:lang w:val="es-ES"/>
        </w:rPr>
        <w:t xml:space="preserve">. </w:t>
      </w:r>
      <w:r w:rsidR="00287083" w:rsidRPr="00004800">
        <w:rPr>
          <w:lang w:val="es-ES"/>
        </w:rPr>
        <w:t xml:space="preserve">Varias otras leyes </w:t>
      </w:r>
      <w:r w:rsidR="00AE3917">
        <w:rPr>
          <w:lang w:val="es-ES"/>
        </w:rPr>
        <w:t>prevén</w:t>
      </w:r>
      <w:r w:rsidR="00287083" w:rsidRPr="00004800">
        <w:rPr>
          <w:lang w:val="es-ES"/>
        </w:rPr>
        <w:t xml:space="preserve"> procedimientos o </w:t>
      </w:r>
      <w:r w:rsidR="00AE3917">
        <w:rPr>
          <w:lang w:val="es-ES"/>
        </w:rPr>
        <w:t>disposiciones</w:t>
      </w:r>
      <w:r w:rsidR="00287083" w:rsidRPr="00004800">
        <w:rPr>
          <w:lang w:val="es-ES"/>
        </w:rPr>
        <w:t xml:space="preserve"> orientados a la aplicación de este principio</w:t>
      </w:r>
      <w:r w:rsidR="00615F49" w:rsidRPr="00004800">
        <w:rPr>
          <w:lang w:val="es-ES"/>
        </w:rPr>
        <w:t xml:space="preserve">. </w:t>
      </w:r>
      <w:r w:rsidR="00287083" w:rsidRPr="00004800">
        <w:rPr>
          <w:lang w:val="es-ES"/>
        </w:rPr>
        <w:t>Por ejemplo, el Código de Procedimiento Penal est</w:t>
      </w:r>
      <w:r w:rsidR="00AE3917">
        <w:rPr>
          <w:lang w:val="es-ES"/>
        </w:rPr>
        <w:t>ablece</w:t>
      </w:r>
      <w:r w:rsidR="00287083" w:rsidRPr="00004800">
        <w:rPr>
          <w:lang w:val="es-ES"/>
        </w:rPr>
        <w:t xml:space="preserve"> la posibilidad de que los </w:t>
      </w:r>
      <w:r w:rsidR="00783066">
        <w:rPr>
          <w:lang w:val="es-ES"/>
        </w:rPr>
        <w:t>niños</w:t>
      </w:r>
      <w:r w:rsidR="00287083" w:rsidRPr="00004800">
        <w:rPr>
          <w:lang w:val="es-ES"/>
        </w:rPr>
        <w:t xml:space="preserve"> </w:t>
      </w:r>
      <w:r w:rsidR="00BE6F19" w:rsidRPr="00004800">
        <w:rPr>
          <w:lang w:val="es-ES"/>
        </w:rPr>
        <w:t>testifiquen</w:t>
      </w:r>
      <w:r w:rsidR="00287083" w:rsidRPr="00004800">
        <w:rPr>
          <w:lang w:val="es-ES"/>
        </w:rPr>
        <w:t xml:space="preserve"> en condiciones diferentes </w:t>
      </w:r>
      <w:r w:rsidR="00AE3917">
        <w:rPr>
          <w:lang w:val="es-ES"/>
        </w:rPr>
        <w:t xml:space="preserve">de las </w:t>
      </w:r>
      <w:r w:rsidR="00287083" w:rsidRPr="00004800">
        <w:rPr>
          <w:lang w:val="es-ES"/>
        </w:rPr>
        <w:t xml:space="preserve">del procedimiento general </w:t>
      </w:r>
      <w:r w:rsidR="002A61FE" w:rsidRPr="00004800">
        <w:rPr>
          <w:lang w:val="es-ES"/>
        </w:rPr>
        <w:t xml:space="preserve">para que no tengan que </w:t>
      </w:r>
      <w:r w:rsidR="00BE6F19" w:rsidRPr="00004800">
        <w:rPr>
          <w:lang w:val="es-ES"/>
        </w:rPr>
        <w:t xml:space="preserve">declarar </w:t>
      </w:r>
      <w:r w:rsidR="002A61FE" w:rsidRPr="00004800">
        <w:rPr>
          <w:lang w:val="es-ES"/>
        </w:rPr>
        <w:t>repetidas veces</w:t>
      </w:r>
      <w:r w:rsidR="00615F49" w:rsidRPr="00004800">
        <w:rPr>
          <w:lang w:val="es-ES"/>
        </w:rPr>
        <w:t xml:space="preserve">, </w:t>
      </w:r>
      <w:r w:rsidR="00BE6F19" w:rsidRPr="00004800">
        <w:rPr>
          <w:lang w:val="es-ES"/>
        </w:rPr>
        <w:t xml:space="preserve">reduciendo de esta manera su victimización, y </w:t>
      </w:r>
      <w:r w:rsidR="00014C97" w:rsidRPr="00004800">
        <w:rPr>
          <w:lang w:val="es-ES"/>
        </w:rPr>
        <w:t xml:space="preserve">en las </w:t>
      </w:r>
      <w:r w:rsidR="00AE3917" w:rsidRPr="00004800">
        <w:rPr>
          <w:lang w:val="es-ES"/>
        </w:rPr>
        <w:t xml:space="preserve">decisiones </w:t>
      </w:r>
      <w:r w:rsidR="00AE3917">
        <w:rPr>
          <w:lang w:val="es-ES"/>
        </w:rPr>
        <w:t xml:space="preserve">referentes a la </w:t>
      </w:r>
      <w:r w:rsidR="00014C97" w:rsidRPr="00004800">
        <w:rPr>
          <w:lang w:val="es-ES"/>
        </w:rPr>
        <w:t>adopci</w:t>
      </w:r>
      <w:r w:rsidR="00AE3917">
        <w:rPr>
          <w:lang w:val="es-ES"/>
        </w:rPr>
        <w:t>ón de un niño</w:t>
      </w:r>
      <w:r w:rsidR="00014C97" w:rsidRPr="00004800">
        <w:rPr>
          <w:lang w:val="es-ES"/>
        </w:rPr>
        <w:t xml:space="preserve"> </w:t>
      </w:r>
      <w:r w:rsidR="00C61D8D" w:rsidRPr="00004800">
        <w:rPr>
          <w:lang w:val="es-ES"/>
        </w:rPr>
        <w:t>se tiene en cuenta la continuidad en su educación</w:t>
      </w:r>
      <w:r w:rsidR="00615F49" w:rsidRPr="00004800">
        <w:rPr>
          <w:lang w:val="es-ES"/>
        </w:rPr>
        <w:t xml:space="preserve">, </w:t>
      </w:r>
      <w:r w:rsidR="00C61D8D" w:rsidRPr="00004800">
        <w:rPr>
          <w:lang w:val="es-ES"/>
        </w:rPr>
        <w:t>considerando su ori</w:t>
      </w:r>
      <w:r w:rsidR="00854D3C" w:rsidRPr="00004800">
        <w:rPr>
          <w:lang w:val="es-ES"/>
        </w:rPr>
        <w:t>gen étnico, cultural y</w:t>
      </w:r>
      <w:r w:rsidR="00BE6F19" w:rsidRPr="00004800">
        <w:rPr>
          <w:lang w:val="es-ES"/>
        </w:rPr>
        <w:t xml:space="preserve"> lingüístico y </w:t>
      </w:r>
      <w:r w:rsidR="00AE3917">
        <w:rPr>
          <w:lang w:val="es-ES"/>
        </w:rPr>
        <w:t>el respeto de sus</w:t>
      </w:r>
      <w:r w:rsidR="00BE6F19" w:rsidRPr="00004800">
        <w:rPr>
          <w:lang w:val="es-ES"/>
        </w:rPr>
        <w:t xml:space="preserve"> derechos y libertades fundamentales</w:t>
      </w:r>
      <w:r w:rsidR="00615F49" w:rsidRPr="00004800">
        <w:rPr>
          <w:lang w:val="es-ES"/>
        </w:rPr>
        <w:t>.</w:t>
      </w:r>
    </w:p>
    <w:p w:rsidR="00615F49" w:rsidRPr="00004800" w:rsidRDefault="00C5442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Las instituciones </w:t>
      </w:r>
      <w:r w:rsidR="00D91E11">
        <w:rPr>
          <w:lang w:val="es-ES"/>
        </w:rPr>
        <w:t>del E</w:t>
      </w:r>
      <w:r w:rsidRPr="00004800">
        <w:rPr>
          <w:lang w:val="es-ES"/>
        </w:rPr>
        <w:t>sta</w:t>
      </w:r>
      <w:r w:rsidR="00D91E11">
        <w:rPr>
          <w:lang w:val="es-ES"/>
        </w:rPr>
        <w:t>do</w:t>
      </w:r>
      <w:r w:rsidRPr="00004800">
        <w:rPr>
          <w:lang w:val="es-ES"/>
        </w:rPr>
        <w:t xml:space="preserve"> deben tener en cuenta </w:t>
      </w:r>
      <w:r w:rsidR="00D91E11">
        <w:rPr>
          <w:lang w:val="es-ES"/>
        </w:rPr>
        <w:t>el</w:t>
      </w:r>
      <w:r w:rsidRPr="00004800">
        <w:rPr>
          <w:lang w:val="es-ES"/>
        </w:rPr>
        <w:t xml:space="preserve"> inter</w:t>
      </w:r>
      <w:r w:rsidR="00D91E11">
        <w:rPr>
          <w:lang w:val="es-ES"/>
        </w:rPr>
        <w:t>é</w:t>
      </w:r>
      <w:r w:rsidRPr="00004800">
        <w:rPr>
          <w:lang w:val="es-ES"/>
        </w:rPr>
        <w:t xml:space="preserve">s de los </w:t>
      </w:r>
      <w:r w:rsidR="00783066">
        <w:rPr>
          <w:lang w:val="es-ES"/>
        </w:rPr>
        <w:t>niños</w:t>
      </w:r>
      <w:r w:rsidRPr="00004800">
        <w:rPr>
          <w:lang w:val="es-ES"/>
        </w:rPr>
        <w:t xml:space="preserve"> a</w:t>
      </w:r>
      <w:r w:rsidR="00D91E11">
        <w:rPr>
          <w:lang w:val="es-ES"/>
        </w:rPr>
        <w:t>l</w:t>
      </w:r>
      <w:r w:rsidRPr="00004800">
        <w:rPr>
          <w:lang w:val="es-ES"/>
        </w:rPr>
        <w:t xml:space="preserve"> adoptar decisiones que les conciernen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 xml:space="preserve">En diversos casos se han examinado problemas relativos a niños </w:t>
      </w:r>
      <w:r w:rsidR="00115DFB" w:rsidRPr="00004800">
        <w:rPr>
          <w:lang w:val="es-ES"/>
        </w:rPr>
        <w:t xml:space="preserve">junto </w:t>
      </w:r>
      <w:r w:rsidRPr="00004800">
        <w:rPr>
          <w:lang w:val="es-ES"/>
        </w:rPr>
        <w:t xml:space="preserve">con representantes de organizaciones que </w:t>
      </w:r>
      <w:r w:rsidR="00D91E11">
        <w:rPr>
          <w:lang w:val="es-ES"/>
        </w:rPr>
        <w:t xml:space="preserve">se dedican a </w:t>
      </w:r>
      <w:r w:rsidRPr="00004800">
        <w:rPr>
          <w:lang w:val="es-ES"/>
        </w:rPr>
        <w:t>promo</w:t>
      </w:r>
      <w:r w:rsidR="00D91E11">
        <w:rPr>
          <w:lang w:val="es-ES"/>
        </w:rPr>
        <w:t xml:space="preserve">ver </w:t>
      </w:r>
      <w:r w:rsidR="00115DFB" w:rsidRPr="00004800">
        <w:rPr>
          <w:lang w:val="es-ES"/>
        </w:rPr>
        <w:t>los</w:t>
      </w:r>
      <w:r w:rsidRPr="00004800">
        <w:rPr>
          <w:lang w:val="es-ES"/>
        </w:rPr>
        <w:t xml:space="preserve"> derechos</w:t>
      </w:r>
      <w:r w:rsidR="00115DFB" w:rsidRPr="00004800">
        <w:rPr>
          <w:lang w:val="es-ES"/>
        </w:rPr>
        <w:t xml:space="preserve"> de</w:t>
      </w:r>
      <w:r w:rsidR="006F4B98">
        <w:rPr>
          <w:lang w:val="es-ES"/>
        </w:rPr>
        <w:t xml:space="preserve"> </w:t>
      </w:r>
      <w:r w:rsidR="00115DFB" w:rsidRPr="00004800">
        <w:rPr>
          <w:lang w:val="es-ES"/>
        </w:rPr>
        <w:t>l</w:t>
      </w:r>
      <w:r w:rsidR="006F4B98">
        <w:rPr>
          <w:lang w:val="es-ES"/>
        </w:rPr>
        <w:t>a</w:t>
      </w:r>
      <w:r w:rsidR="00115DFB" w:rsidRPr="00004800">
        <w:rPr>
          <w:lang w:val="es-ES"/>
        </w:rPr>
        <w:t xml:space="preserve"> </w:t>
      </w:r>
      <w:r w:rsidR="006F4B98">
        <w:rPr>
          <w:lang w:val="es-ES"/>
        </w:rPr>
        <w:t>infancia</w:t>
      </w:r>
      <w:r w:rsidR="00615F49" w:rsidRPr="00004800">
        <w:rPr>
          <w:lang w:val="es-ES"/>
        </w:rPr>
        <w:t>.</w:t>
      </w:r>
    </w:p>
    <w:p w:rsidR="00615F49" w:rsidRPr="00004800" w:rsidRDefault="00615F49" w:rsidP="00116533">
      <w:pPr>
        <w:pStyle w:val="Heading2"/>
        <w:ind w:left="360"/>
        <w:rPr>
          <w:lang w:val="es-ES"/>
        </w:rPr>
      </w:pPr>
      <w:r w:rsidRPr="00004800">
        <w:rPr>
          <w:lang w:val="es-ES"/>
        </w:rPr>
        <w:t xml:space="preserve">C. </w:t>
      </w:r>
      <w:r w:rsidR="00A5679D">
        <w:rPr>
          <w:lang w:val="es-ES"/>
        </w:rPr>
        <w:t xml:space="preserve"> </w:t>
      </w:r>
      <w:r w:rsidR="00B765B0" w:rsidRPr="00004800">
        <w:rPr>
          <w:lang w:val="es-ES"/>
        </w:rPr>
        <w:t>D</w:t>
      </w:r>
      <w:r w:rsidR="002333A0" w:rsidRPr="00004800">
        <w:rPr>
          <w:lang w:val="es-ES"/>
        </w:rPr>
        <w:t>erecho a la vida, a la supervivencia y al desarrollo</w:t>
      </w:r>
    </w:p>
    <w:p w:rsidR="00615F49" w:rsidRPr="00004800" w:rsidRDefault="00FA79C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La Constitución de la República de Moldova contiene</w:t>
      </w:r>
      <w:r w:rsidR="00BE4E65" w:rsidRPr="00004800">
        <w:rPr>
          <w:lang w:val="es-ES"/>
        </w:rPr>
        <w:t xml:space="preserve"> los elementos esenciales </w:t>
      </w:r>
      <w:r w:rsidRPr="00004800">
        <w:rPr>
          <w:lang w:val="es-ES"/>
        </w:rPr>
        <w:t>de este principio</w:t>
      </w:r>
      <w:r w:rsidR="00721938" w:rsidRPr="00004800">
        <w:rPr>
          <w:lang w:val="es-ES"/>
        </w:rPr>
        <w:t>,</w:t>
      </w:r>
      <w:r w:rsidRPr="00004800">
        <w:rPr>
          <w:lang w:val="es-ES"/>
        </w:rPr>
        <w:t xml:space="preserve"> reconociendo el derecho inherente a la vida, la supervivencia y el desarrollo. </w:t>
      </w:r>
      <w:r w:rsidR="000E1CB2" w:rsidRPr="00004800">
        <w:rPr>
          <w:lang w:val="es-ES"/>
        </w:rPr>
        <w:t>Estas disposiciones también figuran en</w:t>
      </w:r>
      <w:r w:rsidR="00BE4E65" w:rsidRPr="00004800">
        <w:rPr>
          <w:lang w:val="es-ES"/>
        </w:rPr>
        <w:t xml:space="preserve"> otros textos jurídicos</w:t>
      </w:r>
      <w:r w:rsidR="000E1CB2" w:rsidRPr="00004800">
        <w:rPr>
          <w:lang w:val="es-ES"/>
        </w:rPr>
        <w:t>. Por ejemplo, el Código de Familia garantiza y protege directamente el derecho del niño a la vi</w:t>
      </w:r>
      <w:r w:rsidR="005C0E52" w:rsidRPr="00004800">
        <w:rPr>
          <w:lang w:val="es-ES"/>
        </w:rPr>
        <w:t>d</w:t>
      </w:r>
      <w:r w:rsidR="000E1CB2" w:rsidRPr="00004800">
        <w:rPr>
          <w:lang w:val="es-ES"/>
        </w:rPr>
        <w:t>a, la supervivencia y el desarrollo (derecho del niño a vivir</w:t>
      </w:r>
      <w:r w:rsidR="00BE4E65" w:rsidRPr="00004800">
        <w:rPr>
          <w:lang w:val="es-ES"/>
        </w:rPr>
        <w:t xml:space="preserve"> y crecer </w:t>
      </w:r>
      <w:r w:rsidR="000E1CB2" w:rsidRPr="00004800">
        <w:rPr>
          <w:lang w:val="es-ES"/>
        </w:rPr>
        <w:t xml:space="preserve">en una familia </w:t>
      </w:r>
      <w:r w:rsidR="00615F49" w:rsidRPr="00004800">
        <w:rPr>
          <w:lang w:val="es-ES"/>
        </w:rPr>
        <w:t>(</w:t>
      </w:r>
      <w:r w:rsidR="00FB7990" w:rsidRPr="00004800">
        <w:rPr>
          <w:lang w:val="es-ES"/>
        </w:rPr>
        <w:t>artículo</w:t>
      </w:r>
      <w:r w:rsidR="00BE4E65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51), </w:t>
      </w:r>
      <w:r w:rsidR="000E1CB2" w:rsidRPr="00004800">
        <w:rPr>
          <w:lang w:val="es-ES"/>
        </w:rPr>
        <w:t xml:space="preserve">derecho a comunicarse con sus padres </w:t>
      </w:r>
      <w:r w:rsidR="00615F49" w:rsidRPr="00004800">
        <w:rPr>
          <w:lang w:val="es-ES"/>
        </w:rPr>
        <w:t>(</w:t>
      </w:r>
      <w:r w:rsidR="00FB7990" w:rsidRPr="00004800">
        <w:rPr>
          <w:lang w:val="es-ES"/>
        </w:rPr>
        <w:t>artículo</w:t>
      </w:r>
      <w:r w:rsidR="00BE4E65" w:rsidRPr="00004800">
        <w:rPr>
          <w:lang w:val="es-ES"/>
        </w:rPr>
        <w:t xml:space="preserve"> </w:t>
      </w:r>
      <w:r w:rsidR="00615F49" w:rsidRPr="00004800">
        <w:rPr>
          <w:lang w:val="es-ES"/>
        </w:rPr>
        <w:t>52)</w:t>
      </w:r>
      <w:r w:rsidR="00E671E1" w:rsidRPr="00004800">
        <w:rPr>
          <w:lang w:val="es-ES"/>
        </w:rPr>
        <w:t xml:space="preserve"> y </w:t>
      </w:r>
      <w:r w:rsidR="000E1CB2" w:rsidRPr="00004800">
        <w:rPr>
          <w:lang w:val="es-ES"/>
        </w:rPr>
        <w:t xml:space="preserve">derecho a ser protegido </w:t>
      </w:r>
      <w:r w:rsidR="004624ED" w:rsidRPr="00004800">
        <w:rPr>
          <w:lang w:val="es-ES"/>
        </w:rPr>
        <w:t>(</w:t>
      </w:r>
      <w:r w:rsidR="00FB7990" w:rsidRPr="00004800">
        <w:rPr>
          <w:lang w:val="es-ES"/>
        </w:rPr>
        <w:t>artículo</w:t>
      </w:r>
      <w:r w:rsidR="00BE4E65" w:rsidRPr="00004800">
        <w:rPr>
          <w:lang w:val="es-ES"/>
        </w:rPr>
        <w:t xml:space="preserve"> </w:t>
      </w:r>
      <w:r w:rsidR="004624ED" w:rsidRPr="00004800">
        <w:rPr>
          <w:lang w:val="es-ES"/>
        </w:rPr>
        <w:t>53</w:t>
      </w:r>
      <w:r w:rsidR="00615F49" w:rsidRPr="00004800">
        <w:rPr>
          <w:lang w:val="es-ES"/>
        </w:rPr>
        <w:t>)</w:t>
      </w:r>
      <w:r w:rsidR="00E671E1" w:rsidRPr="00004800">
        <w:rPr>
          <w:lang w:val="es-ES"/>
        </w:rPr>
        <w:t>)</w:t>
      </w:r>
      <w:r w:rsidR="00615F49" w:rsidRPr="00004800">
        <w:rPr>
          <w:lang w:val="es-ES"/>
        </w:rPr>
        <w:t xml:space="preserve">. </w:t>
      </w:r>
    </w:p>
    <w:p w:rsidR="00615F49" w:rsidRPr="00004800" w:rsidRDefault="008E2C5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>
        <w:rPr>
          <w:lang w:val="es-ES"/>
        </w:rPr>
        <w:t>S</w:t>
      </w:r>
      <w:r w:rsidRPr="00004800">
        <w:rPr>
          <w:lang w:val="es-ES"/>
        </w:rPr>
        <w:t xml:space="preserve">e establecieron varias garantías </w:t>
      </w:r>
      <w:r>
        <w:rPr>
          <w:lang w:val="es-ES"/>
        </w:rPr>
        <w:t>a fin de</w:t>
      </w:r>
      <w:r w:rsidR="00805F07" w:rsidRPr="00004800">
        <w:rPr>
          <w:lang w:val="es-ES"/>
        </w:rPr>
        <w:t xml:space="preserve"> </w:t>
      </w:r>
      <w:r w:rsidR="004624ED" w:rsidRPr="00004800">
        <w:rPr>
          <w:lang w:val="es-ES"/>
        </w:rPr>
        <w:t xml:space="preserve">asegurar el desarrollo sano </w:t>
      </w:r>
      <w:r w:rsidR="00721938" w:rsidRPr="00004800">
        <w:rPr>
          <w:lang w:val="es-ES"/>
        </w:rPr>
        <w:t>del niño</w:t>
      </w:r>
      <w:r w:rsidR="00615F49" w:rsidRPr="00004800">
        <w:rPr>
          <w:lang w:val="es-ES"/>
        </w:rPr>
        <w:t xml:space="preserve">. </w:t>
      </w:r>
      <w:r w:rsidR="005C0E52" w:rsidRPr="00004800">
        <w:rPr>
          <w:lang w:val="es-ES"/>
        </w:rPr>
        <w:t xml:space="preserve">Con arreglo a la legislación </w:t>
      </w:r>
      <w:r w:rsidR="00721938" w:rsidRPr="00004800">
        <w:rPr>
          <w:lang w:val="es-ES"/>
        </w:rPr>
        <w:t xml:space="preserve">vigente </w:t>
      </w:r>
      <w:r w:rsidR="005C0E52" w:rsidRPr="00004800">
        <w:rPr>
          <w:lang w:val="es-ES"/>
        </w:rPr>
        <w:t xml:space="preserve">sobre el seguro médico obligatorio, los niños menores de 18 años disfrutan de asistencia médica gratuita dentro de los límites del conjunto normalizado de servicios médicos básicos, cuyo costo </w:t>
      </w:r>
      <w:r>
        <w:rPr>
          <w:lang w:val="es-ES"/>
        </w:rPr>
        <w:t>corre a cargo del</w:t>
      </w:r>
      <w:r w:rsidR="00E92C7C" w:rsidRPr="00004800">
        <w:rPr>
          <w:lang w:val="es-ES"/>
        </w:rPr>
        <w:t xml:space="preserve"> presupuesto del E</w:t>
      </w:r>
      <w:r w:rsidR="005C0E52" w:rsidRPr="00004800">
        <w:rPr>
          <w:lang w:val="es-ES"/>
        </w:rPr>
        <w:t>stado</w:t>
      </w:r>
      <w:r w:rsidR="00615F49" w:rsidRPr="00004800">
        <w:rPr>
          <w:lang w:val="es-ES"/>
        </w:rPr>
        <w:t xml:space="preserve">. </w:t>
      </w:r>
      <w:r w:rsidR="007C041B" w:rsidRPr="00004800">
        <w:rPr>
          <w:lang w:val="es-ES"/>
        </w:rPr>
        <w:t>Así, el Programa de seguro m</w:t>
      </w:r>
      <w:r w:rsidR="005815F0" w:rsidRPr="00004800">
        <w:rPr>
          <w:lang w:val="es-ES"/>
        </w:rPr>
        <w:t>é</w:t>
      </w:r>
      <w:r w:rsidR="007C041B" w:rsidRPr="00004800">
        <w:rPr>
          <w:lang w:val="es-ES"/>
        </w:rPr>
        <w:t xml:space="preserve">dico obligatorio único que aprueba </w:t>
      </w:r>
      <w:r w:rsidR="00805F07" w:rsidRPr="00004800">
        <w:rPr>
          <w:lang w:val="es-ES"/>
        </w:rPr>
        <w:t xml:space="preserve">el Gobierno </w:t>
      </w:r>
      <w:r w:rsidR="00721938" w:rsidRPr="00004800">
        <w:rPr>
          <w:lang w:val="es-ES"/>
        </w:rPr>
        <w:t>cada año establece la supervisió</w:t>
      </w:r>
      <w:r w:rsidR="007C041B" w:rsidRPr="00004800">
        <w:rPr>
          <w:lang w:val="es-ES"/>
        </w:rPr>
        <w:t>n del desarrollo físico y psicomotor del niño en cumplimiento de otros reglamentos aprobados por el Ministerio de Salud</w:t>
      </w:r>
      <w:r w:rsidR="00805F07" w:rsidRPr="00004800">
        <w:rPr>
          <w:lang w:val="es-ES"/>
        </w:rPr>
        <w:t>,</w:t>
      </w:r>
      <w:r w:rsidR="007C041B" w:rsidRPr="00004800">
        <w:rPr>
          <w:lang w:val="es-ES"/>
        </w:rPr>
        <w:t xml:space="preserve"> la inmunización d</w:t>
      </w:r>
      <w:r w:rsidR="00285210" w:rsidRPr="00004800">
        <w:rPr>
          <w:lang w:val="es-ES"/>
        </w:rPr>
        <w:t>e</w:t>
      </w:r>
      <w:r w:rsidR="007C041B" w:rsidRPr="00004800">
        <w:rPr>
          <w:lang w:val="es-ES"/>
        </w:rPr>
        <w:t xml:space="preserve"> los niños de acuerdo con un calendario de vacunas e indicaciones epidemiológicas</w:t>
      </w:r>
      <w:r w:rsidR="00805F07" w:rsidRPr="00004800">
        <w:rPr>
          <w:lang w:val="es-ES"/>
        </w:rPr>
        <w:t xml:space="preserve">, la prestación de </w:t>
      </w:r>
      <w:r w:rsidR="00285210" w:rsidRPr="00004800">
        <w:rPr>
          <w:lang w:val="es-ES"/>
        </w:rPr>
        <w:t>servicios de salud reproductiva</w:t>
      </w:r>
      <w:r w:rsidR="00805F07" w:rsidRPr="00004800">
        <w:rPr>
          <w:lang w:val="es-ES"/>
        </w:rPr>
        <w:t xml:space="preserve"> adaptados </w:t>
      </w:r>
      <w:r w:rsidR="00285210" w:rsidRPr="00004800">
        <w:rPr>
          <w:lang w:val="es-ES"/>
        </w:rPr>
        <w:t>a los jóvenes</w:t>
      </w:r>
      <w:r w:rsidR="00805F07" w:rsidRPr="00004800">
        <w:rPr>
          <w:lang w:val="es-ES"/>
        </w:rPr>
        <w:t xml:space="preserve"> basados </w:t>
      </w:r>
      <w:r w:rsidR="00285210" w:rsidRPr="00004800">
        <w:rPr>
          <w:lang w:val="es-ES"/>
        </w:rPr>
        <w:t xml:space="preserve">en </w:t>
      </w:r>
      <w:r w:rsidR="00B77570">
        <w:rPr>
          <w:lang w:val="es-ES"/>
        </w:rPr>
        <w:t xml:space="preserve">las normas </w:t>
      </w:r>
      <w:r w:rsidR="00285210" w:rsidRPr="00004800">
        <w:rPr>
          <w:lang w:val="es-ES"/>
        </w:rPr>
        <w:t>vigentes</w:t>
      </w:r>
      <w:r w:rsidR="00805F07" w:rsidRPr="00004800">
        <w:rPr>
          <w:lang w:val="es-ES"/>
        </w:rPr>
        <w:t xml:space="preserve">, la </w:t>
      </w:r>
      <w:r w:rsidR="00B62075" w:rsidRPr="00004800">
        <w:rPr>
          <w:lang w:val="es-ES"/>
        </w:rPr>
        <w:t>atención médica domiciliaria</w:t>
      </w:r>
      <w:r w:rsidR="00615F49" w:rsidRPr="00004800">
        <w:rPr>
          <w:lang w:val="es-ES"/>
        </w:rPr>
        <w:t xml:space="preserve"> </w:t>
      </w:r>
      <w:r w:rsidR="00B62075" w:rsidRPr="00004800">
        <w:rPr>
          <w:lang w:val="es-ES"/>
        </w:rPr>
        <w:t>y la cobertura de</w:t>
      </w:r>
      <w:r w:rsidR="00805F07" w:rsidRPr="00004800">
        <w:rPr>
          <w:lang w:val="es-ES"/>
        </w:rPr>
        <w:t xml:space="preserve"> las prescripciones </w:t>
      </w:r>
      <w:r w:rsidR="00B77570">
        <w:rPr>
          <w:lang w:val="es-ES"/>
        </w:rPr>
        <w:t>para</w:t>
      </w:r>
      <w:r w:rsidR="00B62075" w:rsidRPr="00004800">
        <w:rPr>
          <w:lang w:val="es-ES"/>
        </w:rPr>
        <w:t xml:space="preserve"> los niños de </w:t>
      </w:r>
      <w:smartTag w:uri="urn:schemas-microsoft-com:office:smarttags" w:element="metricconverter">
        <w:smartTagPr>
          <w:attr w:name="ProductID" w:val="0 a"/>
        </w:smartTagPr>
        <w:r w:rsidR="00B62075" w:rsidRPr="00004800">
          <w:rPr>
            <w:lang w:val="es-ES"/>
          </w:rPr>
          <w:t>0 a</w:t>
        </w:r>
      </w:smartTag>
      <w:r w:rsidR="00B62075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5 </w:t>
      </w:r>
      <w:r w:rsidR="00B62075" w:rsidRPr="00004800">
        <w:rPr>
          <w:lang w:val="es-ES"/>
        </w:rPr>
        <w:t xml:space="preserve">años que reciben tratamiento médico </w:t>
      </w:r>
      <w:r w:rsidR="00B77570">
        <w:rPr>
          <w:lang w:val="es-ES"/>
        </w:rPr>
        <w:t>por</w:t>
      </w:r>
      <w:r w:rsidR="00B62075" w:rsidRPr="00004800">
        <w:rPr>
          <w:lang w:val="es-ES"/>
        </w:rPr>
        <w:t xml:space="preserve"> diversas enfermedades</w:t>
      </w:r>
      <w:r w:rsidR="00615F49" w:rsidRPr="00004800">
        <w:rPr>
          <w:lang w:val="es-ES"/>
        </w:rPr>
        <w:t xml:space="preserve">. </w:t>
      </w:r>
      <w:r w:rsidR="004F3B69" w:rsidRPr="00004800">
        <w:rPr>
          <w:lang w:val="es-ES"/>
        </w:rPr>
        <w:t>Por consiguiente, los niños tienen una póliza de seguro médico financiada</w:t>
      </w:r>
      <w:r w:rsidR="00805F07" w:rsidRPr="00004800">
        <w:rPr>
          <w:lang w:val="es-ES"/>
        </w:rPr>
        <w:t xml:space="preserve"> con cargo al </w:t>
      </w:r>
      <w:r w:rsidR="004F3B69" w:rsidRPr="00004800">
        <w:rPr>
          <w:lang w:val="es-ES"/>
        </w:rPr>
        <w:t>presupuesto público</w:t>
      </w:r>
      <w:r w:rsidR="00615F49" w:rsidRPr="00004800">
        <w:rPr>
          <w:lang w:val="es-ES"/>
        </w:rPr>
        <w:t xml:space="preserve">. </w:t>
      </w:r>
      <w:r w:rsidR="00B77570">
        <w:rPr>
          <w:lang w:val="es-ES"/>
        </w:rPr>
        <w:t>L</w:t>
      </w:r>
      <w:r w:rsidR="004F3B69" w:rsidRPr="00004800">
        <w:rPr>
          <w:lang w:val="es-ES"/>
        </w:rPr>
        <w:t>os exámenes médicos periódicos de los niños</w:t>
      </w:r>
      <w:r w:rsidR="00B77570">
        <w:rPr>
          <w:lang w:val="es-ES"/>
        </w:rPr>
        <w:t xml:space="preserve"> permiten aplicar un</w:t>
      </w:r>
      <w:r w:rsidR="004F3B69" w:rsidRPr="00004800">
        <w:rPr>
          <w:lang w:val="es-ES"/>
        </w:rPr>
        <w:t xml:space="preserve"> tratamiento oportuno y </w:t>
      </w:r>
      <w:r w:rsidR="00B77570">
        <w:rPr>
          <w:lang w:val="es-ES"/>
        </w:rPr>
        <w:t>medidas de</w:t>
      </w:r>
      <w:r w:rsidR="004F3B69" w:rsidRPr="00004800">
        <w:rPr>
          <w:lang w:val="es-ES"/>
        </w:rPr>
        <w:t xml:space="preserve"> rehabilitación</w:t>
      </w:r>
      <w:r w:rsidR="00615F49" w:rsidRPr="00004800">
        <w:rPr>
          <w:lang w:val="es-ES"/>
        </w:rPr>
        <w:t xml:space="preserve">. </w:t>
      </w:r>
      <w:r w:rsidR="004F3B69" w:rsidRPr="00004800">
        <w:rPr>
          <w:lang w:val="es-ES"/>
        </w:rPr>
        <w:t xml:space="preserve">Además, determinadas categorías de estudiantes reciben alimentos gratuitos o a bajo precio </w:t>
      </w:r>
      <w:r w:rsidR="00615F49" w:rsidRPr="00004800">
        <w:rPr>
          <w:lang w:val="es-ES"/>
        </w:rPr>
        <w:t>(</w:t>
      </w:r>
      <w:r w:rsidR="004F3B69" w:rsidRPr="00004800">
        <w:rPr>
          <w:lang w:val="es-ES"/>
        </w:rPr>
        <w:t xml:space="preserve">véase la sección </w:t>
      </w:r>
      <w:r w:rsidR="00615F49" w:rsidRPr="00004800">
        <w:rPr>
          <w:lang w:val="es-ES"/>
        </w:rPr>
        <w:t xml:space="preserve">VII </w:t>
      </w:r>
      <w:r w:rsidR="004F3B69" w:rsidRPr="00004800">
        <w:rPr>
          <w:i/>
          <w:lang w:val="es-ES"/>
        </w:rPr>
        <w:t>infra</w:t>
      </w:r>
      <w:r w:rsidR="00615F49" w:rsidRPr="00004800">
        <w:rPr>
          <w:lang w:val="es-ES"/>
        </w:rPr>
        <w:t>).</w:t>
      </w:r>
    </w:p>
    <w:p w:rsidR="00615F49" w:rsidRPr="00004800" w:rsidRDefault="002B459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Los funcionarios de </w:t>
      </w:r>
      <w:bookmarkStart w:id="40" w:name="OLE_LINK25"/>
      <w:r w:rsidRPr="00004800">
        <w:rPr>
          <w:lang w:val="es-ES"/>
        </w:rPr>
        <w:t>menores de los departamentos de</w:t>
      </w:r>
      <w:r w:rsidR="00132FBE" w:rsidRPr="00004800">
        <w:rPr>
          <w:lang w:val="es-ES"/>
        </w:rPr>
        <w:t xml:space="preserve"> policía regionales </w:t>
      </w:r>
      <w:r w:rsidRPr="00004800">
        <w:rPr>
          <w:lang w:val="es-ES"/>
        </w:rPr>
        <w:t>y los representantes de las direcciones de educación, las direcciones de protección social y</w:t>
      </w:r>
      <w:r w:rsidR="00132FBE" w:rsidRPr="00004800">
        <w:rPr>
          <w:lang w:val="es-ES"/>
        </w:rPr>
        <w:t xml:space="preserve"> las </w:t>
      </w:r>
      <w:r w:rsidRPr="00004800">
        <w:rPr>
          <w:lang w:val="es-ES"/>
        </w:rPr>
        <w:t>instituciones médicas visitan periódicamente las zonas o los lugares para niños en situación de alto riesgo</w:t>
      </w:r>
      <w:bookmarkEnd w:id="40"/>
      <w:r w:rsidR="00615F49" w:rsidRPr="00004800">
        <w:rPr>
          <w:lang w:val="es-ES"/>
        </w:rPr>
        <w:t xml:space="preserve">. </w:t>
      </w:r>
      <w:r w:rsidR="00983C02">
        <w:rPr>
          <w:lang w:val="es-ES"/>
        </w:rPr>
        <w:t>Como</w:t>
      </w:r>
      <w:r w:rsidRPr="00004800">
        <w:rPr>
          <w:lang w:val="es-ES"/>
        </w:rPr>
        <w:t xml:space="preserve"> resultado de las 5.</w:t>
      </w:r>
      <w:r w:rsidR="00615F49" w:rsidRPr="00004800">
        <w:rPr>
          <w:lang w:val="es-ES"/>
        </w:rPr>
        <w:t>021 visit</w:t>
      </w:r>
      <w:r w:rsidRPr="00004800">
        <w:rPr>
          <w:lang w:val="es-ES"/>
        </w:rPr>
        <w:t>a</w:t>
      </w:r>
      <w:r w:rsidR="00615F49" w:rsidRPr="00004800">
        <w:rPr>
          <w:lang w:val="es-ES"/>
        </w:rPr>
        <w:t xml:space="preserve">s </w:t>
      </w:r>
      <w:r w:rsidR="00983C02">
        <w:rPr>
          <w:lang w:val="es-ES"/>
        </w:rPr>
        <w:t>se</w:t>
      </w:r>
      <w:r w:rsidRPr="00004800">
        <w:rPr>
          <w:lang w:val="es-ES"/>
        </w:rPr>
        <w:t xml:space="preserve"> registr</w:t>
      </w:r>
      <w:r w:rsidR="00983C02">
        <w:rPr>
          <w:lang w:val="es-ES"/>
        </w:rPr>
        <w:t>ó a</w:t>
      </w:r>
      <w:r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37 </w:t>
      </w:r>
      <w:r w:rsidRPr="00004800">
        <w:rPr>
          <w:lang w:val="es-ES"/>
        </w:rPr>
        <w:t>niños consumidores de drogas</w:t>
      </w:r>
      <w:r w:rsidR="00132FBE" w:rsidRPr="00004800">
        <w:rPr>
          <w:lang w:val="es-ES"/>
        </w:rPr>
        <w:t>,</w:t>
      </w:r>
      <w:r w:rsidR="00615F49" w:rsidRPr="00004800">
        <w:rPr>
          <w:lang w:val="es-ES"/>
        </w:rPr>
        <w:t xml:space="preserve"> 35 </w:t>
      </w:r>
      <w:r w:rsidRPr="00004800">
        <w:rPr>
          <w:lang w:val="es-ES"/>
        </w:rPr>
        <w:t>niños usuarios de sustancias tóxicas</w:t>
      </w:r>
      <w:r w:rsidR="00132FBE" w:rsidRPr="00004800">
        <w:rPr>
          <w:lang w:val="es-ES"/>
        </w:rPr>
        <w:t>,</w:t>
      </w:r>
      <w:r w:rsidR="00615F49" w:rsidRPr="00004800">
        <w:rPr>
          <w:lang w:val="es-ES"/>
        </w:rPr>
        <w:t xml:space="preserve"> 474 </w:t>
      </w:r>
      <w:r w:rsidRPr="00004800">
        <w:rPr>
          <w:lang w:val="es-ES"/>
        </w:rPr>
        <w:t>niños con intoxicación etílica</w:t>
      </w:r>
      <w:r w:rsidR="00132FBE" w:rsidRPr="00004800">
        <w:rPr>
          <w:lang w:val="es-ES"/>
        </w:rPr>
        <w:t>,</w:t>
      </w:r>
      <w:r w:rsidR="00615F49" w:rsidRPr="00004800">
        <w:rPr>
          <w:lang w:val="es-ES"/>
        </w:rPr>
        <w:t xml:space="preserve"> 407 </w:t>
      </w:r>
      <w:r w:rsidRPr="00004800">
        <w:rPr>
          <w:lang w:val="es-ES"/>
        </w:rPr>
        <w:t>niños sin hogar y</w:t>
      </w:r>
      <w:r w:rsidR="00CD285F">
        <w:rPr>
          <w:lang w:val="es-ES"/>
        </w:rPr>
        <w:t> </w:t>
      </w:r>
      <w:r w:rsidR="00615F49" w:rsidRPr="00004800">
        <w:rPr>
          <w:lang w:val="es-ES"/>
        </w:rPr>
        <w:t xml:space="preserve">105 </w:t>
      </w:r>
      <w:r w:rsidRPr="00004800">
        <w:rPr>
          <w:lang w:val="es-ES"/>
        </w:rPr>
        <w:t>niños mendig</w:t>
      </w:r>
      <w:r w:rsidR="00721938" w:rsidRPr="00004800">
        <w:rPr>
          <w:lang w:val="es-ES"/>
        </w:rPr>
        <w:t>os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 xml:space="preserve">También como </w:t>
      </w:r>
      <w:r w:rsidR="00983C02">
        <w:rPr>
          <w:lang w:val="es-ES"/>
        </w:rPr>
        <w:t>consecuencia</w:t>
      </w:r>
      <w:r w:rsidRPr="00004800">
        <w:rPr>
          <w:lang w:val="es-ES"/>
        </w:rPr>
        <w:t xml:space="preserve"> </w:t>
      </w:r>
      <w:r w:rsidR="00D07BC4" w:rsidRPr="00004800">
        <w:rPr>
          <w:lang w:val="es-ES"/>
        </w:rPr>
        <w:t xml:space="preserve">de estas actuaciones se </w:t>
      </w:r>
      <w:r w:rsidR="00983C02">
        <w:rPr>
          <w:lang w:val="es-ES"/>
        </w:rPr>
        <w:t xml:space="preserve">realizó la </w:t>
      </w:r>
      <w:r w:rsidR="00D07BC4" w:rsidRPr="00004800">
        <w:rPr>
          <w:lang w:val="es-ES"/>
        </w:rPr>
        <w:t>identifi</w:t>
      </w:r>
      <w:r w:rsidR="00F87D00">
        <w:rPr>
          <w:lang w:val="es-ES"/>
        </w:rPr>
        <w:t>ca</w:t>
      </w:r>
      <w:r w:rsidR="00D07BC4" w:rsidRPr="00004800">
        <w:rPr>
          <w:lang w:val="es-ES"/>
        </w:rPr>
        <w:t>c</w:t>
      </w:r>
      <w:r w:rsidR="00983C02">
        <w:rPr>
          <w:lang w:val="es-ES"/>
        </w:rPr>
        <w:t>ión</w:t>
      </w:r>
      <w:r w:rsidR="00615F49" w:rsidRPr="00004800">
        <w:rPr>
          <w:lang w:val="es-ES"/>
        </w:rPr>
        <w:t xml:space="preserve"> </w:t>
      </w:r>
      <w:r w:rsidR="00D07BC4" w:rsidRPr="00004800">
        <w:rPr>
          <w:lang w:val="es-ES"/>
        </w:rPr>
        <w:t xml:space="preserve">y </w:t>
      </w:r>
      <w:r w:rsidR="00983C02">
        <w:rPr>
          <w:lang w:val="es-ES"/>
        </w:rPr>
        <w:t xml:space="preserve">el </w:t>
      </w:r>
      <w:r w:rsidR="00D07BC4" w:rsidRPr="00004800">
        <w:rPr>
          <w:lang w:val="es-ES"/>
        </w:rPr>
        <w:t>registr</w:t>
      </w:r>
      <w:r w:rsidR="00983C02">
        <w:rPr>
          <w:lang w:val="es-ES"/>
        </w:rPr>
        <w:t>o de</w:t>
      </w:r>
      <w:r w:rsidR="00D07BC4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154 </w:t>
      </w:r>
      <w:r w:rsidR="00D07BC4" w:rsidRPr="00004800">
        <w:rPr>
          <w:lang w:val="es-ES"/>
        </w:rPr>
        <w:t>familias consumidoras de alcohol y</w:t>
      </w:r>
      <w:r w:rsidR="00615F49" w:rsidRPr="00004800">
        <w:rPr>
          <w:lang w:val="es-ES"/>
        </w:rPr>
        <w:t xml:space="preserve"> 298 </w:t>
      </w:r>
      <w:r w:rsidR="00D07BC4" w:rsidRPr="00004800">
        <w:rPr>
          <w:lang w:val="es-ES"/>
        </w:rPr>
        <w:t>familias socialmente vulnerables</w:t>
      </w:r>
      <w:r w:rsidR="00132FBE" w:rsidRPr="00004800">
        <w:rPr>
          <w:lang w:val="es-ES"/>
        </w:rPr>
        <w:t>,</w:t>
      </w:r>
      <w:r w:rsidR="00D07BC4" w:rsidRPr="00004800">
        <w:rPr>
          <w:lang w:val="es-ES"/>
        </w:rPr>
        <w:t xml:space="preserve"> y </w:t>
      </w:r>
      <w:r w:rsidR="00214784" w:rsidRPr="00004800">
        <w:rPr>
          <w:lang w:val="es-ES"/>
        </w:rPr>
        <w:t>se</w:t>
      </w:r>
      <w:r w:rsidR="00132FBE" w:rsidRPr="00004800">
        <w:rPr>
          <w:lang w:val="es-ES"/>
        </w:rPr>
        <w:t xml:space="preserve"> envió </w:t>
      </w:r>
      <w:r w:rsidR="00D07BC4" w:rsidRPr="00004800">
        <w:rPr>
          <w:lang w:val="es-ES"/>
        </w:rPr>
        <w:t>a escuelas especiales</w:t>
      </w:r>
      <w:r w:rsidR="00132FBE" w:rsidRPr="00004800">
        <w:rPr>
          <w:lang w:val="es-ES"/>
        </w:rPr>
        <w:t xml:space="preserve"> a 82 niños</w:t>
      </w:r>
      <w:r w:rsidR="00615F49" w:rsidRPr="00004800">
        <w:rPr>
          <w:lang w:val="es-ES"/>
        </w:rPr>
        <w:t xml:space="preserve">. </w:t>
      </w:r>
      <w:r w:rsidR="00214784" w:rsidRPr="00004800">
        <w:rPr>
          <w:lang w:val="es-ES"/>
        </w:rPr>
        <w:t>En total</w:t>
      </w:r>
      <w:r w:rsidR="00132FBE" w:rsidRPr="00004800">
        <w:rPr>
          <w:lang w:val="es-ES"/>
        </w:rPr>
        <w:t>,</w:t>
      </w:r>
      <w:r w:rsidR="00214784" w:rsidRPr="00004800">
        <w:rPr>
          <w:lang w:val="es-ES"/>
        </w:rPr>
        <w:t xml:space="preserve"> la policía </w:t>
      </w:r>
      <w:r w:rsidR="00B74A34" w:rsidRPr="00004800">
        <w:rPr>
          <w:lang w:val="es-ES"/>
        </w:rPr>
        <w:t xml:space="preserve">tiene registrados </w:t>
      </w:r>
      <w:r w:rsidR="00214784" w:rsidRPr="00004800">
        <w:rPr>
          <w:bCs/>
          <w:lang w:val="es-ES"/>
        </w:rPr>
        <w:t>5.</w:t>
      </w:r>
      <w:r w:rsidR="00615F49" w:rsidRPr="00004800">
        <w:rPr>
          <w:bCs/>
          <w:lang w:val="es-ES"/>
        </w:rPr>
        <w:t xml:space="preserve">175 </w:t>
      </w:r>
      <w:r w:rsidR="00214784" w:rsidRPr="00004800">
        <w:rPr>
          <w:bCs/>
          <w:lang w:val="es-ES"/>
        </w:rPr>
        <w:t>delincuentes juveniles y 1.</w:t>
      </w:r>
      <w:r w:rsidR="00615F49" w:rsidRPr="00004800">
        <w:rPr>
          <w:bCs/>
          <w:lang w:val="es-ES"/>
        </w:rPr>
        <w:t xml:space="preserve">565 </w:t>
      </w:r>
      <w:r w:rsidR="00214784" w:rsidRPr="00004800">
        <w:rPr>
          <w:bCs/>
          <w:lang w:val="es-ES"/>
        </w:rPr>
        <w:t xml:space="preserve">familias </w:t>
      </w:r>
      <w:r w:rsidR="00983C02">
        <w:rPr>
          <w:bCs/>
          <w:lang w:val="es-ES"/>
        </w:rPr>
        <w:t>desintegradas.</w:t>
      </w:r>
    </w:p>
    <w:p w:rsidR="00615F49" w:rsidRPr="00004800" w:rsidRDefault="00733F7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A fin de reducir el nivel de delincuencia juvenil</w:t>
      </w:r>
      <w:r w:rsidR="00615F49" w:rsidRPr="00004800">
        <w:rPr>
          <w:lang w:val="es-ES"/>
        </w:rPr>
        <w:t xml:space="preserve">, </w:t>
      </w:r>
      <w:r w:rsidR="0087373C" w:rsidRPr="00004800">
        <w:rPr>
          <w:lang w:val="es-ES"/>
        </w:rPr>
        <w:t xml:space="preserve">el número </w:t>
      </w:r>
      <w:r w:rsidRPr="00004800">
        <w:rPr>
          <w:lang w:val="es-ES"/>
        </w:rPr>
        <w:t xml:space="preserve">de niños sin hogar y </w:t>
      </w:r>
      <w:r w:rsidR="0087373C" w:rsidRPr="00004800">
        <w:rPr>
          <w:lang w:val="es-ES"/>
        </w:rPr>
        <w:t>los</w:t>
      </w:r>
      <w:r w:rsidR="00721938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accidentes de </w:t>
      </w:r>
      <w:r w:rsidR="00721938" w:rsidRPr="00004800">
        <w:rPr>
          <w:lang w:val="es-ES"/>
        </w:rPr>
        <w:t>tráfico</w:t>
      </w:r>
      <w:r w:rsidR="00E85DAE" w:rsidRPr="00004800">
        <w:rPr>
          <w:lang w:val="es-ES"/>
        </w:rPr>
        <w:t>,</w:t>
      </w:r>
      <w:r w:rsidR="00132FBE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prevenir </w:t>
      </w:r>
      <w:r w:rsidR="00132FBE" w:rsidRPr="00004800">
        <w:rPr>
          <w:lang w:val="es-ES"/>
        </w:rPr>
        <w:t xml:space="preserve">los </w:t>
      </w:r>
      <w:r w:rsidRPr="00004800">
        <w:rPr>
          <w:lang w:val="es-ES"/>
        </w:rPr>
        <w:t xml:space="preserve">casos de </w:t>
      </w:r>
      <w:r w:rsidR="00B708E0" w:rsidRPr="00004800">
        <w:rPr>
          <w:lang w:val="es-ES"/>
        </w:rPr>
        <w:t xml:space="preserve">ahogamiento y </w:t>
      </w:r>
      <w:r w:rsidR="00606550" w:rsidRPr="00004800">
        <w:rPr>
          <w:lang w:val="es-ES"/>
        </w:rPr>
        <w:t>combati</w:t>
      </w:r>
      <w:r w:rsidR="00B708E0" w:rsidRPr="00004800">
        <w:rPr>
          <w:lang w:val="es-ES"/>
        </w:rPr>
        <w:t>r los delitos en las instituciones de enseñanza secundaria y superior</w:t>
      </w:r>
      <w:r w:rsidR="00615F49" w:rsidRPr="00004800">
        <w:rPr>
          <w:lang w:val="es-ES"/>
        </w:rPr>
        <w:t xml:space="preserve">, </w:t>
      </w:r>
      <w:r w:rsidR="00B708E0" w:rsidRPr="00004800">
        <w:rPr>
          <w:lang w:val="es-ES"/>
        </w:rPr>
        <w:t>los funcionarios de policía organizaron 7.</w:t>
      </w:r>
      <w:r w:rsidR="003F6573">
        <w:rPr>
          <w:lang w:val="es-ES"/>
        </w:rPr>
        <w:t>108 </w:t>
      </w:r>
      <w:r w:rsidR="006027F1" w:rsidRPr="00004800">
        <w:rPr>
          <w:lang w:val="es-ES"/>
        </w:rPr>
        <w:t>coloquios</w:t>
      </w:r>
      <w:r w:rsidR="00606550" w:rsidRPr="00004800">
        <w:rPr>
          <w:lang w:val="es-ES"/>
        </w:rPr>
        <w:t xml:space="preserve"> y debates con niños y con personal </w:t>
      </w:r>
      <w:r w:rsidR="00721938" w:rsidRPr="00004800">
        <w:rPr>
          <w:lang w:val="es-ES"/>
        </w:rPr>
        <w:t xml:space="preserve">de </w:t>
      </w:r>
      <w:r w:rsidR="00606550" w:rsidRPr="00004800">
        <w:rPr>
          <w:lang w:val="es-ES"/>
        </w:rPr>
        <w:t xml:space="preserve">las instituciones </w:t>
      </w:r>
      <w:r w:rsidR="00721938" w:rsidRPr="00004800">
        <w:rPr>
          <w:lang w:val="es-ES"/>
        </w:rPr>
        <w:t>docentes</w:t>
      </w:r>
      <w:r w:rsidR="00615F49" w:rsidRPr="00004800">
        <w:rPr>
          <w:lang w:val="es-ES"/>
        </w:rPr>
        <w:t xml:space="preserve">. </w:t>
      </w:r>
      <w:r w:rsidR="00606550" w:rsidRPr="00004800">
        <w:rPr>
          <w:lang w:val="es-ES"/>
        </w:rPr>
        <w:t>Además, en las instituciones de enseñanza secundaria se han incluido actividades sobre estas cuestiones en el plan de estudios de</w:t>
      </w:r>
      <w:r w:rsidR="00132FBE" w:rsidRPr="00004800">
        <w:rPr>
          <w:lang w:val="es-ES"/>
        </w:rPr>
        <w:t xml:space="preserve"> diversas </w:t>
      </w:r>
      <w:r w:rsidR="00606550" w:rsidRPr="00004800">
        <w:rPr>
          <w:lang w:val="es-ES"/>
        </w:rPr>
        <w:t>asignaturas o programas</w:t>
      </w:r>
      <w:r w:rsidR="00615F49" w:rsidRPr="00004800">
        <w:rPr>
          <w:lang w:val="es-ES"/>
        </w:rPr>
        <w:t xml:space="preserve">. </w:t>
      </w:r>
    </w:p>
    <w:p w:rsidR="00615F49" w:rsidRPr="00004800" w:rsidRDefault="00457BD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>
        <w:rPr>
          <w:lang w:val="es-ES"/>
        </w:rPr>
        <w:t>Con objeto de</w:t>
      </w:r>
      <w:r w:rsidR="009A1B52" w:rsidRPr="00004800">
        <w:rPr>
          <w:lang w:val="es-ES"/>
        </w:rPr>
        <w:t xml:space="preserve"> prevenir los accidentes de </w:t>
      </w:r>
      <w:r w:rsidR="00C71DEB" w:rsidRPr="00004800">
        <w:rPr>
          <w:lang w:val="es-ES"/>
        </w:rPr>
        <w:t>tráfico</w:t>
      </w:r>
      <w:r w:rsidR="009A1B52" w:rsidRPr="00004800">
        <w:rPr>
          <w:lang w:val="es-ES"/>
        </w:rPr>
        <w:t xml:space="preserve"> y reducir el número de los</w:t>
      </w:r>
      <w:r w:rsidR="00AF10F1" w:rsidRPr="00004800">
        <w:rPr>
          <w:lang w:val="es-ES"/>
        </w:rPr>
        <w:t xml:space="preserve"> graves en los que se ven afectados </w:t>
      </w:r>
      <w:r w:rsidR="009A1B52" w:rsidRPr="00004800">
        <w:rPr>
          <w:lang w:val="es-ES"/>
        </w:rPr>
        <w:t>niños</w:t>
      </w:r>
      <w:r w:rsidR="00615F49" w:rsidRPr="00004800">
        <w:rPr>
          <w:lang w:val="es-ES"/>
        </w:rPr>
        <w:t xml:space="preserve">, </w:t>
      </w:r>
      <w:r w:rsidR="00C71DEB" w:rsidRPr="00004800">
        <w:rPr>
          <w:lang w:val="es-ES"/>
        </w:rPr>
        <w:t>la Dirección de Policía</w:t>
      </w:r>
      <w:r w:rsidR="00DC3C26" w:rsidRPr="00004800">
        <w:rPr>
          <w:lang w:val="es-ES"/>
        </w:rPr>
        <w:t xml:space="preserve"> </w:t>
      </w:r>
      <w:r w:rsidR="00C71DEB" w:rsidRPr="00004800">
        <w:rPr>
          <w:lang w:val="es-ES"/>
        </w:rPr>
        <w:t>de Tráfico, el Ministerio de Educación y Juventud y la Unión de Conductores organizaron varias actividades en instituciones de enseñanza preuniversitaria</w:t>
      </w:r>
      <w:r w:rsidR="006C4A54" w:rsidRPr="00004800">
        <w:rPr>
          <w:lang w:val="es-ES"/>
        </w:rPr>
        <w:t xml:space="preserve"> en relación con </w:t>
      </w:r>
      <w:r w:rsidR="00C71DEB" w:rsidRPr="00004800">
        <w:rPr>
          <w:lang w:val="es-ES"/>
        </w:rPr>
        <w:t xml:space="preserve">el estudio de las </w:t>
      </w:r>
      <w:r w:rsidR="006C4A54" w:rsidRPr="00004800">
        <w:rPr>
          <w:lang w:val="es-ES"/>
        </w:rPr>
        <w:t>normas de circulación y el fomento de un comportamiento apropiado de los usuarios de las carreteras</w:t>
      </w:r>
      <w:r>
        <w:rPr>
          <w:lang w:val="es-ES"/>
        </w:rPr>
        <w:t>.</w:t>
      </w:r>
    </w:p>
    <w:p w:rsidR="00615F49" w:rsidRPr="00004800" w:rsidRDefault="00930F2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Para mejorar la disciplina de los usuarios de las carreteras, en 2006 </w:t>
      </w:r>
      <w:r w:rsidR="00F54049" w:rsidRPr="00004800">
        <w:rPr>
          <w:lang w:val="es-ES"/>
        </w:rPr>
        <w:t xml:space="preserve">se organizaron </w:t>
      </w:r>
      <w:r w:rsidRPr="00004800">
        <w:rPr>
          <w:lang w:val="es-ES"/>
        </w:rPr>
        <w:t>las siguientes actividades</w:t>
      </w:r>
      <w:r w:rsidR="00457BD1">
        <w:rPr>
          <w:lang w:val="es-ES"/>
        </w:rPr>
        <w:t>:</w:t>
      </w:r>
    </w:p>
    <w:p w:rsidR="00615F49" w:rsidRPr="00004800" w:rsidRDefault="006027F1" w:rsidP="003F6573">
      <w:pPr>
        <w:numPr>
          <w:ilvl w:val="0"/>
          <w:numId w:val="13"/>
        </w:numPr>
        <w:rPr>
          <w:lang w:val="es-ES"/>
        </w:rPr>
      </w:pPr>
      <w:r w:rsidRPr="00004800">
        <w:rPr>
          <w:lang w:val="es-ES"/>
        </w:rPr>
        <w:t>10.</w:t>
      </w:r>
      <w:r w:rsidR="00615F49" w:rsidRPr="00004800">
        <w:rPr>
          <w:lang w:val="es-ES"/>
        </w:rPr>
        <w:t xml:space="preserve">371 </w:t>
      </w:r>
      <w:r w:rsidRPr="00004800">
        <w:rPr>
          <w:lang w:val="es-ES"/>
        </w:rPr>
        <w:t>coloquios en centros preescolar</w:t>
      </w:r>
      <w:r w:rsidR="00457BD1">
        <w:rPr>
          <w:lang w:val="es-ES"/>
        </w:rPr>
        <w:t>es</w:t>
      </w:r>
      <w:r w:rsidRPr="00004800">
        <w:rPr>
          <w:lang w:val="es-ES"/>
        </w:rPr>
        <w:t xml:space="preserve"> </w:t>
      </w:r>
      <w:r w:rsidR="00457BD1">
        <w:rPr>
          <w:lang w:val="es-ES"/>
        </w:rPr>
        <w:t>y</w:t>
      </w:r>
      <w:r w:rsidRPr="00004800">
        <w:rPr>
          <w:lang w:val="es-ES"/>
        </w:rPr>
        <w:t xml:space="preserve"> de enseñanza, así como en autoescuelas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>(</w:t>
      </w:r>
      <w:r w:rsidR="00084F3F" w:rsidRPr="00004800">
        <w:rPr>
          <w:lang w:val="es-ES"/>
        </w:rPr>
        <w:t xml:space="preserve">un </w:t>
      </w:r>
      <w:r w:rsidRPr="00004800">
        <w:rPr>
          <w:lang w:val="es-ES"/>
        </w:rPr>
        <w:t>1,</w:t>
      </w:r>
      <w:r w:rsidR="00615F49" w:rsidRPr="00004800">
        <w:rPr>
          <w:lang w:val="es-ES"/>
        </w:rPr>
        <w:t>2</w:t>
      </w:r>
      <w:r w:rsidR="00F54049" w:rsidRPr="00004800">
        <w:rPr>
          <w:lang w:val="es-ES"/>
        </w:rPr>
        <w:t>% más que en</w:t>
      </w:r>
      <w:r w:rsidR="00615F49" w:rsidRPr="00004800">
        <w:rPr>
          <w:lang w:val="es-ES"/>
        </w:rPr>
        <w:t xml:space="preserve"> 2005);</w:t>
      </w:r>
    </w:p>
    <w:p w:rsidR="00615F49" w:rsidRPr="00004800" w:rsidRDefault="003F6573" w:rsidP="003F657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E</w:t>
      </w:r>
      <w:r w:rsidR="00F54049" w:rsidRPr="00004800">
        <w:rPr>
          <w:lang w:val="es-ES"/>
        </w:rPr>
        <w:t xml:space="preserve">misión de </w:t>
      </w:r>
      <w:r w:rsidR="00615F49" w:rsidRPr="00004800">
        <w:rPr>
          <w:lang w:val="es-ES"/>
        </w:rPr>
        <w:t>2</w:t>
      </w:r>
      <w:r w:rsidR="00B94625" w:rsidRPr="00004800">
        <w:rPr>
          <w:lang w:val="es-ES"/>
        </w:rPr>
        <w:t>.</w:t>
      </w:r>
      <w:r w:rsidR="00615F49" w:rsidRPr="00004800">
        <w:rPr>
          <w:lang w:val="es-ES"/>
        </w:rPr>
        <w:t xml:space="preserve">409 </w:t>
      </w:r>
      <w:r w:rsidR="00F54049" w:rsidRPr="00004800">
        <w:rPr>
          <w:lang w:val="es-ES"/>
        </w:rPr>
        <w:t>programas de radio y televisión (</w:t>
      </w:r>
      <w:r w:rsidR="00084F3F" w:rsidRPr="00004800">
        <w:rPr>
          <w:lang w:val="es-ES"/>
        </w:rPr>
        <w:t xml:space="preserve">un </w:t>
      </w:r>
      <w:r w:rsidR="00F54049" w:rsidRPr="00004800">
        <w:rPr>
          <w:lang w:val="es-ES"/>
        </w:rPr>
        <w:t>22,</w:t>
      </w:r>
      <w:r w:rsidR="00615F49" w:rsidRPr="00004800">
        <w:rPr>
          <w:lang w:val="es-ES"/>
        </w:rPr>
        <w:t>3</w:t>
      </w:r>
      <w:r w:rsidR="00F54049" w:rsidRPr="00004800">
        <w:rPr>
          <w:lang w:val="es-ES"/>
        </w:rPr>
        <w:t xml:space="preserve">% más que en </w:t>
      </w:r>
      <w:r w:rsidR="00615F49" w:rsidRPr="00004800">
        <w:rPr>
          <w:lang w:val="es-ES"/>
        </w:rPr>
        <w:t>2005);</w:t>
      </w:r>
    </w:p>
    <w:p w:rsidR="00615F49" w:rsidRPr="00004800" w:rsidRDefault="003F6573" w:rsidP="003F657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P</w:t>
      </w:r>
      <w:r w:rsidR="00F852E5" w:rsidRPr="00004800">
        <w:rPr>
          <w:lang w:val="es-ES"/>
        </w:rPr>
        <w:t xml:space="preserve">ublicación de </w:t>
      </w:r>
      <w:r w:rsidR="00615F49" w:rsidRPr="00004800">
        <w:rPr>
          <w:lang w:val="es-ES"/>
        </w:rPr>
        <w:t>1</w:t>
      </w:r>
      <w:r w:rsidR="00B94625" w:rsidRPr="00004800">
        <w:rPr>
          <w:lang w:val="es-ES"/>
        </w:rPr>
        <w:t>.</w:t>
      </w:r>
      <w:r w:rsidR="00615F49" w:rsidRPr="00004800">
        <w:rPr>
          <w:lang w:val="es-ES"/>
        </w:rPr>
        <w:t xml:space="preserve">092 </w:t>
      </w:r>
      <w:r w:rsidR="00F852E5" w:rsidRPr="00004800">
        <w:rPr>
          <w:lang w:val="es-ES"/>
        </w:rPr>
        <w:t xml:space="preserve">artículos en medios de comunicación locales y nacionales </w:t>
      </w:r>
      <w:r w:rsidR="00615F49" w:rsidRPr="00004800">
        <w:rPr>
          <w:lang w:val="es-ES"/>
        </w:rPr>
        <w:t>(</w:t>
      </w:r>
      <w:r w:rsidR="007E47C8">
        <w:rPr>
          <w:lang w:val="es-ES"/>
        </w:rPr>
        <w:t>un </w:t>
      </w:r>
      <w:r w:rsidR="00615F49" w:rsidRPr="00004800">
        <w:rPr>
          <w:lang w:val="es-ES"/>
        </w:rPr>
        <w:t>11</w:t>
      </w:r>
      <w:r w:rsidR="00F54049" w:rsidRPr="00004800">
        <w:rPr>
          <w:lang w:val="es-ES"/>
        </w:rPr>
        <w:t xml:space="preserve">% más que en </w:t>
      </w:r>
      <w:r w:rsidR="00457BD1">
        <w:rPr>
          <w:lang w:val="es-ES"/>
        </w:rPr>
        <w:t>2005).</w:t>
      </w:r>
    </w:p>
    <w:p w:rsidR="00615F49" w:rsidRPr="00004800" w:rsidRDefault="00084F3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La Dirección </w:t>
      </w:r>
      <w:r w:rsidR="00DC3C26" w:rsidRPr="00004800">
        <w:rPr>
          <w:lang w:val="es-ES"/>
        </w:rPr>
        <w:t>de Policía</w:t>
      </w:r>
      <w:r w:rsidRPr="00004800">
        <w:rPr>
          <w:lang w:val="es-ES"/>
        </w:rPr>
        <w:t xml:space="preserve"> de Tráfico y </w:t>
      </w:r>
      <w:r w:rsidR="00E51003">
        <w:rPr>
          <w:lang w:val="es-ES"/>
        </w:rPr>
        <w:t>la</w:t>
      </w:r>
      <w:r w:rsidR="00F87D00">
        <w:rPr>
          <w:lang w:val="es-ES"/>
        </w:rPr>
        <w:t>s</w:t>
      </w:r>
      <w:r w:rsidR="00E51003">
        <w:rPr>
          <w:lang w:val="es-ES"/>
        </w:rPr>
        <w:t xml:space="preserve"> emisoras</w:t>
      </w:r>
      <w:r w:rsidRPr="00004800">
        <w:rPr>
          <w:lang w:val="es-ES"/>
        </w:rPr>
        <w:t xml:space="preserve"> de </w:t>
      </w:r>
      <w:r w:rsidR="00E51003" w:rsidRPr="00004800">
        <w:rPr>
          <w:lang w:val="es-ES"/>
        </w:rPr>
        <w:t xml:space="preserve">radio y </w:t>
      </w:r>
      <w:r w:rsidRPr="00004800">
        <w:rPr>
          <w:lang w:val="es-ES"/>
        </w:rPr>
        <w:t>televisión organizaron varias actividades en instituciones preescolar</w:t>
      </w:r>
      <w:r w:rsidR="00E51003">
        <w:rPr>
          <w:lang w:val="es-ES"/>
        </w:rPr>
        <w:t>es</w:t>
      </w:r>
      <w:r w:rsidRPr="00004800">
        <w:rPr>
          <w:lang w:val="es-ES"/>
        </w:rPr>
        <w:t xml:space="preserve"> y colectivos laborales</w:t>
      </w:r>
      <w:r w:rsidR="00AF10F1" w:rsidRPr="00004800">
        <w:rPr>
          <w:lang w:val="es-ES"/>
        </w:rPr>
        <w:t>,</w:t>
      </w:r>
      <w:r w:rsidRPr="00004800">
        <w:rPr>
          <w:lang w:val="es-ES"/>
        </w:rPr>
        <w:t xml:space="preserve"> orientadas a la prevención de los accidentes de tráfico y la formación de los usuarios de las carreteras</w:t>
      </w:r>
      <w:r w:rsidR="00615F49" w:rsidRPr="00004800">
        <w:rPr>
          <w:lang w:val="es-ES"/>
        </w:rPr>
        <w:t xml:space="preserve">: </w:t>
      </w:r>
      <w:r w:rsidR="00615F49" w:rsidRPr="00004800">
        <w:rPr>
          <w:bCs/>
          <w:lang w:val="es-ES"/>
        </w:rPr>
        <w:t>178</w:t>
      </w:r>
      <w:r w:rsidRPr="00004800">
        <w:rPr>
          <w:b/>
          <w:lang w:val="es-ES"/>
        </w:rPr>
        <w:t xml:space="preserve"> </w:t>
      </w:r>
      <w:r w:rsidRPr="00004800">
        <w:rPr>
          <w:lang w:val="es-ES"/>
        </w:rPr>
        <w:t>programas de televisión</w:t>
      </w:r>
      <w:r w:rsidR="00615F49" w:rsidRPr="00004800">
        <w:rPr>
          <w:lang w:val="es-ES"/>
        </w:rPr>
        <w:t>, 635</w:t>
      </w:r>
      <w:r w:rsidRPr="00004800">
        <w:rPr>
          <w:b/>
          <w:bCs/>
          <w:lang w:val="es-ES"/>
        </w:rPr>
        <w:t xml:space="preserve"> </w:t>
      </w:r>
      <w:r w:rsidRPr="00004800">
        <w:rPr>
          <w:bCs/>
          <w:lang w:val="es-ES"/>
        </w:rPr>
        <w:t>programas de radio</w:t>
      </w:r>
      <w:r w:rsidR="00615F49" w:rsidRPr="00004800">
        <w:rPr>
          <w:lang w:val="es-ES"/>
        </w:rPr>
        <w:t xml:space="preserve">, </w:t>
      </w:r>
      <w:r w:rsidR="00615F49" w:rsidRPr="00004800">
        <w:rPr>
          <w:bCs/>
          <w:lang w:val="es-ES"/>
        </w:rPr>
        <w:t>99</w:t>
      </w:r>
      <w:r w:rsidR="005B10D2" w:rsidRPr="00004800">
        <w:rPr>
          <w:b/>
          <w:lang w:val="es-ES"/>
        </w:rPr>
        <w:t xml:space="preserve"> </w:t>
      </w:r>
      <w:r w:rsidR="005B10D2" w:rsidRPr="00004800">
        <w:rPr>
          <w:lang w:val="es-ES"/>
        </w:rPr>
        <w:t>artículos</w:t>
      </w:r>
      <w:r w:rsidR="00615F49" w:rsidRPr="00004800">
        <w:rPr>
          <w:lang w:val="es-ES"/>
        </w:rPr>
        <w:t xml:space="preserve">, </w:t>
      </w:r>
      <w:r w:rsidR="00615F49" w:rsidRPr="00004800">
        <w:rPr>
          <w:bCs/>
          <w:lang w:val="es-ES"/>
        </w:rPr>
        <w:t>149</w:t>
      </w:r>
      <w:r w:rsidR="005B10D2" w:rsidRPr="00004800">
        <w:rPr>
          <w:lang w:val="es-ES"/>
        </w:rPr>
        <w:t xml:space="preserve"> lecciones y videoconferencias y </w:t>
      </w:r>
      <w:r w:rsidR="00E51003">
        <w:rPr>
          <w:lang w:val="es-ES"/>
        </w:rPr>
        <w:t xml:space="preserve">diversos </w:t>
      </w:r>
      <w:r w:rsidR="005B10D2" w:rsidRPr="00004800">
        <w:rPr>
          <w:lang w:val="es-ES"/>
        </w:rPr>
        <w:t>concursos</w:t>
      </w:r>
      <w:r w:rsidR="00E51003">
        <w:rPr>
          <w:lang w:val="es-ES"/>
        </w:rPr>
        <w:t>.</w:t>
      </w:r>
    </w:p>
    <w:p w:rsidR="00615F49" w:rsidRDefault="00AE2B5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Con objeto de </w:t>
      </w:r>
      <w:r w:rsidR="00B06631" w:rsidRPr="00004800">
        <w:rPr>
          <w:lang w:val="es-ES"/>
        </w:rPr>
        <w:t xml:space="preserve">prevenir y reducir el número de accidentes </w:t>
      </w:r>
      <w:r w:rsidR="00B94625" w:rsidRPr="00004800">
        <w:rPr>
          <w:lang w:val="es-ES"/>
        </w:rPr>
        <w:t>graves</w:t>
      </w:r>
      <w:r w:rsidR="00041D39" w:rsidRPr="00004800">
        <w:rPr>
          <w:lang w:val="es-ES"/>
        </w:rPr>
        <w:t xml:space="preserve"> de tráfico</w:t>
      </w:r>
      <w:r w:rsidR="003F6573">
        <w:rPr>
          <w:lang w:val="es-ES"/>
        </w:rPr>
        <w:t>, aumentar la </w:t>
      </w:r>
      <w:r w:rsidR="00B06631" w:rsidRPr="00004800">
        <w:rPr>
          <w:lang w:val="es-ES"/>
        </w:rPr>
        <w:t xml:space="preserve">disciplina de todas las categorías de participantes en el tráfico viario y </w:t>
      </w:r>
      <w:r w:rsidR="00E51003">
        <w:rPr>
          <w:lang w:val="es-ES"/>
        </w:rPr>
        <w:t>fomentar</w:t>
      </w:r>
      <w:r w:rsidR="00B06631" w:rsidRPr="00004800">
        <w:rPr>
          <w:lang w:val="es-ES"/>
        </w:rPr>
        <w:t xml:space="preserve"> un comportamiento correcto en la carretera, </w:t>
      </w:r>
      <w:smartTag w:uri="urn:schemas-microsoft-com:office:smarttags" w:element="PersonName">
        <w:smartTagPr>
          <w:attr w:name="ProductID" w:val="la Direcci￳n"/>
        </w:smartTagPr>
        <w:r w:rsidR="00A16D73" w:rsidRPr="00004800">
          <w:rPr>
            <w:lang w:val="es-ES"/>
          </w:rPr>
          <w:t xml:space="preserve">la </w:t>
        </w:r>
        <w:r w:rsidR="002B3C6A" w:rsidRPr="00004800">
          <w:rPr>
            <w:lang w:val="es-ES"/>
          </w:rPr>
          <w:t>Dirección</w:t>
        </w:r>
      </w:smartTag>
      <w:r w:rsidR="002B3C6A" w:rsidRPr="00004800">
        <w:rPr>
          <w:lang w:val="es-ES"/>
        </w:rPr>
        <w:t xml:space="preserve"> </w:t>
      </w:r>
      <w:r w:rsidR="00DC3C26" w:rsidRPr="00004800">
        <w:rPr>
          <w:lang w:val="es-ES"/>
        </w:rPr>
        <w:t xml:space="preserve">de Policía </w:t>
      </w:r>
      <w:r w:rsidR="002B3C6A" w:rsidRPr="00004800">
        <w:rPr>
          <w:lang w:val="es-ES"/>
        </w:rPr>
        <w:t xml:space="preserve">de Tráfico organizó y realizó nueve operaciones especiales a nivel nacional, así como algunas actividades preventivas </w:t>
      </w:r>
      <w:r w:rsidR="00E51003">
        <w:rPr>
          <w:lang w:val="es-ES"/>
        </w:rPr>
        <w:t>patrocinadas por</w:t>
      </w:r>
      <w:r w:rsidR="00390B05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Red Europea"/>
        </w:smartTagPr>
        <w:r w:rsidR="00390B05" w:rsidRPr="00004800">
          <w:rPr>
            <w:lang w:val="es-ES"/>
          </w:rPr>
          <w:t>la Red Europea</w:t>
        </w:r>
      </w:smartTag>
      <w:r w:rsidR="00390B05" w:rsidRPr="00004800">
        <w:rPr>
          <w:lang w:val="es-ES"/>
        </w:rPr>
        <w:t xml:space="preserve"> de Policía de Tráfico</w:t>
      </w:r>
      <w:r w:rsidR="00E51003">
        <w:rPr>
          <w:lang w:val="es-ES"/>
        </w:rPr>
        <w:t>.</w:t>
      </w:r>
    </w:p>
    <w:p w:rsidR="00615F49" w:rsidRPr="00004800" w:rsidRDefault="002B3C6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bCs/>
          <w:lang w:val="es-ES"/>
        </w:rPr>
        <w:t xml:space="preserve">En el mismo </w:t>
      </w:r>
      <w:r w:rsidR="00E51003">
        <w:rPr>
          <w:bCs/>
          <w:lang w:val="es-ES"/>
        </w:rPr>
        <w:t>sentido y</w:t>
      </w:r>
      <w:r w:rsidRPr="00004800">
        <w:rPr>
          <w:bCs/>
          <w:lang w:val="es-ES"/>
        </w:rPr>
        <w:t xml:space="preserve"> para mejorar la disciplina de los usuarios de la carretera</w:t>
      </w:r>
      <w:r w:rsidR="00041D39" w:rsidRPr="00004800">
        <w:rPr>
          <w:bCs/>
          <w:lang w:val="es-ES"/>
        </w:rPr>
        <w:t>,</w:t>
      </w:r>
      <w:r w:rsidRPr="00004800">
        <w:rPr>
          <w:bCs/>
          <w:lang w:val="es-ES"/>
        </w:rPr>
        <w:t xml:space="preserve"> en particular los niños, del 1</w:t>
      </w:r>
      <w:r w:rsidR="00DC3C26" w:rsidRPr="00004800">
        <w:rPr>
          <w:bCs/>
          <w:lang w:val="es-ES"/>
        </w:rPr>
        <w:t>º</w:t>
      </w:r>
      <w:r w:rsidRPr="00004800">
        <w:rPr>
          <w:bCs/>
          <w:lang w:val="es-ES"/>
        </w:rPr>
        <w:t xml:space="preserve"> al 7 de mayo de 2006 se organizó en todo</w:t>
      </w:r>
      <w:r w:rsidR="001254B0" w:rsidRPr="00004800">
        <w:rPr>
          <w:bCs/>
          <w:lang w:val="es-ES"/>
        </w:rPr>
        <w:t xml:space="preserve"> el país </w:t>
      </w:r>
      <w:r w:rsidRPr="00004800">
        <w:rPr>
          <w:bCs/>
          <w:lang w:val="es-ES"/>
        </w:rPr>
        <w:t xml:space="preserve">una semana de educación viaria para </w:t>
      </w:r>
      <w:r w:rsidR="00E51003">
        <w:rPr>
          <w:bCs/>
          <w:lang w:val="es-ES"/>
        </w:rPr>
        <w:t>los jóvenes</w:t>
      </w:r>
      <w:r w:rsidR="005B332F" w:rsidRPr="00004800">
        <w:rPr>
          <w:bCs/>
          <w:lang w:val="es-ES"/>
        </w:rPr>
        <w:t>,</w:t>
      </w:r>
      <w:r w:rsidRPr="00004800">
        <w:rPr>
          <w:bCs/>
          <w:lang w:val="es-ES"/>
        </w:rPr>
        <w:t xml:space="preserve"> durante la que se impartieron a los estudiantes 519</w:t>
      </w:r>
      <w:r w:rsidR="00A14BA2" w:rsidRPr="00004800">
        <w:rPr>
          <w:bCs/>
          <w:lang w:val="es-ES"/>
        </w:rPr>
        <w:t> </w:t>
      </w:r>
      <w:r w:rsidRPr="00004800">
        <w:rPr>
          <w:bCs/>
          <w:lang w:val="es-ES"/>
        </w:rPr>
        <w:t xml:space="preserve">lecciones </w:t>
      </w:r>
      <w:r w:rsidR="00E51003">
        <w:rPr>
          <w:bCs/>
          <w:lang w:val="es-ES"/>
        </w:rPr>
        <w:t>sobre</w:t>
      </w:r>
      <w:r w:rsidR="00041D39" w:rsidRPr="00004800">
        <w:rPr>
          <w:bCs/>
          <w:lang w:val="es-ES"/>
        </w:rPr>
        <w:t xml:space="preserve"> las normas de </w:t>
      </w:r>
      <w:r w:rsidR="001254B0" w:rsidRPr="00004800">
        <w:rPr>
          <w:bCs/>
          <w:lang w:val="es-ES"/>
        </w:rPr>
        <w:t>tráfico,</w:t>
      </w:r>
      <w:r w:rsidR="00DC126E" w:rsidRPr="00004800">
        <w:rPr>
          <w:bCs/>
          <w:lang w:val="es-ES"/>
        </w:rPr>
        <w:t xml:space="preserve"> se organizaron 41 concursos entre </w:t>
      </w:r>
      <w:r w:rsidR="00E51003">
        <w:rPr>
          <w:bCs/>
          <w:lang w:val="es-ES"/>
        </w:rPr>
        <w:t>ellos</w:t>
      </w:r>
      <w:r w:rsidR="00DC126E" w:rsidRPr="00004800">
        <w:rPr>
          <w:bCs/>
          <w:lang w:val="es-ES"/>
        </w:rPr>
        <w:t xml:space="preserve"> para verificar su conocimiento </w:t>
      </w:r>
      <w:r w:rsidR="001254B0" w:rsidRPr="00004800">
        <w:rPr>
          <w:bCs/>
          <w:lang w:val="es-ES"/>
        </w:rPr>
        <w:t>de</w:t>
      </w:r>
      <w:r w:rsidR="00041D39" w:rsidRPr="00004800">
        <w:rPr>
          <w:bCs/>
          <w:lang w:val="es-ES"/>
        </w:rPr>
        <w:t xml:space="preserve"> dichas </w:t>
      </w:r>
      <w:r w:rsidR="001254B0" w:rsidRPr="00004800">
        <w:rPr>
          <w:bCs/>
          <w:lang w:val="es-ES"/>
        </w:rPr>
        <w:t>normas, se emitieron 86 de programas de radio y televisión y se publicaron 11 artículos</w:t>
      </w:r>
      <w:r w:rsidR="00615F49" w:rsidRPr="00004800">
        <w:rPr>
          <w:lang w:val="es-ES"/>
        </w:rPr>
        <w:t>.</w:t>
      </w:r>
    </w:p>
    <w:p w:rsidR="00615F49" w:rsidRPr="00004800" w:rsidRDefault="001254B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bCs/>
          <w:lang w:val="es-ES"/>
        </w:rPr>
        <w:t>En</w:t>
      </w:r>
      <w:r w:rsidR="007E2585" w:rsidRPr="00004800">
        <w:rPr>
          <w:bCs/>
          <w:lang w:val="es-ES"/>
        </w:rPr>
        <w:t xml:space="preserve"> las escuelas y los centros </w:t>
      </w:r>
      <w:r w:rsidRPr="00004800">
        <w:rPr>
          <w:bCs/>
          <w:lang w:val="es-ES"/>
        </w:rPr>
        <w:t>preescolar</w:t>
      </w:r>
      <w:r w:rsidR="00C05EA3">
        <w:rPr>
          <w:bCs/>
          <w:lang w:val="es-ES"/>
        </w:rPr>
        <w:t>es</w:t>
      </w:r>
      <w:r w:rsidRPr="00004800">
        <w:rPr>
          <w:bCs/>
          <w:lang w:val="es-ES"/>
        </w:rPr>
        <w:t xml:space="preserve"> se han renovado </w:t>
      </w:r>
      <w:r w:rsidR="00A35857" w:rsidRPr="00004800">
        <w:rPr>
          <w:bCs/>
          <w:lang w:val="es-ES"/>
        </w:rPr>
        <w:t>las señales</w:t>
      </w:r>
      <w:r w:rsidRPr="00004800">
        <w:rPr>
          <w:bCs/>
          <w:lang w:val="es-ES"/>
        </w:rPr>
        <w:t xml:space="preserve"> y marcas para el cruce de peatones y durante las horas punta se colocan</w:t>
      </w:r>
      <w:r w:rsidR="007E2585" w:rsidRPr="00004800">
        <w:rPr>
          <w:bCs/>
          <w:lang w:val="es-ES"/>
        </w:rPr>
        <w:t xml:space="preserve"> vigilantes </w:t>
      </w:r>
      <w:r w:rsidRPr="00004800">
        <w:rPr>
          <w:bCs/>
          <w:lang w:val="es-ES"/>
        </w:rPr>
        <w:t>y policías de tráfico</w:t>
      </w:r>
      <w:r w:rsidR="007E2585" w:rsidRPr="00004800">
        <w:rPr>
          <w:bCs/>
          <w:lang w:val="es-ES"/>
        </w:rPr>
        <w:t xml:space="preserve"> en los cruces </w:t>
      </w:r>
      <w:r w:rsidRPr="00004800">
        <w:rPr>
          <w:bCs/>
          <w:lang w:val="es-ES"/>
        </w:rPr>
        <w:t>y pasos de peatones a fin de controlar el tráfico y ayuda</w:t>
      </w:r>
      <w:r w:rsidR="00FE7592" w:rsidRPr="00004800">
        <w:rPr>
          <w:bCs/>
          <w:lang w:val="es-ES"/>
        </w:rPr>
        <w:t>r</w:t>
      </w:r>
      <w:r w:rsidRPr="00004800">
        <w:rPr>
          <w:bCs/>
          <w:lang w:val="es-ES"/>
        </w:rPr>
        <w:t xml:space="preserve"> a las personas a atravesar la</w:t>
      </w:r>
      <w:r w:rsidR="007E2585" w:rsidRPr="00004800">
        <w:rPr>
          <w:bCs/>
          <w:lang w:val="es-ES"/>
        </w:rPr>
        <w:t xml:space="preserve"> calle</w:t>
      </w:r>
      <w:r w:rsidRPr="00004800">
        <w:rPr>
          <w:bCs/>
          <w:lang w:val="es-ES"/>
        </w:rPr>
        <w:t>.</w:t>
      </w:r>
      <w:r w:rsidR="00A163EB" w:rsidRPr="00004800">
        <w:rPr>
          <w:bCs/>
          <w:lang w:val="es-ES"/>
        </w:rPr>
        <w:t xml:space="preserve"> A</w:t>
      </w:r>
      <w:r w:rsidR="00F542B8" w:rsidRPr="00004800">
        <w:rPr>
          <w:bCs/>
          <w:lang w:val="es-ES"/>
        </w:rPr>
        <w:t>demás,</w:t>
      </w:r>
      <w:r w:rsidR="00A163EB" w:rsidRPr="00004800">
        <w:rPr>
          <w:bCs/>
          <w:lang w:val="es-ES"/>
        </w:rPr>
        <w:t xml:space="preserve"> para</w:t>
      </w:r>
      <w:r w:rsidR="007E2585" w:rsidRPr="00004800">
        <w:rPr>
          <w:bCs/>
          <w:lang w:val="es-ES"/>
        </w:rPr>
        <w:t xml:space="preserve"> </w:t>
      </w:r>
      <w:r w:rsidR="00E85DAE" w:rsidRPr="00004800">
        <w:rPr>
          <w:bCs/>
          <w:lang w:val="es-ES"/>
        </w:rPr>
        <w:t>ordenar</w:t>
      </w:r>
      <w:r w:rsidR="007E2585" w:rsidRPr="00004800">
        <w:rPr>
          <w:bCs/>
          <w:lang w:val="es-ES"/>
        </w:rPr>
        <w:t xml:space="preserve"> </w:t>
      </w:r>
      <w:r w:rsidR="00A163EB" w:rsidRPr="00004800">
        <w:rPr>
          <w:bCs/>
          <w:lang w:val="es-ES"/>
        </w:rPr>
        <w:t xml:space="preserve">el tráfico en los pasos de peatones cuando los estudiantes van a la escuela, </w:t>
      </w:r>
      <w:r w:rsidR="007E2585" w:rsidRPr="00004800">
        <w:rPr>
          <w:rFonts w:ascii="TimesNewRoman" w:eastAsia="SimSun" w:hAnsi="TimesNewRoman" w:cs="TimesNewRoman"/>
          <w:szCs w:val="24"/>
          <w:lang w:val="es-ES" w:eastAsia="zh-CN"/>
        </w:rPr>
        <w:t xml:space="preserve">colaboran </w:t>
      </w:r>
      <w:r w:rsidR="00652E81" w:rsidRPr="00004800">
        <w:rPr>
          <w:bCs/>
          <w:lang w:val="es-ES"/>
        </w:rPr>
        <w:t>agentes de tráfico jóvenes</w:t>
      </w:r>
      <w:r w:rsidR="00652E81" w:rsidRPr="00004800">
        <w:rPr>
          <w:rFonts w:ascii="TimesNewRoman" w:eastAsia="SimSun" w:hAnsi="TimesNewRoman" w:cs="TimesNewRoman"/>
          <w:szCs w:val="24"/>
          <w:lang w:val="es-ES" w:eastAsia="zh-CN"/>
        </w:rPr>
        <w:t xml:space="preserve"> </w:t>
      </w:r>
      <w:r w:rsidR="007E2585" w:rsidRPr="00004800">
        <w:rPr>
          <w:rFonts w:ascii="TimesNewRoman" w:eastAsia="SimSun" w:hAnsi="TimesNewRoman" w:cs="TimesNewRoman"/>
          <w:szCs w:val="24"/>
          <w:lang w:val="es-ES" w:eastAsia="zh-CN"/>
        </w:rPr>
        <w:t>ayudando a cruzar la calle</w:t>
      </w:r>
      <w:r w:rsidR="00A163EB" w:rsidRPr="00004800">
        <w:rPr>
          <w:bCs/>
          <w:lang w:val="es-ES"/>
        </w:rPr>
        <w:t xml:space="preserve"> bajo la vigilancia de policía</w:t>
      </w:r>
      <w:r w:rsidR="00901A38" w:rsidRPr="00004800">
        <w:rPr>
          <w:bCs/>
          <w:lang w:val="es-ES"/>
        </w:rPr>
        <w:t>s</w:t>
      </w:r>
      <w:r w:rsidR="00A163EB" w:rsidRPr="00004800">
        <w:rPr>
          <w:bCs/>
          <w:lang w:val="es-ES"/>
        </w:rPr>
        <w:t xml:space="preserve"> de tráfico</w:t>
      </w:r>
      <w:r w:rsidR="00615F49" w:rsidRPr="00004800">
        <w:rPr>
          <w:lang w:val="es-ES"/>
        </w:rPr>
        <w:t>.</w:t>
      </w:r>
    </w:p>
    <w:p w:rsidR="00615F49" w:rsidRPr="00004800" w:rsidRDefault="00901A3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Varios especialistas </w:t>
      </w:r>
      <w:r w:rsidR="00B55C68" w:rsidRPr="0000480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Direcci￳n"/>
        </w:smartTagPr>
        <w:r w:rsidR="00B55C68" w:rsidRPr="00004800">
          <w:rPr>
            <w:lang w:val="es-ES"/>
          </w:rPr>
          <w:t xml:space="preserve">la </w:t>
        </w:r>
        <w:r w:rsidR="00390B05" w:rsidRPr="00004800">
          <w:rPr>
            <w:lang w:val="es-ES"/>
          </w:rPr>
          <w:t>Dirección</w:t>
        </w:r>
      </w:smartTag>
      <w:r w:rsidR="00390B05" w:rsidRPr="00004800">
        <w:rPr>
          <w:lang w:val="es-ES"/>
        </w:rPr>
        <w:t xml:space="preserve"> de Policía de Tráfico </w:t>
      </w:r>
      <w:r w:rsidR="003F6573">
        <w:rPr>
          <w:lang w:val="es-ES"/>
        </w:rPr>
        <w:t>y del Ministerio de Educación y </w:t>
      </w:r>
      <w:r w:rsidR="00B55C68" w:rsidRPr="00004800">
        <w:rPr>
          <w:lang w:val="es-ES"/>
        </w:rPr>
        <w:t>Juventud prepararon unas directrices par</w:t>
      </w:r>
      <w:r w:rsidR="00950CE8" w:rsidRPr="00004800">
        <w:rPr>
          <w:lang w:val="es-ES"/>
        </w:rPr>
        <w:t>a</w:t>
      </w:r>
      <w:r w:rsidR="00B55C68" w:rsidRPr="00004800">
        <w:rPr>
          <w:lang w:val="es-ES"/>
        </w:rPr>
        <w:t xml:space="preserve"> los </w:t>
      </w:r>
      <w:r w:rsidR="00065DD2" w:rsidRPr="00004800">
        <w:rPr>
          <w:lang w:val="es-ES"/>
        </w:rPr>
        <w:t>profesores</w:t>
      </w:r>
      <w:r w:rsidR="00B55C68" w:rsidRPr="00004800">
        <w:rPr>
          <w:lang w:val="es-ES"/>
        </w:rPr>
        <w:t xml:space="preserve"> de </w:t>
      </w:r>
      <w:r w:rsidR="000B1FEA" w:rsidRPr="00004800">
        <w:rPr>
          <w:lang w:val="es-ES"/>
        </w:rPr>
        <w:t>enseñanza</w:t>
      </w:r>
      <w:r w:rsidR="00B55C68" w:rsidRPr="00004800">
        <w:rPr>
          <w:lang w:val="es-ES"/>
        </w:rPr>
        <w:t xml:space="preserve"> primaria</w:t>
      </w:r>
      <w:r w:rsidR="00652E81">
        <w:rPr>
          <w:lang w:val="es-ES"/>
        </w:rPr>
        <w:t>,</w:t>
      </w:r>
      <w:r w:rsidR="00B55C68" w:rsidRPr="00004800">
        <w:rPr>
          <w:lang w:val="es-ES"/>
        </w:rPr>
        <w:t xml:space="preserve"> </w:t>
      </w:r>
      <w:r w:rsidR="0030599C" w:rsidRPr="00004800">
        <w:rPr>
          <w:lang w:val="es-ES"/>
        </w:rPr>
        <w:t>tituladas</w:t>
      </w:r>
      <w:r w:rsidR="009F677A" w:rsidRPr="00004800">
        <w:rPr>
          <w:lang w:val="es-ES"/>
        </w:rPr>
        <w:t xml:space="preserve"> </w:t>
      </w:r>
      <w:r w:rsidR="00615F49" w:rsidRPr="00652E81">
        <w:rPr>
          <w:lang w:val="es-ES"/>
        </w:rPr>
        <w:t>“</w:t>
      </w:r>
      <w:r w:rsidRPr="00004800">
        <w:rPr>
          <w:iCs/>
          <w:lang w:val="es-ES"/>
        </w:rPr>
        <w:t>Seguridad v</w:t>
      </w:r>
      <w:r w:rsidR="00A944B8" w:rsidRPr="00004800">
        <w:rPr>
          <w:iCs/>
          <w:lang w:val="es-ES"/>
        </w:rPr>
        <w:t>ial</w:t>
      </w:r>
      <w:r w:rsidR="00615F49" w:rsidRPr="00652E81">
        <w:rPr>
          <w:lang w:val="es-ES"/>
        </w:rPr>
        <w:t>”</w:t>
      </w:r>
      <w:r w:rsidR="00652E81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950CE8" w:rsidRPr="00004800">
        <w:rPr>
          <w:lang w:val="es-ES"/>
        </w:rPr>
        <w:t xml:space="preserve">y se aprobó la utilización </w:t>
      </w:r>
      <w:r w:rsidR="00A944B8" w:rsidRPr="00004800">
        <w:rPr>
          <w:lang w:val="es-ES"/>
        </w:rPr>
        <w:t>de</w:t>
      </w:r>
      <w:r w:rsidR="0030599C" w:rsidRPr="00004800">
        <w:rPr>
          <w:lang w:val="es-ES"/>
        </w:rPr>
        <w:t xml:space="preserve"> </w:t>
      </w:r>
      <w:r w:rsidR="00A944B8" w:rsidRPr="00004800">
        <w:rPr>
          <w:lang w:val="es-ES"/>
        </w:rPr>
        <w:t>material didá</w:t>
      </w:r>
      <w:r w:rsidR="00950CE8" w:rsidRPr="00004800">
        <w:rPr>
          <w:lang w:val="es-ES"/>
        </w:rPr>
        <w:t xml:space="preserve">ctico </w:t>
      </w:r>
      <w:r w:rsidR="00652E81" w:rsidRPr="00004800">
        <w:rPr>
          <w:lang w:val="es-ES"/>
        </w:rPr>
        <w:t xml:space="preserve">en clase </w:t>
      </w:r>
      <w:r w:rsidR="00A944B8" w:rsidRPr="00004800">
        <w:rPr>
          <w:lang w:val="es-ES"/>
        </w:rPr>
        <w:t xml:space="preserve">mediante </w:t>
      </w:r>
      <w:smartTag w:uri="urn:schemas-microsoft-com:office:smarttags" w:element="PersonName">
        <w:smartTagPr>
          <w:attr w:name="ProductID" w:val="la Decisi￳n"/>
        </w:smartTagPr>
        <w:r w:rsidR="00A944B8" w:rsidRPr="00004800">
          <w:rPr>
            <w:lang w:val="es-ES"/>
          </w:rPr>
          <w:t>la Decisión</w:t>
        </w:r>
      </w:smartTag>
      <w:r w:rsidR="00A944B8" w:rsidRPr="00004800">
        <w:rPr>
          <w:lang w:val="es-ES"/>
        </w:rPr>
        <w:t xml:space="preserve"> del </w:t>
      </w:r>
      <w:bookmarkStart w:id="41" w:name="OLE_LINK22"/>
      <w:bookmarkStart w:id="42" w:name="OLE_LINK23"/>
      <w:r w:rsidR="0030599C" w:rsidRPr="00004800">
        <w:rPr>
          <w:lang w:val="es-ES"/>
        </w:rPr>
        <w:t xml:space="preserve">Consejo Nacional de Planes de Estudios y Evaluación </w:t>
      </w:r>
      <w:bookmarkEnd w:id="41"/>
      <w:bookmarkEnd w:id="42"/>
      <w:r w:rsidR="00615F49" w:rsidRPr="00004800">
        <w:rPr>
          <w:lang w:val="es-ES"/>
        </w:rPr>
        <w:t>N</w:t>
      </w:r>
      <w:r w:rsidR="00A944B8" w:rsidRPr="00004800">
        <w:rPr>
          <w:lang w:val="es-ES"/>
        </w:rPr>
        <w:t>º </w:t>
      </w:r>
      <w:r w:rsidR="00615F49" w:rsidRPr="00004800">
        <w:rPr>
          <w:lang w:val="es-ES"/>
        </w:rPr>
        <w:t>6</w:t>
      </w:r>
      <w:r w:rsidR="00A944B8" w:rsidRPr="00004800">
        <w:rPr>
          <w:lang w:val="es-ES"/>
        </w:rPr>
        <w:t>, de</w:t>
      </w:r>
      <w:r w:rsidR="00615F49" w:rsidRPr="00004800">
        <w:rPr>
          <w:lang w:val="es-ES"/>
        </w:rPr>
        <w:t xml:space="preserve"> 22</w:t>
      </w:r>
      <w:r w:rsidR="004444F2" w:rsidRPr="00004800">
        <w:rPr>
          <w:lang w:val="es-ES"/>
        </w:rPr>
        <w:t xml:space="preserve"> de diciembre de </w:t>
      </w:r>
      <w:r w:rsidR="00615F49" w:rsidRPr="00004800">
        <w:rPr>
          <w:lang w:val="es-ES"/>
        </w:rPr>
        <w:t>2003</w:t>
      </w:r>
      <w:r w:rsidR="00A944B8" w:rsidRPr="00004800">
        <w:rPr>
          <w:lang w:val="es-ES"/>
        </w:rPr>
        <w:t xml:space="preserve">, </w:t>
      </w:r>
      <w:r w:rsidR="0030599C" w:rsidRPr="00004800">
        <w:rPr>
          <w:lang w:val="es-ES"/>
        </w:rPr>
        <w:t xml:space="preserve">y </w:t>
      </w:r>
      <w:smartTag w:uri="urn:schemas-microsoft-com:office:smarttags" w:element="PersonName">
        <w:smartTagPr>
          <w:attr w:name="ProductID" w:val="la Ordenanza"/>
        </w:smartTagPr>
        <w:r w:rsidR="0030599C" w:rsidRPr="00004800">
          <w:rPr>
            <w:lang w:val="es-ES"/>
          </w:rPr>
          <w:t>la Ordenanza</w:t>
        </w:r>
      </w:smartTag>
      <w:r w:rsidR="0030599C" w:rsidRPr="00004800">
        <w:rPr>
          <w:lang w:val="es-ES"/>
        </w:rPr>
        <w:t xml:space="preserve"> del Ministerio de Educación y Juventud</w:t>
      </w:r>
      <w:r w:rsidRPr="00004800">
        <w:rPr>
          <w:lang w:val="es-ES"/>
        </w:rPr>
        <w:t xml:space="preserve"> Nº 42</w:t>
      </w:r>
      <w:r w:rsidR="0030599C" w:rsidRPr="00004800">
        <w:rPr>
          <w:lang w:val="es-ES"/>
        </w:rPr>
        <w:t xml:space="preserve">, de </w:t>
      </w:r>
      <w:r w:rsidR="00615F49" w:rsidRPr="00004800">
        <w:rPr>
          <w:lang w:val="es-ES"/>
        </w:rPr>
        <w:t>30</w:t>
      </w:r>
      <w:r w:rsidR="004444F2" w:rsidRPr="00004800">
        <w:rPr>
          <w:lang w:val="es-ES"/>
        </w:rPr>
        <w:t xml:space="preserve"> de enero de </w:t>
      </w:r>
      <w:r w:rsidR="00615F49" w:rsidRPr="00004800">
        <w:rPr>
          <w:lang w:val="es-ES"/>
        </w:rPr>
        <w:t xml:space="preserve">2004, </w:t>
      </w:r>
      <w:r w:rsidR="000B1FEA" w:rsidRPr="00004800">
        <w:rPr>
          <w:lang w:val="es-ES"/>
        </w:rPr>
        <w:t xml:space="preserve">así como </w:t>
      </w:r>
      <w:r w:rsidR="00652E81">
        <w:rPr>
          <w:lang w:val="es-ES"/>
        </w:rPr>
        <w:t xml:space="preserve">el </w:t>
      </w:r>
      <w:r w:rsidR="000B1FEA" w:rsidRPr="00004800">
        <w:rPr>
          <w:lang w:val="es-ES"/>
        </w:rPr>
        <w:t>material didáctico para los alumnos de enseñanza primaria</w:t>
      </w:r>
      <w:r w:rsidR="00615F49" w:rsidRPr="00004800">
        <w:rPr>
          <w:lang w:val="es-ES"/>
        </w:rPr>
        <w:t xml:space="preserve"> (clases I</w:t>
      </w:r>
      <w:r w:rsidR="000B1FEA" w:rsidRPr="00004800">
        <w:rPr>
          <w:lang w:val="es-ES"/>
        </w:rPr>
        <w:t xml:space="preserve"> a </w:t>
      </w:r>
      <w:r w:rsidR="00615F49" w:rsidRPr="00004800">
        <w:rPr>
          <w:lang w:val="es-ES"/>
        </w:rPr>
        <w:t xml:space="preserve">IV) </w:t>
      </w:r>
      <w:r w:rsidR="00652E81">
        <w:rPr>
          <w:lang w:val="es-ES"/>
        </w:rPr>
        <w:t>previsto</w:t>
      </w:r>
      <w:r w:rsidR="000B1FEA" w:rsidRPr="00004800">
        <w:rPr>
          <w:lang w:val="es-ES"/>
        </w:rPr>
        <w:t xml:space="preserve"> en las directrices mencionadas.</w:t>
      </w:r>
      <w:r w:rsidR="00615F49" w:rsidRPr="00004800">
        <w:rPr>
          <w:lang w:val="es-ES"/>
        </w:rPr>
        <w:t xml:space="preserve"> </w:t>
      </w:r>
      <w:r w:rsidR="000B1FEA" w:rsidRPr="00004800">
        <w:rPr>
          <w:lang w:val="es-ES"/>
        </w:rPr>
        <w:t>E</w:t>
      </w:r>
      <w:r w:rsidR="00615F49" w:rsidRPr="00004800">
        <w:rPr>
          <w:lang w:val="es-ES"/>
        </w:rPr>
        <w:t>n 2006</w:t>
      </w:r>
      <w:r w:rsidR="004F59F4" w:rsidRPr="00004800">
        <w:rPr>
          <w:lang w:val="es-ES"/>
        </w:rPr>
        <w:t xml:space="preserve"> se incorporó el </w:t>
      </w:r>
      <w:r w:rsidR="000B1FEA" w:rsidRPr="00004800">
        <w:rPr>
          <w:lang w:val="es-ES"/>
        </w:rPr>
        <w:t xml:space="preserve">curso de </w:t>
      </w:r>
      <w:r w:rsidR="00615F49" w:rsidRPr="00004800">
        <w:rPr>
          <w:iCs/>
          <w:lang w:val="es-ES"/>
        </w:rPr>
        <w:t>“</w:t>
      </w:r>
      <w:r w:rsidRPr="00004800">
        <w:rPr>
          <w:iCs/>
          <w:lang w:val="es-ES"/>
        </w:rPr>
        <w:t>Seguridad v</w:t>
      </w:r>
      <w:r w:rsidR="000B1FEA" w:rsidRPr="00004800">
        <w:rPr>
          <w:iCs/>
          <w:lang w:val="es-ES"/>
        </w:rPr>
        <w:t>ial</w:t>
      </w:r>
      <w:r w:rsidR="00615F49" w:rsidRPr="00004800">
        <w:rPr>
          <w:iCs/>
          <w:lang w:val="es-ES"/>
        </w:rPr>
        <w:t>”</w:t>
      </w:r>
      <w:r w:rsidR="00615F49" w:rsidRPr="00004800">
        <w:rPr>
          <w:lang w:val="es-ES"/>
        </w:rPr>
        <w:t xml:space="preserve"> </w:t>
      </w:r>
      <w:r w:rsidR="004F59F4" w:rsidRPr="00004800">
        <w:rPr>
          <w:lang w:val="es-ES"/>
        </w:rPr>
        <w:t>a</w:t>
      </w:r>
      <w:r w:rsidR="000B1FEA" w:rsidRPr="00004800">
        <w:rPr>
          <w:lang w:val="es-ES"/>
        </w:rPr>
        <w:t xml:space="preserve"> los programas de las instituciones de enseñanza primaria y secundaria como curso optativo</w:t>
      </w:r>
      <w:r w:rsidR="00652E81">
        <w:rPr>
          <w:lang w:val="es-ES"/>
        </w:rPr>
        <w:t>,</w:t>
      </w:r>
      <w:r w:rsidR="000B1FEA" w:rsidRPr="00004800">
        <w:rPr>
          <w:lang w:val="es-ES"/>
        </w:rPr>
        <w:t xml:space="preserve"> con 15 lecciones</w:t>
      </w:r>
      <w:r w:rsidR="003F6573">
        <w:rPr>
          <w:lang w:val="es-ES"/>
        </w:rPr>
        <w:t xml:space="preserve"> al </w:t>
      </w:r>
      <w:r w:rsidR="000B1FEA" w:rsidRPr="00004800">
        <w:rPr>
          <w:lang w:val="es-ES"/>
        </w:rPr>
        <w:t>año</w:t>
      </w:r>
      <w:r w:rsidR="00652E81">
        <w:rPr>
          <w:lang w:val="es-ES"/>
        </w:rPr>
        <w:t>.</w:t>
      </w:r>
    </w:p>
    <w:p w:rsidR="00615F49" w:rsidRPr="00004800" w:rsidRDefault="004F59F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bCs/>
          <w:lang w:val="es-ES"/>
        </w:rPr>
        <w:t>A pesar de estas medidas</w:t>
      </w:r>
      <w:r w:rsidR="00615F49" w:rsidRPr="00004800">
        <w:rPr>
          <w:bCs/>
          <w:lang w:val="es-ES"/>
        </w:rPr>
        <w:t xml:space="preserve">, </w:t>
      </w:r>
      <w:r w:rsidR="00B918E0" w:rsidRPr="00004800">
        <w:rPr>
          <w:lang w:val="es-ES"/>
        </w:rPr>
        <w:t xml:space="preserve">en 2006 se registraron </w:t>
      </w:r>
      <w:r w:rsidRPr="00004800">
        <w:rPr>
          <w:lang w:val="es-ES"/>
        </w:rPr>
        <w:t>2.</w:t>
      </w:r>
      <w:r w:rsidR="00615F49" w:rsidRPr="00004800">
        <w:rPr>
          <w:lang w:val="es-ES"/>
        </w:rPr>
        <w:t>298 (+0</w:t>
      </w:r>
      <w:r w:rsidRPr="00004800">
        <w:rPr>
          <w:lang w:val="es-ES"/>
        </w:rPr>
        <w:t>,</w:t>
      </w:r>
      <w:r w:rsidR="00615F49" w:rsidRPr="00004800">
        <w:rPr>
          <w:lang w:val="es-ES"/>
        </w:rPr>
        <w:t>4</w:t>
      </w:r>
      <w:r w:rsidRPr="00004800">
        <w:rPr>
          <w:lang w:val="es-ES"/>
        </w:rPr>
        <w:t>%</w:t>
      </w:r>
      <w:r w:rsidR="00615F49" w:rsidRPr="00004800">
        <w:rPr>
          <w:lang w:val="es-ES"/>
        </w:rPr>
        <w:t xml:space="preserve">) </w:t>
      </w:r>
      <w:r w:rsidR="00B918E0" w:rsidRPr="00004800">
        <w:rPr>
          <w:lang w:val="es-ES"/>
        </w:rPr>
        <w:t>accidentes de tráfico</w:t>
      </w:r>
      <w:r w:rsidR="00615F49" w:rsidRPr="00004800">
        <w:rPr>
          <w:lang w:val="es-ES"/>
        </w:rPr>
        <w:t xml:space="preserve">, </w:t>
      </w:r>
      <w:r w:rsidR="00B918E0" w:rsidRPr="00004800">
        <w:rPr>
          <w:lang w:val="es-ES"/>
        </w:rPr>
        <w:t>con</w:t>
      </w:r>
      <w:r w:rsidR="003F6573">
        <w:rPr>
          <w:lang w:val="es-ES"/>
        </w:rPr>
        <w:t> </w:t>
      </w:r>
      <w:r w:rsidR="00615F49" w:rsidRPr="00004800">
        <w:rPr>
          <w:bCs/>
          <w:lang w:val="es-ES"/>
        </w:rPr>
        <w:t>382 (-2</w:t>
      </w:r>
      <w:r w:rsidRPr="00004800">
        <w:rPr>
          <w:bCs/>
          <w:lang w:val="es-ES"/>
        </w:rPr>
        <w:t>,</w:t>
      </w:r>
      <w:r w:rsidR="00615F49" w:rsidRPr="00004800">
        <w:rPr>
          <w:bCs/>
          <w:lang w:val="es-ES"/>
        </w:rPr>
        <w:t>3</w:t>
      </w:r>
      <w:r w:rsidRPr="00004800">
        <w:rPr>
          <w:bCs/>
          <w:lang w:val="es-ES"/>
        </w:rPr>
        <w:t>%</w:t>
      </w:r>
      <w:r w:rsidR="00615F49" w:rsidRPr="00004800">
        <w:rPr>
          <w:bCs/>
          <w:lang w:val="es-ES"/>
        </w:rPr>
        <w:t>)</w:t>
      </w:r>
      <w:r w:rsidR="00571516" w:rsidRPr="00004800">
        <w:rPr>
          <w:bCs/>
          <w:lang w:val="es-ES"/>
        </w:rPr>
        <w:t xml:space="preserve"> muertos </w:t>
      </w:r>
      <w:r w:rsidR="00B918E0" w:rsidRPr="00004800">
        <w:rPr>
          <w:bCs/>
          <w:lang w:val="es-ES"/>
        </w:rPr>
        <w:t>y</w:t>
      </w:r>
      <w:r w:rsidR="00615F49" w:rsidRPr="00004800">
        <w:rPr>
          <w:bCs/>
          <w:lang w:val="es-ES"/>
        </w:rPr>
        <w:t xml:space="preserve"> 2</w:t>
      </w:r>
      <w:r w:rsidRPr="00004800">
        <w:rPr>
          <w:bCs/>
          <w:lang w:val="es-ES"/>
        </w:rPr>
        <w:t>.</w:t>
      </w:r>
      <w:r w:rsidR="00615F49" w:rsidRPr="00004800">
        <w:rPr>
          <w:bCs/>
          <w:lang w:val="es-ES"/>
        </w:rPr>
        <w:t>807 (+1</w:t>
      </w:r>
      <w:r w:rsidRPr="00004800">
        <w:rPr>
          <w:bCs/>
          <w:lang w:val="es-ES"/>
        </w:rPr>
        <w:t>,</w:t>
      </w:r>
      <w:r w:rsidR="00615F49" w:rsidRPr="00004800">
        <w:rPr>
          <w:bCs/>
          <w:lang w:val="es-ES"/>
        </w:rPr>
        <w:t>3</w:t>
      </w:r>
      <w:r w:rsidRPr="00004800">
        <w:rPr>
          <w:bCs/>
          <w:lang w:val="es-ES"/>
        </w:rPr>
        <w:t>%</w:t>
      </w:r>
      <w:r w:rsidR="00615F49" w:rsidRPr="00004800">
        <w:rPr>
          <w:bCs/>
          <w:lang w:val="es-ES"/>
        </w:rPr>
        <w:t xml:space="preserve">) </w:t>
      </w:r>
      <w:r w:rsidR="00B918E0" w:rsidRPr="00004800">
        <w:rPr>
          <w:bCs/>
          <w:lang w:val="es-ES"/>
        </w:rPr>
        <w:t>heridos</w:t>
      </w:r>
      <w:r w:rsidR="00615F49" w:rsidRPr="00004800">
        <w:rPr>
          <w:bCs/>
          <w:lang w:val="es-ES"/>
        </w:rPr>
        <w:t>.</w:t>
      </w:r>
      <w:r w:rsidR="00652E81">
        <w:rPr>
          <w:lang w:val="es-ES"/>
        </w:rPr>
        <w:t xml:space="preserve"> </w:t>
      </w:r>
      <w:r w:rsidR="002573FC" w:rsidRPr="00004800">
        <w:rPr>
          <w:lang w:val="es-ES"/>
        </w:rPr>
        <w:t xml:space="preserve">Sin embargo, el número de accidentes de tráfico </w:t>
      </w:r>
      <w:r w:rsidR="00652E81">
        <w:rPr>
          <w:lang w:val="es-ES"/>
        </w:rPr>
        <w:t>con niños heridos</w:t>
      </w:r>
      <w:r w:rsidR="002573FC" w:rsidRPr="00004800">
        <w:rPr>
          <w:lang w:val="es-ES"/>
        </w:rPr>
        <w:t xml:space="preserve"> disminuyó</w:t>
      </w:r>
      <w:r w:rsidR="00615F49" w:rsidRPr="00004800">
        <w:rPr>
          <w:lang w:val="es-ES"/>
        </w:rPr>
        <w:t xml:space="preserve"> </w:t>
      </w:r>
      <w:r w:rsidR="002573FC" w:rsidRPr="00004800">
        <w:rPr>
          <w:lang w:val="es-ES"/>
        </w:rPr>
        <w:t xml:space="preserve">un </w:t>
      </w:r>
      <w:r w:rsidR="00615F49" w:rsidRPr="00004800">
        <w:rPr>
          <w:lang w:val="es-ES"/>
        </w:rPr>
        <w:t>7</w:t>
      </w:r>
      <w:r w:rsidRPr="00004800">
        <w:rPr>
          <w:lang w:val="es-ES"/>
        </w:rPr>
        <w:t>,</w:t>
      </w:r>
      <w:r w:rsidR="00615F49" w:rsidRPr="00004800">
        <w:rPr>
          <w:lang w:val="es-ES"/>
        </w:rPr>
        <w:t>6</w:t>
      </w:r>
      <w:r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2573FC" w:rsidRPr="00004800">
        <w:rPr>
          <w:lang w:val="es-ES"/>
        </w:rPr>
        <w:t xml:space="preserve">en comparación con </w:t>
      </w:r>
      <w:r w:rsidR="00615F49" w:rsidRPr="00004800">
        <w:rPr>
          <w:lang w:val="es-ES"/>
        </w:rPr>
        <w:t xml:space="preserve">2005, </w:t>
      </w:r>
      <w:r w:rsidR="002573FC" w:rsidRPr="00004800">
        <w:rPr>
          <w:lang w:val="es-ES"/>
        </w:rPr>
        <w:t xml:space="preserve">puesto que se </w:t>
      </w:r>
      <w:r w:rsidR="00304B6C" w:rsidRPr="00004800">
        <w:rPr>
          <w:lang w:val="es-ES"/>
        </w:rPr>
        <w:t>produjeron</w:t>
      </w:r>
      <w:r w:rsidR="00615F49" w:rsidRPr="00004800">
        <w:rPr>
          <w:lang w:val="es-ES"/>
        </w:rPr>
        <w:t xml:space="preserve"> 316 </w:t>
      </w:r>
      <w:r w:rsidR="002573FC" w:rsidRPr="00004800">
        <w:rPr>
          <w:lang w:val="es-ES"/>
        </w:rPr>
        <w:t xml:space="preserve">de </w:t>
      </w:r>
      <w:r w:rsidR="00652E81">
        <w:rPr>
          <w:lang w:val="es-ES"/>
        </w:rPr>
        <w:t>tales</w:t>
      </w:r>
      <w:r w:rsidR="002573FC" w:rsidRPr="00004800">
        <w:rPr>
          <w:lang w:val="es-ES"/>
        </w:rPr>
        <w:t xml:space="preserve"> accidentes (un 13,</w:t>
      </w:r>
      <w:r w:rsidR="00615F49" w:rsidRPr="00004800">
        <w:rPr>
          <w:lang w:val="es-ES"/>
        </w:rPr>
        <w:t>83</w:t>
      </w:r>
      <w:r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2573FC" w:rsidRPr="00004800">
        <w:rPr>
          <w:lang w:val="es-ES"/>
        </w:rPr>
        <w:t>del total</w:t>
      </w:r>
      <w:r w:rsidR="00615F49" w:rsidRPr="00004800">
        <w:rPr>
          <w:lang w:val="es-ES"/>
        </w:rPr>
        <w:t xml:space="preserve">) </w:t>
      </w:r>
      <w:r w:rsidR="002573FC" w:rsidRPr="00004800">
        <w:rPr>
          <w:lang w:val="es-ES"/>
        </w:rPr>
        <w:t>con</w:t>
      </w:r>
      <w:r w:rsidR="00615F49" w:rsidRPr="00004800">
        <w:rPr>
          <w:lang w:val="es-ES"/>
        </w:rPr>
        <w:t xml:space="preserve"> 28 (-3</w:t>
      </w:r>
      <w:r w:rsidRPr="00004800">
        <w:rPr>
          <w:lang w:val="es-ES"/>
        </w:rPr>
        <w:t>,</w:t>
      </w:r>
      <w:r w:rsidR="00615F49" w:rsidRPr="00004800">
        <w:rPr>
          <w:lang w:val="es-ES"/>
        </w:rPr>
        <w:t>4</w:t>
      </w:r>
      <w:r w:rsidRPr="00004800">
        <w:rPr>
          <w:lang w:val="es-ES"/>
        </w:rPr>
        <w:t>%</w:t>
      </w:r>
      <w:r w:rsidR="00615F49" w:rsidRPr="00004800">
        <w:rPr>
          <w:lang w:val="es-ES"/>
        </w:rPr>
        <w:t xml:space="preserve">) </w:t>
      </w:r>
      <w:r w:rsidR="002573FC" w:rsidRPr="00004800">
        <w:rPr>
          <w:lang w:val="es-ES"/>
        </w:rPr>
        <w:t>niños muertos y</w:t>
      </w:r>
      <w:r w:rsidR="003F6573">
        <w:rPr>
          <w:lang w:val="es-ES"/>
        </w:rPr>
        <w:t xml:space="preserve"> 305 </w:t>
      </w:r>
      <w:r w:rsidR="00615F49" w:rsidRPr="00004800">
        <w:rPr>
          <w:lang w:val="es-ES"/>
        </w:rPr>
        <w:t>(</w:t>
      </w:r>
      <w:r w:rsidR="003F6573">
        <w:rPr>
          <w:lang w:val="es-ES"/>
        </w:rPr>
        <w:noBreakHyphen/>
      </w:r>
      <w:r w:rsidR="00615F49" w:rsidRPr="00004800">
        <w:rPr>
          <w:lang w:val="es-ES"/>
        </w:rPr>
        <w:t>9</w:t>
      </w:r>
      <w:r w:rsidRPr="00004800">
        <w:rPr>
          <w:lang w:val="es-ES"/>
        </w:rPr>
        <w:t>,</w:t>
      </w:r>
      <w:r w:rsidR="00615F49" w:rsidRPr="00004800">
        <w:rPr>
          <w:lang w:val="es-ES"/>
        </w:rPr>
        <w:t>8</w:t>
      </w:r>
      <w:r w:rsidRPr="00004800">
        <w:rPr>
          <w:lang w:val="es-ES"/>
        </w:rPr>
        <w:t>%</w:t>
      </w:r>
      <w:r w:rsidR="00615F49" w:rsidRPr="00004800">
        <w:rPr>
          <w:lang w:val="es-ES"/>
        </w:rPr>
        <w:t xml:space="preserve">) </w:t>
      </w:r>
      <w:r w:rsidR="002573FC" w:rsidRPr="00004800">
        <w:rPr>
          <w:lang w:val="es-ES"/>
        </w:rPr>
        <w:t>heridos</w:t>
      </w:r>
      <w:r w:rsidR="00615F49" w:rsidRPr="00004800">
        <w:rPr>
          <w:lang w:val="es-ES"/>
        </w:rPr>
        <w:t>.</w:t>
      </w:r>
      <w:r w:rsidR="00304B6C" w:rsidRPr="00004800">
        <w:rPr>
          <w:lang w:val="es-ES"/>
        </w:rPr>
        <w:t xml:space="preserve"> </w:t>
      </w:r>
      <w:r w:rsidR="00062CDD" w:rsidRPr="00004800">
        <w:rPr>
          <w:lang w:val="es-ES"/>
        </w:rPr>
        <w:t>En total</w:t>
      </w:r>
      <w:r w:rsidR="00652E81">
        <w:rPr>
          <w:lang w:val="es-ES"/>
        </w:rPr>
        <w:t xml:space="preserve"> hubo</w:t>
      </w:r>
      <w:r w:rsidR="00062CDD" w:rsidRPr="00004800">
        <w:rPr>
          <w:lang w:val="es-ES"/>
        </w:rPr>
        <w:t xml:space="preserve"> </w:t>
      </w:r>
      <w:r w:rsidR="00615F49" w:rsidRPr="00004800">
        <w:rPr>
          <w:lang w:val="es-ES"/>
        </w:rPr>
        <w:t>78 accident</w:t>
      </w:r>
      <w:r w:rsidR="00304B6C" w:rsidRPr="00004800">
        <w:rPr>
          <w:lang w:val="es-ES"/>
        </w:rPr>
        <w:t>e</w:t>
      </w:r>
      <w:r w:rsidR="00615F49" w:rsidRPr="00004800">
        <w:rPr>
          <w:lang w:val="es-ES"/>
        </w:rPr>
        <w:t xml:space="preserve">s </w:t>
      </w:r>
      <w:r w:rsidR="00652E81">
        <w:rPr>
          <w:lang w:val="es-ES"/>
        </w:rPr>
        <w:t>provocados por</w:t>
      </w:r>
      <w:r w:rsidR="00304B6C" w:rsidRPr="00004800">
        <w:rPr>
          <w:lang w:val="es-ES"/>
        </w:rPr>
        <w:t xml:space="preserve"> </w:t>
      </w:r>
      <w:r w:rsidR="00783066">
        <w:rPr>
          <w:lang w:val="es-ES"/>
        </w:rPr>
        <w:t>niños</w:t>
      </w:r>
      <w:r w:rsidR="00304B6C" w:rsidRPr="00004800">
        <w:rPr>
          <w:lang w:val="es-ES"/>
        </w:rPr>
        <w:t xml:space="preserve">, </w:t>
      </w:r>
      <w:r w:rsidR="00652E81">
        <w:rPr>
          <w:lang w:val="es-ES"/>
        </w:rPr>
        <w:t>es decir, un</w:t>
      </w:r>
      <w:r w:rsidR="00304B6C" w:rsidRPr="00004800">
        <w:rPr>
          <w:lang w:val="es-ES"/>
        </w:rPr>
        <w:t xml:space="preserve"> </w:t>
      </w:r>
      <w:r w:rsidR="00615F49" w:rsidRPr="00004800">
        <w:rPr>
          <w:lang w:val="es-ES"/>
        </w:rPr>
        <w:t>13</w:t>
      </w:r>
      <w:r w:rsidRPr="00004800">
        <w:rPr>
          <w:lang w:val="es-ES"/>
        </w:rPr>
        <w:t>,</w:t>
      </w:r>
      <w:r w:rsidR="00615F49" w:rsidRPr="00004800">
        <w:rPr>
          <w:lang w:val="es-ES"/>
        </w:rPr>
        <w:t>3</w:t>
      </w:r>
      <w:r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652E81">
        <w:rPr>
          <w:lang w:val="es-ES"/>
        </w:rPr>
        <w:t>menos que en</w:t>
      </w:r>
      <w:r w:rsidR="00304B6C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2005, </w:t>
      </w:r>
      <w:r w:rsidR="00304B6C" w:rsidRPr="00004800">
        <w:rPr>
          <w:lang w:val="es-ES"/>
        </w:rPr>
        <w:t>con el resultado de</w:t>
      </w:r>
      <w:r w:rsidR="00062CDD" w:rsidRPr="00004800">
        <w:rPr>
          <w:lang w:val="es-ES"/>
        </w:rPr>
        <w:t xml:space="preserve"> seis </w:t>
      </w:r>
      <w:r w:rsidRPr="00004800">
        <w:rPr>
          <w:lang w:val="es-ES"/>
        </w:rPr>
        <w:t>(+50,</w:t>
      </w:r>
      <w:r w:rsidR="00615F49" w:rsidRPr="00004800">
        <w:rPr>
          <w:lang w:val="es-ES"/>
        </w:rPr>
        <w:t>0</w:t>
      </w:r>
      <w:r w:rsidRPr="00004800">
        <w:rPr>
          <w:lang w:val="es-ES"/>
        </w:rPr>
        <w:t>%</w:t>
      </w:r>
      <w:r w:rsidR="00615F49" w:rsidRPr="00004800">
        <w:rPr>
          <w:lang w:val="es-ES"/>
        </w:rPr>
        <w:t xml:space="preserve">) </w:t>
      </w:r>
      <w:r w:rsidR="00304B6C" w:rsidRPr="00004800">
        <w:rPr>
          <w:lang w:val="es-ES"/>
        </w:rPr>
        <w:t>niños muertos y</w:t>
      </w:r>
      <w:r w:rsidR="00615F49" w:rsidRPr="00004800">
        <w:rPr>
          <w:lang w:val="es-ES"/>
        </w:rPr>
        <w:t xml:space="preserve"> 72 (-16</w:t>
      </w:r>
      <w:r w:rsidRPr="00004800">
        <w:rPr>
          <w:lang w:val="es-ES"/>
        </w:rPr>
        <w:t>,</w:t>
      </w:r>
      <w:r w:rsidR="00615F49" w:rsidRPr="00004800">
        <w:rPr>
          <w:lang w:val="es-ES"/>
        </w:rPr>
        <w:t>3</w:t>
      </w:r>
      <w:r w:rsidRPr="00004800">
        <w:rPr>
          <w:lang w:val="es-ES"/>
        </w:rPr>
        <w:t>%</w:t>
      </w:r>
      <w:r w:rsidR="00615F49" w:rsidRPr="00004800">
        <w:rPr>
          <w:lang w:val="es-ES"/>
        </w:rPr>
        <w:t xml:space="preserve">) </w:t>
      </w:r>
      <w:r w:rsidR="00304B6C" w:rsidRPr="00004800">
        <w:rPr>
          <w:lang w:val="es-ES"/>
        </w:rPr>
        <w:t>heridos</w:t>
      </w:r>
      <w:r w:rsidR="00652E81">
        <w:rPr>
          <w:lang w:val="es-ES"/>
        </w:rPr>
        <w:t>.</w:t>
      </w:r>
    </w:p>
    <w:p w:rsidR="00615F49" w:rsidRDefault="00B8587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El número de </w:t>
      </w:r>
      <w:r w:rsidR="00783066">
        <w:rPr>
          <w:lang w:val="es-ES"/>
        </w:rPr>
        <w:t>niños</w:t>
      </w:r>
      <w:r w:rsidRPr="00004800">
        <w:rPr>
          <w:lang w:val="es-ES"/>
        </w:rPr>
        <w:t xml:space="preserve"> muertos disminuyó de </w:t>
      </w:r>
      <w:r w:rsidR="00615F49" w:rsidRPr="00004800">
        <w:rPr>
          <w:lang w:val="es-ES"/>
        </w:rPr>
        <w:t>1</w:t>
      </w:r>
      <w:r w:rsidR="004F59F4" w:rsidRPr="00004800">
        <w:rPr>
          <w:lang w:val="es-ES"/>
        </w:rPr>
        <w:t>.</w:t>
      </w:r>
      <w:r w:rsidRPr="00004800">
        <w:rPr>
          <w:lang w:val="es-ES"/>
        </w:rPr>
        <w:t>047 e</w:t>
      </w:r>
      <w:r w:rsidR="00615F49" w:rsidRPr="00004800">
        <w:rPr>
          <w:lang w:val="es-ES"/>
        </w:rPr>
        <w:t xml:space="preserve">n </w:t>
      </w:r>
      <w:smartTag w:uri="urn:schemas-microsoft-com:office:smarttags" w:element="metricconverter">
        <w:smartTagPr>
          <w:attr w:name="ProductID" w:val="2000 a"/>
        </w:smartTagPr>
        <w:r w:rsidR="00615F49" w:rsidRPr="00004800">
          <w:rPr>
            <w:lang w:val="es-ES"/>
          </w:rPr>
          <w:t xml:space="preserve">2000 </w:t>
        </w:r>
        <w:r w:rsidRPr="00004800">
          <w:rPr>
            <w:lang w:val="es-ES"/>
          </w:rPr>
          <w:t>a</w:t>
        </w:r>
      </w:smartTag>
      <w:r w:rsidRPr="00004800">
        <w:rPr>
          <w:lang w:val="es-ES"/>
        </w:rPr>
        <w:t xml:space="preserve"> 910 e</w:t>
      </w:r>
      <w:r w:rsidR="00615F49" w:rsidRPr="00004800">
        <w:rPr>
          <w:lang w:val="es-ES"/>
        </w:rPr>
        <w:t>n 2006 (</w:t>
      </w:r>
      <w:r w:rsidR="009F677A" w:rsidRPr="00004800">
        <w:rPr>
          <w:lang w:val="es-ES"/>
        </w:rPr>
        <w:t>c</w:t>
      </w:r>
      <w:r w:rsidRPr="00004800">
        <w:rPr>
          <w:lang w:val="es-ES"/>
        </w:rPr>
        <w:t>uadro</w:t>
      </w:r>
      <w:r w:rsidR="00652E81">
        <w:rPr>
          <w:lang w:val="es-ES"/>
        </w:rPr>
        <w:t xml:space="preserve"> 2).</w:t>
      </w:r>
    </w:p>
    <w:p w:rsidR="00615F49" w:rsidRPr="00004800" w:rsidRDefault="00B8587E" w:rsidP="007E47C8">
      <w:pPr>
        <w:keepNext/>
        <w:tabs>
          <w:tab w:val="left" w:pos="0"/>
          <w:tab w:val="left" w:pos="360"/>
          <w:tab w:val="left" w:pos="720"/>
        </w:tabs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2</w:t>
      </w:r>
      <w:r w:rsidR="007E47C8">
        <w:rPr>
          <w:b/>
          <w:lang w:val="es-ES"/>
        </w:rPr>
        <w:t xml:space="preserve">.  </w:t>
      </w:r>
      <w:r w:rsidRPr="00004800">
        <w:rPr>
          <w:b/>
          <w:lang w:val="es-ES"/>
        </w:rPr>
        <w:t xml:space="preserve">Mortalidad de </w:t>
      </w:r>
      <w:r w:rsidR="00783066">
        <w:rPr>
          <w:b/>
          <w:lang w:val="es-ES"/>
        </w:rPr>
        <w:t>niños</w:t>
      </w:r>
      <w:r w:rsidR="00615F49" w:rsidRPr="00004800">
        <w:rPr>
          <w:b/>
          <w:lang w:val="es-ES"/>
        </w:rPr>
        <w:t xml:space="preserve"> (</w:t>
      </w:r>
      <w:r w:rsidR="00571516" w:rsidRPr="00004800">
        <w:rPr>
          <w:b/>
          <w:lang w:val="es-ES"/>
        </w:rPr>
        <w:t xml:space="preserve">incluidos los </w:t>
      </w:r>
      <w:r w:rsidR="00312F68" w:rsidRPr="00004800">
        <w:rPr>
          <w:b/>
          <w:lang w:val="es-ES"/>
        </w:rPr>
        <w:t xml:space="preserve">de </w:t>
      </w:r>
      <w:r w:rsidR="00571516" w:rsidRPr="00004800">
        <w:rPr>
          <w:b/>
          <w:lang w:val="es-ES"/>
        </w:rPr>
        <w:t>18 años</w:t>
      </w:r>
      <w:r w:rsidR="00615F49" w:rsidRPr="00004800">
        <w:rPr>
          <w:b/>
          <w:lang w:val="es-ES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3"/>
        <w:gridCol w:w="858"/>
        <w:gridCol w:w="858"/>
        <w:gridCol w:w="858"/>
        <w:gridCol w:w="859"/>
        <w:gridCol w:w="858"/>
        <w:gridCol w:w="858"/>
        <w:gridCol w:w="859"/>
      </w:tblGrid>
      <w:tr w:rsidR="00CD285F" w:rsidRPr="00004800" w:rsidTr="00CD285F">
        <w:trPr>
          <w:trHeight w:val="456"/>
          <w:jc w:val="center"/>
        </w:trPr>
        <w:tc>
          <w:tcPr>
            <w:tcW w:w="1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85F" w:rsidRPr="00004800" w:rsidRDefault="00CD285F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Año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85F" w:rsidRPr="00004800" w:rsidRDefault="00CD285F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85F" w:rsidRPr="00004800" w:rsidRDefault="00CD285F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85F" w:rsidRPr="00004800" w:rsidRDefault="00CD285F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85F" w:rsidRPr="00004800" w:rsidRDefault="00CD285F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2003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85F" w:rsidRPr="00004800" w:rsidRDefault="00CD285F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2004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85F" w:rsidRPr="00004800" w:rsidRDefault="00CD285F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85F" w:rsidRPr="00004800" w:rsidRDefault="00CD285F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2006</w:t>
            </w:r>
          </w:p>
        </w:tc>
      </w:tr>
      <w:tr w:rsidR="00CD285F" w:rsidRPr="00004800" w:rsidTr="00CD285F">
        <w:trPr>
          <w:jc w:val="center"/>
        </w:trPr>
        <w:tc>
          <w:tcPr>
            <w:tcW w:w="1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85F" w:rsidRPr="00004800" w:rsidRDefault="00CD285F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lang w:val="es-ES"/>
              </w:rPr>
            </w:pPr>
            <w:r w:rsidRPr="00004800">
              <w:rPr>
                <w:lang w:val="es-ES"/>
              </w:rPr>
              <w:t xml:space="preserve">Número de certificados de defunción </w:t>
            </w:r>
            <w:r>
              <w:rPr>
                <w:lang w:val="es-ES"/>
              </w:rPr>
              <w:t>de</w:t>
            </w:r>
            <w:r w:rsidRPr="00004800">
              <w:rPr>
                <w:lang w:val="es-ES"/>
              </w:rPr>
              <w:t xml:space="preserve"> </w:t>
            </w:r>
            <w:r>
              <w:rPr>
                <w:lang w:val="es-ES"/>
              </w:rPr>
              <w:t>niños</w:t>
            </w:r>
            <w:r w:rsidRPr="00004800">
              <w:rPr>
                <w:lang w:val="es-ES"/>
              </w:rPr>
              <w:t xml:space="preserve"> expedidos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285F" w:rsidRPr="00004800" w:rsidRDefault="00CD285F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1.047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285F" w:rsidRPr="00004800" w:rsidRDefault="00CD285F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930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285F" w:rsidRPr="00004800" w:rsidRDefault="00CD285F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825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285F" w:rsidRPr="00004800" w:rsidRDefault="00CD285F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757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285F" w:rsidRPr="00004800" w:rsidRDefault="00CD285F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658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285F" w:rsidRPr="00004800" w:rsidRDefault="00CD285F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731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285F" w:rsidRPr="00004800" w:rsidRDefault="00CD285F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910</w:t>
            </w:r>
          </w:p>
        </w:tc>
      </w:tr>
    </w:tbl>
    <w:p w:rsidR="00615F49" w:rsidRDefault="008020B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En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 República</w:t>
        </w:r>
      </w:smartTag>
      <w:r w:rsidRPr="00004800">
        <w:rPr>
          <w:lang w:val="es-ES"/>
        </w:rPr>
        <w:t xml:space="preserve"> de Moldova </w:t>
      </w:r>
      <w:r w:rsidR="003665DE">
        <w:rPr>
          <w:lang w:val="es-ES"/>
        </w:rPr>
        <w:t>registra</w:t>
      </w:r>
      <w:r w:rsidR="00312F68" w:rsidRPr="00004800">
        <w:rPr>
          <w:lang w:val="es-ES"/>
        </w:rPr>
        <w:t xml:space="preserve"> </w:t>
      </w:r>
      <w:r w:rsidRPr="00004800">
        <w:rPr>
          <w:lang w:val="es-ES"/>
        </w:rPr>
        <w:t>los certificados de defunción</w:t>
      </w:r>
      <w:r w:rsidR="00312F68" w:rsidRPr="00004800">
        <w:rPr>
          <w:lang w:val="es-ES"/>
        </w:rPr>
        <w:t xml:space="preserve"> </w:t>
      </w:r>
      <w:r w:rsidR="003665DE" w:rsidRPr="00004800">
        <w:rPr>
          <w:lang w:val="es-ES"/>
        </w:rPr>
        <w:t xml:space="preserve">en los ayuntamientos </w:t>
      </w:r>
      <w:smartTag w:uri="urn:schemas-microsoft-com:office:smarttags" w:element="PersonName">
        <w:smartTagPr>
          <w:attr w:name="ProductID" w:val="la Oficina"/>
        </w:smartTagPr>
        <w:r w:rsidRPr="00004800">
          <w:rPr>
            <w:lang w:val="es-ES"/>
          </w:rPr>
          <w:t>la Oficina</w:t>
        </w:r>
      </w:smartTag>
      <w:r w:rsidRPr="00004800">
        <w:rPr>
          <w:lang w:val="es-ES"/>
        </w:rPr>
        <w:t xml:space="preserve"> del Registro Civil</w:t>
      </w:r>
      <w:r w:rsidR="005568E0" w:rsidRPr="00004800">
        <w:rPr>
          <w:lang w:val="es-ES"/>
        </w:rPr>
        <w:t xml:space="preserve">, dependiente </w:t>
      </w:r>
      <w:r w:rsidRPr="00004800">
        <w:rPr>
          <w:lang w:val="es-ES"/>
        </w:rPr>
        <w:t xml:space="preserve">del </w:t>
      </w:r>
      <w:r w:rsidRPr="00004800">
        <w:rPr>
          <w:rFonts w:ascii="TimesNewRoman" w:eastAsia="SimSun" w:hAnsi="TimesNewRoman" w:cs="TimesNewRoman"/>
          <w:szCs w:val="24"/>
          <w:lang w:val="es-ES" w:eastAsia="zh-CN"/>
        </w:rPr>
        <w:t xml:space="preserve">Ministerio de Desarrollo de </w:t>
      </w:r>
      <w:smartTag w:uri="urn:schemas-microsoft-com:office:smarttags" w:element="PersonName">
        <w:smartTagPr>
          <w:attr w:name="ProductID" w:val="la Informaci￳n. Para"/>
        </w:smartTagPr>
        <w:r w:rsidRPr="00004800">
          <w:rPr>
            <w:rFonts w:ascii="TimesNewRoman" w:eastAsia="SimSun" w:hAnsi="TimesNewRoman" w:cs="TimesNewRoman"/>
            <w:szCs w:val="24"/>
            <w:lang w:val="es-ES" w:eastAsia="zh-CN"/>
          </w:rPr>
          <w:t>la Información</w:t>
        </w:r>
        <w:r w:rsidR="00615F49" w:rsidRPr="00004800">
          <w:rPr>
            <w:lang w:val="es-ES"/>
          </w:rPr>
          <w:t xml:space="preserve">. </w:t>
        </w:r>
        <w:r w:rsidR="005568E0" w:rsidRPr="00004800">
          <w:rPr>
            <w:lang w:val="es-ES"/>
          </w:rPr>
          <w:t>Para</w:t>
        </w:r>
      </w:smartTag>
      <w:r w:rsidR="005568E0" w:rsidRPr="00004800">
        <w:rPr>
          <w:lang w:val="es-ES"/>
        </w:rPr>
        <w:t xml:space="preserve"> garantizar el registro </w:t>
      </w:r>
      <w:r w:rsidR="00E56182" w:rsidRPr="00004800">
        <w:rPr>
          <w:lang w:val="es-ES"/>
        </w:rPr>
        <w:t>de los certificados de defunción</w:t>
      </w:r>
      <w:r w:rsidR="003665DE" w:rsidRPr="003665DE">
        <w:rPr>
          <w:lang w:val="es-ES"/>
        </w:rPr>
        <w:t xml:space="preserve"> </w:t>
      </w:r>
      <w:r w:rsidR="003665DE" w:rsidRPr="00004800">
        <w:rPr>
          <w:lang w:val="es-ES"/>
        </w:rPr>
        <w:t>a su debido tiempo</w:t>
      </w:r>
      <w:r w:rsidR="005568E0" w:rsidRPr="00004800">
        <w:rPr>
          <w:lang w:val="es-ES"/>
        </w:rPr>
        <w:t xml:space="preserve">, se </w:t>
      </w:r>
      <w:r w:rsidR="00895858" w:rsidRPr="00004800">
        <w:rPr>
          <w:lang w:val="es-ES"/>
        </w:rPr>
        <w:t>d</w:t>
      </w:r>
      <w:r w:rsidR="005568E0" w:rsidRPr="00004800">
        <w:rPr>
          <w:lang w:val="es-ES"/>
        </w:rPr>
        <w:t>an una serie de facilidades</w:t>
      </w:r>
      <w:r w:rsidR="003665DE">
        <w:rPr>
          <w:lang w:val="es-ES"/>
        </w:rPr>
        <w:t>.</w:t>
      </w:r>
    </w:p>
    <w:p w:rsidR="00615F49" w:rsidRPr="00004800" w:rsidRDefault="005568E0" w:rsidP="001A5AFC">
      <w:pPr>
        <w:numPr>
          <w:ilvl w:val="0"/>
          <w:numId w:val="13"/>
        </w:numPr>
        <w:rPr>
          <w:lang w:val="es-ES"/>
        </w:rPr>
      </w:pPr>
      <w:r w:rsidRPr="00004800">
        <w:rPr>
          <w:lang w:val="es-ES"/>
        </w:rPr>
        <w:t xml:space="preserve">Las muertes se pueden registrar en </w:t>
      </w:r>
      <w:smartTag w:uri="urn:schemas-microsoft-com:office:smarttags" w:element="PersonName">
        <w:smartTagPr>
          <w:attr w:name="ProductID" w:val="la Oficina"/>
        </w:smartTagPr>
        <w:r w:rsidRPr="00004800">
          <w:rPr>
            <w:lang w:val="es-ES"/>
          </w:rPr>
          <w:t>la Oficina</w:t>
        </w:r>
      </w:smartTag>
      <w:r w:rsidRPr="00004800">
        <w:rPr>
          <w:lang w:val="es-ES"/>
        </w:rPr>
        <w:t xml:space="preserve"> del Registro Civil de la zona en la que se produjo </w:t>
      </w:r>
      <w:r w:rsidR="00A14BA2" w:rsidRPr="00004800">
        <w:rPr>
          <w:lang w:val="es-ES"/>
        </w:rPr>
        <w:t>el deceso</w:t>
      </w:r>
      <w:r w:rsidR="004173CD" w:rsidRPr="00004800">
        <w:rPr>
          <w:lang w:val="es-ES"/>
        </w:rPr>
        <w:t xml:space="preserve">, en la </w:t>
      </w:r>
      <w:r w:rsidR="00A26D13" w:rsidRPr="00004800">
        <w:rPr>
          <w:lang w:val="es-ES"/>
        </w:rPr>
        <w:t xml:space="preserve">de </w:t>
      </w:r>
      <w:r w:rsidR="004173CD" w:rsidRPr="00004800">
        <w:rPr>
          <w:lang w:val="es-ES"/>
        </w:rPr>
        <w:t xml:space="preserve">residencia del fallecido, en la del lugar en el que </w:t>
      </w:r>
      <w:r w:rsidRPr="00004800">
        <w:rPr>
          <w:lang w:val="es-ES"/>
        </w:rPr>
        <w:t xml:space="preserve">se encontró el </w:t>
      </w:r>
      <w:r w:rsidR="003665DE">
        <w:rPr>
          <w:lang w:val="es-ES"/>
        </w:rPr>
        <w:t>cadáver</w:t>
      </w:r>
      <w:r w:rsidRPr="00004800">
        <w:rPr>
          <w:lang w:val="es-ES"/>
        </w:rPr>
        <w:t xml:space="preserve"> o en la que se</w:t>
      </w:r>
      <w:r w:rsidR="002D65C3" w:rsidRPr="00004800">
        <w:rPr>
          <w:lang w:val="es-ES"/>
        </w:rPr>
        <w:t xml:space="preserve"> encuentra </w:t>
      </w:r>
      <w:r w:rsidRPr="00004800">
        <w:rPr>
          <w:lang w:val="es-ES"/>
        </w:rPr>
        <w:t>la institución médica que</w:t>
      </w:r>
      <w:r w:rsidR="002D65C3" w:rsidRPr="00004800">
        <w:rPr>
          <w:lang w:val="es-ES"/>
        </w:rPr>
        <w:t xml:space="preserve"> expide </w:t>
      </w:r>
      <w:r w:rsidRPr="00004800">
        <w:rPr>
          <w:lang w:val="es-ES"/>
        </w:rPr>
        <w:t xml:space="preserve">el certificado </w:t>
      </w:r>
      <w:r w:rsidR="003665DE">
        <w:rPr>
          <w:lang w:val="es-ES"/>
        </w:rPr>
        <w:t>de</w:t>
      </w:r>
      <w:r w:rsidRPr="00004800">
        <w:rPr>
          <w:lang w:val="es-ES"/>
        </w:rPr>
        <w:t xml:space="preserve"> defunción</w:t>
      </w:r>
      <w:r w:rsidR="003665DE">
        <w:rPr>
          <w:lang w:val="es-ES"/>
        </w:rPr>
        <w:t>.</w:t>
      </w:r>
    </w:p>
    <w:p w:rsidR="00615F49" w:rsidRPr="00004800" w:rsidRDefault="003F6726" w:rsidP="001A5AFC">
      <w:pPr>
        <w:numPr>
          <w:ilvl w:val="0"/>
          <w:numId w:val="13"/>
        </w:numPr>
        <w:rPr>
          <w:lang w:val="es-ES"/>
        </w:rPr>
      </w:pPr>
      <w:r w:rsidRPr="00004800">
        <w:rPr>
          <w:lang w:val="es-ES"/>
        </w:rPr>
        <w:t>La muertes se puede declarar oralmente, presentando el certificado médico que la confirma, que sirve como demostración para el registro de</w:t>
      </w:r>
      <w:r w:rsidR="003665DE">
        <w:rPr>
          <w:lang w:val="es-ES"/>
        </w:rPr>
        <w:t>l</w:t>
      </w:r>
      <w:r w:rsidRPr="00004800">
        <w:rPr>
          <w:lang w:val="es-ES"/>
        </w:rPr>
        <w:t xml:space="preserve"> certificado de defunción</w:t>
      </w:r>
      <w:r w:rsidR="00615F49" w:rsidRPr="00004800">
        <w:rPr>
          <w:lang w:val="es-ES"/>
        </w:rPr>
        <w:t>.</w:t>
      </w:r>
    </w:p>
    <w:p w:rsidR="00615F49" w:rsidRPr="00004800" w:rsidRDefault="003F6726" w:rsidP="001A5AFC">
      <w:pPr>
        <w:numPr>
          <w:ilvl w:val="0"/>
          <w:numId w:val="13"/>
        </w:numPr>
        <w:rPr>
          <w:lang w:val="es-ES"/>
        </w:rPr>
      </w:pPr>
      <w:r w:rsidRPr="00004800">
        <w:rPr>
          <w:lang w:val="es-ES"/>
        </w:rPr>
        <w:t xml:space="preserve">A partir de </w:t>
      </w:r>
      <w:r w:rsidR="00615F49" w:rsidRPr="00004800">
        <w:rPr>
          <w:lang w:val="es-ES"/>
        </w:rPr>
        <w:t xml:space="preserve">2004, </w:t>
      </w:r>
      <w:r w:rsidRPr="00004800">
        <w:rPr>
          <w:lang w:val="es-ES"/>
        </w:rPr>
        <w:t>el registro de los certificados de defunción se</w:t>
      </w:r>
      <w:r w:rsidR="002D65C3" w:rsidRPr="00004800">
        <w:rPr>
          <w:lang w:val="es-ES"/>
        </w:rPr>
        <w:t xml:space="preserve"> realiza </w:t>
      </w:r>
      <w:r w:rsidRPr="00004800">
        <w:rPr>
          <w:lang w:val="es-ES"/>
        </w:rPr>
        <w:t xml:space="preserve">de manera automática, </w:t>
      </w:r>
      <w:r w:rsidR="003665DE">
        <w:rPr>
          <w:lang w:val="es-ES"/>
        </w:rPr>
        <w:t>con la creación de</w:t>
      </w:r>
      <w:r w:rsidRPr="00004800">
        <w:rPr>
          <w:lang w:val="es-ES"/>
        </w:rPr>
        <w:t xml:space="preserve"> los registros civiles automáticos</w:t>
      </w:r>
      <w:r w:rsidR="004C1641" w:rsidRPr="00004800">
        <w:rPr>
          <w:lang w:val="es-ES"/>
        </w:rPr>
        <w:t xml:space="preserve"> estatales</w:t>
      </w:r>
      <w:r w:rsidR="00615F49" w:rsidRPr="00004800">
        <w:rPr>
          <w:lang w:val="es-ES"/>
        </w:rPr>
        <w:t xml:space="preserve">. </w:t>
      </w:r>
      <w:r w:rsidR="00A15D7F" w:rsidRPr="00004800">
        <w:rPr>
          <w:lang w:val="es-ES"/>
        </w:rPr>
        <w:t>Además, el</w:t>
      </w:r>
      <w:r w:rsidR="00EC03F7">
        <w:rPr>
          <w:lang w:val="es-ES"/>
        </w:rPr>
        <w:t> </w:t>
      </w:r>
      <w:r w:rsidR="00A15D7F" w:rsidRPr="00004800">
        <w:rPr>
          <w:lang w:val="es-ES"/>
        </w:rPr>
        <w:t>registro de</w:t>
      </w:r>
      <w:r w:rsidR="002D65C3" w:rsidRPr="00004800">
        <w:rPr>
          <w:lang w:val="es-ES"/>
        </w:rPr>
        <w:t xml:space="preserve"> las personas fallecidas </w:t>
      </w:r>
      <w:r w:rsidR="00A15D7F" w:rsidRPr="00004800">
        <w:rPr>
          <w:lang w:val="es-ES"/>
        </w:rPr>
        <w:t>se mantiene automáticamente</w:t>
      </w:r>
      <w:r w:rsidR="00B3109C" w:rsidRPr="00004800">
        <w:rPr>
          <w:lang w:val="es-ES"/>
        </w:rPr>
        <w:t>,</w:t>
      </w:r>
      <w:r w:rsidR="00A15D7F" w:rsidRPr="00004800">
        <w:rPr>
          <w:lang w:val="es-ES"/>
        </w:rPr>
        <w:t xml:space="preserve"> mediante la expedición de los certificados de defunción </w:t>
      </w:r>
      <w:r w:rsidR="003665DE">
        <w:rPr>
          <w:lang w:val="es-ES"/>
        </w:rPr>
        <w:t>y</w:t>
      </w:r>
      <w:r w:rsidR="00A15D7F" w:rsidRPr="00004800">
        <w:rPr>
          <w:lang w:val="es-ES"/>
        </w:rPr>
        <w:t xml:space="preserve"> por medio del registro de las notificaciones de expedición de los certificados médicos confirmando la muerte</w:t>
      </w:r>
      <w:r w:rsidR="00615F49" w:rsidRPr="00004800">
        <w:rPr>
          <w:lang w:val="es-ES"/>
        </w:rPr>
        <w:t xml:space="preserve">. </w:t>
      </w:r>
      <w:r w:rsidR="00CC18E0" w:rsidRPr="00004800">
        <w:rPr>
          <w:lang w:val="es-ES"/>
        </w:rPr>
        <w:t>Dichas notificaciones confirman el hecho del fallecimiento</w:t>
      </w:r>
      <w:r w:rsidR="003665DE">
        <w:rPr>
          <w:lang w:val="es-ES"/>
        </w:rPr>
        <w:t>,</w:t>
      </w:r>
      <w:r w:rsidR="00CC18E0" w:rsidRPr="00004800">
        <w:rPr>
          <w:lang w:val="es-ES"/>
        </w:rPr>
        <w:t xml:space="preserve"> y la expedición del certificado médico</w:t>
      </w:r>
      <w:r w:rsidR="002D65C3" w:rsidRPr="00004800">
        <w:rPr>
          <w:lang w:val="es-ES"/>
        </w:rPr>
        <w:t xml:space="preserve"> confirma </w:t>
      </w:r>
      <w:r w:rsidR="00CC18E0" w:rsidRPr="00004800">
        <w:rPr>
          <w:lang w:val="es-ES"/>
        </w:rPr>
        <w:t>la muerte</w:t>
      </w:r>
      <w:r w:rsidR="00615F49" w:rsidRPr="00004800">
        <w:rPr>
          <w:lang w:val="es-ES"/>
        </w:rPr>
        <w:t xml:space="preserve">. </w:t>
      </w:r>
      <w:r w:rsidR="004C1641" w:rsidRPr="00004800">
        <w:rPr>
          <w:lang w:val="es-ES"/>
        </w:rPr>
        <w:t>El efecto de las medidas adoptadas conjuntamente por las administraciones públicas locales es</w:t>
      </w:r>
      <w:r w:rsidR="002D65C3" w:rsidRPr="00004800">
        <w:rPr>
          <w:lang w:val="es-ES"/>
        </w:rPr>
        <w:t xml:space="preserve"> que se identifican </w:t>
      </w:r>
      <w:r w:rsidR="004C1641" w:rsidRPr="00004800">
        <w:rPr>
          <w:lang w:val="es-ES"/>
        </w:rPr>
        <w:t>las muertes no registradas al comparar el número de certificados de defunción con el número de notificaciones médicas registradas</w:t>
      </w:r>
      <w:r w:rsidR="003665DE">
        <w:rPr>
          <w:lang w:val="es-ES"/>
        </w:rPr>
        <w:t>.</w:t>
      </w:r>
    </w:p>
    <w:p w:rsidR="00926600" w:rsidRPr="00004800" w:rsidRDefault="003665D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E</w:t>
      </w:r>
      <w:r w:rsidRPr="00004800">
        <w:rPr>
          <w:lang w:val="es-ES"/>
        </w:rPr>
        <w:t xml:space="preserve">n el cuatro 3 figuran </w:t>
      </w:r>
      <w:r>
        <w:rPr>
          <w:lang w:val="es-ES"/>
        </w:rPr>
        <w:t>l</w:t>
      </w:r>
      <w:r w:rsidR="004C1641" w:rsidRPr="00004800">
        <w:rPr>
          <w:lang w:val="es-ES"/>
        </w:rPr>
        <w:t>os datos estadísticos sobre la mortalidad de</w:t>
      </w:r>
      <w:r w:rsidR="002D65C3" w:rsidRPr="00004800">
        <w:rPr>
          <w:lang w:val="es-ES"/>
        </w:rPr>
        <w:t xml:space="preserve"> niños </w:t>
      </w:r>
      <w:r w:rsidR="004C1641" w:rsidRPr="00004800">
        <w:rPr>
          <w:lang w:val="es-ES"/>
        </w:rPr>
        <w:t xml:space="preserve">de </w:t>
      </w:r>
      <w:smartTag w:uri="urn:schemas-microsoft-com:office:smarttags" w:element="metricconverter">
        <w:smartTagPr>
          <w:attr w:name="ProductID" w:val="0 a"/>
        </w:smartTagPr>
        <w:r w:rsidR="00615F49" w:rsidRPr="00004800">
          <w:rPr>
            <w:lang w:val="es-ES"/>
          </w:rPr>
          <w:t>0</w:t>
        </w:r>
        <w:r w:rsidR="004C1641" w:rsidRPr="00004800">
          <w:rPr>
            <w:lang w:val="es-ES"/>
          </w:rPr>
          <w:t xml:space="preserve"> </w:t>
        </w:r>
        <w:r w:rsidR="00C86F12" w:rsidRPr="00004800">
          <w:rPr>
            <w:lang w:val="es-ES"/>
          </w:rPr>
          <w:t>a</w:t>
        </w:r>
      </w:smartTag>
      <w:r w:rsidR="004C1641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17 </w:t>
      </w:r>
      <w:r w:rsidR="004C1641" w:rsidRPr="00004800">
        <w:rPr>
          <w:lang w:val="es-ES"/>
        </w:rPr>
        <w:t xml:space="preserve">años en </w:t>
      </w:r>
      <w:smartTag w:uri="urn:schemas-microsoft-com:office:smarttags" w:element="PersonName">
        <w:smartTagPr>
          <w:attr w:name="ProductID" w:val="la Rep￺blica"/>
        </w:smartTagPr>
        <w:r w:rsidR="004C1641" w:rsidRPr="00004800">
          <w:rPr>
            <w:lang w:val="es-ES"/>
          </w:rPr>
          <w:t>la República</w:t>
        </w:r>
      </w:smartTag>
      <w:r w:rsidR="004C1641" w:rsidRPr="00004800">
        <w:rPr>
          <w:lang w:val="es-ES"/>
        </w:rPr>
        <w:t xml:space="preserve"> de Moldova</w:t>
      </w:r>
      <w:r w:rsidR="00C86F12" w:rsidRPr="00004800">
        <w:rPr>
          <w:lang w:val="es-ES"/>
        </w:rPr>
        <w:t xml:space="preserve"> por enfermedad, con inclusión del SIDA, la </w:t>
      </w:r>
      <w:r w:rsidR="00615F49" w:rsidRPr="00004800">
        <w:rPr>
          <w:lang w:val="es-ES"/>
        </w:rPr>
        <w:t>tuberculosis,</w:t>
      </w:r>
      <w:r w:rsidR="00C86F12" w:rsidRPr="00004800">
        <w:rPr>
          <w:lang w:val="es-ES"/>
        </w:rPr>
        <w:t xml:space="preserve"> la</w:t>
      </w:r>
      <w:r w:rsidR="00615F49" w:rsidRPr="00004800">
        <w:rPr>
          <w:lang w:val="es-ES"/>
        </w:rPr>
        <w:t xml:space="preserve"> hepatitis</w:t>
      </w:r>
      <w:r>
        <w:rPr>
          <w:lang w:val="es-ES"/>
        </w:rPr>
        <w:t xml:space="preserve"> y</w:t>
      </w:r>
      <w:r w:rsidR="00E3234A" w:rsidRPr="00004800">
        <w:rPr>
          <w:lang w:val="es-ES"/>
        </w:rPr>
        <w:t xml:space="preserve"> las</w:t>
      </w:r>
      <w:r w:rsidR="00615F49" w:rsidRPr="00004800">
        <w:rPr>
          <w:lang w:val="es-ES"/>
        </w:rPr>
        <w:t xml:space="preserve"> </w:t>
      </w:r>
      <w:r w:rsidR="00C86F12" w:rsidRPr="00004800">
        <w:rPr>
          <w:lang w:val="es-ES"/>
        </w:rPr>
        <w:t>enfermedades respiratorias agudas</w:t>
      </w:r>
      <w:r>
        <w:rPr>
          <w:lang w:val="es-ES"/>
        </w:rPr>
        <w:t>,</w:t>
      </w:r>
      <w:r w:rsidR="00C86F12" w:rsidRPr="00004800">
        <w:rPr>
          <w:lang w:val="es-ES"/>
        </w:rPr>
        <w:t xml:space="preserve"> y </w:t>
      </w:r>
      <w:r>
        <w:rPr>
          <w:lang w:val="es-ES"/>
        </w:rPr>
        <w:t>en</w:t>
      </w:r>
      <w:r w:rsidR="00E3234A" w:rsidRPr="00004800">
        <w:rPr>
          <w:lang w:val="es-ES"/>
        </w:rPr>
        <w:t xml:space="preserve"> </w:t>
      </w:r>
      <w:r w:rsidR="00C86F12" w:rsidRPr="00004800">
        <w:rPr>
          <w:lang w:val="es-ES"/>
        </w:rPr>
        <w:t>accid</w:t>
      </w:r>
      <w:r w:rsidR="00B3109C" w:rsidRPr="00004800">
        <w:rPr>
          <w:lang w:val="es-ES"/>
        </w:rPr>
        <w:t xml:space="preserve">entes de tráfico </w:t>
      </w:r>
      <w:r w:rsidR="00615F49" w:rsidRPr="00004800">
        <w:rPr>
          <w:bCs/>
          <w:lang w:val="es-ES"/>
        </w:rPr>
        <w:t>(</w:t>
      </w:r>
      <w:r w:rsidR="009C30D6" w:rsidRPr="00004800">
        <w:rPr>
          <w:bCs/>
          <w:lang w:val="es-ES"/>
        </w:rPr>
        <w:t xml:space="preserve">los datos para </w:t>
      </w:r>
      <w:r w:rsidR="00615F49" w:rsidRPr="00004800">
        <w:rPr>
          <w:bCs/>
          <w:lang w:val="es-ES"/>
        </w:rPr>
        <w:t>2000</w:t>
      </w:r>
      <w:r w:rsidR="00615F49" w:rsidRPr="00004800">
        <w:rPr>
          <w:lang w:val="es-ES"/>
        </w:rPr>
        <w:t>–</w:t>
      </w:r>
      <w:r w:rsidR="00615F49" w:rsidRPr="00004800">
        <w:rPr>
          <w:bCs/>
          <w:lang w:val="es-ES"/>
        </w:rPr>
        <w:t xml:space="preserve">2002 </w:t>
      </w:r>
      <w:r w:rsidR="009C30D6" w:rsidRPr="00004800">
        <w:rPr>
          <w:bCs/>
          <w:lang w:val="es-ES"/>
        </w:rPr>
        <w:t xml:space="preserve">se refieren a niños de </w:t>
      </w:r>
      <w:smartTag w:uri="urn:schemas-microsoft-com:office:smarttags" w:element="metricconverter">
        <w:smartTagPr>
          <w:attr w:name="ProductID" w:val="0 a"/>
        </w:smartTagPr>
        <w:r w:rsidR="00615F49" w:rsidRPr="00004800">
          <w:rPr>
            <w:bCs/>
            <w:lang w:val="es-ES"/>
          </w:rPr>
          <w:t>0</w:t>
        </w:r>
        <w:r w:rsidR="009C30D6" w:rsidRPr="00004800">
          <w:rPr>
            <w:lang w:val="es-ES"/>
          </w:rPr>
          <w:t xml:space="preserve"> a</w:t>
        </w:r>
      </w:smartTag>
      <w:r w:rsidR="009C30D6" w:rsidRPr="00004800">
        <w:rPr>
          <w:lang w:val="es-ES"/>
        </w:rPr>
        <w:t xml:space="preserve"> </w:t>
      </w:r>
      <w:r w:rsidR="00615F49" w:rsidRPr="00004800">
        <w:rPr>
          <w:bCs/>
          <w:lang w:val="es-ES"/>
        </w:rPr>
        <w:t>14</w:t>
      </w:r>
      <w:r w:rsidR="009C30D6" w:rsidRPr="00004800">
        <w:rPr>
          <w:bCs/>
          <w:lang w:val="es-ES"/>
        </w:rPr>
        <w:t xml:space="preserve"> años </w:t>
      </w:r>
      <w:r w:rsidR="00615F49" w:rsidRPr="00004800">
        <w:rPr>
          <w:bCs/>
          <w:lang w:val="es-ES"/>
        </w:rPr>
        <w:t>11</w:t>
      </w:r>
      <w:r w:rsidR="009C30D6" w:rsidRPr="00004800">
        <w:rPr>
          <w:bCs/>
          <w:lang w:val="es-ES"/>
        </w:rPr>
        <w:t xml:space="preserve"> meses y </w:t>
      </w:r>
      <w:r w:rsidR="00615F49" w:rsidRPr="00004800">
        <w:rPr>
          <w:bCs/>
          <w:lang w:val="es-ES"/>
        </w:rPr>
        <w:t>29</w:t>
      </w:r>
      <w:r w:rsidR="009C30D6" w:rsidRPr="00004800">
        <w:rPr>
          <w:bCs/>
          <w:lang w:val="es-ES"/>
        </w:rPr>
        <w:t xml:space="preserve"> días</w:t>
      </w:r>
      <w:r w:rsidR="00615F49" w:rsidRPr="00004800">
        <w:rPr>
          <w:lang w:val="es-ES"/>
        </w:rPr>
        <w:t>).</w:t>
      </w:r>
    </w:p>
    <w:p w:rsidR="00615F49" w:rsidRPr="00004800" w:rsidRDefault="00E3234A" w:rsidP="007E47C8">
      <w:pPr>
        <w:keepNext/>
        <w:tabs>
          <w:tab w:val="left" w:pos="0"/>
          <w:tab w:val="left" w:pos="360"/>
          <w:tab w:val="left" w:pos="720"/>
        </w:tabs>
        <w:jc w:val="center"/>
        <w:rPr>
          <w:b/>
          <w:lang w:val="es-ES"/>
        </w:rPr>
      </w:pPr>
      <w:r w:rsidRPr="00004800">
        <w:rPr>
          <w:b/>
          <w:lang w:val="es-ES"/>
        </w:rPr>
        <w:t xml:space="preserve">Cuadro </w:t>
      </w:r>
      <w:r w:rsidR="00615F49" w:rsidRPr="00004800">
        <w:rPr>
          <w:b/>
          <w:lang w:val="es-ES"/>
        </w:rPr>
        <w:t>3</w:t>
      </w:r>
      <w:r w:rsidR="007E47C8">
        <w:rPr>
          <w:b/>
          <w:lang w:val="es-ES"/>
        </w:rPr>
        <w:t xml:space="preserve">.  </w:t>
      </w:r>
      <w:r w:rsidRPr="00004800">
        <w:rPr>
          <w:b/>
          <w:lang w:val="es-ES"/>
        </w:rPr>
        <w:t xml:space="preserve">Mortalidad de </w:t>
      </w:r>
      <w:r w:rsidR="00783066">
        <w:rPr>
          <w:b/>
          <w:lang w:val="es-ES"/>
        </w:rPr>
        <w:t>niños</w:t>
      </w:r>
      <w:r w:rsidRPr="00004800">
        <w:rPr>
          <w:b/>
          <w:lang w:val="es-ES"/>
        </w:rPr>
        <w:t xml:space="preserve"> por causa de la muerte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0"/>
        <w:gridCol w:w="590"/>
        <w:gridCol w:w="593"/>
        <w:gridCol w:w="589"/>
        <w:gridCol w:w="591"/>
        <w:gridCol w:w="589"/>
        <w:gridCol w:w="591"/>
        <w:gridCol w:w="589"/>
        <w:gridCol w:w="589"/>
        <w:gridCol w:w="589"/>
        <w:gridCol w:w="591"/>
        <w:gridCol w:w="589"/>
        <w:gridCol w:w="580"/>
        <w:gridCol w:w="9"/>
        <w:gridCol w:w="589"/>
        <w:gridCol w:w="583"/>
      </w:tblGrid>
      <w:tr w:rsidR="001A5AFC" w:rsidRPr="00004800" w:rsidTr="007E47C8">
        <w:trPr>
          <w:cantSplit/>
          <w:trHeight w:val="405"/>
          <w:jc w:val="center"/>
        </w:trPr>
        <w:tc>
          <w:tcPr>
            <w:tcW w:w="616" w:type="pct"/>
            <w:vMerge w:val="restart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 xml:space="preserve">Año </w:t>
            </w:r>
          </w:p>
        </w:tc>
        <w:tc>
          <w:tcPr>
            <w:tcW w:w="628" w:type="pct"/>
            <w:gridSpan w:val="2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2000</w:t>
            </w:r>
          </w:p>
        </w:tc>
        <w:tc>
          <w:tcPr>
            <w:tcW w:w="627" w:type="pct"/>
            <w:gridSpan w:val="2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2001</w:t>
            </w:r>
          </w:p>
        </w:tc>
        <w:tc>
          <w:tcPr>
            <w:tcW w:w="627" w:type="pct"/>
            <w:gridSpan w:val="2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2002</w:t>
            </w:r>
          </w:p>
        </w:tc>
        <w:tc>
          <w:tcPr>
            <w:tcW w:w="626" w:type="pct"/>
            <w:gridSpan w:val="2"/>
          </w:tcPr>
          <w:p w:rsidR="001A5AFC" w:rsidRPr="00004800" w:rsidRDefault="001A5AFC" w:rsidP="007E47C8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2003</w:t>
            </w:r>
          </w:p>
        </w:tc>
        <w:tc>
          <w:tcPr>
            <w:tcW w:w="627" w:type="pct"/>
            <w:gridSpan w:val="2"/>
            <w:tcBorders>
              <w:left w:val="nil"/>
            </w:tcBorders>
          </w:tcPr>
          <w:p w:rsidR="001A5AFC" w:rsidRPr="00004800" w:rsidRDefault="001A5AFC" w:rsidP="007E47C8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2004</w:t>
            </w:r>
          </w:p>
        </w:tc>
        <w:tc>
          <w:tcPr>
            <w:tcW w:w="621" w:type="pct"/>
            <w:gridSpan w:val="2"/>
            <w:tcBorders>
              <w:left w:val="nil"/>
            </w:tcBorders>
          </w:tcPr>
          <w:p w:rsidR="001A5AFC" w:rsidRPr="00004800" w:rsidRDefault="001A5AFC" w:rsidP="007E47C8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2005</w:t>
            </w:r>
          </w:p>
        </w:tc>
        <w:tc>
          <w:tcPr>
            <w:tcW w:w="629" w:type="pct"/>
            <w:gridSpan w:val="3"/>
            <w:tcBorders>
              <w:left w:val="nil"/>
            </w:tcBorders>
          </w:tcPr>
          <w:p w:rsidR="001A5AFC" w:rsidRPr="00004800" w:rsidRDefault="001A5AFC" w:rsidP="007E47C8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2006</w:t>
            </w:r>
          </w:p>
        </w:tc>
      </w:tr>
      <w:tr w:rsidR="001A5AFC" w:rsidRPr="00004800" w:rsidTr="007E47C8">
        <w:trPr>
          <w:cantSplit/>
          <w:trHeight w:val="1134"/>
          <w:jc w:val="center"/>
        </w:trPr>
        <w:tc>
          <w:tcPr>
            <w:tcW w:w="616" w:type="pct"/>
            <w:vMerge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3" w:type="pct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315" w:type="pct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Por 10.000 personas</w:t>
            </w:r>
          </w:p>
        </w:tc>
        <w:tc>
          <w:tcPr>
            <w:tcW w:w="313" w:type="pct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314" w:type="pct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Por 10.000 personas</w:t>
            </w:r>
          </w:p>
        </w:tc>
        <w:tc>
          <w:tcPr>
            <w:tcW w:w="313" w:type="pct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314" w:type="pct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Por 10.000 personas</w:t>
            </w:r>
          </w:p>
        </w:tc>
        <w:tc>
          <w:tcPr>
            <w:tcW w:w="313" w:type="pct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313" w:type="pct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Por 10.000 personas</w:t>
            </w:r>
          </w:p>
        </w:tc>
        <w:tc>
          <w:tcPr>
            <w:tcW w:w="313" w:type="pct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314" w:type="pct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Por 10.000 personas</w:t>
            </w:r>
          </w:p>
        </w:tc>
        <w:tc>
          <w:tcPr>
            <w:tcW w:w="313" w:type="pct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313" w:type="pct"/>
            <w:gridSpan w:val="2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Por 10.000 personas</w:t>
            </w:r>
          </w:p>
        </w:tc>
        <w:tc>
          <w:tcPr>
            <w:tcW w:w="313" w:type="pct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311" w:type="pct"/>
            <w:textDirection w:val="btLr"/>
            <w:vAlign w:val="center"/>
          </w:tcPr>
          <w:p w:rsidR="001A5AFC" w:rsidRPr="00004800" w:rsidRDefault="001A5AFC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Por 10.000 personas</w:t>
            </w:r>
          </w:p>
        </w:tc>
      </w:tr>
      <w:tr w:rsidR="007E47C8" w:rsidRPr="00004800" w:rsidTr="007E47C8">
        <w:trPr>
          <w:jc w:val="center"/>
        </w:trPr>
        <w:tc>
          <w:tcPr>
            <w:tcW w:w="616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Total</w:t>
            </w:r>
          </w:p>
        </w:tc>
        <w:tc>
          <w:tcPr>
            <w:tcW w:w="313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1.130</w:t>
            </w:r>
          </w:p>
        </w:tc>
        <w:tc>
          <w:tcPr>
            <w:tcW w:w="315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13,3</w:t>
            </w:r>
          </w:p>
        </w:tc>
        <w:tc>
          <w:tcPr>
            <w:tcW w:w="313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1.001</w:t>
            </w:r>
          </w:p>
        </w:tc>
        <w:tc>
          <w:tcPr>
            <w:tcW w:w="314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12,48</w:t>
            </w:r>
          </w:p>
        </w:tc>
        <w:tc>
          <w:tcPr>
            <w:tcW w:w="313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879</w:t>
            </w:r>
          </w:p>
        </w:tc>
        <w:tc>
          <w:tcPr>
            <w:tcW w:w="314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11,71</w:t>
            </w:r>
          </w:p>
        </w:tc>
        <w:tc>
          <w:tcPr>
            <w:tcW w:w="313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939</w:t>
            </w:r>
          </w:p>
        </w:tc>
        <w:tc>
          <w:tcPr>
            <w:tcW w:w="313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10,28</w:t>
            </w:r>
          </w:p>
        </w:tc>
        <w:tc>
          <w:tcPr>
            <w:tcW w:w="313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860</w:t>
            </w:r>
          </w:p>
        </w:tc>
        <w:tc>
          <w:tcPr>
            <w:tcW w:w="314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9,78</w:t>
            </w:r>
          </w:p>
        </w:tc>
        <w:tc>
          <w:tcPr>
            <w:tcW w:w="313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869</w:t>
            </w:r>
          </w:p>
        </w:tc>
        <w:tc>
          <w:tcPr>
            <w:tcW w:w="313" w:type="pct"/>
            <w:gridSpan w:val="2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10,27</w:t>
            </w:r>
          </w:p>
        </w:tc>
        <w:tc>
          <w:tcPr>
            <w:tcW w:w="313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804</w:t>
            </w:r>
          </w:p>
        </w:tc>
        <w:tc>
          <w:tcPr>
            <w:tcW w:w="311" w:type="pct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9,9</w:t>
            </w:r>
          </w:p>
        </w:tc>
      </w:tr>
      <w:tr w:rsidR="007E47C8" w:rsidRPr="00004800" w:rsidTr="007E47C8">
        <w:trPr>
          <w:jc w:val="center"/>
        </w:trPr>
        <w:tc>
          <w:tcPr>
            <w:tcW w:w="616" w:type="pct"/>
            <w:vAlign w:val="center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3" w:type="pct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5" w:type="pct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3" w:type="pct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4" w:type="pct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3" w:type="pct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4" w:type="pct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3" w:type="pct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3" w:type="pct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3" w:type="pct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4" w:type="pct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3" w:type="pct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3" w:type="pct"/>
            <w:gridSpan w:val="2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3" w:type="pct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11" w:type="pct"/>
            <w:vAlign w:val="bottom"/>
          </w:tcPr>
          <w:p w:rsidR="007E47C8" w:rsidRPr="00004800" w:rsidRDefault="007E47C8" w:rsidP="001322FA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</w:p>
        </w:tc>
      </w:tr>
      <w:tr w:rsidR="007E47C8" w:rsidRPr="00004800" w:rsidTr="007E47C8">
        <w:trPr>
          <w:jc w:val="center"/>
        </w:trPr>
        <w:tc>
          <w:tcPr>
            <w:tcW w:w="616" w:type="pct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Paludismo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5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gridSpan w:val="2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-</w:t>
            </w:r>
          </w:p>
        </w:tc>
        <w:tc>
          <w:tcPr>
            <w:tcW w:w="311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18"/>
                <w:szCs w:val="18"/>
                <w:lang w:val="es-ES"/>
              </w:rPr>
            </w:pPr>
          </w:p>
        </w:tc>
      </w:tr>
      <w:tr w:rsidR="007E47C8" w:rsidRPr="00004800" w:rsidTr="007E47C8">
        <w:trPr>
          <w:trHeight w:val="327"/>
          <w:jc w:val="center"/>
        </w:trPr>
        <w:tc>
          <w:tcPr>
            <w:tcW w:w="616" w:type="pct"/>
            <w:vAlign w:val="center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Tuberculosis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</w:t>
            </w:r>
          </w:p>
        </w:tc>
        <w:tc>
          <w:tcPr>
            <w:tcW w:w="315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0,01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3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0,04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0,03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6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0,07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6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0,07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</w:t>
            </w:r>
          </w:p>
        </w:tc>
        <w:tc>
          <w:tcPr>
            <w:tcW w:w="313" w:type="pct"/>
            <w:gridSpan w:val="2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0,02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</w:t>
            </w:r>
          </w:p>
        </w:tc>
        <w:tc>
          <w:tcPr>
            <w:tcW w:w="311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0,02</w:t>
            </w:r>
          </w:p>
        </w:tc>
      </w:tr>
      <w:tr w:rsidR="007E47C8" w:rsidRPr="00004800" w:rsidTr="007E47C8">
        <w:trPr>
          <w:trHeight w:val="327"/>
          <w:jc w:val="center"/>
        </w:trPr>
        <w:tc>
          <w:tcPr>
            <w:tcW w:w="616" w:type="pct"/>
            <w:vAlign w:val="center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Poliomielitis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5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gridSpan w:val="2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  <w:tc>
          <w:tcPr>
            <w:tcW w:w="311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-</w:t>
            </w:r>
          </w:p>
        </w:tc>
      </w:tr>
      <w:tr w:rsidR="007E47C8" w:rsidRPr="00004800" w:rsidTr="007E47C8">
        <w:trPr>
          <w:jc w:val="center"/>
        </w:trPr>
        <w:tc>
          <w:tcPr>
            <w:tcW w:w="616" w:type="pct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Hepatitis (aguda/</w:t>
            </w:r>
            <w:r>
              <w:rPr>
                <w:bCs/>
                <w:sz w:val="18"/>
                <w:szCs w:val="18"/>
                <w:lang w:val="es-ES"/>
              </w:rPr>
              <w:t xml:space="preserve"> </w:t>
            </w:r>
            <w:r w:rsidRPr="00004800">
              <w:rPr>
                <w:bCs/>
                <w:sz w:val="18"/>
                <w:szCs w:val="18"/>
                <w:lang w:val="es-ES"/>
              </w:rPr>
              <w:t>crónica)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6</w:t>
            </w:r>
          </w:p>
        </w:tc>
        <w:tc>
          <w:tcPr>
            <w:tcW w:w="315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0,07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4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0,05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3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0,04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4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0,04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0,01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</w:t>
            </w:r>
          </w:p>
        </w:tc>
        <w:tc>
          <w:tcPr>
            <w:tcW w:w="313" w:type="pct"/>
            <w:gridSpan w:val="2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0,01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</w:t>
            </w:r>
          </w:p>
        </w:tc>
        <w:tc>
          <w:tcPr>
            <w:tcW w:w="311" w:type="pct"/>
            <w:vAlign w:val="bottom"/>
          </w:tcPr>
          <w:p w:rsidR="007E47C8" w:rsidRPr="00004800" w:rsidRDefault="007E47C8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0,02</w:t>
            </w:r>
          </w:p>
        </w:tc>
      </w:tr>
      <w:tr w:rsidR="007E47C8" w:rsidRPr="00004800" w:rsidTr="007E47C8">
        <w:trPr>
          <w:jc w:val="center"/>
        </w:trPr>
        <w:tc>
          <w:tcPr>
            <w:tcW w:w="616" w:type="pct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>Enfermedades agudas de las </w:t>
            </w:r>
            <w:r w:rsidRPr="00004800">
              <w:rPr>
                <w:bCs/>
                <w:sz w:val="18"/>
                <w:szCs w:val="18"/>
                <w:lang w:val="es-ES"/>
              </w:rPr>
              <w:t>vías respiratorias superiores e inferiores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17</w:t>
            </w:r>
          </w:p>
        </w:tc>
        <w:tc>
          <w:tcPr>
            <w:tcW w:w="315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0,24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16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0,2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22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0,29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11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0,12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14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0,16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14</w:t>
            </w:r>
          </w:p>
        </w:tc>
        <w:tc>
          <w:tcPr>
            <w:tcW w:w="313" w:type="pct"/>
            <w:gridSpan w:val="2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0,17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8</w:t>
            </w:r>
          </w:p>
        </w:tc>
        <w:tc>
          <w:tcPr>
            <w:tcW w:w="311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0,1</w:t>
            </w:r>
          </w:p>
        </w:tc>
      </w:tr>
      <w:tr w:rsidR="007E47C8" w:rsidRPr="00004800" w:rsidTr="007E47C8">
        <w:trPr>
          <w:jc w:val="center"/>
        </w:trPr>
        <w:tc>
          <w:tcPr>
            <w:tcW w:w="616" w:type="pct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Accidentes de tráfico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40</w:t>
            </w:r>
          </w:p>
        </w:tc>
        <w:tc>
          <w:tcPr>
            <w:tcW w:w="315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0,5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58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0,72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47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0,63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50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0,55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57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0,65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48</w:t>
            </w:r>
          </w:p>
        </w:tc>
        <w:tc>
          <w:tcPr>
            <w:tcW w:w="313" w:type="pct"/>
            <w:gridSpan w:val="2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0,57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42</w:t>
            </w:r>
          </w:p>
        </w:tc>
        <w:tc>
          <w:tcPr>
            <w:tcW w:w="311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0,52</w:t>
            </w:r>
          </w:p>
        </w:tc>
      </w:tr>
      <w:tr w:rsidR="007E47C8" w:rsidRPr="00004800" w:rsidTr="007E47C8">
        <w:trPr>
          <w:jc w:val="center"/>
        </w:trPr>
        <w:tc>
          <w:tcPr>
            <w:tcW w:w="616" w:type="pct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Autolesiones y agresi</w:t>
            </w:r>
            <w:r>
              <w:rPr>
                <w:bCs/>
                <w:sz w:val="18"/>
                <w:szCs w:val="18"/>
                <w:lang w:val="es-ES"/>
              </w:rPr>
              <w:t>o</w:t>
            </w:r>
            <w:r w:rsidRPr="00004800">
              <w:rPr>
                <w:bCs/>
                <w:sz w:val="18"/>
                <w:szCs w:val="18"/>
                <w:lang w:val="es-ES"/>
              </w:rPr>
              <w:t>n</w:t>
            </w:r>
            <w:r>
              <w:rPr>
                <w:bCs/>
                <w:sz w:val="18"/>
                <w:szCs w:val="18"/>
                <w:lang w:val="es-ES"/>
              </w:rPr>
              <w:t>es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22</w:t>
            </w:r>
          </w:p>
        </w:tc>
        <w:tc>
          <w:tcPr>
            <w:tcW w:w="315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0,2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15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0,19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11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0,15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25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0,27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28</w:t>
            </w:r>
          </w:p>
        </w:tc>
        <w:tc>
          <w:tcPr>
            <w:tcW w:w="314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0,32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20</w:t>
            </w:r>
          </w:p>
        </w:tc>
        <w:tc>
          <w:tcPr>
            <w:tcW w:w="313" w:type="pct"/>
            <w:gridSpan w:val="2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0,24</w:t>
            </w:r>
          </w:p>
        </w:tc>
        <w:tc>
          <w:tcPr>
            <w:tcW w:w="313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23</w:t>
            </w:r>
          </w:p>
        </w:tc>
        <w:tc>
          <w:tcPr>
            <w:tcW w:w="311" w:type="pct"/>
            <w:vAlign w:val="bottom"/>
          </w:tcPr>
          <w:p w:rsidR="007E47C8" w:rsidRPr="00004800" w:rsidRDefault="007E47C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18"/>
                <w:szCs w:val="18"/>
                <w:lang w:val="es-ES"/>
              </w:rPr>
            </w:pPr>
            <w:r w:rsidRPr="00004800">
              <w:rPr>
                <w:bCs/>
                <w:sz w:val="18"/>
                <w:szCs w:val="18"/>
                <w:lang w:val="es-ES"/>
              </w:rPr>
              <w:t>0,28</w:t>
            </w:r>
          </w:p>
        </w:tc>
      </w:tr>
    </w:tbl>
    <w:p w:rsidR="006C4B12" w:rsidRDefault="00EB6B6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Si bien </w:t>
      </w:r>
      <w:r w:rsidR="009E78E2" w:rsidRPr="00004800">
        <w:rPr>
          <w:lang w:val="es-ES"/>
        </w:rPr>
        <w:t>la tasa de</w:t>
      </w:r>
      <w:r w:rsidR="0000175D" w:rsidRPr="00004800">
        <w:rPr>
          <w:lang w:val="es-ES"/>
        </w:rPr>
        <w:t xml:space="preserve"> mortalidad </w:t>
      </w:r>
      <w:r w:rsidR="003665DE">
        <w:rPr>
          <w:lang w:val="es-ES"/>
        </w:rPr>
        <w:t>infantil</w:t>
      </w:r>
      <w:r w:rsidR="009E78E2" w:rsidRPr="00004800">
        <w:rPr>
          <w:lang w:val="es-ES"/>
        </w:rPr>
        <w:t xml:space="preserve"> está disminuyendo, la situación</w:t>
      </w:r>
      <w:r w:rsidR="0000175D" w:rsidRPr="00004800">
        <w:rPr>
          <w:lang w:val="es-ES"/>
        </w:rPr>
        <w:t xml:space="preserve"> en cuanto al </w:t>
      </w:r>
      <w:r w:rsidR="009E78E2" w:rsidRPr="00004800">
        <w:rPr>
          <w:lang w:val="es-ES"/>
        </w:rPr>
        <w:t xml:space="preserve">suicidio </w:t>
      </w:r>
      <w:r w:rsidR="003665DE">
        <w:rPr>
          <w:lang w:val="es-ES"/>
        </w:rPr>
        <w:t>de niños</w:t>
      </w:r>
      <w:r w:rsidR="009E78E2" w:rsidRPr="00004800">
        <w:rPr>
          <w:lang w:val="es-ES"/>
        </w:rPr>
        <w:t xml:space="preserve"> es alarmante</w:t>
      </w:r>
      <w:r w:rsidR="00B3109C" w:rsidRPr="00004800">
        <w:rPr>
          <w:lang w:val="es-ES"/>
        </w:rPr>
        <w:t>,</w:t>
      </w:r>
      <w:r w:rsidR="009E78E2" w:rsidRPr="00004800">
        <w:rPr>
          <w:lang w:val="es-ES"/>
        </w:rPr>
        <w:t xml:space="preserve"> aun cuando</w:t>
      </w:r>
      <w:r w:rsidR="0000175D" w:rsidRPr="00004800">
        <w:rPr>
          <w:lang w:val="es-ES"/>
        </w:rPr>
        <w:t xml:space="preserve"> entre </w:t>
      </w:r>
      <w:r w:rsidR="00615F49" w:rsidRPr="00004800">
        <w:rPr>
          <w:lang w:val="es-ES"/>
        </w:rPr>
        <w:t xml:space="preserve">2004 </w:t>
      </w:r>
      <w:r w:rsidR="0000175D" w:rsidRPr="00004800">
        <w:rPr>
          <w:lang w:val="es-ES"/>
        </w:rPr>
        <w:t>y</w:t>
      </w:r>
      <w:r w:rsidR="00615F49" w:rsidRPr="00004800">
        <w:rPr>
          <w:lang w:val="es-ES"/>
        </w:rPr>
        <w:t xml:space="preserve"> 2006 </w:t>
      </w:r>
      <w:r w:rsidR="009E78E2" w:rsidRPr="00004800">
        <w:rPr>
          <w:lang w:val="es-ES"/>
        </w:rPr>
        <w:t>el número de dichos casos disminuy</w:t>
      </w:r>
      <w:r w:rsidR="00B3109C" w:rsidRPr="00004800">
        <w:rPr>
          <w:lang w:val="es-ES"/>
        </w:rPr>
        <w:t>ó, como se puede observar en el c</w:t>
      </w:r>
      <w:r w:rsidR="009E78E2" w:rsidRPr="00004800">
        <w:rPr>
          <w:lang w:val="es-ES"/>
        </w:rPr>
        <w:t xml:space="preserve">uadro </w:t>
      </w:r>
      <w:r w:rsidR="003665DE">
        <w:rPr>
          <w:lang w:val="es-ES"/>
        </w:rPr>
        <w:t>4.</w:t>
      </w:r>
    </w:p>
    <w:p w:rsidR="00615F49" w:rsidRPr="00004800" w:rsidRDefault="00EB6B64" w:rsidP="001A5AFC">
      <w:pPr>
        <w:keepNext/>
        <w:tabs>
          <w:tab w:val="left" w:pos="840"/>
        </w:tabs>
        <w:autoSpaceDE w:val="0"/>
        <w:autoSpaceDN w:val="0"/>
        <w:adjustRightInd w:val="0"/>
        <w:jc w:val="center"/>
        <w:rPr>
          <w:b/>
          <w:lang w:val="es-ES"/>
        </w:rPr>
      </w:pPr>
      <w:r w:rsidRPr="00004800">
        <w:rPr>
          <w:b/>
          <w:bCs/>
          <w:lang w:val="es-ES"/>
        </w:rPr>
        <w:t xml:space="preserve">Cuatro </w:t>
      </w:r>
      <w:r w:rsidR="00615F49" w:rsidRPr="00004800">
        <w:rPr>
          <w:b/>
          <w:bCs/>
          <w:lang w:val="es-ES"/>
        </w:rPr>
        <w:t>4</w:t>
      </w:r>
      <w:r w:rsidR="007E47C8">
        <w:rPr>
          <w:b/>
          <w:bCs/>
          <w:lang w:val="es-ES"/>
        </w:rPr>
        <w:t xml:space="preserve">.  </w:t>
      </w:r>
      <w:r w:rsidRPr="00004800">
        <w:rPr>
          <w:b/>
          <w:bCs/>
          <w:lang w:val="es-ES"/>
        </w:rPr>
        <w:t>Número de suicidios por edad y sexo</w:t>
      </w:r>
      <w:r w:rsidR="0000175D" w:rsidRPr="00004800">
        <w:rPr>
          <w:b/>
          <w:bCs/>
          <w:lang w:val="es-ES"/>
        </w:rPr>
        <w:t>,</w:t>
      </w:r>
      <w:r w:rsidRPr="00004800">
        <w:rPr>
          <w:b/>
          <w:bCs/>
          <w:lang w:val="es-ES"/>
        </w:rPr>
        <w:t xml:space="preserve"> </w:t>
      </w:r>
      <w:r w:rsidR="00615F49" w:rsidRPr="00004800">
        <w:rPr>
          <w:b/>
          <w:bCs/>
          <w:lang w:val="es-ES"/>
        </w:rPr>
        <w:t>2002–2006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"/>
        <w:gridCol w:w="573"/>
        <w:gridCol w:w="577"/>
        <w:gridCol w:w="580"/>
        <w:gridCol w:w="572"/>
        <w:gridCol w:w="576"/>
        <w:gridCol w:w="576"/>
        <w:gridCol w:w="572"/>
        <w:gridCol w:w="576"/>
        <w:gridCol w:w="576"/>
        <w:gridCol w:w="572"/>
        <w:gridCol w:w="576"/>
        <w:gridCol w:w="576"/>
        <w:gridCol w:w="572"/>
        <w:gridCol w:w="576"/>
        <w:gridCol w:w="557"/>
      </w:tblGrid>
      <w:tr w:rsidR="00B13FF9" w:rsidRPr="00004800" w:rsidTr="00B13FF9">
        <w:trPr>
          <w:trHeight w:val="255"/>
          <w:tblHeader/>
          <w:jc w:val="center"/>
        </w:trPr>
        <w:tc>
          <w:tcPr>
            <w:tcW w:w="503" w:type="pct"/>
            <w:vMerge w:val="restart"/>
            <w:vAlign w:val="bottom"/>
          </w:tcPr>
          <w:p w:rsidR="00B13FF9" w:rsidRPr="00004800" w:rsidRDefault="00B13FF9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903" w:type="pct"/>
            <w:gridSpan w:val="3"/>
            <w:vAlign w:val="bottom"/>
          </w:tcPr>
          <w:p w:rsidR="00B13FF9" w:rsidRPr="00004800" w:rsidRDefault="00B13FF9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2002</w:t>
            </w:r>
          </w:p>
        </w:tc>
        <w:tc>
          <w:tcPr>
            <w:tcW w:w="901" w:type="pct"/>
            <w:gridSpan w:val="3"/>
            <w:vAlign w:val="bottom"/>
          </w:tcPr>
          <w:p w:rsidR="00B13FF9" w:rsidRPr="00004800" w:rsidRDefault="00B13FF9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2003</w:t>
            </w:r>
          </w:p>
        </w:tc>
        <w:tc>
          <w:tcPr>
            <w:tcW w:w="901" w:type="pct"/>
            <w:gridSpan w:val="3"/>
            <w:vAlign w:val="bottom"/>
          </w:tcPr>
          <w:p w:rsidR="00B13FF9" w:rsidRPr="00004800" w:rsidRDefault="00B13FF9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2004</w:t>
            </w:r>
          </w:p>
        </w:tc>
        <w:tc>
          <w:tcPr>
            <w:tcW w:w="901" w:type="pct"/>
            <w:gridSpan w:val="3"/>
            <w:vAlign w:val="bottom"/>
          </w:tcPr>
          <w:p w:rsidR="00B13FF9" w:rsidRPr="00004800" w:rsidRDefault="00B13FF9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2005</w:t>
            </w:r>
          </w:p>
        </w:tc>
        <w:tc>
          <w:tcPr>
            <w:tcW w:w="892" w:type="pct"/>
            <w:gridSpan w:val="3"/>
            <w:vAlign w:val="bottom"/>
          </w:tcPr>
          <w:p w:rsidR="00B13FF9" w:rsidRPr="00004800" w:rsidRDefault="00B13FF9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2006</w:t>
            </w:r>
          </w:p>
        </w:tc>
      </w:tr>
      <w:tr w:rsidR="00B13FF9" w:rsidRPr="00004800" w:rsidTr="00B13FF9">
        <w:trPr>
          <w:trHeight w:val="255"/>
          <w:tblHeader/>
          <w:jc w:val="center"/>
        </w:trPr>
        <w:tc>
          <w:tcPr>
            <w:tcW w:w="503" w:type="pct"/>
            <w:vMerge/>
            <w:vAlign w:val="center"/>
          </w:tcPr>
          <w:p w:rsidR="00B13FF9" w:rsidRPr="00004800" w:rsidRDefault="00B13FF9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903" w:type="pct"/>
            <w:gridSpan w:val="3"/>
            <w:vAlign w:val="bottom"/>
          </w:tcPr>
          <w:p w:rsidR="00B13FF9" w:rsidRPr="00004800" w:rsidRDefault="00B13FF9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Grupo de edad, años</w:t>
            </w:r>
          </w:p>
        </w:tc>
        <w:tc>
          <w:tcPr>
            <w:tcW w:w="901" w:type="pct"/>
            <w:gridSpan w:val="3"/>
            <w:vAlign w:val="bottom"/>
          </w:tcPr>
          <w:p w:rsidR="00B13FF9" w:rsidRPr="00004800" w:rsidRDefault="00B13FF9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Grupo de edad, años</w:t>
            </w:r>
          </w:p>
        </w:tc>
        <w:tc>
          <w:tcPr>
            <w:tcW w:w="901" w:type="pct"/>
            <w:gridSpan w:val="3"/>
            <w:vAlign w:val="bottom"/>
          </w:tcPr>
          <w:p w:rsidR="00B13FF9" w:rsidRPr="00004800" w:rsidRDefault="00B13FF9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Grupo de edad, años</w:t>
            </w:r>
          </w:p>
        </w:tc>
        <w:tc>
          <w:tcPr>
            <w:tcW w:w="901" w:type="pct"/>
            <w:gridSpan w:val="3"/>
            <w:vAlign w:val="bottom"/>
          </w:tcPr>
          <w:p w:rsidR="00B13FF9" w:rsidRPr="00004800" w:rsidRDefault="00B13FF9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Grupo de edad, años</w:t>
            </w:r>
          </w:p>
        </w:tc>
        <w:tc>
          <w:tcPr>
            <w:tcW w:w="892" w:type="pct"/>
            <w:gridSpan w:val="3"/>
            <w:vAlign w:val="bottom"/>
          </w:tcPr>
          <w:p w:rsidR="00B13FF9" w:rsidRPr="00004800" w:rsidRDefault="00B13FF9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Grupo de edad, años</w:t>
            </w:r>
          </w:p>
        </w:tc>
      </w:tr>
      <w:tr w:rsidR="00B13FF9" w:rsidRPr="00004800" w:rsidTr="00B13FF9">
        <w:trPr>
          <w:trHeight w:val="510"/>
          <w:tblHeader/>
          <w:jc w:val="center"/>
        </w:trPr>
        <w:tc>
          <w:tcPr>
            <w:tcW w:w="503" w:type="pct"/>
            <w:vMerge/>
            <w:vAlign w:val="center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5-9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10-14</w:t>
            </w:r>
          </w:p>
        </w:tc>
        <w:tc>
          <w:tcPr>
            <w:tcW w:w="3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15-19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5-9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10-14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15-19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5-9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10-14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15-19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5-9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10-14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15-19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5-9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10-14</w:t>
            </w:r>
          </w:p>
        </w:tc>
        <w:tc>
          <w:tcPr>
            <w:tcW w:w="292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15-19</w:t>
            </w:r>
          </w:p>
        </w:tc>
      </w:tr>
      <w:tr w:rsidR="00B13FF9" w:rsidRPr="00004800" w:rsidTr="00B13FF9">
        <w:trPr>
          <w:trHeight w:val="315"/>
          <w:jc w:val="center"/>
        </w:trPr>
        <w:tc>
          <w:tcPr>
            <w:tcW w:w="5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Total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2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</w:tr>
      <w:tr w:rsidR="00B13FF9" w:rsidRPr="00004800" w:rsidTr="00B13FF9">
        <w:trPr>
          <w:trHeight w:val="420"/>
          <w:jc w:val="center"/>
        </w:trPr>
        <w:tc>
          <w:tcPr>
            <w:tcW w:w="5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Ambos sexos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3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14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31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23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292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18</w:t>
            </w:r>
          </w:p>
        </w:tc>
      </w:tr>
      <w:tr w:rsidR="00B13FF9" w:rsidRPr="00004800" w:rsidTr="00B13FF9">
        <w:trPr>
          <w:trHeight w:val="164"/>
          <w:jc w:val="center"/>
        </w:trPr>
        <w:tc>
          <w:tcPr>
            <w:tcW w:w="5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Varones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3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24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292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</w:t>
            </w:r>
          </w:p>
        </w:tc>
      </w:tr>
      <w:tr w:rsidR="00B13FF9" w:rsidRPr="00004800" w:rsidTr="00B13FF9">
        <w:trPr>
          <w:trHeight w:val="173"/>
          <w:jc w:val="center"/>
        </w:trPr>
        <w:tc>
          <w:tcPr>
            <w:tcW w:w="5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Mujeres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292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</w:t>
            </w:r>
          </w:p>
        </w:tc>
      </w:tr>
      <w:tr w:rsidR="00B13FF9" w:rsidRPr="00004800" w:rsidTr="00B13FF9">
        <w:trPr>
          <w:trHeight w:val="187"/>
          <w:jc w:val="center"/>
        </w:trPr>
        <w:tc>
          <w:tcPr>
            <w:tcW w:w="5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Zonas urbanas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2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</w:tr>
      <w:tr w:rsidR="00B13FF9" w:rsidRPr="00004800" w:rsidTr="00B13FF9">
        <w:trPr>
          <w:trHeight w:val="310"/>
          <w:jc w:val="center"/>
        </w:trPr>
        <w:tc>
          <w:tcPr>
            <w:tcW w:w="5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Ambos sexos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3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2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</w:t>
            </w:r>
          </w:p>
        </w:tc>
      </w:tr>
      <w:tr w:rsidR="00B13FF9" w:rsidRPr="00004800" w:rsidTr="00B13FF9">
        <w:trPr>
          <w:trHeight w:val="193"/>
          <w:jc w:val="center"/>
        </w:trPr>
        <w:tc>
          <w:tcPr>
            <w:tcW w:w="5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Varones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3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2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</w:t>
            </w:r>
          </w:p>
        </w:tc>
      </w:tr>
      <w:tr w:rsidR="00B13FF9" w:rsidRPr="00004800" w:rsidTr="00B13FF9">
        <w:trPr>
          <w:trHeight w:val="302"/>
          <w:jc w:val="center"/>
        </w:trPr>
        <w:tc>
          <w:tcPr>
            <w:tcW w:w="5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Mujeres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2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</w:tr>
      <w:tr w:rsidR="00B13FF9" w:rsidRPr="00004800" w:rsidTr="00B13FF9">
        <w:trPr>
          <w:trHeight w:val="187"/>
          <w:jc w:val="center"/>
        </w:trPr>
        <w:tc>
          <w:tcPr>
            <w:tcW w:w="5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Zonas rurales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2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</w:tr>
      <w:tr w:rsidR="00B13FF9" w:rsidRPr="00004800" w:rsidTr="00B13FF9">
        <w:trPr>
          <w:trHeight w:val="489"/>
          <w:jc w:val="center"/>
        </w:trPr>
        <w:tc>
          <w:tcPr>
            <w:tcW w:w="5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Ambos sexos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21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292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</w:t>
            </w:r>
          </w:p>
        </w:tc>
      </w:tr>
      <w:tr w:rsidR="00B13FF9" w:rsidRPr="00004800" w:rsidTr="00B13FF9">
        <w:trPr>
          <w:trHeight w:val="152"/>
          <w:jc w:val="center"/>
        </w:trPr>
        <w:tc>
          <w:tcPr>
            <w:tcW w:w="5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Varones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17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292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</w:t>
            </w:r>
          </w:p>
        </w:tc>
      </w:tr>
      <w:tr w:rsidR="00B13FF9" w:rsidRPr="00004800" w:rsidTr="00B13FF9">
        <w:trPr>
          <w:trHeight w:val="273"/>
          <w:jc w:val="center"/>
        </w:trPr>
        <w:tc>
          <w:tcPr>
            <w:tcW w:w="5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Mujeres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3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299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301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292" w:type="pct"/>
            <w:vAlign w:val="bottom"/>
          </w:tcPr>
          <w:p w:rsidR="00B13FF9" w:rsidRPr="00004800" w:rsidRDefault="00B13FF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</w:t>
            </w:r>
          </w:p>
        </w:tc>
      </w:tr>
    </w:tbl>
    <w:p w:rsidR="00615F49" w:rsidRPr="00004800" w:rsidRDefault="00615F49" w:rsidP="00B13FF9">
      <w:pPr>
        <w:pStyle w:val="Heading2"/>
        <w:spacing w:before="240"/>
        <w:ind w:left="238"/>
        <w:rPr>
          <w:lang w:val="es-ES"/>
        </w:rPr>
      </w:pPr>
      <w:r w:rsidRPr="00004800">
        <w:rPr>
          <w:lang w:val="es-ES"/>
        </w:rPr>
        <w:t>D.</w:t>
      </w:r>
      <w:r w:rsidR="00BC611D" w:rsidRPr="00004800">
        <w:rPr>
          <w:lang w:val="es-ES"/>
        </w:rPr>
        <w:t xml:space="preserve"> </w:t>
      </w:r>
      <w:r w:rsidR="00A5679D">
        <w:rPr>
          <w:lang w:val="es-ES"/>
        </w:rPr>
        <w:t xml:space="preserve"> </w:t>
      </w:r>
      <w:r w:rsidR="00BC611D" w:rsidRPr="00004800">
        <w:rPr>
          <w:lang w:val="es-ES"/>
        </w:rPr>
        <w:t xml:space="preserve">Respeto </w:t>
      </w:r>
      <w:r w:rsidR="00A56503" w:rsidRPr="00004800">
        <w:rPr>
          <w:bCs/>
          <w:lang w:val="es-ES"/>
        </w:rPr>
        <w:t>de la</w:t>
      </w:r>
      <w:r w:rsidR="00BC611D" w:rsidRPr="00004800">
        <w:rPr>
          <w:bCs/>
          <w:lang w:val="es-ES"/>
        </w:rPr>
        <w:t xml:space="preserve"> opinión </w:t>
      </w:r>
      <w:r w:rsidR="00A56503" w:rsidRPr="00004800">
        <w:rPr>
          <w:bCs/>
          <w:lang w:val="es-ES"/>
        </w:rPr>
        <w:t>del niño</w:t>
      </w:r>
    </w:p>
    <w:p w:rsidR="00615F49" w:rsidRDefault="00B56A6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</w:t>
      </w:r>
      <w:r w:rsidR="003A279E" w:rsidRPr="00004800">
        <w:rPr>
          <w:lang w:val="es-ES"/>
        </w:rPr>
        <w:t xml:space="preserve">principio según el cual la opinión del </w:t>
      </w:r>
      <w:r w:rsidR="006F4B98">
        <w:rPr>
          <w:lang w:val="es-ES"/>
        </w:rPr>
        <w:t>niño</w:t>
      </w:r>
      <w:r w:rsidR="003A279E" w:rsidRPr="00004800">
        <w:rPr>
          <w:lang w:val="es-ES"/>
        </w:rPr>
        <w:t xml:space="preserve"> se debe tener en cuenta</w:t>
      </w:r>
      <w:r w:rsidR="00B13FF9">
        <w:rPr>
          <w:lang w:val="es-ES"/>
        </w:rPr>
        <w:t xml:space="preserve"> ante un tribunal o </w:t>
      </w:r>
      <w:r w:rsidR="00830333" w:rsidRPr="00004800">
        <w:rPr>
          <w:lang w:val="es-ES"/>
        </w:rPr>
        <w:t>durante cualquier otro procedimiento administrativo que le afecte</w:t>
      </w:r>
      <w:r w:rsidRPr="00004800">
        <w:rPr>
          <w:lang w:val="es-ES"/>
        </w:rPr>
        <w:t xml:space="preserve"> tiene una importancia fundamental</w:t>
      </w:r>
      <w:r w:rsidR="00615F49" w:rsidRPr="00004800">
        <w:rPr>
          <w:lang w:val="es-ES"/>
        </w:rPr>
        <w:t xml:space="preserve">. </w:t>
      </w:r>
      <w:r w:rsidR="00830333" w:rsidRPr="00004800">
        <w:rPr>
          <w:lang w:val="es-ES"/>
        </w:rPr>
        <w:t>Hay legislación que garantiza el derecho de todo niño a un juicio equitativo en</w:t>
      </w:r>
      <w:r w:rsidR="00B20488" w:rsidRPr="00004800">
        <w:rPr>
          <w:lang w:val="es-ES"/>
        </w:rPr>
        <w:t xml:space="preserve"> cualquier</w:t>
      </w:r>
      <w:r w:rsidR="00830333" w:rsidRPr="00004800">
        <w:rPr>
          <w:lang w:val="es-ES"/>
        </w:rPr>
        <w:t xml:space="preserve"> caso penal o de otra naturaleza</w:t>
      </w:r>
      <w:r w:rsidR="00615F49" w:rsidRPr="00004800">
        <w:rPr>
          <w:lang w:val="es-ES"/>
        </w:rPr>
        <w:t>.</w:t>
      </w:r>
    </w:p>
    <w:p w:rsidR="00615F49" w:rsidRPr="00004800" w:rsidRDefault="00300B1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virtud de lo dispuesto en el </w:t>
      </w:r>
      <w:r w:rsidR="00DA7E54" w:rsidRPr="00004800">
        <w:rPr>
          <w:lang w:val="es-ES"/>
        </w:rPr>
        <w:t xml:space="preserve">artículo </w:t>
      </w:r>
      <w:r w:rsidR="00615F49" w:rsidRPr="00004800">
        <w:rPr>
          <w:lang w:val="es-ES"/>
        </w:rPr>
        <w:t>54</w:t>
      </w:r>
      <w:r w:rsidR="00DA7E54" w:rsidRPr="00004800">
        <w:rPr>
          <w:lang w:val="es-ES"/>
        </w:rPr>
        <w:t xml:space="preserve"> del Código de Familia</w:t>
      </w:r>
      <w:r w:rsidR="00615F49" w:rsidRPr="00004800">
        <w:rPr>
          <w:lang w:val="es-ES"/>
        </w:rPr>
        <w:t xml:space="preserve">, </w:t>
      </w:r>
      <w:r w:rsidR="00DA7E54" w:rsidRPr="00004800">
        <w:rPr>
          <w:lang w:val="es-ES"/>
        </w:rPr>
        <w:t>los</w:t>
      </w:r>
      <w:r w:rsidR="004F6F1C" w:rsidRPr="00004800">
        <w:rPr>
          <w:lang w:val="es-ES"/>
        </w:rPr>
        <w:t xml:space="preserve"> </w:t>
      </w:r>
      <w:r w:rsidR="00783066">
        <w:rPr>
          <w:lang w:val="es-ES"/>
        </w:rPr>
        <w:t>niños</w:t>
      </w:r>
      <w:r w:rsidR="004F6F1C" w:rsidRPr="00004800">
        <w:rPr>
          <w:lang w:val="es-ES"/>
        </w:rPr>
        <w:t xml:space="preserve"> </w:t>
      </w:r>
      <w:r w:rsidR="00DA7E54" w:rsidRPr="00004800">
        <w:rPr>
          <w:lang w:val="es-ES"/>
        </w:rPr>
        <w:t>tienen derecho a expresar</w:t>
      </w:r>
      <w:r w:rsidRPr="00004800">
        <w:rPr>
          <w:lang w:val="es-ES"/>
        </w:rPr>
        <w:t xml:space="preserve"> su opinión cuando </w:t>
      </w:r>
      <w:r w:rsidR="00DA7E54" w:rsidRPr="00004800">
        <w:rPr>
          <w:lang w:val="es-ES"/>
        </w:rPr>
        <w:t xml:space="preserve">se </w:t>
      </w:r>
      <w:r w:rsidR="00C7036D">
        <w:rPr>
          <w:lang w:val="es-ES"/>
        </w:rPr>
        <w:t>busca</w:t>
      </w:r>
      <w:r w:rsidR="00B84FED" w:rsidRPr="00004800">
        <w:rPr>
          <w:lang w:val="es-ES"/>
        </w:rPr>
        <w:t xml:space="preserve"> </w:t>
      </w:r>
      <w:r w:rsidR="00C7036D">
        <w:rPr>
          <w:lang w:val="es-ES"/>
        </w:rPr>
        <w:t>solución</w:t>
      </w:r>
      <w:r w:rsidR="00C7036D" w:rsidRPr="00004800">
        <w:rPr>
          <w:lang w:val="es-ES"/>
        </w:rPr>
        <w:t xml:space="preserve"> </w:t>
      </w:r>
      <w:r w:rsidR="00C7036D">
        <w:rPr>
          <w:lang w:val="es-ES"/>
        </w:rPr>
        <w:t xml:space="preserve">a </w:t>
      </w:r>
      <w:r w:rsidR="00B84FED" w:rsidRPr="00004800">
        <w:rPr>
          <w:lang w:val="es-ES"/>
        </w:rPr>
        <w:t>problemas familiares que afecta</w:t>
      </w:r>
      <w:r w:rsidR="00DA7E54" w:rsidRPr="00004800">
        <w:rPr>
          <w:lang w:val="es-ES"/>
        </w:rPr>
        <w:t>n a sus intereses y</w:t>
      </w:r>
      <w:r w:rsidR="004F6F1C" w:rsidRPr="00004800">
        <w:rPr>
          <w:lang w:val="es-ES"/>
        </w:rPr>
        <w:t xml:space="preserve"> a s</w:t>
      </w:r>
      <w:r w:rsidR="00DA7E54" w:rsidRPr="00004800">
        <w:rPr>
          <w:lang w:val="es-ES"/>
        </w:rPr>
        <w:t xml:space="preserve">er oídos durante </w:t>
      </w:r>
      <w:r w:rsidR="00C7036D">
        <w:rPr>
          <w:lang w:val="es-ES"/>
        </w:rPr>
        <w:t>el</w:t>
      </w:r>
      <w:r w:rsidR="00DA7E54" w:rsidRPr="00004800">
        <w:rPr>
          <w:lang w:val="es-ES"/>
        </w:rPr>
        <w:t xml:space="preserve"> procedimiento</w:t>
      </w:r>
      <w:r w:rsidRPr="00004800">
        <w:rPr>
          <w:lang w:val="es-ES"/>
        </w:rPr>
        <w:t xml:space="preserve"> judicial </w:t>
      </w:r>
      <w:r w:rsidR="00DA7E54" w:rsidRPr="00004800">
        <w:rPr>
          <w:lang w:val="es-ES"/>
        </w:rPr>
        <w:t>o administrativo</w:t>
      </w:r>
      <w:r w:rsidR="00615F49" w:rsidRPr="00004800">
        <w:rPr>
          <w:lang w:val="es-ES"/>
        </w:rPr>
        <w:t>.</w:t>
      </w:r>
      <w:r w:rsidR="004F6F1C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La </w:t>
      </w:r>
      <w:r w:rsidR="004F6F1C" w:rsidRPr="00004800">
        <w:rPr>
          <w:lang w:val="es-ES"/>
        </w:rPr>
        <w:t>opinión del niño que ha alcanzado la edad de 10 años</w:t>
      </w:r>
      <w:r w:rsidRPr="00004800">
        <w:rPr>
          <w:lang w:val="es-ES"/>
        </w:rPr>
        <w:t xml:space="preserve"> se deberá tener en cuenta </w:t>
      </w:r>
      <w:r w:rsidR="004F6F1C" w:rsidRPr="00004800">
        <w:rPr>
          <w:lang w:val="es-ES"/>
        </w:rPr>
        <w:t xml:space="preserve">si no </w:t>
      </w:r>
      <w:r w:rsidR="00C7036D">
        <w:rPr>
          <w:lang w:val="es-ES"/>
        </w:rPr>
        <w:t>va en contra de</w:t>
      </w:r>
      <w:r w:rsidR="004F6F1C" w:rsidRPr="00004800">
        <w:rPr>
          <w:lang w:val="es-ES"/>
        </w:rPr>
        <w:t xml:space="preserve"> sus intereses.</w:t>
      </w:r>
      <w:r w:rsidR="00615F49" w:rsidRPr="00004800">
        <w:rPr>
          <w:lang w:val="es-ES"/>
        </w:rPr>
        <w:t xml:space="preserve"> </w:t>
      </w:r>
      <w:r w:rsidR="004F6F1C" w:rsidRPr="00004800">
        <w:rPr>
          <w:lang w:val="es-ES"/>
        </w:rPr>
        <w:t xml:space="preserve">El Código de Familia contiene varias disposiciones que invocan la necesidad de respetar la opinión del </w:t>
      </w:r>
      <w:r w:rsidR="006F4B98">
        <w:rPr>
          <w:lang w:val="es-ES"/>
        </w:rPr>
        <w:t>niño</w:t>
      </w:r>
      <w:r w:rsidR="004F6F1C" w:rsidRPr="00004800">
        <w:rPr>
          <w:lang w:val="es-ES"/>
        </w:rPr>
        <w:t xml:space="preserve">, </w:t>
      </w:r>
      <w:r w:rsidR="00B84FED" w:rsidRPr="00004800">
        <w:rPr>
          <w:lang w:val="es-ES"/>
        </w:rPr>
        <w:t>imponiendo</w:t>
      </w:r>
      <w:r w:rsidR="004F6F1C" w:rsidRPr="00004800">
        <w:rPr>
          <w:lang w:val="es-ES"/>
        </w:rPr>
        <w:t xml:space="preserve"> por consiguiente medidas que </w:t>
      </w:r>
      <w:r w:rsidR="00B84FED" w:rsidRPr="00004800">
        <w:rPr>
          <w:lang w:val="es-ES"/>
        </w:rPr>
        <w:t>tienen</w:t>
      </w:r>
      <w:r w:rsidR="004F6F1C" w:rsidRPr="00004800">
        <w:rPr>
          <w:lang w:val="es-ES"/>
        </w:rPr>
        <w:t xml:space="preserve"> </w:t>
      </w:r>
      <w:r w:rsidR="00C7036D">
        <w:rPr>
          <w:lang w:val="es-ES"/>
        </w:rPr>
        <w:t>su interés superior</w:t>
      </w:r>
      <w:r w:rsidR="00615F49" w:rsidRPr="00004800">
        <w:rPr>
          <w:lang w:val="es-ES"/>
        </w:rPr>
        <w:t>.</w:t>
      </w:r>
      <w:r w:rsidR="00AE6EDA">
        <w:rPr>
          <w:lang w:val="es-ES"/>
        </w:rPr>
        <w:t xml:space="preserve"> Con </w:t>
      </w:r>
      <w:r w:rsidR="004F6F1C" w:rsidRPr="00004800">
        <w:rPr>
          <w:lang w:val="es-ES"/>
        </w:rPr>
        <w:t xml:space="preserve">arreglo al párrafo 4 del artículo </w:t>
      </w:r>
      <w:r w:rsidR="00615F49" w:rsidRPr="00004800">
        <w:rPr>
          <w:lang w:val="es-ES"/>
        </w:rPr>
        <w:t xml:space="preserve">56, </w:t>
      </w:r>
      <w:r w:rsidR="004F6F1C" w:rsidRPr="00004800">
        <w:rPr>
          <w:lang w:val="es-ES"/>
        </w:rPr>
        <w:t xml:space="preserve">el </w:t>
      </w:r>
      <w:r w:rsidR="00184585" w:rsidRPr="00004800">
        <w:rPr>
          <w:lang w:val="es-ES"/>
        </w:rPr>
        <w:t>nombre</w:t>
      </w:r>
      <w:r w:rsidR="00903AA3" w:rsidRPr="00004800">
        <w:rPr>
          <w:lang w:val="es-ES"/>
        </w:rPr>
        <w:t xml:space="preserve"> </w:t>
      </w:r>
      <w:r w:rsidR="003F2066" w:rsidRPr="00004800">
        <w:rPr>
          <w:lang w:val="es-ES"/>
        </w:rPr>
        <w:t xml:space="preserve">de </w:t>
      </w:r>
      <w:r w:rsidR="00903AA3" w:rsidRPr="00004800">
        <w:rPr>
          <w:lang w:val="es-ES"/>
        </w:rPr>
        <w:t xml:space="preserve">un niño que ha </w:t>
      </w:r>
      <w:r w:rsidR="00AE6EDA">
        <w:rPr>
          <w:lang w:val="es-ES"/>
        </w:rPr>
        <w:t>alcanzado la edad de 10 </w:t>
      </w:r>
      <w:r w:rsidR="004F6F1C" w:rsidRPr="00004800">
        <w:rPr>
          <w:lang w:val="es-ES"/>
        </w:rPr>
        <w:t>años sólo se puede cambiar con su consentimiento</w:t>
      </w:r>
      <w:r w:rsidR="00615F49" w:rsidRPr="00004800">
        <w:rPr>
          <w:lang w:val="es-ES"/>
        </w:rPr>
        <w:t xml:space="preserve">. </w:t>
      </w:r>
      <w:r w:rsidR="004F6F1C" w:rsidRPr="00004800">
        <w:rPr>
          <w:lang w:val="es-ES"/>
        </w:rPr>
        <w:t xml:space="preserve">También es muy importante </w:t>
      </w:r>
      <w:r w:rsidR="00D338F2" w:rsidRPr="00004800">
        <w:rPr>
          <w:lang w:val="es-ES"/>
        </w:rPr>
        <w:t xml:space="preserve">su consentimiento </w:t>
      </w:r>
      <w:r w:rsidR="004F6F1C" w:rsidRPr="00004800">
        <w:rPr>
          <w:lang w:val="es-ES"/>
        </w:rPr>
        <w:t xml:space="preserve">para la adopción </w:t>
      </w:r>
      <w:r w:rsidR="00615F49" w:rsidRPr="00004800">
        <w:rPr>
          <w:lang w:val="es-ES"/>
        </w:rPr>
        <w:t>(</w:t>
      </w:r>
      <w:r w:rsidR="004F6F1C" w:rsidRPr="00004800">
        <w:rPr>
          <w:lang w:val="es-ES"/>
        </w:rPr>
        <w:t>párrafo</w:t>
      </w:r>
      <w:r w:rsidR="00903AA3" w:rsidRPr="00004800">
        <w:rPr>
          <w:lang w:val="es-ES"/>
        </w:rPr>
        <w:t xml:space="preserve"> </w:t>
      </w:r>
      <w:r w:rsidR="004F6F1C" w:rsidRPr="00004800">
        <w:rPr>
          <w:lang w:val="es-ES"/>
        </w:rPr>
        <w:t xml:space="preserve">1 del </w:t>
      </w:r>
      <w:r w:rsidR="00FB7990" w:rsidRPr="00004800">
        <w:rPr>
          <w:lang w:val="es-ES"/>
        </w:rPr>
        <w:t>artículo</w:t>
      </w:r>
      <w:r w:rsidR="003F2066" w:rsidRPr="00004800">
        <w:rPr>
          <w:lang w:val="es-ES"/>
        </w:rPr>
        <w:t xml:space="preserve"> </w:t>
      </w:r>
      <w:r w:rsidR="004F6F1C" w:rsidRPr="00004800">
        <w:rPr>
          <w:lang w:val="es-ES"/>
        </w:rPr>
        <w:t>127 del Código</w:t>
      </w:r>
      <w:r w:rsidR="00C7036D">
        <w:rPr>
          <w:lang w:val="es-ES"/>
        </w:rPr>
        <w:t>).</w:t>
      </w:r>
    </w:p>
    <w:p w:rsidR="00615F49" w:rsidRPr="00004800" w:rsidRDefault="002052B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Con objeto de </w:t>
      </w:r>
      <w:r w:rsidR="00C7036D">
        <w:rPr>
          <w:lang w:val="es-ES"/>
        </w:rPr>
        <w:t>que</w:t>
      </w:r>
      <w:r w:rsidR="00F0268D" w:rsidRPr="00004800">
        <w:rPr>
          <w:lang w:val="es-ES"/>
        </w:rPr>
        <w:t xml:space="preserve"> </w:t>
      </w:r>
      <w:r w:rsidR="00C7036D" w:rsidRPr="00004800">
        <w:rPr>
          <w:lang w:val="es-ES"/>
        </w:rPr>
        <w:t xml:space="preserve">los </w:t>
      </w:r>
      <w:r w:rsidR="00C7036D">
        <w:rPr>
          <w:lang w:val="es-ES"/>
        </w:rPr>
        <w:t>niños</w:t>
      </w:r>
      <w:r w:rsidR="00C7036D" w:rsidRPr="00004800">
        <w:rPr>
          <w:lang w:val="es-ES"/>
        </w:rPr>
        <w:t xml:space="preserve"> </w:t>
      </w:r>
      <w:r w:rsidR="00C7036D">
        <w:rPr>
          <w:lang w:val="es-ES"/>
        </w:rPr>
        <w:t>puedan expresar sus</w:t>
      </w:r>
      <w:r w:rsidR="00F0268D" w:rsidRPr="00004800">
        <w:rPr>
          <w:lang w:val="es-ES"/>
        </w:rPr>
        <w:t xml:space="preserve"> opiniones con respecto a</w:t>
      </w:r>
      <w:r w:rsidR="009F63E5" w:rsidRPr="00004800">
        <w:rPr>
          <w:lang w:val="es-ES"/>
        </w:rPr>
        <w:t xml:space="preserve"> diversos </w:t>
      </w:r>
      <w:r w:rsidR="00F0268D" w:rsidRPr="00004800">
        <w:rPr>
          <w:lang w:val="es-ES"/>
        </w:rPr>
        <w:t>problemas que les conciernen</w:t>
      </w:r>
      <w:r w:rsidR="00615F49" w:rsidRPr="00004800">
        <w:rPr>
          <w:lang w:val="es-ES"/>
        </w:rPr>
        <w:t xml:space="preserve">, </w:t>
      </w:r>
      <w:r w:rsidR="00F0268D" w:rsidRPr="00004800">
        <w:rPr>
          <w:lang w:val="es-ES"/>
        </w:rPr>
        <w:t>el Estado alienta la creación de organizaciones</w:t>
      </w:r>
      <w:r w:rsidR="009F63E5" w:rsidRPr="00004800">
        <w:rPr>
          <w:lang w:val="es-ES"/>
        </w:rPr>
        <w:t xml:space="preserve"> para </w:t>
      </w:r>
      <w:r w:rsidR="00F0268D" w:rsidRPr="00004800">
        <w:rPr>
          <w:lang w:val="es-ES"/>
        </w:rPr>
        <w:t>niños y</w:t>
      </w:r>
      <w:r w:rsidR="00AE6EDA">
        <w:rPr>
          <w:lang w:val="es-ES"/>
        </w:rPr>
        <w:t> </w:t>
      </w:r>
      <w:r w:rsidR="00F0268D" w:rsidRPr="00004800">
        <w:rPr>
          <w:lang w:val="es-ES"/>
        </w:rPr>
        <w:t>jóvenes</w:t>
      </w:r>
      <w:r w:rsidR="00615F49" w:rsidRPr="00004800">
        <w:rPr>
          <w:lang w:val="es-ES"/>
        </w:rPr>
        <w:t>.</w:t>
      </w:r>
      <w:r w:rsidR="00B951C2" w:rsidRPr="00004800">
        <w:rPr>
          <w:lang w:val="es-ES"/>
        </w:rPr>
        <w:t xml:space="preserve"> En el período de </w:t>
      </w:r>
      <w:r w:rsidR="00615F49" w:rsidRPr="00004800">
        <w:rPr>
          <w:lang w:val="es-ES"/>
        </w:rPr>
        <w:t xml:space="preserve">2000–2006, </w:t>
      </w:r>
      <w:r w:rsidR="00B951C2" w:rsidRPr="00004800">
        <w:rPr>
          <w:lang w:val="es-ES"/>
        </w:rPr>
        <w:t xml:space="preserve">el Ministerio de Justicia registró </w:t>
      </w:r>
      <w:r w:rsidR="00615F49" w:rsidRPr="00004800">
        <w:rPr>
          <w:lang w:val="es-ES"/>
        </w:rPr>
        <w:t xml:space="preserve">233 </w:t>
      </w:r>
      <w:r w:rsidR="00B951C2" w:rsidRPr="00004800">
        <w:rPr>
          <w:lang w:val="es-ES"/>
        </w:rPr>
        <w:t xml:space="preserve">organizaciones </w:t>
      </w:r>
      <w:r w:rsidR="009A5802" w:rsidRPr="00004800">
        <w:rPr>
          <w:lang w:val="es-ES"/>
        </w:rPr>
        <w:t>de este tipo</w:t>
      </w:r>
      <w:r w:rsidR="00B951C2" w:rsidRPr="00004800">
        <w:rPr>
          <w:lang w:val="es-ES"/>
        </w:rPr>
        <w:t xml:space="preserve"> </w:t>
      </w:r>
      <w:r w:rsidR="00615F49" w:rsidRPr="00004800">
        <w:rPr>
          <w:lang w:val="es-ES"/>
        </w:rPr>
        <w:t>(</w:t>
      </w:r>
      <w:r w:rsidR="00C3709B" w:rsidRPr="00004800">
        <w:rPr>
          <w:lang w:val="es-ES"/>
        </w:rPr>
        <w:t>c</w:t>
      </w:r>
      <w:r w:rsidR="00B951C2" w:rsidRPr="00004800">
        <w:rPr>
          <w:lang w:val="es-ES"/>
        </w:rPr>
        <w:t>u</w:t>
      </w:r>
      <w:r w:rsidR="002E7EC2" w:rsidRPr="00004800">
        <w:rPr>
          <w:lang w:val="es-ES"/>
        </w:rPr>
        <w:t>ad</w:t>
      </w:r>
      <w:r w:rsidR="00B951C2" w:rsidRPr="00004800">
        <w:rPr>
          <w:lang w:val="es-ES"/>
        </w:rPr>
        <w:t xml:space="preserve">ro </w:t>
      </w:r>
      <w:r w:rsidR="006C4B12" w:rsidRPr="00004800">
        <w:rPr>
          <w:lang w:val="es-ES"/>
        </w:rPr>
        <w:t>5).</w:t>
      </w:r>
    </w:p>
    <w:p w:rsidR="00615F49" w:rsidRPr="00004800" w:rsidRDefault="002E7EC2" w:rsidP="00486E7E">
      <w:pPr>
        <w:tabs>
          <w:tab w:val="left" w:pos="0"/>
          <w:tab w:val="left" w:pos="360"/>
          <w:tab w:val="left" w:pos="720"/>
        </w:tabs>
        <w:jc w:val="center"/>
        <w:rPr>
          <w:b/>
          <w:bCs/>
          <w:lang w:val="es-ES"/>
        </w:rPr>
      </w:pPr>
      <w:r w:rsidRPr="00004800">
        <w:rPr>
          <w:b/>
          <w:bCs/>
          <w:lang w:val="es-ES"/>
        </w:rPr>
        <w:t xml:space="preserve">Cuadro </w:t>
      </w:r>
      <w:r w:rsidR="00615F49" w:rsidRPr="00004800">
        <w:rPr>
          <w:b/>
          <w:bCs/>
          <w:lang w:val="es-ES"/>
        </w:rPr>
        <w:t>5</w:t>
      </w:r>
      <w:r w:rsidR="007E47C8">
        <w:rPr>
          <w:b/>
          <w:bCs/>
          <w:lang w:val="es-ES"/>
        </w:rPr>
        <w:t xml:space="preserve">.  </w:t>
      </w:r>
      <w:r w:rsidRPr="00004800">
        <w:rPr>
          <w:b/>
          <w:bCs/>
          <w:lang w:val="es-ES"/>
        </w:rPr>
        <w:t>Organizaciones</w:t>
      </w:r>
      <w:r w:rsidR="002052B5" w:rsidRPr="00004800">
        <w:rPr>
          <w:b/>
          <w:bCs/>
          <w:lang w:val="es-ES"/>
        </w:rPr>
        <w:t xml:space="preserve"> para </w:t>
      </w:r>
      <w:r w:rsidRPr="00004800">
        <w:rPr>
          <w:b/>
          <w:bCs/>
          <w:lang w:val="es-ES"/>
        </w:rPr>
        <w:t>niños y jóvenes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7"/>
        <w:gridCol w:w="720"/>
        <w:gridCol w:w="720"/>
        <w:gridCol w:w="720"/>
        <w:gridCol w:w="720"/>
        <w:gridCol w:w="720"/>
        <w:gridCol w:w="720"/>
        <w:gridCol w:w="704"/>
      </w:tblGrid>
      <w:tr w:rsidR="00AE6EDA" w:rsidRPr="00004800" w:rsidTr="00267103">
        <w:trPr>
          <w:cantSplit/>
          <w:trHeight w:val="255"/>
          <w:jc w:val="center"/>
        </w:trPr>
        <w:tc>
          <w:tcPr>
            <w:tcW w:w="2376" w:type="pct"/>
            <w:vMerge w:val="restart"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</w:p>
        </w:tc>
        <w:tc>
          <w:tcPr>
            <w:tcW w:w="2624" w:type="pct"/>
            <w:gridSpan w:val="7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Año de referencia</w:t>
            </w:r>
          </w:p>
        </w:tc>
      </w:tr>
      <w:tr w:rsidR="00AE6EDA" w:rsidRPr="00004800" w:rsidTr="00AE6EDA">
        <w:trPr>
          <w:cantSplit/>
          <w:trHeight w:val="255"/>
          <w:jc w:val="center"/>
        </w:trPr>
        <w:tc>
          <w:tcPr>
            <w:tcW w:w="2376" w:type="pct"/>
            <w:vMerge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</w:p>
        </w:tc>
        <w:tc>
          <w:tcPr>
            <w:tcW w:w="376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2000</w:t>
            </w:r>
          </w:p>
        </w:tc>
        <w:tc>
          <w:tcPr>
            <w:tcW w:w="376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2001</w:t>
            </w:r>
          </w:p>
        </w:tc>
        <w:tc>
          <w:tcPr>
            <w:tcW w:w="376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2002</w:t>
            </w:r>
          </w:p>
        </w:tc>
        <w:tc>
          <w:tcPr>
            <w:tcW w:w="376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2003</w:t>
            </w:r>
          </w:p>
        </w:tc>
        <w:tc>
          <w:tcPr>
            <w:tcW w:w="376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2004</w:t>
            </w:r>
          </w:p>
        </w:tc>
        <w:tc>
          <w:tcPr>
            <w:tcW w:w="376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2005</w:t>
            </w:r>
          </w:p>
        </w:tc>
        <w:tc>
          <w:tcPr>
            <w:tcW w:w="368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2006</w:t>
            </w:r>
          </w:p>
        </w:tc>
      </w:tr>
      <w:tr w:rsidR="00AE6EDA" w:rsidRPr="00004800" w:rsidTr="00AE6EDA">
        <w:trPr>
          <w:trHeight w:val="255"/>
          <w:jc w:val="center"/>
        </w:trPr>
        <w:tc>
          <w:tcPr>
            <w:tcW w:w="2376" w:type="pct"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Número de organizaciones registradas</w:t>
            </w:r>
          </w:p>
        </w:tc>
        <w:tc>
          <w:tcPr>
            <w:tcW w:w="376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37</w:t>
            </w:r>
          </w:p>
        </w:tc>
        <w:tc>
          <w:tcPr>
            <w:tcW w:w="376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40</w:t>
            </w:r>
          </w:p>
        </w:tc>
        <w:tc>
          <w:tcPr>
            <w:tcW w:w="376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36</w:t>
            </w:r>
          </w:p>
        </w:tc>
        <w:tc>
          <w:tcPr>
            <w:tcW w:w="376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27</w:t>
            </w:r>
          </w:p>
        </w:tc>
        <w:tc>
          <w:tcPr>
            <w:tcW w:w="376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26</w:t>
            </w:r>
          </w:p>
        </w:tc>
        <w:tc>
          <w:tcPr>
            <w:tcW w:w="376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37</w:t>
            </w:r>
          </w:p>
        </w:tc>
        <w:tc>
          <w:tcPr>
            <w:tcW w:w="368" w:type="pct"/>
            <w:noWrap/>
            <w:vAlign w:val="center"/>
          </w:tcPr>
          <w:p w:rsidR="00AE6EDA" w:rsidRPr="002B6A45" w:rsidRDefault="00AE6EDA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B6A45">
              <w:rPr>
                <w:sz w:val="22"/>
                <w:szCs w:val="22"/>
                <w:lang w:val="es-ES"/>
              </w:rPr>
              <w:t>30</w:t>
            </w:r>
          </w:p>
        </w:tc>
      </w:tr>
    </w:tbl>
    <w:p w:rsidR="00615F49" w:rsidRPr="00004800" w:rsidRDefault="00615F49" w:rsidP="00836DEB">
      <w:pPr>
        <w:pStyle w:val="Heading1"/>
        <w:spacing w:before="240"/>
        <w:ind w:left="119"/>
        <w:rPr>
          <w:lang w:val="es-ES"/>
        </w:rPr>
      </w:pPr>
      <w:r w:rsidRPr="00004800">
        <w:rPr>
          <w:lang w:val="es-ES"/>
        </w:rPr>
        <w:t xml:space="preserve">IV. </w:t>
      </w:r>
      <w:r w:rsidR="00A5679D">
        <w:rPr>
          <w:lang w:val="es-ES"/>
        </w:rPr>
        <w:t xml:space="preserve"> </w:t>
      </w:r>
      <w:r w:rsidR="00A87200" w:rsidRPr="00004800">
        <w:rPr>
          <w:bCs/>
          <w:lang w:val="es-ES"/>
        </w:rPr>
        <w:t>DERECHOS Y LIBERTADES CIVILES</w:t>
      </w:r>
    </w:p>
    <w:p w:rsidR="00615F49" w:rsidRPr="00004800" w:rsidRDefault="00F86BB5" w:rsidP="00C82CFC">
      <w:pPr>
        <w:pStyle w:val="Heading2"/>
        <w:ind w:left="480"/>
        <w:rPr>
          <w:lang w:val="es-ES"/>
        </w:rPr>
      </w:pPr>
      <w:r w:rsidRPr="00004800">
        <w:rPr>
          <w:lang w:val="es-ES"/>
        </w:rPr>
        <w:t xml:space="preserve">A.  </w:t>
      </w:r>
      <w:bookmarkStart w:id="43" w:name="OLE_LINK27"/>
      <w:bookmarkStart w:id="44" w:name="OLE_LINK42"/>
      <w:r w:rsidR="00171614" w:rsidRPr="00004800">
        <w:rPr>
          <w:lang w:val="es-ES"/>
        </w:rPr>
        <w:t>Derecho</w:t>
      </w:r>
      <w:r w:rsidRPr="00004800">
        <w:rPr>
          <w:lang w:val="es-ES"/>
        </w:rPr>
        <w:t xml:space="preserve"> </w:t>
      </w:r>
      <w:bookmarkEnd w:id="43"/>
      <w:bookmarkEnd w:id="44"/>
      <w:r w:rsidR="00171614" w:rsidRPr="00004800">
        <w:rPr>
          <w:bCs/>
          <w:lang w:val="es-ES"/>
        </w:rPr>
        <w:t xml:space="preserve">al nombre, la nacionalidad </w:t>
      </w:r>
      <w:r w:rsidR="00171614" w:rsidRPr="00004800">
        <w:rPr>
          <w:lang w:val="es-ES"/>
        </w:rPr>
        <w:t>y la</w:t>
      </w:r>
      <w:r w:rsidR="00615F49" w:rsidRPr="00004800">
        <w:rPr>
          <w:lang w:val="es-ES"/>
        </w:rPr>
        <w:t xml:space="preserve"> </w:t>
      </w:r>
      <w:r w:rsidR="00171614" w:rsidRPr="00004800">
        <w:rPr>
          <w:bCs/>
          <w:lang w:val="es-ES"/>
        </w:rPr>
        <w:t>preservación de la identidad</w:t>
      </w:r>
    </w:p>
    <w:p w:rsidR="00615F49" w:rsidRPr="00004800" w:rsidRDefault="00836A6D" w:rsidP="00486E7E">
      <w:pPr>
        <w:tabs>
          <w:tab w:val="left" w:pos="0"/>
          <w:tab w:val="left" w:pos="360"/>
          <w:tab w:val="left" w:pos="720"/>
        </w:tabs>
        <w:rPr>
          <w:b/>
          <w:iCs/>
          <w:lang w:val="es-ES"/>
        </w:rPr>
      </w:pPr>
      <w:r>
        <w:rPr>
          <w:b/>
          <w:iCs/>
          <w:lang w:val="es-ES"/>
        </w:rPr>
        <w:t>Inscripción</w:t>
      </w:r>
      <w:r w:rsidR="009F715D" w:rsidRPr="00004800">
        <w:rPr>
          <w:b/>
          <w:iCs/>
          <w:lang w:val="es-ES"/>
        </w:rPr>
        <w:t xml:space="preserve"> del nacimiento</w:t>
      </w:r>
    </w:p>
    <w:p w:rsidR="00615F49" w:rsidRPr="00004800" w:rsidRDefault="00D650E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De conformidad con la legislación, </w:t>
      </w:r>
      <w:r w:rsidR="00836A6D">
        <w:rPr>
          <w:lang w:val="es-ES"/>
        </w:rPr>
        <w:t>la inscripción</w:t>
      </w:r>
      <w:r w:rsidRPr="00004800">
        <w:rPr>
          <w:lang w:val="es-ES"/>
        </w:rPr>
        <w:t xml:space="preserve"> del nacimiento de un niño es obligatori</w:t>
      </w:r>
      <w:r w:rsidR="00836A6D">
        <w:rPr>
          <w:lang w:val="es-ES"/>
        </w:rPr>
        <w:t>a</w:t>
      </w:r>
      <w:r w:rsidR="00615F49" w:rsidRPr="00004800">
        <w:rPr>
          <w:lang w:val="es-ES"/>
        </w:rPr>
        <w:t>.</w:t>
      </w:r>
      <w:r w:rsidR="00E8469B" w:rsidRPr="00004800">
        <w:rPr>
          <w:lang w:val="es-ES"/>
        </w:rPr>
        <w:t xml:space="preserve"> </w:t>
      </w:r>
      <w:r w:rsidR="00836A6D">
        <w:rPr>
          <w:lang w:val="es-ES"/>
        </w:rPr>
        <w:t>Dicha</w:t>
      </w:r>
      <w:r w:rsidR="00E8469B" w:rsidRPr="00004800">
        <w:rPr>
          <w:lang w:val="es-ES"/>
        </w:rPr>
        <w:t xml:space="preserve"> inscripción en la oficina de registro garantiza los derechos del niño y las obligaciones de sus padres y, en consecuencia, los derechos </w:t>
      </w:r>
      <w:r w:rsidR="001E0F72" w:rsidRPr="00004800">
        <w:rPr>
          <w:lang w:val="es-ES"/>
        </w:rPr>
        <w:t xml:space="preserve">y </w:t>
      </w:r>
      <w:r w:rsidR="00E8469B" w:rsidRPr="00004800">
        <w:rPr>
          <w:lang w:val="es-ES"/>
        </w:rPr>
        <w:t>obligaciones de los padres con respecto al niño</w:t>
      </w:r>
      <w:r w:rsidR="00615F49" w:rsidRPr="00004800">
        <w:rPr>
          <w:lang w:val="es-ES"/>
        </w:rPr>
        <w:t>.</w:t>
      </w:r>
    </w:p>
    <w:p w:rsidR="00615F49" w:rsidRPr="00004800" w:rsidRDefault="00DC749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nacimiento se ha </w:t>
      </w:r>
      <w:r w:rsidR="00F024FC" w:rsidRPr="00004800">
        <w:rPr>
          <w:lang w:val="es-ES"/>
        </w:rPr>
        <w:t xml:space="preserve">de </w:t>
      </w:r>
      <w:r w:rsidR="00836A6D">
        <w:rPr>
          <w:lang w:val="es-ES"/>
        </w:rPr>
        <w:t>inscribir</w:t>
      </w:r>
      <w:r w:rsidR="00F024FC" w:rsidRPr="00004800">
        <w:rPr>
          <w:lang w:val="es-ES"/>
        </w:rPr>
        <w:t xml:space="preserve"> </w:t>
      </w:r>
      <w:r w:rsidR="00C7036D">
        <w:rPr>
          <w:lang w:val="es-ES"/>
        </w:rPr>
        <w:t>no más tarde de</w:t>
      </w:r>
      <w:r w:rsidR="00F024FC" w:rsidRPr="00004800">
        <w:rPr>
          <w:lang w:val="es-ES"/>
        </w:rPr>
        <w:t xml:space="preserve"> tres meses después de la fecha </w:t>
      </w:r>
      <w:r w:rsidR="001E0F72" w:rsidRPr="00004800">
        <w:rPr>
          <w:lang w:val="es-ES"/>
        </w:rPr>
        <w:t>en que tuvo lugar</w:t>
      </w:r>
      <w:r w:rsidR="00615F49" w:rsidRPr="00004800">
        <w:rPr>
          <w:lang w:val="es-ES"/>
        </w:rPr>
        <w:t>.</w:t>
      </w:r>
      <w:r w:rsidR="00F024FC" w:rsidRPr="00004800">
        <w:rPr>
          <w:lang w:val="es-ES"/>
        </w:rPr>
        <w:t xml:space="preserve"> La responsabilidad </w:t>
      </w:r>
      <w:r w:rsidR="00836A6D">
        <w:rPr>
          <w:lang w:val="es-ES"/>
        </w:rPr>
        <w:t>de la inscripción recae en</w:t>
      </w:r>
      <w:r w:rsidR="00F024FC" w:rsidRPr="00004800">
        <w:rPr>
          <w:lang w:val="es-ES"/>
        </w:rPr>
        <w:t xml:space="preserve"> uno o </w:t>
      </w:r>
      <w:r w:rsidR="00836A6D">
        <w:rPr>
          <w:lang w:val="es-ES"/>
        </w:rPr>
        <w:t xml:space="preserve">en </w:t>
      </w:r>
      <w:r w:rsidR="00F024FC" w:rsidRPr="00004800">
        <w:rPr>
          <w:lang w:val="es-ES"/>
        </w:rPr>
        <w:t xml:space="preserve">ambos padres, pero </w:t>
      </w:r>
      <w:r w:rsidR="00836A6D">
        <w:rPr>
          <w:lang w:val="es-ES"/>
        </w:rPr>
        <w:t>en el caso de que</w:t>
      </w:r>
      <w:r w:rsidR="00F024FC" w:rsidRPr="00004800">
        <w:rPr>
          <w:lang w:val="es-ES"/>
        </w:rPr>
        <w:t xml:space="preserve"> </w:t>
      </w:r>
      <w:r w:rsidR="00D20DBA" w:rsidRPr="00004800">
        <w:rPr>
          <w:lang w:val="es-ES"/>
        </w:rPr>
        <w:t>éstos</w:t>
      </w:r>
      <w:r w:rsidR="00F024FC" w:rsidRPr="00004800">
        <w:rPr>
          <w:lang w:val="es-ES"/>
        </w:rPr>
        <w:t xml:space="preserve"> no pued</w:t>
      </w:r>
      <w:r w:rsidR="00836A6D">
        <w:rPr>
          <w:lang w:val="es-ES"/>
        </w:rPr>
        <w:t>a</w:t>
      </w:r>
      <w:r w:rsidR="00F024FC" w:rsidRPr="00004800">
        <w:rPr>
          <w:lang w:val="es-ES"/>
        </w:rPr>
        <w:t>n hacerlo personalmente</w:t>
      </w:r>
      <w:r w:rsidRPr="00004800">
        <w:rPr>
          <w:lang w:val="es-ES"/>
        </w:rPr>
        <w:t xml:space="preserve"> debe hacer </w:t>
      </w:r>
      <w:r w:rsidR="00F024FC" w:rsidRPr="00004800">
        <w:rPr>
          <w:lang w:val="es-ES"/>
        </w:rPr>
        <w:t>la declaración</w:t>
      </w:r>
      <w:r w:rsidR="00C7036D">
        <w:rPr>
          <w:lang w:val="es-ES"/>
        </w:rPr>
        <w:t>:</w:t>
      </w:r>
    </w:p>
    <w:p w:rsidR="00615F49" w:rsidRPr="00004800" w:rsidRDefault="00836DEB" w:rsidP="00836DEB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U</w:t>
      </w:r>
      <w:r w:rsidR="00712681" w:rsidRPr="00004800">
        <w:rPr>
          <w:lang w:val="es-ES"/>
        </w:rPr>
        <w:t xml:space="preserve">n familiar </w:t>
      </w:r>
      <w:r w:rsidR="00F024FC" w:rsidRPr="00004800">
        <w:rPr>
          <w:lang w:val="es-ES"/>
        </w:rPr>
        <w:t>de los padres</w:t>
      </w:r>
      <w:r w:rsidR="00615F49" w:rsidRPr="00004800">
        <w:rPr>
          <w:lang w:val="es-ES"/>
        </w:rPr>
        <w:t>;</w:t>
      </w:r>
    </w:p>
    <w:p w:rsidR="00615F49" w:rsidRPr="00004800" w:rsidRDefault="00836DEB" w:rsidP="00836DEB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U</w:t>
      </w:r>
      <w:r w:rsidR="00F024FC" w:rsidRPr="00004800">
        <w:rPr>
          <w:lang w:val="es-ES"/>
        </w:rPr>
        <w:t>na persona autorizada por los padres</w:t>
      </w:r>
      <w:r w:rsidR="00615F49" w:rsidRPr="00004800">
        <w:rPr>
          <w:lang w:val="es-ES"/>
        </w:rPr>
        <w:t>;</w:t>
      </w:r>
    </w:p>
    <w:p w:rsidR="00615F49" w:rsidRPr="00004800" w:rsidRDefault="00836DEB" w:rsidP="00836DEB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F024FC" w:rsidRPr="00004800">
        <w:rPr>
          <w:lang w:val="es-ES"/>
        </w:rPr>
        <w:t>a administración de la unidad de atención sanitaria en la que nació el niño o en la que se encuentra</w:t>
      </w:r>
      <w:r w:rsidR="00615F49" w:rsidRPr="00004800">
        <w:rPr>
          <w:lang w:val="es-ES"/>
        </w:rPr>
        <w:t>;</w:t>
      </w:r>
    </w:p>
    <w:p w:rsidR="00615F49" w:rsidRPr="00004800" w:rsidRDefault="00836DEB" w:rsidP="00836DEB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712681" w:rsidRPr="00004800">
        <w:rPr>
          <w:lang w:val="es-ES"/>
        </w:rPr>
        <w:t xml:space="preserve">a autoridad </w:t>
      </w:r>
      <w:r w:rsidR="002B2155" w:rsidRPr="00004800">
        <w:rPr>
          <w:lang w:val="es-ES"/>
        </w:rPr>
        <w:t>de</w:t>
      </w:r>
      <w:r w:rsidR="00712681" w:rsidRPr="00004800">
        <w:rPr>
          <w:lang w:val="es-ES"/>
        </w:rPr>
        <w:t xml:space="preserve"> </w:t>
      </w:r>
      <w:r w:rsidR="00F024FC" w:rsidRPr="00004800">
        <w:rPr>
          <w:lang w:val="es-ES"/>
        </w:rPr>
        <w:t>supervisión</w:t>
      </w:r>
      <w:r w:rsidR="00615F49" w:rsidRPr="00004800">
        <w:rPr>
          <w:lang w:val="es-ES"/>
        </w:rPr>
        <w:t>;</w:t>
      </w:r>
    </w:p>
    <w:p w:rsidR="00615F49" w:rsidRPr="00004800" w:rsidRDefault="00836DEB" w:rsidP="00836DEB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O</w:t>
      </w:r>
      <w:r w:rsidR="00F024FC" w:rsidRPr="00004800">
        <w:rPr>
          <w:lang w:val="es-ES"/>
        </w:rPr>
        <w:t>tras personas</w:t>
      </w:r>
      <w:r w:rsidR="00615F49" w:rsidRPr="00004800">
        <w:rPr>
          <w:lang w:val="es-ES"/>
        </w:rPr>
        <w:t>.</w:t>
      </w:r>
    </w:p>
    <w:p w:rsidR="00615F49" w:rsidRPr="00004800" w:rsidRDefault="00D20DB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certificado de nacimiento se </w:t>
      </w:r>
      <w:r w:rsidR="00C21AF1" w:rsidRPr="00004800">
        <w:rPr>
          <w:lang w:val="es-ES"/>
        </w:rPr>
        <w:t xml:space="preserve">debe </w:t>
      </w:r>
      <w:r w:rsidRPr="00004800">
        <w:rPr>
          <w:lang w:val="es-ES"/>
        </w:rPr>
        <w:t>presenta</w:t>
      </w:r>
      <w:r w:rsidR="00C21AF1" w:rsidRPr="00004800">
        <w:rPr>
          <w:lang w:val="es-ES"/>
        </w:rPr>
        <w:t>r</w:t>
      </w:r>
      <w:r w:rsidRPr="00004800">
        <w:rPr>
          <w:lang w:val="es-ES"/>
        </w:rPr>
        <w:t xml:space="preserve"> en la oficina de registro de la zona en la que </w:t>
      </w:r>
      <w:r w:rsidR="00AD710E" w:rsidRPr="00004800">
        <w:rPr>
          <w:lang w:val="es-ES"/>
        </w:rPr>
        <w:t xml:space="preserve">se </w:t>
      </w:r>
      <w:r w:rsidR="001E0F72" w:rsidRPr="00004800">
        <w:rPr>
          <w:lang w:val="es-ES"/>
        </w:rPr>
        <w:t>produjo</w:t>
      </w:r>
      <w:r w:rsidRPr="00004800">
        <w:rPr>
          <w:lang w:val="es-ES"/>
        </w:rPr>
        <w:t xml:space="preserve"> o</w:t>
      </w:r>
      <w:r w:rsidR="00AD710E" w:rsidRPr="00004800">
        <w:rPr>
          <w:lang w:val="es-ES"/>
        </w:rPr>
        <w:t xml:space="preserve"> en </w:t>
      </w:r>
      <w:r w:rsidRPr="00004800">
        <w:rPr>
          <w:lang w:val="es-ES"/>
        </w:rPr>
        <w:t xml:space="preserve">la </w:t>
      </w:r>
      <w:r w:rsidR="00C7036D">
        <w:rPr>
          <w:lang w:val="es-ES"/>
        </w:rPr>
        <w:t>correspondiente a la</w:t>
      </w:r>
      <w:r w:rsidRPr="00004800">
        <w:rPr>
          <w:lang w:val="es-ES"/>
        </w:rPr>
        <w:t xml:space="preserve"> residencia de los padres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No se</w:t>
      </w:r>
      <w:r w:rsidR="00AD710E" w:rsidRPr="00004800">
        <w:rPr>
          <w:lang w:val="es-ES"/>
        </w:rPr>
        <w:t xml:space="preserve"> cobra </w:t>
      </w:r>
      <w:r w:rsidRPr="00004800">
        <w:rPr>
          <w:lang w:val="es-ES"/>
        </w:rPr>
        <w:t xml:space="preserve">ningún impuesto estatal por </w:t>
      </w:r>
      <w:r w:rsidR="00C7036D">
        <w:rPr>
          <w:lang w:val="es-ES"/>
        </w:rPr>
        <w:t>la inscripción en el registro.</w:t>
      </w:r>
    </w:p>
    <w:p w:rsidR="00615F49" w:rsidRPr="00004800" w:rsidRDefault="00444C6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Cada año se </w:t>
      </w:r>
      <w:r w:rsidR="00836A6D">
        <w:rPr>
          <w:lang w:val="es-ES"/>
        </w:rPr>
        <w:t>inscriben</w:t>
      </w:r>
      <w:r w:rsidR="00AD710E" w:rsidRPr="00004800">
        <w:rPr>
          <w:lang w:val="es-ES"/>
        </w:rPr>
        <w:t xml:space="preserve"> alrededor de </w:t>
      </w:r>
      <w:r w:rsidR="00091229" w:rsidRPr="00004800">
        <w:rPr>
          <w:lang w:val="es-ES"/>
        </w:rPr>
        <w:t>36.</w:t>
      </w:r>
      <w:r w:rsidR="00615F49" w:rsidRPr="00004800">
        <w:rPr>
          <w:lang w:val="es-ES"/>
        </w:rPr>
        <w:t>000</w:t>
      </w:r>
      <w:r w:rsidRPr="00004800">
        <w:rPr>
          <w:lang w:val="es-ES"/>
        </w:rPr>
        <w:t xml:space="preserve"> niños</w:t>
      </w:r>
      <w:r w:rsidR="00615F49" w:rsidRPr="00004800">
        <w:rPr>
          <w:lang w:val="es-ES"/>
        </w:rPr>
        <w:t>,</w:t>
      </w:r>
      <w:r w:rsidRPr="00004800">
        <w:rPr>
          <w:lang w:val="es-ES"/>
        </w:rPr>
        <w:t xml:space="preserve"> pero </w:t>
      </w:r>
      <w:r w:rsidR="00836A6D">
        <w:rPr>
          <w:lang w:val="es-ES"/>
        </w:rPr>
        <w:t xml:space="preserve">en </w:t>
      </w:r>
      <w:r w:rsidRPr="00004800">
        <w:rPr>
          <w:lang w:val="es-ES"/>
        </w:rPr>
        <w:t>unos 1.</w:t>
      </w:r>
      <w:r w:rsidR="00615F49" w:rsidRPr="00004800">
        <w:rPr>
          <w:lang w:val="es-ES"/>
        </w:rPr>
        <w:t>400</w:t>
      </w:r>
      <w:r w:rsidR="00AD710E" w:rsidRPr="00004800">
        <w:rPr>
          <w:lang w:val="es-ES"/>
        </w:rPr>
        <w:t xml:space="preserve"> se </w:t>
      </w:r>
      <w:r w:rsidR="00836A6D">
        <w:rPr>
          <w:lang w:val="es-ES"/>
        </w:rPr>
        <w:t>hace</w:t>
      </w:r>
      <w:r w:rsidR="00AD710E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después del plazo de tres meses </w:t>
      </w:r>
      <w:r w:rsidR="00615F49" w:rsidRPr="00004800">
        <w:rPr>
          <w:lang w:val="es-ES"/>
        </w:rPr>
        <w:t>(</w:t>
      </w:r>
      <w:r w:rsidR="002279D8" w:rsidRPr="00004800">
        <w:rPr>
          <w:lang w:val="es-ES"/>
        </w:rPr>
        <w:t>c</w:t>
      </w:r>
      <w:r w:rsidRPr="00004800">
        <w:rPr>
          <w:lang w:val="es-ES"/>
        </w:rPr>
        <w:t xml:space="preserve">uadro </w:t>
      </w:r>
      <w:r w:rsidR="00615F49" w:rsidRPr="00004800">
        <w:rPr>
          <w:lang w:val="es-ES"/>
        </w:rPr>
        <w:t xml:space="preserve">6). </w:t>
      </w:r>
      <w:r w:rsidRPr="00004800">
        <w:rPr>
          <w:lang w:val="es-ES"/>
        </w:rPr>
        <w:t xml:space="preserve">Los motivos por los que los nacimientos no se </w:t>
      </w:r>
      <w:r w:rsidR="00836A6D">
        <w:rPr>
          <w:lang w:val="es-ES"/>
        </w:rPr>
        <w:t>inscriben</w:t>
      </w:r>
      <w:r w:rsidRPr="00004800">
        <w:rPr>
          <w:lang w:val="es-ES"/>
        </w:rPr>
        <w:t xml:space="preserve"> durante el plazo establecido varían de un caso a otro. La mayor parte de las veces ocurre en familias socialmente vulnerables que tienen una actitud descuidada con respecto </w:t>
      </w:r>
      <w:r w:rsidR="00836A6D">
        <w:rPr>
          <w:lang w:val="es-ES"/>
        </w:rPr>
        <w:t>a la inscripción</w:t>
      </w:r>
      <w:r w:rsidRPr="00004800">
        <w:rPr>
          <w:lang w:val="es-ES"/>
        </w:rPr>
        <w:t xml:space="preserve"> del nacimiento del niño o en casos de nacimiento extramarital y establecimiento tardío de la paternidad</w:t>
      </w:r>
      <w:r w:rsidR="00615F49" w:rsidRPr="00004800">
        <w:rPr>
          <w:lang w:val="es-ES"/>
        </w:rPr>
        <w:t>.</w:t>
      </w:r>
    </w:p>
    <w:p w:rsidR="00615F49" w:rsidRPr="00004800" w:rsidRDefault="00FC667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i/>
          <w:lang w:val="es-ES"/>
        </w:rPr>
      </w:pPr>
      <w:r w:rsidRPr="00004800">
        <w:rPr>
          <w:lang w:val="es-ES"/>
        </w:rPr>
        <w:t>Con objeto de comba</w:t>
      </w:r>
      <w:r w:rsidR="00F22541" w:rsidRPr="00004800">
        <w:rPr>
          <w:lang w:val="es-ES"/>
        </w:rPr>
        <w:t>tir este fenómeno, la Dirección General</w:t>
      </w:r>
      <w:r w:rsidR="00AD710E" w:rsidRPr="00004800">
        <w:rPr>
          <w:lang w:val="es-ES"/>
        </w:rPr>
        <w:t xml:space="preserve"> del </w:t>
      </w:r>
      <w:r w:rsidR="00F22541" w:rsidRPr="00004800">
        <w:rPr>
          <w:lang w:val="es-ES"/>
        </w:rPr>
        <w:t>Estado Civil</w:t>
      </w:r>
      <w:r w:rsidR="00836A6D">
        <w:rPr>
          <w:lang w:val="es-ES"/>
        </w:rPr>
        <w:t>,</w:t>
      </w:r>
      <w:r w:rsidR="00F22541" w:rsidRPr="00004800">
        <w:rPr>
          <w:lang w:val="es-ES"/>
        </w:rPr>
        <w:t xml:space="preserve"> del Ministerio de Desarrollo de la Información</w:t>
      </w:r>
      <w:r w:rsidR="00836A6D">
        <w:rPr>
          <w:lang w:val="es-ES"/>
        </w:rPr>
        <w:t>,</w:t>
      </w:r>
      <w:r w:rsidR="00F22541" w:rsidRPr="00004800">
        <w:rPr>
          <w:lang w:val="es-ES"/>
        </w:rPr>
        <w:t xml:space="preserve"> adoptó una serie de medidas</w:t>
      </w:r>
      <w:r w:rsidR="005366DE" w:rsidRPr="00004800">
        <w:rPr>
          <w:lang w:val="es-ES"/>
        </w:rPr>
        <w:t>,</w:t>
      </w:r>
      <w:r w:rsidR="00F22541" w:rsidRPr="00004800">
        <w:rPr>
          <w:lang w:val="es-ES"/>
        </w:rPr>
        <w:t xml:space="preserve"> </w:t>
      </w:r>
      <w:r w:rsidR="00836A6D">
        <w:rPr>
          <w:lang w:val="es-ES"/>
        </w:rPr>
        <w:t>como</w:t>
      </w:r>
      <w:r w:rsidR="00F22541" w:rsidRPr="00004800">
        <w:rPr>
          <w:lang w:val="es-ES"/>
        </w:rPr>
        <w:t xml:space="preserve"> informar a la población sobre las condiciones y</w:t>
      </w:r>
      <w:r w:rsidR="00AD710E" w:rsidRPr="00004800">
        <w:rPr>
          <w:lang w:val="es-ES"/>
        </w:rPr>
        <w:t xml:space="preserve"> modalidades </w:t>
      </w:r>
      <w:r w:rsidR="00836A6D">
        <w:rPr>
          <w:lang w:val="es-ES"/>
        </w:rPr>
        <w:t>de la inscripción</w:t>
      </w:r>
      <w:r w:rsidR="00F22541" w:rsidRPr="00004800">
        <w:rPr>
          <w:lang w:val="es-ES"/>
        </w:rPr>
        <w:t xml:space="preserve"> del nacimiento, </w:t>
      </w:r>
      <w:r w:rsidR="006E08AD" w:rsidRPr="00004800">
        <w:rPr>
          <w:lang w:val="es-ES"/>
        </w:rPr>
        <w:t>prestar servicios a domicilio</w:t>
      </w:r>
      <w:r w:rsidR="00615F49" w:rsidRPr="00004800">
        <w:rPr>
          <w:lang w:val="es-ES"/>
        </w:rPr>
        <w:t xml:space="preserve">, </w:t>
      </w:r>
      <w:r w:rsidR="006E08AD" w:rsidRPr="00004800">
        <w:rPr>
          <w:lang w:val="es-ES"/>
        </w:rPr>
        <w:t>registra</w:t>
      </w:r>
      <w:r w:rsidRPr="00004800">
        <w:rPr>
          <w:lang w:val="es-ES"/>
        </w:rPr>
        <w:t>r</w:t>
      </w:r>
      <w:r w:rsidR="006E08AD" w:rsidRPr="00004800">
        <w:rPr>
          <w:lang w:val="es-ES"/>
        </w:rPr>
        <w:t xml:space="preserve"> automáticamente los documentos del nacimiento</w:t>
      </w:r>
      <w:r w:rsidR="00836A6D">
        <w:rPr>
          <w:lang w:val="es-ES"/>
        </w:rPr>
        <w:t xml:space="preserve"> y</w:t>
      </w:r>
      <w:r w:rsidR="006E08AD" w:rsidRPr="00004800">
        <w:rPr>
          <w:lang w:val="es-ES"/>
        </w:rPr>
        <w:t xml:space="preserve"> </w:t>
      </w:r>
      <w:r w:rsidR="00836A6D">
        <w:rPr>
          <w:lang w:val="es-ES"/>
        </w:rPr>
        <w:t>la</w:t>
      </w:r>
      <w:r w:rsidR="006E08AD" w:rsidRPr="00004800">
        <w:rPr>
          <w:lang w:val="es-ES"/>
        </w:rPr>
        <w:t xml:space="preserve"> notificaci</w:t>
      </w:r>
      <w:r w:rsidR="00836A6D">
        <w:rPr>
          <w:lang w:val="es-ES"/>
        </w:rPr>
        <w:t>ón expedida</w:t>
      </w:r>
      <w:r w:rsidR="006E08AD" w:rsidRPr="00004800">
        <w:rPr>
          <w:lang w:val="es-ES"/>
        </w:rPr>
        <w:t xml:space="preserve"> por la institución de atención sanitaria en la que tuvo lugar el nacimiento</w:t>
      </w:r>
      <w:r w:rsidR="00AD710E" w:rsidRPr="00004800">
        <w:rPr>
          <w:lang w:val="es-ES"/>
        </w:rPr>
        <w:t xml:space="preserve"> para comunicar</w:t>
      </w:r>
      <w:r w:rsidR="00836A6D">
        <w:rPr>
          <w:lang w:val="es-ES"/>
        </w:rPr>
        <w:t>lo</w:t>
      </w:r>
      <w:r w:rsidR="00AD710E" w:rsidRPr="00004800">
        <w:rPr>
          <w:lang w:val="es-ES"/>
        </w:rPr>
        <w:t xml:space="preserve"> </w:t>
      </w:r>
      <w:r w:rsidR="006E08AD" w:rsidRPr="00004800">
        <w:rPr>
          <w:lang w:val="es-ES"/>
        </w:rPr>
        <w:t>y</w:t>
      </w:r>
      <w:r w:rsidR="005366DE" w:rsidRPr="00004800">
        <w:rPr>
          <w:lang w:val="es-ES"/>
        </w:rPr>
        <w:t xml:space="preserve"> expedi</w:t>
      </w:r>
      <w:r w:rsidRPr="00004800">
        <w:rPr>
          <w:lang w:val="es-ES"/>
        </w:rPr>
        <w:t>r</w:t>
      </w:r>
      <w:r w:rsidR="005366DE" w:rsidRPr="00004800">
        <w:rPr>
          <w:lang w:val="es-ES"/>
        </w:rPr>
        <w:t xml:space="preserve"> </w:t>
      </w:r>
      <w:r w:rsidR="006E08AD" w:rsidRPr="00004800">
        <w:rPr>
          <w:lang w:val="es-ES"/>
        </w:rPr>
        <w:t>un certificado médico</w:t>
      </w:r>
      <w:r w:rsidR="005366DE" w:rsidRPr="00004800">
        <w:rPr>
          <w:lang w:val="es-ES"/>
        </w:rPr>
        <w:t xml:space="preserve"> confirmá</w:t>
      </w:r>
      <w:r w:rsidR="006E08AD" w:rsidRPr="00004800">
        <w:rPr>
          <w:lang w:val="es-ES"/>
        </w:rPr>
        <w:t>ndo</w:t>
      </w:r>
      <w:r w:rsidR="005366DE" w:rsidRPr="00004800">
        <w:rPr>
          <w:lang w:val="es-ES"/>
        </w:rPr>
        <w:t>lo</w:t>
      </w:r>
      <w:r w:rsidR="006E08AD" w:rsidRPr="00004800">
        <w:rPr>
          <w:lang w:val="es-ES"/>
        </w:rPr>
        <w:t>, documento que sirve de base para inscribir el nacimiento en las oficinas de registro</w:t>
      </w:r>
      <w:r w:rsidR="00615F49" w:rsidRPr="00004800">
        <w:rPr>
          <w:lang w:val="es-ES"/>
        </w:rPr>
        <w:t>.</w:t>
      </w:r>
    </w:p>
    <w:p w:rsidR="00615F49" w:rsidRPr="00004800" w:rsidRDefault="008C5ECB" w:rsidP="007E47C8">
      <w:pPr>
        <w:keepNext/>
        <w:tabs>
          <w:tab w:val="left" w:pos="0"/>
          <w:tab w:val="left" w:pos="360"/>
          <w:tab w:val="left" w:pos="720"/>
        </w:tabs>
        <w:jc w:val="center"/>
        <w:rPr>
          <w:b/>
          <w:lang w:val="es-ES"/>
        </w:rPr>
      </w:pPr>
      <w:r w:rsidRPr="00004800">
        <w:rPr>
          <w:b/>
          <w:lang w:val="es-ES"/>
        </w:rPr>
        <w:t xml:space="preserve">Cuadro </w:t>
      </w:r>
      <w:r w:rsidR="00615F49" w:rsidRPr="00004800">
        <w:rPr>
          <w:b/>
          <w:lang w:val="es-ES"/>
        </w:rPr>
        <w:t>6</w:t>
      </w:r>
      <w:r w:rsidR="007E47C8">
        <w:rPr>
          <w:b/>
          <w:lang w:val="es-ES"/>
        </w:rPr>
        <w:t xml:space="preserve">.  </w:t>
      </w:r>
      <w:r w:rsidRPr="00004800">
        <w:rPr>
          <w:b/>
          <w:lang w:val="es-ES"/>
        </w:rPr>
        <w:t xml:space="preserve">Número de certificado de nacimiento </w:t>
      </w:r>
      <w:r w:rsidR="00FC667B" w:rsidRPr="00004800">
        <w:rPr>
          <w:b/>
          <w:lang w:val="es-ES"/>
        </w:rPr>
        <w:t>expedidos</w:t>
      </w:r>
      <w:r w:rsidRPr="00004800">
        <w:rPr>
          <w:b/>
          <w:lang w:val="es-ES"/>
        </w:rPr>
        <w:t xml:space="preserve"> por año</w:t>
      </w:r>
      <w:r w:rsidR="004051F4" w:rsidRPr="00004800">
        <w:rPr>
          <w:b/>
          <w:lang w:val="es-ES"/>
        </w:rPr>
        <w:t>,</w:t>
      </w:r>
      <w:r w:rsidRPr="00004800">
        <w:rPr>
          <w:b/>
          <w:lang w:val="es-ES"/>
        </w:rPr>
        <w:t xml:space="preserve"> </w:t>
      </w:r>
      <w:r w:rsidR="00615F49" w:rsidRPr="00004800">
        <w:rPr>
          <w:b/>
          <w:lang w:val="es-ES"/>
        </w:rPr>
        <w:t>2000–2006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2"/>
        <w:gridCol w:w="3360"/>
        <w:gridCol w:w="819"/>
        <w:gridCol w:w="819"/>
        <w:gridCol w:w="821"/>
        <w:gridCol w:w="819"/>
        <w:gridCol w:w="821"/>
        <w:gridCol w:w="819"/>
        <w:gridCol w:w="821"/>
      </w:tblGrid>
      <w:tr w:rsidR="00836DEB" w:rsidRPr="00004800" w:rsidTr="00836DEB">
        <w:trPr>
          <w:cantSplit/>
          <w:trHeight w:val="464"/>
          <w:jc w:val="center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6DEB" w:rsidRPr="00004800" w:rsidRDefault="00836DEB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bookmarkStart w:id="45" w:name="OLE_LINK57"/>
            <w:bookmarkStart w:id="46" w:name="OLE_LINK58"/>
            <w:r w:rsidRPr="00004800">
              <w:rPr>
                <w:sz w:val="20"/>
                <w:lang w:val="es-ES"/>
              </w:rPr>
              <w:t>Nº</w:t>
            </w:r>
          </w:p>
        </w:tc>
        <w:tc>
          <w:tcPr>
            <w:tcW w:w="17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EB" w:rsidRPr="00004800" w:rsidRDefault="00836DEB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Nombre de la actividad</w:t>
            </w:r>
          </w:p>
        </w:tc>
        <w:tc>
          <w:tcPr>
            <w:tcW w:w="299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EB" w:rsidRPr="00004800" w:rsidRDefault="00836DEB" w:rsidP="007E47C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Período de referencia</w:t>
            </w:r>
          </w:p>
        </w:tc>
      </w:tr>
      <w:tr w:rsidR="00836DEB" w:rsidRPr="00004800" w:rsidTr="00836DEB">
        <w:trPr>
          <w:cantSplit/>
          <w:trHeight w:val="224"/>
          <w:jc w:val="center"/>
        </w:trPr>
        <w:tc>
          <w:tcPr>
            <w:tcW w:w="2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/>
                <w:sz w:val="20"/>
                <w:lang w:val="es-ES"/>
              </w:rPr>
            </w:pPr>
          </w:p>
        </w:tc>
        <w:tc>
          <w:tcPr>
            <w:tcW w:w="17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/>
                <w:sz w:val="20"/>
                <w:lang w:val="es-E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EB" w:rsidRPr="007C7AF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7C7AF0">
              <w:rPr>
                <w:sz w:val="20"/>
                <w:lang w:val="es-ES"/>
              </w:rPr>
              <w:t>2000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EB" w:rsidRPr="007C7AF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7C7AF0">
              <w:rPr>
                <w:sz w:val="20"/>
                <w:lang w:val="es-ES"/>
              </w:rPr>
              <w:t>2001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EB" w:rsidRPr="007C7AF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7C7AF0">
              <w:rPr>
                <w:sz w:val="20"/>
                <w:lang w:val="es-ES"/>
              </w:rPr>
              <w:t>2002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EB" w:rsidRPr="007C7AF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7C7AF0">
              <w:rPr>
                <w:sz w:val="20"/>
                <w:lang w:val="es-ES"/>
              </w:rPr>
              <w:t>2003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EB" w:rsidRPr="007C7AF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7C7AF0">
              <w:rPr>
                <w:sz w:val="20"/>
                <w:lang w:val="es-ES"/>
              </w:rPr>
              <w:t>2004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EB" w:rsidRPr="007C7AF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7C7AF0">
              <w:rPr>
                <w:sz w:val="20"/>
                <w:lang w:val="es-ES"/>
              </w:rPr>
              <w:t>2005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DEB" w:rsidRPr="007C7AF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7C7AF0">
              <w:rPr>
                <w:sz w:val="20"/>
                <w:lang w:val="es-ES"/>
              </w:rPr>
              <w:t>2006</w:t>
            </w:r>
          </w:p>
        </w:tc>
      </w:tr>
      <w:tr w:rsidR="00836DEB" w:rsidRPr="00004800" w:rsidTr="00836DEB">
        <w:trPr>
          <w:trHeight w:val="559"/>
          <w:jc w:val="center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Número de certificados de nacimiento expedidos a niños nacidos fuera del matrimonio 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7.989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8.522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8.319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8.822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9.086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8.886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8.739</w:t>
            </w:r>
          </w:p>
        </w:tc>
      </w:tr>
      <w:tr w:rsidR="00836DEB" w:rsidRPr="00004800" w:rsidTr="00836DEB">
        <w:trPr>
          <w:trHeight w:val="788"/>
          <w:jc w:val="center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2.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Número total de certificados de nacimiento expedidos dentro del plazo establecido por la legislación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41.611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34.057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34.488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35.467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37.648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36.171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3.780</w:t>
            </w:r>
          </w:p>
        </w:tc>
      </w:tr>
      <w:tr w:rsidR="00836DEB" w:rsidRPr="00004800" w:rsidTr="00836DEB">
        <w:trPr>
          <w:trHeight w:val="944"/>
          <w:jc w:val="center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EB" w:rsidRPr="00004800" w:rsidRDefault="00836DEB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EB" w:rsidRPr="00004800" w:rsidRDefault="00836DEB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Número de duplicados de certificados de nacimiento expedidos (incluidos los extendidos tras el vencimiento del plazo establecido por la legislación)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3.957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3.673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4.437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5.920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3.877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3.985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DEB" w:rsidRPr="00004800" w:rsidRDefault="00836DEB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3.062</w:t>
            </w:r>
          </w:p>
        </w:tc>
      </w:tr>
    </w:tbl>
    <w:p w:rsidR="00615F49" w:rsidRPr="00004800" w:rsidRDefault="00953D7B" w:rsidP="00836DEB">
      <w:pPr>
        <w:tabs>
          <w:tab w:val="left" w:pos="0"/>
          <w:tab w:val="left" w:pos="360"/>
          <w:tab w:val="left" w:pos="720"/>
        </w:tabs>
        <w:spacing w:before="240"/>
        <w:jc w:val="both"/>
        <w:rPr>
          <w:lang w:val="es-ES"/>
        </w:rPr>
      </w:pPr>
      <w:r w:rsidRPr="00004800">
        <w:rPr>
          <w:b/>
          <w:iCs/>
          <w:lang w:val="es-ES"/>
        </w:rPr>
        <w:t>Establecimiento de la paternidad</w:t>
      </w:r>
    </w:p>
    <w:bookmarkEnd w:id="45"/>
    <w:bookmarkEnd w:id="46"/>
    <w:p w:rsidR="00615F49" w:rsidRPr="00004800" w:rsidRDefault="00CF41E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P</w:t>
      </w:r>
      <w:r w:rsidR="00CF5529" w:rsidRPr="00004800">
        <w:rPr>
          <w:lang w:val="es-ES"/>
        </w:rPr>
        <w:t xml:space="preserve">ara </w:t>
      </w:r>
      <w:r w:rsidR="00A6214B" w:rsidRPr="00004800">
        <w:rPr>
          <w:lang w:val="es-ES"/>
        </w:rPr>
        <w:t>la protección de</w:t>
      </w:r>
      <w:r w:rsidR="00AD49C9" w:rsidRPr="00004800">
        <w:rPr>
          <w:lang w:val="es-ES"/>
        </w:rPr>
        <w:t>l</w:t>
      </w:r>
      <w:r w:rsidR="00A6214B" w:rsidRPr="00004800">
        <w:rPr>
          <w:lang w:val="es-ES"/>
        </w:rPr>
        <w:t xml:space="preserve"> niño nacido</w:t>
      </w:r>
      <w:r w:rsidR="00CF5529" w:rsidRPr="00004800">
        <w:rPr>
          <w:lang w:val="es-ES"/>
        </w:rPr>
        <w:t xml:space="preserve"> dentro </w:t>
      </w:r>
      <w:r w:rsidR="00A6214B" w:rsidRPr="00004800">
        <w:rPr>
          <w:lang w:val="es-ES"/>
        </w:rPr>
        <w:t xml:space="preserve">del matrimonio, se considera que el padre </w:t>
      </w:r>
      <w:r w:rsidR="002D0E18" w:rsidRPr="00004800">
        <w:rPr>
          <w:lang w:val="es-ES"/>
        </w:rPr>
        <w:t xml:space="preserve">es </w:t>
      </w:r>
      <w:r w:rsidR="00A6214B" w:rsidRPr="00004800">
        <w:rPr>
          <w:lang w:val="es-ES"/>
        </w:rPr>
        <w:t>el marido de la madre o el antiguo marido si el niño</w:t>
      </w:r>
      <w:r w:rsidRPr="00004800">
        <w:rPr>
          <w:lang w:val="es-ES"/>
        </w:rPr>
        <w:t xml:space="preserve"> </w:t>
      </w:r>
      <w:r w:rsidR="001E38E3">
        <w:rPr>
          <w:lang w:val="es-ES"/>
        </w:rPr>
        <w:t>nace</w:t>
      </w:r>
      <w:r w:rsidRPr="00004800">
        <w:rPr>
          <w:lang w:val="es-ES"/>
        </w:rPr>
        <w:t xml:space="preserve"> </w:t>
      </w:r>
      <w:r w:rsidR="00A6214B" w:rsidRPr="00004800">
        <w:rPr>
          <w:lang w:val="es-ES"/>
        </w:rPr>
        <w:t>en un plazo de 300 días a partir de la fecha del divorcio o la anulación</w:t>
      </w:r>
      <w:r w:rsidR="00615F49" w:rsidRPr="00004800">
        <w:rPr>
          <w:lang w:val="es-ES"/>
        </w:rPr>
        <w:t xml:space="preserve"> </w:t>
      </w:r>
      <w:r w:rsidR="00707626" w:rsidRPr="00004800">
        <w:rPr>
          <w:lang w:val="es-ES"/>
        </w:rPr>
        <w:t>o de la muerte del marido de la madre del niño</w:t>
      </w:r>
      <w:r w:rsidR="00615F49" w:rsidRPr="00004800">
        <w:rPr>
          <w:lang w:val="es-ES"/>
        </w:rPr>
        <w:t xml:space="preserve">. </w:t>
      </w:r>
      <w:r w:rsidR="002D0E18" w:rsidRPr="00004800">
        <w:rPr>
          <w:lang w:val="es-ES"/>
        </w:rPr>
        <w:t>Est</w:t>
      </w:r>
      <w:r w:rsidR="001E38E3">
        <w:rPr>
          <w:lang w:val="es-ES"/>
        </w:rPr>
        <w:t>a</w:t>
      </w:r>
      <w:r w:rsidR="002D0E18" w:rsidRPr="00004800">
        <w:rPr>
          <w:lang w:val="es-ES"/>
        </w:rPr>
        <w:t xml:space="preserve"> </w:t>
      </w:r>
      <w:r w:rsidR="001E38E3">
        <w:rPr>
          <w:lang w:val="es-ES"/>
        </w:rPr>
        <w:t>presunción</w:t>
      </w:r>
      <w:r w:rsidR="002D0E18" w:rsidRPr="00004800">
        <w:rPr>
          <w:lang w:val="es-ES"/>
        </w:rPr>
        <w:t xml:space="preserve"> se puede impugnar </w:t>
      </w:r>
      <w:r w:rsidR="001E38E3">
        <w:rPr>
          <w:lang w:val="es-ES"/>
        </w:rPr>
        <w:t>cuando</w:t>
      </w:r>
      <w:r w:rsidR="00D56C8F" w:rsidRPr="00004800">
        <w:rPr>
          <w:lang w:val="es-ES"/>
        </w:rPr>
        <w:t xml:space="preserve"> </w:t>
      </w:r>
      <w:r w:rsidR="001E38E3">
        <w:rPr>
          <w:lang w:val="es-ES"/>
        </w:rPr>
        <w:t>la inscripción</w:t>
      </w:r>
      <w:r w:rsidR="00D56C8F" w:rsidRPr="00004800">
        <w:rPr>
          <w:lang w:val="es-ES"/>
        </w:rPr>
        <w:t xml:space="preserve"> se efectú</w:t>
      </w:r>
      <w:r w:rsidR="00FA2BA1" w:rsidRPr="00004800">
        <w:rPr>
          <w:lang w:val="es-ES"/>
        </w:rPr>
        <w:t>a</w:t>
      </w:r>
      <w:r w:rsidR="00D56C8F" w:rsidRPr="00004800">
        <w:rPr>
          <w:lang w:val="es-ES"/>
        </w:rPr>
        <w:t xml:space="preserve"> </w:t>
      </w:r>
      <w:r w:rsidR="002D0E18" w:rsidRPr="00004800">
        <w:rPr>
          <w:lang w:val="es-ES"/>
        </w:rPr>
        <w:t>sólo mediante una declaración común de los cónyuges</w:t>
      </w:r>
      <w:r w:rsidR="001E38E3">
        <w:rPr>
          <w:lang w:val="es-ES"/>
        </w:rPr>
        <w:t xml:space="preserve"> o </w:t>
      </w:r>
      <w:r w:rsidR="002D0E18" w:rsidRPr="00004800">
        <w:rPr>
          <w:lang w:val="es-ES"/>
        </w:rPr>
        <w:t xml:space="preserve">antiguos cónyuges </w:t>
      </w:r>
      <w:r w:rsidR="001E38E3" w:rsidRPr="00004800">
        <w:rPr>
          <w:lang w:val="es-ES"/>
        </w:rPr>
        <w:t>presenta</w:t>
      </w:r>
      <w:r w:rsidR="001E38E3">
        <w:rPr>
          <w:lang w:val="es-ES"/>
        </w:rPr>
        <w:t>da</w:t>
      </w:r>
      <w:r w:rsidR="001E38E3" w:rsidRPr="00004800">
        <w:rPr>
          <w:lang w:val="es-ES"/>
        </w:rPr>
        <w:t xml:space="preserve"> personal</w:t>
      </w:r>
      <w:r w:rsidR="001E38E3">
        <w:rPr>
          <w:lang w:val="es-ES"/>
        </w:rPr>
        <w:t>mente</w:t>
      </w:r>
      <w:r w:rsidR="001E38E3" w:rsidRPr="00004800">
        <w:rPr>
          <w:lang w:val="es-ES"/>
        </w:rPr>
        <w:t xml:space="preserve"> </w:t>
      </w:r>
      <w:r w:rsidR="002D0E18" w:rsidRPr="00004800">
        <w:rPr>
          <w:lang w:val="es-ES"/>
        </w:rPr>
        <w:t xml:space="preserve">al órgano encargado de </w:t>
      </w:r>
      <w:r w:rsidR="001E38E3">
        <w:rPr>
          <w:lang w:val="es-ES"/>
        </w:rPr>
        <w:t>inscribir</w:t>
      </w:r>
      <w:r w:rsidR="002D0E18" w:rsidRPr="00004800">
        <w:rPr>
          <w:lang w:val="es-ES"/>
        </w:rPr>
        <w:t xml:space="preserve"> el nacimiento correspondiente</w:t>
      </w:r>
      <w:r w:rsidR="00615F49" w:rsidRPr="00004800">
        <w:rPr>
          <w:lang w:val="es-ES"/>
        </w:rPr>
        <w:t>.</w:t>
      </w:r>
      <w:r w:rsidR="00D56C8F" w:rsidRPr="00004800">
        <w:rPr>
          <w:lang w:val="es-ES"/>
        </w:rPr>
        <w:t xml:space="preserve"> En el caso de que la madre haya fallecido</w:t>
      </w:r>
      <w:r w:rsidR="00D95F11" w:rsidRPr="00004800">
        <w:rPr>
          <w:lang w:val="es-ES"/>
        </w:rPr>
        <w:t xml:space="preserve"> o</w:t>
      </w:r>
      <w:r w:rsidR="00D56C8F" w:rsidRPr="00004800">
        <w:rPr>
          <w:lang w:val="es-ES"/>
        </w:rPr>
        <w:t xml:space="preserve"> se la declare fallecida o incapaz</w:t>
      </w:r>
      <w:r w:rsidR="001E38E3">
        <w:rPr>
          <w:lang w:val="es-ES"/>
        </w:rPr>
        <w:t>,</w:t>
      </w:r>
      <w:r w:rsidR="00D56C8F" w:rsidRPr="00004800">
        <w:rPr>
          <w:lang w:val="es-ES"/>
        </w:rPr>
        <w:t xml:space="preserve"> o </w:t>
      </w:r>
      <w:r w:rsidR="001E38E3">
        <w:rPr>
          <w:lang w:val="es-ES"/>
        </w:rPr>
        <w:t xml:space="preserve">bien </w:t>
      </w:r>
      <w:r w:rsidR="00D56C8F" w:rsidRPr="00004800">
        <w:rPr>
          <w:lang w:val="es-ES"/>
        </w:rPr>
        <w:t>no se conozca su</w:t>
      </w:r>
      <w:r w:rsidRPr="00004800">
        <w:rPr>
          <w:lang w:val="es-ES"/>
        </w:rPr>
        <w:t xml:space="preserve"> paradero</w:t>
      </w:r>
      <w:r w:rsidR="00615F49" w:rsidRPr="00004800">
        <w:rPr>
          <w:lang w:val="es-ES"/>
        </w:rPr>
        <w:t xml:space="preserve">, </w:t>
      </w:r>
      <w:r w:rsidR="00D56C8F" w:rsidRPr="00004800">
        <w:rPr>
          <w:lang w:val="es-ES"/>
        </w:rPr>
        <w:t>la paternidad se establecerá basándose en la declaración del padre y la autorización por escrito de la autoridad de supervisión</w:t>
      </w:r>
      <w:r w:rsidR="00615F49" w:rsidRPr="00004800">
        <w:rPr>
          <w:lang w:val="es-ES"/>
        </w:rPr>
        <w:t>.</w:t>
      </w:r>
    </w:p>
    <w:p w:rsidR="00615F49" w:rsidRPr="00004800" w:rsidRDefault="003F522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Para el establecimiento de la paternidad</w:t>
      </w:r>
      <w:r w:rsidR="00CF41E6" w:rsidRPr="00004800">
        <w:rPr>
          <w:lang w:val="es-ES"/>
        </w:rPr>
        <w:t xml:space="preserve"> de un </w:t>
      </w:r>
      <w:r w:rsidRPr="00004800">
        <w:rPr>
          <w:lang w:val="es-ES"/>
        </w:rPr>
        <w:t>niño nacido fuera del matrimonio</w:t>
      </w:r>
      <w:r w:rsidR="00CF41E6" w:rsidRPr="00004800">
        <w:rPr>
          <w:lang w:val="es-ES"/>
        </w:rPr>
        <w:t>,</w:t>
      </w:r>
      <w:r w:rsidRPr="00004800">
        <w:rPr>
          <w:lang w:val="es-ES"/>
        </w:rPr>
        <w:t xml:space="preserve"> se</w:t>
      </w:r>
      <w:r w:rsidR="00CF41E6" w:rsidRPr="00004800">
        <w:rPr>
          <w:lang w:val="es-ES"/>
        </w:rPr>
        <w:t xml:space="preserve"> fijó </w:t>
      </w:r>
      <w:r w:rsidR="001E38E3">
        <w:rPr>
          <w:lang w:val="es-ES"/>
        </w:rPr>
        <w:t>como</w:t>
      </w:r>
      <w:r w:rsidRPr="00004800">
        <w:rPr>
          <w:lang w:val="es-ES"/>
        </w:rPr>
        <w:t xml:space="preserve"> procedimiento </w:t>
      </w:r>
      <w:r w:rsidR="001E38E3">
        <w:rPr>
          <w:lang w:val="es-ES"/>
        </w:rPr>
        <w:t>la</w:t>
      </w:r>
      <w:r w:rsidRPr="00004800">
        <w:rPr>
          <w:lang w:val="es-ES"/>
        </w:rPr>
        <w:t xml:space="preserve"> presenta</w:t>
      </w:r>
      <w:r w:rsidR="001E38E3">
        <w:rPr>
          <w:lang w:val="es-ES"/>
        </w:rPr>
        <w:t>ción de</w:t>
      </w:r>
      <w:r w:rsidRPr="00004800">
        <w:rPr>
          <w:lang w:val="es-ES"/>
        </w:rPr>
        <w:t xml:space="preserve"> una declaración</w:t>
      </w:r>
      <w:r w:rsidR="00CF41E6" w:rsidRPr="00004800">
        <w:rPr>
          <w:lang w:val="es-ES"/>
        </w:rPr>
        <w:t xml:space="preserve"> conjunta </w:t>
      </w:r>
      <w:r w:rsidRPr="00004800">
        <w:rPr>
          <w:lang w:val="es-ES"/>
        </w:rPr>
        <w:t>de los padres</w:t>
      </w:r>
      <w:r w:rsidR="00615F49" w:rsidRPr="00004800">
        <w:rPr>
          <w:lang w:val="es-ES"/>
        </w:rPr>
        <w:t xml:space="preserve">. </w:t>
      </w:r>
      <w:r w:rsidR="00A66B25" w:rsidRPr="00004800">
        <w:rPr>
          <w:lang w:val="es-ES"/>
        </w:rPr>
        <w:t xml:space="preserve">Esta declaración también se puede presentar antes del nacimiento del niño </w:t>
      </w:r>
      <w:r w:rsidR="004F703A" w:rsidRPr="00004800">
        <w:rPr>
          <w:lang w:val="es-ES"/>
        </w:rPr>
        <w:t>(</w:t>
      </w:r>
      <w:r w:rsidR="00A66B25" w:rsidRPr="00004800">
        <w:rPr>
          <w:lang w:val="es-ES"/>
        </w:rPr>
        <w:t>párrafo</w:t>
      </w:r>
      <w:r w:rsidR="00CA39D6" w:rsidRPr="00004800">
        <w:rPr>
          <w:lang w:val="es-ES"/>
        </w:rPr>
        <w:t xml:space="preserve"> </w:t>
      </w:r>
      <w:r w:rsidR="00A66B25" w:rsidRPr="00004800">
        <w:rPr>
          <w:lang w:val="es-ES"/>
        </w:rPr>
        <w:t>7</w:t>
      </w:r>
      <w:r w:rsidR="00CF41E6" w:rsidRPr="00004800">
        <w:rPr>
          <w:lang w:val="es-ES"/>
        </w:rPr>
        <w:t xml:space="preserve"> del</w:t>
      </w:r>
      <w:r w:rsidR="00A66B25" w:rsidRPr="00004800">
        <w:rPr>
          <w:lang w:val="es-ES"/>
        </w:rPr>
        <w:t xml:space="preserve"> </w:t>
      </w:r>
      <w:r w:rsidR="00FB7990" w:rsidRPr="00004800">
        <w:rPr>
          <w:lang w:val="es-ES"/>
        </w:rPr>
        <w:t>artículo</w:t>
      </w:r>
      <w:r w:rsidR="00FA2BA1" w:rsidRPr="00004800">
        <w:rPr>
          <w:lang w:val="es-ES"/>
        </w:rPr>
        <w:t xml:space="preserve"> </w:t>
      </w:r>
      <w:r w:rsidR="00615F49" w:rsidRPr="00004800">
        <w:rPr>
          <w:lang w:val="es-ES"/>
        </w:rPr>
        <w:t>47</w:t>
      </w:r>
      <w:r w:rsidR="00A66B25" w:rsidRPr="00004800">
        <w:rPr>
          <w:lang w:val="es-ES"/>
        </w:rPr>
        <w:t xml:space="preserve"> del Código de Familia</w:t>
      </w:r>
      <w:r w:rsidR="004F703A" w:rsidRPr="00004800">
        <w:rPr>
          <w:lang w:val="es-ES"/>
        </w:rPr>
        <w:t>)</w:t>
      </w:r>
      <w:r w:rsidR="00615F49" w:rsidRPr="00004800">
        <w:rPr>
          <w:lang w:val="es-ES"/>
        </w:rPr>
        <w:t xml:space="preserve">. </w:t>
      </w:r>
      <w:r w:rsidR="00F8037C" w:rsidRPr="00004800">
        <w:rPr>
          <w:lang w:val="es-ES"/>
        </w:rPr>
        <w:t>El número de niños nacidos fuera del matrimonio es de unos 8.</w:t>
      </w:r>
      <w:r w:rsidR="00615F49" w:rsidRPr="00004800">
        <w:rPr>
          <w:lang w:val="es-ES"/>
        </w:rPr>
        <w:t>000</w:t>
      </w:r>
      <w:r w:rsidR="00F8037C" w:rsidRPr="00004800">
        <w:rPr>
          <w:lang w:val="es-ES"/>
        </w:rPr>
        <w:t xml:space="preserve"> anuales, con 8.</w:t>
      </w:r>
      <w:r w:rsidR="00615F49" w:rsidRPr="00004800">
        <w:rPr>
          <w:lang w:val="es-ES"/>
        </w:rPr>
        <w:t>739</w:t>
      </w:r>
      <w:r w:rsidR="00F8037C" w:rsidRPr="00004800">
        <w:rPr>
          <w:lang w:val="es-ES"/>
        </w:rPr>
        <w:t xml:space="preserve"> casos en </w:t>
      </w:r>
      <w:r w:rsidR="00615F49" w:rsidRPr="00004800">
        <w:rPr>
          <w:lang w:val="es-ES"/>
        </w:rPr>
        <w:t>2006.</w:t>
      </w:r>
    </w:p>
    <w:p w:rsidR="00615F49" w:rsidRPr="00004800" w:rsidRDefault="0017251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/>
          <w:lang w:val="es-ES"/>
        </w:rPr>
      </w:pPr>
      <w:r w:rsidRPr="00004800">
        <w:rPr>
          <w:lang w:val="es-ES"/>
        </w:rPr>
        <w:t>Los padres de los niños nacidos en el seno del matrimonio tienen los mismos derechos y obligaciones que los padres de los niños nacidos fuera de él.</w:t>
      </w:r>
      <w:r w:rsidR="00CF41E6" w:rsidRPr="00004800">
        <w:rPr>
          <w:lang w:val="es-ES"/>
        </w:rPr>
        <w:t xml:space="preserve"> En las normas se </w:t>
      </w:r>
      <w:r w:rsidR="00810310" w:rsidRPr="00004800">
        <w:rPr>
          <w:lang w:val="es-ES"/>
        </w:rPr>
        <w:t xml:space="preserve">establece la </w:t>
      </w:r>
      <w:r w:rsidRPr="00004800">
        <w:rPr>
          <w:lang w:val="es-ES"/>
        </w:rPr>
        <w:t xml:space="preserve">preservación de estos derechos incluso en caso de </w:t>
      </w:r>
      <w:r w:rsidR="00E021F2">
        <w:rPr>
          <w:lang w:val="es-ES"/>
        </w:rPr>
        <w:t>anulación</w:t>
      </w:r>
      <w:r w:rsidRPr="00004800">
        <w:rPr>
          <w:lang w:val="es-ES"/>
        </w:rPr>
        <w:t xml:space="preserve"> </w:t>
      </w:r>
      <w:r w:rsidR="00E021F2">
        <w:rPr>
          <w:lang w:val="es-ES"/>
        </w:rPr>
        <w:t>d</w:t>
      </w:r>
      <w:r w:rsidRPr="00004800">
        <w:rPr>
          <w:lang w:val="es-ES"/>
        </w:rPr>
        <w:t>el matrimonio de los padres</w:t>
      </w:r>
      <w:r w:rsidR="00E021F2">
        <w:rPr>
          <w:lang w:val="es-ES"/>
        </w:rPr>
        <w:t xml:space="preserve"> o</w:t>
      </w:r>
      <w:r w:rsidRPr="00004800">
        <w:rPr>
          <w:lang w:val="es-ES"/>
        </w:rPr>
        <w:t xml:space="preserve"> su divorcio</w:t>
      </w:r>
      <w:r w:rsidR="00E021F2">
        <w:rPr>
          <w:lang w:val="es-ES"/>
        </w:rPr>
        <w:t>,</w:t>
      </w:r>
      <w:r w:rsidRPr="00004800">
        <w:rPr>
          <w:lang w:val="es-ES"/>
        </w:rPr>
        <w:t xml:space="preserve"> </w:t>
      </w:r>
      <w:r w:rsidR="00E021F2">
        <w:rPr>
          <w:lang w:val="es-ES"/>
        </w:rPr>
        <w:t>vivan</w:t>
      </w:r>
      <w:r w:rsidR="00CF41E6" w:rsidRPr="00004800">
        <w:rPr>
          <w:lang w:val="es-ES"/>
        </w:rPr>
        <w:t xml:space="preserve"> </w:t>
      </w:r>
      <w:r w:rsidR="0075298C" w:rsidRPr="00004800">
        <w:rPr>
          <w:lang w:val="es-ES"/>
        </w:rPr>
        <w:t xml:space="preserve">juntos o </w:t>
      </w:r>
      <w:r w:rsidRPr="00004800">
        <w:rPr>
          <w:lang w:val="es-ES"/>
        </w:rPr>
        <w:t xml:space="preserve">separados </w:t>
      </w:r>
      <w:r w:rsidR="00E021F2">
        <w:rPr>
          <w:lang w:val="es-ES"/>
        </w:rPr>
        <w:t xml:space="preserve">los </w:t>
      </w:r>
      <w:r w:rsidR="00E021F2" w:rsidRPr="00004800">
        <w:rPr>
          <w:lang w:val="es-ES"/>
        </w:rPr>
        <w:t xml:space="preserve">padres </w:t>
      </w:r>
      <w:r w:rsidR="00615F49" w:rsidRPr="00004800">
        <w:rPr>
          <w:lang w:val="es-ES"/>
        </w:rPr>
        <w:t>(</w:t>
      </w:r>
      <w:r w:rsidR="00810310" w:rsidRPr="00004800">
        <w:rPr>
          <w:lang w:val="es-ES"/>
        </w:rPr>
        <w:t>párr</w:t>
      </w:r>
      <w:r w:rsidR="004F703A" w:rsidRPr="00004800">
        <w:rPr>
          <w:lang w:val="es-ES"/>
        </w:rPr>
        <w:t>afo</w:t>
      </w:r>
      <w:r w:rsidR="00810310" w:rsidRPr="00004800">
        <w:rPr>
          <w:lang w:val="es-ES"/>
        </w:rPr>
        <w:t xml:space="preserve"> 1 del </w:t>
      </w:r>
      <w:r w:rsidR="00FB7990" w:rsidRPr="00004800">
        <w:rPr>
          <w:lang w:val="es-ES"/>
        </w:rPr>
        <w:t>artículo</w:t>
      </w:r>
      <w:r w:rsidR="00FA2BA1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58 </w:t>
      </w:r>
      <w:r w:rsidR="00810310" w:rsidRPr="00004800">
        <w:rPr>
          <w:lang w:val="es-ES"/>
        </w:rPr>
        <w:t>del Código de Familia</w:t>
      </w:r>
      <w:r w:rsidR="00615F49" w:rsidRPr="00004800">
        <w:rPr>
          <w:lang w:val="es-ES"/>
        </w:rPr>
        <w:t>).</w:t>
      </w:r>
    </w:p>
    <w:p w:rsidR="00615F49" w:rsidRPr="00004800" w:rsidRDefault="00E51368" w:rsidP="00836DEB">
      <w:pPr>
        <w:keepNext/>
        <w:tabs>
          <w:tab w:val="left" w:pos="0"/>
          <w:tab w:val="left" w:pos="360"/>
          <w:tab w:val="left" w:pos="720"/>
        </w:tabs>
        <w:jc w:val="both"/>
        <w:rPr>
          <w:b/>
          <w:iCs/>
          <w:lang w:val="es-ES"/>
        </w:rPr>
      </w:pPr>
      <w:r w:rsidRPr="00004800">
        <w:rPr>
          <w:b/>
          <w:iCs/>
          <w:lang w:val="es-ES"/>
        </w:rPr>
        <w:t>Nombre del niño</w:t>
      </w:r>
    </w:p>
    <w:p w:rsidR="00615F49" w:rsidRPr="00004800" w:rsidRDefault="00BB0366" w:rsidP="00937D60">
      <w:pPr>
        <w:keepNext/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Con arreglo al artículo </w:t>
      </w:r>
      <w:r w:rsidR="00615F49" w:rsidRPr="00004800">
        <w:rPr>
          <w:lang w:val="es-ES"/>
        </w:rPr>
        <w:t xml:space="preserve">55 </w:t>
      </w:r>
      <w:r w:rsidRPr="00004800">
        <w:rPr>
          <w:lang w:val="es-ES"/>
        </w:rPr>
        <w:t>del Código de Familia, el niño recibe el apellido</w:t>
      </w:r>
      <w:r w:rsidR="00085FDA" w:rsidRPr="00004800">
        <w:rPr>
          <w:lang w:val="es-ES"/>
        </w:rPr>
        <w:t xml:space="preserve"> de</w:t>
      </w:r>
      <w:r w:rsidR="00CA39D6" w:rsidRPr="00004800">
        <w:rPr>
          <w:lang w:val="es-ES"/>
        </w:rPr>
        <w:t>l padre o de la madre</w:t>
      </w:r>
      <w:r w:rsidR="00A3158C" w:rsidRPr="00004800">
        <w:rPr>
          <w:lang w:val="es-ES"/>
        </w:rPr>
        <w:t>,</w:t>
      </w:r>
      <w:r w:rsidR="00085FDA" w:rsidRPr="00004800">
        <w:rPr>
          <w:lang w:val="es-ES"/>
        </w:rPr>
        <w:t xml:space="preserve"> </w:t>
      </w:r>
      <w:r w:rsidRPr="00004800">
        <w:rPr>
          <w:lang w:val="es-ES"/>
        </w:rPr>
        <w:t>pero el nombre lo eligen</w:t>
      </w:r>
      <w:r w:rsidR="00085FDA" w:rsidRPr="00004800">
        <w:rPr>
          <w:lang w:val="es-ES"/>
        </w:rPr>
        <w:t xml:space="preserve"> </w:t>
      </w:r>
      <w:r w:rsidR="00A6396E" w:rsidRPr="00004800">
        <w:rPr>
          <w:lang w:val="es-ES"/>
        </w:rPr>
        <w:t>los padres</w:t>
      </w:r>
      <w:r w:rsidRPr="00004800">
        <w:rPr>
          <w:lang w:val="es-ES"/>
        </w:rPr>
        <w:t>. Si los padres tienen apellidos diferentes, el niño recibirá el</w:t>
      </w:r>
      <w:r w:rsidR="00A3158C" w:rsidRPr="00004800">
        <w:rPr>
          <w:lang w:val="es-ES"/>
        </w:rPr>
        <w:t xml:space="preserve"> del </w:t>
      </w:r>
      <w:r w:rsidRPr="00004800">
        <w:rPr>
          <w:lang w:val="es-ES"/>
        </w:rPr>
        <w:t xml:space="preserve">padre o </w:t>
      </w:r>
      <w:r w:rsidR="00E021F2">
        <w:rPr>
          <w:lang w:val="es-ES"/>
        </w:rPr>
        <w:t xml:space="preserve">el </w:t>
      </w:r>
      <w:r w:rsidRPr="00004800">
        <w:rPr>
          <w:lang w:val="es-ES"/>
        </w:rPr>
        <w:t>de la madre</w:t>
      </w:r>
      <w:r w:rsidR="00085FDA" w:rsidRPr="00004800">
        <w:rPr>
          <w:lang w:val="es-ES"/>
        </w:rPr>
        <w:t xml:space="preserve">, </w:t>
      </w:r>
      <w:r w:rsidR="00E021F2">
        <w:rPr>
          <w:lang w:val="es-ES"/>
        </w:rPr>
        <w:t>por decisión de común acuerdo</w:t>
      </w:r>
      <w:r w:rsidR="00615F49" w:rsidRPr="00004800">
        <w:rPr>
          <w:lang w:val="es-ES"/>
        </w:rPr>
        <w:t xml:space="preserve">. </w:t>
      </w:r>
      <w:r w:rsidR="00085FDA" w:rsidRPr="00004800">
        <w:rPr>
          <w:lang w:val="es-ES"/>
        </w:rPr>
        <w:t>Una vez que el niño ha nacido se debe declarar en la oficina de registro</w:t>
      </w:r>
      <w:r w:rsidR="00E021F2" w:rsidRPr="00E021F2">
        <w:rPr>
          <w:lang w:val="es-ES"/>
        </w:rPr>
        <w:t xml:space="preserve"> </w:t>
      </w:r>
      <w:r w:rsidR="00E021F2" w:rsidRPr="00004800">
        <w:rPr>
          <w:lang w:val="es-ES"/>
        </w:rPr>
        <w:t>el nombre elegido</w:t>
      </w:r>
      <w:r w:rsidR="00085FDA" w:rsidRPr="00004800">
        <w:rPr>
          <w:lang w:val="es-ES"/>
        </w:rPr>
        <w:t>. Si los padres no se ponen de acuerdo,</w:t>
      </w:r>
      <w:r w:rsidR="00A3158C" w:rsidRPr="00004800">
        <w:rPr>
          <w:lang w:val="es-ES"/>
        </w:rPr>
        <w:t xml:space="preserve"> la </w:t>
      </w:r>
      <w:r w:rsidR="00085FDA" w:rsidRPr="00004800">
        <w:rPr>
          <w:lang w:val="es-ES"/>
        </w:rPr>
        <w:t>decisión</w:t>
      </w:r>
      <w:r w:rsidR="00A3158C" w:rsidRPr="00004800">
        <w:rPr>
          <w:lang w:val="es-ES"/>
        </w:rPr>
        <w:t xml:space="preserve"> queda en manos de </w:t>
      </w:r>
      <w:r w:rsidR="00085FDA" w:rsidRPr="00004800">
        <w:rPr>
          <w:lang w:val="es-ES"/>
        </w:rPr>
        <w:t>la autoridad de supervisión</w:t>
      </w:r>
      <w:r w:rsidR="00615F49" w:rsidRPr="00004800">
        <w:rPr>
          <w:lang w:val="es-ES"/>
        </w:rPr>
        <w:t>.</w:t>
      </w:r>
    </w:p>
    <w:p w:rsidR="00615F49" w:rsidRPr="00004800" w:rsidRDefault="008749F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Tomando como base</w:t>
      </w:r>
      <w:r w:rsidR="00240DA9" w:rsidRPr="00004800">
        <w:rPr>
          <w:lang w:val="es-ES"/>
        </w:rPr>
        <w:t xml:space="preserve"> la solicitud</w:t>
      </w:r>
      <w:r w:rsidR="00A3158C" w:rsidRPr="00004800">
        <w:rPr>
          <w:lang w:val="es-ES"/>
        </w:rPr>
        <w:t xml:space="preserve"> conjunta </w:t>
      </w:r>
      <w:r w:rsidR="00240DA9" w:rsidRPr="00004800">
        <w:rPr>
          <w:lang w:val="es-ES"/>
        </w:rPr>
        <w:t>de ambos padres</w:t>
      </w:r>
      <w:r w:rsidR="00A3158C" w:rsidRPr="00004800">
        <w:rPr>
          <w:lang w:val="es-ES"/>
        </w:rPr>
        <w:t xml:space="preserve"> o de uno de ellos</w:t>
      </w:r>
      <w:r w:rsidR="00836DEB">
        <w:rPr>
          <w:lang w:val="es-ES"/>
        </w:rPr>
        <w:t>, la oficina de </w:t>
      </w:r>
      <w:r w:rsidR="00240DA9" w:rsidRPr="00004800">
        <w:rPr>
          <w:lang w:val="es-ES"/>
        </w:rPr>
        <w:t>registro puede cambiar el apellido y/o e</w:t>
      </w:r>
      <w:r w:rsidR="00591C8B" w:rsidRPr="00004800">
        <w:rPr>
          <w:lang w:val="es-ES"/>
        </w:rPr>
        <w:t>l</w:t>
      </w:r>
      <w:r w:rsidR="00240DA9" w:rsidRPr="00004800">
        <w:rPr>
          <w:lang w:val="es-ES"/>
        </w:rPr>
        <w:t xml:space="preserve"> nombre del niño que no ha</w:t>
      </w:r>
      <w:r w:rsidR="00591C8B" w:rsidRPr="00004800">
        <w:rPr>
          <w:lang w:val="es-ES"/>
        </w:rPr>
        <w:t>ya</w:t>
      </w:r>
      <w:r w:rsidR="00836DEB">
        <w:rPr>
          <w:lang w:val="es-ES"/>
        </w:rPr>
        <w:t xml:space="preserve"> alcanzado la edad de 16 </w:t>
      </w:r>
      <w:r w:rsidR="00240DA9" w:rsidRPr="00004800">
        <w:rPr>
          <w:lang w:val="es-ES"/>
        </w:rPr>
        <w:t>años</w:t>
      </w:r>
      <w:r w:rsidR="00615F49" w:rsidRPr="00004800">
        <w:rPr>
          <w:lang w:val="es-ES"/>
        </w:rPr>
        <w:t>.</w:t>
      </w:r>
    </w:p>
    <w:p w:rsidR="00615F49" w:rsidRPr="00004800" w:rsidRDefault="00591C8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caso de controversia entre los padres, el cambio del apellido o el nombre del niño</w:t>
      </w:r>
      <w:r w:rsidR="00A3158C" w:rsidRPr="00004800">
        <w:rPr>
          <w:lang w:val="es-ES"/>
        </w:rPr>
        <w:t xml:space="preserve"> corresponde a </w:t>
      </w:r>
      <w:r w:rsidRPr="00004800">
        <w:rPr>
          <w:lang w:val="es-ES"/>
        </w:rPr>
        <w:t xml:space="preserve">la oficina de </w:t>
      </w:r>
      <w:r w:rsidR="00744EDA" w:rsidRPr="00004800">
        <w:rPr>
          <w:lang w:val="es-ES"/>
        </w:rPr>
        <w:t xml:space="preserve">registro con la participación de la autoridad de supervisión </w:t>
      </w:r>
      <w:r w:rsidR="00E57AE8">
        <w:rPr>
          <w:lang w:val="es-ES"/>
        </w:rPr>
        <w:t>de la zona </w:t>
      </w:r>
      <w:r w:rsidRPr="00004800">
        <w:rPr>
          <w:lang w:val="es-ES"/>
        </w:rPr>
        <w:t xml:space="preserve">de residencia del niño, teniendo en cuenta </w:t>
      </w:r>
      <w:r w:rsidR="008749F5">
        <w:rPr>
          <w:lang w:val="es-ES"/>
        </w:rPr>
        <w:t>los</w:t>
      </w:r>
      <w:r w:rsidRPr="00004800">
        <w:rPr>
          <w:lang w:val="es-ES"/>
        </w:rPr>
        <w:t xml:space="preserve"> intereses</w:t>
      </w:r>
      <w:r w:rsidR="008749F5">
        <w:rPr>
          <w:lang w:val="es-ES"/>
        </w:rPr>
        <w:t xml:space="preserve"> de éste</w:t>
      </w:r>
      <w:r w:rsidRPr="00004800">
        <w:rPr>
          <w:lang w:val="es-ES"/>
        </w:rPr>
        <w:t>.</w:t>
      </w:r>
    </w:p>
    <w:p w:rsidR="00615F49" w:rsidRPr="00004800" w:rsidRDefault="008749F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Si cambian de</w:t>
      </w:r>
      <w:r w:rsidR="00D51369" w:rsidRPr="00004800">
        <w:rPr>
          <w:lang w:val="es-ES"/>
        </w:rPr>
        <w:t xml:space="preserve"> apellido ambos padres </w:t>
      </w:r>
      <w:r>
        <w:rPr>
          <w:lang w:val="es-ES"/>
        </w:rPr>
        <w:t xml:space="preserve">también </w:t>
      </w:r>
      <w:r w:rsidR="005D2D0B">
        <w:rPr>
          <w:lang w:val="es-ES"/>
        </w:rPr>
        <w:t>cambia</w:t>
      </w:r>
      <w:r>
        <w:rPr>
          <w:lang w:val="es-ES"/>
        </w:rPr>
        <w:t xml:space="preserve"> el</w:t>
      </w:r>
      <w:r w:rsidR="00D51369" w:rsidRPr="00004800">
        <w:rPr>
          <w:lang w:val="es-ES"/>
        </w:rPr>
        <w:t xml:space="preserve"> apellido del niño, pero</w:t>
      </w:r>
      <w:r w:rsidR="00A3158C" w:rsidRPr="00004800">
        <w:rPr>
          <w:lang w:val="es-ES"/>
        </w:rPr>
        <w:t xml:space="preserve"> en </w:t>
      </w:r>
      <w:r w:rsidR="00836DEB">
        <w:rPr>
          <w:lang w:val="es-ES"/>
        </w:rPr>
        <w:t>caso de </w:t>
      </w:r>
      <w:r w:rsidR="00D51369" w:rsidRPr="00004800">
        <w:rPr>
          <w:lang w:val="es-ES"/>
        </w:rPr>
        <w:t>cambio</w:t>
      </w:r>
      <w:r w:rsidR="00A3158C" w:rsidRPr="00004800">
        <w:rPr>
          <w:lang w:val="es-ES"/>
        </w:rPr>
        <w:t xml:space="preserve"> de </w:t>
      </w:r>
      <w:r w:rsidR="00D51369" w:rsidRPr="00004800">
        <w:rPr>
          <w:lang w:val="es-ES"/>
        </w:rPr>
        <w:t>apellido de</w:t>
      </w:r>
      <w:r w:rsidR="00A3158C" w:rsidRPr="00004800">
        <w:rPr>
          <w:lang w:val="es-ES"/>
        </w:rPr>
        <w:t xml:space="preserve"> uno de los padres</w:t>
      </w:r>
      <w:r w:rsidR="00D51369" w:rsidRPr="00004800">
        <w:rPr>
          <w:lang w:val="es-ES"/>
        </w:rPr>
        <w:t xml:space="preserve"> </w:t>
      </w:r>
      <w:r w:rsidR="005D2D0B">
        <w:rPr>
          <w:lang w:val="es-ES"/>
        </w:rPr>
        <w:t xml:space="preserve">se </w:t>
      </w:r>
      <w:r w:rsidR="005D2D0B" w:rsidRPr="00004800">
        <w:rPr>
          <w:lang w:val="es-ES"/>
        </w:rPr>
        <w:t xml:space="preserve">puede </w:t>
      </w:r>
      <w:r w:rsidR="005D2D0B">
        <w:rPr>
          <w:lang w:val="es-ES"/>
        </w:rPr>
        <w:t>modificar</w:t>
      </w:r>
      <w:r w:rsidR="005D2D0B" w:rsidRPr="00004800">
        <w:rPr>
          <w:lang w:val="es-ES"/>
        </w:rPr>
        <w:t xml:space="preserve"> </w:t>
      </w:r>
      <w:r w:rsidR="00D51369" w:rsidRPr="00004800">
        <w:rPr>
          <w:lang w:val="es-ES"/>
        </w:rPr>
        <w:t xml:space="preserve">el apellido del niño por consentimiento común de </w:t>
      </w:r>
      <w:r w:rsidR="005D2D0B">
        <w:rPr>
          <w:lang w:val="es-ES"/>
        </w:rPr>
        <w:t>ambos progenitores</w:t>
      </w:r>
      <w:r w:rsidR="00D51369" w:rsidRPr="00004800">
        <w:rPr>
          <w:lang w:val="es-ES"/>
        </w:rPr>
        <w:t xml:space="preserve">. En ausencia de </w:t>
      </w:r>
      <w:r w:rsidR="00F26D06" w:rsidRPr="00004800">
        <w:rPr>
          <w:lang w:val="es-ES"/>
        </w:rPr>
        <w:t xml:space="preserve">dicho </w:t>
      </w:r>
      <w:r w:rsidR="00D51369" w:rsidRPr="00004800">
        <w:rPr>
          <w:lang w:val="es-ES"/>
        </w:rPr>
        <w:t>consentimiento, la decisión queda</w:t>
      </w:r>
      <w:r w:rsidR="00A3158C" w:rsidRPr="00004800">
        <w:rPr>
          <w:lang w:val="es-ES"/>
        </w:rPr>
        <w:t xml:space="preserve"> en manos </w:t>
      </w:r>
      <w:r w:rsidR="00D51369" w:rsidRPr="00004800">
        <w:rPr>
          <w:lang w:val="es-ES"/>
        </w:rPr>
        <w:t>de la autoridad de supervisión</w:t>
      </w:r>
      <w:r w:rsidR="00615F49" w:rsidRPr="00004800">
        <w:rPr>
          <w:lang w:val="es-ES"/>
        </w:rPr>
        <w:t>.</w:t>
      </w:r>
    </w:p>
    <w:p w:rsidR="00615F49" w:rsidRPr="00004800" w:rsidRDefault="000F7D4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Tras la adopción, un niño puede mantener su nombre y apellido. A petición de los padres adoptivos, el tribunal puede cambiar el apellido </w:t>
      </w:r>
      <w:r w:rsidR="00A3158C" w:rsidRPr="00004800">
        <w:rPr>
          <w:lang w:val="es-ES"/>
        </w:rPr>
        <w:t xml:space="preserve">y el nombre </w:t>
      </w:r>
      <w:r w:rsidRPr="00004800">
        <w:rPr>
          <w:lang w:val="es-ES"/>
        </w:rPr>
        <w:t>del niño adoptado por el apellido de los padres adoptivos</w:t>
      </w:r>
      <w:r w:rsidR="005D2D0B">
        <w:rPr>
          <w:lang w:val="es-ES"/>
        </w:rPr>
        <w:t>,</w:t>
      </w:r>
      <w:r w:rsidRPr="00004800">
        <w:rPr>
          <w:lang w:val="es-ES"/>
        </w:rPr>
        <w:t xml:space="preserve"> o</w:t>
      </w:r>
      <w:r w:rsidR="00A3158C" w:rsidRPr="00004800">
        <w:rPr>
          <w:lang w:val="es-ES"/>
        </w:rPr>
        <w:t xml:space="preserve"> </w:t>
      </w:r>
      <w:r w:rsidR="005D2D0B">
        <w:rPr>
          <w:lang w:val="es-ES"/>
        </w:rPr>
        <w:t xml:space="preserve">el </w:t>
      </w:r>
      <w:r w:rsidR="00A3158C" w:rsidRPr="00004800">
        <w:rPr>
          <w:lang w:val="es-ES"/>
        </w:rPr>
        <w:t xml:space="preserve">de </w:t>
      </w:r>
      <w:r w:rsidRPr="00004800">
        <w:rPr>
          <w:lang w:val="es-ES"/>
        </w:rPr>
        <w:t>uno de ellos en el caso de que sean diferentes</w:t>
      </w:r>
      <w:r w:rsidR="00615F49" w:rsidRPr="00004800">
        <w:rPr>
          <w:lang w:val="es-ES"/>
        </w:rPr>
        <w:t>.</w:t>
      </w:r>
      <w:r w:rsidRPr="00004800">
        <w:rPr>
          <w:lang w:val="es-ES"/>
        </w:rPr>
        <w:t xml:space="preserve"> Los padres </w:t>
      </w:r>
      <w:r w:rsidR="009F0A62" w:rsidRPr="00004800">
        <w:rPr>
          <w:lang w:val="es-ES"/>
        </w:rPr>
        <w:t>adoptivos pueden elegir el nombre.</w:t>
      </w:r>
    </w:p>
    <w:p w:rsidR="00615F49" w:rsidRPr="00004800" w:rsidRDefault="009F0A6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nombre y/o el apellido del niño que ha alcanzado la edad de 10 años se puede cambiar en todos los casos </w:t>
      </w:r>
      <w:r w:rsidR="00A3158C" w:rsidRPr="00004800">
        <w:rPr>
          <w:lang w:val="es-ES"/>
        </w:rPr>
        <w:t xml:space="preserve">contando </w:t>
      </w:r>
      <w:r w:rsidRPr="00004800">
        <w:rPr>
          <w:lang w:val="es-ES"/>
        </w:rPr>
        <w:t xml:space="preserve">con su consentimiento </w:t>
      </w:r>
      <w:r w:rsidR="00615F49" w:rsidRPr="00004800">
        <w:rPr>
          <w:lang w:val="es-ES"/>
        </w:rPr>
        <w:t>(</w:t>
      </w:r>
      <w:r w:rsidR="00FB7990" w:rsidRPr="00004800">
        <w:rPr>
          <w:lang w:val="es-ES"/>
        </w:rPr>
        <w:t>artículo</w:t>
      </w:r>
      <w:r w:rsidR="003D4459" w:rsidRPr="00004800">
        <w:rPr>
          <w:lang w:val="es-ES"/>
        </w:rPr>
        <w:t xml:space="preserve"> </w:t>
      </w:r>
      <w:r w:rsidR="00615F49" w:rsidRPr="00004800">
        <w:rPr>
          <w:lang w:val="es-ES"/>
        </w:rPr>
        <w:t>56</w:t>
      </w:r>
      <w:r w:rsidR="00AD6F6A" w:rsidRPr="00004800">
        <w:rPr>
          <w:lang w:val="es-ES"/>
        </w:rPr>
        <w:t xml:space="preserve"> del Código de Familia</w:t>
      </w:r>
      <w:r w:rsidR="00615F49" w:rsidRPr="00004800">
        <w:rPr>
          <w:lang w:val="es-ES"/>
        </w:rPr>
        <w:t>).</w:t>
      </w:r>
    </w:p>
    <w:p w:rsidR="00615F49" w:rsidRPr="00004800" w:rsidRDefault="00566E37" w:rsidP="00486E7E">
      <w:pPr>
        <w:tabs>
          <w:tab w:val="left" w:pos="0"/>
          <w:tab w:val="left" w:pos="360"/>
          <w:tab w:val="left" w:pos="720"/>
        </w:tabs>
        <w:jc w:val="both"/>
        <w:rPr>
          <w:b/>
          <w:iCs/>
          <w:lang w:val="es-ES"/>
        </w:rPr>
      </w:pPr>
      <w:r w:rsidRPr="00004800">
        <w:rPr>
          <w:b/>
          <w:lang w:val="es-ES"/>
        </w:rPr>
        <w:t>Derecho a la ciudadanía</w:t>
      </w:r>
    </w:p>
    <w:p w:rsidR="00615F49" w:rsidRPr="00004800" w:rsidRDefault="002F640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fundamento </w:t>
      </w:r>
      <w:r w:rsidR="0095216F" w:rsidRPr="00004800">
        <w:rPr>
          <w:lang w:val="es-ES"/>
        </w:rPr>
        <w:t xml:space="preserve">para la adquisición de la ciudadanía de </w:t>
      </w:r>
      <w:smartTag w:uri="urn:schemas-microsoft-com:office:smarttags" w:element="PersonName">
        <w:smartTagPr>
          <w:attr w:name="ProductID" w:val="la Rep￺blica"/>
        </w:smartTagPr>
        <w:r w:rsidR="0095216F" w:rsidRPr="00004800">
          <w:rPr>
            <w:lang w:val="es-ES"/>
          </w:rPr>
          <w:t>la República</w:t>
        </w:r>
      </w:smartTag>
      <w:r w:rsidR="0095216F" w:rsidRPr="00004800">
        <w:rPr>
          <w:lang w:val="es-ES"/>
        </w:rPr>
        <w:t xml:space="preserve"> de Moldova</w:t>
      </w:r>
      <w:r w:rsidRPr="00004800">
        <w:rPr>
          <w:lang w:val="es-ES"/>
        </w:rPr>
        <w:t xml:space="preserve"> está </w:t>
      </w:r>
      <w:r w:rsidR="00A61E49">
        <w:rPr>
          <w:lang w:val="es-ES"/>
        </w:rPr>
        <w:t>establecido</w:t>
      </w:r>
      <w:r w:rsidRPr="00004800">
        <w:rPr>
          <w:lang w:val="es-ES"/>
        </w:rPr>
        <w:t xml:space="preserve"> </w:t>
      </w:r>
      <w:r w:rsidR="007A1179" w:rsidRPr="00004800">
        <w:rPr>
          <w:lang w:val="es-ES"/>
        </w:rPr>
        <w:t xml:space="preserve">en el artículo </w:t>
      </w:r>
      <w:r w:rsidR="00615F49" w:rsidRPr="00004800">
        <w:rPr>
          <w:lang w:val="es-ES"/>
        </w:rPr>
        <w:t xml:space="preserve">10 </w:t>
      </w:r>
      <w:r w:rsidR="007A1179" w:rsidRPr="0000480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"/>
        </w:smartTagPr>
        <w:r w:rsidR="007A1179" w:rsidRPr="00004800">
          <w:rPr>
            <w:lang w:val="es-ES"/>
          </w:rPr>
          <w:t>la</w:t>
        </w:r>
        <w:r w:rsidR="00615F49" w:rsidRPr="00004800">
          <w:rPr>
            <w:lang w:val="es-ES"/>
          </w:rPr>
          <w:t xml:space="preserve"> </w:t>
        </w:r>
        <w:r w:rsidR="0095216F" w:rsidRPr="00004800">
          <w:rPr>
            <w:szCs w:val="24"/>
            <w:lang w:val="es-ES"/>
          </w:rPr>
          <w:t>Ley</w:t>
        </w:r>
      </w:smartTag>
      <w:r w:rsidR="0095216F" w:rsidRPr="00004800">
        <w:rPr>
          <w:szCs w:val="24"/>
          <w:lang w:val="es-ES"/>
        </w:rPr>
        <w:t xml:space="preserve"> de ciudadanía</w:t>
      </w:r>
      <w:r w:rsidR="0095216F" w:rsidRPr="00004800">
        <w:rPr>
          <w:lang w:val="es-ES"/>
        </w:rPr>
        <w:t xml:space="preserve"> </w:t>
      </w:r>
      <w:r w:rsidR="00615F49" w:rsidRPr="00004800">
        <w:rPr>
          <w:lang w:val="es-ES"/>
        </w:rPr>
        <w:t>N</w:t>
      </w:r>
      <w:r w:rsidR="00F045B9" w:rsidRPr="00004800">
        <w:rPr>
          <w:lang w:val="es-ES"/>
        </w:rPr>
        <w:t>º </w:t>
      </w:r>
      <w:r w:rsidR="00615F49" w:rsidRPr="00004800">
        <w:rPr>
          <w:lang w:val="es-ES"/>
        </w:rPr>
        <w:t>1024</w:t>
      </w:r>
      <w:r w:rsidR="00F045B9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F045B9" w:rsidRPr="00004800">
        <w:rPr>
          <w:lang w:val="es-ES"/>
        </w:rPr>
        <w:t>de</w:t>
      </w:r>
      <w:r w:rsidR="004444F2" w:rsidRPr="00004800">
        <w:rPr>
          <w:lang w:val="es-ES"/>
        </w:rPr>
        <w:t xml:space="preserve"> </w:t>
      </w:r>
      <w:r w:rsidR="00615F49" w:rsidRPr="00004800">
        <w:rPr>
          <w:lang w:val="es-ES"/>
        </w:rPr>
        <w:t>2</w:t>
      </w:r>
      <w:r w:rsidR="004444F2" w:rsidRPr="00004800">
        <w:rPr>
          <w:lang w:val="es-ES"/>
        </w:rPr>
        <w:t xml:space="preserve"> de junio de </w:t>
      </w:r>
      <w:r w:rsidR="00615F49" w:rsidRPr="00004800">
        <w:rPr>
          <w:lang w:val="es-ES"/>
        </w:rPr>
        <w:t>2000.</w:t>
      </w:r>
      <w:r w:rsidR="00836DEB">
        <w:rPr>
          <w:lang w:val="es-ES"/>
        </w:rPr>
        <w:t xml:space="preserve"> La </w:t>
      </w:r>
      <w:r w:rsidR="002A3804" w:rsidRPr="00004800">
        <w:rPr>
          <w:lang w:val="es-ES"/>
        </w:rPr>
        <w:t xml:space="preserve">ciudadanía de </w:t>
      </w:r>
      <w:smartTag w:uri="urn:schemas-microsoft-com:office:smarttags" w:element="PersonName">
        <w:smartTagPr>
          <w:attr w:name="ProductID" w:val="la Rep￺blica"/>
        </w:smartTagPr>
        <w:r w:rsidR="002A3804" w:rsidRPr="00004800">
          <w:rPr>
            <w:lang w:val="es-ES"/>
          </w:rPr>
          <w:t>la República</w:t>
        </w:r>
      </w:smartTag>
      <w:r w:rsidR="002A3804" w:rsidRPr="00004800">
        <w:rPr>
          <w:lang w:val="es-ES"/>
        </w:rPr>
        <w:t xml:space="preserve"> de Moldova se adquiere por</w:t>
      </w:r>
      <w:r w:rsidR="00615F49" w:rsidRPr="00004800">
        <w:rPr>
          <w:lang w:val="es-ES"/>
        </w:rPr>
        <w:t xml:space="preserve"> </w:t>
      </w:r>
      <w:r w:rsidR="00B3029B" w:rsidRPr="00004800">
        <w:rPr>
          <w:lang w:val="es-ES"/>
        </w:rPr>
        <w:t>nacimiento</w:t>
      </w:r>
      <w:r w:rsidRPr="00004800">
        <w:rPr>
          <w:lang w:val="es-ES"/>
        </w:rPr>
        <w:t>,</w:t>
      </w:r>
      <w:r w:rsidR="00B3029B" w:rsidRPr="00004800">
        <w:rPr>
          <w:lang w:val="es-ES"/>
        </w:rPr>
        <w:t xml:space="preserve"> reconocimiento</w:t>
      </w:r>
      <w:r w:rsidRPr="00004800">
        <w:rPr>
          <w:lang w:val="es-ES"/>
        </w:rPr>
        <w:t>,</w:t>
      </w:r>
      <w:r w:rsidR="00B3029B" w:rsidRPr="00004800">
        <w:rPr>
          <w:lang w:val="es-ES"/>
        </w:rPr>
        <w:t xml:space="preserve"> adopción</w:t>
      </w:r>
      <w:r w:rsidRPr="00004800">
        <w:rPr>
          <w:lang w:val="es-ES"/>
        </w:rPr>
        <w:t>,</w:t>
      </w:r>
      <w:r w:rsidR="00B3029B" w:rsidRPr="00004800">
        <w:rPr>
          <w:lang w:val="es-ES"/>
        </w:rPr>
        <w:t xml:space="preserve"> recuperación</w:t>
      </w:r>
      <w:r w:rsidRPr="00004800">
        <w:rPr>
          <w:lang w:val="es-ES"/>
        </w:rPr>
        <w:t xml:space="preserve"> o </w:t>
      </w:r>
      <w:r w:rsidR="00B3029B" w:rsidRPr="00004800">
        <w:rPr>
          <w:lang w:val="es-ES"/>
        </w:rPr>
        <w:t>nacionalización</w:t>
      </w:r>
      <w:r w:rsidR="00615F49" w:rsidRPr="00004800">
        <w:rPr>
          <w:lang w:val="es-ES"/>
        </w:rPr>
        <w:t>.</w:t>
      </w:r>
    </w:p>
    <w:p w:rsidR="00615F49" w:rsidRPr="00004800" w:rsidRDefault="00E1797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ciudadanía de la República de Moldova también se puede adquirir </w:t>
      </w:r>
      <w:r w:rsidR="001F13C6">
        <w:rPr>
          <w:lang w:val="es-ES"/>
        </w:rPr>
        <w:t xml:space="preserve">sobre la base de acuerdos </w:t>
      </w:r>
      <w:r w:rsidRPr="00004800">
        <w:rPr>
          <w:lang w:val="es-ES"/>
        </w:rPr>
        <w:t>internacionales de los que la República de Moldova es parte</w:t>
      </w:r>
      <w:r w:rsidR="00A61E49">
        <w:rPr>
          <w:lang w:val="es-ES"/>
        </w:rPr>
        <w:t>.</w:t>
      </w:r>
    </w:p>
    <w:p w:rsidR="00615F49" w:rsidRPr="00004800" w:rsidRDefault="00DE57C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Un niño</w:t>
      </w:r>
      <w:r w:rsidR="002F640E" w:rsidRPr="00004800">
        <w:rPr>
          <w:lang w:val="es-ES"/>
        </w:rPr>
        <w:t xml:space="preserve"> </w:t>
      </w:r>
      <w:r w:rsidR="0089359D" w:rsidRPr="00004800">
        <w:rPr>
          <w:lang w:val="es-ES"/>
        </w:rPr>
        <w:t>obtiene</w:t>
      </w:r>
      <w:r w:rsidR="002F640E" w:rsidRPr="00004800">
        <w:rPr>
          <w:lang w:val="es-ES"/>
        </w:rPr>
        <w:t xml:space="preserve"> la </w:t>
      </w:r>
      <w:r w:rsidR="00231E7E" w:rsidRPr="00004800">
        <w:rPr>
          <w:lang w:val="es-ES"/>
        </w:rPr>
        <w:t xml:space="preserve">ciudadanía </w:t>
      </w:r>
      <w:r w:rsidRPr="00004800">
        <w:rPr>
          <w:lang w:val="es-ES"/>
        </w:rPr>
        <w:t>de la República de Moldova</w:t>
      </w:r>
      <w:r w:rsidR="006D2B17" w:rsidRPr="00004800">
        <w:rPr>
          <w:lang w:val="es-ES"/>
        </w:rPr>
        <w:t xml:space="preserve"> por nacimiento </w:t>
      </w:r>
      <w:r w:rsidRPr="00004800">
        <w:rPr>
          <w:lang w:val="es-ES"/>
        </w:rPr>
        <w:t>en los casos siguientes</w:t>
      </w:r>
      <w:r w:rsidR="00615F49" w:rsidRPr="00004800">
        <w:rPr>
          <w:lang w:val="es-ES"/>
        </w:rPr>
        <w:t>:</w:t>
      </w:r>
    </w:p>
    <w:p w:rsidR="00615F49" w:rsidRPr="00004800" w:rsidRDefault="00836DEB" w:rsidP="00836DEB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C</w:t>
      </w:r>
      <w:r w:rsidR="006D2B17" w:rsidRPr="00004800">
        <w:rPr>
          <w:lang w:val="es-ES"/>
        </w:rPr>
        <w:t>uando al nacer el niño uno de los padres o ambos son ciudadanos</w:t>
      </w:r>
      <w:r w:rsidR="00596CC8" w:rsidRPr="0000480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Rep￺blica"/>
        </w:smartTagPr>
        <w:r w:rsidR="00596CC8" w:rsidRPr="00004800">
          <w:rPr>
            <w:lang w:val="es-ES"/>
          </w:rPr>
          <w:t>la República</w:t>
        </w:r>
      </w:smartTag>
      <w:r w:rsidR="00596CC8" w:rsidRPr="00004800">
        <w:rPr>
          <w:lang w:val="es-ES"/>
        </w:rPr>
        <w:t xml:space="preserve"> de Moldova</w:t>
      </w:r>
      <w:r w:rsidR="00615F49" w:rsidRPr="00004800">
        <w:rPr>
          <w:lang w:val="es-ES"/>
        </w:rPr>
        <w:t>;</w:t>
      </w:r>
    </w:p>
    <w:p w:rsidR="00615F49" w:rsidRPr="00004800" w:rsidRDefault="00836DEB" w:rsidP="00836DEB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C</w:t>
      </w:r>
      <w:r w:rsidR="001F13C6">
        <w:rPr>
          <w:lang w:val="es-ES"/>
        </w:rPr>
        <w:t>uando el</w:t>
      </w:r>
      <w:r w:rsidR="008E4B1D" w:rsidRPr="00004800">
        <w:rPr>
          <w:lang w:val="es-ES"/>
        </w:rPr>
        <w:t xml:space="preserve"> niño</w:t>
      </w:r>
      <w:r w:rsidR="002F640E" w:rsidRPr="00004800">
        <w:rPr>
          <w:lang w:val="es-ES"/>
        </w:rPr>
        <w:t xml:space="preserve"> nac</w:t>
      </w:r>
      <w:r w:rsidR="001F13C6">
        <w:rPr>
          <w:lang w:val="es-ES"/>
        </w:rPr>
        <w:t>e</w:t>
      </w:r>
      <w:r w:rsidR="002F640E" w:rsidRPr="00004800">
        <w:rPr>
          <w:lang w:val="es-ES"/>
        </w:rPr>
        <w:t xml:space="preserve"> </w:t>
      </w:r>
      <w:r w:rsidR="008E4B1D" w:rsidRPr="00004800">
        <w:rPr>
          <w:lang w:val="es-ES"/>
        </w:rPr>
        <w:t xml:space="preserve">en el territorio de </w:t>
      </w:r>
      <w:smartTag w:uri="urn:schemas-microsoft-com:office:smarttags" w:element="PersonName">
        <w:smartTagPr>
          <w:attr w:name="ProductID" w:val="la Rep￺blica"/>
        </w:smartTagPr>
        <w:r w:rsidR="008E4B1D" w:rsidRPr="00004800">
          <w:rPr>
            <w:lang w:val="es-ES"/>
          </w:rPr>
          <w:t>la República</w:t>
        </w:r>
      </w:smartTag>
      <w:r w:rsidR="008E4B1D" w:rsidRPr="00004800">
        <w:rPr>
          <w:lang w:val="es-ES"/>
        </w:rPr>
        <w:t xml:space="preserve"> de Moldova</w:t>
      </w:r>
      <w:r w:rsidR="002F640E" w:rsidRPr="00004800">
        <w:rPr>
          <w:lang w:val="es-ES"/>
        </w:rPr>
        <w:t xml:space="preserve"> </w:t>
      </w:r>
      <w:r w:rsidR="001F13C6">
        <w:rPr>
          <w:lang w:val="es-ES"/>
        </w:rPr>
        <w:t xml:space="preserve">y sus </w:t>
      </w:r>
      <w:r w:rsidR="008E4B1D" w:rsidRPr="00004800">
        <w:rPr>
          <w:lang w:val="es-ES"/>
        </w:rPr>
        <w:t xml:space="preserve">padres </w:t>
      </w:r>
      <w:r w:rsidR="001F13C6">
        <w:rPr>
          <w:lang w:val="es-ES"/>
        </w:rPr>
        <w:t xml:space="preserve">son </w:t>
      </w:r>
      <w:r w:rsidR="008E4B1D" w:rsidRPr="00004800">
        <w:rPr>
          <w:lang w:val="es-ES"/>
        </w:rPr>
        <w:t>apátridas</w:t>
      </w:r>
      <w:r w:rsidR="00615F49" w:rsidRPr="00004800">
        <w:rPr>
          <w:lang w:val="es-ES"/>
        </w:rPr>
        <w:t>;</w:t>
      </w:r>
    </w:p>
    <w:p w:rsidR="00615F49" w:rsidRPr="00004800" w:rsidRDefault="00836DEB" w:rsidP="00836DEB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C</w:t>
      </w:r>
      <w:r w:rsidR="001F13C6">
        <w:rPr>
          <w:lang w:val="es-ES"/>
        </w:rPr>
        <w:t>uando el</w:t>
      </w:r>
      <w:r w:rsidR="001F13C6" w:rsidRPr="00004800">
        <w:rPr>
          <w:lang w:val="es-ES"/>
        </w:rPr>
        <w:t xml:space="preserve"> niño nac</w:t>
      </w:r>
      <w:r w:rsidR="001F13C6">
        <w:rPr>
          <w:lang w:val="es-ES"/>
        </w:rPr>
        <w:t>e</w:t>
      </w:r>
      <w:r w:rsidR="001F13C6" w:rsidRPr="00004800">
        <w:rPr>
          <w:lang w:val="es-ES"/>
        </w:rPr>
        <w:t xml:space="preserve"> </w:t>
      </w:r>
      <w:r w:rsidR="00B35C32" w:rsidRPr="00004800">
        <w:rPr>
          <w:lang w:val="es-ES"/>
        </w:rPr>
        <w:t xml:space="preserve">en el territorio de </w:t>
      </w:r>
      <w:smartTag w:uri="urn:schemas-microsoft-com:office:smarttags" w:element="PersonName">
        <w:smartTagPr>
          <w:attr w:name="ProductID" w:val="la Rep￺blica"/>
        </w:smartTagPr>
        <w:r w:rsidR="00B35C32" w:rsidRPr="00004800">
          <w:rPr>
            <w:lang w:val="es-ES"/>
          </w:rPr>
          <w:t>la República</w:t>
        </w:r>
      </w:smartTag>
      <w:r w:rsidR="00B35C32" w:rsidRPr="00004800">
        <w:rPr>
          <w:lang w:val="es-ES"/>
        </w:rPr>
        <w:t xml:space="preserve"> de Moldova</w:t>
      </w:r>
      <w:r w:rsidR="002F640E" w:rsidRPr="00004800">
        <w:rPr>
          <w:lang w:val="es-ES"/>
        </w:rPr>
        <w:t xml:space="preserve"> </w:t>
      </w:r>
      <w:r w:rsidR="001F13C6">
        <w:rPr>
          <w:lang w:val="es-ES"/>
        </w:rPr>
        <w:t>y sus</w:t>
      </w:r>
      <w:r w:rsidR="002F640E" w:rsidRPr="00004800">
        <w:rPr>
          <w:lang w:val="es-ES"/>
        </w:rPr>
        <w:t xml:space="preserve"> padres </w:t>
      </w:r>
      <w:r w:rsidR="001F13C6">
        <w:rPr>
          <w:lang w:val="es-ES"/>
        </w:rPr>
        <w:t xml:space="preserve">son </w:t>
      </w:r>
      <w:r w:rsidR="00FA2BA1" w:rsidRPr="00004800">
        <w:rPr>
          <w:lang w:val="es-ES"/>
        </w:rPr>
        <w:t>ciudadanos de otro E</w:t>
      </w:r>
      <w:r w:rsidR="00B35C32" w:rsidRPr="00004800">
        <w:rPr>
          <w:lang w:val="es-ES"/>
        </w:rPr>
        <w:t xml:space="preserve">stado o uno de ellos </w:t>
      </w:r>
      <w:r w:rsidR="001F13C6">
        <w:rPr>
          <w:lang w:val="es-ES"/>
        </w:rPr>
        <w:t xml:space="preserve">es </w:t>
      </w:r>
      <w:r w:rsidR="00B35C32" w:rsidRPr="00004800">
        <w:rPr>
          <w:lang w:val="es-ES"/>
        </w:rPr>
        <w:t>apátrida y el otro</w:t>
      </w:r>
      <w:r w:rsidR="002F640E" w:rsidRPr="00004800">
        <w:rPr>
          <w:lang w:val="es-ES"/>
        </w:rPr>
        <w:t xml:space="preserve"> ciudadano </w:t>
      </w:r>
      <w:r w:rsidR="00B35C32" w:rsidRPr="00004800">
        <w:rPr>
          <w:lang w:val="es-ES"/>
        </w:rPr>
        <w:t>extranjero</w:t>
      </w:r>
      <w:r w:rsidR="00615F49" w:rsidRPr="00004800">
        <w:rPr>
          <w:lang w:val="es-ES"/>
        </w:rPr>
        <w:t>.</w:t>
      </w:r>
    </w:p>
    <w:p w:rsidR="00615F49" w:rsidRPr="00004800" w:rsidRDefault="004F607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niño menor de 18 años que se encuentre en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 República</w:t>
        </w:r>
      </w:smartTag>
      <w:r w:rsidR="00836DEB">
        <w:rPr>
          <w:lang w:val="es-ES"/>
        </w:rPr>
        <w:t xml:space="preserve"> de Moldova se considerará su </w:t>
      </w:r>
      <w:r w:rsidRPr="00004800">
        <w:rPr>
          <w:lang w:val="es-ES"/>
        </w:rPr>
        <w:t>ciudadano, a menos que se demuestre lo contrario</w:t>
      </w:r>
      <w:r w:rsidR="00615F49" w:rsidRPr="00004800">
        <w:rPr>
          <w:lang w:val="es-ES"/>
        </w:rPr>
        <w:t>.</w:t>
      </w:r>
    </w:p>
    <w:p w:rsidR="00615F49" w:rsidRPr="00004800" w:rsidRDefault="0048794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Con respecto a otros aspectos relativos al derecho a </w:t>
      </w:r>
      <w:r w:rsidR="001F13C6">
        <w:rPr>
          <w:lang w:val="es-ES"/>
        </w:rPr>
        <w:t xml:space="preserve">la </w:t>
      </w:r>
      <w:r w:rsidRPr="00004800">
        <w:rPr>
          <w:lang w:val="es-ES"/>
        </w:rPr>
        <w:t>preserva</w:t>
      </w:r>
      <w:r w:rsidR="001F13C6">
        <w:rPr>
          <w:lang w:val="es-ES"/>
        </w:rPr>
        <w:t>ción de</w:t>
      </w:r>
      <w:r w:rsidRPr="00004800">
        <w:rPr>
          <w:lang w:val="es-ES"/>
        </w:rPr>
        <w:t xml:space="preserve"> la identidad</w:t>
      </w:r>
      <w:r w:rsidR="00EF157D" w:rsidRPr="00004800">
        <w:rPr>
          <w:lang w:val="es-ES"/>
        </w:rPr>
        <w:t>,</w:t>
      </w:r>
      <w:r w:rsidR="002F640E" w:rsidRPr="00004800">
        <w:rPr>
          <w:lang w:val="es-ES"/>
        </w:rPr>
        <w:t xml:space="preserve"> véanse </w:t>
      </w:r>
      <w:r w:rsidRPr="00004800">
        <w:rPr>
          <w:lang w:val="es-ES"/>
        </w:rPr>
        <w:t>la</w:t>
      </w:r>
      <w:r w:rsidR="002F640E" w:rsidRPr="00004800">
        <w:rPr>
          <w:lang w:val="es-ES"/>
        </w:rPr>
        <w:t xml:space="preserve"> sección </w:t>
      </w:r>
      <w:r w:rsidR="00615F49" w:rsidRPr="00004800">
        <w:rPr>
          <w:lang w:val="es-ES"/>
        </w:rPr>
        <w:t xml:space="preserve">III </w:t>
      </w:r>
      <w:r w:rsidR="000F328E" w:rsidRPr="00004800">
        <w:rPr>
          <w:lang w:val="es-ES"/>
        </w:rPr>
        <w:t>y los párrafos relativos a la no discriminación</w:t>
      </w:r>
      <w:r w:rsidR="00615F49" w:rsidRPr="00004800">
        <w:rPr>
          <w:lang w:val="es-ES"/>
        </w:rPr>
        <w:t>.</w:t>
      </w:r>
    </w:p>
    <w:p w:rsidR="00615F49" w:rsidRPr="00004800" w:rsidRDefault="00615F49" w:rsidP="00174869">
      <w:pPr>
        <w:pStyle w:val="Heading2"/>
        <w:ind w:left="480"/>
        <w:rPr>
          <w:lang w:val="es-ES"/>
        </w:rPr>
      </w:pPr>
      <w:r w:rsidRPr="00004800">
        <w:rPr>
          <w:lang w:val="es-ES"/>
        </w:rPr>
        <w:t>B.</w:t>
      </w:r>
      <w:r w:rsidR="00A5679D">
        <w:rPr>
          <w:lang w:val="es-ES"/>
        </w:rPr>
        <w:t xml:space="preserve"> </w:t>
      </w:r>
      <w:r w:rsidR="002A43AA" w:rsidRPr="00004800">
        <w:rPr>
          <w:lang w:val="es-ES"/>
        </w:rPr>
        <w:t xml:space="preserve"> L</w:t>
      </w:r>
      <w:r w:rsidR="00EF157D" w:rsidRPr="00004800">
        <w:rPr>
          <w:lang w:val="es-ES"/>
        </w:rPr>
        <w:t>ibertad de expresión</w:t>
      </w:r>
    </w:p>
    <w:p w:rsidR="00615F49" w:rsidRPr="00004800" w:rsidRDefault="002A43A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smartTag w:uri="urn:schemas-microsoft-com:office:smarttags" w:element="PersonName">
        <w:smartTagPr>
          <w:attr w:name="ProductID" w:val="La Constituci￳n"/>
        </w:smartTagPr>
        <w:r w:rsidRPr="00004800">
          <w:rPr>
            <w:lang w:val="es-ES"/>
          </w:rPr>
          <w:t>La Constitución</w:t>
        </w:r>
      </w:smartTag>
      <w:r w:rsidRPr="0000480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 República</w:t>
        </w:r>
      </w:smartTag>
      <w:r w:rsidRPr="00004800">
        <w:rPr>
          <w:lang w:val="es-ES"/>
        </w:rPr>
        <w:t xml:space="preserve"> de Moldova</w:t>
      </w:r>
      <w:r w:rsidR="001906DF" w:rsidRPr="00004800">
        <w:rPr>
          <w:lang w:val="es-ES"/>
        </w:rPr>
        <w:t xml:space="preserve"> consagra </w:t>
      </w:r>
      <w:r w:rsidRPr="00004800">
        <w:rPr>
          <w:lang w:val="es-ES"/>
        </w:rPr>
        <w:t xml:space="preserve">el derecho de </w:t>
      </w:r>
      <w:r w:rsidR="00ED4A9B">
        <w:rPr>
          <w:lang w:val="es-ES"/>
        </w:rPr>
        <w:t>todo</w:t>
      </w:r>
      <w:r w:rsidRPr="00004800">
        <w:rPr>
          <w:lang w:val="es-ES"/>
        </w:rPr>
        <w:t xml:space="preserve"> niño </w:t>
      </w:r>
      <w:r w:rsidR="001A5DF3" w:rsidRPr="00004800">
        <w:rPr>
          <w:lang w:val="es-ES"/>
        </w:rPr>
        <w:t>capaz de razonar a</w:t>
      </w:r>
      <w:r w:rsidRPr="00004800">
        <w:rPr>
          <w:lang w:val="es-ES"/>
        </w:rPr>
        <w:t xml:space="preserve"> expresar su opinión sobre cualquier problema que le afecte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 xml:space="preserve">Esta disposición constitucional </w:t>
      </w:r>
      <w:r w:rsidR="001906DF" w:rsidRPr="00004800">
        <w:rPr>
          <w:lang w:val="es-ES"/>
        </w:rPr>
        <w:t>se complementa con el párrafo 1</w:t>
      </w:r>
      <w:r w:rsidRPr="00004800">
        <w:rPr>
          <w:lang w:val="es-ES"/>
        </w:rPr>
        <w:t xml:space="preserve"> del artículo 8 de </w:t>
      </w:r>
      <w:smartTag w:uri="urn:schemas-microsoft-com:office:smarttags" w:element="PersonName">
        <w:smartTagPr>
          <w:attr w:name="ProductID" w:val="la Ley"/>
        </w:smartTagPr>
        <w:r w:rsidRPr="00004800">
          <w:rPr>
            <w:lang w:val="es-ES"/>
          </w:rPr>
          <w:t>la Ley</w:t>
        </w:r>
      </w:smartTag>
      <w:r w:rsidRPr="00004800">
        <w:rPr>
          <w:lang w:val="es-ES"/>
        </w:rPr>
        <w:t xml:space="preserve"> de</w:t>
      </w:r>
      <w:r w:rsidR="001906DF" w:rsidRPr="00004800">
        <w:rPr>
          <w:lang w:val="es-ES"/>
        </w:rPr>
        <w:t xml:space="preserve"> derechos del n</w:t>
      </w:r>
      <w:r w:rsidRPr="00004800">
        <w:rPr>
          <w:lang w:val="es-ES"/>
        </w:rPr>
        <w:t>iño</w:t>
      </w:r>
      <w:r w:rsidR="00DA3596" w:rsidRPr="00004800">
        <w:rPr>
          <w:lang w:val="es-ES"/>
        </w:rPr>
        <w:t> </w:t>
      </w:r>
      <w:r w:rsidR="00615F49" w:rsidRPr="00004800">
        <w:rPr>
          <w:lang w:val="es-ES"/>
        </w:rPr>
        <w:t>N</w:t>
      </w:r>
      <w:r w:rsidRPr="00004800">
        <w:rPr>
          <w:lang w:val="es-ES"/>
        </w:rPr>
        <w:t>º </w:t>
      </w:r>
      <w:r w:rsidR="00615F49" w:rsidRPr="00004800">
        <w:rPr>
          <w:lang w:val="es-ES"/>
        </w:rPr>
        <w:t>338</w:t>
      </w:r>
      <w:r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de </w:t>
      </w:r>
      <w:r w:rsidR="00615F49" w:rsidRPr="00004800">
        <w:rPr>
          <w:lang w:val="es-ES"/>
        </w:rPr>
        <w:t>15</w:t>
      </w:r>
      <w:r w:rsidR="004444F2" w:rsidRPr="00004800">
        <w:rPr>
          <w:lang w:val="es-ES"/>
        </w:rPr>
        <w:t xml:space="preserve"> de diciembre de </w:t>
      </w:r>
      <w:r w:rsidR="00615F49" w:rsidRPr="00004800">
        <w:rPr>
          <w:lang w:val="es-ES"/>
        </w:rPr>
        <w:t>1994</w:t>
      </w:r>
      <w:r w:rsidRPr="00004800">
        <w:rPr>
          <w:lang w:val="es-ES"/>
        </w:rPr>
        <w:t>,</w:t>
      </w:r>
      <w:r w:rsidR="001A5DF3" w:rsidRPr="00004800">
        <w:rPr>
          <w:lang w:val="es-ES"/>
        </w:rPr>
        <w:t xml:space="preserve"> en el que se </w:t>
      </w:r>
      <w:r w:rsidR="00ED4A9B">
        <w:rPr>
          <w:lang w:val="es-ES"/>
        </w:rPr>
        <w:t>dispone</w:t>
      </w:r>
      <w:r w:rsidR="001A5DF3" w:rsidRPr="00004800">
        <w:rPr>
          <w:lang w:val="es-ES"/>
        </w:rPr>
        <w:t xml:space="preserve"> que el derecho del niño a la libertad de pensamiento, opinión y confesión</w:t>
      </w:r>
      <w:r w:rsidR="003544C7" w:rsidRPr="00004800">
        <w:rPr>
          <w:lang w:val="es-ES"/>
        </w:rPr>
        <w:t xml:space="preserve"> no se puede violar de ninguna manera</w:t>
      </w:r>
      <w:r w:rsidR="00615F49" w:rsidRPr="00004800">
        <w:rPr>
          <w:lang w:val="es-ES"/>
        </w:rPr>
        <w:t xml:space="preserve">. </w:t>
      </w:r>
      <w:r w:rsidR="003544C7" w:rsidRPr="00004800">
        <w:rPr>
          <w:lang w:val="es-ES"/>
        </w:rPr>
        <w:t xml:space="preserve">En el párrafo </w:t>
      </w:r>
      <w:r w:rsidR="001906DF" w:rsidRPr="00004800">
        <w:rPr>
          <w:lang w:val="es-ES"/>
        </w:rPr>
        <w:t>2</w:t>
      </w:r>
      <w:r w:rsidR="00615F49" w:rsidRPr="00004800">
        <w:rPr>
          <w:lang w:val="es-ES"/>
        </w:rPr>
        <w:t xml:space="preserve"> </w:t>
      </w:r>
      <w:r w:rsidR="003544C7" w:rsidRPr="00004800">
        <w:rPr>
          <w:lang w:val="es-ES"/>
        </w:rPr>
        <w:t xml:space="preserve">se establece que el Estado garantizará al </w:t>
      </w:r>
      <w:r w:rsidR="00FA2BA1" w:rsidRPr="00004800">
        <w:rPr>
          <w:lang w:val="es-ES"/>
        </w:rPr>
        <w:t>niño capaz de formular su opinió</w:t>
      </w:r>
      <w:r w:rsidR="002B6A45">
        <w:rPr>
          <w:lang w:val="es-ES"/>
        </w:rPr>
        <w:t>n el derecho a </w:t>
      </w:r>
      <w:r w:rsidR="003544C7" w:rsidRPr="00004800">
        <w:rPr>
          <w:lang w:val="es-ES"/>
        </w:rPr>
        <w:t>expresar</w:t>
      </w:r>
      <w:r w:rsidR="002D2EBE">
        <w:rPr>
          <w:lang w:val="es-ES"/>
        </w:rPr>
        <w:t>la</w:t>
      </w:r>
      <w:r w:rsidR="003544C7" w:rsidRPr="00004800">
        <w:rPr>
          <w:lang w:val="es-ES"/>
        </w:rPr>
        <w:t xml:space="preserve"> libremente sobre cualquier problema que le concierna. </w:t>
      </w:r>
      <w:r w:rsidR="001906DF" w:rsidRPr="00004800">
        <w:rPr>
          <w:lang w:val="es-ES"/>
        </w:rPr>
        <w:t xml:space="preserve">La opinión del niño que ha alcanzado la edad de 10 años se debe </w:t>
      </w:r>
      <w:r w:rsidR="003544C7" w:rsidRPr="00004800">
        <w:rPr>
          <w:lang w:val="es-ES"/>
        </w:rPr>
        <w:t xml:space="preserve">tener </w:t>
      </w:r>
      <w:r w:rsidR="00CC72A6" w:rsidRPr="00004800">
        <w:rPr>
          <w:lang w:val="es-ES"/>
        </w:rPr>
        <w:t xml:space="preserve">en cuenta </w:t>
      </w:r>
      <w:r w:rsidR="003544C7" w:rsidRPr="00004800">
        <w:rPr>
          <w:lang w:val="es-ES"/>
        </w:rPr>
        <w:t xml:space="preserve">obligatoriamente si </w:t>
      </w:r>
      <w:r w:rsidR="002D2EBE">
        <w:rPr>
          <w:lang w:val="es-ES"/>
        </w:rPr>
        <w:t>no va en contra de</w:t>
      </w:r>
      <w:r w:rsidR="002B6A45">
        <w:rPr>
          <w:lang w:val="es-ES"/>
        </w:rPr>
        <w:t xml:space="preserve"> sus </w:t>
      </w:r>
      <w:r w:rsidR="003544C7" w:rsidRPr="00004800">
        <w:rPr>
          <w:lang w:val="es-ES"/>
        </w:rPr>
        <w:t>intereses.</w:t>
      </w:r>
    </w:p>
    <w:p w:rsidR="00615F49" w:rsidRPr="00004800" w:rsidRDefault="00F175B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Con arreglo al artículo </w:t>
      </w:r>
      <w:r w:rsidR="00615F49" w:rsidRPr="00004800">
        <w:rPr>
          <w:lang w:val="es-ES"/>
        </w:rPr>
        <w:t xml:space="preserve">54 </w:t>
      </w:r>
      <w:r w:rsidR="000E778F" w:rsidRPr="00004800">
        <w:rPr>
          <w:lang w:val="es-ES"/>
        </w:rPr>
        <w:t>del Código de Familia</w:t>
      </w:r>
      <w:r w:rsidR="00615F49" w:rsidRPr="00004800">
        <w:rPr>
          <w:lang w:val="es-ES"/>
        </w:rPr>
        <w:t xml:space="preserve">, </w:t>
      </w:r>
      <w:r w:rsidR="000E778F" w:rsidRPr="00004800">
        <w:rPr>
          <w:lang w:val="es-ES"/>
        </w:rPr>
        <w:t xml:space="preserve">el niño tiene derecho a expresar su opinión en la familia cuando se adoptan decisiones que le conciernen y a ser </w:t>
      </w:r>
      <w:r w:rsidR="00733AB5" w:rsidRPr="00004800">
        <w:rPr>
          <w:lang w:val="es-ES"/>
        </w:rPr>
        <w:t>oído</w:t>
      </w:r>
      <w:r w:rsidR="000E778F" w:rsidRPr="00004800">
        <w:rPr>
          <w:lang w:val="es-ES"/>
        </w:rPr>
        <w:t xml:space="preserve"> durante </w:t>
      </w:r>
      <w:r w:rsidR="00F00818" w:rsidRPr="00004800">
        <w:rPr>
          <w:lang w:val="es-ES"/>
        </w:rPr>
        <w:t>los</w:t>
      </w:r>
      <w:r w:rsidR="000E778F" w:rsidRPr="00004800">
        <w:rPr>
          <w:lang w:val="es-ES"/>
        </w:rPr>
        <w:t xml:space="preserve"> procedimiento</w:t>
      </w:r>
      <w:r w:rsidR="00F00818" w:rsidRPr="00004800">
        <w:rPr>
          <w:lang w:val="es-ES"/>
        </w:rPr>
        <w:t>s</w:t>
      </w:r>
      <w:r w:rsidR="001A2944" w:rsidRPr="00004800">
        <w:rPr>
          <w:lang w:val="es-ES"/>
        </w:rPr>
        <w:t xml:space="preserve"> judiciales </w:t>
      </w:r>
      <w:r w:rsidR="00453635" w:rsidRPr="00004800">
        <w:rPr>
          <w:lang w:val="es-ES"/>
        </w:rPr>
        <w:t>y</w:t>
      </w:r>
      <w:r w:rsidR="000E778F" w:rsidRPr="00004800">
        <w:rPr>
          <w:lang w:val="es-ES"/>
        </w:rPr>
        <w:t xml:space="preserve"> administrativo</w:t>
      </w:r>
      <w:r w:rsidR="00F00818" w:rsidRPr="00004800">
        <w:rPr>
          <w:lang w:val="es-ES"/>
        </w:rPr>
        <w:t>s</w:t>
      </w:r>
      <w:r w:rsidR="00615F49" w:rsidRPr="00004800">
        <w:rPr>
          <w:lang w:val="es-ES"/>
        </w:rPr>
        <w:t xml:space="preserve">. </w:t>
      </w:r>
      <w:r w:rsidR="001A2944" w:rsidRPr="00004800">
        <w:rPr>
          <w:lang w:val="es-ES"/>
        </w:rPr>
        <w:t>La opinión del niño</w:t>
      </w:r>
      <w:r w:rsidR="00836DEB">
        <w:rPr>
          <w:lang w:val="es-ES"/>
        </w:rPr>
        <w:t xml:space="preserve"> que ha alcanzado la edad de 10 </w:t>
      </w:r>
      <w:r w:rsidR="001A2944" w:rsidRPr="00004800">
        <w:rPr>
          <w:lang w:val="es-ES"/>
        </w:rPr>
        <w:t xml:space="preserve">años se debe tener en cuenta obligatoriamente si no </w:t>
      </w:r>
      <w:r w:rsidR="002D2EBE">
        <w:rPr>
          <w:lang w:val="es-ES"/>
        </w:rPr>
        <w:t>va en contra de</w:t>
      </w:r>
      <w:r w:rsidR="001A2944" w:rsidRPr="00004800">
        <w:rPr>
          <w:lang w:val="es-ES"/>
        </w:rPr>
        <w:t xml:space="preserve"> sus intereses</w:t>
      </w:r>
      <w:r w:rsidR="00615F49" w:rsidRPr="00004800">
        <w:rPr>
          <w:lang w:val="es-ES"/>
        </w:rPr>
        <w:t>.</w:t>
      </w:r>
    </w:p>
    <w:p w:rsidR="00615F49" w:rsidRPr="00004800" w:rsidRDefault="00BC4DE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el artículo </w:t>
      </w:r>
      <w:r w:rsidR="00615F49" w:rsidRPr="00004800">
        <w:rPr>
          <w:lang w:val="es-ES"/>
        </w:rPr>
        <w:t xml:space="preserve">63 </w:t>
      </w:r>
      <w:r w:rsidRPr="00004800">
        <w:rPr>
          <w:lang w:val="es-ES"/>
        </w:rPr>
        <w:t xml:space="preserve">del Código de Familia se establece el derecho </w:t>
      </w:r>
      <w:r w:rsidR="003B1C63" w:rsidRPr="00004800">
        <w:rPr>
          <w:lang w:val="es-ES"/>
        </w:rPr>
        <w:t>del niño</w:t>
      </w:r>
      <w:r w:rsidRPr="00004800">
        <w:rPr>
          <w:lang w:val="es-ES"/>
        </w:rPr>
        <w:t xml:space="preserve"> a expresar sus opiniones con respecto a la residencia cuando sus padres viven separados</w:t>
      </w:r>
      <w:r w:rsidR="00615F49" w:rsidRPr="00004800">
        <w:rPr>
          <w:lang w:val="es-ES"/>
        </w:rPr>
        <w:t>.</w:t>
      </w:r>
    </w:p>
    <w:p w:rsidR="00615F49" w:rsidRPr="00004800" w:rsidRDefault="001A294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De conformidad con el </w:t>
      </w:r>
      <w:r w:rsidR="0043401E" w:rsidRPr="00004800">
        <w:rPr>
          <w:lang w:val="es-ES"/>
        </w:rPr>
        <w:t xml:space="preserve">artículo </w:t>
      </w:r>
      <w:r w:rsidR="00615F49" w:rsidRPr="00004800">
        <w:rPr>
          <w:lang w:val="es-ES"/>
        </w:rPr>
        <w:t xml:space="preserve">58 </w:t>
      </w:r>
      <w:r w:rsidR="0043401E" w:rsidRPr="00004800">
        <w:rPr>
          <w:lang w:val="es-ES"/>
        </w:rPr>
        <w:t xml:space="preserve">del Código de Procedimiento Civil, un menor que haya alcanzado la edad de 16 años puede ejercer sus </w:t>
      </w:r>
      <w:r w:rsidR="0043401E" w:rsidRPr="00004800">
        <w:rPr>
          <w:szCs w:val="24"/>
          <w:lang w:val="es-ES"/>
        </w:rPr>
        <w:t>derechos procesales</w:t>
      </w:r>
      <w:r w:rsidR="0043401E" w:rsidRPr="00004800">
        <w:rPr>
          <w:lang w:val="es-ES"/>
        </w:rPr>
        <w:t xml:space="preserve"> y cumplir sus obligaciones correspondientes de manera independiente mediante la declaración de su plena capacidad jurídica </w:t>
      </w:r>
      <w:r w:rsidR="00615F49" w:rsidRPr="00004800">
        <w:rPr>
          <w:lang w:val="es-ES"/>
        </w:rPr>
        <w:t>(</w:t>
      </w:r>
      <w:r w:rsidR="00762763" w:rsidRPr="00004800">
        <w:rPr>
          <w:lang w:val="es-ES"/>
        </w:rPr>
        <w:t>emancipación</w:t>
      </w:r>
      <w:r w:rsidR="00615F49" w:rsidRPr="00004800">
        <w:rPr>
          <w:lang w:val="es-ES"/>
        </w:rPr>
        <w:t>)</w:t>
      </w:r>
      <w:r w:rsidR="00762763" w:rsidRPr="00004800">
        <w:rPr>
          <w:lang w:val="es-ES"/>
        </w:rPr>
        <w:t xml:space="preserve"> o por matrimonio</w:t>
      </w:r>
      <w:r w:rsidR="00615F49" w:rsidRPr="00004800">
        <w:rPr>
          <w:lang w:val="es-ES"/>
        </w:rPr>
        <w:t>.</w:t>
      </w:r>
      <w:r w:rsidR="00E87C81" w:rsidRPr="00004800">
        <w:rPr>
          <w:lang w:val="es-ES"/>
        </w:rPr>
        <w:t xml:space="preserve"> La defensa ante los tribunales de los derechos jurídicos, las libertades y los intereses de los menores de edades comprendidas entre 14 y</w:t>
      </w:r>
      <w:r w:rsidRPr="00004800">
        <w:rPr>
          <w:lang w:val="es-ES"/>
        </w:rPr>
        <w:t xml:space="preserve"> </w:t>
      </w:r>
      <w:r w:rsidR="00836DEB">
        <w:rPr>
          <w:lang w:val="es-ES"/>
        </w:rPr>
        <w:t>18 </w:t>
      </w:r>
      <w:r w:rsidR="00E87C81" w:rsidRPr="00004800">
        <w:rPr>
          <w:lang w:val="es-ES"/>
        </w:rPr>
        <w:t xml:space="preserve">años, así como de los adultos </w:t>
      </w:r>
      <w:r w:rsidR="001D3019" w:rsidRPr="00004800">
        <w:rPr>
          <w:lang w:val="es-ES"/>
        </w:rPr>
        <w:t>con una</w:t>
      </w:r>
      <w:r w:rsidR="00E87C81" w:rsidRPr="00004800">
        <w:rPr>
          <w:lang w:val="es-ES"/>
        </w:rPr>
        <w:t xml:space="preserve"> capacidad jurídica limitada</w:t>
      </w:r>
      <w:r w:rsidR="003D213B" w:rsidRPr="00004800">
        <w:rPr>
          <w:lang w:val="es-ES"/>
        </w:rPr>
        <w:t>,</w:t>
      </w:r>
      <w:r w:rsidR="00E87C81" w:rsidRPr="00004800">
        <w:rPr>
          <w:lang w:val="es-ES"/>
        </w:rPr>
        <w:t xml:space="preserve"> estará a cargo de sus padres, padres adoptivos o tutores, </w:t>
      </w:r>
      <w:r w:rsidR="002D2EBE">
        <w:rPr>
          <w:lang w:val="es-ES"/>
        </w:rPr>
        <w:t xml:space="preserve">teniendo </w:t>
      </w:r>
      <w:r w:rsidR="00E87C81" w:rsidRPr="00004800">
        <w:rPr>
          <w:lang w:val="es-ES"/>
        </w:rPr>
        <w:t xml:space="preserve">los tribunales </w:t>
      </w:r>
      <w:r w:rsidR="002D2EBE" w:rsidRPr="00004800">
        <w:rPr>
          <w:lang w:val="es-ES"/>
        </w:rPr>
        <w:t xml:space="preserve">la obligación </w:t>
      </w:r>
      <w:r w:rsidR="003D213B" w:rsidRPr="00004800">
        <w:rPr>
          <w:lang w:val="es-ES"/>
        </w:rPr>
        <w:t>de</w:t>
      </w:r>
      <w:r w:rsidRPr="00004800">
        <w:rPr>
          <w:lang w:val="es-ES"/>
        </w:rPr>
        <w:t xml:space="preserve"> hacer participar </w:t>
      </w:r>
      <w:r w:rsidR="002D2EBE" w:rsidRPr="00004800">
        <w:rPr>
          <w:lang w:val="es-ES"/>
        </w:rPr>
        <w:t xml:space="preserve">en tales casos </w:t>
      </w:r>
      <w:r w:rsidRPr="00004800">
        <w:rPr>
          <w:lang w:val="es-ES"/>
        </w:rPr>
        <w:t xml:space="preserve">a </w:t>
      </w:r>
      <w:r w:rsidR="00E87C81" w:rsidRPr="00004800">
        <w:rPr>
          <w:lang w:val="es-ES"/>
        </w:rPr>
        <w:t xml:space="preserve">los menores o </w:t>
      </w:r>
      <w:r w:rsidR="002D2EBE">
        <w:rPr>
          <w:lang w:val="es-ES"/>
        </w:rPr>
        <w:t xml:space="preserve">los </w:t>
      </w:r>
      <w:r w:rsidR="00E87C81" w:rsidRPr="00004800">
        <w:rPr>
          <w:lang w:val="es-ES"/>
        </w:rPr>
        <w:t>adultos con capacidad jurídica limitada</w:t>
      </w:r>
      <w:r w:rsidR="00615F49" w:rsidRPr="00004800">
        <w:rPr>
          <w:lang w:val="es-ES"/>
        </w:rPr>
        <w:t>.</w:t>
      </w:r>
    </w:p>
    <w:p w:rsidR="00615F49" w:rsidRPr="00004800" w:rsidRDefault="002C474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Se alentará a los niños a expresar libremente sus opiniones</w:t>
      </w:r>
      <w:r w:rsidR="00846ABB" w:rsidRPr="00004800">
        <w:rPr>
          <w:lang w:val="es-ES"/>
        </w:rPr>
        <w:t>,</w:t>
      </w:r>
      <w:r w:rsidRPr="00004800">
        <w:rPr>
          <w:lang w:val="es-ES"/>
        </w:rPr>
        <w:t xml:space="preserve"> no sólo con respecto a decisiones sobre cuestiones específicas que les conciernen, sino también en relación con su participación activa en la vida social de su localidad o país</w:t>
      </w:r>
      <w:r w:rsidR="00615F49" w:rsidRPr="00004800">
        <w:rPr>
          <w:lang w:val="es-ES"/>
        </w:rPr>
        <w:t xml:space="preserve">. </w:t>
      </w:r>
      <w:r w:rsidR="00210471" w:rsidRPr="00004800">
        <w:rPr>
          <w:lang w:val="es-ES"/>
        </w:rPr>
        <w:t>Por ejemplo, la mayoría de las escuelas tienen periódicos escolares con niños en el equipo de</w:t>
      </w:r>
      <w:r w:rsidR="0040688E" w:rsidRPr="00004800">
        <w:rPr>
          <w:lang w:val="es-ES"/>
        </w:rPr>
        <w:t xml:space="preserve"> redacción</w:t>
      </w:r>
      <w:r w:rsidR="00615F49" w:rsidRPr="00004800">
        <w:rPr>
          <w:lang w:val="es-ES"/>
        </w:rPr>
        <w:t>.</w:t>
      </w:r>
    </w:p>
    <w:p w:rsidR="00615F49" w:rsidRPr="00004800" w:rsidRDefault="00615F49" w:rsidP="00407C1E">
      <w:pPr>
        <w:pStyle w:val="Heading2"/>
        <w:ind w:left="480"/>
        <w:rPr>
          <w:lang w:val="es-ES"/>
        </w:rPr>
      </w:pPr>
      <w:r w:rsidRPr="00004800">
        <w:rPr>
          <w:lang w:val="es-ES"/>
        </w:rPr>
        <w:t>C.</w:t>
      </w:r>
      <w:r w:rsidR="00F807C9" w:rsidRPr="00004800">
        <w:rPr>
          <w:lang w:val="es-ES"/>
        </w:rPr>
        <w:t xml:space="preserve"> </w:t>
      </w:r>
      <w:r w:rsidR="00821886">
        <w:rPr>
          <w:lang w:val="es-ES"/>
        </w:rPr>
        <w:t xml:space="preserve"> </w:t>
      </w:r>
      <w:r w:rsidR="00F807C9" w:rsidRPr="00004800">
        <w:rPr>
          <w:szCs w:val="24"/>
          <w:lang w:val="es-ES"/>
        </w:rPr>
        <w:t>L</w:t>
      </w:r>
      <w:r w:rsidR="004207D4" w:rsidRPr="00004800">
        <w:rPr>
          <w:szCs w:val="24"/>
          <w:lang w:val="es-ES"/>
        </w:rPr>
        <w:t>ibertad de pensamiento, de conciencia y de religión</w:t>
      </w:r>
    </w:p>
    <w:p w:rsidR="00615F49" w:rsidRPr="00004800" w:rsidRDefault="009563F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 libertad de pensamiento</w:t>
      </w:r>
      <w:r w:rsidR="00006339" w:rsidRPr="00004800">
        <w:rPr>
          <w:lang w:val="es-ES"/>
        </w:rPr>
        <w:t xml:space="preserve"> está </w:t>
      </w:r>
      <w:r w:rsidR="00EF55C5">
        <w:rPr>
          <w:lang w:val="es-ES"/>
        </w:rPr>
        <w:t>consagrada</w:t>
      </w:r>
      <w:r w:rsidR="0000633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en el artículo </w:t>
      </w:r>
      <w:r w:rsidR="00615F49" w:rsidRPr="00004800">
        <w:rPr>
          <w:lang w:val="es-ES"/>
        </w:rPr>
        <w:t>32</w:t>
      </w:r>
      <w:r w:rsidRPr="0000480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Constituci￳n"/>
        </w:smartTagPr>
        <w:r w:rsidRPr="00004800">
          <w:rPr>
            <w:lang w:val="es-ES"/>
          </w:rPr>
          <w:t>la Constitución</w:t>
        </w:r>
      </w:smartTag>
      <w:r w:rsidR="001522DE" w:rsidRPr="00004800">
        <w:rPr>
          <w:lang w:val="es-ES"/>
        </w:rPr>
        <w:t>,</w:t>
      </w:r>
      <w:r w:rsidRPr="00004800">
        <w:rPr>
          <w:lang w:val="es-ES"/>
        </w:rPr>
        <w:t xml:space="preserve"> que </w:t>
      </w:r>
      <w:r w:rsidR="00EF55C5">
        <w:rPr>
          <w:lang w:val="es-ES"/>
        </w:rPr>
        <w:t>declara</w:t>
      </w:r>
      <w:r w:rsidRPr="00004800">
        <w:rPr>
          <w:lang w:val="es-ES"/>
        </w:rPr>
        <w:t xml:space="preserve"> que</w:t>
      </w:r>
      <w:r w:rsidR="00615F49" w:rsidRPr="00004800">
        <w:rPr>
          <w:lang w:val="es-ES"/>
        </w:rPr>
        <w:t xml:space="preserve"> “</w:t>
      </w:r>
      <w:r w:rsidR="004755BC" w:rsidRPr="00004800">
        <w:rPr>
          <w:lang w:val="es-ES"/>
        </w:rPr>
        <w:t>todos los ciudadanos gozan de libertad de pensamiento</w:t>
      </w:r>
      <w:r w:rsidR="00615F49" w:rsidRPr="00004800">
        <w:rPr>
          <w:lang w:val="es-ES"/>
        </w:rPr>
        <w:t>…”</w:t>
      </w:r>
      <w:r w:rsidR="00006339" w:rsidRPr="00004800">
        <w:rPr>
          <w:lang w:val="es-ES"/>
        </w:rPr>
        <w:t>.</w:t>
      </w:r>
      <w:r w:rsidR="004755BC" w:rsidRPr="00004800">
        <w:rPr>
          <w:lang w:val="es-ES"/>
        </w:rPr>
        <w:t xml:space="preserve"> E</w:t>
      </w:r>
      <w:r w:rsidR="00D72D85" w:rsidRPr="00004800">
        <w:rPr>
          <w:lang w:val="es-ES"/>
        </w:rPr>
        <w:t>n e</w:t>
      </w:r>
      <w:r w:rsidR="00006339" w:rsidRPr="00004800">
        <w:rPr>
          <w:lang w:val="es-ES"/>
        </w:rPr>
        <w:t>l párrafo 1</w:t>
      </w:r>
      <w:r w:rsidR="004755BC" w:rsidRPr="00004800">
        <w:rPr>
          <w:lang w:val="es-ES"/>
        </w:rPr>
        <w:t xml:space="preserve"> del artículo </w:t>
      </w:r>
      <w:r w:rsidR="00615F49" w:rsidRPr="00004800">
        <w:rPr>
          <w:lang w:val="es-ES"/>
        </w:rPr>
        <w:t>31</w:t>
      </w:r>
      <w:r w:rsidR="004755BC" w:rsidRPr="00004800">
        <w:rPr>
          <w:lang w:val="es-ES"/>
        </w:rPr>
        <w:t xml:space="preserve"> se </w:t>
      </w:r>
      <w:r w:rsidR="007B1BA1" w:rsidRPr="00004800">
        <w:rPr>
          <w:lang w:val="es-ES"/>
        </w:rPr>
        <w:t>consagra</w:t>
      </w:r>
      <w:r w:rsidR="004755BC" w:rsidRPr="00004800">
        <w:rPr>
          <w:lang w:val="es-ES"/>
        </w:rPr>
        <w:t xml:space="preserve"> la libertad de conciencia,</w:t>
      </w:r>
      <w:r w:rsidR="002439A9" w:rsidRPr="00004800">
        <w:rPr>
          <w:lang w:val="es-ES"/>
        </w:rPr>
        <w:t xml:space="preserve"> que se manifiesta en un espíritu de toler</w:t>
      </w:r>
      <w:r w:rsidR="00836DEB">
        <w:rPr>
          <w:lang w:val="es-ES"/>
        </w:rPr>
        <w:t>ancia y </w:t>
      </w:r>
      <w:r w:rsidR="002439A9" w:rsidRPr="00004800">
        <w:rPr>
          <w:lang w:val="es-ES"/>
        </w:rPr>
        <w:t>respeto</w:t>
      </w:r>
      <w:r w:rsidR="004755BC" w:rsidRPr="00004800">
        <w:rPr>
          <w:lang w:val="es-ES"/>
        </w:rPr>
        <w:t xml:space="preserve"> </w:t>
      </w:r>
      <w:r w:rsidR="002439A9" w:rsidRPr="00004800">
        <w:rPr>
          <w:lang w:val="es-ES"/>
        </w:rPr>
        <w:t>mutuo</w:t>
      </w:r>
      <w:r w:rsidR="00615F49" w:rsidRPr="00004800">
        <w:rPr>
          <w:lang w:val="es-ES"/>
        </w:rPr>
        <w:t xml:space="preserve">. </w:t>
      </w:r>
      <w:r w:rsidR="00011728" w:rsidRPr="00004800">
        <w:rPr>
          <w:lang w:val="es-ES"/>
        </w:rPr>
        <w:t>La libertad de religión se garantiza</w:t>
      </w:r>
      <w:r w:rsidR="00006339" w:rsidRPr="00004800">
        <w:rPr>
          <w:lang w:val="es-ES"/>
        </w:rPr>
        <w:t xml:space="preserve"> en el párrafo 2</w:t>
      </w:r>
      <w:r w:rsidR="00011728" w:rsidRPr="00004800">
        <w:rPr>
          <w:lang w:val="es-ES"/>
        </w:rPr>
        <w:t xml:space="preserve"> del artículo 31</w:t>
      </w:r>
      <w:r w:rsidR="00006339" w:rsidRPr="00004800">
        <w:rPr>
          <w:lang w:val="es-ES"/>
        </w:rPr>
        <w:t>,</w:t>
      </w:r>
      <w:r w:rsidR="00011728" w:rsidRPr="00004800">
        <w:rPr>
          <w:lang w:val="es-ES"/>
        </w:rPr>
        <w:t xml:space="preserve"> que establece que las organizaciones religiosas son libres y se organizan según sus propios estatutos de conformidad con la ley</w:t>
      </w:r>
      <w:r w:rsidR="00615F49" w:rsidRPr="00004800">
        <w:rPr>
          <w:lang w:val="es-ES"/>
        </w:rPr>
        <w:t>.</w:t>
      </w:r>
    </w:p>
    <w:p w:rsidR="00615F49" w:rsidRPr="00004800" w:rsidRDefault="00D72D8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Con arreglo al párrafo 1 del artículo </w:t>
      </w:r>
      <w:r w:rsidR="00615F49" w:rsidRPr="00004800">
        <w:rPr>
          <w:lang w:val="es-ES"/>
        </w:rPr>
        <w:t>8</w:t>
      </w:r>
      <w:r w:rsidR="00C1782B" w:rsidRPr="0000480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Ley"/>
        </w:smartTagPr>
        <w:r w:rsidR="00C1782B" w:rsidRPr="00004800">
          <w:rPr>
            <w:lang w:val="es-ES"/>
          </w:rPr>
          <w:t>la</w:t>
        </w:r>
        <w:r w:rsidR="00615F49" w:rsidRPr="00004800">
          <w:rPr>
            <w:lang w:val="es-ES"/>
          </w:rPr>
          <w:t xml:space="preserve"> </w:t>
        </w:r>
        <w:r w:rsidR="00C1782B" w:rsidRPr="00004800">
          <w:rPr>
            <w:rFonts w:ascii="TimesNewRoman" w:eastAsia="SimSun" w:hAnsi="TimesNewRoman" w:cs="TimesNewRoman"/>
            <w:szCs w:val="24"/>
            <w:lang w:val="es-ES" w:eastAsia="zh-CN"/>
          </w:rPr>
          <w:t>Ley</w:t>
        </w:r>
      </w:smartTag>
      <w:r w:rsidR="00C1782B" w:rsidRPr="00004800">
        <w:rPr>
          <w:rFonts w:ascii="TimesNewRoman" w:eastAsia="SimSun" w:hAnsi="TimesNewRoman" w:cs="TimesNewRoman"/>
          <w:szCs w:val="24"/>
          <w:lang w:val="es-ES" w:eastAsia="zh-CN"/>
        </w:rPr>
        <w:t xml:space="preserve"> de derechos del niño</w:t>
      </w:r>
      <w:r w:rsidR="00615F49" w:rsidRPr="00004800">
        <w:rPr>
          <w:lang w:val="es-ES"/>
        </w:rPr>
        <w:t xml:space="preserve">, </w:t>
      </w:r>
      <w:r w:rsidR="00E57AE8">
        <w:rPr>
          <w:lang w:val="es-ES"/>
        </w:rPr>
        <w:t>no se puede violar de </w:t>
      </w:r>
      <w:r w:rsidR="00380095" w:rsidRPr="00004800">
        <w:rPr>
          <w:lang w:val="es-ES"/>
        </w:rPr>
        <w:t>ninguna manera</w:t>
      </w:r>
      <w:r w:rsidR="00006339" w:rsidRPr="00004800">
        <w:rPr>
          <w:lang w:val="es-ES"/>
        </w:rPr>
        <w:t xml:space="preserve"> el derecho </w:t>
      </w:r>
      <w:r w:rsidR="00C1782B" w:rsidRPr="00004800">
        <w:rPr>
          <w:lang w:val="es-ES"/>
        </w:rPr>
        <w:t>de</w:t>
      </w:r>
      <w:r w:rsidR="00EF55C5">
        <w:rPr>
          <w:lang w:val="es-ES"/>
        </w:rPr>
        <w:t xml:space="preserve"> </w:t>
      </w:r>
      <w:r w:rsidR="00C1782B" w:rsidRPr="00004800">
        <w:rPr>
          <w:lang w:val="es-ES"/>
        </w:rPr>
        <w:t>l</w:t>
      </w:r>
      <w:r w:rsidR="00EF55C5">
        <w:rPr>
          <w:lang w:val="es-ES"/>
        </w:rPr>
        <w:t>os</w:t>
      </w:r>
      <w:r w:rsidR="00C1782B" w:rsidRPr="00004800">
        <w:rPr>
          <w:lang w:val="es-ES"/>
        </w:rPr>
        <w:t xml:space="preserve"> </w:t>
      </w:r>
      <w:r w:rsidR="006F4B98">
        <w:rPr>
          <w:lang w:val="es-ES"/>
        </w:rPr>
        <w:t>niño</w:t>
      </w:r>
      <w:r w:rsidR="00EF55C5">
        <w:rPr>
          <w:lang w:val="es-ES"/>
        </w:rPr>
        <w:t>s</w:t>
      </w:r>
      <w:r w:rsidR="00C1782B" w:rsidRPr="00004800">
        <w:rPr>
          <w:lang w:val="es-ES"/>
        </w:rPr>
        <w:t xml:space="preserve"> a la libertad de pensamiento y de conciencia. En el párrafo </w:t>
      </w:r>
      <w:r w:rsidR="00006339" w:rsidRPr="00004800">
        <w:rPr>
          <w:lang w:val="es-ES"/>
        </w:rPr>
        <w:t>4</w:t>
      </w:r>
      <w:r w:rsidR="00615F49" w:rsidRPr="00004800">
        <w:rPr>
          <w:lang w:val="es-ES"/>
        </w:rPr>
        <w:t xml:space="preserve"> </w:t>
      </w:r>
      <w:r w:rsidR="00C1782B" w:rsidRPr="00004800">
        <w:rPr>
          <w:lang w:val="es-ES"/>
        </w:rPr>
        <w:t>se estipula que ningún</w:t>
      </w:r>
      <w:r w:rsidR="00F0479F" w:rsidRPr="00004800">
        <w:rPr>
          <w:lang w:val="es-ES"/>
        </w:rPr>
        <w:t xml:space="preserve"> niño </w:t>
      </w:r>
      <w:r w:rsidR="00380095" w:rsidRPr="00004800">
        <w:rPr>
          <w:lang w:val="es-ES"/>
        </w:rPr>
        <w:t xml:space="preserve">puede ser obligado </w:t>
      </w:r>
      <w:r w:rsidR="00C1782B" w:rsidRPr="00004800">
        <w:rPr>
          <w:lang w:val="es-ES"/>
        </w:rPr>
        <w:t>a convertirse a</w:t>
      </w:r>
      <w:r w:rsidR="00006339" w:rsidRPr="00004800">
        <w:rPr>
          <w:lang w:val="es-ES"/>
        </w:rPr>
        <w:t xml:space="preserve"> cualquier </w:t>
      </w:r>
      <w:r w:rsidR="00C1782B" w:rsidRPr="00004800">
        <w:rPr>
          <w:lang w:val="es-ES"/>
        </w:rPr>
        <w:t>religión</w:t>
      </w:r>
      <w:r w:rsidR="00006339" w:rsidRPr="00004800">
        <w:rPr>
          <w:lang w:val="es-ES"/>
        </w:rPr>
        <w:t xml:space="preserve"> contraria </w:t>
      </w:r>
      <w:r w:rsidR="00C1782B" w:rsidRPr="00004800">
        <w:rPr>
          <w:lang w:val="es-ES"/>
        </w:rPr>
        <w:t>a sus convicciones</w:t>
      </w:r>
      <w:r w:rsidR="00615F49" w:rsidRPr="00004800">
        <w:rPr>
          <w:lang w:val="es-ES"/>
        </w:rPr>
        <w:t xml:space="preserve">. </w:t>
      </w:r>
      <w:r w:rsidR="00C1782B" w:rsidRPr="00004800">
        <w:rPr>
          <w:lang w:val="es-ES"/>
        </w:rPr>
        <w:t>El Estado garantizará la libertad de conciencia del</w:t>
      </w:r>
      <w:r w:rsidR="00F0479F" w:rsidRPr="00004800">
        <w:rPr>
          <w:lang w:val="es-ES"/>
        </w:rPr>
        <w:t xml:space="preserve"> </w:t>
      </w:r>
      <w:r w:rsidR="006F4B98">
        <w:rPr>
          <w:lang w:val="es-ES"/>
        </w:rPr>
        <w:t>niño</w:t>
      </w:r>
      <w:r w:rsidR="00006339" w:rsidRPr="00004800">
        <w:rPr>
          <w:lang w:val="es-ES"/>
        </w:rPr>
        <w:t xml:space="preserve">, que </w:t>
      </w:r>
      <w:r w:rsidR="00C1782B" w:rsidRPr="00004800">
        <w:rPr>
          <w:lang w:val="es-ES"/>
        </w:rPr>
        <w:t>se manifestará en</w:t>
      </w:r>
      <w:r w:rsidR="00006339" w:rsidRPr="00004800">
        <w:rPr>
          <w:lang w:val="es-ES"/>
        </w:rPr>
        <w:t xml:space="preserve"> un </w:t>
      </w:r>
      <w:r w:rsidR="00272835" w:rsidRPr="00004800">
        <w:rPr>
          <w:lang w:val="es-ES"/>
        </w:rPr>
        <w:t xml:space="preserve">espíritu </w:t>
      </w:r>
      <w:r w:rsidR="00C1782B" w:rsidRPr="00004800">
        <w:rPr>
          <w:lang w:val="es-ES"/>
        </w:rPr>
        <w:t>de tolerancia religiosa y respeto mutuo</w:t>
      </w:r>
      <w:r w:rsidR="00615F49" w:rsidRPr="00004800">
        <w:rPr>
          <w:lang w:val="es-ES"/>
        </w:rPr>
        <w:t>.</w:t>
      </w:r>
    </w:p>
    <w:p w:rsidR="00615F49" w:rsidRPr="00004800" w:rsidRDefault="000A24A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Una contribución especial al desarrollo espiritual de los niños </w:t>
      </w:r>
      <w:r w:rsidR="00EF55C5">
        <w:rPr>
          <w:lang w:val="es-ES"/>
        </w:rPr>
        <w:t>recluidos</w:t>
      </w:r>
      <w:r w:rsidRPr="00004800">
        <w:rPr>
          <w:lang w:val="es-ES"/>
        </w:rPr>
        <w:t xml:space="preserve"> es la cooperación del Departamento de Instituciones Penitenciarias con instituciones religiosas que ofrecen a los </w:t>
      </w:r>
      <w:r w:rsidR="00912D6E" w:rsidRPr="00004800">
        <w:rPr>
          <w:lang w:val="es-ES"/>
        </w:rPr>
        <w:t>reclusos</w:t>
      </w:r>
      <w:r w:rsidRPr="00004800">
        <w:rPr>
          <w:lang w:val="es-ES"/>
        </w:rPr>
        <w:t xml:space="preserve"> orientación y asesoramiento</w:t>
      </w:r>
      <w:r w:rsidR="00006339" w:rsidRPr="00004800">
        <w:rPr>
          <w:lang w:val="es-ES"/>
        </w:rPr>
        <w:t xml:space="preserve"> espirituales</w:t>
      </w:r>
      <w:r w:rsidR="00615F49" w:rsidRPr="00004800">
        <w:rPr>
          <w:lang w:val="es-ES"/>
        </w:rPr>
        <w:t>.</w:t>
      </w:r>
    </w:p>
    <w:p w:rsidR="00615F49" w:rsidRPr="00004800" w:rsidRDefault="00615F49" w:rsidP="00407C1E">
      <w:pPr>
        <w:pStyle w:val="Heading2"/>
        <w:ind w:left="480"/>
        <w:rPr>
          <w:lang w:val="es-ES"/>
        </w:rPr>
      </w:pPr>
      <w:r w:rsidRPr="00004800">
        <w:rPr>
          <w:lang w:val="es-ES"/>
        </w:rPr>
        <w:t xml:space="preserve">D.  </w:t>
      </w:r>
      <w:r w:rsidR="001C1E31" w:rsidRPr="00004800">
        <w:rPr>
          <w:szCs w:val="24"/>
          <w:lang w:val="es-ES"/>
        </w:rPr>
        <w:t>Libertad de asociación y de reunión pacífica</w:t>
      </w:r>
    </w:p>
    <w:p w:rsidR="00615F49" w:rsidRPr="00004800" w:rsidRDefault="001C1E3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Con arreglo al artículo </w:t>
      </w:r>
      <w:r w:rsidR="00615F49" w:rsidRPr="00004800">
        <w:rPr>
          <w:lang w:val="es-ES"/>
        </w:rPr>
        <w:t>40</w:t>
      </w:r>
      <w:r w:rsidRPr="00004800">
        <w:rPr>
          <w:lang w:val="es-ES"/>
        </w:rPr>
        <w:t xml:space="preserve"> de la Constitución</w:t>
      </w:r>
      <w:r w:rsidR="00615F49" w:rsidRPr="00004800">
        <w:rPr>
          <w:lang w:val="es-ES"/>
        </w:rPr>
        <w:t xml:space="preserve">, </w:t>
      </w:r>
      <w:r w:rsidR="00670935">
        <w:rPr>
          <w:lang w:val="es-ES"/>
        </w:rPr>
        <w:t xml:space="preserve">se pueden organizar y celebrar libremente </w:t>
      </w:r>
      <w:r w:rsidRPr="00004800">
        <w:rPr>
          <w:lang w:val="es-ES"/>
        </w:rPr>
        <w:t>reuniones, demostraciones, manifestaciones, actuaciones o cualquier otro tipo de asamblea</w:t>
      </w:r>
      <w:r w:rsidR="00670935">
        <w:rPr>
          <w:lang w:val="es-ES"/>
        </w:rPr>
        <w:t>s, siempre que se haga</w:t>
      </w:r>
      <w:r w:rsidRPr="00004800">
        <w:rPr>
          <w:lang w:val="es-ES"/>
        </w:rPr>
        <w:t xml:space="preserve"> </w:t>
      </w:r>
      <w:r w:rsidR="00846ABB" w:rsidRPr="00004800">
        <w:rPr>
          <w:lang w:val="es-ES"/>
        </w:rPr>
        <w:t xml:space="preserve">de manera pacífica </w:t>
      </w:r>
      <w:r w:rsidR="001522DE" w:rsidRPr="00004800">
        <w:rPr>
          <w:lang w:val="es-ES"/>
        </w:rPr>
        <w:t xml:space="preserve">y </w:t>
      </w:r>
      <w:r w:rsidR="00846ABB" w:rsidRPr="00004800">
        <w:rPr>
          <w:lang w:val="es-ES"/>
        </w:rPr>
        <w:t>sin ningú</w:t>
      </w:r>
      <w:r w:rsidRPr="00004800">
        <w:rPr>
          <w:lang w:val="es-ES"/>
        </w:rPr>
        <w:t xml:space="preserve">n </w:t>
      </w:r>
      <w:r w:rsidR="002706DA" w:rsidRPr="00004800">
        <w:rPr>
          <w:lang w:val="es-ES"/>
        </w:rPr>
        <w:t xml:space="preserve">tipo de </w:t>
      </w:r>
      <w:r w:rsidRPr="00004800">
        <w:rPr>
          <w:lang w:val="es-ES"/>
        </w:rPr>
        <w:t>arma</w:t>
      </w:r>
      <w:r w:rsidR="00615F49" w:rsidRPr="00004800">
        <w:rPr>
          <w:lang w:val="es-ES"/>
        </w:rPr>
        <w:t xml:space="preserve">. </w:t>
      </w:r>
      <w:r w:rsidR="00A5092F" w:rsidRPr="00004800">
        <w:rPr>
          <w:lang w:val="es-ES"/>
        </w:rPr>
        <w:t>Aunque no se menciona expresamente, se considera que este derecho se garantiza también a los niños</w:t>
      </w:r>
      <w:r w:rsidR="00615F49" w:rsidRPr="00004800">
        <w:rPr>
          <w:lang w:val="es-ES"/>
        </w:rPr>
        <w:t>.</w:t>
      </w:r>
    </w:p>
    <w:p w:rsidR="00615F49" w:rsidRPr="00004800" w:rsidRDefault="005001E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el artículo </w:t>
      </w:r>
      <w:r w:rsidR="00615F49" w:rsidRPr="00004800">
        <w:rPr>
          <w:lang w:val="es-ES"/>
        </w:rPr>
        <w:t xml:space="preserve">13 </w:t>
      </w:r>
      <w:r w:rsidRPr="0000480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"/>
        </w:smartTagPr>
        <w:r w:rsidRPr="00004800">
          <w:rPr>
            <w:lang w:val="es-ES"/>
          </w:rPr>
          <w:t>la Ley</w:t>
        </w:r>
      </w:smartTag>
      <w:r w:rsidRPr="00004800">
        <w:rPr>
          <w:lang w:val="es-ES"/>
        </w:rPr>
        <w:t xml:space="preserve"> de derechos del niño se</w:t>
      </w:r>
      <w:r w:rsidR="00670935">
        <w:rPr>
          <w:lang w:val="es-ES"/>
        </w:rPr>
        <w:t xml:space="preserve"> dispone</w:t>
      </w:r>
      <w:r w:rsidRPr="00004800">
        <w:rPr>
          <w:lang w:val="es-ES"/>
        </w:rPr>
        <w:t xml:space="preserve"> que los </w:t>
      </w:r>
      <w:r w:rsidR="00783066">
        <w:rPr>
          <w:lang w:val="es-ES"/>
        </w:rPr>
        <w:t>niños</w:t>
      </w:r>
      <w:r w:rsidRPr="00004800">
        <w:rPr>
          <w:lang w:val="es-ES"/>
        </w:rPr>
        <w:t xml:space="preserve"> tienen derecho a asociarse y formar organizaciones civiles</w:t>
      </w:r>
      <w:r w:rsidR="001522DE" w:rsidRPr="00004800">
        <w:rPr>
          <w:lang w:val="es-ES"/>
        </w:rPr>
        <w:t xml:space="preserve"> de </w:t>
      </w:r>
      <w:r w:rsidR="00670935">
        <w:rPr>
          <w:lang w:val="es-ES"/>
        </w:rPr>
        <w:t>conformidad con la legislación</w:t>
      </w:r>
      <w:r w:rsidR="00615F49" w:rsidRPr="00004800">
        <w:rPr>
          <w:lang w:val="es-ES"/>
        </w:rPr>
        <w:t xml:space="preserve">. </w:t>
      </w:r>
      <w:r w:rsidR="00094621" w:rsidRPr="00004800">
        <w:rPr>
          <w:lang w:val="es-ES"/>
        </w:rPr>
        <w:t xml:space="preserve">La </w:t>
      </w:r>
      <w:r w:rsidR="00670935">
        <w:rPr>
          <w:lang w:val="es-ES"/>
        </w:rPr>
        <w:t xml:space="preserve">manera de ejercer </w:t>
      </w:r>
      <w:r w:rsidR="00670935" w:rsidRPr="00004800">
        <w:rPr>
          <w:lang w:val="es-ES"/>
        </w:rPr>
        <w:t xml:space="preserve">este derecho </w:t>
      </w:r>
      <w:r w:rsidR="00670935">
        <w:rPr>
          <w:lang w:val="es-ES"/>
        </w:rPr>
        <w:t>está establecida</w:t>
      </w:r>
      <w:r w:rsidR="00762B15" w:rsidRPr="00004800">
        <w:rPr>
          <w:lang w:val="es-ES"/>
        </w:rPr>
        <w:t xml:space="preserve"> en </w:t>
      </w:r>
      <w:smartTag w:uri="urn:schemas-microsoft-com:office:smarttags" w:element="PersonName">
        <w:smartTagPr>
          <w:attr w:name="ProductID" w:val="la Ley"/>
        </w:smartTagPr>
        <w:r w:rsidR="00762B15" w:rsidRPr="00004800">
          <w:rPr>
            <w:lang w:val="es-ES"/>
          </w:rPr>
          <w:t>la L</w:t>
        </w:r>
        <w:r w:rsidR="00094621" w:rsidRPr="00004800">
          <w:rPr>
            <w:lang w:val="es-ES"/>
          </w:rPr>
          <w:t>ey</w:t>
        </w:r>
      </w:smartTag>
      <w:r w:rsidR="00094621" w:rsidRPr="00004800">
        <w:rPr>
          <w:lang w:val="es-ES"/>
        </w:rPr>
        <w:t xml:space="preserve"> de asociaciones civiles </w:t>
      </w:r>
      <w:r w:rsidR="00615F49" w:rsidRPr="00004800">
        <w:rPr>
          <w:lang w:val="es-ES"/>
        </w:rPr>
        <w:t>N</w:t>
      </w:r>
      <w:r w:rsidR="00762B15" w:rsidRPr="00004800">
        <w:rPr>
          <w:lang w:val="es-ES"/>
        </w:rPr>
        <w:t>º </w:t>
      </w:r>
      <w:r w:rsidR="00615F49" w:rsidRPr="00004800">
        <w:rPr>
          <w:lang w:val="es-ES"/>
        </w:rPr>
        <w:t>837</w:t>
      </w:r>
      <w:r w:rsidR="00762B15" w:rsidRPr="00004800">
        <w:rPr>
          <w:lang w:val="es-ES"/>
        </w:rPr>
        <w:t>, de</w:t>
      </w:r>
      <w:r w:rsidR="00615F49" w:rsidRPr="00004800">
        <w:rPr>
          <w:lang w:val="es-ES"/>
        </w:rPr>
        <w:t xml:space="preserve"> 17</w:t>
      </w:r>
      <w:r w:rsidR="00836DEB">
        <w:rPr>
          <w:lang w:val="es-ES"/>
        </w:rPr>
        <w:t xml:space="preserve"> de mayo de </w:t>
      </w:r>
      <w:r w:rsidR="00615F49" w:rsidRPr="00004800">
        <w:rPr>
          <w:lang w:val="es-ES"/>
        </w:rPr>
        <w:t>1996</w:t>
      </w:r>
      <w:r w:rsidR="00762B15" w:rsidRPr="00004800">
        <w:rPr>
          <w:lang w:val="es-ES"/>
        </w:rPr>
        <w:t xml:space="preserve">, que en su artículo 15 limita el derecho de los </w:t>
      </w:r>
      <w:r w:rsidR="00783066">
        <w:rPr>
          <w:lang w:val="es-ES"/>
        </w:rPr>
        <w:t>niños</w:t>
      </w:r>
      <w:r w:rsidR="00762B15" w:rsidRPr="00004800">
        <w:rPr>
          <w:lang w:val="es-ES"/>
        </w:rPr>
        <w:t xml:space="preserve"> a la asoci</w:t>
      </w:r>
      <w:r w:rsidR="001522DE" w:rsidRPr="00004800">
        <w:rPr>
          <w:lang w:val="es-ES"/>
        </w:rPr>
        <w:t>ación, pero que en el párrafo 7</w:t>
      </w:r>
      <w:r w:rsidR="00762B15" w:rsidRPr="00004800">
        <w:rPr>
          <w:lang w:val="es-ES"/>
        </w:rPr>
        <w:t xml:space="preserve"> </w:t>
      </w:r>
      <w:r w:rsidR="00F87D00">
        <w:rPr>
          <w:lang w:val="es-ES"/>
        </w:rPr>
        <w:t>prevé</w:t>
      </w:r>
      <w:r w:rsidR="00762B15" w:rsidRPr="00004800">
        <w:rPr>
          <w:lang w:val="es-ES"/>
        </w:rPr>
        <w:t xml:space="preserve"> que los que haya</w:t>
      </w:r>
      <w:r w:rsidR="009A24BB" w:rsidRPr="00004800">
        <w:rPr>
          <w:lang w:val="es-ES"/>
        </w:rPr>
        <w:t>n</w:t>
      </w:r>
      <w:r w:rsidR="00762B15" w:rsidRPr="00004800">
        <w:rPr>
          <w:lang w:val="es-ES"/>
        </w:rPr>
        <w:t xml:space="preserve"> alcanzado la edad de 10 años puede</w:t>
      </w:r>
      <w:r w:rsidR="006D777F" w:rsidRPr="00004800">
        <w:rPr>
          <w:lang w:val="es-ES"/>
        </w:rPr>
        <w:t>n</w:t>
      </w:r>
      <w:r w:rsidR="00762B15" w:rsidRPr="00004800">
        <w:rPr>
          <w:lang w:val="es-ES"/>
        </w:rPr>
        <w:t xml:space="preserve"> ser miembros (participantes) de asociaciones infantiles</w:t>
      </w:r>
      <w:r w:rsidR="001522DE" w:rsidRPr="00004800">
        <w:rPr>
          <w:lang w:val="es-ES"/>
        </w:rPr>
        <w:t>, y en el párrafo 6</w:t>
      </w:r>
      <w:r w:rsidR="006D777F" w:rsidRPr="00004800">
        <w:rPr>
          <w:lang w:val="es-ES"/>
        </w:rPr>
        <w:t xml:space="preserve"> establece que los de </w:t>
      </w:r>
      <w:smartTag w:uri="urn:schemas-microsoft-com:office:smarttags" w:element="metricconverter">
        <w:smartTagPr>
          <w:attr w:name="ProductID" w:val="14 a"/>
        </w:smartTagPr>
        <w:r w:rsidR="006D777F" w:rsidRPr="00004800">
          <w:rPr>
            <w:lang w:val="es-ES"/>
          </w:rPr>
          <w:t>14 a</w:t>
        </w:r>
      </w:smartTag>
      <w:r w:rsidR="006D777F" w:rsidRPr="00004800">
        <w:rPr>
          <w:lang w:val="es-ES"/>
        </w:rPr>
        <w:t xml:space="preserve"> 18 años pueden ser miembros (participantes) de asociaciones juveniles. </w:t>
      </w:r>
      <w:r w:rsidR="00836DEB">
        <w:rPr>
          <w:lang w:val="es-ES"/>
        </w:rPr>
        <w:t>Los niños menores de 10 años no </w:t>
      </w:r>
      <w:r w:rsidR="0013291C" w:rsidRPr="00004800">
        <w:rPr>
          <w:lang w:val="es-ES"/>
        </w:rPr>
        <w:t>pueden ser miembros (participantes) de organizaciones civiles</w:t>
      </w:r>
      <w:r w:rsidR="00615F49" w:rsidRPr="00004800">
        <w:rPr>
          <w:lang w:val="es-ES"/>
        </w:rPr>
        <w:t>.</w:t>
      </w:r>
    </w:p>
    <w:p w:rsidR="00615F49" w:rsidRPr="00004800" w:rsidRDefault="00615F49" w:rsidP="00407C1E">
      <w:pPr>
        <w:pStyle w:val="Heading2"/>
        <w:ind w:left="480"/>
        <w:rPr>
          <w:lang w:val="es-ES"/>
        </w:rPr>
      </w:pPr>
      <w:r w:rsidRPr="00004800">
        <w:rPr>
          <w:lang w:val="es-ES"/>
        </w:rPr>
        <w:t xml:space="preserve">E.  </w:t>
      </w:r>
      <w:r w:rsidR="008C64BB" w:rsidRPr="00004800">
        <w:rPr>
          <w:lang w:val="es-ES"/>
        </w:rPr>
        <w:t>Protección de la vida personal y privada</w:t>
      </w:r>
    </w:p>
    <w:p w:rsidR="00615F49" w:rsidRPr="00004800" w:rsidRDefault="000A5DA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Con</w:t>
      </w:r>
      <w:r w:rsidR="007A214E" w:rsidRPr="00004800">
        <w:rPr>
          <w:lang w:val="es-ES"/>
        </w:rPr>
        <w:t xml:space="preserve"> miras a la </w:t>
      </w:r>
      <w:r w:rsidR="00BD08B6" w:rsidRPr="00004800">
        <w:rPr>
          <w:lang w:val="es-ES"/>
        </w:rPr>
        <w:t>protección de la vida personal y privada</w:t>
      </w:r>
      <w:r w:rsidR="007A214E" w:rsidRPr="00004800">
        <w:rPr>
          <w:lang w:val="es-ES"/>
        </w:rPr>
        <w:t>,</w:t>
      </w:r>
      <w:r w:rsidR="00BD08B6" w:rsidRPr="00004800">
        <w:rPr>
          <w:lang w:val="es-ES"/>
        </w:rPr>
        <w:t xml:space="preserve"> </w:t>
      </w:r>
      <w:r w:rsidR="00AC16A9">
        <w:rPr>
          <w:lang w:val="es-ES"/>
        </w:rPr>
        <w:t xml:space="preserve">de acuerdo con </w:t>
      </w:r>
      <w:r w:rsidR="00BD08B6" w:rsidRPr="00004800">
        <w:rPr>
          <w:lang w:val="es-ES"/>
        </w:rPr>
        <w:t>la legislación</w:t>
      </w:r>
      <w:r w:rsidR="0086219B" w:rsidRPr="00004800">
        <w:rPr>
          <w:lang w:val="es-ES"/>
        </w:rPr>
        <w:t xml:space="preserve"> </w:t>
      </w:r>
      <w:r w:rsidR="006F4B98">
        <w:rPr>
          <w:lang w:val="es-ES"/>
        </w:rPr>
        <w:t>niños</w:t>
      </w:r>
      <w:r w:rsidR="00B73AD4" w:rsidRPr="00004800">
        <w:rPr>
          <w:lang w:val="es-ES"/>
        </w:rPr>
        <w:t xml:space="preserve"> </w:t>
      </w:r>
      <w:r w:rsidR="00A70D48" w:rsidRPr="00004800">
        <w:rPr>
          <w:lang w:val="es-ES"/>
        </w:rPr>
        <w:t>reclusos</w:t>
      </w:r>
      <w:r w:rsidR="00BD08B6" w:rsidRPr="00004800">
        <w:rPr>
          <w:lang w:val="es-ES"/>
        </w:rPr>
        <w:t>: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T</w:t>
      </w:r>
      <w:r w:rsidR="002B520E" w:rsidRPr="00004800">
        <w:rPr>
          <w:lang w:val="es-ES"/>
        </w:rPr>
        <w:t>iene</w:t>
      </w:r>
      <w:r w:rsidR="00B73AD4" w:rsidRPr="00004800">
        <w:rPr>
          <w:lang w:val="es-ES"/>
        </w:rPr>
        <w:t>n</w:t>
      </w:r>
      <w:r w:rsidR="002B520E" w:rsidRPr="00004800">
        <w:rPr>
          <w:lang w:val="es-ES"/>
        </w:rPr>
        <w:t xml:space="preserve"> derecho a recibir visitas de</w:t>
      </w:r>
      <w:r w:rsidR="007A214E" w:rsidRPr="00004800">
        <w:rPr>
          <w:lang w:val="es-ES"/>
        </w:rPr>
        <w:t xml:space="preserve"> familiares </w:t>
      </w:r>
      <w:r w:rsidR="002B520E" w:rsidRPr="00004800">
        <w:rPr>
          <w:lang w:val="es-ES"/>
        </w:rPr>
        <w:t xml:space="preserve">u otras personas </w:t>
      </w:r>
      <w:r w:rsidR="002E37DC" w:rsidRPr="00004800">
        <w:rPr>
          <w:lang w:val="es-ES"/>
        </w:rPr>
        <w:t>(</w:t>
      </w:r>
      <w:r w:rsidR="00FB7990" w:rsidRPr="00004800">
        <w:rPr>
          <w:lang w:val="es-ES"/>
        </w:rPr>
        <w:t>artículo</w:t>
      </w:r>
      <w:r w:rsidR="00961C27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32 </w:t>
      </w:r>
      <w:r w:rsidR="002B520E" w:rsidRPr="00004800">
        <w:rPr>
          <w:lang w:val="es-ES"/>
        </w:rPr>
        <w:t xml:space="preserve">del </w:t>
      </w:r>
      <w:r w:rsidR="00FC5C81" w:rsidRPr="00004800">
        <w:rPr>
          <w:lang w:val="es-ES"/>
        </w:rPr>
        <w:t>Código de Ejecución de las Penas</w:t>
      </w:r>
      <w:r w:rsidR="00615F49" w:rsidRPr="00004800">
        <w:rPr>
          <w:lang w:val="es-ES"/>
        </w:rPr>
        <w:t xml:space="preserve">) </w:t>
      </w:r>
      <w:r w:rsidR="002E37DC" w:rsidRPr="00004800">
        <w:rPr>
          <w:lang w:val="es-ES"/>
        </w:rPr>
        <w:t xml:space="preserve">por lo menos una vez al mes (de una a cuatro horas) y como mínimo cuatro veces al año </w:t>
      </w:r>
      <w:r w:rsidR="00615F49" w:rsidRPr="00004800">
        <w:rPr>
          <w:lang w:val="es-ES"/>
        </w:rPr>
        <w:t>(</w:t>
      </w:r>
      <w:r w:rsidR="002E37DC" w:rsidRPr="00004800">
        <w:rPr>
          <w:lang w:val="es-ES"/>
        </w:rPr>
        <w:t>de</w:t>
      </w:r>
      <w:r w:rsidR="00615F49" w:rsidRPr="00004800">
        <w:rPr>
          <w:lang w:val="es-ES"/>
        </w:rPr>
        <w:t xml:space="preserve"> 12 </w:t>
      </w:r>
      <w:r w:rsidR="002E37DC" w:rsidRPr="00004800">
        <w:rPr>
          <w:lang w:val="es-ES"/>
        </w:rPr>
        <w:t>horas a</w:t>
      </w:r>
      <w:r w:rsidR="007A214E" w:rsidRPr="00004800">
        <w:rPr>
          <w:lang w:val="es-ES"/>
        </w:rPr>
        <w:t xml:space="preserve"> tres </w:t>
      </w:r>
      <w:r w:rsidR="002E37DC" w:rsidRPr="00004800">
        <w:rPr>
          <w:lang w:val="es-ES"/>
        </w:rPr>
        <w:t>días</w:t>
      </w:r>
      <w:r w:rsidR="00615F49" w:rsidRPr="00004800">
        <w:rPr>
          <w:lang w:val="es-ES"/>
        </w:rPr>
        <w:t xml:space="preserve">). </w:t>
      </w:r>
      <w:r w:rsidR="008D3D4B" w:rsidRPr="00004800">
        <w:rPr>
          <w:lang w:val="es-ES"/>
        </w:rPr>
        <w:t xml:space="preserve">No </w:t>
      </w:r>
      <w:r w:rsidR="00C9126C" w:rsidRPr="00004800">
        <w:rPr>
          <w:lang w:val="es-ES"/>
        </w:rPr>
        <w:t>se</w:t>
      </w:r>
      <w:r>
        <w:rPr>
          <w:lang w:val="es-ES"/>
        </w:rPr>
        <w:t xml:space="preserve"> limita el número de </w:t>
      </w:r>
      <w:r w:rsidR="008D3D4B" w:rsidRPr="00004800">
        <w:rPr>
          <w:lang w:val="es-ES"/>
        </w:rPr>
        <w:t>reuniones con abogados, con personas que t</w:t>
      </w:r>
      <w:r w:rsidR="0069468C" w:rsidRPr="00004800">
        <w:rPr>
          <w:lang w:val="es-ES"/>
        </w:rPr>
        <w:t>engan</w:t>
      </w:r>
      <w:r w:rsidR="008D3D4B" w:rsidRPr="00004800">
        <w:rPr>
          <w:lang w:val="es-ES"/>
        </w:rPr>
        <w:t xml:space="preserve"> derecho a prestar asistencia </w:t>
      </w:r>
      <w:r w:rsidR="00C9126C" w:rsidRPr="00004800">
        <w:rPr>
          <w:lang w:val="es-ES"/>
        </w:rPr>
        <w:t>jurí</w:t>
      </w:r>
      <w:r w:rsidR="008D3D4B" w:rsidRPr="00004800">
        <w:rPr>
          <w:lang w:val="es-ES"/>
        </w:rPr>
        <w:t>dica o con otras personas que estipule la ley</w:t>
      </w:r>
      <w:r w:rsidR="00615F49" w:rsidRPr="00004800">
        <w:rPr>
          <w:lang w:val="es-ES"/>
        </w:rPr>
        <w:t>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T</w:t>
      </w:r>
      <w:r w:rsidR="00CD0493" w:rsidRPr="00004800">
        <w:rPr>
          <w:lang w:val="es-ES"/>
        </w:rPr>
        <w:t xml:space="preserve">ienen derecho a mantener correspondencia y conversaciones telefónicas </w:t>
      </w:r>
      <w:r w:rsidR="00615F49" w:rsidRPr="00004800">
        <w:rPr>
          <w:lang w:val="es-ES"/>
        </w:rPr>
        <w:t>(</w:t>
      </w:r>
      <w:r w:rsidR="00FB7990" w:rsidRPr="00004800">
        <w:rPr>
          <w:lang w:val="es-ES"/>
        </w:rPr>
        <w:t>artículo</w:t>
      </w:r>
      <w:r w:rsidR="00DA5BC2" w:rsidRPr="00004800">
        <w:rPr>
          <w:lang w:val="es-ES"/>
        </w:rPr>
        <w:t xml:space="preserve"> </w:t>
      </w:r>
      <w:r w:rsidR="00615F49" w:rsidRPr="00004800">
        <w:rPr>
          <w:lang w:val="es-ES"/>
        </w:rPr>
        <w:t>299</w:t>
      </w:r>
      <w:r w:rsidR="00CD0493" w:rsidRPr="00004800">
        <w:rPr>
          <w:lang w:val="es-ES"/>
        </w:rPr>
        <w:t xml:space="preserve"> del </w:t>
      </w:r>
      <w:r w:rsidR="00FC5C81" w:rsidRPr="00004800">
        <w:rPr>
          <w:lang w:val="es-ES"/>
        </w:rPr>
        <w:t>Código de Ejecución de las Penas</w:t>
      </w:r>
      <w:r w:rsidR="00CD0493" w:rsidRPr="00004800">
        <w:rPr>
          <w:lang w:val="es-ES"/>
        </w:rPr>
        <w:t>), es decir, a recibir y enviar cartas, telegramas y peticiones.</w:t>
      </w:r>
      <w:r w:rsidR="00615F49" w:rsidRPr="00004800">
        <w:rPr>
          <w:lang w:val="es-ES"/>
        </w:rPr>
        <w:t xml:space="preserve"> </w:t>
      </w:r>
      <w:r w:rsidR="00CD0493" w:rsidRPr="00004800">
        <w:rPr>
          <w:lang w:val="es-ES"/>
        </w:rPr>
        <w:t xml:space="preserve">También tienen derecho </w:t>
      </w:r>
      <w:r w:rsidR="00767835" w:rsidRPr="00004800">
        <w:rPr>
          <w:lang w:val="es-ES"/>
        </w:rPr>
        <w:t xml:space="preserve">como mínimo </w:t>
      </w:r>
      <w:r w:rsidR="00C8520A" w:rsidRPr="00004800">
        <w:rPr>
          <w:lang w:val="es-ES"/>
        </w:rPr>
        <w:t>a una conversación tele</w:t>
      </w:r>
      <w:r w:rsidR="00CD0493" w:rsidRPr="00004800">
        <w:rPr>
          <w:lang w:val="es-ES"/>
        </w:rPr>
        <w:t>f</w:t>
      </w:r>
      <w:r w:rsidR="00C8520A" w:rsidRPr="00004800">
        <w:rPr>
          <w:lang w:val="es-ES"/>
        </w:rPr>
        <w:t>ó</w:t>
      </w:r>
      <w:r w:rsidR="00CD0493" w:rsidRPr="00004800">
        <w:rPr>
          <w:lang w:val="es-ES"/>
        </w:rPr>
        <w:t xml:space="preserve">nica de 10 minutos de duración </w:t>
      </w:r>
      <w:r w:rsidR="00EF4612" w:rsidRPr="00004800">
        <w:rPr>
          <w:lang w:val="es-ES"/>
        </w:rPr>
        <w:t xml:space="preserve">cada dos semanas </w:t>
      </w:r>
      <w:r w:rsidR="00CD0493" w:rsidRPr="00004800">
        <w:rPr>
          <w:lang w:val="es-ES"/>
        </w:rPr>
        <w:t>con</w:t>
      </w:r>
      <w:r w:rsidR="007A214E" w:rsidRPr="00004800">
        <w:rPr>
          <w:lang w:val="es-ES"/>
        </w:rPr>
        <w:t xml:space="preserve"> su cónyuge o con </w:t>
      </w:r>
      <w:r>
        <w:rPr>
          <w:lang w:val="es-ES"/>
        </w:rPr>
        <w:t>otras </w:t>
      </w:r>
      <w:r w:rsidR="00CD0493" w:rsidRPr="00004800">
        <w:rPr>
          <w:lang w:val="es-ES"/>
        </w:rPr>
        <w:t>personas</w:t>
      </w:r>
      <w:r w:rsidR="00615F49" w:rsidRPr="00004800">
        <w:rPr>
          <w:lang w:val="es-ES"/>
        </w:rPr>
        <w:t>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T</w:t>
      </w:r>
      <w:r w:rsidR="000B06CA" w:rsidRPr="00004800">
        <w:rPr>
          <w:lang w:val="es-ES"/>
        </w:rPr>
        <w:t xml:space="preserve">ienen </w:t>
      </w:r>
      <w:r w:rsidR="00767835" w:rsidRPr="00004800">
        <w:rPr>
          <w:lang w:val="es-ES"/>
        </w:rPr>
        <w:t>derec</w:t>
      </w:r>
      <w:r w:rsidR="000F1E4D" w:rsidRPr="00004800">
        <w:rPr>
          <w:lang w:val="es-ES"/>
        </w:rPr>
        <w:t>ho a mejorar su capacidad intel</w:t>
      </w:r>
      <w:r w:rsidR="00767835" w:rsidRPr="00004800">
        <w:rPr>
          <w:lang w:val="es-ES"/>
        </w:rPr>
        <w:t xml:space="preserve">ectual y estudiar </w:t>
      </w:r>
      <w:r w:rsidR="00615F49" w:rsidRPr="00004800">
        <w:rPr>
          <w:lang w:val="es-ES"/>
        </w:rPr>
        <w:t>(art</w:t>
      </w:r>
      <w:r w:rsidR="00FB7990" w:rsidRPr="00004800">
        <w:rPr>
          <w:lang w:val="es-ES"/>
        </w:rPr>
        <w:t>ículos</w:t>
      </w:r>
      <w:r w:rsidR="00615F49" w:rsidRPr="00004800">
        <w:rPr>
          <w:lang w:val="es-ES"/>
        </w:rPr>
        <w:t xml:space="preserve"> 9 </w:t>
      </w:r>
      <w:r w:rsidR="00767835" w:rsidRPr="00004800">
        <w:rPr>
          <w:lang w:val="es-ES"/>
        </w:rPr>
        <w:t>y</w:t>
      </w:r>
      <w:r w:rsidR="00615F49" w:rsidRPr="00004800">
        <w:rPr>
          <w:lang w:val="es-ES"/>
        </w:rPr>
        <w:t xml:space="preserve"> 10 </w:t>
      </w:r>
      <w:r w:rsidR="00767835" w:rsidRPr="0000480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"/>
        </w:smartTagPr>
        <w:r w:rsidR="00767835" w:rsidRPr="00004800">
          <w:rPr>
            <w:lang w:val="es-ES"/>
          </w:rPr>
          <w:t>la Ley</w:t>
        </w:r>
      </w:smartTag>
      <w:r w:rsidR="00767835" w:rsidRPr="00004800">
        <w:rPr>
          <w:lang w:val="es-ES"/>
        </w:rPr>
        <w:t xml:space="preserve"> de derechos del niño)</w:t>
      </w:r>
      <w:r w:rsidR="00FB7990" w:rsidRPr="00004800">
        <w:rPr>
          <w:lang w:val="es-ES"/>
        </w:rPr>
        <w:t>,</w:t>
      </w:r>
      <w:r w:rsidR="009251B6" w:rsidRPr="00004800">
        <w:rPr>
          <w:lang w:val="es-ES"/>
        </w:rPr>
        <w:t xml:space="preserve"> en particular </w:t>
      </w:r>
      <w:r w:rsidR="00FB7990" w:rsidRPr="00004800">
        <w:rPr>
          <w:lang w:val="es-ES"/>
        </w:rPr>
        <w:t>a asistir a la escuela de enseñanza secundaria</w:t>
      </w:r>
      <w:r w:rsidR="00615F49" w:rsidRPr="00004800">
        <w:rPr>
          <w:lang w:val="es-ES"/>
        </w:rPr>
        <w:t>.</w:t>
      </w:r>
      <w:r w:rsidR="009251B6" w:rsidRPr="00004800">
        <w:rPr>
          <w:lang w:val="es-ES"/>
        </w:rPr>
        <w:t xml:space="preserve"> Hay unos </w:t>
      </w:r>
      <w:r w:rsidR="00615F49" w:rsidRPr="00004800">
        <w:rPr>
          <w:lang w:val="es-ES"/>
        </w:rPr>
        <w:t>160 m</w:t>
      </w:r>
      <w:r w:rsidR="00FB7990" w:rsidRPr="00004800">
        <w:rPr>
          <w:lang w:val="es-ES"/>
        </w:rPr>
        <w:t>eno</w:t>
      </w:r>
      <w:r w:rsidR="002222BC" w:rsidRPr="00004800">
        <w:rPr>
          <w:lang w:val="es-ES"/>
        </w:rPr>
        <w:t xml:space="preserve">res </w:t>
      </w:r>
      <w:r w:rsidR="00F33C07" w:rsidRPr="00004800">
        <w:rPr>
          <w:lang w:val="es-ES"/>
        </w:rPr>
        <w:t>qu</w:t>
      </w:r>
      <w:r w:rsidR="009251B6" w:rsidRPr="00004800">
        <w:rPr>
          <w:lang w:val="es-ES"/>
        </w:rPr>
        <w:t xml:space="preserve">e </w:t>
      </w:r>
      <w:r w:rsidR="002222BC" w:rsidRPr="00004800">
        <w:rPr>
          <w:lang w:val="es-ES"/>
        </w:rPr>
        <w:t>asisten a la escuela en el centro p</w:t>
      </w:r>
      <w:r w:rsidR="00FB7990" w:rsidRPr="00004800">
        <w:rPr>
          <w:lang w:val="es-ES"/>
        </w:rPr>
        <w:t>enitenciario Nº </w:t>
      </w:r>
      <w:r w:rsidR="00615F49" w:rsidRPr="00004800">
        <w:rPr>
          <w:lang w:val="es-ES"/>
        </w:rPr>
        <w:t>2</w:t>
      </w:r>
      <w:r w:rsidR="00D963FE" w:rsidRPr="00004800">
        <w:rPr>
          <w:lang w:val="es-ES"/>
        </w:rPr>
        <w:t xml:space="preserve"> de</w:t>
      </w:r>
      <w:r w:rsidR="00615F49" w:rsidRPr="00004800">
        <w:rPr>
          <w:lang w:val="es-ES"/>
        </w:rPr>
        <w:t xml:space="preserve"> Lipcani</w:t>
      </w:r>
      <w:r w:rsidR="009251B6" w:rsidRPr="00004800">
        <w:rPr>
          <w:lang w:val="es-ES"/>
        </w:rPr>
        <w:t>;</w:t>
      </w:r>
      <w:r w:rsidR="00615F49" w:rsidRPr="00004800">
        <w:rPr>
          <w:lang w:val="es-ES"/>
        </w:rPr>
        <w:t xml:space="preserve"> 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T</w:t>
      </w:r>
      <w:r w:rsidR="00966646" w:rsidRPr="00004800">
        <w:rPr>
          <w:lang w:val="es-ES"/>
        </w:rPr>
        <w:t xml:space="preserve">ienen derecho a trabajar </w:t>
      </w:r>
      <w:r w:rsidR="00615F49" w:rsidRPr="00004800">
        <w:rPr>
          <w:lang w:val="es-ES"/>
        </w:rPr>
        <w:t>(</w:t>
      </w:r>
      <w:r w:rsidR="00FB7990" w:rsidRPr="00004800">
        <w:rPr>
          <w:lang w:val="es-ES"/>
        </w:rPr>
        <w:t>artículo</w:t>
      </w:r>
      <w:r w:rsidR="00F47386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11 </w:t>
      </w:r>
      <w:r w:rsidR="00966646" w:rsidRPr="0000480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"/>
        </w:smartTagPr>
        <w:r w:rsidR="00966646" w:rsidRPr="00004800">
          <w:rPr>
            <w:lang w:val="es-ES"/>
          </w:rPr>
          <w:t>la Ley</w:t>
        </w:r>
      </w:smartTag>
      <w:r w:rsidR="00966646" w:rsidRPr="00004800">
        <w:rPr>
          <w:lang w:val="es-ES"/>
        </w:rPr>
        <w:t xml:space="preserve"> de derechos del niño</w:t>
      </w:r>
      <w:r w:rsidR="00615F49" w:rsidRPr="00004800">
        <w:rPr>
          <w:lang w:val="es-ES"/>
        </w:rPr>
        <w:t xml:space="preserve">). </w:t>
      </w:r>
      <w:r w:rsidR="00AC16A9">
        <w:rPr>
          <w:lang w:val="es-ES"/>
        </w:rPr>
        <w:t>Con este fin</w:t>
      </w:r>
      <w:r w:rsidR="007D2350" w:rsidRPr="00004800">
        <w:rPr>
          <w:lang w:val="es-ES"/>
        </w:rPr>
        <w:t xml:space="preserve"> en los </w:t>
      </w:r>
      <w:r w:rsidR="002222BC" w:rsidRPr="00004800">
        <w:rPr>
          <w:lang w:val="es-ES"/>
        </w:rPr>
        <w:t xml:space="preserve">centros </w:t>
      </w:r>
      <w:r w:rsidR="007D2350" w:rsidRPr="00004800">
        <w:rPr>
          <w:lang w:val="es-ES"/>
        </w:rPr>
        <w:t xml:space="preserve">penitenciarios se llevan a cabo actividades de orientación </w:t>
      </w:r>
      <w:r w:rsidR="006B0234" w:rsidRPr="00004800">
        <w:rPr>
          <w:lang w:val="es-ES"/>
        </w:rPr>
        <w:t xml:space="preserve">y formación </w:t>
      </w:r>
      <w:r w:rsidR="007D2350" w:rsidRPr="00004800">
        <w:rPr>
          <w:lang w:val="es-ES"/>
        </w:rPr>
        <w:t>profesional</w:t>
      </w:r>
      <w:r w:rsidR="006B0234" w:rsidRPr="00004800">
        <w:rPr>
          <w:lang w:val="es-ES"/>
        </w:rPr>
        <w:t xml:space="preserve">es para </w:t>
      </w:r>
      <w:r w:rsidR="007D2350" w:rsidRPr="00004800">
        <w:rPr>
          <w:lang w:val="es-ES"/>
        </w:rPr>
        <w:t>menores</w:t>
      </w:r>
      <w:r w:rsidR="00615F49" w:rsidRPr="00004800">
        <w:rPr>
          <w:lang w:val="es-ES"/>
        </w:rPr>
        <w:t xml:space="preserve">. </w:t>
      </w:r>
      <w:r w:rsidR="007D2350" w:rsidRPr="00004800">
        <w:rPr>
          <w:lang w:val="es-ES"/>
        </w:rPr>
        <w:t>Así</w:t>
      </w:r>
      <w:r w:rsidR="00F47386" w:rsidRPr="00004800">
        <w:rPr>
          <w:lang w:val="es-ES"/>
        </w:rPr>
        <w:t>,</w:t>
      </w:r>
      <w:r w:rsidR="007D2350" w:rsidRPr="00004800">
        <w:rPr>
          <w:lang w:val="es-ES"/>
        </w:rPr>
        <w:t xml:space="preserve"> en </w:t>
      </w:r>
      <w:r w:rsidR="002222BC" w:rsidRPr="00004800">
        <w:rPr>
          <w:lang w:val="es-ES"/>
        </w:rPr>
        <w:t>el centro</w:t>
      </w:r>
      <w:r w:rsidR="007D2350" w:rsidRPr="00004800">
        <w:rPr>
          <w:lang w:val="es-ES"/>
        </w:rPr>
        <w:t xml:space="preserve"> penitencia</w:t>
      </w:r>
      <w:r w:rsidR="002222BC" w:rsidRPr="00004800">
        <w:rPr>
          <w:lang w:val="es-ES"/>
        </w:rPr>
        <w:t>rio</w:t>
      </w:r>
      <w:r w:rsidR="007D2350" w:rsidRPr="00004800">
        <w:rPr>
          <w:lang w:val="es-ES"/>
        </w:rPr>
        <w:t xml:space="preserve"> Nº 2</w:t>
      </w:r>
      <w:r w:rsidR="00F47386" w:rsidRPr="00004800">
        <w:rPr>
          <w:lang w:val="es-ES"/>
        </w:rPr>
        <w:t xml:space="preserve"> de</w:t>
      </w:r>
      <w:r w:rsidR="007D2350" w:rsidRPr="00004800">
        <w:rPr>
          <w:lang w:val="es-ES"/>
        </w:rPr>
        <w:t xml:space="preserve"> </w:t>
      </w:r>
      <w:r w:rsidR="00615F49" w:rsidRPr="00004800">
        <w:rPr>
          <w:lang w:val="es-ES"/>
        </w:rPr>
        <w:t>Lipcani</w:t>
      </w:r>
      <w:r w:rsidR="007D2350" w:rsidRPr="00004800">
        <w:rPr>
          <w:lang w:val="es-ES"/>
        </w:rPr>
        <w:t xml:space="preserve"> y en </w:t>
      </w:r>
      <w:r w:rsidR="002222BC" w:rsidRPr="00004800">
        <w:rPr>
          <w:lang w:val="es-ES"/>
        </w:rPr>
        <w:t>el</w:t>
      </w:r>
      <w:r w:rsidR="007D2350" w:rsidRPr="00004800">
        <w:rPr>
          <w:lang w:val="es-ES"/>
        </w:rPr>
        <w:t xml:space="preserve"> Nº </w:t>
      </w:r>
      <w:r w:rsidR="00615F49" w:rsidRPr="00004800">
        <w:rPr>
          <w:lang w:val="es-ES"/>
        </w:rPr>
        <w:t>7</w:t>
      </w:r>
      <w:r w:rsidR="00F47386" w:rsidRPr="00004800">
        <w:rPr>
          <w:lang w:val="es-ES"/>
        </w:rPr>
        <w:t xml:space="preserve"> de</w:t>
      </w:r>
      <w:r w:rsidR="00615F49" w:rsidRPr="00004800">
        <w:rPr>
          <w:lang w:val="es-ES"/>
        </w:rPr>
        <w:t xml:space="preserve"> Rusca</w:t>
      </w:r>
      <w:r w:rsidR="007D2350" w:rsidRPr="00004800">
        <w:rPr>
          <w:lang w:val="es-ES"/>
        </w:rPr>
        <w:t xml:space="preserve"> hay escuelas de formación profesional </w:t>
      </w:r>
      <w:r w:rsidR="00C2575C" w:rsidRPr="00004800">
        <w:rPr>
          <w:lang w:val="es-ES"/>
        </w:rPr>
        <w:t xml:space="preserve">y </w:t>
      </w:r>
      <w:r w:rsidR="007D2350" w:rsidRPr="00004800">
        <w:rPr>
          <w:lang w:val="es-ES"/>
        </w:rPr>
        <w:t xml:space="preserve">en </w:t>
      </w:r>
      <w:r w:rsidR="00C2575C" w:rsidRPr="00004800">
        <w:rPr>
          <w:lang w:val="es-ES"/>
        </w:rPr>
        <w:t xml:space="preserve">cada una de ellas </w:t>
      </w:r>
      <w:r w:rsidR="00F47386" w:rsidRPr="00004800">
        <w:rPr>
          <w:lang w:val="es-ES"/>
        </w:rPr>
        <w:t>se</w:t>
      </w:r>
      <w:r w:rsidR="007D2350" w:rsidRPr="00004800">
        <w:rPr>
          <w:lang w:val="es-ES"/>
        </w:rPr>
        <w:t xml:space="preserve"> imparte capacitación a unas</w:t>
      </w:r>
      <w:r w:rsidR="00615F49" w:rsidRPr="00004800">
        <w:rPr>
          <w:lang w:val="es-ES"/>
        </w:rPr>
        <w:t xml:space="preserve"> 60 </w:t>
      </w:r>
      <w:r w:rsidR="007D2350" w:rsidRPr="00004800">
        <w:rPr>
          <w:lang w:val="es-ES"/>
        </w:rPr>
        <w:t>personas al año</w:t>
      </w:r>
      <w:r w:rsidR="006B0234" w:rsidRPr="00004800">
        <w:rPr>
          <w:lang w:val="es-ES"/>
        </w:rPr>
        <w:t>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T</w:t>
      </w:r>
      <w:r w:rsidR="007D2350" w:rsidRPr="00004800">
        <w:rPr>
          <w:lang w:val="es-ES"/>
        </w:rPr>
        <w:t>ienen derecho a descansar</w:t>
      </w:r>
      <w:r w:rsidR="00615F49" w:rsidRPr="00004800">
        <w:rPr>
          <w:lang w:val="es-ES"/>
        </w:rPr>
        <w:t xml:space="preserve"> (</w:t>
      </w:r>
      <w:r w:rsidR="00FB7990" w:rsidRPr="00004800">
        <w:rPr>
          <w:lang w:val="es-ES"/>
        </w:rPr>
        <w:t>artículo</w:t>
      </w:r>
      <w:r w:rsidR="00C2575C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12 </w:t>
      </w:r>
      <w:r w:rsidR="007D2350" w:rsidRPr="0000480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"/>
        </w:smartTagPr>
        <w:r w:rsidR="007D2350" w:rsidRPr="00004800">
          <w:rPr>
            <w:lang w:val="es-ES"/>
          </w:rPr>
          <w:t>la Ley</w:t>
        </w:r>
      </w:smartTag>
      <w:r w:rsidR="007D2350" w:rsidRPr="00004800">
        <w:rPr>
          <w:lang w:val="es-ES"/>
        </w:rPr>
        <w:t xml:space="preserve"> de derechos del niño</w:t>
      </w:r>
      <w:r w:rsidR="00615F49" w:rsidRPr="00004800">
        <w:rPr>
          <w:lang w:val="es-ES"/>
        </w:rPr>
        <w:t xml:space="preserve">). </w:t>
      </w:r>
      <w:r w:rsidR="00765866" w:rsidRPr="00004800">
        <w:rPr>
          <w:lang w:val="es-ES"/>
        </w:rPr>
        <w:t>A fin de</w:t>
      </w:r>
      <w:r w:rsidR="006B0234" w:rsidRPr="00004800">
        <w:rPr>
          <w:lang w:val="es-ES"/>
        </w:rPr>
        <w:t xml:space="preserve"> permitirles participar </w:t>
      </w:r>
      <w:r w:rsidR="00765866" w:rsidRPr="00004800">
        <w:rPr>
          <w:lang w:val="es-ES"/>
        </w:rPr>
        <w:t>en la vida cultural y artística</w:t>
      </w:r>
      <w:r w:rsidR="006B0234" w:rsidRPr="00004800">
        <w:rPr>
          <w:lang w:val="es-ES"/>
        </w:rPr>
        <w:t>,</w:t>
      </w:r>
      <w:r w:rsidR="00765866" w:rsidRPr="00004800">
        <w:rPr>
          <w:lang w:val="es-ES"/>
        </w:rPr>
        <w:t xml:space="preserve"> se observan las vacaciones nacionales y </w:t>
      </w:r>
      <w:r w:rsidR="00EC49A6" w:rsidRPr="00004800">
        <w:rPr>
          <w:lang w:val="es-ES"/>
        </w:rPr>
        <w:t xml:space="preserve">en los </w:t>
      </w:r>
      <w:r w:rsidR="00A338C3" w:rsidRPr="00004800">
        <w:rPr>
          <w:lang w:val="es-ES"/>
        </w:rPr>
        <w:t xml:space="preserve">centros </w:t>
      </w:r>
      <w:r w:rsidR="00EC49A6" w:rsidRPr="00004800">
        <w:rPr>
          <w:lang w:val="es-ES"/>
        </w:rPr>
        <w:t xml:space="preserve">penitenciarios </w:t>
      </w:r>
      <w:r w:rsidR="00765866" w:rsidRPr="00004800">
        <w:rPr>
          <w:lang w:val="es-ES"/>
        </w:rPr>
        <w:t>se</w:t>
      </w:r>
      <w:r w:rsidR="006B0234" w:rsidRPr="00004800">
        <w:rPr>
          <w:lang w:val="es-ES"/>
        </w:rPr>
        <w:t xml:space="preserve"> organizan </w:t>
      </w:r>
      <w:r w:rsidR="00765866" w:rsidRPr="00004800">
        <w:rPr>
          <w:lang w:val="es-ES"/>
        </w:rPr>
        <w:t>competiciones nacionales e</w:t>
      </w:r>
      <w:r>
        <w:rPr>
          <w:lang w:val="es-ES"/>
        </w:rPr>
        <w:t> </w:t>
      </w:r>
      <w:r w:rsidR="00765866" w:rsidRPr="00004800">
        <w:rPr>
          <w:lang w:val="es-ES"/>
        </w:rPr>
        <w:t xml:space="preserve">internacionales, sobre todo </w:t>
      </w:r>
      <w:r w:rsidR="002222BC" w:rsidRPr="00004800">
        <w:rPr>
          <w:lang w:val="es-ES"/>
        </w:rPr>
        <w:t>para</w:t>
      </w:r>
      <w:r w:rsidR="00765866" w:rsidRPr="00004800">
        <w:rPr>
          <w:lang w:val="es-ES"/>
        </w:rPr>
        <w:t xml:space="preserve"> menores</w:t>
      </w:r>
      <w:r w:rsidR="00615F49" w:rsidRPr="00004800">
        <w:rPr>
          <w:lang w:val="es-ES"/>
        </w:rPr>
        <w:t>.</w:t>
      </w:r>
    </w:p>
    <w:p w:rsidR="00615F49" w:rsidRPr="00004800" w:rsidRDefault="003C5E2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cooperación con </w:t>
      </w:r>
      <w:r w:rsidR="00412A5A" w:rsidRPr="00004800">
        <w:rPr>
          <w:lang w:val="es-ES"/>
        </w:rPr>
        <w:t xml:space="preserve">ONG </w:t>
      </w:r>
      <w:r w:rsidRPr="00004800">
        <w:rPr>
          <w:lang w:val="es-ES"/>
        </w:rPr>
        <w:t xml:space="preserve">se organizan reuniones </w:t>
      </w:r>
      <w:r w:rsidR="00347274" w:rsidRPr="00004800">
        <w:rPr>
          <w:lang w:val="es-ES"/>
        </w:rPr>
        <w:t xml:space="preserve">de </w:t>
      </w:r>
      <w:r w:rsidRPr="00004800">
        <w:rPr>
          <w:lang w:val="es-ES"/>
        </w:rPr>
        <w:t xml:space="preserve">menores </w:t>
      </w:r>
      <w:r w:rsidR="00AF16EB" w:rsidRPr="00004800">
        <w:rPr>
          <w:lang w:val="es-ES"/>
        </w:rPr>
        <w:t>reclusos</w:t>
      </w:r>
      <w:r w:rsidR="00347274" w:rsidRPr="00004800">
        <w:rPr>
          <w:lang w:val="es-ES"/>
        </w:rPr>
        <w:t xml:space="preserve"> con sus padres o</w:t>
      </w:r>
      <w:r w:rsidR="002B6A45">
        <w:rPr>
          <w:lang w:val="es-ES"/>
        </w:rPr>
        <w:t> </w:t>
      </w:r>
      <w:r w:rsidR="00412A5A" w:rsidRPr="00004800">
        <w:rPr>
          <w:lang w:val="es-ES"/>
        </w:rPr>
        <w:t xml:space="preserve">familiares </w:t>
      </w:r>
      <w:r w:rsidR="00AC16A9">
        <w:rPr>
          <w:lang w:val="es-ES"/>
        </w:rPr>
        <w:t>cuando éstos</w:t>
      </w:r>
      <w:r w:rsidR="00347274" w:rsidRPr="00004800">
        <w:rPr>
          <w:lang w:val="es-ES"/>
        </w:rPr>
        <w:t xml:space="preserve"> no tienen recursos financieros para visitarlos con frecuencia</w:t>
      </w:r>
      <w:r w:rsidR="00615F49" w:rsidRPr="00004800">
        <w:rPr>
          <w:lang w:val="es-ES"/>
        </w:rPr>
        <w:t>.</w:t>
      </w:r>
    </w:p>
    <w:p w:rsidR="00615F49" w:rsidRPr="00004800" w:rsidRDefault="00615F49" w:rsidP="004064AA">
      <w:pPr>
        <w:pStyle w:val="Heading2"/>
        <w:ind w:left="480"/>
        <w:rPr>
          <w:lang w:val="es-ES"/>
        </w:rPr>
      </w:pPr>
      <w:r w:rsidRPr="00004800">
        <w:rPr>
          <w:lang w:val="es-ES"/>
        </w:rPr>
        <w:t xml:space="preserve">F.  </w:t>
      </w:r>
      <w:r w:rsidR="000F1E4D" w:rsidRPr="00004800">
        <w:rPr>
          <w:lang w:val="es-ES"/>
        </w:rPr>
        <w:t>Derecho de acceso a la información</w:t>
      </w:r>
    </w:p>
    <w:p w:rsidR="00615F49" w:rsidRPr="00004800" w:rsidRDefault="00573C1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legislación </w:t>
      </w:r>
      <w:r w:rsidR="00E76CF8">
        <w:rPr>
          <w:lang w:val="es-ES"/>
        </w:rPr>
        <w:t>garantiza</w:t>
      </w:r>
      <w:r w:rsidRPr="00004800">
        <w:rPr>
          <w:lang w:val="es-ES"/>
        </w:rPr>
        <w:t xml:space="preserve"> el derecho de </w:t>
      </w:r>
      <w:r w:rsidR="00E76CF8">
        <w:rPr>
          <w:lang w:val="es-ES"/>
        </w:rPr>
        <w:t xml:space="preserve">todos </w:t>
      </w:r>
      <w:r w:rsidRPr="00004800">
        <w:rPr>
          <w:lang w:val="es-ES"/>
        </w:rPr>
        <w:t>los niños a ser informados de sus der</w:t>
      </w:r>
      <w:r w:rsidR="00E57AE8">
        <w:rPr>
          <w:lang w:val="es-ES"/>
        </w:rPr>
        <w:t>echos y </w:t>
      </w:r>
      <w:r w:rsidRPr="00004800">
        <w:rPr>
          <w:lang w:val="es-ES"/>
        </w:rPr>
        <w:t>tener acceso a información de interés general. Por consiguiente</w:t>
      </w:r>
      <w:r w:rsidR="00E75A38" w:rsidRPr="00004800">
        <w:rPr>
          <w:lang w:val="es-ES"/>
        </w:rPr>
        <w:t>,</w:t>
      </w:r>
      <w:r w:rsidRPr="00004800">
        <w:rPr>
          <w:lang w:val="es-ES"/>
        </w:rPr>
        <w:t xml:space="preserve"> se</w:t>
      </w:r>
      <w:r w:rsidR="00E75A38" w:rsidRPr="00004800">
        <w:rPr>
          <w:lang w:val="es-ES"/>
        </w:rPr>
        <w:t xml:space="preserve"> </w:t>
      </w:r>
      <w:r w:rsidR="00E76CF8">
        <w:rPr>
          <w:lang w:val="es-ES"/>
        </w:rPr>
        <w:t>han adoptado</w:t>
      </w:r>
      <w:r w:rsidR="00E75A38" w:rsidRPr="00004800">
        <w:rPr>
          <w:lang w:val="es-ES"/>
        </w:rPr>
        <w:t xml:space="preserve"> diversas </w:t>
      </w:r>
      <w:r w:rsidR="00E76CF8">
        <w:rPr>
          <w:lang w:val="es-ES"/>
        </w:rPr>
        <w:t>medidas</w:t>
      </w:r>
      <w:r w:rsidR="00E75A38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para proporcionar a los </w:t>
      </w:r>
      <w:r w:rsidR="006F4B98">
        <w:rPr>
          <w:lang w:val="es-ES"/>
        </w:rPr>
        <w:t>niños</w:t>
      </w:r>
      <w:r w:rsidRPr="00004800">
        <w:rPr>
          <w:lang w:val="es-ES"/>
        </w:rPr>
        <w:t xml:space="preserve"> acceso a la información </w:t>
      </w:r>
      <w:r w:rsidR="00F645E7" w:rsidRPr="00004800">
        <w:rPr>
          <w:lang w:val="es-ES"/>
        </w:rPr>
        <w:t>adecuada</w:t>
      </w:r>
      <w:r w:rsidRPr="00004800">
        <w:rPr>
          <w:lang w:val="es-ES"/>
        </w:rPr>
        <w:t xml:space="preserve"> a sus intereses y </w:t>
      </w:r>
      <w:r w:rsidR="00E76CF8">
        <w:rPr>
          <w:lang w:val="es-ES"/>
        </w:rPr>
        <w:t xml:space="preserve">su </w:t>
      </w:r>
      <w:r w:rsidRPr="00004800">
        <w:rPr>
          <w:lang w:val="es-ES"/>
        </w:rPr>
        <w:t xml:space="preserve">nivel de </w:t>
      </w:r>
      <w:r w:rsidR="004E79C8" w:rsidRPr="00004800">
        <w:rPr>
          <w:lang w:val="es-ES"/>
        </w:rPr>
        <w:t>formación</w:t>
      </w:r>
      <w:r w:rsidR="00E76CF8">
        <w:rPr>
          <w:lang w:val="es-ES"/>
        </w:rPr>
        <w:t>, de manera que</w:t>
      </w:r>
      <w:r w:rsidRPr="00004800">
        <w:rPr>
          <w:lang w:val="es-ES"/>
        </w:rPr>
        <w:t xml:space="preserve"> enrique</w:t>
      </w:r>
      <w:r w:rsidR="00E76CF8">
        <w:rPr>
          <w:lang w:val="es-ES"/>
        </w:rPr>
        <w:t>zcan</w:t>
      </w:r>
      <w:r w:rsidRPr="00004800">
        <w:rPr>
          <w:lang w:val="es-ES"/>
        </w:rPr>
        <w:t xml:space="preserve"> sus conocimientos.</w:t>
      </w:r>
      <w:r w:rsidR="00E75A38" w:rsidRPr="00004800">
        <w:rPr>
          <w:lang w:val="es-ES"/>
        </w:rPr>
        <w:t xml:space="preserve"> </w:t>
      </w:r>
      <w:r w:rsidR="00E76CF8">
        <w:rPr>
          <w:lang w:val="es-ES"/>
        </w:rPr>
        <w:t xml:space="preserve">Una de </w:t>
      </w:r>
      <w:r w:rsidR="00E75A38" w:rsidRPr="00004800">
        <w:rPr>
          <w:lang w:val="es-ES"/>
        </w:rPr>
        <w:t xml:space="preserve">estas </w:t>
      </w:r>
      <w:r w:rsidR="00E76CF8">
        <w:rPr>
          <w:lang w:val="es-ES"/>
        </w:rPr>
        <w:t>medidas</w:t>
      </w:r>
      <w:r w:rsidR="00E75A38" w:rsidRPr="00004800">
        <w:rPr>
          <w:lang w:val="es-ES"/>
        </w:rPr>
        <w:t xml:space="preserve"> </w:t>
      </w:r>
      <w:r w:rsidR="00E76CF8">
        <w:rPr>
          <w:lang w:val="es-ES"/>
        </w:rPr>
        <w:t>ha sido</w:t>
      </w:r>
      <w:r w:rsidR="00E75A38" w:rsidRPr="00004800">
        <w:rPr>
          <w:lang w:val="es-ES"/>
        </w:rPr>
        <w:t xml:space="preserve"> </w:t>
      </w:r>
      <w:r w:rsidRPr="00004800">
        <w:rPr>
          <w:lang w:val="es-ES"/>
        </w:rPr>
        <w:t>el e</w:t>
      </w:r>
      <w:r w:rsidR="002A0506" w:rsidRPr="00004800">
        <w:rPr>
          <w:lang w:val="es-ES"/>
        </w:rPr>
        <w:t>stablecimiento de bibliotecas (c</w:t>
      </w:r>
      <w:r w:rsidRPr="00004800">
        <w:rPr>
          <w:lang w:val="es-ES"/>
        </w:rPr>
        <w:t xml:space="preserve">uadro </w:t>
      </w:r>
      <w:r w:rsidR="00615F49" w:rsidRPr="00004800">
        <w:rPr>
          <w:lang w:val="es-ES"/>
        </w:rPr>
        <w:t>7).</w:t>
      </w:r>
    </w:p>
    <w:p w:rsidR="00615F49" w:rsidRPr="00004800" w:rsidRDefault="00043BEA" w:rsidP="00AA6164">
      <w:pPr>
        <w:tabs>
          <w:tab w:val="left" w:pos="0"/>
          <w:tab w:val="left" w:pos="360"/>
          <w:tab w:val="left" w:pos="720"/>
        </w:tabs>
        <w:ind w:firstLineChars="200" w:firstLine="31680"/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7</w:t>
      </w:r>
      <w:r w:rsidR="007E47C8">
        <w:rPr>
          <w:b/>
          <w:lang w:val="es-ES"/>
        </w:rPr>
        <w:t xml:space="preserve">.  </w:t>
      </w:r>
      <w:r w:rsidR="00615F49" w:rsidRPr="00004800">
        <w:rPr>
          <w:b/>
          <w:lang w:val="es-ES"/>
        </w:rPr>
        <w:t>N</w:t>
      </w:r>
      <w:r w:rsidRPr="00004800">
        <w:rPr>
          <w:b/>
          <w:lang w:val="es-ES"/>
        </w:rPr>
        <w:t>úmero de bibliotecas</w:t>
      </w:r>
      <w:r w:rsidR="00E44B3C" w:rsidRPr="00004800">
        <w:rPr>
          <w:b/>
          <w:lang w:val="es-ES"/>
        </w:rPr>
        <w:t xml:space="preserve"> para niños y su </w:t>
      </w:r>
      <w:r w:rsidRPr="00004800">
        <w:rPr>
          <w:b/>
          <w:lang w:val="es-ES"/>
        </w:rPr>
        <w:t>contenido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3192"/>
        <w:gridCol w:w="986"/>
        <w:gridCol w:w="873"/>
        <w:gridCol w:w="905"/>
        <w:gridCol w:w="905"/>
        <w:gridCol w:w="905"/>
        <w:gridCol w:w="905"/>
        <w:gridCol w:w="900"/>
      </w:tblGrid>
      <w:tr w:rsidR="002B6A45" w:rsidRPr="00004800" w:rsidTr="002B6A45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AA6164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firstLineChars="200" w:firstLine="31680"/>
              <w:jc w:val="center"/>
              <w:rPr>
                <w:sz w:val="20"/>
                <w:lang w:val="es-E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-286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2000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AA6164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leftChars="-38" w:left="31680" w:hangingChars="45" w:firstLine="3168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AA6164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firstLineChars="44" w:firstLine="3168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AA6164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firstLineChars="87" w:firstLine="3168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2006</w:t>
            </w:r>
          </w:p>
        </w:tc>
      </w:tr>
      <w:tr w:rsidR="002B6A45" w:rsidRPr="00004800" w:rsidTr="002B6A45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267103">
            <w:pPr>
              <w:tabs>
                <w:tab w:val="left" w:pos="0"/>
                <w:tab w:val="left" w:pos="18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Bibliotecas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169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B6A45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156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152</w:t>
            </w:r>
          </w:p>
        </w:tc>
      </w:tr>
      <w:tr w:rsidR="002B6A45" w:rsidRPr="00004800" w:rsidTr="002B6A45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267103">
            <w:pPr>
              <w:tabs>
                <w:tab w:val="left" w:pos="0"/>
                <w:tab w:val="left" w:pos="18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Libros y revistas </w:t>
            </w:r>
            <w:r w:rsidRPr="00004800">
              <w:rPr>
                <w:i/>
                <w:sz w:val="20"/>
                <w:lang w:val="es-ES"/>
              </w:rPr>
              <w:t>(miles de ejemplares)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2.281,7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B6A45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2.067,9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2.058,8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2.026,4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2.011,1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1.965,0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1.826,0</w:t>
            </w:r>
          </w:p>
        </w:tc>
      </w:tr>
      <w:tr w:rsidR="002B6A45" w:rsidRPr="00004800" w:rsidTr="002B6A45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267103">
            <w:pPr>
              <w:tabs>
                <w:tab w:val="left" w:pos="0"/>
                <w:tab w:val="left" w:pos="18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Promedio en la biblioteca </w:t>
            </w:r>
            <w:r w:rsidRPr="00004800">
              <w:rPr>
                <w:i/>
                <w:sz w:val="20"/>
                <w:lang w:val="es-ES"/>
              </w:rPr>
              <w:t>(miles de ejemplares)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13,5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B6A45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13,4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13,5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AA6164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firstLineChars="55" w:firstLine="3168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13,0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12,9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12,7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12,7</w:t>
            </w:r>
          </w:p>
        </w:tc>
      </w:tr>
      <w:tr w:rsidR="002B6A45" w:rsidRPr="00004800" w:rsidTr="002B6A45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267103">
            <w:pPr>
              <w:tabs>
                <w:tab w:val="left" w:pos="0"/>
                <w:tab w:val="left" w:pos="18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Número de lectores </w:t>
            </w:r>
            <w:r w:rsidRPr="00004800">
              <w:rPr>
                <w:i/>
                <w:sz w:val="20"/>
                <w:lang w:val="es-ES"/>
              </w:rPr>
              <w:t>(miles)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188,0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B6A45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246,1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252,2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283,8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278,0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257,1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148,1</w:t>
            </w:r>
          </w:p>
        </w:tc>
      </w:tr>
      <w:tr w:rsidR="002B6A45" w:rsidRPr="00004800" w:rsidTr="002B6A45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267103">
            <w:pPr>
              <w:tabs>
                <w:tab w:val="left" w:pos="0"/>
                <w:tab w:val="left" w:pos="18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Número de libros y revistas prestados </w:t>
            </w:r>
            <w:r w:rsidRPr="00004800">
              <w:rPr>
                <w:i/>
                <w:sz w:val="20"/>
                <w:lang w:val="es-ES"/>
              </w:rPr>
              <w:t>(miles de ejemplares)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4.205,9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B6A45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4.004,0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3.810,7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4.108,7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3.920,9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3.688,0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3.574,4</w:t>
            </w:r>
          </w:p>
        </w:tc>
      </w:tr>
      <w:tr w:rsidR="002B6A45" w:rsidRPr="00004800" w:rsidTr="002B6A45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A45" w:rsidRPr="00004800" w:rsidRDefault="002B6A45" w:rsidP="00267103">
            <w:pPr>
              <w:tabs>
                <w:tab w:val="left" w:pos="0"/>
                <w:tab w:val="left" w:pos="18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Promedio de libros y revistas por lector </w:t>
            </w:r>
            <w:r w:rsidRPr="00004800">
              <w:rPr>
                <w:i/>
                <w:sz w:val="20"/>
                <w:lang w:val="es-ES"/>
              </w:rPr>
              <w:t>(ejemplares)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22,4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B6A45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16,3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15,1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14,5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14,1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14,3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A45" w:rsidRPr="00004800" w:rsidRDefault="002B6A45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25.4</w:t>
            </w:r>
          </w:p>
        </w:tc>
      </w:tr>
    </w:tbl>
    <w:p w:rsidR="00615F49" w:rsidRPr="00004800" w:rsidRDefault="00994D0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Para garantizar el acceso de los </w:t>
      </w:r>
      <w:r w:rsidR="006F4B98">
        <w:rPr>
          <w:lang w:val="es-ES"/>
        </w:rPr>
        <w:t>niños</w:t>
      </w:r>
      <w:r w:rsidRPr="00004800">
        <w:rPr>
          <w:lang w:val="es-ES"/>
        </w:rPr>
        <w:t xml:space="preserve"> </w:t>
      </w:r>
      <w:r w:rsidR="003D1AE7" w:rsidRPr="00004800">
        <w:rPr>
          <w:lang w:val="es-ES"/>
        </w:rPr>
        <w:t>reclusos</w:t>
      </w:r>
      <w:r w:rsidR="00FB324F" w:rsidRPr="00004800">
        <w:rPr>
          <w:lang w:val="es-ES"/>
        </w:rPr>
        <w:t xml:space="preserve"> a la información</w:t>
      </w:r>
      <w:r w:rsidRPr="00004800">
        <w:rPr>
          <w:lang w:val="es-ES"/>
        </w:rPr>
        <w:t xml:space="preserve">, de conformidad con el artículo </w:t>
      </w:r>
      <w:r w:rsidR="00615F49" w:rsidRPr="00004800">
        <w:rPr>
          <w:lang w:val="es-ES"/>
        </w:rPr>
        <w:t>227</w:t>
      </w:r>
      <w:r w:rsidRPr="00004800">
        <w:rPr>
          <w:lang w:val="es-ES"/>
        </w:rPr>
        <w:t xml:space="preserve"> del </w:t>
      </w:r>
      <w:r w:rsidR="00FC5C81" w:rsidRPr="00004800">
        <w:rPr>
          <w:lang w:val="es-ES"/>
        </w:rPr>
        <w:t>Código de Ejecución de las Penas</w:t>
      </w:r>
      <w:r w:rsidR="00880C6C">
        <w:rPr>
          <w:lang w:val="es-ES"/>
        </w:rPr>
        <w:t>,</w:t>
      </w:r>
      <w:r w:rsidRPr="00004800">
        <w:rPr>
          <w:lang w:val="es-ES"/>
        </w:rPr>
        <w:t xml:space="preserve"> se les </w:t>
      </w:r>
      <w:r w:rsidR="00880C6C">
        <w:rPr>
          <w:lang w:val="es-ES"/>
        </w:rPr>
        <w:t>permite el acceso a</w:t>
      </w:r>
      <w:r w:rsidRPr="00004800">
        <w:rPr>
          <w:lang w:val="es-ES"/>
        </w:rPr>
        <w:t xml:space="preserve"> programas de radio y televisión y </w:t>
      </w:r>
      <w:r w:rsidR="00880C6C">
        <w:rPr>
          <w:lang w:val="es-ES"/>
        </w:rPr>
        <w:t xml:space="preserve">la </w:t>
      </w:r>
      <w:r w:rsidRPr="00004800">
        <w:rPr>
          <w:lang w:val="es-ES"/>
        </w:rPr>
        <w:t>suscripci</w:t>
      </w:r>
      <w:r w:rsidR="00880C6C">
        <w:rPr>
          <w:lang w:val="es-ES"/>
        </w:rPr>
        <w:t>ón</w:t>
      </w:r>
      <w:r w:rsidRPr="00004800">
        <w:rPr>
          <w:lang w:val="es-ES"/>
        </w:rPr>
        <w:t xml:space="preserve"> a periódicos y revistas nacionales</w:t>
      </w:r>
      <w:r w:rsidR="00880C6C">
        <w:rPr>
          <w:lang w:val="es-ES"/>
        </w:rPr>
        <w:t>.</w:t>
      </w:r>
    </w:p>
    <w:p w:rsidR="00615F49" w:rsidRPr="00004800" w:rsidRDefault="00FF51C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Con el mismo fin</w:t>
      </w:r>
      <w:r w:rsidR="00D112B0" w:rsidRPr="00004800">
        <w:rPr>
          <w:lang w:val="es-ES"/>
        </w:rPr>
        <w:t xml:space="preserve"> se utilizan los tablones de anuncios de los centros penitenciarios para informarlos acerca de la legislación que </w:t>
      </w:r>
      <w:r>
        <w:rPr>
          <w:lang w:val="es-ES"/>
        </w:rPr>
        <w:t>rige</w:t>
      </w:r>
      <w:r w:rsidR="00D112B0" w:rsidRPr="00004800">
        <w:rPr>
          <w:lang w:val="es-ES"/>
        </w:rPr>
        <w:t xml:space="preserve"> la ejecución de las sanciones penales, sus derechos y obligaciones</w:t>
      </w:r>
      <w:r w:rsidR="00A572CA" w:rsidRPr="00004800">
        <w:rPr>
          <w:lang w:val="es-ES"/>
        </w:rPr>
        <w:t xml:space="preserve"> y</w:t>
      </w:r>
      <w:r w:rsidR="00D112B0" w:rsidRPr="00004800">
        <w:rPr>
          <w:lang w:val="es-ES"/>
        </w:rPr>
        <w:t xml:space="preserve"> los procedimientos para la presentación de distintas peticiones y apelaciones a diferentes organizaciones gubernamentales y no gubernamentales. Los tablones de anuncios contienen información general </w:t>
      </w:r>
      <w:r w:rsidR="00615F49" w:rsidRPr="00004800">
        <w:rPr>
          <w:lang w:val="es-ES"/>
        </w:rPr>
        <w:t>(</w:t>
      </w:r>
      <w:r w:rsidR="00D112B0" w:rsidRPr="00004800">
        <w:rPr>
          <w:lang w:val="es-ES"/>
        </w:rPr>
        <w:t>direcciones de organismos públicos</w:t>
      </w:r>
      <w:r w:rsidR="00A572CA" w:rsidRPr="00004800">
        <w:rPr>
          <w:lang w:val="es-ES"/>
        </w:rPr>
        <w:t xml:space="preserve"> y</w:t>
      </w:r>
      <w:r w:rsidR="00615F49" w:rsidRPr="00004800">
        <w:rPr>
          <w:lang w:val="es-ES"/>
        </w:rPr>
        <w:t xml:space="preserve"> </w:t>
      </w:r>
      <w:r w:rsidR="00D112B0" w:rsidRPr="00004800">
        <w:rPr>
          <w:lang w:val="es-ES"/>
        </w:rPr>
        <w:t>ONG</w:t>
      </w:r>
      <w:r w:rsidR="00AF02D9" w:rsidRPr="00004800">
        <w:rPr>
          <w:lang w:val="es-ES"/>
        </w:rPr>
        <w:t xml:space="preserve"> que</w:t>
      </w:r>
      <w:r w:rsidR="00A572CA" w:rsidRPr="00004800">
        <w:rPr>
          <w:lang w:val="es-ES"/>
        </w:rPr>
        <w:t xml:space="preserve"> se ocupan de los </w:t>
      </w:r>
      <w:r w:rsidR="00AF02D9" w:rsidRPr="00004800">
        <w:rPr>
          <w:lang w:val="es-ES"/>
        </w:rPr>
        <w:t>derechos humanos</w:t>
      </w:r>
      <w:r w:rsidR="00615F49" w:rsidRPr="00004800">
        <w:rPr>
          <w:lang w:val="es-ES"/>
        </w:rPr>
        <w:t xml:space="preserve">), </w:t>
      </w:r>
      <w:r w:rsidR="00AF02D9" w:rsidRPr="00004800">
        <w:rPr>
          <w:lang w:val="es-ES"/>
        </w:rPr>
        <w:t>información jurídica</w:t>
      </w:r>
      <w:r w:rsidR="00A572CA" w:rsidRPr="00004800">
        <w:rPr>
          <w:lang w:val="es-ES"/>
        </w:rPr>
        <w:t xml:space="preserve"> y</w:t>
      </w:r>
      <w:r w:rsidR="00AF02D9" w:rsidRPr="00004800">
        <w:rPr>
          <w:lang w:val="es-ES"/>
        </w:rPr>
        <w:t xml:space="preserve"> periódicos nacionales y locales y se coloca</w:t>
      </w:r>
      <w:r w:rsidR="00F55321" w:rsidRPr="00004800">
        <w:rPr>
          <w:lang w:val="es-ES"/>
        </w:rPr>
        <w:t>n</w:t>
      </w:r>
      <w:r w:rsidR="00AF02D9" w:rsidRPr="00004800">
        <w:rPr>
          <w:lang w:val="es-ES"/>
        </w:rPr>
        <w:t xml:space="preserve"> en las zonas de los dormitorios y</w:t>
      </w:r>
      <w:r w:rsidR="00A572CA" w:rsidRPr="00004800">
        <w:rPr>
          <w:lang w:val="es-ES"/>
        </w:rPr>
        <w:t xml:space="preserve"> de </w:t>
      </w:r>
      <w:r w:rsidR="00AF02D9" w:rsidRPr="00004800">
        <w:rPr>
          <w:lang w:val="es-ES"/>
        </w:rPr>
        <w:t xml:space="preserve">trabajo para </w:t>
      </w:r>
      <w:r>
        <w:rPr>
          <w:lang w:val="es-ES"/>
        </w:rPr>
        <w:t>que puedan acceder libremente</w:t>
      </w:r>
      <w:r w:rsidR="00A572CA" w:rsidRPr="00004800">
        <w:rPr>
          <w:lang w:val="es-ES"/>
        </w:rPr>
        <w:t xml:space="preserve"> </w:t>
      </w:r>
      <w:r w:rsidR="00AF02D9" w:rsidRPr="00004800">
        <w:rPr>
          <w:lang w:val="es-ES"/>
        </w:rPr>
        <w:t>a ellos</w:t>
      </w:r>
      <w:r w:rsidR="00615F49" w:rsidRPr="00004800">
        <w:rPr>
          <w:lang w:val="es-ES"/>
        </w:rPr>
        <w:t>.</w:t>
      </w:r>
    </w:p>
    <w:p w:rsidR="00615F49" w:rsidRPr="00004800" w:rsidRDefault="00FB324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F55321" w:rsidRPr="00004800">
        <w:rPr>
          <w:lang w:val="es-ES"/>
        </w:rPr>
        <w:t>n los centros penitenciarios,</w:t>
      </w:r>
      <w:r w:rsidR="00213B9D" w:rsidRPr="00004800">
        <w:rPr>
          <w:lang w:val="es-ES"/>
        </w:rPr>
        <w:t xml:space="preserve"> por ejemplo </w:t>
      </w:r>
      <w:r w:rsidR="00F55321" w:rsidRPr="00004800">
        <w:rPr>
          <w:lang w:val="es-ES"/>
        </w:rPr>
        <w:t>el Nº 2</w:t>
      </w:r>
      <w:r w:rsidRPr="00004800">
        <w:rPr>
          <w:lang w:val="es-ES"/>
        </w:rPr>
        <w:t xml:space="preserve"> de </w:t>
      </w:r>
      <w:r w:rsidR="00615F49" w:rsidRPr="00004800">
        <w:rPr>
          <w:lang w:val="es-ES"/>
        </w:rPr>
        <w:t>Lipcani</w:t>
      </w:r>
      <w:r w:rsidR="00F55321" w:rsidRPr="00004800">
        <w:rPr>
          <w:lang w:val="es-ES"/>
        </w:rPr>
        <w:t xml:space="preserve"> y el Nº 7</w:t>
      </w:r>
      <w:r w:rsidRPr="00004800">
        <w:rPr>
          <w:lang w:val="es-ES"/>
        </w:rPr>
        <w:t xml:space="preserve"> de </w:t>
      </w:r>
      <w:r w:rsidR="00615F49" w:rsidRPr="00004800">
        <w:rPr>
          <w:lang w:val="es-ES"/>
        </w:rPr>
        <w:t>Rusca</w:t>
      </w:r>
      <w:r w:rsidR="000E1599">
        <w:rPr>
          <w:lang w:val="es-ES"/>
        </w:rPr>
        <w:t>,</w:t>
      </w:r>
      <w:r w:rsidR="000E1599" w:rsidRPr="000E1599">
        <w:rPr>
          <w:lang w:val="es-ES"/>
        </w:rPr>
        <w:t xml:space="preserve"> </w:t>
      </w:r>
      <w:r w:rsidR="000E1599" w:rsidRPr="00004800">
        <w:rPr>
          <w:lang w:val="es-ES"/>
        </w:rPr>
        <w:t>hay bibliotecas</w:t>
      </w:r>
      <w:r w:rsidR="00615F49" w:rsidRPr="00004800">
        <w:rPr>
          <w:lang w:val="es-ES"/>
        </w:rPr>
        <w:t xml:space="preserve">. </w:t>
      </w:r>
      <w:r w:rsidR="000E1599">
        <w:rPr>
          <w:lang w:val="es-ES"/>
        </w:rPr>
        <w:t>De conformidad con e</w:t>
      </w:r>
      <w:r w:rsidR="002760E9" w:rsidRPr="00004800">
        <w:rPr>
          <w:lang w:val="es-ES"/>
        </w:rPr>
        <w:t>l párrafo 5</w:t>
      </w:r>
      <w:r w:rsidR="00213B9D" w:rsidRPr="00004800">
        <w:rPr>
          <w:lang w:val="es-ES"/>
        </w:rPr>
        <w:t xml:space="preserve"> del artículo 259 del </w:t>
      </w:r>
      <w:r w:rsidR="00FC5C81" w:rsidRPr="00004800">
        <w:rPr>
          <w:lang w:val="es-ES"/>
        </w:rPr>
        <w:t>Código de Ejecución de las Penas</w:t>
      </w:r>
      <w:r w:rsidR="00615F49" w:rsidRPr="00004800">
        <w:rPr>
          <w:lang w:val="es-ES"/>
        </w:rPr>
        <w:t>,</w:t>
      </w:r>
      <w:r w:rsidR="002760E9" w:rsidRPr="00004800">
        <w:rPr>
          <w:lang w:val="es-ES"/>
        </w:rPr>
        <w:t xml:space="preserve"> </w:t>
      </w:r>
      <w:r w:rsidR="00D64BD3" w:rsidRPr="00004800">
        <w:rPr>
          <w:lang w:val="es-ES"/>
        </w:rPr>
        <w:t>los</w:t>
      </w:r>
      <w:r w:rsidR="002760E9" w:rsidRPr="00004800">
        <w:rPr>
          <w:lang w:val="es-ES"/>
        </w:rPr>
        <w:t xml:space="preserve"> </w:t>
      </w:r>
      <w:r w:rsidR="00477794" w:rsidRPr="00004800">
        <w:rPr>
          <w:lang w:val="es-ES"/>
        </w:rPr>
        <w:t xml:space="preserve">recursos </w:t>
      </w:r>
      <w:r w:rsidR="00D64BD3" w:rsidRPr="00004800">
        <w:rPr>
          <w:lang w:val="es-ES"/>
        </w:rPr>
        <w:t xml:space="preserve">asignados </w:t>
      </w:r>
      <w:r w:rsidR="00477794" w:rsidRPr="00004800">
        <w:rPr>
          <w:lang w:val="es-ES"/>
        </w:rPr>
        <w:t>para aumentar la colección de libros</w:t>
      </w:r>
      <w:r w:rsidR="002760E9" w:rsidRPr="00004800">
        <w:rPr>
          <w:lang w:val="es-ES"/>
        </w:rPr>
        <w:t xml:space="preserve"> </w:t>
      </w:r>
      <w:r w:rsidR="00D64BD3" w:rsidRPr="00004800">
        <w:rPr>
          <w:lang w:val="es-ES"/>
        </w:rPr>
        <w:t>proceden de</w:t>
      </w:r>
      <w:r w:rsidR="002760E9" w:rsidRPr="00004800">
        <w:rPr>
          <w:lang w:val="es-ES"/>
        </w:rPr>
        <w:t xml:space="preserve"> </w:t>
      </w:r>
      <w:r w:rsidR="00477794" w:rsidRPr="00004800">
        <w:rPr>
          <w:lang w:val="es-ES"/>
        </w:rPr>
        <w:t>los ingresos del Departamento de Instituciones Penitenciarias</w:t>
      </w:r>
      <w:r w:rsidR="002760E9" w:rsidRPr="00004800">
        <w:rPr>
          <w:lang w:val="es-ES"/>
        </w:rPr>
        <w:t xml:space="preserve"> y</w:t>
      </w:r>
      <w:r w:rsidR="00477794" w:rsidRPr="00004800">
        <w:rPr>
          <w:lang w:val="es-ES"/>
        </w:rPr>
        <w:t xml:space="preserve"> de la administración penitenciaria, así como de patrocinios y donaciones </w:t>
      </w:r>
      <w:r w:rsidR="00E0496A" w:rsidRPr="00004800">
        <w:rPr>
          <w:lang w:val="es-ES"/>
        </w:rPr>
        <w:t>con la ayuda de instituciones y organizaciones interesadas</w:t>
      </w:r>
      <w:r w:rsidR="00615F49" w:rsidRPr="00004800">
        <w:rPr>
          <w:lang w:val="es-ES"/>
        </w:rPr>
        <w:t xml:space="preserve">. </w:t>
      </w:r>
      <w:r w:rsidR="001060BC" w:rsidRPr="00004800">
        <w:rPr>
          <w:lang w:val="es-ES"/>
        </w:rPr>
        <w:t>El número de libros en las bibliotecas mencionadas varía de un centro penitenciario a otro</w:t>
      </w:r>
      <w:r w:rsidR="00615F49" w:rsidRPr="00004800">
        <w:rPr>
          <w:lang w:val="es-ES"/>
        </w:rPr>
        <w:t>.</w:t>
      </w:r>
      <w:r w:rsidR="002B6A45">
        <w:rPr>
          <w:lang w:val="es-ES"/>
        </w:rPr>
        <w:t xml:space="preserve"> La biblioteca del </w:t>
      </w:r>
      <w:r w:rsidR="00912D6E" w:rsidRPr="00004800">
        <w:rPr>
          <w:lang w:val="es-ES"/>
        </w:rPr>
        <w:t xml:space="preserve">centro penitenciario </w:t>
      </w:r>
      <w:r w:rsidR="00615F49" w:rsidRPr="00004800">
        <w:rPr>
          <w:lang w:val="es-ES"/>
        </w:rPr>
        <w:t>N</w:t>
      </w:r>
      <w:r w:rsidR="00912D6E" w:rsidRPr="00004800">
        <w:rPr>
          <w:lang w:val="es-ES"/>
        </w:rPr>
        <w:t>º </w:t>
      </w:r>
      <w:r w:rsidR="00615F49" w:rsidRPr="00004800">
        <w:rPr>
          <w:lang w:val="es-ES"/>
        </w:rPr>
        <w:t xml:space="preserve">2 </w:t>
      </w:r>
      <w:r w:rsidR="00912D6E" w:rsidRPr="00004800">
        <w:rPr>
          <w:lang w:val="es-ES"/>
        </w:rPr>
        <w:t>tiene</w:t>
      </w:r>
      <w:r w:rsidR="00615F49" w:rsidRPr="00004800">
        <w:rPr>
          <w:lang w:val="es-ES"/>
        </w:rPr>
        <w:t xml:space="preserve"> 377 </w:t>
      </w:r>
      <w:r w:rsidR="00912D6E" w:rsidRPr="00004800">
        <w:rPr>
          <w:lang w:val="es-ES"/>
        </w:rPr>
        <w:t>libros. E</w:t>
      </w:r>
      <w:r w:rsidR="00615F49" w:rsidRPr="00004800">
        <w:rPr>
          <w:lang w:val="es-ES"/>
        </w:rPr>
        <w:t xml:space="preserve">n 2005, </w:t>
      </w:r>
      <w:r w:rsidR="000D4314" w:rsidRPr="00004800">
        <w:rPr>
          <w:lang w:val="es-ES"/>
        </w:rPr>
        <w:t xml:space="preserve">la colección de la biblioteca de este centro aumentó en </w:t>
      </w:r>
      <w:r w:rsidR="00615F49" w:rsidRPr="00004800">
        <w:rPr>
          <w:lang w:val="es-ES"/>
        </w:rPr>
        <w:t>290</w:t>
      </w:r>
      <w:r w:rsidR="000D4314" w:rsidRPr="00004800">
        <w:rPr>
          <w:lang w:val="es-ES"/>
        </w:rPr>
        <w:t xml:space="preserve"> libros</w:t>
      </w:r>
      <w:r w:rsidR="00615F49" w:rsidRPr="00004800">
        <w:rPr>
          <w:lang w:val="es-ES"/>
        </w:rPr>
        <w:t xml:space="preserve">. </w:t>
      </w:r>
      <w:r w:rsidR="000D4314" w:rsidRPr="00004800">
        <w:rPr>
          <w:lang w:val="es-ES"/>
        </w:rPr>
        <w:t>E</w:t>
      </w:r>
      <w:r w:rsidR="00615F49" w:rsidRPr="00004800">
        <w:rPr>
          <w:lang w:val="es-ES"/>
        </w:rPr>
        <w:t>n 2006,</w:t>
      </w:r>
      <w:r w:rsidR="000D4314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Misi￳n"/>
        </w:smartTagPr>
        <w:r w:rsidR="000D4314" w:rsidRPr="00004800">
          <w:rPr>
            <w:lang w:val="es-ES"/>
          </w:rPr>
          <w:t>la Misión</w:t>
        </w:r>
      </w:smartTag>
      <w:r w:rsidR="000D4314" w:rsidRPr="00004800">
        <w:rPr>
          <w:lang w:val="es-ES"/>
        </w:rPr>
        <w:t xml:space="preserve"> </w:t>
      </w:r>
      <w:r w:rsidR="002E68B8" w:rsidRPr="0000480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Organizaci￳n"/>
        </w:smartTagPr>
        <w:r w:rsidR="002E68B8" w:rsidRPr="00004800">
          <w:rPr>
            <w:lang w:val="es-ES"/>
          </w:rPr>
          <w:t>la Organización</w:t>
        </w:r>
      </w:smartTag>
      <w:r w:rsidR="002E68B8" w:rsidRPr="00004800">
        <w:rPr>
          <w:lang w:val="es-ES"/>
        </w:rPr>
        <w:t xml:space="preserve"> para </w:t>
      </w:r>
      <w:smartTag w:uri="urn:schemas-microsoft-com:office:smarttags" w:element="PersonName">
        <w:smartTagPr>
          <w:attr w:name="ProductID" w:val="la Seguridad"/>
        </w:smartTagPr>
        <w:r w:rsidR="002E68B8" w:rsidRPr="00004800">
          <w:rPr>
            <w:lang w:val="es-ES"/>
          </w:rPr>
          <w:t>la Seguridad</w:t>
        </w:r>
      </w:smartTag>
      <w:r w:rsidR="002E68B8" w:rsidRPr="00004800">
        <w:rPr>
          <w:lang w:val="es-ES"/>
        </w:rPr>
        <w:t xml:space="preserve"> y </w:t>
      </w:r>
      <w:smartTag w:uri="urn:schemas-microsoft-com:office:smarttags" w:element="PersonName">
        <w:smartTagPr>
          <w:attr w:name="ProductID" w:val="la Cooperaci￳n"/>
        </w:smartTagPr>
        <w:r w:rsidR="002E68B8" w:rsidRPr="00004800">
          <w:rPr>
            <w:lang w:val="es-ES"/>
          </w:rPr>
          <w:t>la Cooperación</w:t>
        </w:r>
      </w:smartTag>
      <w:r w:rsidR="002E68B8" w:rsidRPr="00004800">
        <w:rPr>
          <w:lang w:val="es-ES"/>
        </w:rPr>
        <w:t xml:space="preserve"> en Europa (</w:t>
      </w:r>
      <w:r w:rsidR="002E68B8" w:rsidRPr="00004800">
        <w:rPr>
          <w:bCs/>
          <w:lang w:val="es-ES"/>
        </w:rPr>
        <w:t>OSCE</w:t>
      </w:r>
      <w:r w:rsidR="002E68B8" w:rsidRPr="00004800">
        <w:rPr>
          <w:lang w:val="es-ES"/>
        </w:rPr>
        <w:t>)</w:t>
      </w:r>
      <w:r w:rsidR="000D4314" w:rsidRPr="00004800">
        <w:rPr>
          <w:lang w:val="es-ES"/>
        </w:rPr>
        <w:t xml:space="preserve"> donó publicaciones jurídicas </w:t>
      </w:r>
      <w:r w:rsidR="00615F49" w:rsidRPr="00004800">
        <w:rPr>
          <w:lang w:val="es-ES"/>
        </w:rPr>
        <w:t>(</w:t>
      </w:r>
      <w:r w:rsidR="000D4314" w:rsidRPr="00004800">
        <w:rPr>
          <w:lang w:val="es-ES"/>
        </w:rPr>
        <w:t>códigos</w:t>
      </w:r>
      <w:r w:rsidR="00615F49" w:rsidRPr="00004800">
        <w:rPr>
          <w:lang w:val="es-ES"/>
        </w:rPr>
        <w:t xml:space="preserve">), </w:t>
      </w:r>
      <w:r w:rsidR="000D4314" w:rsidRPr="00004800">
        <w:rPr>
          <w:lang w:val="es-ES"/>
        </w:rPr>
        <w:t xml:space="preserve">periódicos y revistas al centro penitenciario </w:t>
      </w:r>
      <w:r w:rsidR="00615F49" w:rsidRPr="00004800">
        <w:rPr>
          <w:lang w:val="es-ES"/>
        </w:rPr>
        <w:t>N</w:t>
      </w:r>
      <w:r w:rsidR="000D4314" w:rsidRPr="00004800">
        <w:rPr>
          <w:lang w:val="es-ES"/>
        </w:rPr>
        <w:t>º </w:t>
      </w:r>
      <w:r w:rsidR="00615F49" w:rsidRPr="00004800">
        <w:rPr>
          <w:lang w:val="es-ES"/>
        </w:rPr>
        <w:t xml:space="preserve">2. </w:t>
      </w:r>
      <w:r w:rsidR="00F65BDD" w:rsidRPr="00004800">
        <w:rPr>
          <w:lang w:val="es-ES"/>
        </w:rPr>
        <w:t>E</w:t>
      </w:r>
      <w:r w:rsidR="00615F49" w:rsidRPr="00004800">
        <w:rPr>
          <w:lang w:val="es-ES"/>
        </w:rPr>
        <w:t>n</w:t>
      </w:r>
      <w:r w:rsidR="00F65BDD" w:rsidRPr="00004800">
        <w:rPr>
          <w:lang w:val="es-ES"/>
        </w:rPr>
        <w:t xml:space="preserve"> octubre de </w:t>
      </w:r>
      <w:r w:rsidR="00615F49" w:rsidRPr="00004800">
        <w:rPr>
          <w:lang w:val="es-ES"/>
        </w:rPr>
        <w:t xml:space="preserve">2006, </w:t>
      </w:r>
      <w:r w:rsidR="00A54DAE" w:rsidRPr="00004800">
        <w:rPr>
          <w:lang w:val="es-ES"/>
        </w:rPr>
        <w:t>la colección de la biblioteca de este centro penitenciario aumentó gracias a l</w:t>
      </w:r>
      <w:r w:rsidR="000E1599">
        <w:rPr>
          <w:lang w:val="es-ES"/>
        </w:rPr>
        <w:t>os</w:t>
      </w:r>
      <w:r w:rsidR="00A54DAE" w:rsidRPr="00004800">
        <w:rPr>
          <w:lang w:val="es-ES"/>
        </w:rPr>
        <w:t xml:space="preserve"> </w:t>
      </w:r>
      <w:r w:rsidR="002760E9" w:rsidRPr="00004800">
        <w:rPr>
          <w:lang w:val="es-ES"/>
        </w:rPr>
        <w:t>libros</w:t>
      </w:r>
      <w:r w:rsidR="00A54DAE" w:rsidRPr="00004800">
        <w:rPr>
          <w:lang w:val="es-ES"/>
        </w:rPr>
        <w:t>, periódicos y revistas</w:t>
      </w:r>
      <w:r w:rsidR="002760E9" w:rsidRPr="00004800">
        <w:rPr>
          <w:lang w:val="es-ES"/>
        </w:rPr>
        <w:t xml:space="preserve"> </w:t>
      </w:r>
      <w:r w:rsidR="000E1599">
        <w:rPr>
          <w:lang w:val="es-ES"/>
        </w:rPr>
        <w:t>recibidos</w:t>
      </w:r>
      <w:r w:rsidR="002760E9" w:rsidRPr="00004800">
        <w:rPr>
          <w:lang w:val="es-ES"/>
        </w:rPr>
        <w:t xml:space="preserve"> </w:t>
      </w:r>
      <w:r w:rsidR="00106513" w:rsidRPr="00004800">
        <w:rPr>
          <w:lang w:val="es-ES"/>
        </w:rPr>
        <w:t>d</w:t>
      </w:r>
      <w:r w:rsidR="00A54DAE" w:rsidRPr="00004800">
        <w:rPr>
          <w:lang w:val="es-ES"/>
        </w:rPr>
        <w:t>el Departamento de Instituciones Penitenciarias</w:t>
      </w:r>
      <w:r w:rsidR="00615F49" w:rsidRPr="00004800">
        <w:rPr>
          <w:lang w:val="es-ES"/>
        </w:rPr>
        <w:t xml:space="preserve">. </w:t>
      </w:r>
      <w:r w:rsidR="006C4D9F" w:rsidRPr="00004800">
        <w:rPr>
          <w:lang w:val="es-ES"/>
        </w:rPr>
        <w:t>La biblioteca del centro penitenciario Nº </w:t>
      </w:r>
      <w:r w:rsidR="00615F49" w:rsidRPr="00004800">
        <w:rPr>
          <w:lang w:val="es-ES"/>
        </w:rPr>
        <w:t xml:space="preserve">7 </w:t>
      </w:r>
      <w:r w:rsidR="006C4D9F" w:rsidRPr="00004800">
        <w:rPr>
          <w:lang w:val="es-ES"/>
        </w:rPr>
        <w:t>cuenta con 3.</w:t>
      </w:r>
      <w:r w:rsidR="00615F49" w:rsidRPr="00004800">
        <w:rPr>
          <w:lang w:val="es-ES"/>
        </w:rPr>
        <w:t xml:space="preserve">600 </w:t>
      </w:r>
      <w:r w:rsidR="006C4D9F" w:rsidRPr="00004800">
        <w:rPr>
          <w:lang w:val="es-ES"/>
        </w:rPr>
        <w:t>libros. E</w:t>
      </w:r>
      <w:r w:rsidR="00615F49" w:rsidRPr="00004800">
        <w:rPr>
          <w:lang w:val="es-ES"/>
        </w:rPr>
        <w:t xml:space="preserve">n 2006 </w:t>
      </w:r>
      <w:r w:rsidR="002760E9" w:rsidRPr="00004800">
        <w:rPr>
          <w:lang w:val="es-ES"/>
        </w:rPr>
        <w:t xml:space="preserve">en </w:t>
      </w:r>
      <w:r w:rsidR="000E1599">
        <w:rPr>
          <w:lang w:val="es-ES"/>
        </w:rPr>
        <w:t>el conjunto de</w:t>
      </w:r>
      <w:r w:rsidR="006C4D9F" w:rsidRPr="00004800">
        <w:rPr>
          <w:lang w:val="es-ES"/>
        </w:rPr>
        <w:t xml:space="preserve"> los centros penitenciarios</w:t>
      </w:r>
      <w:r w:rsidR="002760E9" w:rsidRPr="00004800">
        <w:rPr>
          <w:lang w:val="es-ES"/>
        </w:rPr>
        <w:t xml:space="preserve"> había </w:t>
      </w:r>
      <w:r w:rsidR="006C4D9F" w:rsidRPr="00004800">
        <w:rPr>
          <w:lang w:val="es-ES"/>
        </w:rPr>
        <w:t>unos 10.</w:t>
      </w:r>
      <w:r w:rsidR="00615F49" w:rsidRPr="00004800">
        <w:rPr>
          <w:lang w:val="es-ES"/>
        </w:rPr>
        <w:t xml:space="preserve">000 </w:t>
      </w:r>
      <w:r w:rsidR="006C4D9F" w:rsidRPr="00004800">
        <w:rPr>
          <w:lang w:val="es-ES"/>
        </w:rPr>
        <w:t>libro</w:t>
      </w:r>
      <w:r w:rsidR="00615F49" w:rsidRPr="00004800">
        <w:rPr>
          <w:lang w:val="es-ES"/>
        </w:rPr>
        <w:t xml:space="preserve">s. </w:t>
      </w:r>
      <w:r w:rsidR="00E30A35" w:rsidRPr="00004800">
        <w:rPr>
          <w:lang w:val="es-ES"/>
        </w:rPr>
        <w:t>A partir de</w:t>
      </w:r>
      <w:r w:rsidR="000B45DA" w:rsidRPr="00004800">
        <w:rPr>
          <w:lang w:val="es-ES"/>
        </w:rPr>
        <w:t xml:space="preserve"> 2007</w:t>
      </w:r>
      <w:r w:rsidR="00615F49" w:rsidRPr="00004800">
        <w:rPr>
          <w:lang w:val="es-ES"/>
        </w:rPr>
        <w:t xml:space="preserve"> </w:t>
      </w:r>
      <w:r w:rsidR="00E30A35" w:rsidRPr="00004800">
        <w:rPr>
          <w:lang w:val="es-ES"/>
        </w:rPr>
        <w:t xml:space="preserve">se asignó a cada recluso la cantidad de </w:t>
      </w:r>
      <w:r w:rsidR="00615F49" w:rsidRPr="00004800">
        <w:rPr>
          <w:lang w:val="es-ES"/>
        </w:rPr>
        <w:t>6</w:t>
      </w:r>
      <w:r w:rsidR="00E30A35" w:rsidRPr="00004800">
        <w:rPr>
          <w:lang w:val="es-ES"/>
        </w:rPr>
        <w:t>.</w:t>
      </w:r>
      <w:r w:rsidR="00615F49" w:rsidRPr="00004800">
        <w:rPr>
          <w:lang w:val="es-ES"/>
        </w:rPr>
        <w:t xml:space="preserve">000 lei </w:t>
      </w:r>
      <w:r w:rsidR="00E30A35" w:rsidRPr="00004800">
        <w:rPr>
          <w:lang w:val="es-ES"/>
        </w:rPr>
        <w:t xml:space="preserve">para la suscripción al </w:t>
      </w:r>
      <w:r w:rsidR="007744B1" w:rsidRPr="00004800">
        <w:rPr>
          <w:szCs w:val="24"/>
          <w:lang w:val="es-ES"/>
        </w:rPr>
        <w:t xml:space="preserve">Boletín Oficial </w:t>
      </w:r>
      <w:r w:rsidR="00E30A35" w:rsidRPr="00004800">
        <w:rPr>
          <w:szCs w:val="24"/>
          <w:lang w:val="es-ES"/>
        </w:rPr>
        <w:t xml:space="preserve">de </w:t>
      </w:r>
      <w:smartTag w:uri="urn:schemas-microsoft-com:office:smarttags" w:element="PersonName">
        <w:smartTagPr>
          <w:attr w:name="ProductID" w:val="la Rep￺blica"/>
        </w:smartTagPr>
        <w:r w:rsidR="00E30A35" w:rsidRPr="00004800">
          <w:rPr>
            <w:szCs w:val="24"/>
            <w:lang w:val="es-ES"/>
          </w:rPr>
          <w:t>la República</w:t>
        </w:r>
      </w:smartTag>
      <w:r w:rsidR="00E30A35" w:rsidRPr="00004800">
        <w:rPr>
          <w:szCs w:val="24"/>
          <w:lang w:val="es-ES"/>
        </w:rPr>
        <w:t xml:space="preserve"> de Moldova</w:t>
      </w:r>
      <w:r w:rsidR="00E30A35" w:rsidRPr="00004800">
        <w:rPr>
          <w:lang w:val="es-ES"/>
        </w:rPr>
        <w:t xml:space="preserve"> y a ciertas revistas</w:t>
      </w:r>
      <w:r w:rsidR="00615F49" w:rsidRPr="00004800">
        <w:rPr>
          <w:lang w:val="es-ES"/>
        </w:rPr>
        <w:t xml:space="preserve">. </w:t>
      </w:r>
      <w:r w:rsidR="008975C7" w:rsidRPr="00004800">
        <w:rPr>
          <w:lang w:val="es-ES"/>
        </w:rPr>
        <w:t>En</w:t>
      </w:r>
      <w:r w:rsidR="002760E9" w:rsidRPr="00004800">
        <w:rPr>
          <w:lang w:val="es-ES"/>
        </w:rPr>
        <w:t xml:space="preserve"> las colecciones </w:t>
      </w:r>
      <w:r w:rsidR="008975C7" w:rsidRPr="00004800">
        <w:rPr>
          <w:lang w:val="es-ES"/>
        </w:rPr>
        <w:t>de libros de los centros penitenciarios abunda</w:t>
      </w:r>
      <w:r w:rsidR="00286740" w:rsidRPr="00004800">
        <w:rPr>
          <w:lang w:val="es-ES"/>
        </w:rPr>
        <w:t>n</w:t>
      </w:r>
      <w:r w:rsidR="008975C7" w:rsidRPr="00004800">
        <w:rPr>
          <w:lang w:val="es-ES"/>
        </w:rPr>
        <w:t xml:space="preserve"> las publicaciones jurídicas, la literatura de ficción y religiosa, las revistas y </w:t>
      </w:r>
      <w:r w:rsidR="000E1599">
        <w:rPr>
          <w:lang w:val="es-ES"/>
        </w:rPr>
        <w:t xml:space="preserve">los </w:t>
      </w:r>
      <w:r w:rsidR="008975C7" w:rsidRPr="00004800">
        <w:rPr>
          <w:lang w:val="es-ES"/>
        </w:rPr>
        <w:t xml:space="preserve">periódicos. </w:t>
      </w:r>
      <w:r w:rsidR="007D1B65" w:rsidRPr="00004800">
        <w:rPr>
          <w:lang w:val="es-ES"/>
        </w:rPr>
        <w:t>También tienen bibliotecas</w:t>
      </w:r>
      <w:r w:rsidR="002760E9" w:rsidRPr="00004800">
        <w:rPr>
          <w:lang w:val="es-ES"/>
        </w:rPr>
        <w:t xml:space="preserve"> los cinco centros </w:t>
      </w:r>
      <w:r w:rsidR="007D1B65" w:rsidRPr="00004800">
        <w:rPr>
          <w:lang w:val="es-ES"/>
        </w:rPr>
        <w:t xml:space="preserve">de prisión preventiva de </w:t>
      </w:r>
      <w:smartTag w:uri="urn:schemas-microsoft-com:office:smarttags" w:element="PersonName">
        <w:smartTagPr>
          <w:attr w:name="ProductID" w:val="la Rep￺blica"/>
        </w:smartTagPr>
        <w:r w:rsidR="007D1B65" w:rsidRPr="00004800">
          <w:rPr>
            <w:lang w:val="es-ES"/>
          </w:rPr>
          <w:t>la R</w:t>
        </w:r>
        <w:r w:rsidR="005265CF" w:rsidRPr="00004800">
          <w:rPr>
            <w:lang w:val="es-ES"/>
          </w:rPr>
          <w:t>epública</w:t>
        </w:r>
      </w:smartTag>
      <w:r w:rsidR="005265CF" w:rsidRPr="00004800">
        <w:rPr>
          <w:lang w:val="es-ES"/>
        </w:rPr>
        <w:t xml:space="preserve"> en</w:t>
      </w:r>
      <w:r w:rsidR="002760E9" w:rsidRPr="00004800">
        <w:rPr>
          <w:lang w:val="es-ES"/>
        </w:rPr>
        <w:t xml:space="preserve"> los </w:t>
      </w:r>
      <w:r w:rsidR="005265CF" w:rsidRPr="00004800">
        <w:rPr>
          <w:lang w:val="es-ES"/>
        </w:rPr>
        <w:t>que hay menores</w:t>
      </w:r>
      <w:r w:rsidR="002760E9" w:rsidRPr="00004800">
        <w:rPr>
          <w:lang w:val="es-ES"/>
        </w:rPr>
        <w:t xml:space="preserve"> detenidos</w:t>
      </w:r>
      <w:r w:rsidR="00482560" w:rsidRPr="00004800">
        <w:rPr>
          <w:lang w:val="es-ES"/>
        </w:rPr>
        <w:t>,</w:t>
      </w:r>
      <w:r w:rsidR="005265CF" w:rsidRPr="00004800">
        <w:rPr>
          <w:lang w:val="es-ES"/>
        </w:rPr>
        <w:t xml:space="preserve"> con una colección 4.</w:t>
      </w:r>
      <w:r w:rsidR="00615F49" w:rsidRPr="00004800">
        <w:rPr>
          <w:lang w:val="es-ES"/>
        </w:rPr>
        <w:t xml:space="preserve">000 </w:t>
      </w:r>
      <w:r w:rsidR="005265CF" w:rsidRPr="00004800">
        <w:rPr>
          <w:lang w:val="es-ES"/>
        </w:rPr>
        <w:t>libros</w:t>
      </w:r>
      <w:r w:rsidR="000E1599">
        <w:rPr>
          <w:lang w:val="es-ES"/>
        </w:rPr>
        <w:t>.</w:t>
      </w:r>
    </w:p>
    <w:p w:rsidR="00615F49" w:rsidRPr="00004800" w:rsidRDefault="00615F49" w:rsidP="00AF7CB4">
      <w:pPr>
        <w:pStyle w:val="Heading2"/>
        <w:ind w:left="480"/>
        <w:rPr>
          <w:lang w:val="es-ES"/>
        </w:rPr>
      </w:pPr>
      <w:r w:rsidRPr="00004800">
        <w:rPr>
          <w:lang w:val="es-ES"/>
        </w:rPr>
        <w:t xml:space="preserve">G. </w:t>
      </w:r>
      <w:r w:rsidR="00821886">
        <w:rPr>
          <w:lang w:val="es-ES"/>
        </w:rPr>
        <w:t xml:space="preserve"> </w:t>
      </w:r>
      <w:r w:rsidR="00DF5632" w:rsidRPr="00004800">
        <w:rPr>
          <w:lang w:val="es-ES"/>
        </w:rPr>
        <w:t>Derecho a no ser objeto de tortura o trato inhumano o degradante,</w:t>
      </w:r>
      <w:r w:rsidR="00AF7CB4" w:rsidRPr="00004800">
        <w:rPr>
          <w:lang w:val="es-ES"/>
        </w:rPr>
        <w:br/>
      </w:r>
      <w:r w:rsidR="00DF5632" w:rsidRPr="00004800">
        <w:rPr>
          <w:lang w:val="es-ES"/>
        </w:rPr>
        <w:t>con inclusión del castigo corporal</w:t>
      </w:r>
    </w:p>
    <w:p w:rsidR="00615F49" w:rsidRPr="00004800" w:rsidRDefault="003003B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Según la información facilitada por </w:t>
      </w:r>
      <w:smartTag w:uri="urn:schemas-microsoft-com:office:smarttags" w:element="PersonName">
        <w:smartTagPr>
          <w:attr w:name="ProductID" w:val="la Fiscal￭a General"/>
        </w:smartTagPr>
        <w:r w:rsidRPr="00004800">
          <w:rPr>
            <w:lang w:val="es-ES"/>
          </w:rPr>
          <w:t>la Fiscalía General</w:t>
        </w:r>
      </w:smartTag>
      <w:r w:rsidR="00934123" w:rsidRPr="00004800">
        <w:rPr>
          <w:lang w:val="es-ES"/>
        </w:rPr>
        <w:t>,</w:t>
      </w:r>
      <w:r w:rsidRPr="00004800">
        <w:rPr>
          <w:lang w:val="es-ES"/>
        </w:rPr>
        <w:t xml:space="preserve"> en</w:t>
      </w:r>
      <w:r w:rsidR="00615F49" w:rsidRPr="00004800">
        <w:rPr>
          <w:lang w:val="es-ES"/>
        </w:rPr>
        <w:t xml:space="preserve"> 2006</w:t>
      </w:r>
      <w:r w:rsidR="00934123" w:rsidRPr="00004800">
        <w:rPr>
          <w:lang w:val="es-ES"/>
        </w:rPr>
        <w:t xml:space="preserve"> se registraron 10 caso</w:t>
      </w:r>
      <w:r w:rsidR="00615F49" w:rsidRPr="00004800">
        <w:rPr>
          <w:lang w:val="es-ES"/>
        </w:rPr>
        <w:t xml:space="preserve">s </w:t>
      </w:r>
      <w:r w:rsidR="002B6A45">
        <w:rPr>
          <w:lang w:val="es-ES"/>
        </w:rPr>
        <w:t>de </w:t>
      </w:r>
      <w:r w:rsidR="00934123" w:rsidRPr="00004800">
        <w:rPr>
          <w:lang w:val="es-ES"/>
        </w:rPr>
        <w:t>niños que fueron víctimas de trato cruel</w:t>
      </w:r>
      <w:r w:rsidR="002C2A2B">
        <w:rPr>
          <w:lang w:val="es-ES"/>
        </w:rPr>
        <w:t>,</w:t>
      </w:r>
      <w:r w:rsidR="00B92E05" w:rsidRPr="00004800">
        <w:rPr>
          <w:lang w:val="es-ES"/>
        </w:rPr>
        <w:t xml:space="preserve"> </w:t>
      </w:r>
      <w:r w:rsidR="002C2A2B">
        <w:rPr>
          <w:lang w:val="es-ES"/>
        </w:rPr>
        <w:t>s</w:t>
      </w:r>
      <w:r w:rsidR="00B92E05" w:rsidRPr="00004800">
        <w:rPr>
          <w:lang w:val="es-ES"/>
        </w:rPr>
        <w:t xml:space="preserve">eis </w:t>
      </w:r>
      <w:r w:rsidR="002C2A2B">
        <w:rPr>
          <w:lang w:val="es-ES"/>
        </w:rPr>
        <w:t>d</w:t>
      </w:r>
      <w:r w:rsidR="002C2A2B" w:rsidRPr="00004800">
        <w:rPr>
          <w:lang w:val="es-ES"/>
        </w:rPr>
        <w:t xml:space="preserve">e </w:t>
      </w:r>
      <w:r w:rsidR="002C2A2B">
        <w:rPr>
          <w:lang w:val="es-ES"/>
        </w:rPr>
        <w:t>los cuales</w:t>
      </w:r>
      <w:r w:rsidR="002C2A2B" w:rsidRPr="00004800">
        <w:rPr>
          <w:lang w:val="es-ES"/>
        </w:rPr>
        <w:t xml:space="preserve"> </w:t>
      </w:r>
      <w:r w:rsidR="00B92E05" w:rsidRPr="00004800">
        <w:rPr>
          <w:lang w:val="es-ES"/>
        </w:rPr>
        <w:t xml:space="preserve">acabaron ante los tribunales. </w:t>
      </w:r>
      <w:r w:rsidR="002C2A2B">
        <w:rPr>
          <w:lang w:val="es-ES"/>
        </w:rPr>
        <w:t>L</w:t>
      </w:r>
      <w:r w:rsidR="002B6A45">
        <w:rPr>
          <w:lang w:val="es-ES"/>
        </w:rPr>
        <w:t>os </w:t>
      </w:r>
      <w:r w:rsidR="00501061" w:rsidRPr="00004800">
        <w:rPr>
          <w:lang w:val="es-ES"/>
        </w:rPr>
        <w:t>datos facilitados por el Ministerio del Interior</w:t>
      </w:r>
      <w:r w:rsidR="002C2A2B">
        <w:rPr>
          <w:lang w:val="es-ES"/>
        </w:rPr>
        <w:t xml:space="preserve"> indican que</w:t>
      </w:r>
      <w:r w:rsidR="00501061" w:rsidRPr="00004800">
        <w:rPr>
          <w:lang w:val="es-ES"/>
        </w:rPr>
        <w:t xml:space="preserve"> e</w:t>
      </w:r>
      <w:r w:rsidR="00615F49" w:rsidRPr="00004800">
        <w:rPr>
          <w:lang w:val="es-ES"/>
        </w:rPr>
        <w:t>n 2006</w:t>
      </w:r>
      <w:r w:rsidR="00501061" w:rsidRPr="00004800">
        <w:rPr>
          <w:lang w:val="es-ES"/>
        </w:rPr>
        <w:t xml:space="preserve"> se cometieron</w:t>
      </w:r>
      <w:r w:rsidR="00615F49" w:rsidRPr="00004800">
        <w:rPr>
          <w:lang w:val="es-ES"/>
        </w:rPr>
        <w:t xml:space="preserve"> 95 </w:t>
      </w:r>
      <w:r w:rsidR="00501061" w:rsidRPr="00004800">
        <w:rPr>
          <w:lang w:val="es-ES"/>
        </w:rPr>
        <w:t>delitos de carácter</w:t>
      </w:r>
      <w:r w:rsidR="00476372" w:rsidRPr="00004800">
        <w:rPr>
          <w:lang w:val="es-ES"/>
        </w:rPr>
        <w:t xml:space="preserve"> </w:t>
      </w:r>
      <w:r w:rsidR="00501061" w:rsidRPr="00004800">
        <w:rPr>
          <w:lang w:val="es-ES"/>
        </w:rPr>
        <w:t>sexual contra menores</w:t>
      </w:r>
      <w:r w:rsidR="00476372" w:rsidRPr="00004800">
        <w:rPr>
          <w:lang w:val="es-ES"/>
        </w:rPr>
        <w:t xml:space="preserve">, </w:t>
      </w:r>
      <w:r w:rsidR="002C2A2B">
        <w:rPr>
          <w:lang w:val="es-ES"/>
        </w:rPr>
        <w:t>es decir, el</w:t>
      </w:r>
      <w:r w:rsidR="00476372" w:rsidRPr="00004800">
        <w:rPr>
          <w:lang w:val="es-ES"/>
        </w:rPr>
        <w:t xml:space="preserve"> 22,</w:t>
      </w:r>
      <w:r w:rsidR="00615F49" w:rsidRPr="00004800">
        <w:rPr>
          <w:lang w:val="es-ES"/>
        </w:rPr>
        <w:t>7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476372" w:rsidRPr="00004800">
        <w:rPr>
          <w:lang w:val="es-ES"/>
        </w:rPr>
        <w:t xml:space="preserve">de los </w:t>
      </w:r>
      <w:r w:rsidR="00615F49" w:rsidRPr="00004800">
        <w:rPr>
          <w:lang w:val="es-ES"/>
        </w:rPr>
        <w:t xml:space="preserve">415 </w:t>
      </w:r>
      <w:r w:rsidR="00476372" w:rsidRPr="00004800">
        <w:rPr>
          <w:lang w:val="es-ES"/>
        </w:rPr>
        <w:t xml:space="preserve">delitos cometidos contra </w:t>
      </w:r>
      <w:r w:rsidR="00605D17" w:rsidRPr="00004800">
        <w:rPr>
          <w:lang w:val="es-ES"/>
        </w:rPr>
        <w:t>niños</w:t>
      </w:r>
      <w:r w:rsidR="00615F49" w:rsidRPr="00004800">
        <w:rPr>
          <w:lang w:val="es-ES"/>
        </w:rPr>
        <w:t xml:space="preserve">. </w:t>
      </w:r>
      <w:r w:rsidR="00FA7CB9" w:rsidRPr="00004800">
        <w:rPr>
          <w:lang w:val="es-ES"/>
        </w:rPr>
        <w:t xml:space="preserve">Entre ellos cabe mencionar </w:t>
      </w:r>
      <w:r w:rsidR="00615F49" w:rsidRPr="00004800">
        <w:rPr>
          <w:lang w:val="es-ES"/>
        </w:rPr>
        <w:t xml:space="preserve">54 </w:t>
      </w:r>
      <w:r w:rsidR="00FA7CB9" w:rsidRPr="00004800">
        <w:rPr>
          <w:lang w:val="es-ES"/>
        </w:rPr>
        <w:t>violaciones</w:t>
      </w:r>
      <w:r w:rsidR="00615F49" w:rsidRPr="00004800">
        <w:rPr>
          <w:lang w:val="es-ES"/>
        </w:rPr>
        <w:t xml:space="preserve"> (</w:t>
      </w:r>
      <w:r w:rsidR="00FB7990" w:rsidRPr="00004800">
        <w:rPr>
          <w:lang w:val="es-ES"/>
        </w:rPr>
        <w:t>artículo</w:t>
      </w:r>
      <w:r w:rsidR="00615F49" w:rsidRPr="00004800">
        <w:rPr>
          <w:lang w:val="es-ES"/>
        </w:rPr>
        <w:t xml:space="preserve"> 171 </w:t>
      </w:r>
      <w:r w:rsidR="00FA7CB9" w:rsidRPr="00004800">
        <w:rPr>
          <w:lang w:val="es-ES"/>
        </w:rPr>
        <w:t>del Código Penal</w:t>
      </w:r>
      <w:r w:rsidR="00615F49" w:rsidRPr="00004800">
        <w:rPr>
          <w:lang w:val="es-ES"/>
        </w:rPr>
        <w:t>), 19</w:t>
      </w:r>
      <w:r w:rsidR="00DB7E39" w:rsidRPr="00004800">
        <w:rPr>
          <w:lang w:val="es-ES"/>
        </w:rPr>
        <w:t xml:space="preserve"> actos violentos </w:t>
      </w:r>
      <w:r w:rsidR="00C74750" w:rsidRPr="00004800">
        <w:rPr>
          <w:lang w:val="es-ES"/>
        </w:rPr>
        <w:t>de carácter sexual</w:t>
      </w:r>
      <w:r w:rsidR="00615F49" w:rsidRPr="00004800">
        <w:rPr>
          <w:lang w:val="es-ES"/>
        </w:rPr>
        <w:t xml:space="preserve"> (</w:t>
      </w:r>
      <w:r w:rsidR="00FB7990" w:rsidRPr="00004800">
        <w:rPr>
          <w:lang w:val="es-ES"/>
        </w:rPr>
        <w:t>artículo</w:t>
      </w:r>
      <w:r w:rsidR="00615F49" w:rsidRPr="00004800">
        <w:rPr>
          <w:lang w:val="es-ES"/>
        </w:rPr>
        <w:t xml:space="preserve"> 172), 13</w:t>
      </w:r>
      <w:r w:rsidR="00DB7E39" w:rsidRPr="00004800">
        <w:rPr>
          <w:lang w:val="es-ES"/>
        </w:rPr>
        <w:t xml:space="preserve"> actos perversos </w:t>
      </w:r>
      <w:r w:rsidR="00615F49" w:rsidRPr="00004800">
        <w:rPr>
          <w:lang w:val="es-ES"/>
        </w:rPr>
        <w:t>(</w:t>
      </w:r>
      <w:r w:rsidR="00FB7990" w:rsidRPr="00004800">
        <w:rPr>
          <w:lang w:val="es-ES"/>
        </w:rPr>
        <w:t>artículo</w:t>
      </w:r>
      <w:r w:rsidR="00615F49" w:rsidRPr="00004800">
        <w:rPr>
          <w:lang w:val="es-ES"/>
        </w:rPr>
        <w:t xml:space="preserve"> 175) </w:t>
      </w:r>
      <w:r w:rsidR="007B132A" w:rsidRPr="00004800">
        <w:rPr>
          <w:lang w:val="es-ES"/>
        </w:rPr>
        <w:t>y</w:t>
      </w:r>
      <w:r w:rsidR="00615F49" w:rsidRPr="00004800">
        <w:rPr>
          <w:lang w:val="es-ES"/>
        </w:rPr>
        <w:t xml:space="preserve"> 11 </w:t>
      </w:r>
      <w:r w:rsidR="007B132A" w:rsidRPr="00004800">
        <w:rPr>
          <w:lang w:val="es-ES"/>
        </w:rPr>
        <w:t>delitos clasificados como relaciones sexuales con</w:t>
      </w:r>
      <w:r w:rsidR="00DB7E39" w:rsidRPr="00004800">
        <w:rPr>
          <w:lang w:val="es-ES"/>
        </w:rPr>
        <w:t xml:space="preserve"> un </w:t>
      </w:r>
      <w:r w:rsidR="006F4B98">
        <w:rPr>
          <w:lang w:val="es-ES"/>
        </w:rPr>
        <w:t>niño</w:t>
      </w:r>
      <w:r w:rsidR="00DB7E39" w:rsidRPr="00004800">
        <w:rPr>
          <w:lang w:val="es-ES"/>
        </w:rPr>
        <w:t xml:space="preserve"> </w:t>
      </w:r>
      <w:r w:rsidR="002C2A2B">
        <w:rPr>
          <w:lang w:val="es-ES"/>
        </w:rPr>
        <w:t>menor</w:t>
      </w:r>
      <w:r w:rsidR="007B132A" w:rsidRPr="00004800">
        <w:rPr>
          <w:lang w:val="es-ES"/>
        </w:rPr>
        <w:t xml:space="preserve"> de </w:t>
      </w:r>
      <w:r w:rsidR="00615F49" w:rsidRPr="00004800">
        <w:rPr>
          <w:lang w:val="es-ES"/>
        </w:rPr>
        <w:t xml:space="preserve">14 </w:t>
      </w:r>
      <w:r w:rsidR="007B132A" w:rsidRPr="00004800">
        <w:rPr>
          <w:lang w:val="es-ES"/>
        </w:rPr>
        <w:t xml:space="preserve">años </w:t>
      </w:r>
      <w:r w:rsidR="00615F49" w:rsidRPr="00004800">
        <w:rPr>
          <w:lang w:val="es-ES"/>
        </w:rPr>
        <w:t>(</w:t>
      </w:r>
      <w:r w:rsidR="00FB7990" w:rsidRPr="00004800">
        <w:rPr>
          <w:lang w:val="es-ES"/>
        </w:rPr>
        <w:t>artículo</w:t>
      </w:r>
      <w:r w:rsidR="00615F49" w:rsidRPr="00004800">
        <w:rPr>
          <w:lang w:val="es-ES"/>
        </w:rPr>
        <w:t xml:space="preserve"> 174).</w:t>
      </w:r>
    </w:p>
    <w:p w:rsidR="00615F49" w:rsidRPr="00004800" w:rsidRDefault="00FC18B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las dependencias de detención preventiva</w:t>
      </w:r>
      <w:r w:rsidR="00615F49" w:rsidRPr="00004800">
        <w:rPr>
          <w:lang w:val="es-ES"/>
        </w:rPr>
        <w:t xml:space="preserve"> </w:t>
      </w:r>
      <w:r w:rsidR="00E9120A" w:rsidRPr="00004800">
        <w:rPr>
          <w:lang w:val="es-ES"/>
        </w:rPr>
        <w:t>hay</w:t>
      </w:r>
      <w:r w:rsidR="00615F49" w:rsidRPr="00004800">
        <w:rPr>
          <w:lang w:val="es-ES"/>
        </w:rPr>
        <w:t xml:space="preserve"> 24 </w:t>
      </w:r>
      <w:r w:rsidR="00E9120A" w:rsidRPr="00004800">
        <w:rPr>
          <w:lang w:val="es-ES"/>
        </w:rPr>
        <w:t xml:space="preserve">personas </w:t>
      </w:r>
      <w:r w:rsidR="002C2A2B">
        <w:rPr>
          <w:lang w:val="es-ES"/>
        </w:rPr>
        <w:t>que siguen</w:t>
      </w:r>
      <w:r w:rsidR="00E9120A" w:rsidRPr="00004800">
        <w:rPr>
          <w:lang w:val="es-ES"/>
        </w:rPr>
        <w:t xml:space="preserve"> programas de rehabilitación y reintegración social </w:t>
      </w:r>
      <w:r w:rsidR="00615F49" w:rsidRPr="00004800">
        <w:rPr>
          <w:lang w:val="es-ES"/>
        </w:rPr>
        <w:t>(14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). </w:t>
      </w:r>
      <w:r w:rsidR="009E46F9" w:rsidRPr="00004800">
        <w:rPr>
          <w:lang w:val="es-ES"/>
        </w:rPr>
        <w:t xml:space="preserve">En el centro penitenciario </w:t>
      </w:r>
      <w:r w:rsidR="00615F49" w:rsidRPr="00004800">
        <w:rPr>
          <w:lang w:val="es-ES"/>
        </w:rPr>
        <w:t>N</w:t>
      </w:r>
      <w:r w:rsidR="009E46F9" w:rsidRPr="00004800">
        <w:rPr>
          <w:lang w:val="es-ES"/>
        </w:rPr>
        <w:t>º </w:t>
      </w:r>
      <w:r w:rsidR="00615F49" w:rsidRPr="00004800">
        <w:rPr>
          <w:lang w:val="es-ES"/>
        </w:rPr>
        <w:t>2</w:t>
      </w:r>
      <w:r w:rsidR="00F14A8B" w:rsidRPr="00004800">
        <w:rPr>
          <w:lang w:val="es-ES"/>
        </w:rPr>
        <w:t xml:space="preserve"> de </w:t>
      </w:r>
      <w:r w:rsidR="00615F49" w:rsidRPr="00004800">
        <w:rPr>
          <w:lang w:val="es-ES"/>
        </w:rPr>
        <w:t xml:space="preserve">Lipcani </w:t>
      </w:r>
      <w:r w:rsidR="007F37FF" w:rsidRPr="00004800">
        <w:rPr>
          <w:lang w:val="es-ES"/>
        </w:rPr>
        <w:t xml:space="preserve">participan en </w:t>
      </w:r>
      <w:r w:rsidR="009E46F9" w:rsidRPr="00004800">
        <w:rPr>
          <w:lang w:val="es-ES"/>
        </w:rPr>
        <w:t xml:space="preserve">estos programas </w:t>
      </w:r>
      <w:r w:rsidR="00615F49" w:rsidRPr="00004800">
        <w:rPr>
          <w:lang w:val="es-ES"/>
        </w:rPr>
        <w:t xml:space="preserve">110 </w:t>
      </w:r>
      <w:r w:rsidR="009E46F9" w:rsidRPr="00004800">
        <w:rPr>
          <w:lang w:val="es-ES"/>
        </w:rPr>
        <w:t>personas</w:t>
      </w:r>
      <w:r w:rsidR="00615F49" w:rsidRPr="00004800">
        <w:rPr>
          <w:lang w:val="es-ES"/>
        </w:rPr>
        <w:t>.</w:t>
      </w:r>
    </w:p>
    <w:p w:rsidR="00615F49" w:rsidRPr="00004800" w:rsidRDefault="004F447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los centros penitenciarios se </w:t>
      </w:r>
      <w:r w:rsidR="002C2A2B">
        <w:rPr>
          <w:lang w:val="es-ES"/>
        </w:rPr>
        <w:t>han introducido</w:t>
      </w:r>
      <w:r w:rsidRPr="00004800">
        <w:rPr>
          <w:lang w:val="es-ES"/>
        </w:rPr>
        <w:t xml:space="preserve"> tres programas para evitar la violencia</w:t>
      </w:r>
      <w:r w:rsidR="00CE08E1" w:rsidRPr="00004800">
        <w:rPr>
          <w:lang w:val="es-ES"/>
        </w:rPr>
        <w:t xml:space="preserve"> en </w:t>
      </w:r>
      <w:r w:rsidR="000B45DA" w:rsidRPr="00004800">
        <w:rPr>
          <w:lang w:val="es-ES"/>
        </w:rPr>
        <w:t>el</w:t>
      </w:r>
      <w:r w:rsidR="00CE08E1" w:rsidRPr="00004800">
        <w:rPr>
          <w:lang w:val="es-ES"/>
        </w:rPr>
        <w:t>los</w:t>
      </w:r>
      <w:r w:rsidR="00615F49" w:rsidRPr="00004800">
        <w:rPr>
          <w:lang w:val="es-ES"/>
        </w:rPr>
        <w:t>: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E</w:t>
      </w:r>
      <w:r w:rsidR="00171097" w:rsidRPr="00004800">
        <w:rPr>
          <w:lang w:val="es-ES"/>
        </w:rPr>
        <w:t xml:space="preserve">valuación psicológica de los reclusos </w:t>
      </w:r>
      <w:r w:rsidR="002C2A2B">
        <w:rPr>
          <w:lang w:val="es-ES"/>
        </w:rPr>
        <w:t>con el fin</w:t>
      </w:r>
      <w:r w:rsidR="00171097" w:rsidRPr="00004800">
        <w:rPr>
          <w:lang w:val="es-ES"/>
        </w:rPr>
        <w:t xml:space="preserve"> identificar a los de un nivel elevado de agresividad</w:t>
      </w:r>
      <w:r w:rsidR="00615F49" w:rsidRPr="00004800">
        <w:rPr>
          <w:lang w:val="es-ES"/>
        </w:rPr>
        <w:t>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P</w:t>
      </w:r>
      <w:r w:rsidR="006B7443" w:rsidRPr="00004800">
        <w:rPr>
          <w:lang w:val="es-ES"/>
        </w:rPr>
        <w:t>rogramas</w:t>
      </w:r>
      <w:r w:rsidR="00A561AB" w:rsidRPr="00004800">
        <w:rPr>
          <w:lang w:val="es-ES"/>
        </w:rPr>
        <w:t xml:space="preserve"> educativos </w:t>
      </w:r>
      <w:r w:rsidR="006B7443" w:rsidRPr="00004800">
        <w:rPr>
          <w:lang w:val="es-ES"/>
        </w:rPr>
        <w:t>para prevenir la violencia</w:t>
      </w:r>
      <w:r w:rsidR="00393389" w:rsidRPr="00004800">
        <w:rPr>
          <w:lang w:val="es-ES"/>
        </w:rPr>
        <w:t xml:space="preserve"> en el entorno penitenciario;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I</w:t>
      </w:r>
      <w:r w:rsidR="00693330" w:rsidRPr="00004800">
        <w:rPr>
          <w:lang w:val="es-ES"/>
        </w:rPr>
        <w:t>ntroducción a las ciencias sociojurídicas</w:t>
      </w:r>
      <w:r w:rsidR="00615F49" w:rsidRPr="00004800">
        <w:rPr>
          <w:lang w:val="es-ES"/>
        </w:rPr>
        <w:t>.</w:t>
      </w:r>
    </w:p>
    <w:p w:rsidR="00615F49" w:rsidRPr="00004800" w:rsidRDefault="00A561AB" w:rsidP="002B6A45">
      <w:pPr>
        <w:tabs>
          <w:tab w:val="left" w:pos="0"/>
        </w:tabs>
        <w:rPr>
          <w:lang w:val="es-ES"/>
        </w:rPr>
      </w:pPr>
      <w:r w:rsidRPr="00004800">
        <w:rPr>
          <w:lang w:val="es-ES"/>
        </w:rPr>
        <w:t xml:space="preserve">En el centro penitenciario se organizan y realizan actividades </w:t>
      </w:r>
      <w:r w:rsidR="009A740D" w:rsidRPr="00004800">
        <w:rPr>
          <w:lang w:val="es-ES"/>
        </w:rPr>
        <w:t xml:space="preserve">con los nuevos reclusos y el personal de cada uno de los centros recibe </w:t>
      </w:r>
      <w:r w:rsidRPr="00004800">
        <w:rPr>
          <w:lang w:val="es-ES"/>
        </w:rPr>
        <w:t xml:space="preserve">capacitación sobre este tema durante </w:t>
      </w:r>
      <w:r w:rsidR="009A740D" w:rsidRPr="00004800">
        <w:rPr>
          <w:lang w:val="es-ES"/>
        </w:rPr>
        <w:t>24 horas</w:t>
      </w:r>
      <w:r w:rsidRPr="00004800">
        <w:rPr>
          <w:lang w:val="es-ES"/>
        </w:rPr>
        <w:t xml:space="preserve"> al año</w:t>
      </w:r>
      <w:r w:rsidR="00615F49" w:rsidRPr="00004800">
        <w:rPr>
          <w:lang w:val="es-ES"/>
        </w:rPr>
        <w:t>.</w:t>
      </w:r>
    </w:p>
    <w:p w:rsidR="00615F49" w:rsidRPr="00004800" w:rsidRDefault="00615F49" w:rsidP="002B6A45">
      <w:pPr>
        <w:pStyle w:val="Heading1"/>
        <w:spacing w:before="240"/>
        <w:ind w:left="120"/>
        <w:rPr>
          <w:lang w:val="es-ES"/>
        </w:rPr>
      </w:pPr>
      <w:r w:rsidRPr="00004800">
        <w:rPr>
          <w:lang w:val="es-ES"/>
        </w:rPr>
        <w:t>V.</w:t>
      </w:r>
      <w:r w:rsidR="00821886">
        <w:rPr>
          <w:lang w:val="es-ES"/>
        </w:rPr>
        <w:t xml:space="preserve"> </w:t>
      </w:r>
      <w:r w:rsidRPr="00004800">
        <w:rPr>
          <w:lang w:val="es-ES"/>
        </w:rPr>
        <w:t xml:space="preserve"> </w:t>
      </w:r>
      <w:r w:rsidR="003B0EB6" w:rsidRPr="00004800">
        <w:rPr>
          <w:lang w:val="es-ES"/>
        </w:rPr>
        <w:t>ENTORNO FAMILIAR Y OTROS TIPOS DE</w:t>
      </w:r>
      <w:r w:rsidR="00C80128" w:rsidRPr="00004800">
        <w:rPr>
          <w:lang w:val="es-ES"/>
        </w:rPr>
        <w:t xml:space="preserve"> cuidado</w:t>
      </w:r>
    </w:p>
    <w:p w:rsidR="00615F49" w:rsidRPr="00004800" w:rsidRDefault="002C2A2B" w:rsidP="00937D60">
      <w:pPr>
        <w:keepNext/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smartTag w:uri="urn:schemas-microsoft-com:office:smarttags" w:element="PersonName">
        <w:smartTagPr>
          <w:attr w:name="ProductID" w:val="la Rep￺blica"/>
        </w:smartTagPr>
        <w:r>
          <w:rPr>
            <w:lang w:val="es-ES"/>
          </w:rPr>
          <w:t>L</w:t>
        </w:r>
        <w:r w:rsidR="00BA7A08" w:rsidRPr="00004800">
          <w:rPr>
            <w:lang w:val="es-ES"/>
          </w:rPr>
          <w:t>a República</w:t>
        </w:r>
      </w:smartTag>
      <w:r w:rsidR="00BA7A08" w:rsidRPr="00004800">
        <w:rPr>
          <w:lang w:val="es-ES"/>
        </w:rPr>
        <w:t xml:space="preserve"> de </w:t>
      </w:r>
      <w:r w:rsidR="00615F49" w:rsidRPr="00004800">
        <w:rPr>
          <w:lang w:val="es-ES"/>
        </w:rPr>
        <w:t>Moldova</w:t>
      </w:r>
      <w:r w:rsidR="00C80128" w:rsidRPr="00004800">
        <w:rPr>
          <w:lang w:val="es-ES"/>
        </w:rPr>
        <w:t xml:space="preserve"> se ajusta a </w:t>
      </w:r>
      <w:r w:rsidR="00BA7A08" w:rsidRPr="00004800">
        <w:rPr>
          <w:lang w:val="es-ES"/>
        </w:rPr>
        <w:t>los siguientes tratados internacionales</w:t>
      </w:r>
      <w:r w:rsidR="00615F49" w:rsidRPr="00004800">
        <w:rPr>
          <w:lang w:val="es-ES"/>
        </w:rPr>
        <w:t>:</w:t>
      </w:r>
    </w:p>
    <w:p w:rsidR="00904A2B" w:rsidRPr="00004800" w:rsidRDefault="000F1B16" w:rsidP="002B6A45">
      <w:pPr>
        <w:numPr>
          <w:ilvl w:val="0"/>
          <w:numId w:val="13"/>
        </w:numPr>
        <w:rPr>
          <w:lang w:val="es-ES"/>
        </w:rPr>
      </w:pPr>
      <w:r w:rsidRPr="002B6A45">
        <w:rPr>
          <w:lang w:val="es-ES"/>
        </w:rPr>
        <w:t>Convenio</w:t>
      </w:r>
      <w:r w:rsidRPr="00004800">
        <w:rPr>
          <w:szCs w:val="24"/>
          <w:lang w:val="es-ES"/>
        </w:rPr>
        <w:t xml:space="preserve"> europeo relativo al reconocimiento y ejecución de decisiones en materia de custodia de menores, así como al restablecimiento de dicha custodia</w:t>
      </w:r>
      <w:r w:rsidR="00904A2B" w:rsidRPr="00004800">
        <w:rPr>
          <w:color w:val="000000"/>
          <w:szCs w:val="24"/>
          <w:lang w:val="es-ES"/>
        </w:rPr>
        <w:t>;</w:t>
      </w:r>
    </w:p>
    <w:p w:rsidR="00615F49" w:rsidRPr="00004800" w:rsidRDefault="00615F49" w:rsidP="002B6A45">
      <w:pPr>
        <w:numPr>
          <w:ilvl w:val="0"/>
          <w:numId w:val="13"/>
        </w:numPr>
        <w:rPr>
          <w:szCs w:val="24"/>
          <w:lang w:val="es-ES"/>
        </w:rPr>
      </w:pPr>
      <w:r w:rsidRPr="002B6A45">
        <w:rPr>
          <w:lang w:val="es-ES"/>
        </w:rPr>
        <w:t>Conven</w:t>
      </w:r>
      <w:r w:rsidR="00EC2458" w:rsidRPr="002B6A45">
        <w:rPr>
          <w:lang w:val="es-ES"/>
        </w:rPr>
        <w:t>io</w:t>
      </w:r>
      <w:r w:rsidR="00754AFC" w:rsidRPr="00004800">
        <w:rPr>
          <w:szCs w:val="24"/>
          <w:lang w:val="es-ES"/>
        </w:rPr>
        <w:t xml:space="preserve"> sobre </w:t>
      </w:r>
      <w:smartTag w:uri="urn:schemas-microsoft-com:office:smarttags" w:element="PersonName">
        <w:smartTagPr>
          <w:attr w:name="ProductID" w:val="la Protecci￳n"/>
        </w:smartTagPr>
        <w:r w:rsidR="00754AFC" w:rsidRPr="00004800">
          <w:rPr>
            <w:szCs w:val="24"/>
            <w:lang w:val="es-ES"/>
          </w:rPr>
          <w:t>la Protección</w:t>
        </w:r>
      </w:smartTag>
      <w:r w:rsidR="00754AFC" w:rsidRPr="00004800">
        <w:rPr>
          <w:szCs w:val="24"/>
          <w:lang w:val="es-ES"/>
        </w:rPr>
        <w:t xml:space="preserve"> de los Niños y </w:t>
      </w:r>
      <w:smartTag w:uri="urn:schemas-microsoft-com:office:smarttags" w:element="PersonName">
        <w:smartTagPr>
          <w:attr w:name="ProductID" w:val="la Cooperaci￳n"/>
        </w:smartTagPr>
        <w:r w:rsidR="00754AFC" w:rsidRPr="00004800">
          <w:rPr>
            <w:szCs w:val="24"/>
            <w:lang w:val="es-ES"/>
          </w:rPr>
          <w:t>la Cooperación</w:t>
        </w:r>
      </w:smartTag>
      <w:r w:rsidR="00754AFC" w:rsidRPr="00004800">
        <w:rPr>
          <w:szCs w:val="24"/>
          <w:lang w:val="es-ES"/>
        </w:rPr>
        <w:t xml:space="preserve"> e</w:t>
      </w:r>
      <w:r w:rsidR="00F26466" w:rsidRPr="00004800">
        <w:rPr>
          <w:szCs w:val="24"/>
          <w:lang w:val="es-ES"/>
        </w:rPr>
        <w:t>n</w:t>
      </w:r>
      <w:r w:rsidR="00754AFC" w:rsidRPr="00004800">
        <w:rPr>
          <w:szCs w:val="24"/>
          <w:lang w:val="es-ES"/>
        </w:rPr>
        <w:t xml:space="preserve"> mate</w:t>
      </w:r>
      <w:r w:rsidR="00F26466" w:rsidRPr="00004800">
        <w:rPr>
          <w:szCs w:val="24"/>
          <w:lang w:val="es-ES"/>
        </w:rPr>
        <w:t>ri</w:t>
      </w:r>
      <w:r w:rsidR="00754AFC" w:rsidRPr="00004800">
        <w:rPr>
          <w:szCs w:val="24"/>
          <w:lang w:val="es-ES"/>
        </w:rPr>
        <w:t>a de Adopción Internacional</w:t>
      </w:r>
      <w:r w:rsidRPr="00004800">
        <w:rPr>
          <w:szCs w:val="24"/>
          <w:lang w:val="es-ES"/>
        </w:rPr>
        <w:t>;</w:t>
      </w:r>
    </w:p>
    <w:p w:rsidR="00615F49" w:rsidRPr="00004800" w:rsidRDefault="00137197" w:rsidP="002B6A45">
      <w:pPr>
        <w:numPr>
          <w:ilvl w:val="0"/>
          <w:numId w:val="13"/>
        </w:numPr>
        <w:rPr>
          <w:lang w:val="es-ES"/>
        </w:rPr>
      </w:pPr>
      <w:r w:rsidRPr="002B6A45">
        <w:rPr>
          <w:lang w:val="es-ES"/>
        </w:rPr>
        <w:t>Convenio</w:t>
      </w:r>
      <w:r w:rsidRPr="00004800">
        <w:rPr>
          <w:szCs w:val="24"/>
          <w:lang w:val="es-ES"/>
        </w:rPr>
        <w:t xml:space="preserve"> europeo sobre el régimen legal de los hijos nacidos fuera de</w:t>
      </w:r>
      <w:r w:rsidR="008313F4" w:rsidRPr="00004800">
        <w:rPr>
          <w:szCs w:val="24"/>
          <w:lang w:val="es-ES"/>
        </w:rPr>
        <w:t>l</w:t>
      </w:r>
      <w:r w:rsidRPr="00004800">
        <w:rPr>
          <w:szCs w:val="24"/>
          <w:lang w:val="es-ES"/>
        </w:rPr>
        <w:t xml:space="preserve"> matrimonio</w:t>
      </w:r>
      <w:r w:rsidR="00615F49" w:rsidRPr="00004800">
        <w:rPr>
          <w:lang w:val="es-ES"/>
        </w:rPr>
        <w:t>;</w:t>
      </w:r>
    </w:p>
    <w:p w:rsidR="00615F49" w:rsidRPr="00004800" w:rsidRDefault="00CE52D1" w:rsidP="002B6A45">
      <w:pPr>
        <w:numPr>
          <w:ilvl w:val="0"/>
          <w:numId w:val="13"/>
        </w:numPr>
        <w:rPr>
          <w:lang w:val="es-ES"/>
        </w:rPr>
      </w:pPr>
      <w:r w:rsidRPr="00004800">
        <w:rPr>
          <w:lang w:val="es-ES"/>
        </w:rPr>
        <w:t>Acuerdo sobre las garantías relativas al derecho a recibir prestaciones sociales para las familias con niños y subvenciones para alimentos</w:t>
      </w:r>
      <w:r w:rsidR="00615F49" w:rsidRPr="00004800">
        <w:rPr>
          <w:lang w:val="es-ES"/>
        </w:rPr>
        <w:t xml:space="preserve">, </w:t>
      </w:r>
      <w:r w:rsidR="00D537D7" w:rsidRPr="00004800">
        <w:rPr>
          <w:lang w:val="es-ES"/>
        </w:rPr>
        <w:t xml:space="preserve">firmado por los Estados Miembros de </w:t>
      </w:r>
      <w:smartTag w:uri="urn:schemas-microsoft-com:office:smarttags" w:element="PersonName">
        <w:smartTagPr>
          <w:attr w:name="ProductID" w:val="la CEI"/>
        </w:smartTagPr>
        <w:r w:rsidR="00D537D7" w:rsidRPr="00004800">
          <w:rPr>
            <w:lang w:val="es-ES"/>
          </w:rPr>
          <w:t>la CEI</w:t>
        </w:r>
      </w:smartTag>
      <w:r w:rsidR="00615F49" w:rsidRPr="00004800">
        <w:rPr>
          <w:lang w:val="es-ES"/>
        </w:rPr>
        <w:t xml:space="preserve"> </w:t>
      </w:r>
      <w:r w:rsidR="008C4578" w:rsidRPr="00004800">
        <w:rPr>
          <w:lang w:val="es-ES"/>
        </w:rPr>
        <w:t>el</w:t>
      </w:r>
      <w:r w:rsidR="00A00992" w:rsidRPr="00004800">
        <w:rPr>
          <w:lang w:val="es-ES"/>
        </w:rPr>
        <w:t xml:space="preserve"> </w:t>
      </w:r>
      <w:r w:rsidR="00615F49" w:rsidRPr="00004800">
        <w:rPr>
          <w:lang w:val="es-ES"/>
        </w:rPr>
        <w:t>9</w:t>
      </w:r>
      <w:r w:rsidR="00A00992" w:rsidRPr="00004800">
        <w:rPr>
          <w:lang w:val="es-ES"/>
        </w:rPr>
        <w:t xml:space="preserve"> de septiembre de </w:t>
      </w:r>
      <w:r w:rsidR="00615F49" w:rsidRPr="00004800">
        <w:rPr>
          <w:lang w:val="es-ES"/>
        </w:rPr>
        <w:t xml:space="preserve">1994 </w:t>
      </w:r>
      <w:r w:rsidR="008C4578" w:rsidRPr="00004800">
        <w:rPr>
          <w:lang w:val="es-ES"/>
        </w:rPr>
        <w:t>en Moscú</w:t>
      </w:r>
      <w:r w:rsidR="00615F49" w:rsidRPr="00004800">
        <w:rPr>
          <w:lang w:val="es-ES"/>
        </w:rPr>
        <w:t>;</w:t>
      </w:r>
    </w:p>
    <w:p w:rsidR="00615F49" w:rsidRPr="00004800" w:rsidRDefault="00914FE7" w:rsidP="002B6A45">
      <w:pPr>
        <w:numPr>
          <w:ilvl w:val="0"/>
          <w:numId w:val="13"/>
        </w:numPr>
        <w:rPr>
          <w:lang w:val="es-ES"/>
        </w:rPr>
      </w:pPr>
      <w:r w:rsidRPr="002B6A45">
        <w:rPr>
          <w:lang w:val="es-ES"/>
        </w:rPr>
        <w:t>Convención</w:t>
      </w:r>
      <w:r w:rsidRPr="00004800">
        <w:rPr>
          <w:szCs w:val="24"/>
          <w:lang w:val="es-ES"/>
        </w:rPr>
        <w:t xml:space="preserve"> sobre </w:t>
      </w:r>
      <w:smartTag w:uri="urn:schemas-microsoft-com:office:smarttags" w:element="PersonName">
        <w:smartTagPr>
          <w:attr w:name="ProductID" w:val="la Obtenci￳n"/>
        </w:smartTagPr>
        <w:r w:rsidRPr="00004800">
          <w:rPr>
            <w:szCs w:val="24"/>
            <w:lang w:val="es-ES"/>
          </w:rPr>
          <w:t>la Obtención</w:t>
        </w:r>
      </w:smartTag>
      <w:r w:rsidRPr="00004800">
        <w:rPr>
          <w:szCs w:val="24"/>
          <w:lang w:val="es-ES"/>
        </w:rPr>
        <w:t xml:space="preserve"> de Alimentos en el Extranjero</w:t>
      </w:r>
      <w:r w:rsidR="00615F49" w:rsidRPr="00004800">
        <w:rPr>
          <w:lang w:val="es-ES"/>
        </w:rPr>
        <w:t xml:space="preserve"> (</w:t>
      </w:r>
      <w:r w:rsidRPr="00004800">
        <w:rPr>
          <w:lang w:val="es-ES"/>
        </w:rPr>
        <w:t>en vigor desde</w:t>
      </w:r>
      <w:r w:rsidR="00615F49" w:rsidRPr="00004800">
        <w:rPr>
          <w:lang w:val="es-ES"/>
        </w:rPr>
        <w:t xml:space="preserve"> </w:t>
      </w:r>
      <w:r w:rsidR="00583715" w:rsidRPr="00004800">
        <w:rPr>
          <w:lang w:val="es-ES"/>
        </w:rPr>
        <w:t>el </w:t>
      </w:r>
      <w:r w:rsidR="00615F49" w:rsidRPr="00004800">
        <w:rPr>
          <w:lang w:val="es-ES"/>
        </w:rPr>
        <w:t>23</w:t>
      </w:r>
      <w:r w:rsidR="002B6A45">
        <w:rPr>
          <w:lang w:val="es-ES"/>
        </w:rPr>
        <w:t> </w:t>
      </w:r>
      <w:r w:rsidR="00580221" w:rsidRPr="00004800">
        <w:rPr>
          <w:lang w:val="es-ES"/>
        </w:rPr>
        <w:t xml:space="preserve">de agosto de </w:t>
      </w:r>
      <w:r w:rsidR="00615F49" w:rsidRPr="00004800">
        <w:rPr>
          <w:lang w:val="es-ES"/>
        </w:rPr>
        <w:t>2006);</w:t>
      </w:r>
    </w:p>
    <w:p w:rsidR="00615F49" w:rsidRPr="00004800" w:rsidRDefault="00604C0E" w:rsidP="002B6A45">
      <w:pPr>
        <w:numPr>
          <w:ilvl w:val="0"/>
          <w:numId w:val="13"/>
        </w:numPr>
        <w:rPr>
          <w:lang w:val="es-ES"/>
        </w:rPr>
      </w:pPr>
      <w:r w:rsidRPr="002B6A45">
        <w:rPr>
          <w:lang w:val="es-ES"/>
        </w:rPr>
        <w:t>Convenio</w:t>
      </w:r>
      <w:r w:rsidRPr="00004800">
        <w:rPr>
          <w:szCs w:val="24"/>
          <w:lang w:val="es-ES"/>
        </w:rPr>
        <w:t xml:space="preserve"> Nº 183 de </w:t>
      </w:r>
      <w:smartTag w:uri="urn:schemas-microsoft-com:office:smarttags" w:element="PersonName">
        <w:smartTagPr>
          <w:attr w:name="ProductID" w:val="la Organizaci￳n Internacional"/>
        </w:smartTagPr>
        <w:r w:rsidRPr="00004800">
          <w:rPr>
            <w:szCs w:val="24"/>
            <w:lang w:val="es-ES"/>
          </w:rPr>
          <w:t>la Organización Internacional</w:t>
        </w:r>
      </w:smartTag>
      <w:r w:rsidRPr="00004800">
        <w:rPr>
          <w:szCs w:val="24"/>
          <w:lang w:val="es-ES"/>
        </w:rPr>
        <w:t xml:space="preserve"> del Trabajo</w:t>
      </w:r>
      <w:r w:rsidR="000C7F52" w:rsidRPr="00004800">
        <w:rPr>
          <w:lang w:val="es-ES"/>
        </w:rPr>
        <w:t xml:space="preserve"> </w:t>
      </w:r>
      <w:r w:rsidR="004667B2" w:rsidRPr="00004800">
        <w:rPr>
          <w:szCs w:val="24"/>
          <w:lang w:val="es-ES"/>
        </w:rPr>
        <w:t>relativo a la revisión del Convenio sobre la protección de la maternidad</w:t>
      </w:r>
      <w:r w:rsidR="00AB3947" w:rsidRPr="00004800">
        <w:rPr>
          <w:szCs w:val="24"/>
          <w:lang w:val="es-ES"/>
        </w:rPr>
        <w:t xml:space="preserve"> </w:t>
      </w:r>
      <w:r w:rsidR="000C7F52" w:rsidRPr="00004800">
        <w:rPr>
          <w:szCs w:val="24"/>
          <w:lang w:val="es-ES"/>
        </w:rPr>
        <w:t>de 1952</w:t>
      </w:r>
      <w:r w:rsidR="00615F49" w:rsidRPr="00004800">
        <w:rPr>
          <w:lang w:val="es-ES"/>
        </w:rPr>
        <w:t>.</w:t>
      </w:r>
    </w:p>
    <w:p w:rsidR="00615F49" w:rsidRPr="00004800" w:rsidRDefault="00615F49" w:rsidP="00AF7CB4">
      <w:pPr>
        <w:pStyle w:val="Heading2"/>
        <w:ind w:left="480"/>
        <w:rPr>
          <w:lang w:val="es-ES"/>
        </w:rPr>
      </w:pPr>
      <w:r w:rsidRPr="00004800">
        <w:rPr>
          <w:lang w:val="es-ES"/>
        </w:rPr>
        <w:t>A.</w:t>
      </w:r>
      <w:r w:rsidR="00F91B6E" w:rsidRPr="00004800">
        <w:rPr>
          <w:lang w:val="es-ES"/>
        </w:rPr>
        <w:t xml:space="preserve"> </w:t>
      </w:r>
      <w:r w:rsidR="00821886">
        <w:rPr>
          <w:lang w:val="es-ES"/>
        </w:rPr>
        <w:t xml:space="preserve"> </w:t>
      </w:r>
      <w:r w:rsidR="00F91B6E" w:rsidRPr="00004800">
        <w:rPr>
          <w:lang w:val="es-ES"/>
        </w:rPr>
        <w:t>Orientación</w:t>
      </w:r>
      <w:r w:rsidR="00DC7D33" w:rsidRPr="00004800">
        <w:rPr>
          <w:lang w:val="es-ES"/>
        </w:rPr>
        <w:t xml:space="preserve"> de</w:t>
      </w:r>
      <w:r w:rsidR="00F91B6E" w:rsidRPr="00004800">
        <w:rPr>
          <w:lang w:val="es-ES"/>
        </w:rPr>
        <w:t xml:space="preserve"> los padres</w:t>
      </w:r>
    </w:p>
    <w:p w:rsidR="00615F49" w:rsidRPr="00004800" w:rsidRDefault="005A508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Gobierno, en colaboración con la sociedad civil y las instituciones donantes, </w:t>
      </w:r>
      <w:r w:rsidR="009C46FD">
        <w:rPr>
          <w:lang w:val="es-ES"/>
        </w:rPr>
        <w:t>aplica</w:t>
      </w:r>
      <w:r w:rsidRPr="00004800">
        <w:rPr>
          <w:lang w:val="es-ES"/>
        </w:rPr>
        <w:t xml:space="preserve"> medidas para prestar asistencia a los padres y </w:t>
      </w:r>
      <w:r w:rsidR="008313F4" w:rsidRPr="00004800">
        <w:rPr>
          <w:lang w:val="es-ES"/>
        </w:rPr>
        <w:t xml:space="preserve">ha </w:t>
      </w:r>
      <w:r w:rsidRPr="00004800">
        <w:rPr>
          <w:lang w:val="es-ES"/>
        </w:rPr>
        <w:t>difundi</w:t>
      </w:r>
      <w:r w:rsidR="008313F4" w:rsidRPr="00004800">
        <w:rPr>
          <w:lang w:val="es-ES"/>
        </w:rPr>
        <w:t>do</w:t>
      </w:r>
      <w:r w:rsidRPr="00004800">
        <w:rPr>
          <w:lang w:val="es-ES"/>
        </w:rPr>
        <w:t xml:space="preserve"> mensajes e información durante las campañas de comunicación destinadas a orientar a los padres en el cuidado y la educación de sus hijos</w:t>
      </w:r>
      <w:r w:rsidR="00615F49" w:rsidRPr="00004800">
        <w:rPr>
          <w:lang w:val="es-ES"/>
        </w:rPr>
        <w:t>.</w:t>
      </w:r>
    </w:p>
    <w:p w:rsidR="00615F49" w:rsidRPr="00004800" w:rsidRDefault="007A4BA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julio-agosto de </w:t>
      </w:r>
      <w:r w:rsidR="00615F49" w:rsidRPr="00004800">
        <w:rPr>
          <w:lang w:val="es-ES"/>
        </w:rPr>
        <w:t xml:space="preserve">2006, </w:t>
      </w:r>
      <w:smartTag w:uri="urn:schemas-microsoft-com:office:smarttags" w:element="PersonName">
        <w:smartTagPr>
          <w:attr w:name="ProductID" w:val="la Direcci￳n Municipal"/>
        </w:smartTagPr>
        <w:r w:rsidRPr="00004800">
          <w:rPr>
            <w:lang w:val="es-ES"/>
          </w:rPr>
          <w:t>la</w:t>
        </w:r>
        <w:r w:rsidR="00615F49" w:rsidRPr="00004800">
          <w:rPr>
            <w:lang w:val="es-ES"/>
          </w:rPr>
          <w:t xml:space="preserve"> </w:t>
        </w:r>
        <w:r w:rsidR="00FE5006" w:rsidRPr="00004800">
          <w:rPr>
            <w:lang w:val="es-ES"/>
          </w:rPr>
          <w:t>Dirección Municipal</w:t>
        </w:r>
      </w:smartTag>
      <w:r w:rsidR="00FE5006" w:rsidRPr="00004800">
        <w:rPr>
          <w:lang w:val="es-ES"/>
        </w:rPr>
        <w:t xml:space="preserve"> de Protección de los Derechos del Niño</w:t>
      </w:r>
      <w:r w:rsidR="00E57AE8">
        <w:rPr>
          <w:lang w:val="es-ES"/>
        </w:rPr>
        <w:t xml:space="preserve"> y </w:t>
      </w:r>
      <w:smartTag w:uri="urn:schemas-microsoft-com:office:smarttags" w:element="PersonName">
        <w:smartTagPr>
          <w:attr w:name="ProductID" w:val="la ONG M￩dicos"/>
        </w:smartTagPr>
        <w:r w:rsidR="00105B5C" w:rsidRPr="00004800">
          <w:rPr>
            <w:lang w:val="es-ES"/>
          </w:rPr>
          <w:t>la ONG Médicos</w:t>
        </w:r>
      </w:smartTag>
      <w:r w:rsidR="00105B5C" w:rsidRPr="00004800">
        <w:rPr>
          <w:lang w:val="es-ES"/>
        </w:rPr>
        <w:t xml:space="preserve"> s</w:t>
      </w:r>
      <w:r w:rsidRPr="00004800">
        <w:rPr>
          <w:lang w:val="es-ES"/>
        </w:rPr>
        <w:t xml:space="preserve">in Fronteras de Grecia realizaron una campaña de sensibilización </w:t>
      </w:r>
      <w:r w:rsidR="003601BF" w:rsidRPr="00004800">
        <w:rPr>
          <w:lang w:val="es-ES"/>
        </w:rPr>
        <w:t>dirigida</w:t>
      </w:r>
      <w:r w:rsidRPr="00004800">
        <w:rPr>
          <w:lang w:val="es-ES"/>
        </w:rPr>
        <w:t xml:space="preserve"> a los padres</w:t>
      </w:r>
      <w:r w:rsidR="00105B5C" w:rsidRPr="00004800">
        <w:rPr>
          <w:lang w:val="es-ES"/>
        </w:rPr>
        <w:t>,</w:t>
      </w:r>
      <w:r w:rsidRPr="00004800">
        <w:rPr>
          <w:lang w:val="es-ES"/>
        </w:rPr>
        <w:t xml:space="preserve"> titulada </w:t>
      </w:r>
      <w:r w:rsidR="00615F49" w:rsidRPr="00004800">
        <w:rPr>
          <w:lang w:val="es-ES"/>
        </w:rPr>
        <w:t>“</w:t>
      </w:r>
      <w:r w:rsidR="00105B5C" w:rsidRPr="00004800">
        <w:rPr>
          <w:lang w:val="es-ES"/>
        </w:rPr>
        <w:t>Vida sin v</w:t>
      </w:r>
      <w:r w:rsidR="003601BF" w:rsidRPr="00004800">
        <w:rPr>
          <w:lang w:val="es-ES"/>
        </w:rPr>
        <w:t>iolencia</w:t>
      </w:r>
      <w:r w:rsidR="00615F49" w:rsidRPr="00004800">
        <w:rPr>
          <w:lang w:val="es-ES"/>
        </w:rPr>
        <w:t xml:space="preserve">”. </w:t>
      </w:r>
      <w:r w:rsidR="005E22F3" w:rsidRPr="00004800">
        <w:rPr>
          <w:lang w:val="es-ES"/>
        </w:rPr>
        <w:t xml:space="preserve">Se organizaron reuniones </w:t>
      </w:r>
      <w:r w:rsidR="00105B5C" w:rsidRPr="00004800">
        <w:rPr>
          <w:lang w:val="es-ES"/>
        </w:rPr>
        <w:t xml:space="preserve">locales </w:t>
      </w:r>
      <w:r w:rsidR="005E22F3" w:rsidRPr="00004800">
        <w:rPr>
          <w:lang w:val="es-ES"/>
        </w:rPr>
        <w:t>con niños y padres en</w:t>
      </w:r>
      <w:r w:rsidR="004D461F" w:rsidRPr="00004800">
        <w:rPr>
          <w:lang w:val="es-ES"/>
        </w:rPr>
        <w:t> </w:t>
      </w:r>
      <w:r w:rsidR="00615F49" w:rsidRPr="00004800">
        <w:rPr>
          <w:lang w:val="es-ES"/>
        </w:rPr>
        <w:t>30 centr</w:t>
      </w:r>
      <w:r w:rsidR="005E22F3" w:rsidRPr="00004800">
        <w:rPr>
          <w:lang w:val="es-ES"/>
        </w:rPr>
        <w:t>o</w:t>
      </w:r>
      <w:r w:rsidR="00615F49" w:rsidRPr="00004800">
        <w:rPr>
          <w:lang w:val="es-ES"/>
        </w:rPr>
        <w:t>s</w:t>
      </w:r>
      <w:r w:rsidR="005E22F3" w:rsidRPr="00004800">
        <w:rPr>
          <w:lang w:val="es-ES"/>
        </w:rPr>
        <w:t xml:space="preserve"> para niños. Asistieron </w:t>
      </w:r>
      <w:r w:rsidR="009C46FD">
        <w:rPr>
          <w:lang w:val="es-ES"/>
        </w:rPr>
        <w:t xml:space="preserve">a ellas </w:t>
      </w:r>
      <w:r w:rsidR="005E22F3" w:rsidRPr="00004800">
        <w:rPr>
          <w:lang w:val="es-ES"/>
        </w:rPr>
        <w:t xml:space="preserve">unos </w:t>
      </w:r>
      <w:r w:rsidR="00615F49" w:rsidRPr="00004800">
        <w:rPr>
          <w:lang w:val="es-ES"/>
        </w:rPr>
        <w:t>1</w:t>
      </w:r>
      <w:r w:rsidR="005E22F3" w:rsidRPr="00004800">
        <w:rPr>
          <w:lang w:val="es-ES"/>
        </w:rPr>
        <w:t>.</w:t>
      </w:r>
      <w:r w:rsidR="00615F49" w:rsidRPr="00004800">
        <w:rPr>
          <w:lang w:val="es-ES"/>
        </w:rPr>
        <w:t xml:space="preserve">500 </w:t>
      </w:r>
      <w:r w:rsidR="005E22F3" w:rsidRPr="00004800">
        <w:rPr>
          <w:lang w:val="es-ES"/>
        </w:rPr>
        <w:t>padre</w:t>
      </w:r>
      <w:r w:rsidR="001511EE" w:rsidRPr="00004800">
        <w:rPr>
          <w:lang w:val="es-ES"/>
        </w:rPr>
        <w:t>s</w:t>
      </w:r>
      <w:r w:rsidR="00105B5C" w:rsidRPr="00004800">
        <w:rPr>
          <w:lang w:val="es-ES"/>
        </w:rPr>
        <w:t xml:space="preserve">, que </w:t>
      </w:r>
      <w:r w:rsidR="005E22F3" w:rsidRPr="00004800">
        <w:rPr>
          <w:lang w:val="es-ES"/>
        </w:rPr>
        <w:t xml:space="preserve">recibieron la guía </w:t>
      </w:r>
      <w:r w:rsidR="00105B5C" w:rsidRPr="00004800">
        <w:rPr>
          <w:lang w:val="es-ES"/>
        </w:rPr>
        <w:t xml:space="preserve">de </w:t>
      </w:r>
      <w:r w:rsidR="00615F49" w:rsidRPr="00004800">
        <w:rPr>
          <w:lang w:val="es-ES"/>
        </w:rPr>
        <w:t>“</w:t>
      </w:r>
      <w:r w:rsidR="00105B5C" w:rsidRPr="00004800">
        <w:rPr>
          <w:lang w:val="es-ES"/>
        </w:rPr>
        <w:t>Vida sin v</w:t>
      </w:r>
      <w:r w:rsidR="003601BF" w:rsidRPr="00004800">
        <w:rPr>
          <w:lang w:val="es-ES"/>
        </w:rPr>
        <w:t>iolencia</w:t>
      </w:r>
      <w:r w:rsidR="00615F49" w:rsidRPr="00004800">
        <w:rPr>
          <w:lang w:val="es-ES"/>
        </w:rPr>
        <w:t xml:space="preserve">” </w:t>
      </w:r>
      <w:r w:rsidR="003601BF" w:rsidRPr="00004800">
        <w:rPr>
          <w:lang w:val="es-ES"/>
        </w:rPr>
        <w:t>destinada a ellos</w:t>
      </w:r>
      <w:r w:rsidR="00105B5C" w:rsidRPr="00004800">
        <w:rPr>
          <w:lang w:val="es-ES"/>
        </w:rPr>
        <w:t>,</w:t>
      </w:r>
      <w:r w:rsidR="005E22F3" w:rsidRPr="00004800">
        <w:rPr>
          <w:lang w:val="es-ES"/>
        </w:rPr>
        <w:t xml:space="preserve"> y los niños </w:t>
      </w:r>
      <w:r w:rsidR="00105B5C" w:rsidRPr="00004800">
        <w:rPr>
          <w:lang w:val="es-ES"/>
        </w:rPr>
        <w:t xml:space="preserve">recibieron </w:t>
      </w:r>
      <w:r w:rsidR="005E22F3" w:rsidRPr="00004800">
        <w:rPr>
          <w:lang w:val="es-ES"/>
        </w:rPr>
        <w:t>una guía de bolsillo sobre el mismo tema</w:t>
      </w:r>
      <w:r w:rsidR="00615F49" w:rsidRPr="00004800">
        <w:rPr>
          <w:lang w:val="es-ES"/>
        </w:rPr>
        <w:t>.</w:t>
      </w:r>
    </w:p>
    <w:p w:rsidR="00615F49" w:rsidRPr="00004800" w:rsidRDefault="00DD4E4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el municipio de Chisinau</w:t>
      </w:r>
      <w:r w:rsidR="00A5298D" w:rsidRPr="00004800">
        <w:rPr>
          <w:lang w:val="es-ES"/>
        </w:rPr>
        <w:t xml:space="preserve"> funciona desde hace </w:t>
      </w:r>
      <w:r w:rsidRPr="00004800">
        <w:rPr>
          <w:lang w:val="es-ES"/>
        </w:rPr>
        <w:t xml:space="preserve">cinco años </w:t>
      </w:r>
      <w:r w:rsidR="009C46FD">
        <w:rPr>
          <w:lang w:val="es-ES"/>
        </w:rPr>
        <w:t>un</w:t>
      </w:r>
      <w:r w:rsidR="00615F49" w:rsidRPr="00004800">
        <w:rPr>
          <w:lang w:val="es-ES"/>
        </w:rPr>
        <w:t xml:space="preserve"> </w:t>
      </w:r>
      <w:r w:rsidR="00750F61" w:rsidRPr="00004800">
        <w:rPr>
          <w:szCs w:val="24"/>
          <w:lang w:val="es-ES" w:eastAsia="it-IT"/>
        </w:rPr>
        <w:t xml:space="preserve">centro de </w:t>
      </w:r>
      <w:r w:rsidR="009C46FD">
        <w:rPr>
          <w:szCs w:val="24"/>
          <w:lang w:val="es-ES" w:eastAsia="it-IT"/>
        </w:rPr>
        <w:t>acogida</w:t>
      </w:r>
      <w:r w:rsidR="00750F61" w:rsidRPr="00004800">
        <w:rPr>
          <w:szCs w:val="24"/>
          <w:lang w:val="es-ES" w:eastAsia="it-IT"/>
        </w:rPr>
        <w:t xml:space="preserve"> provisional</w:t>
      </w:r>
      <w:r w:rsidR="00750F61" w:rsidRPr="00004800">
        <w:rPr>
          <w:lang w:val="es-ES"/>
        </w:rPr>
        <w:t xml:space="preserve"> </w:t>
      </w:r>
      <w:r w:rsidR="00C72694" w:rsidRPr="00004800">
        <w:rPr>
          <w:lang w:val="es-ES"/>
        </w:rPr>
        <w:t>c</w:t>
      </w:r>
      <w:r w:rsidR="00CD1182" w:rsidRPr="00004800">
        <w:rPr>
          <w:lang w:val="es-ES"/>
        </w:rPr>
        <w:t>o</w:t>
      </w:r>
      <w:r w:rsidR="00C72694" w:rsidRPr="00004800">
        <w:rPr>
          <w:lang w:val="es-ES"/>
        </w:rPr>
        <w:t xml:space="preserve">n capacidad </w:t>
      </w:r>
      <w:r w:rsidR="009C46FD">
        <w:rPr>
          <w:lang w:val="es-ES"/>
        </w:rPr>
        <w:t>para</w:t>
      </w:r>
      <w:r w:rsidR="00C72694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20 </w:t>
      </w:r>
      <w:r w:rsidR="009C46FD">
        <w:rPr>
          <w:lang w:val="es-ES"/>
        </w:rPr>
        <w:t>niños</w:t>
      </w:r>
      <w:r w:rsidR="00615F49" w:rsidRPr="00004800">
        <w:rPr>
          <w:lang w:val="es-ES"/>
        </w:rPr>
        <w:t xml:space="preserve">. </w:t>
      </w:r>
      <w:r w:rsidR="009C46FD">
        <w:rPr>
          <w:lang w:val="es-ES"/>
        </w:rPr>
        <w:t>Tiene como</w:t>
      </w:r>
      <w:r w:rsidR="00CD1182" w:rsidRPr="00004800">
        <w:rPr>
          <w:lang w:val="es-ES"/>
        </w:rPr>
        <w:t xml:space="preserve"> objetivo </w:t>
      </w:r>
      <w:r w:rsidR="009C46FD">
        <w:rPr>
          <w:lang w:val="es-ES"/>
        </w:rPr>
        <w:t>evitar</w:t>
      </w:r>
      <w:r w:rsidR="00CD1182" w:rsidRPr="00004800">
        <w:rPr>
          <w:lang w:val="es-ES"/>
        </w:rPr>
        <w:t xml:space="preserve"> el abandono y</w:t>
      </w:r>
      <w:r w:rsidR="00A5298D" w:rsidRPr="00004800">
        <w:rPr>
          <w:lang w:val="es-ES"/>
        </w:rPr>
        <w:t xml:space="preserve"> el internamiento en una institución</w:t>
      </w:r>
      <w:r w:rsidR="00615F49" w:rsidRPr="00004800">
        <w:rPr>
          <w:lang w:val="es-ES"/>
        </w:rPr>
        <w:t xml:space="preserve">. </w:t>
      </w:r>
      <w:r w:rsidR="009C46FD">
        <w:rPr>
          <w:lang w:val="es-ES"/>
        </w:rPr>
        <w:t>L</w:t>
      </w:r>
      <w:r w:rsidR="00CD1182" w:rsidRPr="00004800">
        <w:rPr>
          <w:lang w:val="es-ES"/>
        </w:rPr>
        <w:t xml:space="preserve">os niños reciben </w:t>
      </w:r>
      <w:r w:rsidR="009C46FD">
        <w:rPr>
          <w:lang w:val="es-ES"/>
        </w:rPr>
        <w:t xml:space="preserve">en él </w:t>
      </w:r>
      <w:r w:rsidR="00CD1182" w:rsidRPr="00004800">
        <w:rPr>
          <w:lang w:val="es-ES"/>
        </w:rPr>
        <w:t>cuidado</w:t>
      </w:r>
      <w:r w:rsidRPr="00004800">
        <w:rPr>
          <w:lang w:val="es-ES"/>
        </w:rPr>
        <w:t>s</w:t>
      </w:r>
      <w:r w:rsidR="00CD1182" w:rsidRPr="00004800">
        <w:rPr>
          <w:lang w:val="es-ES"/>
        </w:rPr>
        <w:t xml:space="preserve"> especial</w:t>
      </w:r>
      <w:r w:rsidRPr="00004800">
        <w:rPr>
          <w:lang w:val="es-ES"/>
        </w:rPr>
        <w:t>es</w:t>
      </w:r>
      <w:r w:rsidR="005E77D5" w:rsidRPr="00004800">
        <w:rPr>
          <w:lang w:val="es-ES"/>
        </w:rPr>
        <w:t xml:space="preserve"> y</w:t>
      </w:r>
      <w:r w:rsidR="00CD1182" w:rsidRPr="00004800">
        <w:rPr>
          <w:lang w:val="es-ES"/>
        </w:rPr>
        <w:t xml:space="preserve"> se mejora su preparación para la vida activa</w:t>
      </w:r>
      <w:r w:rsidR="00A5298D" w:rsidRPr="00004800">
        <w:rPr>
          <w:lang w:val="es-ES"/>
        </w:rPr>
        <w:t>,</w:t>
      </w:r>
      <w:r w:rsidR="00CD1182" w:rsidRPr="00004800">
        <w:rPr>
          <w:lang w:val="es-ES"/>
        </w:rPr>
        <w:t xml:space="preserve"> </w:t>
      </w:r>
      <w:r w:rsidR="009C46FD">
        <w:rPr>
          <w:lang w:val="es-ES"/>
        </w:rPr>
        <w:t>mientras que</w:t>
      </w:r>
      <w:r w:rsidR="00CD1182" w:rsidRPr="00004800">
        <w:rPr>
          <w:lang w:val="es-ES"/>
        </w:rPr>
        <w:t xml:space="preserve"> sus padres reciben asesoramiento psicológico y capacitació</w:t>
      </w:r>
      <w:r w:rsidRPr="00004800">
        <w:rPr>
          <w:lang w:val="es-ES"/>
        </w:rPr>
        <w:t>n</w:t>
      </w:r>
      <w:r w:rsidR="00CD1182" w:rsidRPr="00004800">
        <w:rPr>
          <w:lang w:val="es-ES"/>
        </w:rPr>
        <w:t xml:space="preserve"> en </w:t>
      </w:r>
      <w:r w:rsidRPr="00004800">
        <w:rPr>
          <w:lang w:val="es-ES"/>
        </w:rPr>
        <w:t>el</w:t>
      </w:r>
      <w:r w:rsidR="00CD1182" w:rsidRPr="00004800">
        <w:rPr>
          <w:lang w:val="es-ES"/>
        </w:rPr>
        <w:t xml:space="preserve"> cuidado y la socialización de sus hijos</w:t>
      </w:r>
      <w:r w:rsidR="00615F49" w:rsidRPr="00004800">
        <w:rPr>
          <w:lang w:val="es-ES"/>
        </w:rPr>
        <w:t xml:space="preserve">. </w:t>
      </w:r>
      <w:r w:rsidR="00CD1182" w:rsidRPr="00004800">
        <w:rPr>
          <w:lang w:val="es-ES"/>
        </w:rPr>
        <w:t xml:space="preserve">En los cinco últimos años se han beneficiado de </w:t>
      </w:r>
      <w:r w:rsidRPr="00004800">
        <w:rPr>
          <w:lang w:val="es-ES"/>
        </w:rPr>
        <w:t>estos</w:t>
      </w:r>
      <w:r w:rsidR="00CD1182" w:rsidRPr="00004800">
        <w:rPr>
          <w:lang w:val="es-ES"/>
        </w:rPr>
        <w:t xml:space="preserve"> cuidados especiales 89</w:t>
      </w:r>
      <w:r w:rsidR="00615F49" w:rsidRPr="00004800">
        <w:rPr>
          <w:lang w:val="es-ES"/>
        </w:rPr>
        <w:t xml:space="preserve"> </w:t>
      </w:r>
      <w:r w:rsidR="00CD1182" w:rsidRPr="00004800">
        <w:rPr>
          <w:lang w:val="es-ES"/>
        </w:rPr>
        <w:t xml:space="preserve">niños, de los </w:t>
      </w:r>
      <w:r w:rsidR="00582ABF" w:rsidRPr="00004800">
        <w:rPr>
          <w:lang w:val="es-ES"/>
        </w:rPr>
        <w:t>que</w:t>
      </w:r>
      <w:r w:rsidR="00CD1182" w:rsidRPr="00004800">
        <w:rPr>
          <w:lang w:val="es-ES"/>
        </w:rPr>
        <w:t xml:space="preserve"> 85 se reintegraron en sus familias biológicas</w:t>
      </w:r>
      <w:r w:rsidR="00615F49" w:rsidRPr="00004800">
        <w:rPr>
          <w:lang w:val="es-ES"/>
        </w:rPr>
        <w:t>.</w:t>
      </w:r>
    </w:p>
    <w:p w:rsidR="00615F49" w:rsidRPr="00004800" w:rsidRDefault="000A6AA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/>
          <w:lang w:val="es-ES"/>
        </w:rPr>
      </w:pPr>
      <w:r>
        <w:rPr>
          <w:lang w:val="es-ES"/>
        </w:rPr>
        <w:t>A nivel nacional s</w:t>
      </w:r>
      <w:r w:rsidR="000649C8" w:rsidRPr="00004800">
        <w:rPr>
          <w:lang w:val="es-ES"/>
        </w:rPr>
        <w:t xml:space="preserve">e han establecido centros maternos </w:t>
      </w:r>
      <w:r>
        <w:rPr>
          <w:lang w:val="es-ES"/>
        </w:rPr>
        <w:t>que tienen por objeto</w:t>
      </w:r>
      <w:r w:rsidR="000649C8" w:rsidRPr="00004800">
        <w:rPr>
          <w:lang w:val="es-ES"/>
        </w:rPr>
        <w:t xml:space="preserve"> mejorar la capacidad de los padres</w:t>
      </w:r>
      <w:r w:rsidR="00897D21" w:rsidRPr="00004800">
        <w:rPr>
          <w:lang w:val="es-ES"/>
        </w:rPr>
        <w:t xml:space="preserve"> para educar a sus hijos</w:t>
      </w:r>
      <w:r w:rsidR="000649C8" w:rsidRPr="00004800">
        <w:rPr>
          <w:lang w:val="es-ES"/>
        </w:rPr>
        <w:t xml:space="preserve"> y </w:t>
      </w:r>
      <w:r>
        <w:rPr>
          <w:lang w:val="es-ES"/>
        </w:rPr>
        <w:t>evitar</w:t>
      </w:r>
      <w:r w:rsidR="000649C8" w:rsidRPr="00004800">
        <w:rPr>
          <w:lang w:val="es-ES"/>
        </w:rPr>
        <w:t xml:space="preserve"> el abandono</w:t>
      </w:r>
      <w:r w:rsidR="00615F49" w:rsidRPr="00004800">
        <w:rPr>
          <w:lang w:val="es-ES"/>
        </w:rPr>
        <w:t xml:space="preserve">. </w:t>
      </w:r>
      <w:r w:rsidR="008D2528" w:rsidRPr="00004800">
        <w:rPr>
          <w:lang w:val="es-ES"/>
        </w:rPr>
        <w:t>Prestan asistencia</w:t>
      </w:r>
      <w:r w:rsidR="00C971CB" w:rsidRPr="00004800">
        <w:rPr>
          <w:lang w:val="es-ES"/>
        </w:rPr>
        <w:t xml:space="preserve"> a las madres y los niños que afronta</w:t>
      </w:r>
      <w:r w:rsidR="00D90B45" w:rsidRPr="00004800">
        <w:rPr>
          <w:lang w:val="es-ES"/>
        </w:rPr>
        <w:t>n</w:t>
      </w:r>
      <w:r w:rsidR="00C971CB" w:rsidRPr="00004800">
        <w:rPr>
          <w:lang w:val="es-ES"/>
        </w:rPr>
        <w:t xml:space="preserve"> el riesgo de abandono</w:t>
      </w:r>
      <w:r w:rsidR="008D2528" w:rsidRPr="00004800">
        <w:rPr>
          <w:lang w:val="es-ES"/>
        </w:rPr>
        <w:t xml:space="preserve"> y ofre</w:t>
      </w:r>
      <w:r w:rsidR="00D90B45" w:rsidRPr="00004800">
        <w:rPr>
          <w:lang w:val="es-ES"/>
        </w:rPr>
        <w:t xml:space="preserve">cen </w:t>
      </w:r>
      <w:r w:rsidR="00361DE1" w:rsidRPr="00004800">
        <w:rPr>
          <w:lang w:val="es-ES"/>
        </w:rPr>
        <w:t>ayuda</w:t>
      </w:r>
      <w:r w:rsidR="00D90B45" w:rsidRPr="00004800">
        <w:rPr>
          <w:lang w:val="es-ES"/>
        </w:rPr>
        <w:t xml:space="preserve"> psicológica, jurí</w:t>
      </w:r>
      <w:r w:rsidR="008D2528" w:rsidRPr="00004800">
        <w:rPr>
          <w:lang w:val="es-ES"/>
        </w:rPr>
        <w:t>dica, social y médica a las familias tanto biológicas como ampliadas</w:t>
      </w:r>
      <w:r>
        <w:rPr>
          <w:lang w:val="es-ES"/>
        </w:rPr>
        <w:t>.</w:t>
      </w:r>
    </w:p>
    <w:p w:rsidR="00615F49" w:rsidRPr="00004800" w:rsidRDefault="00845E7A" w:rsidP="00280D29">
      <w:pPr>
        <w:pStyle w:val="Heading2"/>
        <w:ind w:left="480"/>
        <w:rPr>
          <w:lang w:val="es-ES"/>
        </w:rPr>
      </w:pPr>
      <w:r w:rsidRPr="00004800">
        <w:rPr>
          <w:lang w:val="es-ES"/>
        </w:rPr>
        <w:t>B.</w:t>
      </w:r>
      <w:r w:rsidR="00067ECA" w:rsidRPr="00004800">
        <w:rPr>
          <w:lang w:val="es-ES"/>
        </w:rPr>
        <w:t xml:space="preserve"> </w:t>
      </w:r>
      <w:r w:rsidR="00821886">
        <w:rPr>
          <w:lang w:val="es-ES"/>
        </w:rPr>
        <w:t xml:space="preserve"> </w:t>
      </w:r>
      <w:r w:rsidR="00067ECA" w:rsidRPr="00004800">
        <w:rPr>
          <w:lang w:val="es-ES"/>
        </w:rPr>
        <w:t>Responsabilidad parental</w:t>
      </w:r>
    </w:p>
    <w:p w:rsidR="00615F49" w:rsidRPr="00004800" w:rsidRDefault="00DB5D5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De conformidad con</w:t>
      </w:r>
      <w:r w:rsidR="00B12675" w:rsidRPr="00004800">
        <w:rPr>
          <w:lang w:val="es-ES"/>
        </w:rPr>
        <w:t xml:space="preserve"> la Constitución y el Código de Familia, los padres tienen derechos y obligaciones </w:t>
      </w:r>
      <w:r w:rsidR="00CE4A04" w:rsidRPr="00004800">
        <w:rPr>
          <w:lang w:val="es-ES"/>
        </w:rPr>
        <w:t>hacia</w:t>
      </w:r>
      <w:r w:rsidR="00B12675" w:rsidRPr="00004800">
        <w:rPr>
          <w:lang w:val="es-ES"/>
        </w:rPr>
        <w:t xml:space="preserve"> sus hijos, tanto si nacieron dentro del matrimonio como fuera de él </w:t>
      </w:r>
      <w:r>
        <w:rPr>
          <w:lang w:val="es-ES"/>
        </w:rPr>
        <w:t>y</w:t>
      </w:r>
      <w:r w:rsidR="00B12675" w:rsidRPr="00004800">
        <w:rPr>
          <w:lang w:val="es-ES"/>
        </w:rPr>
        <w:t xml:space="preserve"> si viven con ellos o </w:t>
      </w:r>
      <w:r w:rsidR="00157465" w:rsidRPr="00004800">
        <w:rPr>
          <w:lang w:val="es-ES"/>
        </w:rPr>
        <w:t>no</w:t>
      </w:r>
      <w:r>
        <w:rPr>
          <w:lang w:val="es-ES"/>
        </w:rPr>
        <w:t xml:space="preserve">. </w:t>
      </w:r>
      <w:r w:rsidR="00B12675" w:rsidRPr="00004800">
        <w:rPr>
          <w:lang w:val="es-ES"/>
        </w:rPr>
        <w:t xml:space="preserve">Los padres tienen el derecho y la obligación de educar a sus hijos según sus propias creencias. </w:t>
      </w:r>
      <w:r w:rsidR="009F33B9" w:rsidRPr="00004800">
        <w:rPr>
          <w:lang w:val="es-ES"/>
        </w:rPr>
        <w:t>Son también</w:t>
      </w:r>
      <w:r w:rsidR="001B4ED0" w:rsidRPr="00004800">
        <w:rPr>
          <w:lang w:val="es-ES"/>
        </w:rPr>
        <w:t xml:space="preserve"> responsables del desarrollo físico, intelectual y espiritual de sus hijos y tienen prioridad sobre cualquier otra persona </w:t>
      </w:r>
      <w:r w:rsidR="00CE4A04" w:rsidRPr="00004800">
        <w:rPr>
          <w:lang w:val="es-ES"/>
        </w:rPr>
        <w:t>en lo relativo a</w:t>
      </w:r>
      <w:r w:rsidR="001B4ED0" w:rsidRPr="00004800">
        <w:rPr>
          <w:lang w:val="es-ES"/>
        </w:rPr>
        <w:t xml:space="preserve"> su </w:t>
      </w:r>
      <w:r w:rsidR="008F7ED7" w:rsidRPr="00004800">
        <w:rPr>
          <w:lang w:val="es-ES"/>
        </w:rPr>
        <w:t>educación</w:t>
      </w:r>
      <w:r w:rsidR="00615F49" w:rsidRPr="00004800">
        <w:rPr>
          <w:lang w:val="es-ES"/>
        </w:rPr>
        <w:t xml:space="preserve">. </w:t>
      </w:r>
      <w:r w:rsidR="001B4ED0" w:rsidRPr="00004800">
        <w:rPr>
          <w:lang w:val="es-ES"/>
        </w:rPr>
        <w:t>Los padres tienen la obligación de garantizar la asistencia de sus hijos a la escuela hasta el final del año en que cumplen 16.</w:t>
      </w:r>
      <w:r w:rsidR="00615F49" w:rsidRPr="00004800">
        <w:rPr>
          <w:lang w:val="es-ES"/>
        </w:rPr>
        <w:t xml:space="preserve"> </w:t>
      </w:r>
      <w:r>
        <w:rPr>
          <w:lang w:val="es-ES"/>
        </w:rPr>
        <w:t>Además,</w:t>
      </w:r>
      <w:r w:rsidR="004D461F" w:rsidRPr="00004800">
        <w:rPr>
          <w:lang w:val="es-ES"/>
        </w:rPr>
        <w:t xml:space="preserve"> eligen </w:t>
      </w:r>
      <w:r w:rsidR="009D517A" w:rsidRPr="00004800">
        <w:rPr>
          <w:lang w:val="es-ES"/>
        </w:rPr>
        <w:t>la institución</w:t>
      </w:r>
      <w:r w:rsidR="0077488C" w:rsidRPr="00004800">
        <w:rPr>
          <w:lang w:val="es-ES"/>
        </w:rPr>
        <w:t xml:space="preserve"> de ens</w:t>
      </w:r>
      <w:r w:rsidR="0043326E" w:rsidRPr="00004800">
        <w:rPr>
          <w:lang w:val="es-ES"/>
        </w:rPr>
        <w:t>eñanza</w:t>
      </w:r>
      <w:r w:rsidR="001B4ED0" w:rsidRPr="00004800">
        <w:rPr>
          <w:lang w:val="es-ES"/>
        </w:rPr>
        <w:t xml:space="preserve"> y la forma de educaci</w:t>
      </w:r>
      <w:r w:rsidR="0077488C" w:rsidRPr="00004800">
        <w:rPr>
          <w:lang w:val="es-ES"/>
        </w:rPr>
        <w:t>ón, teniendo en cuenta la opinió</w:t>
      </w:r>
      <w:r w:rsidR="001B4ED0" w:rsidRPr="00004800">
        <w:rPr>
          <w:lang w:val="es-ES"/>
        </w:rPr>
        <w:t>n del niño</w:t>
      </w:r>
      <w:r>
        <w:rPr>
          <w:lang w:val="es-ES"/>
        </w:rPr>
        <w:t>.</w:t>
      </w:r>
    </w:p>
    <w:p w:rsidR="00615F49" w:rsidRPr="00004800" w:rsidRDefault="0054379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Los padres no pueden ejercer sus derechos en contra de los intereses del niño</w:t>
      </w:r>
      <w:r w:rsidR="00615F49" w:rsidRPr="00004800">
        <w:rPr>
          <w:lang w:val="es-ES"/>
        </w:rPr>
        <w:t xml:space="preserve">. </w:t>
      </w:r>
      <w:r w:rsidR="00142C50" w:rsidRPr="00004800">
        <w:rPr>
          <w:lang w:val="es-ES"/>
        </w:rPr>
        <w:t>N</w:t>
      </w:r>
      <w:r w:rsidRPr="00004800">
        <w:rPr>
          <w:lang w:val="es-ES"/>
        </w:rPr>
        <w:t xml:space="preserve">o pueden </w:t>
      </w:r>
      <w:r w:rsidR="00344DF8" w:rsidRPr="00004800">
        <w:rPr>
          <w:lang w:val="es-ES"/>
        </w:rPr>
        <w:t>lesionar</w:t>
      </w:r>
      <w:r w:rsidRPr="00004800">
        <w:rPr>
          <w:lang w:val="es-ES"/>
        </w:rPr>
        <w:t xml:space="preserve"> la salud física y mental de sus hijos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No pueden utilizar ningún tipo de comportamiento abusiv</w:t>
      </w:r>
      <w:r w:rsidR="00236EE7" w:rsidRPr="00004800">
        <w:rPr>
          <w:lang w:val="es-ES"/>
        </w:rPr>
        <w:t>o</w:t>
      </w:r>
      <w:r w:rsidRPr="00004800">
        <w:rPr>
          <w:lang w:val="es-ES"/>
        </w:rPr>
        <w:t>, insultos, malos tratos, discriminación o violencia psicológica o física en la educación de sus hijos</w:t>
      </w:r>
      <w:r w:rsidR="00615F49" w:rsidRPr="00004800">
        <w:rPr>
          <w:lang w:val="es-ES"/>
        </w:rPr>
        <w:t xml:space="preserve">. </w:t>
      </w:r>
      <w:r w:rsidR="00447DB1">
        <w:rPr>
          <w:lang w:val="es-ES"/>
        </w:rPr>
        <w:t>Tampoco</w:t>
      </w:r>
      <w:r w:rsidR="00972D80" w:rsidRPr="00004800">
        <w:rPr>
          <w:lang w:val="es-ES"/>
        </w:rPr>
        <w:t xml:space="preserve"> pueden involucrar a sus hijos en actividades delictivas,</w:t>
      </w:r>
      <w:r w:rsidR="004651D4" w:rsidRPr="00004800">
        <w:rPr>
          <w:lang w:val="es-ES"/>
        </w:rPr>
        <w:t xml:space="preserve"> inducirlos a consumir </w:t>
      </w:r>
      <w:r w:rsidR="00972D80" w:rsidRPr="00004800">
        <w:rPr>
          <w:lang w:val="es-ES"/>
        </w:rPr>
        <w:t>bebidas alcohólicas, drogas o sustancias psicotr</w:t>
      </w:r>
      <w:r w:rsidR="005F57F8" w:rsidRPr="00004800">
        <w:rPr>
          <w:lang w:val="es-ES"/>
        </w:rPr>
        <w:t>ópica</w:t>
      </w:r>
      <w:r w:rsidR="00972D80" w:rsidRPr="00004800">
        <w:rPr>
          <w:lang w:val="es-ES"/>
        </w:rPr>
        <w:t>s</w:t>
      </w:r>
      <w:r w:rsidR="00615F49" w:rsidRPr="00004800">
        <w:rPr>
          <w:lang w:val="es-ES"/>
        </w:rPr>
        <w:t xml:space="preserve">, </w:t>
      </w:r>
      <w:r w:rsidR="00142C50" w:rsidRPr="00004800">
        <w:rPr>
          <w:lang w:val="es-ES"/>
        </w:rPr>
        <w:t>a</w:t>
      </w:r>
      <w:r w:rsidR="00236EE7" w:rsidRPr="00004800">
        <w:rPr>
          <w:lang w:val="es-ES"/>
        </w:rPr>
        <w:t xml:space="preserve">l juego, </w:t>
      </w:r>
      <w:r w:rsidR="004651D4" w:rsidRPr="00004800">
        <w:rPr>
          <w:lang w:val="es-ES"/>
        </w:rPr>
        <w:t xml:space="preserve">a </w:t>
      </w:r>
      <w:r w:rsidR="00236EE7" w:rsidRPr="00004800">
        <w:rPr>
          <w:lang w:val="es-ES"/>
        </w:rPr>
        <w:t>la mendicidad</w:t>
      </w:r>
      <w:r w:rsidR="004651D4" w:rsidRPr="00004800">
        <w:rPr>
          <w:lang w:val="es-ES"/>
        </w:rPr>
        <w:t xml:space="preserve"> o a </w:t>
      </w:r>
      <w:r w:rsidR="00447DB1">
        <w:rPr>
          <w:lang w:val="es-ES"/>
        </w:rPr>
        <w:t>cualquier otra actividad ilegal.</w:t>
      </w:r>
    </w:p>
    <w:p w:rsidR="00845E7A" w:rsidRPr="00004800" w:rsidRDefault="005B4C0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Los padres </w:t>
      </w:r>
      <w:r w:rsidR="000E4E71">
        <w:rPr>
          <w:lang w:val="es-ES"/>
        </w:rPr>
        <w:t>deben solucionar</w:t>
      </w:r>
      <w:r w:rsidRPr="00004800">
        <w:rPr>
          <w:lang w:val="es-ES"/>
        </w:rPr>
        <w:t xml:space="preserve"> todos problemas relativos a la educación y </w:t>
      </w:r>
      <w:r w:rsidR="004651D4" w:rsidRPr="00004800">
        <w:rPr>
          <w:lang w:val="es-ES"/>
        </w:rPr>
        <w:t xml:space="preserve">la </w:t>
      </w:r>
      <w:r w:rsidRPr="00004800">
        <w:rPr>
          <w:lang w:val="es-ES"/>
        </w:rPr>
        <w:t>formación del niño</w:t>
      </w:r>
      <w:r w:rsidR="000E4E71">
        <w:rPr>
          <w:lang w:val="es-ES"/>
        </w:rPr>
        <w:t xml:space="preserve"> de </w:t>
      </w:r>
      <w:r w:rsidRPr="00004800">
        <w:rPr>
          <w:lang w:val="es-ES"/>
        </w:rPr>
        <w:t>común</w:t>
      </w:r>
      <w:r w:rsidR="000E4E71">
        <w:rPr>
          <w:lang w:val="es-ES"/>
        </w:rPr>
        <w:t xml:space="preserve"> acuerdo</w:t>
      </w:r>
      <w:r w:rsidRPr="00004800">
        <w:rPr>
          <w:lang w:val="es-ES"/>
        </w:rPr>
        <w:t>, teniendo en cuenta</w:t>
      </w:r>
      <w:r w:rsidR="004651D4" w:rsidRPr="00004800">
        <w:rPr>
          <w:lang w:val="es-ES"/>
        </w:rPr>
        <w:t xml:space="preserve"> sus </w:t>
      </w:r>
      <w:r w:rsidRPr="00004800">
        <w:rPr>
          <w:lang w:val="es-ES"/>
        </w:rPr>
        <w:t>intereses y deseos</w:t>
      </w:r>
      <w:r w:rsidR="004651D4" w:rsidRPr="00004800">
        <w:rPr>
          <w:lang w:val="es-ES"/>
        </w:rPr>
        <w:t xml:space="preserve">. </w:t>
      </w:r>
      <w:r w:rsidR="000E4E71">
        <w:rPr>
          <w:lang w:val="es-ES"/>
        </w:rPr>
        <w:t>Si l</w:t>
      </w:r>
      <w:r w:rsidR="004651D4" w:rsidRPr="00004800">
        <w:rPr>
          <w:lang w:val="es-ES"/>
        </w:rPr>
        <w:t xml:space="preserve">os padres </w:t>
      </w:r>
      <w:r w:rsidRPr="00004800">
        <w:rPr>
          <w:lang w:val="es-ES"/>
        </w:rPr>
        <w:t>ejercen sus derechos en detrimento de los intereses del</w:t>
      </w:r>
      <w:r w:rsidR="001D526E" w:rsidRPr="00004800">
        <w:rPr>
          <w:lang w:val="es-ES"/>
        </w:rPr>
        <w:t xml:space="preserve"> niño</w:t>
      </w:r>
      <w:r w:rsidR="000E4E71">
        <w:rPr>
          <w:lang w:val="es-ES"/>
        </w:rPr>
        <w:t xml:space="preserve"> recae en ellos la responsabilidad.</w:t>
      </w:r>
    </w:p>
    <w:p w:rsidR="00845E7A" w:rsidRPr="00004800" w:rsidRDefault="00845E7A" w:rsidP="00280D29">
      <w:pPr>
        <w:tabs>
          <w:tab w:val="left" w:pos="840"/>
        </w:tabs>
        <w:autoSpaceDE w:val="0"/>
        <w:autoSpaceDN w:val="0"/>
        <w:adjustRightInd w:val="0"/>
        <w:ind w:left="360"/>
        <w:jc w:val="center"/>
        <w:rPr>
          <w:b/>
          <w:lang w:val="es-ES"/>
        </w:rPr>
      </w:pPr>
      <w:r w:rsidRPr="00004800">
        <w:rPr>
          <w:b/>
          <w:lang w:val="es-ES"/>
        </w:rPr>
        <w:t>C.  Separa</w:t>
      </w:r>
      <w:r w:rsidR="00BD72B7" w:rsidRPr="00004800">
        <w:rPr>
          <w:b/>
          <w:lang w:val="es-ES"/>
        </w:rPr>
        <w:t>ción de los padres</w:t>
      </w:r>
    </w:p>
    <w:p w:rsidR="00615F49" w:rsidRPr="00004800" w:rsidRDefault="00D503D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Se</w:t>
      </w:r>
      <w:r w:rsidR="009F33B9" w:rsidRPr="00004800">
        <w:rPr>
          <w:lang w:val="es-ES"/>
        </w:rPr>
        <w:t xml:space="preserve"> </w:t>
      </w:r>
      <w:r w:rsidR="000E4E71">
        <w:rPr>
          <w:lang w:val="es-ES"/>
        </w:rPr>
        <w:t>ha de</w:t>
      </w:r>
      <w:r w:rsidR="009F33B9" w:rsidRPr="00004800">
        <w:rPr>
          <w:lang w:val="es-ES"/>
        </w:rPr>
        <w:t xml:space="preserve"> separar</w:t>
      </w:r>
      <w:r w:rsidRPr="00004800">
        <w:rPr>
          <w:lang w:val="es-ES"/>
        </w:rPr>
        <w:t xml:space="preserve"> a los </w:t>
      </w:r>
      <w:r w:rsidR="009F33B9" w:rsidRPr="00004800">
        <w:rPr>
          <w:lang w:val="es-ES"/>
        </w:rPr>
        <w:t xml:space="preserve">hijos de sus </w:t>
      </w:r>
      <w:r w:rsidRPr="00004800">
        <w:rPr>
          <w:lang w:val="es-ES"/>
        </w:rPr>
        <w:t>padres</w:t>
      </w:r>
      <w:r w:rsidR="009F33B9" w:rsidRPr="00004800">
        <w:rPr>
          <w:lang w:val="es-ES"/>
        </w:rPr>
        <w:t xml:space="preserve">, que </w:t>
      </w:r>
      <w:r w:rsidRPr="00004800">
        <w:rPr>
          <w:lang w:val="es-ES"/>
        </w:rPr>
        <w:t xml:space="preserve">pierden </w:t>
      </w:r>
      <w:r w:rsidR="007E7915" w:rsidRPr="00004800">
        <w:rPr>
          <w:lang w:val="es-ES"/>
        </w:rPr>
        <w:t>la</w:t>
      </w:r>
      <w:r w:rsidRPr="00004800">
        <w:rPr>
          <w:lang w:val="es-ES"/>
        </w:rPr>
        <w:t xml:space="preserve"> patria potestad</w:t>
      </w:r>
      <w:r w:rsidR="009F33B9" w:rsidRPr="00004800">
        <w:rPr>
          <w:lang w:val="es-ES"/>
        </w:rPr>
        <w:t>,</w:t>
      </w:r>
      <w:r w:rsidR="00FE6970">
        <w:rPr>
          <w:lang w:val="es-ES"/>
        </w:rPr>
        <w:t xml:space="preserve"> en los siguientes </w:t>
      </w:r>
      <w:r w:rsidRPr="00004800">
        <w:rPr>
          <w:lang w:val="es-ES"/>
        </w:rPr>
        <w:t>casos</w:t>
      </w:r>
      <w:r w:rsidR="00615F49" w:rsidRPr="00004800">
        <w:rPr>
          <w:lang w:val="es-ES"/>
        </w:rPr>
        <w:t>: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N</w:t>
      </w:r>
      <w:r w:rsidR="00FB54CC" w:rsidRPr="00004800">
        <w:rPr>
          <w:lang w:val="es-ES"/>
        </w:rPr>
        <w:t>o cumplen sus obligaciones parentales,</w:t>
      </w:r>
      <w:r w:rsidR="009F33B9" w:rsidRPr="00004800">
        <w:rPr>
          <w:lang w:val="es-ES"/>
        </w:rPr>
        <w:t xml:space="preserve"> incluido </w:t>
      </w:r>
      <w:r w:rsidR="00FB54CC" w:rsidRPr="00004800">
        <w:rPr>
          <w:lang w:val="es-ES"/>
        </w:rPr>
        <w:t>el pago de la pensión alimenticia</w:t>
      </w:r>
      <w:r w:rsidR="00615F49" w:rsidRPr="00004800">
        <w:rPr>
          <w:lang w:val="es-ES"/>
        </w:rPr>
        <w:t>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S</w:t>
      </w:r>
      <w:r w:rsidR="009F33B9" w:rsidRPr="00004800">
        <w:rPr>
          <w:lang w:val="es-ES"/>
        </w:rPr>
        <w:t xml:space="preserve">e </w:t>
      </w:r>
      <w:r w:rsidR="003A5920" w:rsidRPr="00004800">
        <w:rPr>
          <w:lang w:val="es-ES"/>
        </w:rPr>
        <w:t>niegan a recoger al niño de la maternidad u otra institución sanitaria o educativa</w:t>
      </w:r>
      <w:r w:rsidR="000E4E71">
        <w:rPr>
          <w:lang w:val="es-ES"/>
        </w:rPr>
        <w:t xml:space="preserve"> o</w:t>
      </w:r>
      <w:r w:rsidR="003A5920" w:rsidRPr="00004800">
        <w:rPr>
          <w:lang w:val="es-ES"/>
        </w:rPr>
        <w:t xml:space="preserve"> de un</w:t>
      </w:r>
      <w:r w:rsidR="00F27E15" w:rsidRPr="00004800">
        <w:rPr>
          <w:lang w:val="es-ES"/>
        </w:rPr>
        <w:t xml:space="preserve"> centro de </w:t>
      </w:r>
      <w:r w:rsidR="003A5920" w:rsidRPr="00004800">
        <w:rPr>
          <w:lang w:val="es-ES"/>
        </w:rPr>
        <w:t xml:space="preserve">asistencia social </w:t>
      </w:r>
      <w:r w:rsidR="000E4E71">
        <w:rPr>
          <w:lang w:val="es-ES"/>
        </w:rPr>
        <w:t>u</w:t>
      </w:r>
      <w:r w:rsidR="009F33B9" w:rsidRPr="00004800">
        <w:rPr>
          <w:lang w:val="es-ES"/>
        </w:rPr>
        <w:t xml:space="preserve"> otro </w:t>
      </w:r>
      <w:r w:rsidR="003A5920" w:rsidRPr="00004800">
        <w:rPr>
          <w:lang w:val="es-ES"/>
        </w:rPr>
        <w:t>similar</w:t>
      </w:r>
      <w:r w:rsidR="00615F49" w:rsidRPr="00004800">
        <w:rPr>
          <w:lang w:val="es-ES"/>
        </w:rPr>
        <w:t>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H</w:t>
      </w:r>
      <w:r w:rsidR="008B584C" w:rsidRPr="00004800">
        <w:rPr>
          <w:lang w:val="es-ES"/>
        </w:rPr>
        <w:t>acen un uso abusivo</w:t>
      </w:r>
      <w:r w:rsidR="00E26E09" w:rsidRPr="00004800">
        <w:rPr>
          <w:lang w:val="es-ES"/>
        </w:rPr>
        <w:t xml:space="preserve"> de </w:t>
      </w:r>
      <w:r w:rsidR="000E4E71">
        <w:rPr>
          <w:lang w:val="es-ES"/>
        </w:rPr>
        <w:t>la</w:t>
      </w:r>
      <w:r w:rsidR="00E26E09" w:rsidRPr="00004800">
        <w:rPr>
          <w:lang w:val="es-ES"/>
        </w:rPr>
        <w:t xml:space="preserve"> patria potestad</w:t>
      </w:r>
      <w:r w:rsidR="00615F49" w:rsidRPr="00004800">
        <w:rPr>
          <w:lang w:val="es-ES"/>
        </w:rPr>
        <w:t>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T</w:t>
      </w:r>
      <w:r w:rsidR="002A3CEA" w:rsidRPr="00004800">
        <w:rPr>
          <w:lang w:val="es-ES"/>
        </w:rPr>
        <w:t>ratan al niño con crueldad</w:t>
      </w:r>
      <w:r w:rsidR="008B584C" w:rsidRPr="00004800">
        <w:rPr>
          <w:lang w:val="es-ES"/>
        </w:rPr>
        <w:t>,</w:t>
      </w:r>
      <w:r w:rsidR="002A3CEA" w:rsidRPr="00004800">
        <w:rPr>
          <w:lang w:val="es-ES"/>
        </w:rPr>
        <w:t xml:space="preserve"> utilizando violencia física o psicológica</w:t>
      </w:r>
      <w:r w:rsidR="008B584C" w:rsidRPr="00004800">
        <w:rPr>
          <w:lang w:val="es-ES"/>
        </w:rPr>
        <w:t>,</w:t>
      </w:r>
      <w:r w:rsidR="002A3CEA" w:rsidRPr="00004800">
        <w:rPr>
          <w:lang w:val="es-ES"/>
        </w:rPr>
        <w:t xml:space="preserve"> o </w:t>
      </w:r>
      <w:r w:rsidR="000E4E71">
        <w:rPr>
          <w:lang w:val="es-ES"/>
        </w:rPr>
        <w:t>atentan contra su</w:t>
      </w:r>
      <w:r w:rsidR="002A3CEA" w:rsidRPr="00004800">
        <w:rPr>
          <w:lang w:val="es-ES"/>
        </w:rPr>
        <w:t xml:space="preserve"> inviolabilidad sexual</w:t>
      </w:r>
      <w:r w:rsidR="00615F49" w:rsidRPr="00004800">
        <w:rPr>
          <w:lang w:val="es-ES"/>
        </w:rPr>
        <w:t>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E</w:t>
      </w:r>
      <w:r w:rsidR="005A5E1C" w:rsidRPr="00004800">
        <w:rPr>
          <w:lang w:val="es-ES"/>
        </w:rPr>
        <w:t>jercen</w:t>
      </w:r>
      <w:r w:rsidR="001C64FD" w:rsidRPr="00004800">
        <w:rPr>
          <w:lang w:val="es-ES"/>
        </w:rPr>
        <w:t xml:space="preserve"> una influencia negativa sobre el niño </w:t>
      </w:r>
      <w:r w:rsidR="000E4E71">
        <w:rPr>
          <w:lang w:val="es-ES"/>
        </w:rPr>
        <w:t>por su</w:t>
      </w:r>
      <w:r w:rsidR="001C64FD" w:rsidRPr="00004800">
        <w:rPr>
          <w:lang w:val="es-ES"/>
        </w:rPr>
        <w:t xml:space="preserve"> comportamiento inmoral;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S</w:t>
      </w:r>
      <w:r w:rsidR="00AF44DF" w:rsidRPr="00004800">
        <w:rPr>
          <w:lang w:val="es-ES"/>
        </w:rPr>
        <w:t>on alcohólicos o toxicómanos</w:t>
      </w:r>
      <w:r w:rsidR="000E4E71">
        <w:rPr>
          <w:lang w:val="es-ES"/>
        </w:rPr>
        <w:t>;</w:t>
      </w:r>
    </w:p>
    <w:p w:rsidR="000E4E71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H</w:t>
      </w:r>
      <w:r w:rsidR="009061C9" w:rsidRPr="00004800">
        <w:rPr>
          <w:lang w:val="es-ES"/>
        </w:rPr>
        <w:t>an cometido delitos premeditados contra la vida y la salud del niño o del cónyuge</w:t>
      </w:r>
      <w:r w:rsidR="000E4E71">
        <w:rPr>
          <w:lang w:val="es-ES"/>
        </w:rPr>
        <w:t>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E</w:t>
      </w:r>
      <w:r w:rsidR="009061C9" w:rsidRPr="00004800">
        <w:rPr>
          <w:lang w:val="es-ES"/>
        </w:rPr>
        <w:t xml:space="preserve">n cualquier otro caso </w:t>
      </w:r>
      <w:r w:rsidR="000E4E71">
        <w:rPr>
          <w:lang w:val="es-ES"/>
        </w:rPr>
        <w:t>en que lo exija el interés superior</w:t>
      </w:r>
      <w:r w:rsidR="00AF44DF" w:rsidRPr="00004800">
        <w:rPr>
          <w:lang w:val="es-ES"/>
        </w:rPr>
        <w:t xml:space="preserve"> del </w:t>
      </w:r>
      <w:r w:rsidR="009061C9" w:rsidRPr="00004800">
        <w:rPr>
          <w:lang w:val="es-ES"/>
        </w:rPr>
        <w:t>niño</w:t>
      </w:r>
      <w:r w:rsidR="00615F49" w:rsidRPr="00004800">
        <w:rPr>
          <w:lang w:val="es-ES"/>
        </w:rPr>
        <w:t>.</w:t>
      </w:r>
    </w:p>
    <w:p w:rsidR="00615F49" w:rsidRPr="00004800" w:rsidRDefault="008B70C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S</w:t>
      </w:r>
      <w:r w:rsidR="004A65EF">
        <w:rPr>
          <w:lang w:val="es-ES"/>
        </w:rPr>
        <w:t>olamente</w:t>
      </w:r>
      <w:r w:rsidRPr="00004800">
        <w:rPr>
          <w:lang w:val="es-ES"/>
        </w:rPr>
        <w:t xml:space="preserve"> se puede privar </w:t>
      </w:r>
      <w:r w:rsidR="00A36F07" w:rsidRPr="00004800">
        <w:rPr>
          <w:lang w:val="es-ES"/>
        </w:rPr>
        <w:t>a los padres de</w:t>
      </w:r>
      <w:r w:rsidRPr="00004800">
        <w:rPr>
          <w:lang w:val="es-ES"/>
        </w:rPr>
        <w:t xml:space="preserve"> la </w:t>
      </w:r>
      <w:r w:rsidR="00A36F07" w:rsidRPr="00004800">
        <w:rPr>
          <w:lang w:val="es-ES"/>
        </w:rPr>
        <w:t>patria potestad</w:t>
      </w:r>
      <w:r w:rsidRPr="00004800">
        <w:rPr>
          <w:lang w:val="es-ES"/>
        </w:rPr>
        <w:t xml:space="preserve"> por </w:t>
      </w:r>
      <w:r w:rsidR="00A36F07" w:rsidRPr="00004800">
        <w:rPr>
          <w:lang w:val="es-ES"/>
        </w:rPr>
        <w:t>decisión judicial</w:t>
      </w:r>
      <w:r w:rsidR="00615F49" w:rsidRPr="00004800">
        <w:rPr>
          <w:lang w:val="es-ES"/>
        </w:rPr>
        <w:t xml:space="preserve">. </w:t>
      </w:r>
      <w:r w:rsidR="004A65EF">
        <w:rPr>
          <w:lang w:val="es-ES"/>
        </w:rPr>
        <w:t xml:space="preserve">Cuando un </w:t>
      </w:r>
      <w:r w:rsidR="00C608EA" w:rsidRPr="00004800">
        <w:rPr>
          <w:lang w:val="es-ES"/>
        </w:rPr>
        <w:t xml:space="preserve">progenitor o </w:t>
      </w:r>
      <w:r w:rsidR="004A65EF">
        <w:rPr>
          <w:lang w:val="es-ES"/>
        </w:rPr>
        <w:t xml:space="preserve">los dos </w:t>
      </w:r>
      <w:r w:rsidR="001B23A2" w:rsidRPr="00004800">
        <w:rPr>
          <w:lang w:val="es-ES"/>
        </w:rPr>
        <w:t xml:space="preserve">están privados de </w:t>
      </w:r>
      <w:r w:rsidR="00C608EA" w:rsidRPr="00004800">
        <w:rPr>
          <w:lang w:val="es-ES"/>
        </w:rPr>
        <w:t>la</w:t>
      </w:r>
      <w:r w:rsidR="001B23A2" w:rsidRPr="00004800">
        <w:rPr>
          <w:lang w:val="es-ES"/>
        </w:rPr>
        <w:t xml:space="preserve"> patria potestad</w:t>
      </w:r>
      <w:r w:rsidR="004A65EF">
        <w:rPr>
          <w:lang w:val="es-ES"/>
        </w:rPr>
        <w:t>,</w:t>
      </w:r>
      <w:r w:rsidR="001B23A2" w:rsidRPr="00004800">
        <w:rPr>
          <w:lang w:val="es-ES"/>
        </w:rPr>
        <w:t xml:space="preserve"> </w:t>
      </w:r>
      <w:r w:rsidR="004A65EF">
        <w:rPr>
          <w:lang w:val="es-ES"/>
        </w:rPr>
        <w:t xml:space="preserve">el niño </w:t>
      </w:r>
      <w:r w:rsidR="001B23A2" w:rsidRPr="00004800">
        <w:rPr>
          <w:lang w:val="es-ES"/>
        </w:rPr>
        <w:t xml:space="preserve">mantiene </w:t>
      </w:r>
      <w:r w:rsidR="004A65EF">
        <w:rPr>
          <w:lang w:val="es-ES"/>
        </w:rPr>
        <w:t>el</w:t>
      </w:r>
      <w:r w:rsidR="001B23A2" w:rsidRPr="00004800">
        <w:rPr>
          <w:lang w:val="es-ES"/>
        </w:rPr>
        <w:t xml:space="preserve"> derecho al domicilio</w:t>
      </w:r>
      <w:r w:rsidRPr="00004800">
        <w:rPr>
          <w:lang w:val="es-ES"/>
        </w:rPr>
        <w:t xml:space="preserve"> y </w:t>
      </w:r>
      <w:r w:rsidR="001B23A2" w:rsidRPr="00004800">
        <w:rPr>
          <w:lang w:val="es-ES"/>
        </w:rPr>
        <w:t>todos los derechos patrimoniales</w:t>
      </w:r>
      <w:r w:rsidR="00C834C9" w:rsidRPr="00004800">
        <w:rPr>
          <w:lang w:val="es-ES"/>
        </w:rPr>
        <w:t xml:space="preserve"> b</w:t>
      </w:r>
      <w:r w:rsidRPr="00004800">
        <w:rPr>
          <w:lang w:val="es-ES"/>
        </w:rPr>
        <w:t xml:space="preserve">asados </w:t>
      </w:r>
      <w:r w:rsidR="00C608EA" w:rsidRPr="00004800">
        <w:rPr>
          <w:lang w:val="es-ES"/>
        </w:rPr>
        <w:t xml:space="preserve">en la relación con sus padres </w:t>
      </w:r>
      <w:r w:rsidR="004A65EF">
        <w:rPr>
          <w:lang w:val="es-ES"/>
        </w:rPr>
        <w:t>u otros</w:t>
      </w:r>
      <w:r w:rsidRPr="00004800">
        <w:rPr>
          <w:lang w:val="es-ES"/>
        </w:rPr>
        <w:t xml:space="preserve"> familiares</w:t>
      </w:r>
      <w:r w:rsidR="00C608EA" w:rsidRPr="00004800">
        <w:rPr>
          <w:lang w:val="es-ES"/>
        </w:rPr>
        <w:t xml:space="preserve">, </w:t>
      </w:r>
      <w:r w:rsidR="00F12307" w:rsidRPr="00004800">
        <w:rPr>
          <w:lang w:val="es-ES"/>
        </w:rPr>
        <w:t>incluido el derecho de sucesió</w:t>
      </w:r>
      <w:r w:rsidR="00C608EA" w:rsidRPr="00004800">
        <w:rPr>
          <w:lang w:val="es-ES"/>
        </w:rPr>
        <w:t xml:space="preserve">n. </w:t>
      </w:r>
      <w:r w:rsidR="004A65EF">
        <w:rPr>
          <w:lang w:val="es-ES"/>
        </w:rPr>
        <w:t>Si</w:t>
      </w:r>
      <w:r w:rsidR="00C608EA" w:rsidRPr="00004800">
        <w:rPr>
          <w:lang w:val="es-ES"/>
        </w:rPr>
        <w:t xml:space="preserve"> no se pued</w:t>
      </w:r>
      <w:r w:rsidR="004A65EF">
        <w:rPr>
          <w:lang w:val="es-ES"/>
        </w:rPr>
        <w:t>e</w:t>
      </w:r>
      <w:r w:rsidR="00C608EA" w:rsidRPr="00004800">
        <w:rPr>
          <w:lang w:val="es-ES"/>
        </w:rPr>
        <w:t xml:space="preserve"> encomendar </w:t>
      </w:r>
      <w:r w:rsidR="004A65EF">
        <w:rPr>
          <w:lang w:val="es-ES"/>
        </w:rPr>
        <w:t xml:space="preserve">al niño </w:t>
      </w:r>
      <w:r w:rsidR="00C608EA" w:rsidRPr="00004800">
        <w:rPr>
          <w:lang w:val="es-ES"/>
        </w:rPr>
        <w:t>al otro progenitor o</w:t>
      </w:r>
      <w:r w:rsidRPr="00004800">
        <w:rPr>
          <w:lang w:val="es-ES"/>
        </w:rPr>
        <w:t xml:space="preserve"> </w:t>
      </w:r>
      <w:r w:rsidR="00C608EA" w:rsidRPr="00004800">
        <w:rPr>
          <w:lang w:val="es-ES"/>
        </w:rPr>
        <w:t>ambos</w:t>
      </w:r>
      <w:r w:rsidRPr="00004800">
        <w:rPr>
          <w:lang w:val="es-ES"/>
        </w:rPr>
        <w:t xml:space="preserve"> est</w:t>
      </w:r>
      <w:r w:rsidR="004A65EF">
        <w:rPr>
          <w:lang w:val="es-ES"/>
        </w:rPr>
        <w:t>á</w:t>
      </w:r>
      <w:r w:rsidRPr="00004800">
        <w:rPr>
          <w:lang w:val="es-ES"/>
        </w:rPr>
        <w:t xml:space="preserve">n </w:t>
      </w:r>
      <w:r w:rsidR="00C608EA" w:rsidRPr="00004800">
        <w:rPr>
          <w:lang w:val="es-ES"/>
        </w:rPr>
        <w:t>privados de</w:t>
      </w:r>
      <w:r w:rsidRPr="00004800">
        <w:rPr>
          <w:lang w:val="es-ES"/>
        </w:rPr>
        <w:t xml:space="preserve"> la </w:t>
      </w:r>
      <w:r w:rsidR="00C608EA" w:rsidRPr="00004800">
        <w:rPr>
          <w:lang w:val="es-ES"/>
        </w:rPr>
        <w:t>patria potestad</w:t>
      </w:r>
      <w:r w:rsidR="004A65EF">
        <w:rPr>
          <w:lang w:val="es-ES"/>
        </w:rPr>
        <w:t>,</w:t>
      </w:r>
      <w:r w:rsidR="004A65EF" w:rsidRPr="004A65EF">
        <w:rPr>
          <w:lang w:val="es-ES"/>
        </w:rPr>
        <w:t xml:space="preserve"> </w:t>
      </w:r>
      <w:r w:rsidR="004A65EF" w:rsidRPr="00004800">
        <w:rPr>
          <w:lang w:val="es-ES"/>
        </w:rPr>
        <w:t xml:space="preserve">se hará cargo </w:t>
      </w:r>
      <w:r w:rsidR="004A65EF">
        <w:rPr>
          <w:lang w:val="es-ES"/>
        </w:rPr>
        <w:t>de él l</w:t>
      </w:r>
      <w:r w:rsidR="004A65EF" w:rsidRPr="00004800">
        <w:rPr>
          <w:lang w:val="es-ES"/>
        </w:rPr>
        <w:t>a autoridad de supervisión</w:t>
      </w:r>
      <w:r w:rsidR="00615F49" w:rsidRPr="00004800">
        <w:rPr>
          <w:lang w:val="es-ES"/>
        </w:rPr>
        <w:t>.</w:t>
      </w:r>
    </w:p>
    <w:p w:rsidR="00615F49" w:rsidRPr="00004800" w:rsidRDefault="004335A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Los padres privados de</w:t>
      </w:r>
      <w:r w:rsidR="00C834C9" w:rsidRPr="00004800">
        <w:rPr>
          <w:lang w:val="es-ES"/>
        </w:rPr>
        <w:t xml:space="preserve"> la </w:t>
      </w:r>
      <w:r w:rsidRPr="00004800">
        <w:rPr>
          <w:lang w:val="es-ES"/>
        </w:rPr>
        <w:t>patria potestad tiene</w:t>
      </w:r>
      <w:r w:rsidR="003A0CF4" w:rsidRPr="00004800">
        <w:rPr>
          <w:lang w:val="es-ES"/>
        </w:rPr>
        <w:t>n</w:t>
      </w:r>
      <w:r w:rsidRPr="00004800">
        <w:rPr>
          <w:lang w:val="es-ES"/>
        </w:rPr>
        <w:t xml:space="preserve"> derecho a ve</w:t>
      </w:r>
      <w:r w:rsidR="00E57AE8">
        <w:rPr>
          <w:lang w:val="es-ES"/>
        </w:rPr>
        <w:t>r a su hijo sólo con permiso de </w:t>
      </w:r>
      <w:r w:rsidRPr="00004800">
        <w:rPr>
          <w:lang w:val="es-ES"/>
        </w:rPr>
        <w:t>la autoridad de supervisión.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>No se permit</w:t>
      </w:r>
      <w:r w:rsidR="00A478C1">
        <w:rPr>
          <w:lang w:val="es-ES"/>
        </w:rPr>
        <w:t>irán estas</w:t>
      </w:r>
      <w:r w:rsidRPr="00004800">
        <w:rPr>
          <w:lang w:val="es-ES"/>
        </w:rPr>
        <w:t xml:space="preserve"> reuniones si el contacto </w:t>
      </w:r>
      <w:r w:rsidR="00A478C1">
        <w:rPr>
          <w:lang w:val="es-ES"/>
        </w:rPr>
        <w:t>d</w:t>
      </w:r>
      <w:r w:rsidRPr="00004800">
        <w:rPr>
          <w:lang w:val="es-ES"/>
        </w:rPr>
        <w:t xml:space="preserve">el niño </w:t>
      </w:r>
      <w:r w:rsidR="00A478C1">
        <w:rPr>
          <w:lang w:val="es-ES"/>
        </w:rPr>
        <w:t>con</w:t>
      </w:r>
      <w:r w:rsidRPr="00004800">
        <w:rPr>
          <w:lang w:val="es-ES"/>
        </w:rPr>
        <w:t xml:space="preserve"> sus padres puede ser p</w:t>
      </w:r>
      <w:r w:rsidR="003A0CF4" w:rsidRPr="00004800">
        <w:rPr>
          <w:lang w:val="es-ES"/>
        </w:rPr>
        <w:t>er</w:t>
      </w:r>
      <w:r w:rsidRPr="00004800">
        <w:rPr>
          <w:lang w:val="es-ES"/>
        </w:rPr>
        <w:t xml:space="preserve">judicial para su desarrollo físico e intelectual, si es evidente que </w:t>
      </w:r>
      <w:r w:rsidR="00FF14A3" w:rsidRPr="00004800">
        <w:rPr>
          <w:lang w:val="es-ES"/>
        </w:rPr>
        <w:t>los padres n</w:t>
      </w:r>
      <w:r w:rsidR="00AB5269" w:rsidRPr="00004800">
        <w:rPr>
          <w:lang w:val="es-ES"/>
        </w:rPr>
        <w:t>o pueden participar en la reunió</w:t>
      </w:r>
      <w:r w:rsidR="00FF14A3" w:rsidRPr="00004800">
        <w:rPr>
          <w:lang w:val="es-ES"/>
        </w:rPr>
        <w:t xml:space="preserve">n, si por cualquier motivo el contacto </w:t>
      </w:r>
      <w:r w:rsidR="00A478C1">
        <w:rPr>
          <w:lang w:val="es-ES"/>
        </w:rPr>
        <w:t>es contrario al interés superior del</w:t>
      </w:r>
      <w:r w:rsidR="00FF14A3" w:rsidRPr="00004800">
        <w:rPr>
          <w:lang w:val="es-ES"/>
        </w:rPr>
        <w:t xml:space="preserve"> niño o si durante la acción judicial el niño</w:t>
      </w:r>
      <w:r w:rsidR="00C834C9" w:rsidRPr="00004800">
        <w:rPr>
          <w:lang w:val="es-ES"/>
        </w:rPr>
        <w:t xml:space="preserve"> </w:t>
      </w:r>
      <w:r w:rsidR="00A478C1">
        <w:rPr>
          <w:lang w:val="es-ES"/>
        </w:rPr>
        <w:t>se o</w:t>
      </w:r>
      <w:r w:rsidR="00C834C9" w:rsidRPr="00004800">
        <w:rPr>
          <w:lang w:val="es-ES"/>
        </w:rPr>
        <w:t xml:space="preserve">puso </w:t>
      </w:r>
      <w:r w:rsidR="00A478C1">
        <w:rPr>
          <w:lang w:val="es-ES"/>
        </w:rPr>
        <w:t>con firmeza</w:t>
      </w:r>
      <w:r w:rsidR="00E57AE8">
        <w:rPr>
          <w:lang w:val="es-ES"/>
        </w:rPr>
        <w:t xml:space="preserve"> al contacto con sus </w:t>
      </w:r>
      <w:r w:rsidR="00FF14A3" w:rsidRPr="00004800">
        <w:rPr>
          <w:lang w:val="es-ES"/>
        </w:rPr>
        <w:t xml:space="preserve">padres privados de </w:t>
      </w:r>
      <w:r w:rsidR="00C834C9" w:rsidRPr="00004800">
        <w:rPr>
          <w:lang w:val="es-ES"/>
        </w:rPr>
        <w:t xml:space="preserve">la </w:t>
      </w:r>
      <w:r w:rsidR="00FF14A3" w:rsidRPr="00004800">
        <w:rPr>
          <w:lang w:val="es-ES"/>
        </w:rPr>
        <w:t>patria potestad</w:t>
      </w:r>
      <w:r w:rsidR="00615F49" w:rsidRPr="00004800">
        <w:rPr>
          <w:lang w:val="es-ES"/>
        </w:rPr>
        <w:t>.</w:t>
      </w:r>
    </w:p>
    <w:p w:rsidR="00615F49" w:rsidRPr="00004800" w:rsidRDefault="00FF14A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 patria potestad se puede</w:t>
      </w:r>
      <w:r w:rsidR="00C834C9" w:rsidRPr="00004800">
        <w:rPr>
          <w:lang w:val="es-ES"/>
        </w:rPr>
        <w:t xml:space="preserve"> restablecer </w:t>
      </w:r>
      <w:r w:rsidRPr="00004800">
        <w:rPr>
          <w:lang w:val="es-ES"/>
        </w:rPr>
        <w:t>si desaparecen las razones que</w:t>
      </w:r>
      <w:r w:rsidR="00C834C9" w:rsidRPr="00004800">
        <w:rPr>
          <w:lang w:val="es-ES"/>
        </w:rPr>
        <w:t xml:space="preserve"> llevaron a </w:t>
      </w:r>
      <w:r w:rsidRPr="00004800">
        <w:rPr>
          <w:lang w:val="es-ES"/>
        </w:rPr>
        <w:t xml:space="preserve">su privación y si es </w:t>
      </w:r>
      <w:r w:rsidR="00BF2AFB">
        <w:rPr>
          <w:lang w:val="es-ES"/>
        </w:rPr>
        <w:t>por el interés superior</w:t>
      </w:r>
      <w:r w:rsidR="00F149C0" w:rsidRPr="00004800">
        <w:rPr>
          <w:lang w:val="es-ES"/>
        </w:rPr>
        <w:t xml:space="preserve"> </w:t>
      </w:r>
      <w:r w:rsidR="00BF2AFB">
        <w:rPr>
          <w:lang w:val="es-ES"/>
        </w:rPr>
        <w:t>d</w:t>
      </w:r>
      <w:r w:rsidRPr="00004800">
        <w:rPr>
          <w:lang w:val="es-ES"/>
        </w:rPr>
        <w:t>el niño</w:t>
      </w:r>
      <w:r w:rsidR="00615F49" w:rsidRPr="00004800">
        <w:rPr>
          <w:lang w:val="es-ES"/>
        </w:rPr>
        <w:t>.</w:t>
      </w:r>
    </w:p>
    <w:p w:rsidR="00615F49" w:rsidRPr="00004800" w:rsidRDefault="00A3520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E</w:t>
      </w:r>
      <w:r w:rsidR="00AA0046" w:rsidRPr="00004800">
        <w:rPr>
          <w:lang w:val="es-ES"/>
        </w:rPr>
        <w:t>l tribunal puede decidir</w:t>
      </w:r>
      <w:r>
        <w:rPr>
          <w:lang w:val="es-ES"/>
        </w:rPr>
        <w:t>,</w:t>
      </w:r>
      <w:r w:rsidR="00AA0046" w:rsidRPr="00004800">
        <w:rPr>
          <w:lang w:val="es-ES"/>
        </w:rPr>
        <w:t xml:space="preserve"> </w:t>
      </w:r>
      <w:r>
        <w:rPr>
          <w:lang w:val="es-ES"/>
        </w:rPr>
        <w:t>a</w:t>
      </w:r>
      <w:r w:rsidRPr="00004800">
        <w:rPr>
          <w:lang w:val="es-ES"/>
        </w:rPr>
        <w:t xml:space="preserve"> petición de la autoridad de supervisión, </w:t>
      </w:r>
      <w:r w:rsidR="00AA0046" w:rsidRPr="00004800">
        <w:rPr>
          <w:lang w:val="es-ES"/>
        </w:rPr>
        <w:t>separar al niño de sus padres sin privarlos de la patria potestad</w:t>
      </w:r>
      <w:r w:rsidR="00615F49" w:rsidRPr="00004800">
        <w:rPr>
          <w:lang w:val="es-ES"/>
        </w:rPr>
        <w:t xml:space="preserve">, </w:t>
      </w:r>
      <w:r w:rsidR="0051638E" w:rsidRPr="00004800">
        <w:rPr>
          <w:lang w:val="es-ES"/>
        </w:rPr>
        <w:t>por ejemplo si la permanencia con ellos puede poner en peligro la vida o la salud del niño</w:t>
      </w:r>
      <w:r w:rsidR="00BF3CFC" w:rsidRPr="00004800">
        <w:rPr>
          <w:lang w:val="es-ES"/>
        </w:rPr>
        <w:t>,</w:t>
      </w:r>
      <w:r w:rsidR="0051638E" w:rsidRPr="00004800">
        <w:rPr>
          <w:lang w:val="es-ES"/>
        </w:rPr>
        <w:t xml:space="preserve"> y encomendar su cuidado a </w:t>
      </w:r>
      <w:r>
        <w:rPr>
          <w:lang w:val="es-ES"/>
        </w:rPr>
        <w:t>dicha</w:t>
      </w:r>
      <w:r w:rsidR="0051638E" w:rsidRPr="00004800">
        <w:rPr>
          <w:lang w:val="es-ES"/>
        </w:rPr>
        <w:t xml:space="preserve"> autoridad</w:t>
      </w:r>
      <w:r w:rsidR="00615F49" w:rsidRPr="00004800">
        <w:rPr>
          <w:lang w:val="es-ES"/>
        </w:rPr>
        <w:t>.</w:t>
      </w:r>
    </w:p>
    <w:p w:rsidR="00615F49" w:rsidRPr="00004800" w:rsidRDefault="00BF3CF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casos excepcionales</w:t>
      </w:r>
      <w:r w:rsidR="00B10EE9" w:rsidRPr="00004800">
        <w:rPr>
          <w:lang w:val="es-ES"/>
        </w:rPr>
        <w:t>, si corren un peligro inmin</w:t>
      </w:r>
      <w:r w:rsidR="00F12307" w:rsidRPr="00004800">
        <w:rPr>
          <w:lang w:val="es-ES"/>
        </w:rPr>
        <w:t>ente</w:t>
      </w:r>
      <w:r w:rsidR="00B27267" w:rsidRPr="00B27267">
        <w:rPr>
          <w:lang w:val="es-ES"/>
        </w:rPr>
        <w:t xml:space="preserve"> </w:t>
      </w:r>
      <w:r w:rsidR="00B27267" w:rsidRPr="00004800">
        <w:rPr>
          <w:lang w:val="es-ES"/>
        </w:rPr>
        <w:t>la vida o la salud del niño</w:t>
      </w:r>
      <w:r w:rsidR="00F12307" w:rsidRPr="00004800">
        <w:rPr>
          <w:lang w:val="es-ES"/>
        </w:rPr>
        <w:t>, la autoridad de supervisió</w:t>
      </w:r>
      <w:r w:rsidR="00B10EE9" w:rsidRPr="00004800">
        <w:rPr>
          <w:lang w:val="es-ES"/>
        </w:rPr>
        <w:t>n puede decidir apartar</w:t>
      </w:r>
      <w:r w:rsidR="00B27267">
        <w:rPr>
          <w:lang w:val="es-ES"/>
        </w:rPr>
        <w:t>lo</w:t>
      </w:r>
      <w:r w:rsidR="00B10EE9" w:rsidRPr="00004800">
        <w:rPr>
          <w:lang w:val="es-ES"/>
        </w:rPr>
        <w:t xml:space="preserve"> de sus padres</w:t>
      </w:r>
      <w:r w:rsidRPr="00004800">
        <w:rPr>
          <w:lang w:val="es-ES"/>
        </w:rPr>
        <w:t xml:space="preserve"> </w:t>
      </w:r>
      <w:r w:rsidR="00B10EE9" w:rsidRPr="00004800">
        <w:rPr>
          <w:lang w:val="es-ES"/>
        </w:rPr>
        <w:t xml:space="preserve">y comunicar </w:t>
      </w:r>
      <w:r w:rsidR="00B27267">
        <w:rPr>
          <w:lang w:val="es-ES"/>
        </w:rPr>
        <w:t>su decisión</w:t>
      </w:r>
      <w:r w:rsidR="00B10EE9" w:rsidRPr="00004800">
        <w:rPr>
          <w:lang w:val="es-ES"/>
        </w:rPr>
        <w:t xml:space="preserve"> al fiscal en un plazo de 24 horas</w:t>
      </w:r>
      <w:r w:rsidR="00615F49" w:rsidRPr="00004800">
        <w:rPr>
          <w:lang w:val="es-ES"/>
        </w:rPr>
        <w:t xml:space="preserve">. </w:t>
      </w:r>
      <w:r w:rsidR="00335949" w:rsidRPr="00004800">
        <w:rPr>
          <w:lang w:val="es-ES"/>
        </w:rPr>
        <w:t>En tales casos, la a</w:t>
      </w:r>
      <w:r w:rsidR="00F12307" w:rsidRPr="00004800">
        <w:rPr>
          <w:lang w:val="es-ES"/>
        </w:rPr>
        <w:t>utoridad iniciará una acción judicial</w:t>
      </w:r>
      <w:r w:rsidR="00335949" w:rsidRPr="00004800">
        <w:rPr>
          <w:lang w:val="es-ES"/>
        </w:rPr>
        <w:t xml:space="preserve"> </w:t>
      </w:r>
      <w:r w:rsidR="007C3176" w:rsidRPr="00004800">
        <w:rPr>
          <w:lang w:val="es-ES"/>
        </w:rPr>
        <w:t xml:space="preserve">en </w:t>
      </w:r>
      <w:r w:rsidR="00AD6ADD" w:rsidRPr="00004800">
        <w:rPr>
          <w:lang w:val="es-ES"/>
        </w:rPr>
        <w:t>un</w:t>
      </w:r>
      <w:r w:rsidR="007C3176" w:rsidRPr="00004800">
        <w:rPr>
          <w:lang w:val="es-ES"/>
        </w:rPr>
        <w:t xml:space="preserve"> plazo de siete días </w:t>
      </w:r>
      <w:r w:rsidR="00335949" w:rsidRPr="00004800">
        <w:rPr>
          <w:lang w:val="es-ES"/>
        </w:rPr>
        <w:t xml:space="preserve">para privar a los padres de </w:t>
      </w:r>
      <w:r w:rsidR="00AD6ADD" w:rsidRPr="00004800">
        <w:rPr>
          <w:lang w:val="es-ES"/>
        </w:rPr>
        <w:t>la</w:t>
      </w:r>
      <w:r w:rsidR="00335949" w:rsidRPr="00004800">
        <w:rPr>
          <w:lang w:val="es-ES"/>
        </w:rPr>
        <w:t xml:space="preserve"> patria potestad</w:t>
      </w:r>
      <w:r w:rsidR="00B27267">
        <w:rPr>
          <w:lang w:val="es-ES"/>
        </w:rPr>
        <w:t>,</w:t>
      </w:r>
      <w:r w:rsidR="00335949" w:rsidRPr="00004800">
        <w:rPr>
          <w:lang w:val="es-ES"/>
        </w:rPr>
        <w:t xml:space="preserve"> o</w:t>
      </w:r>
      <w:r w:rsidR="00B27267">
        <w:rPr>
          <w:lang w:val="es-ES"/>
        </w:rPr>
        <w:t xml:space="preserve"> bien</w:t>
      </w:r>
      <w:r w:rsidR="00335949" w:rsidRPr="00004800">
        <w:rPr>
          <w:lang w:val="es-ES"/>
        </w:rPr>
        <w:t xml:space="preserve"> puede separar al niño de sus padres sin que éstos </w:t>
      </w:r>
      <w:r w:rsidR="007C3176" w:rsidRPr="00004800">
        <w:rPr>
          <w:lang w:val="es-ES"/>
        </w:rPr>
        <w:t xml:space="preserve">la </w:t>
      </w:r>
      <w:r w:rsidR="00B27267">
        <w:rPr>
          <w:lang w:val="es-ES"/>
        </w:rPr>
        <w:t xml:space="preserve">pierdan. </w:t>
      </w:r>
      <w:r w:rsidR="00335949" w:rsidRPr="00004800">
        <w:rPr>
          <w:lang w:val="es-ES"/>
        </w:rPr>
        <w:t>Si no se cumple</w:t>
      </w:r>
      <w:r w:rsidR="00B27267" w:rsidRPr="00B27267">
        <w:rPr>
          <w:lang w:val="es-ES"/>
        </w:rPr>
        <w:t xml:space="preserve"> </w:t>
      </w:r>
      <w:r w:rsidR="00B27267" w:rsidRPr="00004800">
        <w:rPr>
          <w:lang w:val="es-ES"/>
        </w:rPr>
        <w:t>el plazo</w:t>
      </w:r>
      <w:r w:rsidR="00335949" w:rsidRPr="00004800">
        <w:rPr>
          <w:lang w:val="es-ES"/>
        </w:rPr>
        <w:t xml:space="preserve"> se devolverá el niño a sus padres</w:t>
      </w:r>
      <w:r w:rsidR="00615F49" w:rsidRPr="00004800">
        <w:rPr>
          <w:lang w:val="es-ES"/>
        </w:rPr>
        <w:t>.</w:t>
      </w:r>
    </w:p>
    <w:p w:rsidR="00615F49" w:rsidRPr="00004800" w:rsidRDefault="003A0CF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Si se separa a un niño de </w:t>
      </w:r>
      <w:r w:rsidR="00440BAB" w:rsidRPr="00004800">
        <w:rPr>
          <w:lang w:val="es-ES"/>
        </w:rPr>
        <w:t xml:space="preserve">los </w:t>
      </w:r>
      <w:r w:rsidRPr="00004800">
        <w:rPr>
          <w:lang w:val="es-ES"/>
        </w:rPr>
        <w:t xml:space="preserve">padres no privados de </w:t>
      </w:r>
      <w:r w:rsidR="00F12307" w:rsidRPr="00004800">
        <w:rPr>
          <w:lang w:val="es-ES"/>
        </w:rPr>
        <w:t>la</w:t>
      </w:r>
      <w:r w:rsidRPr="00004800">
        <w:rPr>
          <w:lang w:val="es-ES"/>
        </w:rPr>
        <w:t xml:space="preserve"> patria potestad, </w:t>
      </w:r>
      <w:r w:rsidR="00440BAB" w:rsidRPr="00004800">
        <w:rPr>
          <w:lang w:val="es-ES"/>
        </w:rPr>
        <w:t>éstos</w:t>
      </w:r>
      <w:r w:rsidRPr="00004800">
        <w:rPr>
          <w:lang w:val="es-ES"/>
        </w:rPr>
        <w:t xml:space="preserve"> no tienen derecho a comunicarse con </w:t>
      </w:r>
      <w:r w:rsidR="004208A7">
        <w:rPr>
          <w:lang w:val="es-ES"/>
        </w:rPr>
        <w:t>él</w:t>
      </w:r>
      <w:r w:rsidRPr="00004800">
        <w:rPr>
          <w:lang w:val="es-ES"/>
        </w:rPr>
        <w:t>, a participar personalmente en su educación o a representar sus intereses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 xml:space="preserve">Pueden ver al niño en algunos casos, </w:t>
      </w:r>
      <w:r w:rsidR="00440BAB" w:rsidRPr="00004800">
        <w:rPr>
          <w:lang w:val="es-ES"/>
        </w:rPr>
        <w:t xml:space="preserve">pero </w:t>
      </w:r>
      <w:r w:rsidRPr="00004800">
        <w:rPr>
          <w:lang w:val="es-ES"/>
        </w:rPr>
        <w:t>sólo con el consentimiento de la autoridad de supervisión</w:t>
      </w:r>
      <w:r w:rsidR="00615F49" w:rsidRPr="00004800">
        <w:rPr>
          <w:lang w:val="es-ES"/>
        </w:rPr>
        <w:t>.</w:t>
      </w:r>
    </w:p>
    <w:p w:rsidR="00615F49" w:rsidRPr="00004800" w:rsidRDefault="00F4471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Según los datos facilitados por el municipio de </w:t>
      </w:r>
      <w:r w:rsidR="00615F49" w:rsidRPr="00004800">
        <w:rPr>
          <w:lang w:val="es-ES"/>
        </w:rPr>
        <w:t xml:space="preserve">Chisinau, </w:t>
      </w:r>
      <w:r w:rsidR="00582ED3" w:rsidRPr="00004800">
        <w:rPr>
          <w:lang w:val="es-ES"/>
        </w:rPr>
        <w:t xml:space="preserve">está aumentando el número de padres privados de </w:t>
      </w:r>
      <w:r w:rsidR="00F12307" w:rsidRPr="00004800">
        <w:rPr>
          <w:lang w:val="es-ES"/>
        </w:rPr>
        <w:t>la</w:t>
      </w:r>
      <w:r w:rsidR="00582ED3" w:rsidRPr="00004800">
        <w:rPr>
          <w:lang w:val="es-ES"/>
        </w:rPr>
        <w:t xml:space="preserve"> patria potestad</w:t>
      </w:r>
      <w:r w:rsidR="00615F49" w:rsidRPr="00004800">
        <w:rPr>
          <w:lang w:val="es-ES"/>
        </w:rPr>
        <w:t xml:space="preserve">. </w:t>
      </w:r>
      <w:r w:rsidR="004208A7">
        <w:rPr>
          <w:lang w:val="es-ES"/>
        </w:rPr>
        <w:t>Pasó</w:t>
      </w:r>
      <w:r w:rsidR="00582ED3" w:rsidRPr="00004800">
        <w:rPr>
          <w:lang w:val="es-ES"/>
        </w:rPr>
        <w:t xml:space="preserve"> de 320 e</w:t>
      </w:r>
      <w:r w:rsidR="00615F49" w:rsidRPr="00004800">
        <w:rPr>
          <w:lang w:val="es-ES"/>
        </w:rPr>
        <w:t xml:space="preserve">n 2004 </w:t>
      </w:r>
      <w:r w:rsidR="00582ED3" w:rsidRPr="00004800">
        <w:rPr>
          <w:lang w:val="es-ES"/>
        </w:rPr>
        <w:t>a 505 e</w:t>
      </w:r>
      <w:r w:rsidR="00615F49" w:rsidRPr="00004800">
        <w:rPr>
          <w:lang w:val="es-ES"/>
        </w:rPr>
        <w:t>n 2006.</w:t>
      </w:r>
    </w:p>
    <w:p w:rsidR="00615F49" w:rsidRPr="00004800" w:rsidRDefault="0087677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Los niños separados de sus padres suelen estar </w:t>
      </w:r>
      <w:r w:rsidR="006045E6" w:rsidRPr="00004800">
        <w:rPr>
          <w:lang w:val="es-ES"/>
        </w:rPr>
        <w:t>al cuidado de</w:t>
      </w:r>
      <w:r w:rsidRPr="00004800">
        <w:rPr>
          <w:lang w:val="es-ES"/>
        </w:rPr>
        <w:t xml:space="preserve"> instituciones de acogida</w:t>
      </w:r>
      <w:r w:rsidR="00615F49" w:rsidRPr="00004800">
        <w:rPr>
          <w:lang w:val="es-ES"/>
        </w:rPr>
        <w:t>.</w:t>
      </w:r>
      <w:r w:rsidRPr="00004800">
        <w:rPr>
          <w:lang w:val="es-ES"/>
        </w:rPr>
        <w:t xml:space="preserve"> </w:t>
      </w:r>
      <w:r w:rsidR="004208A7">
        <w:rPr>
          <w:lang w:val="es-ES"/>
        </w:rPr>
        <w:t>D</w:t>
      </w:r>
      <w:r w:rsidRPr="00004800">
        <w:rPr>
          <w:lang w:val="es-ES"/>
        </w:rPr>
        <w:t xml:space="preserve">urante el período </w:t>
      </w:r>
      <w:r w:rsidR="00440BAB" w:rsidRPr="00004800">
        <w:rPr>
          <w:lang w:val="es-ES"/>
        </w:rPr>
        <w:t>objeto de examen</w:t>
      </w:r>
      <w:r w:rsidRPr="00004800">
        <w:rPr>
          <w:lang w:val="es-ES"/>
        </w:rPr>
        <w:t xml:space="preserve"> </w:t>
      </w:r>
      <w:r w:rsidR="004208A7" w:rsidRPr="00004800">
        <w:rPr>
          <w:lang w:val="es-ES"/>
        </w:rPr>
        <w:t xml:space="preserve">siguió disminuyendo </w:t>
      </w:r>
      <w:r w:rsidR="00B7404D" w:rsidRPr="00004800">
        <w:rPr>
          <w:lang w:val="es-ES"/>
        </w:rPr>
        <w:t xml:space="preserve">el número de niños </w:t>
      </w:r>
      <w:r w:rsidR="004208A7">
        <w:rPr>
          <w:lang w:val="es-ES"/>
        </w:rPr>
        <w:t>en</w:t>
      </w:r>
      <w:r w:rsidR="00B7404D" w:rsidRPr="00004800">
        <w:rPr>
          <w:lang w:val="es-ES"/>
        </w:rPr>
        <w:t xml:space="preserve"> </w:t>
      </w:r>
      <w:r w:rsidR="00440BAB" w:rsidRPr="00004800">
        <w:rPr>
          <w:lang w:val="es-ES"/>
        </w:rPr>
        <w:t>instituciones</w:t>
      </w:r>
      <w:r w:rsidR="004208A7">
        <w:rPr>
          <w:lang w:val="es-ES"/>
        </w:rPr>
        <w:t>, g</w:t>
      </w:r>
      <w:r w:rsidR="004208A7" w:rsidRPr="00004800">
        <w:rPr>
          <w:lang w:val="es-ES"/>
        </w:rPr>
        <w:t xml:space="preserve">racias a la </w:t>
      </w:r>
      <w:r w:rsidR="004208A7">
        <w:rPr>
          <w:lang w:val="es-ES"/>
        </w:rPr>
        <w:t>introducción</w:t>
      </w:r>
      <w:r w:rsidR="004208A7" w:rsidRPr="00004800">
        <w:rPr>
          <w:lang w:val="es-ES"/>
        </w:rPr>
        <w:t xml:space="preserve"> de formas alternativas </w:t>
      </w:r>
      <w:r w:rsidR="004208A7">
        <w:rPr>
          <w:lang w:val="es-ES"/>
        </w:rPr>
        <w:t>de protección</w:t>
      </w:r>
      <w:r w:rsidR="00B7404D" w:rsidRPr="00004800">
        <w:rPr>
          <w:lang w:val="es-ES"/>
        </w:rPr>
        <w:t xml:space="preserve">. Según los datos presentados por el municipio de </w:t>
      </w:r>
      <w:r w:rsidR="00615F49" w:rsidRPr="00004800">
        <w:rPr>
          <w:lang w:val="es-ES"/>
        </w:rPr>
        <w:t>Chisinau</w:t>
      </w:r>
      <w:r w:rsidR="00B7404D" w:rsidRPr="00004800">
        <w:rPr>
          <w:lang w:val="es-ES"/>
        </w:rPr>
        <w:t xml:space="preserve">, </w:t>
      </w:r>
      <w:r w:rsidR="004208A7">
        <w:rPr>
          <w:lang w:val="es-ES"/>
        </w:rPr>
        <w:t>dicho número pasó de</w:t>
      </w:r>
      <w:r w:rsidR="003C4498" w:rsidRPr="00004800">
        <w:rPr>
          <w:lang w:val="es-ES"/>
        </w:rPr>
        <w:t xml:space="preserve"> </w:t>
      </w:r>
      <w:r w:rsidR="004208A7" w:rsidRPr="00004800">
        <w:rPr>
          <w:lang w:val="es-ES"/>
        </w:rPr>
        <w:t>1.214</w:t>
      </w:r>
      <w:r w:rsidR="004208A7">
        <w:rPr>
          <w:lang w:val="es-ES"/>
        </w:rPr>
        <w:t xml:space="preserve"> en </w:t>
      </w:r>
      <w:r w:rsidR="003C4498" w:rsidRPr="00004800">
        <w:rPr>
          <w:lang w:val="es-ES"/>
        </w:rPr>
        <w:t>2001</w:t>
      </w:r>
      <w:r w:rsidR="004208A7">
        <w:rPr>
          <w:lang w:val="es-ES"/>
        </w:rPr>
        <w:t xml:space="preserve"> a </w:t>
      </w:r>
      <w:r w:rsidR="004208A7" w:rsidRPr="00004800">
        <w:rPr>
          <w:lang w:val="es-ES"/>
        </w:rPr>
        <w:t xml:space="preserve">1.092 </w:t>
      </w:r>
      <w:r w:rsidR="004208A7">
        <w:rPr>
          <w:lang w:val="es-ES"/>
        </w:rPr>
        <w:t>en</w:t>
      </w:r>
      <w:r w:rsidR="00385B1D" w:rsidRPr="00004800">
        <w:rPr>
          <w:lang w:val="es-ES"/>
        </w:rPr>
        <w:t xml:space="preserve"> 2005 y </w:t>
      </w:r>
      <w:r w:rsidR="004208A7" w:rsidRPr="00004800">
        <w:rPr>
          <w:lang w:val="es-ES"/>
        </w:rPr>
        <w:t>873</w:t>
      </w:r>
      <w:r w:rsidR="004208A7">
        <w:rPr>
          <w:lang w:val="es-ES"/>
        </w:rPr>
        <w:t xml:space="preserve"> en </w:t>
      </w:r>
      <w:r w:rsidR="00385B1D" w:rsidRPr="00004800">
        <w:rPr>
          <w:lang w:val="es-ES"/>
        </w:rPr>
        <w:t>2006</w:t>
      </w:r>
      <w:r w:rsidR="00615F49" w:rsidRPr="00004800">
        <w:rPr>
          <w:lang w:val="es-ES"/>
        </w:rPr>
        <w:t>.</w:t>
      </w:r>
    </w:p>
    <w:p w:rsidR="00615F49" w:rsidRPr="00004800" w:rsidRDefault="00615F49" w:rsidP="00A369C1">
      <w:pPr>
        <w:pStyle w:val="Heading2"/>
        <w:ind w:left="480"/>
        <w:rPr>
          <w:lang w:val="es-ES"/>
        </w:rPr>
      </w:pPr>
      <w:r w:rsidRPr="00004800">
        <w:rPr>
          <w:lang w:val="es-ES"/>
        </w:rPr>
        <w:t>D.</w:t>
      </w:r>
      <w:r w:rsidR="00821886">
        <w:rPr>
          <w:lang w:val="es-ES"/>
        </w:rPr>
        <w:t xml:space="preserve"> </w:t>
      </w:r>
      <w:r w:rsidRPr="00004800">
        <w:rPr>
          <w:lang w:val="es-ES"/>
        </w:rPr>
        <w:t xml:space="preserve"> Reu</w:t>
      </w:r>
      <w:r w:rsidR="003564A4" w:rsidRPr="00004800">
        <w:rPr>
          <w:lang w:val="es-ES"/>
        </w:rPr>
        <w:t>ni</w:t>
      </w:r>
      <w:r w:rsidR="00440BAB" w:rsidRPr="00004800">
        <w:rPr>
          <w:lang w:val="es-ES"/>
        </w:rPr>
        <w:t xml:space="preserve">ficación </w:t>
      </w:r>
      <w:r w:rsidR="003564A4" w:rsidRPr="00004800">
        <w:rPr>
          <w:lang w:val="es-ES"/>
        </w:rPr>
        <w:t>familia</w:t>
      </w:r>
      <w:r w:rsidR="00440BAB" w:rsidRPr="00004800">
        <w:rPr>
          <w:lang w:val="es-ES"/>
        </w:rPr>
        <w:t>r</w:t>
      </w:r>
    </w:p>
    <w:p w:rsidR="00615F49" w:rsidRPr="00004800" w:rsidRDefault="006E7DB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Si un ciudadano extranjero</w:t>
      </w:r>
      <w:r w:rsidR="002B7509" w:rsidRPr="00004800">
        <w:rPr>
          <w:lang w:val="es-ES"/>
        </w:rPr>
        <w:t xml:space="preserve"> solicita </w:t>
      </w:r>
      <w:r w:rsidRPr="00004800">
        <w:rPr>
          <w:lang w:val="es-ES"/>
        </w:rPr>
        <w:t>asilo</w:t>
      </w:r>
      <w:r w:rsidR="00615F49" w:rsidRPr="00004800">
        <w:rPr>
          <w:lang w:val="es-ES"/>
        </w:rPr>
        <w:t xml:space="preserve">, </w:t>
      </w:r>
      <w:r w:rsidR="008D29B9" w:rsidRPr="00004800">
        <w:rPr>
          <w:lang w:val="es-ES"/>
        </w:rPr>
        <w:t xml:space="preserve">el procedimiento para obtener la protección de </w:t>
      </w:r>
      <w:smartTag w:uri="urn:schemas-microsoft-com:office:smarttags" w:element="PersonName">
        <w:smartTagPr>
          <w:attr w:name="ProductID" w:val="la Rep￺blica"/>
        </w:smartTagPr>
        <w:r w:rsidR="008D29B9" w:rsidRPr="00004800">
          <w:rPr>
            <w:lang w:val="es-ES"/>
          </w:rPr>
          <w:t>la República</w:t>
        </w:r>
      </w:smartTag>
      <w:r w:rsidR="008D29B9" w:rsidRPr="00004800">
        <w:rPr>
          <w:lang w:val="es-ES"/>
        </w:rPr>
        <w:t xml:space="preserve"> de </w:t>
      </w:r>
      <w:r w:rsidR="00615F49" w:rsidRPr="00004800">
        <w:rPr>
          <w:lang w:val="es-ES"/>
        </w:rPr>
        <w:t xml:space="preserve">Moldova </w:t>
      </w:r>
      <w:r w:rsidR="00A039F8">
        <w:rPr>
          <w:lang w:val="es-ES"/>
        </w:rPr>
        <w:t>se rige</w:t>
      </w:r>
      <w:r w:rsidR="001D7843" w:rsidRPr="00004800">
        <w:rPr>
          <w:lang w:val="es-ES"/>
        </w:rPr>
        <w:t xml:space="preserve"> por </w:t>
      </w:r>
      <w:smartTag w:uri="urn:schemas-microsoft-com:office:smarttags" w:element="PersonName">
        <w:smartTagPr>
          <w:attr w:name="ProductID" w:val="la Ley"/>
        </w:smartTagPr>
        <w:r w:rsidR="001D7843" w:rsidRPr="00004800">
          <w:rPr>
            <w:lang w:val="es-ES"/>
          </w:rPr>
          <w:t xml:space="preserve">la </w:t>
        </w:r>
        <w:r w:rsidR="001D7843" w:rsidRPr="00004800">
          <w:rPr>
            <w:szCs w:val="24"/>
            <w:lang w:val="es-ES"/>
          </w:rPr>
          <w:t>Ley</w:t>
        </w:r>
      </w:smartTag>
      <w:r w:rsidR="001D7843" w:rsidRPr="00004800">
        <w:rPr>
          <w:lang w:val="es-ES"/>
        </w:rPr>
        <w:t xml:space="preserve"> </w:t>
      </w:r>
      <w:r w:rsidR="00615F49" w:rsidRPr="00004800">
        <w:rPr>
          <w:lang w:val="es-ES"/>
        </w:rPr>
        <w:t>1286-XV</w:t>
      </w:r>
      <w:r w:rsidR="001D7843" w:rsidRPr="00004800">
        <w:rPr>
          <w:lang w:val="es-ES"/>
        </w:rPr>
        <w:t>, de</w:t>
      </w:r>
      <w:r w:rsidR="00615F49" w:rsidRPr="00004800">
        <w:rPr>
          <w:lang w:val="es-ES"/>
        </w:rPr>
        <w:t xml:space="preserve"> 25</w:t>
      </w:r>
      <w:r w:rsidR="00CE39B3" w:rsidRPr="00004800">
        <w:rPr>
          <w:lang w:val="es-ES"/>
        </w:rPr>
        <w:t xml:space="preserve"> de julio de </w:t>
      </w:r>
      <w:r w:rsidR="00615F49" w:rsidRPr="00004800">
        <w:rPr>
          <w:lang w:val="es-ES"/>
        </w:rPr>
        <w:t>2002</w:t>
      </w:r>
      <w:r w:rsidR="001D7843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1D7843" w:rsidRPr="00004800">
        <w:rPr>
          <w:szCs w:val="24"/>
          <w:lang w:val="es-ES"/>
        </w:rPr>
        <w:t xml:space="preserve">sobre el estatuto de los </w:t>
      </w:r>
      <w:r w:rsidR="001D7843" w:rsidRPr="00AE6EDA">
        <w:rPr>
          <w:lang w:val="es-ES"/>
        </w:rPr>
        <w:t>refugiados</w:t>
      </w:r>
      <w:r w:rsidR="00615F49" w:rsidRPr="00004800">
        <w:rPr>
          <w:lang w:val="es-ES"/>
        </w:rPr>
        <w:t xml:space="preserve">. </w:t>
      </w:r>
      <w:r w:rsidR="00A039F8">
        <w:rPr>
          <w:lang w:val="es-ES"/>
        </w:rPr>
        <w:t xml:space="preserve">La </w:t>
      </w:r>
      <w:r w:rsidR="00A039F8" w:rsidRPr="00004800">
        <w:rPr>
          <w:lang w:val="es-ES"/>
        </w:rPr>
        <w:t xml:space="preserve">persona </w:t>
      </w:r>
      <w:r w:rsidR="00A039F8">
        <w:rPr>
          <w:lang w:val="es-ES"/>
        </w:rPr>
        <w:t>que desee obtener</w:t>
      </w:r>
      <w:r w:rsidR="007F4629" w:rsidRPr="00004800">
        <w:rPr>
          <w:lang w:val="es-ES"/>
        </w:rPr>
        <w:t xml:space="preserve"> asilo</w:t>
      </w:r>
      <w:r w:rsidR="00A039F8">
        <w:rPr>
          <w:lang w:val="es-ES"/>
        </w:rPr>
        <w:t xml:space="preserve"> </w:t>
      </w:r>
      <w:r w:rsidR="007F4629" w:rsidRPr="00004800">
        <w:rPr>
          <w:lang w:val="es-ES"/>
        </w:rPr>
        <w:t>debe presentar un</w:t>
      </w:r>
      <w:r w:rsidR="002322C5" w:rsidRPr="00004800">
        <w:rPr>
          <w:lang w:val="es-ES"/>
        </w:rPr>
        <w:t>a</w:t>
      </w:r>
      <w:r w:rsidR="007F4629" w:rsidRPr="00004800">
        <w:rPr>
          <w:lang w:val="es-ES"/>
        </w:rPr>
        <w:t xml:space="preserve"> solicitud </w:t>
      </w:r>
      <w:r w:rsidR="00A039F8">
        <w:rPr>
          <w:lang w:val="es-ES"/>
        </w:rPr>
        <w:t xml:space="preserve">de </w:t>
      </w:r>
      <w:r w:rsidR="00A039F8" w:rsidRPr="00004800">
        <w:rPr>
          <w:lang w:val="es-ES"/>
        </w:rPr>
        <w:t xml:space="preserve">protección </w:t>
      </w:r>
      <w:r w:rsidR="007F4629" w:rsidRPr="00004800">
        <w:rPr>
          <w:lang w:val="es-ES"/>
        </w:rPr>
        <w:t>al Depar</w:t>
      </w:r>
      <w:r w:rsidR="0068455C" w:rsidRPr="00004800">
        <w:rPr>
          <w:lang w:val="es-ES"/>
        </w:rPr>
        <w:t xml:space="preserve">tamento para </w:t>
      </w:r>
      <w:r w:rsidR="002B7509" w:rsidRPr="00004800">
        <w:rPr>
          <w:lang w:val="es-ES"/>
        </w:rPr>
        <w:t xml:space="preserve">los </w:t>
      </w:r>
      <w:r w:rsidR="0068455C" w:rsidRPr="00004800">
        <w:rPr>
          <w:lang w:val="es-ES"/>
        </w:rPr>
        <w:t>R</w:t>
      </w:r>
      <w:r w:rsidR="007F4629" w:rsidRPr="00004800">
        <w:rPr>
          <w:lang w:val="es-ES"/>
        </w:rPr>
        <w:t>efugiados del Ministerio del Interior</w:t>
      </w:r>
      <w:r w:rsidR="00615F49" w:rsidRPr="00004800">
        <w:rPr>
          <w:lang w:val="es-ES"/>
        </w:rPr>
        <w:t xml:space="preserve">. </w:t>
      </w:r>
      <w:r w:rsidR="008B6440" w:rsidRPr="00004800">
        <w:rPr>
          <w:lang w:val="es-ES"/>
        </w:rPr>
        <w:t xml:space="preserve">La solicitud también se puede presentar en las comisarías </w:t>
      </w:r>
      <w:r w:rsidR="00BA7428" w:rsidRPr="00004800">
        <w:rPr>
          <w:lang w:val="es-ES"/>
        </w:rPr>
        <w:t>o en los puntos de cruce fronterizos</w:t>
      </w:r>
      <w:r w:rsidR="002B7509" w:rsidRPr="00004800">
        <w:rPr>
          <w:lang w:val="es-ES"/>
        </w:rPr>
        <w:t xml:space="preserve">, que </w:t>
      </w:r>
      <w:r w:rsidR="00E45CC6" w:rsidRPr="00004800">
        <w:rPr>
          <w:lang w:val="es-ES"/>
        </w:rPr>
        <w:t>luego</w:t>
      </w:r>
      <w:r w:rsidR="002B7509" w:rsidRPr="00004800">
        <w:rPr>
          <w:lang w:val="es-ES"/>
        </w:rPr>
        <w:t xml:space="preserve"> la envían </w:t>
      </w:r>
      <w:r w:rsidR="00E45CC6" w:rsidRPr="00004800">
        <w:rPr>
          <w:lang w:val="es-ES"/>
        </w:rPr>
        <w:t>al Departamento para su examen.</w:t>
      </w:r>
      <w:r w:rsidR="00615F49" w:rsidRPr="00004800">
        <w:rPr>
          <w:lang w:val="es-ES"/>
        </w:rPr>
        <w:t xml:space="preserve"> </w:t>
      </w:r>
      <w:r w:rsidR="00E45CC6" w:rsidRPr="00004800">
        <w:rPr>
          <w:lang w:val="es-ES"/>
        </w:rPr>
        <w:t xml:space="preserve">La información presentada en la solicitud </w:t>
      </w:r>
      <w:r w:rsidR="00F12307" w:rsidRPr="00004800">
        <w:rPr>
          <w:lang w:val="es-ES"/>
        </w:rPr>
        <w:t xml:space="preserve">se examina y se </w:t>
      </w:r>
      <w:r w:rsidR="00EB53F6">
        <w:rPr>
          <w:lang w:val="es-ES"/>
        </w:rPr>
        <w:t>decide</w:t>
      </w:r>
      <w:r w:rsidR="00E45CC6" w:rsidRPr="00004800">
        <w:rPr>
          <w:lang w:val="es-ES"/>
        </w:rPr>
        <w:t xml:space="preserve"> conceder la</w:t>
      </w:r>
      <w:r w:rsidR="00F12307" w:rsidRPr="00004800">
        <w:rPr>
          <w:lang w:val="es-ES"/>
        </w:rPr>
        <w:t xml:space="preserve"> protección (la condición de ref</w:t>
      </w:r>
      <w:r w:rsidR="00E45CC6" w:rsidRPr="00004800">
        <w:rPr>
          <w:lang w:val="es-ES"/>
        </w:rPr>
        <w:t>ugiado o protección humanitaria) o rechazar la solicitud</w:t>
      </w:r>
      <w:r w:rsidR="00615F49" w:rsidRPr="00004800">
        <w:rPr>
          <w:lang w:val="es-ES"/>
        </w:rPr>
        <w:t xml:space="preserve">. </w:t>
      </w:r>
      <w:r w:rsidR="00EB53F6">
        <w:rPr>
          <w:lang w:val="es-ES"/>
        </w:rPr>
        <w:t>Contra esta</w:t>
      </w:r>
      <w:r w:rsidR="00AB1DC8" w:rsidRPr="00004800">
        <w:rPr>
          <w:lang w:val="es-ES"/>
        </w:rPr>
        <w:t xml:space="preserve"> decisión se puede </w:t>
      </w:r>
      <w:r w:rsidR="00EB53F6">
        <w:rPr>
          <w:lang w:val="es-ES"/>
        </w:rPr>
        <w:t xml:space="preserve">presentar una </w:t>
      </w:r>
      <w:r w:rsidR="00AB1DC8" w:rsidRPr="00004800">
        <w:rPr>
          <w:lang w:val="es-ES"/>
        </w:rPr>
        <w:t>apela</w:t>
      </w:r>
      <w:r w:rsidR="00EB53F6">
        <w:rPr>
          <w:lang w:val="es-ES"/>
        </w:rPr>
        <w:t>ción</w:t>
      </w:r>
      <w:r w:rsidR="00AB1DC8" w:rsidRPr="00004800">
        <w:rPr>
          <w:lang w:val="es-ES"/>
        </w:rPr>
        <w:t xml:space="preserve"> </w:t>
      </w:r>
      <w:r w:rsidR="00EB53F6">
        <w:rPr>
          <w:lang w:val="es-ES"/>
        </w:rPr>
        <w:t>ante</w:t>
      </w:r>
      <w:r w:rsidR="00AB1DC8" w:rsidRPr="00004800">
        <w:rPr>
          <w:lang w:val="es-ES"/>
        </w:rPr>
        <w:t xml:space="preserve"> los tribunal</w:t>
      </w:r>
      <w:r w:rsidR="00F12307" w:rsidRPr="00004800">
        <w:rPr>
          <w:lang w:val="es-ES"/>
        </w:rPr>
        <w:t>e</w:t>
      </w:r>
      <w:r w:rsidR="00AB1DC8" w:rsidRPr="00004800">
        <w:rPr>
          <w:lang w:val="es-ES"/>
        </w:rPr>
        <w:t xml:space="preserve">s </w:t>
      </w:r>
      <w:r w:rsidR="001C49C9" w:rsidRPr="00004800">
        <w:rPr>
          <w:lang w:val="es-ES"/>
        </w:rPr>
        <w:t>mediante</w:t>
      </w:r>
      <w:r w:rsidR="002B7509" w:rsidRPr="00004800">
        <w:rPr>
          <w:lang w:val="es-ES"/>
        </w:rPr>
        <w:t xml:space="preserve"> un</w:t>
      </w:r>
      <w:r w:rsidR="002B6A45">
        <w:rPr>
          <w:lang w:val="es-ES"/>
        </w:rPr>
        <w:t> </w:t>
      </w:r>
      <w:r w:rsidR="002B7509" w:rsidRPr="00004800">
        <w:rPr>
          <w:lang w:val="es-ES"/>
        </w:rPr>
        <w:t>recurso administrativo</w:t>
      </w:r>
      <w:r w:rsidR="00EB53F6">
        <w:rPr>
          <w:lang w:val="es-ES"/>
        </w:rPr>
        <w:t>.</w:t>
      </w:r>
    </w:p>
    <w:p w:rsidR="00615F49" w:rsidRPr="00004800" w:rsidRDefault="00615F4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No </w:t>
      </w:r>
      <w:r w:rsidR="00AF1A95" w:rsidRPr="00004800">
        <w:rPr>
          <w:lang w:val="es-ES"/>
        </w:rPr>
        <w:t>se ha registrado</w:t>
      </w:r>
      <w:r w:rsidR="004914A3" w:rsidRPr="00004800">
        <w:rPr>
          <w:lang w:val="es-ES"/>
        </w:rPr>
        <w:t xml:space="preserve"> ningún caso </w:t>
      </w:r>
      <w:r w:rsidR="00AF1A95" w:rsidRPr="00004800">
        <w:rPr>
          <w:lang w:val="es-ES"/>
        </w:rPr>
        <w:t>de entrada de</w:t>
      </w:r>
      <w:r w:rsidR="004914A3" w:rsidRPr="00004800">
        <w:rPr>
          <w:lang w:val="es-ES"/>
        </w:rPr>
        <w:t xml:space="preserve"> un niño </w:t>
      </w:r>
      <w:r w:rsidR="004B6CED" w:rsidRPr="00004800">
        <w:rPr>
          <w:lang w:val="es-ES"/>
        </w:rPr>
        <w:t xml:space="preserve">en </w:t>
      </w:r>
      <w:r w:rsidR="00AF1A95" w:rsidRPr="00004800">
        <w:rPr>
          <w:lang w:val="es-ES"/>
        </w:rPr>
        <w:t xml:space="preserve">el territorio de Moldova </w:t>
      </w:r>
      <w:r w:rsidR="004B6CED" w:rsidRPr="00004800">
        <w:rPr>
          <w:lang w:val="es-ES"/>
        </w:rPr>
        <w:t xml:space="preserve">o de salida de él </w:t>
      </w:r>
      <w:r w:rsidR="00AF1A95" w:rsidRPr="00004800">
        <w:rPr>
          <w:lang w:val="es-ES"/>
        </w:rPr>
        <w:t>con fines de</w:t>
      </w:r>
      <w:r w:rsidR="004914A3" w:rsidRPr="00004800">
        <w:rPr>
          <w:lang w:val="es-ES"/>
        </w:rPr>
        <w:t xml:space="preserve"> reunificación </w:t>
      </w:r>
      <w:r w:rsidR="00AF1A95" w:rsidRPr="00004800">
        <w:rPr>
          <w:lang w:val="es-ES"/>
        </w:rPr>
        <w:t xml:space="preserve">familiar </w:t>
      </w:r>
      <w:r w:rsidR="00516142" w:rsidRPr="00004800">
        <w:rPr>
          <w:lang w:val="es-ES"/>
        </w:rPr>
        <w:t xml:space="preserve">ni </w:t>
      </w:r>
      <w:r w:rsidR="00AF1A95" w:rsidRPr="00004800">
        <w:rPr>
          <w:lang w:val="es-ES"/>
        </w:rPr>
        <w:t>se han d</w:t>
      </w:r>
      <w:r w:rsidR="00516142" w:rsidRPr="00004800">
        <w:rPr>
          <w:lang w:val="es-ES"/>
        </w:rPr>
        <w:t>etect</w:t>
      </w:r>
      <w:r w:rsidR="00AF1A95" w:rsidRPr="00004800">
        <w:rPr>
          <w:lang w:val="es-ES"/>
        </w:rPr>
        <w:t xml:space="preserve">ado casos de </w:t>
      </w:r>
      <w:r w:rsidR="006F4B98">
        <w:rPr>
          <w:lang w:val="es-ES"/>
        </w:rPr>
        <w:t>niños</w:t>
      </w:r>
      <w:r w:rsidR="00AF1A95" w:rsidRPr="00004800">
        <w:rPr>
          <w:lang w:val="es-ES"/>
        </w:rPr>
        <w:t xml:space="preserve"> refugiados no acompañados en busca de asilo</w:t>
      </w:r>
      <w:r w:rsidRPr="00004800">
        <w:rPr>
          <w:lang w:val="es-ES"/>
        </w:rPr>
        <w:t>.</w:t>
      </w:r>
    </w:p>
    <w:p w:rsidR="00615F49" w:rsidRPr="00004800" w:rsidRDefault="00D52EB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El procedimiento para la</w:t>
      </w:r>
      <w:r w:rsidR="00530CBB" w:rsidRPr="00004800">
        <w:rPr>
          <w:lang w:val="es-ES"/>
        </w:rPr>
        <w:t xml:space="preserve"> reunificación </w:t>
      </w:r>
      <w:r w:rsidRPr="00004800">
        <w:rPr>
          <w:lang w:val="es-ES"/>
        </w:rPr>
        <w:t>familiar de las personas a las que se ha concedido asilo es el siguiente</w:t>
      </w:r>
      <w:r w:rsidR="00530CBB" w:rsidRPr="00004800">
        <w:rPr>
          <w:lang w:val="es-ES"/>
        </w:rPr>
        <w:t>:</w:t>
      </w:r>
      <w:r w:rsidR="00615F49" w:rsidRPr="00004800">
        <w:rPr>
          <w:lang w:val="es-ES"/>
        </w:rPr>
        <w:t xml:space="preserve"> </w:t>
      </w:r>
      <w:r w:rsidR="00530CBB" w:rsidRPr="00004800">
        <w:rPr>
          <w:lang w:val="es-ES"/>
        </w:rPr>
        <w:t>e</w:t>
      </w:r>
      <w:r w:rsidR="00853441" w:rsidRPr="00004800">
        <w:rPr>
          <w:lang w:val="es-ES"/>
        </w:rPr>
        <w:t xml:space="preserve">l refugiado </w:t>
      </w:r>
      <w:r w:rsidR="008B14D0">
        <w:rPr>
          <w:lang w:val="es-ES"/>
        </w:rPr>
        <w:t xml:space="preserve">debe </w:t>
      </w:r>
      <w:r w:rsidR="00853441" w:rsidRPr="00004800">
        <w:rPr>
          <w:lang w:val="es-ES"/>
        </w:rPr>
        <w:t>presenta</w:t>
      </w:r>
      <w:r w:rsidR="008B14D0">
        <w:rPr>
          <w:lang w:val="es-ES"/>
        </w:rPr>
        <w:t>r</w:t>
      </w:r>
      <w:r w:rsidR="00853441" w:rsidRPr="00004800">
        <w:rPr>
          <w:lang w:val="es-ES"/>
        </w:rPr>
        <w:t xml:space="preserve"> una</w:t>
      </w:r>
      <w:r w:rsidR="00530CBB" w:rsidRPr="00004800">
        <w:rPr>
          <w:lang w:val="es-ES"/>
        </w:rPr>
        <w:t xml:space="preserve"> solicitud pidiendo reunirse con </w:t>
      </w:r>
      <w:r w:rsidR="00853441" w:rsidRPr="00004800">
        <w:rPr>
          <w:lang w:val="es-ES"/>
        </w:rPr>
        <w:t>su familia</w:t>
      </w:r>
      <w:r w:rsidR="00E446C0" w:rsidRPr="00004800">
        <w:rPr>
          <w:lang w:val="es-ES"/>
        </w:rPr>
        <w:t>,</w:t>
      </w:r>
      <w:r w:rsidR="00853441" w:rsidRPr="00004800">
        <w:rPr>
          <w:lang w:val="es-ES"/>
        </w:rPr>
        <w:t xml:space="preserve"> </w:t>
      </w:r>
      <w:r w:rsidR="00530CBB" w:rsidRPr="00004800">
        <w:rPr>
          <w:lang w:val="es-ES"/>
        </w:rPr>
        <w:t xml:space="preserve">en la </w:t>
      </w:r>
      <w:r w:rsidR="00853441" w:rsidRPr="00004800">
        <w:rPr>
          <w:lang w:val="es-ES"/>
        </w:rPr>
        <w:t>que</w:t>
      </w:r>
      <w:r w:rsidR="00530CBB" w:rsidRPr="00004800">
        <w:rPr>
          <w:lang w:val="es-ES"/>
        </w:rPr>
        <w:t xml:space="preserve"> se</w:t>
      </w:r>
      <w:r w:rsidR="00853441" w:rsidRPr="00004800">
        <w:rPr>
          <w:lang w:val="es-ES"/>
        </w:rPr>
        <w:t xml:space="preserve"> incluye</w:t>
      </w:r>
      <w:r w:rsidR="00530CBB" w:rsidRPr="00004800">
        <w:rPr>
          <w:lang w:val="es-ES"/>
        </w:rPr>
        <w:t xml:space="preserve"> información </w:t>
      </w:r>
      <w:r w:rsidR="00853441" w:rsidRPr="00004800">
        <w:rPr>
          <w:lang w:val="es-ES"/>
        </w:rPr>
        <w:t>amplia sobre sus miembros (</w:t>
      </w:r>
      <w:r w:rsidR="008B14D0">
        <w:rPr>
          <w:lang w:val="es-ES"/>
        </w:rPr>
        <w:t>la</w:t>
      </w:r>
      <w:r w:rsidR="00853441" w:rsidRPr="00004800">
        <w:rPr>
          <w:lang w:val="es-ES"/>
        </w:rPr>
        <w:t xml:space="preserve"> l</w:t>
      </w:r>
      <w:r w:rsidR="00EE57ED" w:rsidRPr="00004800">
        <w:rPr>
          <w:lang w:val="es-ES"/>
        </w:rPr>
        <w:t>e</w:t>
      </w:r>
      <w:r w:rsidR="00853441" w:rsidRPr="00004800">
        <w:rPr>
          <w:lang w:val="es-ES"/>
        </w:rPr>
        <w:t>y</w:t>
      </w:r>
      <w:r w:rsidR="008B14D0">
        <w:rPr>
          <w:lang w:val="es-ES"/>
        </w:rPr>
        <w:t xml:space="preserve"> dispone que</w:t>
      </w:r>
      <w:r w:rsidR="00853441" w:rsidRPr="00004800">
        <w:rPr>
          <w:lang w:val="es-ES"/>
        </w:rPr>
        <w:t xml:space="preserve"> si el solicitante es mayor de </w:t>
      </w:r>
      <w:r w:rsidR="00D3410C" w:rsidRPr="00004800">
        <w:rPr>
          <w:lang w:val="es-ES"/>
        </w:rPr>
        <w:t>edad</w:t>
      </w:r>
      <w:r w:rsidR="00853441" w:rsidRPr="00004800">
        <w:rPr>
          <w:lang w:val="es-ES"/>
        </w:rPr>
        <w:t xml:space="preserve"> </w:t>
      </w:r>
      <w:r w:rsidR="008B14D0">
        <w:rPr>
          <w:lang w:val="es-ES"/>
        </w:rPr>
        <w:t>pueden entrar</w:t>
      </w:r>
      <w:r w:rsidR="00853441" w:rsidRPr="00004800">
        <w:rPr>
          <w:lang w:val="es-ES"/>
        </w:rPr>
        <w:t xml:space="preserve"> en el país su cónyuge o hijos</w:t>
      </w:r>
      <w:r w:rsidR="00530CBB" w:rsidRPr="00004800">
        <w:rPr>
          <w:lang w:val="es-ES"/>
        </w:rPr>
        <w:t>,</w:t>
      </w:r>
      <w:r w:rsidR="00853441" w:rsidRPr="00004800">
        <w:rPr>
          <w:lang w:val="es-ES"/>
        </w:rPr>
        <w:t xml:space="preserve"> y si </w:t>
      </w:r>
      <w:r w:rsidR="00E446C0" w:rsidRPr="00004800">
        <w:rPr>
          <w:lang w:val="es-ES"/>
        </w:rPr>
        <w:t>se trata de</w:t>
      </w:r>
      <w:r w:rsidR="00853441" w:rsidRPr="00004800">
        <w:rPr>
          <w:lang w:val="es-ES"/>
        </w:rPr>
        <w:t xml:space="preserve"> un menor sus padres)</w:t>
      </w:r>
      <w:r w:rsidR="00615F49" w:rsidRPr="00004800">
        <w:rPr>
          <w:lang w:val="es-ES"/>
        </w:rPr>
        <w:t>.</w:t>
      </w:r>
    </w:p>
    <w:p w:rsidR="00615F49" w:rsidRPr="00004800" w:rsidRDefault="00B02F3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solicitud se examina en la </w:t>
      </w:r>
      <w:r w:rsidR="00C736D1" w:rsidRPr="00004800">
        <w:rPr>
          <w:lang w:val="es-ES"/>
        </w:rPr>
        <w:t>Oficina de Migración y Asilo del Ministerio del Interior, que puede</w:t>
      </w:r>
      <w:r w:rsidR="00553EC5" w:rsidRPr="00004800">
        <w:rPr>
          <w:lang w:val="es-ES"/>
        </w:rPr>
        <w:t xml:space="preserve"> cursar </w:t>
      </w:r>
      <w:r w:rsidR="00C736D1" w:rsidRPr="00004800">
        <w:rPr>
          <w:lang w:val="es-ES"/>
        </w:rPr>
        <w:t>una invitación a los miembros de la familia</w:t>
      </w:r>
      <w:r w:rsidR="00553EC5" w:rsidRPr="00004800">
        <w:rPr>
          <w:lang w:val="es-ES"/>
        </w:rPr>
        <w:t xml:space="preserve"> interesados</w:t>
      </w:r>
      <w:r w:rsidR="00C736D1" w:rsidRPr="00004800">
        <w:rPr>
          <w:lang w:val="es-ES"/>
        </w:rPr>
        <w:t>, permitiéndoles obtener un visado para entrar legalmente en la República de Moldova</w:t>
      </w:r>
      <w:r w:rsidR="008B14D0">
        <w:rPr>
          <w:lang w:val="es-ES"/>
        </w:rPr>
        <w:t>.</w:t>
      </w:r>
    </w:p>
    <w:p w:rsidR="00615F49" w:rsidRPr="00004800" w:rsidRDefault="00615F49" w:rsidP="00A369C1">
      <w:pPr>
        <w:pStyle w:val="Heading2"/>
        <w:ind w:left="480"/>
        <w:rPr>
          <w:lang w:val="es-ES"/>
        </w:rPr>
      </w:pPr>
      <w:r w:rsidRPr="00004800">
        <w:rPr>
          <w:lang w:val="es-ES"/>
        </w:rPr>
        <w:t>E.</w:t>
      </w:r>
      <w:r w:rsidR="000B4BBA" w:rsidRPr="00004800">
        <w:rPr>
          <w:lang w:val="es-ES"/>
        </w:rPr>
        <w:t xml:space="preserve"> </w:t>
      </w:r>
      <w:r w:rsidR="00821886">
        <w:rPr>
          <w:lang w:val="es-ES"/>
        </w:rPr>
        <w:t xml:space="preserve"> </w:t>
      </w:r>
      <w:r w:rsidR="000B4BBA" w:rsidRPr="00004800">
        <w:rPr>
          <w:lang w:val="es-ES"/>
        </w:rPr>
        <w:t>Colocación</w:t>
      </w:r>
      <w:r w:rsidR="00A61457">
        <w:rPr>
          <w:lang w:val="es-ES"/>
        </w:rPr>
        <w:t xml:space="preserve"> o </w:t>
      </w:r>
      <w:r w:rsidR="000B4BBA" w:rsidRPr="00004800">
        <w:rPr>
          <w:lang w:val="es-ES"/>
        </w:rPr>
        <w:t>traslado ilegal</w:t>
      </w:r>
      <w:r w:rsidR="002252EC" w:rsidRPr="00004800">
        <w:rPr>
          <w:lang w:val="es-ES"/>
        </w:rPr>
        <w:t>es</w:t>
      </w:r>
      <w:r w:rsidR="000B4BBA" w:rsidRPr="00004800">
        <w:rPr>
          <w:lang w:val="es-ES"/>
        </w:rPr>
        <w:t xml:space="preserve"> y obstáculos al retorno</w:t>
      </w:r>
      <w:r w:rsidR="002252EC" w:rsidRPr="00004800">
        <w:rPr>
          <w:lang w:val="es-ES"/>
        </w:rPr>
        <w:t xml:space="preserve"> de </w:t>
      </w:r>
      <w:r w:rsidR="006F4B98">
        <w:rPr>
          <w:lang w:val="es-ES"/>
        </w:rPr>
        <w:t>niños</w:t>
      </w:r>
    </w:p>
    <w:p w:rsidR="00615F49" w:rsidRPr="00004800" w:rsidRDefault="00CF031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Durante el período objeto de examen, los organismos públicos encargados de proteger los derechos del niño no registraron el traslado por la fuerza de ningún </w:t>
      </w:r>
      <w:r w:rsidR="006F4B98">
        <w:rPr>
          <w:lang w:val="es-ES"/>
        </w:rPr>
        <w:t>niño</w:t>
      </w:r>
      <w:r w:rsidRPr="00004800">
        <w:rPr>
          <w:lang w:val="es-ES"/>
        </w:rPr>
        <w:t xml:space="preserve"> a la República de Moldova o</w:t>
      </w:r>
      <w:r w:rsidR="008F2393" w:rsidRPr="00004800">
        <w:rPr>
          <w:lang w:val="es-ES"/>
        </w:rPr>
        <w:t xml:space="preserve"> de salida </w:t>
      </w:r>
      <w:r w:rsidRPr="00004800">
        <w:rPr>
          <w:lang w:val="es-ES"/>
        </w:rPr>
        <w:t>de ella</w:t>
      </w:r>
      <w:r w:rsidR="00A61457">
        <w:rPr>
          <w:lang w:val="es-ES"/>
        </w:rPr>
        <w:t xml:space="preserve">, y tampoco se dio ningún caso </w:t>
      </w:r>
      <w:r w:rsidRPr="00004800">
        <w:rPr>
          <w:lang w:val="es-ES"/>
        </w:rPr>
        <w:t>de colocación</w:t>
      </w:r>
      <w:r w:rsidR="00A61457">
        <w:rPr>
          <w:lang w:val="es-ES"/>
        </w:rPr>
        <w:t xml:space="preserve"> o </w:t>
      </w:r>
      <w:r w:rsidRPr="00004800">
        <w:rPr>
          <w:lang w:val="es-ES"/>
        </w:rPr>
        <w:t xml:space="preserve">traslado </w:t>
      </w:r>
      <w:r w:rsidR="00A61457">
        <w:rPr>
          <w:lang w:val="es-ES"/>
        </w:rPr>
        <w:t>ni de</w:t>
      </w:r>
      <w:r w:rsidRPr="00004800">
        <w:rPr>
          <w:lang w:val="es-ES"/>
        </w:rPr>
        <w:t xml:space="preserve"> trabas al retorno de </w:t>
      </w:r>
      <w:r w:rsidR="006F4B98">
        <w:rPr>
          <w:lang w:val="es-ES"/>
        </w:rPr>
        <w:t>niños</w:t>
      </w:r>
      <w:r w:rsidRPr="00004800">
        <w:rPr>
          <w:lang w:val="es-ES"/>
        </w:rPr>
        <w:t xml:space="preserve"> al país</w:t>
      </w:r>
      <w:r w:rsidR="00A61457">
        <w:rPr>
          <w:lang w:val="es-ES"/>
        </w:rPr>
        <w:t>.</w:t>
      </w:r>
    </w:p>
    <w:p w:rsidR="00615F49" w:rsidRPr="00004800" w:rsidRDefault="000C47C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Para las medidas encaminadas a impedir el cruce ilegal de niños por la frontera, véase la sección </w:t>
      </w:r>
      <w:r w:rsidR="00615F49" w:rsidRPr="00004800">
        <w:rPr>
          <w:lang w:val="es-ES"/>
        </w:rPr>
        <w:t>VIII</w:t>
      </w:r>
      <w:r w:rsidR="00F86BB5" w:rsidRPr="00004800">
        <w:rPr>
          <w:lang w:val="es-ES"/>
        </w:rPr>
        <w:t xml:space="preserve"> </w:t>
      </w:r>
      <w:r w:rsidRPr="00004800">
        <w:rPr>
          <w:i/>
          <w:lang w:val="es-ES"/>
        </w:rPr>
        <w:t>infra</w:t>
      </w:r>
      <w:r w:rsidR="008F2393" w:rsidRPr="00004800">
        <w:rPr>
          <w:i/>
          <w:lang w:val="es-ES"/>
        </w:rPr>
        <w:t>,</w:t>
      </w:r>
      <w:r w:rsidRPr="00004800">
        <w:rPr>
          <w:lang w:val="es-ES"/>
        </w:rPr>
        <w:t xml:space="preserve"> sobre </w:t>
      </w:r>
      <w:r w:rsidR="00364C10">
        <w:rPr>
          <w:lang w:val="es-ES"/>
        </w:rPr>
        <w:t xml:space="preserve">la </w:t>
      </w:r>
      <w:r w:rsidRPr="00004800">
        <w:rPr>
          <w:lang w:val="es-ES"/>
        </w:rPr>
        <w:t>trata de personas</w:t>
      </w:r>
      <w:r w:rsidR="00615F49" w:rsidRPr="00004800">
        <w:rPr>
          <w:lang w:val="es-ES"/>
        </w:rPr>
        <w:t>.</w:t>
      </w:r>
    </w:p>
    <w:p w:rsidR="00615F49" w:rsidRPr="00004800" w:rsidRDefault="00615F49" w:rsidP="00A369C1">
      <w:pPr>
        <w:pStyle w:val="Heading2"/>
        <w:ind w:left="480"/>
        <w:rPr>
          <w:lang w:val="es-ES"/>
        </w:rPr>
      </w:pPr>
      <w:r w:rsidRPr="00004800">
        <w:rPr>
          <w:lang w:val="es-ES"/>
        </w:rPr>
        <w:t>F.</w:t>
      </w:r>
      <w:r w:rsidR="0054508F" w:rsidRPr="00004800">
        <w:rPr>
          <w:lang w:val="es-ES"/>
        </w:rPr>
        <w:t xml:space="preserve"> </w:t>
      </w:r>
      <w:r w:rsidR="00821886">
        <w:rPr>
          <w:lang w:val="es-ES"/>
        </w:rPr>
        <w:t xml:space="preserve"> </w:t>
      </w:r>
      <w:r w:rsidR="0054508F" w:rsidRPr="00004800">
        <w:rPr>
          <w:lang w:val="es-ES"/>
        </w:rPr>
        <w:t>Pago de la pensión alimenticia</w:t>
      </w:r>
      <w:r w:rsidR="00CC7474" w:rsidRPr="00004800">
        <w:rPr>
          <w:lang w:val="es-ES"/>
        </w:rPr>
        <w:t xml:space="preserve"> de los hijos</w:t>
      </w:r>
    </w:p>
    <w:p w:rsidR="00615F49" w:rsidRPr="00004800" w:rsidRDefault="00900E2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Con arreglo a</w:t>
      </w:r>
      <w:r w:rsidR="00D301C3" w:rsidRPr="00004800">
        <w:rPr>
          <w:lang w:val="es-ES"/>
        </w:rPr>
        <w:t xml:space="preserve"> lo dispuesto en el </w:t>
      </w:r>
      <w:r w:rsidRPr="00004800">
        <w:rPr>
          <w:lang w:val="es-ES"/>
        </w:rPr>
        <w:t>Código de Familia, los padres deben mantener a sus hijos menores y a los hijos mayor</w:t>
      </w:r>
      <w:r w:rsidR="00C34A33" w:rsidRPr="00004800">
        <w:rPr>
          <w:lang w:val="es-ES"/>
        </w:rPr>
        <w:t>es</w:t>
      </w:r>
      <w:r w:rsidRPr="00004800">
        <w:rPr>
          <w:lang w:val="es-ES"/>
        </w:rPr>
        <w:t xml:space="preserve"> que no</w:t>
      </w:r>
      <w:r w:rsidR="00D301C3" w:rsidRPr="00004800">
        <w:rPr>
          <w:lang w:val="es-ES"/>
        </w:rPr>
        <w:t xml:space="preserve"> puedan </w:t>
      </w:r>
      <w:r w:rsidRPr="00004800">
        <w:rPr>
          <w:lang w:val="es-ES"/>
        </w:rPr>
        <w:t>trabajar o que</w:t>
      </w:r>
      <w:r w:rsidR="00D301C3" w:rsidRPr="00004800">
        <w:rPr>
          <w:lang w:val="es-ES"/>
        </w:rPr>
        <w:t xml:space="preserve"> necesiten </w:t>
      </w:r>
      <w:r w:rsidRPr="00004800">
        <w:rPr>
          <w:lang w:val="es-ES"/>
        </w:rPr>
        <w:t>apoyo material.</w:t>
      </w:r>
      <w:r w:rsidR="00FB672A" w:rsidRPr="00004800">
        <w:rPr>
          <w:lang w:val="es-ES"/>
        </w:rPr>
        <w:t xml:space="preserve"> La modalidad de pago se determina mediante un contrato firmado entre los padres o entre los padres y el hijo mayor de edad que no puede trabajar. Si no </w:t>
      </w:r>
      <w:r w:rsidR="0046630E">
        <w:rPr>
          <w:lang w:val="es-ES"/>
        </w:rPr>
        <w:t>se ha firmado</w:t>
      </w:r>
      <w:r w:rsidR="00FB672A" w:rsidRPr="00004800">
        <w:rPr>
          <w:lang w:val="es-ES"/>
        </w:rPr>
        <w:t xml:space="preserve"> </w:t>
      </w:r>
      <w:r w:rsidR="00D301C3" w:rsidRPr="00004800">
        <w:rPr>
          <w:lang w:val="es-ES"/>
        </w:rPr>
        <w:t xml:space="preserve">dicho contrato </w:t>
      </w:r>
      <w:r w:rsidR="00FB672A" w:rsidRPr="00004800">
        <w:rPr>
          <w:lang w:val="es-ES"/>
        </w:rPr>
        <w:t>y los padres no mantienen al hijo, la pensión alimenticia se</w:t>
      </w:r>
      <w:r w:rsidR="002D776D" w:rsidRPr="00004800">
        <w:rPr>
          <w:lang w:val="es-ES"/>
        </w:rPr>
        <w:t xml:space="preserve"> otorga </w:t>
      </w:r>
      <w:r w:rsidR="00FB672A" w:rsidRPr="00004800">
        <w:rPr>
          <w:lang w:val="es-ES"/>
        </w:rPr>
        <w:t>por decisión judicial a petición de uno de los padres</w:t>
      </w:r>
      <w:r w:rsidR="00D301C3" w:rsidRPr="00004800">
        <w:rPr>
          <w:lang w:val="es-ES"/>
        </w:rPr>
        <w:t>,</w:t>
      </w:r>
      <w:r w:rsidR="00FB672A" w:rsidRPr="00004800">
        <w:rPr>
          <w:lang w:val="es-ES"/>
        </w:rPr>
        <w:t xml:space="preserve"> del tutor del niño o de la autoridad de supervisión</w:t>
      </w:r>
      <w:r w:rsidR="00615F49" w:rsidRPr="00004800">
        <w:rPr>
          <w:lang w:val="es-ES"/>
        </w:rPr>
        <w:t>.</w:t>
      </w:r>
    </w:p>
    <w:p w:rsidR="00615F49" w:rsidRPr="00004800" w:rsidRDefault="00B82E4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El pago de la pensión alimenticia</w:t>
      </w:r>
      <w:r w:rsidR="00D301C3" w:rsidRPr="00004800">
        <w:rPr>
          <w:lang w:val="es-ES"/>
        </w:rPr>
        <w:t xml:space="preserve"> de </w:t>
      </w:r>
      <w:r w:rsidRPr="00004800">
        <w:rPr>
          <w:lang w:val="es-ES"/>
        </w:rPr>
        <w:t>un menor se deduce del salario y/</w:t>
      </w:r>
      <w:r w:rsidR="0046630E">
        <w:rPr>
          <w:lang w:val="es-ES"/>
        </w:rPr>
        <w:t>o de</w:t>
      </w:r>
      <w:r w:rsidRPr="00004800">
        <w:rPr>
          <w:lang w:val="es-ES"/>
        </w:rPr>
        <w:t xml:space="preserve"> otros ingresos de los padres y asciende al 25% si se trata de un hijo, al 33% si son dos y al 50% </w:t>
      </w:r>
      <w:r w:rsidR="00BA6848" w:rsidRPr="00004800">
        <w:rPr>
          <w:lang w:val="es-ES"/>
        </w:rPr>
        <w:t>si son</w:t>
      </w:r>
      <w:r w:rsidRPr="00004800">
        <w:rPr>
          <w:lang w:val="es-ES"/>
        </w:rPr>
        <w:t xml:space="preserve"> tres o más hijos</w:t>
      </w:r>
      <w:r w:rsidR="00615F49" w:rsidRPr="00004800">
        <w:rPr>
          <w:lang w:val="es-ES"/>
        </w:rPr>
        <w:t xml:space="preserve">. </w:t>
      </w:r>
      <w:r w:rsidR="00ED76FC" w:rsidRPr="00004800">
        <w:rPr>
          <w:lang w:val="es-ES"/>
        </w:rPr>
        <w:t xml:space="preserve">Esta asignación puede disminuir o aumentar por decisión judicial en función de la situación material y familiar de los padres u otras circunstancias importantes. Si </w:t>
      </w:r>
      <w:r w:rsidR="0046630E">
        <w:rPr>
          <w:lang w:val="es-ES"/>
        </w:rPr>
        <w:t xml:space="preserve">no viven todos </w:t>
      </w:r>
      <w:r w:rsidR="00ED76FC" w:rsidRPr="00004800">
        <w:rPr>
          <w:lang w:val="es-ES"/>
        </w:rPr>
        <w:t xml:space="preserve">los hijos </w:t>
      </w:r>
      <w:r w:rsidR="0046630E">
        <w:rPr>
          <w:lang w:val="es-ES"/>
        </w:rPr>
        <w:t>con el mismo progenitor</w:t>
      </w:r>
      <w:r w:rsidR="00ED76FC" w:rsidRPr="00004800">
        <w:rPr>
          <w:lang w:val="es-ES"/>
        </w:rPr>
        <w:t xml:space="preserve">, </w:t>
      </w:r>
      <w:r w:rsidR="0046630E">
        <w:rPr>
          <w:lang w:val="es-ES"/>
        </w:rPr>
        <w:t>en que está en mejor situación debe</w:t>
      </w:r>
      <w:r w:rsidR="00ED76FC" w:rsidRPr="00004800">
        <w:rPr>
          <w:lang w:val="es-ES"/>
        </w:rPr>
        <w:t xml:space="preserve"> paga</w:t>
      </w:r>
      <w:r w:rsidR="0046630E">
        <w:rPr>
          <w:lang w:val="es-ES"/>
        </w:rPr>
        <w:t>r</w:t>
      </w:r>
      <w:r w:rsidR="00ED76FC" w:rsidRPr="00004800">
        <w:rPr>
          <w:lang w:val="es-ES"/>
        </w:rPr>
        <w:t xml:space="preserve"> una cantidad establecida al </w:t>
      </w:r>
      <w:r w:rsidR="0046630E">
        <w:rPr>
          <w:lang w:val="es-ES"/>
        </w:rPr>
        <w:t>otro.</w:t>
      </w:r>
    </w:p>
    <w:p w:rsidR="00615F49" w:rsidRPr="00004800" w:rsidRDefault="008D2AB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Si el </w:t>
      </w:r>
      <w:r w:rsidR="005C25AF">
        <w:rPr>
          <w:lang w:val="es-ES"/>
        </w:rPr>
        <w:t>progenitor</w:t>
      </w:r>
      <w:r w:rsidRPr="00004800">
        <w:rPr>
          <w:lang w:val="es-ES"/>
        </w:rPr>
        <w:t xml:space="preserve"> que debe pagar la pensión alimenticia del niño no tiene un </w:t>
      </w:r>
      <w:r w:rsidR="005C25AF">
        <w:rPr>
          <w:lang w:val="es-ES"/>
        </w:rPr>
        <w:t>salario</w:t>
      </w:r>
      <w:r w:rsidRPr="00004800">
        <w:rPr>
          <w:lang w:val="es-ES"/>
        </w:rPr>
        <w:t xml:space="preserve"> </w:t>
      </w:r>
      <w:r w:rsidR="0015685D" w:rsidRPr="00004800">
        <w:rPr>
          <w:lang w:val="es-ES"/>
        </w:rPr>
        <w:t>u</w:t>
      </w:r>
      <w:r w:rsidRPr="00004800">
        <w:rPr>
          <w:lang w:val="es-ES"/>
        </w:rPr>
        <w:t xml:space="preserve"> otros ingresos </w:t>
      </w:r>
      <w:r w:rsidR="0015685D" w:rsidRPr="00004800">
        <w:rPr>
          <w:lang w:val="es-ES"/>
        </w:rPr>
        <w:t>fijos</w:t>
      </w:r>
      <w:r w:rsidR="005C25AF">
        <w:rPr>
          <w:lang w:val="es-ES"/>
        </w:rPr>
        <w:t>,</w:t>
      </w:r>
      <w:r w:rsidR="00ED220F" w:rsidRPr="00004800">
        <w:rPr>
          <w:lang w:val="es-ES"/>
        </w:rPr>
        <w:t xml:space="preserve"> los </w:t>
      </w:r>
      <w:r w:rsidRPr="00004800">
        <w:rPr>
          <w:lang w:val="es-ES"/>
        </w:rPr>
        <w:t xml:space="preserve">recibe </w:t>
      </w:r>
      <w:r w:rsidR="00ED220F" w:rsidRPr="00004800">
        <w:rPr>
          <w:lang w:val="es-ES"/>
        </w:rPr>
        <w:t>totalmente o en</w:t>
      </w:r>
      <w:r w:rsidRPr="00004800">
        <w:rPr>
          <w:lang w:val="es-ES"/>
        </w:rPr>
        <w:t xml:space="preserve"> parte en especie</w:t>
      </w:r>
      <w:r w:rsidR="00AD20C0" w:rsidRPr="00004800">
        <w:rPr>
          <w:lang w:val="es-ES"/>
        </w:rPr>
        <w:t>,</w:t>
      </w:r>
      <w:r w:rsidRPr="00004800">
        <w:rPr>
          <w:lang w:val="es-ES"/>
        </w:rPr>
        <w:t xml:space="preserve"> no tiene un </w:t>
      </w:r>
      <w:r w:rsidR="005C25AF">
        <w:rPr>
          <w:lang w:val="es-ES"/>
        </w:rPr>
        <w:t>salario</w:t>
      </w:r>
      <w:r w:rsidRPr="00004800">
        <w:rPr>
          <w:lang w:val="es-ES"/>
        </w:rPr>
        <w:t xml:space="preserve"> </w:t>
      </w:r>
      <w:r w:rsidR="00ED220F" w:rsidRPr="00004800">
        <w:rPr>
          <w:lang w:val="es-ES"/>
        </w:rPr>
        <w:t>u</w:t>
      </w:r>
      <w:r w:rsidRPr="00004800">
        <w:rPr>
          <w:lang w:val="es-ES"/>
        </w:rPr>
        <w:t xml:space="preserve"> otros ingresos</w:t>
      </w:r>
      <w:r w:rsidR="005C25AF">
        <w:rPr>
          <w:lang w:val="es-ES"/>
        </w:rPr>
        <w:t>,</w:t>
      </w:r>
      <w:r w:rsidRPr="00004800">
        <w:rPr>
          <w:lang w:val="es-ES"/>
        </w:rPr>
        <w:t xml:space="preserve"> </w:t>
      </w:r>
      <w:r w:rsidR="005C25AF">
        <w:rPr>
          <w:lang w:val="es-ES"/>
        </w:rPr>
        <w:t>le es</w:t>
      </w:r>
      <w:r w:rsidRPr="00004800">
        <w:rPr>
          <w:lang w:val="es-ES"/>
        </w:rPr>
        <w:t xml:space="preserve"> imposible o difícil calcular el pago como porcentaje del </w:t>
      </w:r>
      <w:r w:rsidR="005C25AF">
        <w:rPr>
          <w:lang w:val="es-ES"/>
        </w:rPr>
        <w:t>salario</w:t>
      </w:r>
      <w:r w:rsidRPr="00004800">
        <w:rPr>
          <w:lang w:val="es-ES"/>
        </w:rPr>
        <w:t xml:space="preserve"> </w:t>
      </w:r>
      <w:r w:rsidR="00ED220F" w:rsidRPr="00004800">
        <w:rPr>
          <w:lang w:val="es-ES"/>
        </w:rPr>
        <w:t>o los</w:t>
      </w:r>
      <w:r w:rsidRPr="00004800">
        <w:rPr>
          <w:lang w:val="es-ES"/>
        </w:rPr>
        <w:t xml:space="preserve"> otros ingresos</w:t>
      </w:r>
      <w:r w:rsidR="00AD20C0" w:rsidRPr="00004800">
        <w:rPr>
          <w:lang w:val="es-ES"/>
        </w:rPr>
        <w:t xml:space="preserve"> o </w:t>
      </w:r>
      <w:r w:rsidR="005C25AF">
        <w:rPr>
          <w:lang w:val="es-ES"/>
        </w:rPr>
        <w:t xml:space="preserve">se deriva de </w:t>
      </w:r>
      <w:r w:rsidR="00AD20C0" w:rsidRPr="00004800">
        <w:rPr>
          <w:lang w:val="es-ES"/>
        </w:rPr>
        <w:t xml:space="preserve">esto un daño sustancial </w:t>
      </w:r>
      <w:r w:rsidR="005C25AF">
        <w:rPr>
          <w:lang w:val="es-ES"/>
        </w:rPr>
        <w:t>para</w:t>
      </w:r>
      <w:r w:rsidR="00AD20C0" w:rsidRPr="00004800">
        <w:rPr>
          <w:lang w:val="es-ES"/>
        </w:rPr>
        <w:t xml:space="preserve"> los intereses </w:t>
      </w:r>
      <w:r w:rsidR="005C25AF">
        <w:rPr>
          <w:lang w:val="es-ES"/>
        </w:rPr>
        <w:t>de uno de los dos progenitores</w:t>
      </w:r>
      <w:r w:rsidR="00AD20C0" w:rsidRPr="00004800">
        <w:rPr>
          <w:lang w:val="es-ES"/>
        </w:rPr>
        <w:t>, el tribunal puede establecer el pago de la pensión alimenticia del hijo como una cantidad mensual fija o como una cantidad fij</w:t>
      </w:r>
      <w:r w:rsidR="009422C5" w:rsidRPr="00004800">
        <w:rPr>
          <w:lang w:val="es-ES"/>
        </w:rPr>
        <w:t xml:space="preserve">a y un porcentaje del </w:t>
      </w:r>
      <w:r w:rsidR="005C25AF">
        <w:rPr>
          <w:lang w:val="es-ES"/>
        </w:rPr>
        <w:t>salario</w:t>
      </w:r>
      <w:r w:rsidR="009422C5" w:rsidRPr="00004800">
        <w:rPr>
          <w:lang w:val="es-ES"/>
        </w:rPr>
        <w:t xml:space="preserve"> </w:t>
      </w:r>
      <w:r w:rsidR="00ED220F" w:rsidRPr="00004800">
        <w:rPr>
          <w:lang w:val="es-ES"/>
        </w:rPr>
        <w:t>u</w:t>
      </w:r>
      <w:r w:rsidR="00AD20C0" w:rsidRPr="00004800">
        <w:rPr>
          <w:lang w:val="es-ES"/>
        </w:rPr>
        <w:t xml:space="preserve"> otros ingresos</w:t>
      </w:r>
      <w:r w:rsidR="005C25AF">
        <w:rPr>
          <w:lang w:val="es-ES"/>
        </w:rPr>
        <w:t>.</w:t>
      </w:r>
    </w:p>
    <w:p w:rsidR="00615F49" w:rsidRPr="00004800" w:rsidRDefault="00615F49" w:rsidP="002B6A45">
      <w:pPr>
        <w:pStyle w:val="Heading2"/>
        <w:rPr>
          <w:lang w:val="es-ES"/>
        </w:rPr>
      </w:pPr>
      <w:r w:rsidRPr="00004800">
        <w:rPr>
          <w:lang w:val="es-ES"/>
        </w:rPr>
        <w:t>G.</w:t>
      </w:r>
      <w:r w:rsidR="00E57227" w:rsidRPr="00004800">
        <w:rPr>
          <w:lang w:val="es-ES"/>
        </w:rPr>
        <w:t xml:space="preserve"> </w:t>
      </w:r>
      <w:r w:rsidR="00821886">
        <w:rPr>
          <w:lang w:val="es-ES"/>
        </w:rPr>
        <w:t xml:space="preserve"> </w:t>
      </w:r>
      <w:r w:rsidR="00E57227" w:rsidRPr="00004800">
        <w:rPr>
          <w:lang w:val="es-ES"/>
        </w:rPr>
        <w:t>A</w:t>
      </w:r>
      <w:r w:rsidR="001A4ACB" w:rsidRPr="00004800">
        <w:rPr>
          <w:lang w:val="es-ES"/>
        </w:rPr>
        <w:t>dopción</w:t>
      </w:r>
    </w:p>
    <w:p w:rsidR="00615F49" w:rsidRPr="00004800" w:rsidRDefault="00E5722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</w:t>
      </w:r>
      <w:r w:rsidR="00593694" w:rsidRPr="00004800">
        <w:rPr>
          <w:lang w:val="es-ES"/>
        </w:rPr>
        <w:t xml:space="preserve">a legislación </w:t>
      </w:r>
      <w:r w:rsidR="00C240CD" w:rsidRPr="00004800">
        <w:rPr>
          <w:lang w:val="es-ES"/>
        </w:rPr>
        <w:t>en materia de</w:t>
      </w:r>
      <w:r w:rsidR="00593694" w:rsidRPr="00004800">
        <w:rPr>
          <w:lang w:val="es-ES"/>
        </w:rPr>
        <w:t xml:space="preserve"> adopción aprobada en el período</w:t>
      </w:r>
      <w:r w:rsidR="00F171D3" w:rsidRPr="00004800">
        <w:rPr>
          <w:lang w:val="es-ES"/>
        </w:rPr>
        <w:t xml:space="preserve"> del examen </w:t>
      </w:r>
      <w:r w:rsidR="00593694" w:rsidRPr="00004800">
        <w:rPr>
          <w:lang w:val="es-ES"/>
        </w:rPr>
        <w:t>se elaboró para garantizar su compatibilidad con las normas internacionales. S</w:t>
      </w:r>
      <w:r w:rsidR="00BB1AA2">
        <w:rPr>
          <w:lang w:val="es-ES"/>
        </w:rPr>
        <w:t>o</w:t>
      </w:r>
      <w:r w:rsidR="00593694" w:rsidRPr="00004800">
        <w:rPr>
          <w:lang w:val="es-ES"/>
        </w:rPr>
        <w:t>l</w:t>
      </w:r>
      <w:r w:rsidR="00BB1AA2">
        <w:rPr>
          <w:lang w:val="es-ES"/>
        </w:rPr>
        <w:t>amente</w:t>
      </w:r>
      <w:r w:rsidR="00593694" w:rsidRPr="00004800">
        <w:rPr>
          <w:lang w:val="es-ES"/>
        </w:rPr>
        <w:t xml:space="preserve"> se puede adoptar </w:t>
      </w:r>
      <w:r w:rsidR="00F171D3" w:rsidRPr="00004800">
        <w:rPr>
          <w:lang w:val="es-ES"/>
        </w:rPr>
        <w:t xml:space="preserve">a </w:t>
      </w:r>
      <w:r w:rsidR="00593694" w:rsidRPr="00004800">
        <w:rPr>
          <w:lang w:val="es-ES"/>
        </w:rPr>
        <w:t xml:space="preserve">menores, </w:t>
      </w:r>
      <w:r w:rsidR="00BB1AA2">
        <w:rPr>
          <w:lang w:val="es-ES"/>
        </w:rPr>
        <w:t xml:space="preserve">siempre que no </w:t>
      </w:r>
      <w:r w:rsidR="00593694" w:rsidRPr="00004800">
        <w:rPr>
          <w:lang w:val="es-ES"/>
        </w:rPr>
        <w:t>haya</w:t>
      </w:r>
      <w:r w:rsidR="00BB1AA2">
        <w:rPr>
          <w:lang w:val="es-ES"/>
        </w:rPr>
        <w:t>n</w:t>
      </w:r>
      <w:r w:rsidR="00593694" w:rsidRPr="00004800">
        <w:rPr>
          <w:lang w:val="es-ES"/>
        </w:rPr>
        <w:t xml:space="preserve"> obtenido una </w:t>
      </w:r>
      <w:r w:rsidR="00FF64C9">
        <w:rPr>
          <w:lang w:val="es-ES"/>
        </w:rPr>
        <w:t>capacidad legal</w:t>
      </w:r>
      <w:r w:rsidR="00593694" w:rsidRPr="00004800">
        <w:rPr>
          <w:lang w:val="es-ES"/>
        </w:rPr>
        <w:t xml:space="preserve"> plena</w:t>
      </w:r>
      <w:r w:rsidR="00615F49" w:rsidRPr="00004800">
        <w:rPr>
          <w:lang w:val="es-ES"/>
        </w:rPr>
        <w:t xml:space="preserve">. </w:t>
      </w:r>
      <w:r w:rsidR="00BB1AA2">
        <w:rPr>
          <w:lang w:val="es-ES"/>
        </w:rPr>
        <w:t>E</w:t>
      </w:r>
      <w:r w:rsidR="00BB1AA2" w:rsidRPr="00004800">
        <w:rPr>
          <w:lang w:val="es-ES"/>
        </w:rPr>
        <w:t xml:space="preserve">stá prohibida </w:t>
      </w:r>
      <w:r w:rsidR="00BB1AA2">
        <w:rPr>
          <w:lang w:val="es-ES"/>
        </w:rPr>
        <w:t>l</w:t>
      </w:r>
      <w:r w:rsidR="008D1787" w:rsidRPr="00004800">
        <w:rPr>
          <w:lang w:val="es-ES"/>
        </w:rPr>
        <w:t xml:space="preserve">a adopción de hermanos por distintas personas, con </w:t>
      </w:r>
      <w:r w:rsidR="00F171D3" w:rsidRPr="00004800">
        <w:rPr>
          <w:lang w:val="es-ES"/>
        </w:rPr>
        <w:t xml:space="preserve">la </w:t>
      </w:r>
      <w:r w:rsidR="008D1787" w:rsidRPr="00004800">
        <w:rPr>
          <w:lang w:val="es-ES"/>
        </w:rPr>
        <w:t xml:space="preserve">excepción de los casos en </w:t>
      </w:r>
      <w:r w:rsidR="00BB1AA2">
        <w:rPr>
          <w:lang w:val="es-ES"/>
        </w:rPr>
        <w:t xml:space="preserve">los </w:t>
      </w:r>
      <w:r w:rsidR="008D1787" w:rsidRPr="00004800">
        <w:rPr>
          <w:lang w:val="es-ES"/>
        </w:rPr>
        <w:t xml:space="preserve">que </w:t>
      </w:r>
      <w:r w:rsidR="00BB1AA2">
        <w:rPr>
          <w:lang w:val="es-ES"/>
        </w:rPr>
        <w:t>esto sea por el interés superior del</w:t>
      </w:r>
      <w:r w:rsidR="008D1787" w:rsidRPr="00004800">
        <w:rPr>
          <w:lang w:val="es-ES"/>
        </w:rPr>
        <w:t xml:space="preserve"> niño o cuando uno de los hermanos no</w:t>
      </w:r>
      <w:r w:rsidR="00F171D3" w:rsidRPr="00004800">
        <w:rPr>
          <w:lang w:val="es-ES"/>
        </w:rPr>
        <w:t xml:space="preserve"> pueda </w:t>
      </w:r>
      <w:r w:rsidR="00E57AE8">
        <w:rPr>
          <w:lang w:val="es-ES"/>
        </w:rPr>
        <w:t>ser adoptado por razones de </w:t>
      </w:r>
      <w:r w:rsidR="008D1787" w:rsidRPr="00004800">
        <w:rPr>
          <w:lang w:val="es-ES"/>
        </w:rPr>
        <w:t>salud</w:t>
      </w:r>
      <w:r w:rsidR="00615F49" w:rsidRPr="00004800">
        <w:rPr>
          <w:lang w:val="es-ES"/>
        </w:rPr>
        <w:t>.</w:t>
      </w:r>
    </w:p>
    <w:p w:rsidR="00615F49" w:rsidRPr="00004800" w:rsidRDefault="005720E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adopción de un niño ciudadano de </w:t>
      </w:r>
      <w:r w:rsidR="000E2620" w:rsidRPr="00004800">
        <w:rPr>
          <w:lang w:val="es-ES"/>
        </w:rPr>
        <w:t xml:space="preserve">la </w:t>
      </w:r>
      <w:r w:rsidRPr="00004800">
        <w:rPr>
          <w:lang w:val="es-ES"/>
        </w:rPr>
        <w:t xml:space="preserve">República de Moldova por ciudadanos extranjeros o </w:t>
      </w:r>
      <w:r w:rsidR="003D7D73">
        <w:rPr>
          <w:lang w:val="es-ES"/>
        </w:rPr>
        <w:t>por</w:t>
      </w:r>
      <w:r w:rsidRPr="00004800">
        <w:rPr>
          <w:lang w:val="es-ES"/>
        </w:rPr>
        <w:t xml:space="preserve"> apátridas </w:t>
      </w:r>
      <w:r w:rsidR="003D7D73">
        <w:rPr>
          <w:lang w:val="es-ES"/>
        </w:rPr>
        <w:t xml:space="preserve">solamente </w:t>
      </w:r>
      <w:r w:rsidRPr="00004800">
        <w:rPr>
          <w:lang w:val="es-ES"/>
        </w:rPr>
        <w:t>se permite en casos excepcionales</w:t>
      </w:r>
      <w:r w:rsidR="00DC608E" w:rsidRPr="00004800">
        <w:rPr>
          <w:lang w:val="es-ES"/>
        </w:rPr>
        <w:t>,</w:t>
      </w:r>
      <w:r w:rsidRPr="00004800">
        <w:rPr>
          <w:lang w:val="es-ES"/>
        </w:rPr>
        <w:t xml:space="preserve"> cuando no existe la posibilidad de que pueda ser adoptado </w:t>
      </w:r>
      <w:r w:rsidR="006A2A0F" w:rsidRPr="00004800">
        <w:rPr>
          <w:lang w:val="es-ES"/>
        </w:rPr>
        <w:t xml:space="preserve">o puesto bajo la tutela de </w:t>
      </w:r>
      <w:r w:rsidR="000E2620" w:rsidRPr="00004800">
        <w:rPr>
          <w:lang w:val="es-ES"/>
        </w:rPr>
        <w:t>sus</w:t>
      </w:r>
      <w:r w:rsidR="00DC608E" w:rsidRPr="00004800">
        <w:rPr>
          <w:lang w:val="es-ES"/>
        </w:rPr>
        <w:t xml:space="preserve"> familiares</w:t>
      </w:r>
      <w:r w:rsidR="00277565" w:rsidRPr="00004800">
        <w:rPr>
          <w:lang w:val="es-ES"/>
        </w:rPr>
        <w:t>,</w:t>
      </w:r>
      <w:r w:rsidR="000E2620" w:rsidRPr="00004800">
        <w:rPr>
          <w:lang w:val="es-ES"/>
        </w:rPr>
        <w:t xml:space="preserve"> </w:t>
      </w:r>
      <w:r w:rsidRPr="00004800">
        <w:rPr>
          <w:lang w:val="es-ES"/>
        </w:rPr>
        <w:t>con independencia de su ciudadanía</w:t>
      </w:r>
      <w:r w:rsidR="00277565" w:rsidRPr="00004800">
        <w:rPr>
          <w:lang w:val="es-ES"/>
        </w:rPr>
        <w:t>,</w:t>
      </w:r>
      <w:r w:rsidRPr="00004800">
        <w:rPr>
          <w:lang w:val="es-ES"/>
        </w:rPr>
        <w:t xml:space="preserve"> o </w:t>
      </w:r>
      <w:r w:rsidR="006A2A0F" w:rsidRPr="00004800">
        <w:rPr>
          <w:lang w:val="es-ES"/>
        </w:rPr>
        <w:t>de</w:t>
      </w:r>
      <w:r w:rsidRPr="00004800">
        <w:rPr>
          <w:lang w:val="es-ES"/>
        </w:rPr>
        <w:t xml:space="preserve"> otros ciudadanos de la República de Moldova.</w:t>
      </w:r>
      <w:r w:rsidR="00DC608E" w:rsidRPr="00004800">
        <w:rPr>
          <w:lang w:val="es-ES"/>
        </w:rPr>
        <w:t xml:space="preserve"> </w:t>
      </w:r>
      <w:r w:rsidR="003D7D73">
        <w:rPr>
          <w:lang w:val="es-ES"/>
        </w:rPr>
        <w:t>L</w:t>
      </w:r>
      <w:r w:rsidR="00DC608E" w:rsidRPr="00004800">
        <w:rPr>
          <w:lang w:val="es-ES"/>
        </w:rPr>
        <w:t xml:space="preserve">a adopción </w:t>
      </w:r>
      <w:r w:rsidRPr="00004800">
        <w:rPr>
          <w:lang w:val="es-ES"/>
        </w:rPr>
        <w:t xml:space="preserve">se </w:t>
      </w:r>
      <w:r w:rsidR="003D7D73">
        <w:rPr>
          <w:lang w:val="es-ES"/>
        </w:rPr>
        <w:t>llevará a cabo e</w:t>
      </w:r>
      <w:r w:rsidR="003D7D73" w:rsidRPr="00004800">
        <w:rPr>
          <w:lang w:val="es-ES"/>
        </w:rPr>
        <w:t xml:space="preserve">n este caso </w:t>
      </w:r>
      <w:r w:rsidR="00C0618F" w:rsidRPr="00004800">
        <w:rPr>
          <w:lang w:val="es-ES"/>
        </w:rPr>
        <w:t>con arreglo a</w:t>
      </w:r>
      <w:r w:rsidRPr="00004800">
        <w:rPr>
          <w:lang w:val="es-ES"/>
        </w:rPr>
        <w:t xml:space="preserve"> las disposiciones generales</w:t>
      </w:r>
      <w:r w:rsidR="003D7D73">
        <w:rPr>
          <w:lang w:val="es-ES"/>
        </w:rPr>
        <w:t>,</w:t>
      </w:r>
      <w:r w:rsidR="00C0618F" w:rsidRPr="00004800">
        <w:rPr>
          <w:lang w:val="es-ES"/>
        </w:rPr>
        <w:t xml:space="preserve"> si se demuestra que durante un </w:t>
      </w:r>
      <w:r w:rsidR="002850B9" w:rsidRPr="00004800">
        <w:rPr>
          <w:lang w:val="es-ES"/>
        </w:rPr>
        <w:t>período</w:t>
      </w:r>
      <w:r w:rsidR="00C0618F" w:rsidRPr="00004800">
        <w:rPr>
          <w:lang w:val="es-ES"/>
        </w:rPr>
        <w:t xml:space="preserve"> mínimo de seis meses desde el momento en </w:t>
      </w:r>
      <w:r w:rsidR="003D7D73">
        <w:rPr>
          <w:lang w:val="es-ES"/>
        </w:rPr>
        <w:t xml:space="preserve">el </w:t>
      </w:r>
      <w:r w:rsidR="00C0618F" w:rsidRPr="00004800">
        <w:rPr>
          <w:lang w:val="es-ES"/>
        </w:rPr>
        <w:t>que el niño se</w:t>
      </w:r>
      <w:r w:rsidR="00DC608E" w:rsidRPr="00004800">
        <w:rPr>
          <w:lang w:val="es-ES"/>
        </w:rPr>
        <w:t xml:space="preserve"> inscribió </w:t>
      </w:r>
      <w:r w:rsidR="00C0618F" w:rsidRPr="00004800">
        <w:rPr>
          <w:lang w:val="es-ES"/>
        </w:rPr>
        <w:t xml:space="preserve">para la adopción no </w:t>
      </w:r>
      <w:r w:rsidR="003D7D73">
        <w:rPr>
          <w:lang w:val="es-ES"/>
        </w:rPr>
        <w:t>lo</w:t>
      </w:r>
      <w:r w:rsidR="00C0618F" w:rsidRPr="00004800">
        <w:rPr>
          <w:lang w:val="es-ES"/>
        </w:rPr>
        <w:t xml:space="preserve"> acepta</w:t>
      </w:r>
      <w:r w:rsidR="003D7D73">
        <w:rPr>
          <w:lang w:val="es-ES"/>
        </w:rPr>
        <w:t>ron</w:t>
      </w:r>
      <w:r w:rsidR="00C0618F" w:rsidRPr="00004800">
        <w:rPr>
          <w:lang w:val="es-ES"/>
        </w:rPr>
        <w:t xml:space="preserve"> para la adopción o </w:t>
      </w:r>
      <w:r w:rsidR="00DC608E" w:rsidRPr="00004800">
        <w:rPr>
          <w:lang w:val="es-ES"/>
        </w:rPr>
        <w:t xml:space="preserve">la </w:t>
      </w:r>
      <w:r w:rsidR="00C0618F" w:rsidRPr="00004800">
        <w:rPr>
          <w:lang w:val="es-ES"/>
        </w:rPr>
        <w:t>custodia sus</w:t>
      </w:r>
      <w:r w:rsidR="00DC608E" w:rsidRPr="00004800">
        <w:rPr>
          <w:lang w:val="es-ES"/>
        </w:rPr>
        <w:t xml:space="preserve"> familiares</w:t>
      </w:r>
      <w:r w:rsidR="003D7D73">
        <w:rPr>
          <w:lang w:val="es-ES"/>
        </w:rPr>
        <w:t>,</w:t>
      </w:r>
      <w:r w:rsidR="00C0618F" w:rsidRPr="00004800">
        <w:rPr>
          <w:lang w:val="es-ES"/>
        </w:rPr>
        <w:t xml:space="preserve"> ciudadanos de la República de Moldova o ciudadanos </w:t>
      </w:r>
      <w:r w:rsidR="003D7D73">
        <w:rPr>
          <w:lang w:val="es-ES"/>
        </w:rPr>
        <w:t xml:space="preserve">extranjeros </w:t>
      </w:r>
      <w:r w:rsidR="00C0618F" w:rsidRPr="00004800">
        <w:rPr>
          <w:lang w:val="es-ES"/>
        </w:rPr>
        <w:t>o apátridas</w:t>
      </w:r>
      <w:r w:rsidR="00DC608E" w:rsidRPr="00004800">
        <w:rPr>
          <w:lang w:val="es-ES"/>
        </w:rPr>
        <w:t xml:space="preserve"> con residencia en la República de Moldova</w:t>
      </w:r>
      <w:r w:rsidR="00C0618F" w:rsidRPr="00004800">
        <w:rPr>
          <w:lang w:val="es-ES"/>
        </w:rPr>
        <w:t>. Estas disposiciones no son aplicables si un cónyuge adopta</w:t>
      </w:r>
      <w:r w:rsidR="003A3D3F" w:rsidRPr="00004800">
        <w:rPr>
          <w:lang w:val="es-ES"/>
        </w:rPr>
        <w:t xml:space="preserve"> a</w:t>
      </w:r>
      <w:r w:rsidR="00C0618F" w:rsidRPr="00004800">
        <w:rPr>
          <w:lang w:val="es-ES"/>
        </w:rPr>
        <w:t xml:space="preserve">l hijo del otro o si el niño tiene una enfermedad grave que requiere un tratamiento especial que no se </w:t>
      </w:r>
      <w:r w:rsidR="003D7D73">
        <w:rPr>
          <w:lang w:val="es-ES"/>
        </w:rPr>
        <w:t xml:space="preserve">le </w:t>
      </w:r>
      <w:r w:rsidR="00C0618F" w:rsidRPr="00004800">
        <w:rPr>
          <w:lang w:val="es-ES"/>
        </w:rPr>
        <w:t xml:space="preserve">puede </w:t>
      </w:r>
      <w:r w:rsidR="003D7D73">
        <w:rPr>
          <w:lang w:val="es-ES"/>
        </w:rPr>
        <w:t>aplicar</w:t>
      </w:r>
      <w:r w:rsidR="00C0618F" w:rsidRPr="00004800">
        <w:rPr>
          <w:lang w:val="es-ES"/>
        </w:rPr>
        <w:t xml:space="preserve"> en la República de Moldova</w:t>
      </w:r>
      <w:r w:rsidR="003D7D73">
        <w:rPr>
          <w:lang w:val="es-ES"/>
        </w:rPr>
        <w:t>.</w:t>
      </w:r>
    </w:p>
    <w:p w:rsidR="00615F49" w:rsidRPr="00004800" w:rsidRDefault="000D194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Se</w:t>
      </w:r>
      <w:r w:rsidR="00DC608E" w:rsidRPr="00004800">
        <w:rPr>
          <w:lang w:val="es-ES"/>
        </w:rPr>
        <w:t xml:space="preserve"> </w:t>
      </w:r>
      <w:r w:rsidR="007B7937">
        <w:rPr>
          <w:lang w:val="es-ES"/>
        </w:rPr>
        <w:t>podrán adoptar</w:t>
      </w:r>
      <w:r w:rsidR="00615F49" w:rsidRPr="00004800">
        <w:rPr>
          <w:lang w:val="es-ES"/>
        </w:rPr>
        <w:t>: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7D430C" w:rsidRPr="00004800">
        <w:rPr>
          <w:lang w:val="es-ES"/>
        </w:rPr>
        <w:t>os hijos de</w:t>
      </w:r>
      <w:r w:rsidR="00AD475C" w:rsidRPr="00004800">
        <w:rPr>
          <w:lang w:val="es-ES"/>
        </w:rPr>
        <w:t xml:space="preserve"> padres fallecido</w:t>
      </w:r>
      <w:r w:rsidR="007D430C" w:rsidRPr="00004800">
        <w:rPr>
          <w:lang w:val="es-ES"/>
        </w:rPr>
        <w:t>s</w:t>
      </w:r>
      <w:r w:rsidR="00615F49" w:rsidRPr="00004800">
        <w:rPr>
          <w:lang w:val="es-ES"/>
        </w:rPr>
        <w:t>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7D430C" w:rsidRPr="00004800">
        <w:rPr>
          <w:lang w:val="es-ES"/>
        </w:rPr>
        <w:t xml:space="preserve">os hijos de </w:t>
      </w:r>
      <w:r w:rsidR="00AD475C" w:rsidRPr="00004800">
        <w:rPr>
          <w:lang w:val="es-ES"/>
        </w:rPr>
        <w:t>padres privados de</w:t>
      </w:r>
      <w:r w:rsidR="001346FC" w:rsidRPr="00004800">
        <w:rPr>
          <w:lang w:val="es-ES"/>
        </w:rPr>
        <w:t xml:space="preserve"> la </w:t>
      </w:r>
      <w:r w:rsidR="00AD475C" w:rsidRPr="00004800">
        <w:rPr>
          <w:lang w:val="es-ES"/>
        </w:rPr>
        <w:t>patria potestad o declarados incapaces o en paradero desconocido</w:t>
      </w:r>
      <w:r w:rsidR="00615F49" w:rsidRPr="00004800">
        <w:rPr>
          <w:lang w:val="es-ES"/>
        </w:rPr>
        <w:t>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7D430C" w:rsidRPr="00004800">
        <w:rPr>
          <w:lang w:val="es-ES"/>
        </w:rPr>
        <w:t xml:space="preserve">os hijos </w:t>
      </w:r>
      <w:r w:rsidR="00566A2E" w:rsidRPr="00004800">
        <w:rPr>
          <w:lang w:val="es-ES"/>
        </w:rPr>
        <w:t>abandonados</w:t>
      </w:r>
      <w:r w:rsidR="00615F49" w:rsidRPr="00004800">
        <w:rPr>
          <w:lang w:val="es-ES"/>
        </w:rPr>
        <w:t>;</w:t>
      </w:r>
    </w:p>
    <w:p w:rsidR="00615F49" w:rsidRPr="00004800" w:rsidRDefault="002B6A45" w:rsidP="002B6A4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7D430C" w:rsidRPr="00004800">
        <w:rPr>
          <w:lang w:val="es-ES"/>
        </w:rPr>
        <w:t>os hijos</w:t>
      </w:r>
      <w:r w:rsidR="001346FC" w:rsidRPr="00004800">
        <w:rPr>
          <w:lang w:val="es-ES"/>
        </w:rPr>
        <w:t xml:space="preserve"> cedidos </w:t>
      </w:r>
      <w:r w:rsidR="00884F28" w:rsidRPr="00004800">
        <w:rPr>
          <w:lang w:val="es-ES"/>
        </w:rPr>
        <w:t>para la adopción</w:t>
      </w:r>
      <w:r w:rsidR="00615F49" w:rsidRPr="00004800">
        <w:rPr>
          <w:lang w:val="es-ES"/>
        </w:rPr>
        <w:t>.</w:t>
      </w:r>
    </w:p>
    <w:p w:rsidR="00615F49" w:rsidRPr="00004800" w:rsidRDefault="00D25EB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Las autoridades de supervisión y </w:t>
      </w:r>
      <w:r w:rsidR="007410AD" w:rsidRPr="00004800">
        <w:rPr>
          <w:lang w:val="es-ES"/>
        </w:rPr>
        <w:t>el organismo</w:t>
      </w:r>
      <w:r w:rsidRPr="00004800">
        <w:rPr>
          <w:lang w:val="es-ES"/>
        </w:rPr>
        <w:t xml:space="preserve"> central para la protección de</w:t>
      </w:r>
      <w:r w:rsidR="007B7937">
        <w:rPr>
          <w:lang w:val="es-ES"/>
        </w:rPr>
        <w:t xml:space="preserve"> </w:t>
      </w:r>
      <w:r w:rsidRPr="00004800">
        <w:rPr>
          <w:lang w:val="es-ES"/>
        </w:rPr>
        <w:t>l</w:t>
      </w:r>
      <w:r w:rsidR="007B7937">
        <w:rPr>
          <w:lang w:val="es-ES"/>
        </w:rPr>
        <w:t>os</w:t>
      </w:r>
      <w:r w:rsidRPr="00004800">
        <w:rPr>
          <w:lang w:val="es-ES"/>
        </w:rPr>
        <w:t xml:space="preserve"> niño</w:t>
      </w:r>
      <w:r w:rsidR="007B7937">
        <w:rPr>
          <w:lang w:val="es-ES"/>
        </w:rPr>
        <w:t>s</w:t>
      </w:r>
      <w:r w:rsidR="003E7B0F" w:rsidRPr="00004800">
        <w:rPr>
          <w:lang w:val="es-ES"/>
        </w:rPr>
        <w:t xml:space="preserve"> </w:t>
      </w:r>
      <w:r w:rsidR="007B7937">
        <w:rPr>
          <w:lang w:val="es-ES"/>
        </w:rPr>
        <w:t>son los encargados de mant</w:t>
      </w:r>
      <w:r w:rsidR="003E7B0F" w:rsidRPr="00004800">
        <w:rPr>
          <w:lang w:val="es-ES"/>
        </w:rPr>
        <w:t>ene</w:t>
      </w:r>
      <w:r w:rsidR="007B7937">
        <w:rPr>
          <w:lang w:val="es-ES"/>
        </w:rPr>
        <w:t>r</w:t>
      </w:r>
      <w:r w:rsidR="003E7B0F" w:rsidRPr="00004800">
        <w:rPr>
          <w:lang w:val="es-ES"/>
        </w:rPr>
        <w:t xml:space="preserve"> </w:t>
      </w:r>
      <w:r w:rsidRPr="00004800">
        <w:rPr>
          <w:lang w:val="es-ES"/>
        </w:rPr>
        <w:t>e</w:t>
      </w:r>
      <w:r w:rsidR="003A3D3F" w:rsidRPr="00004800">
        <w:rPr>
          <w:lang w:val="es-ES"/>
        </w:rPr>
        <w:t xml:space="preserve">l registro de los </w:t>
      </w:r>
      <w:r w:rsidR="003E7B0F" w:rsidRPr="00004800">
        <w:rPr>
          <w:lang w:val="es-ES"/>
        </w:rPr>
        <w:t xml:space="preserve">que </w:t>
      </w:r>
      <w:r w:rsidR="003A3D3F" w:rsidRPr="00004800">
        <w:rPr>
          <w:lang w:val="es-ES"/>
        </w:rPr>
        <w:t>se puede</w:t>
      </w:r>
      <w:r w:rsidRPr="00004800">
        <w:rPr>
          <w:lang w:val="es-ES"/>
        </w:rPr>
        <w:t>n</w:t>
      </w:r>
      <w:r w:rsidR="003A3D3F" w:rsidRPr="00004800">
        <w:rPr>
          <w:lang w:val="es-ES"/>
        </w:rPr>
        <w:t xml:space="preserve"> adoptar. Las personas en puestos de gestión de las administraciones públicas locales, las organizaciones cívicas y otras personas estarán obligadas a comunicar a las autoridades la información</w:t>
      </w:r>
      <w:r w:rsidR="003F3DFD" w:rsidRPr="00004800">
        <w:rPr>
          <w:lang w:val="es-ES"/>
        </w:rPr>
        <w:t xml:space="preserve"> que tengan </w:t>
      </w:r>
      <w:r w:rsidR="003A3D3F" w:rsidRPr="00004800">
        <w:rPr>
          <w:lang w:val="es-ES"/>
        </w:rPr>
        <w:t xml:space="preserve">acerca de los niños que </w:t>
      </w:r>
      <w:r w:rsidR="007B7937">
        <w:rPr>
          <w:lang w:val="es-ES"/>
        </w:rPr>
        <w:t>se pueden adoptar</w:t>
      </w:r>
      <w:r w:rsidR="003A3D3F" w:rsidRPr="00004800">
        <w:rPr>
          <w:lang w:val="es-ES"/>
        </w:rPr>
        <w:t xml:space="preserve"> y los</w:t>
      </w:r>
      <w:r w:rsidR="003E7B0F" w:rsidRPr="00004800">
        <w:rPr>
          <w:lang w:val="es-ES"/>
        </w:rPr>
        <w:t xml:space="preserve"> que </w:t>
      </w:r>
      <w:r w:rsidR="007B7937">
        <w:rPr>
          <w:lang w:val="es-ES"/>
        </w:rPr>
        <w:t>quedan sin</w:t>
      </w:r>
      <w:r w:rsidR="003E7B0F" w:rsidRPr="00004800">
        <w:rPr>
          <w:lang w:val="es-ES"/>
        </w:rPr>
        <w:t xml:space="preserve"> atención parental</w:t>
      </w:r>
      <w:r w:rsidR="00615F49" w:rsidRPr="00004800">
        <w:rPr>
          <w:lang w:val="es-ES"/>
        </w:rPr>
        <w:t>.</w:t>
      </w:r>
    </w:p>
    <w:p w:rsidR="00615F49" w:rsidRPr="00004800" w:rsidRDefault="007410A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Las autoridades de supervisión </w:t>
      </w:r>
      <w:r w:rsidR="00FF4500" w:rsidRPr="00004800">
        <w:rPr>
          <w:lang w:val="es-ES"/>
        </w:rPr>
        <w:t xml:space="preserve">locales </w:t>
      </w:r>
      <w:r w:rsidRPr="00004800">
        <w:rPr>
          <w:lang w:val="es-ES"/>
        </w:rPr>
        <w:t xml:space="preserve">mantendrán un registro de ciudadanos de la República de Moldova que desean adoptar niños; los ciudadanos extranjeros y </w:t>
      </w:r>
      <w:r w:rsidR="00D2639A">
        <w:rPr>
          <w:lang w:val="es-ES"/>
        </w:rPr>
        <w:t>los</w:t>
      </w:r>
      <w:r w:rsidRPr="00004800">
        <w:rPr>
          <w:lang w:val="es-ES"/>
        </w:rPr>
        <w:t xml:space="preserve"> apátridas que deseen adoptar niños que son ciudadanos de la República de Moldova se </w:t>
      </w:r>
      <w:r w:rsidR="00D2639A">
        <w:rPr>
          <w:lang w:val="es-ES"/>
        </w:rPr>
        <w:t>inscribirán</w:t>
      </w:r>
      <w:r w:rsidRPr="00004800">
        <w:rPr>
          <w:lang w:val="es-ES"/>
        </w:rPr>
        <w:t xml:space="preserve"> en el organismo central para la protección de</w:t>
      </w:r>
      <w:r w:rsidR="00D2639A">
        <w:rPr>
          <w:lang w:val="es-ES"/>
        </w:rPr>
        <w:t xml:space="preserve"> </w:t>
      </w:r>
      <w:r w:rsidRPr="00004800">
        <w:rPr>
          <w:lang w:val="es-ES"/>
        </w:rPr>
        <w:t>l</w:t>
      </w:r>
      <w:r w:rsidR="00D2639A">
        <w:rPr>
          <w:lang w:val="es-ES"/>
        </w:rPr>
        <w:t>os</w:t>
      </w:r>
      <w:r w:rsidRPr="00004800">
        <w:rPr>
          <w:lang w:val="es-ES"/>
        </w:rPr>
        <w:t xml:space="preserve"> niño</w:t>
      </w:r>
      <w:r w:rsidR="00D2639A">
        <w:rPr>
          <w:lang w:val="es-ES"/>
        </w:rPr>
        <w:t>s</w:t>
      </w:r>
      <w:r w:rsidR="00615F49" w:rsidRPr="00004800">
        <w:rPr>
          <w:lang w:val="es-ES"/>
        </w:rPr>
        <w:t>.</w:t>
      </w:r>
    </w:p>
    <w:p w:rsidR="00615F49" w:rsidRPr="00004800" w:rsidRDefault="00871D6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concesión del </w:t>
      </w:r>
      <w:r w:rsidR="004E085C" w:rsidRPr="00004800">
        <w:rPr>
          <w:lang w:val="es-ES"/>
        </w:rPr>
        <w:t>permiso para adop</w:t>
      </w:r>
      <w:r w:rsidR="00D2639A">
        <w:rPr>
          <w:lang w:val="es-ES"/>
        </w:rPr>
        <w:t xml:space="preserve">tar </w:t>
      </w:r>
      <w:r w:rsidR="004E085C" w:rsidRPr="00004800">
        <w:rPr>
          <w:lang w:val="es-ES"/>
        </w:rPr>
        <w:t>un niño</w:t>
      </w:r>
      <w:r w:rsidRPr="00004800">
        <w:rPr>
          <w:lang w:val="es-ES"/>
        </w:rPr>
        <w:t xml:space="preserve"> corresponde al </w:t>
      </w:r>
      <w:r w:rsidR="004E085C" w:rsidRPr="00004800">
        <w:rPr>
          <w:lang w:val="es-ES"/>
        </w:rPr>
        <w:t xml:space="preserve">tribunal a petición de las personas que solicitan la adopción. La solicitud del permiso de adopción se examinará </w:t>
      </w:r>
      <w:r w:rsidR="00D2639A">
        <w:rPr>
          <w:lang w:val="es-ES"/>
        </w:rPr>
        <w:t>en el</w:t>
      </w:r>
      <w:r w:rsidR="004E085C" w:rsidRPr="00004800">
        <w:rPr>
          <w:lang w:val="es-ES"/>
        </w:rPr>
        <w:t xml:space="preserve"> tribunal con la participación obligatoria de la autoridad de supervisión. </w:t>
      </w:r>
      <w:r w:rsidR="00E36FAF" w:rsidRPr="00004800">
        <w:rPr>
          <w:lang w:val="es-ES"/>
        </w:rPr>
        <w:t>El tribuna</w:t>
      </w:r>
      <w:r w:rsidR="00725B6C" w:rsidRPr="00004800">
        <w:rPr>
          <w:lang w:val="es-ES"/>
        </w:rPr>
        <w:t>l</w:t>
      </w:r>
      <w:r w:rsidR="00E36FAF" w:rsidRPr="00004800">
        <w:rPr>
          <w:lang w:val="es-ES"/>
        </w:rPr>
        <w:t xml:space="preserve"> </w:t>
      </w:r>
      <w:r w:rsidR="00D2639A">
        <w:rPr>
          <w:lang w:val="es-ES"/>
        </w:rPr>
        <w:t>no</w:t>
      </w:r>
      <w:r w:rsidR="00725B6C" w:rsidRPr="00004800">
        <w:rPr>
          <w:lang w:val="es-ES"/>
        </w:rPr>
        <w:t xml:space="preserve"> </w:t>
      </w:r>
      <w:r w:rsidR="00E36FAF" w:rsidRPr="00004800">
        <w:rPr>
          <w:lang w:val="es-ES"/>
        </w:rPr>
        <w:t>puede a</w:t>
      </w:r>
      <w:r w:rsidR="004E085C" w:rsidRPr="00004800">
        <w:rPr>
          <w:lang w:val="es-ES"/>
        </w:rPr>
        <w:t xml:space="preserve">doptar una decisión </w:t>
      </w:r>
      <w:r w:rsidR="00E36FAF" w:rsidRPr="00004800">
        <w:rPr>
          <w:lang w:val="es-ES"/>
        </w:rPr>
        <w:t>sobre</w:t>
      </w:r>
      <w:r w:rsidR="004E085C" w:rsidRPr="00004800">
        <w:rPr>
          <w:lang w:val="es-ES"/>
        </w:rPr>
        <w:t xml:space="preserve"> la adopción </w:t>
      </w:r>
      <w:r w:rsidR="00D2639A">
        <w:rPr>
          <w:lang w:val="es-ES"/>
        </w:rPr>
        <w:t>hasta</w:t>
      </w:r>
      <w:r w:rsidR="00A82835" w:rsidRPr="00004800">
        <w:rPr>
          <w:lang w:val="es-ES"/>
        </w:rPr>
        <w:t xml:space="preserve"> que</w:t>
      </w:r>
      <w:r w:rsidR="00725B6C" w:rsidRPr="00004800">
        <w:rPr>
          <w:lang w:val="es-ES"/>
        </w:rPr>
        <w:t xml:space="preserve"> </w:t>
      </w:r>
      <w:r w:rsidR="004E085C" w:rsidRPr="00004800">
        <w:rPr>
          <w:lang w:val="es-ES"/>
        </w:rPr>
        <w:t>el niño ha</w:t>
      </w:r>
      <w:r w:rsidR="00A82835" w:rsidRPr="00004800">
        <w:rPr>
          <w:lang w:val="es-ES"/>
        </w:rPr>
        <w:t>ya</w:t>
      </w:r>
      <w:r w:rsidR="004E085C" w:rsidRPr="00004800">
        <w:rPr>
          <w:lang w:val="es-ES"/>
        </w:rPr>
        <w:t xml:space="preserve"> estado </w:t>
      </w:r>
      <w:r w:rsidR="00D2639A">
        <w:rPr>
          <w:lang w:val="es-ES"/>
        </w:rPr>
        <w:t>al</w:t>
      </w:r>
      <w:r w:rsidR="004E085C" w:rsidRPr="00004800">
        <w:rPr>
          <w:lang w:val="es-ES"/>
        </w:rPr>
        <w:t xml:space="preserve"> cuidado de sus futuros padres adoptivos (padre adoptivo) durante seis meses</w:t>
      </w:r>
      <w:r w:rsidR="00D2639A">
        <w:rPr>
          <w:lang w:val="es-ES"/>
        </w:rPr>
        <w:t xml:space="preserve"> por lo menos</w:t>
      </w:r>
      <w:r w:rsidR="004E085C" w:rsidRPr="00004800">
        <w:rPr>
          <w:lang w:val="es-ES"/>
        </w:rPr>
        <w:t xml:space="preserve">. En algunos casos </w:t>
      </w:r>
      <w:r w:rsidR="00725B6C" w:rsidRPr="00004800">
        <w:rPr>
          <w:lang w:val="es-ES"/>
        </w:rPr>
        <w:t xml:space="preserve">se puede conceder el permiso de </w:t>
      </w:r>
      <w:r w:rsidR="004E085C" w:rsidRPr="00004800">
        <w:rPr>
          <w:lang w:val="es-ES"/>
        </w:rPr>
        <w:t>adopción sin este período</w:t>
      </w:r>
      <w:r w:rsidR="00725B6C" w:rsidRPr="00004800">
        <w:rPr>
          <w:lang w:val="es-ES"/>
        </w:rPr>
        <w:t xml:space="preserve"> de prueba</w:t>
      </w:r>
      <w:r w:rsidR="004E085C" w:rsidRPr="00004800">
        <w:rPr>
          <w:lang w:val="es-ES"/>
        </w:rPr>
        <w:t xml:space="preserve">. </w:t>
      </w:r>
      <w:r w:rsidR="00725B6C" w:rsidRPr="00004800">
        <w:rPr>
          <w:lang w:val="es-ES"/>
        </w:rPr>
        <w:t>L</w:t>
      </w:r>
      <w:r w:rsidR="004E085C" w:rsidRPr="00004800">
        <w:rPr>
          <w:lang w:val="es-ES"/>
        </w:rPr>
        <w:t xml:space="preserve">os motivos para ello se </w:t>
      </w:r>
      <w:r w:rsidR="00D2639A">
        <w:rPr>
          <w:lang w:val="es-ES"/>
        </w:rPr>
        <w:t>han de indicar</w:t>
      </w:r>
      <w:r w:rsidR="004E085C" w:rsidRPr="00004800">
        <w:rPr>
          <w:lang w:val="es-ES"/>
        </w:rPr>
        <w:t xml:space="preserve"> en la decisión del tribunal</w:t>
      </w:r>
      <w:r w:rsidR="00615F49" w:rsidRPr="00004800">
        <w:rPr>
          <w:lang w:val="es-ES"/>
        </w:rPr>
        <w:t>.</w:t>
      </w:r>
    </w:p>
    <w:p w:rsidR="00615F49" w:rsidRPr="00004800" w:rsidRDefault="002E167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Las personas que solicitan una adopción y las autorizadas </w:t>
      </w:r>
      <w:r w:rsidR="00D97050" w:rsidRPr="00004800">
        <w:rPr>
          <w:lang w:val="es-ES"/>
        </w:rPr>
        <w:t>por</w:t>
      </w:r>
      <w:r w:rsidRPr="00004800">
        <w:rPr>
          <w:lang w:val="es-ES"/>
        </w:rPr>
        <w:t xml:space="preserve"> ellas tendrán </w:t>
      </w:r>
      <w:r w:rsidR="004E59F5" w:rsidRPr="00004800">
        <w:rPr>
          <w:lang w:val="es-ES"/>
        </w:rPr>
        <w:t xml:space="preserve">acceso </w:t>
      </w:r>
      <w:r w:rsidRPr="00004800">
        <w:rPr>
          <w:lang w:val="es-ES"/>
        </w:rPr>
        <w:t xml:space="preserve">libre </w:t>
      </w:r>
      <w:r w:rsidR="004E59F5" w:rsidRPr="00004800">
        <w:rPr>
          <w:lang w:val="es-ES"/>
        </w:rPr>
        <w:t>a la información sobre los niños que se pueden adoptar. Las autoridades de supervisi</w:t>
      </w:r>
      <w:r w:rsidR="00277565" w:rsidRPr="00004800">
        <w:rPr>
          <w:lang w:val="es-ES"/>
        </w:rPr>
        <w:t>ó</w:t>
      </w:r>
      <w:r w:rsidR="004E59F5" w:rsidRPr="00004800">
        <w:rPr>
          <w:lang w:val="es-ES"/>
        </w:rPr>
        <w:t>n no tienen</w:t>
      </w:r>
      <w:r w:rsidRPr="00004800">
        <w:rPr>
          <w:lang w:val="es-ES"/>
        </w:rPr>
        <w:t xml:space="preserve"> derecho a </w:t>
      </w:r>
      <w:r w:rsidR="004E59F5" w:rsidRPr="00004800">
        <w:rPr>
          <w:lang w:val="es-ES"/>
        </w:rPr>
        <w:t>limitar el acceso a</w:t>
      </w:r>
      <w:r w:rsidR="009D6A1B" w:rsidRPr="00004800">
        <w:rPr>
          <w:lang w:val="es-ES"/>
        </w:rPr>
        <w:t xml:space="preserve"> </w:t>
      </w:r>
      <w:r w:rsidR="00D95B4D">
        <w:rPr>
          <w:lang w:val="es-ES"/>
        </w:rPr>
        <w:t>dicha</w:t>
      </w:r>
      <w:r w:rsidR="009D6A1B" w:rsidRPr="00004800">
        <w:rPr>
          <w:lang w:val="es-ES"/>
        </w:rPr>
        <w:t xml:space="preserve"> información</w:t>
      </w:r>
      <w:r w:rsidR="00D95B4D">
        <w:rPr>
          <w:lang w:val="es-ES"/>
        </w:rPr>
        <w:t>.</w:t>
      </w:r>
    </w:p>
    <w:p w:rsidR="00615F49" w:rsidRPr="00004800" w:rsidRDefault="000B424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Puede</w:t>
      </w:r>
      <w:r w:rsidR="00277565" w:rsidRPr="00004800">
        <w:rPr>
          <w:lang w:val="es-ES"/>
        </w:rPr>
        <w:t>n</w:t>
      </w:r>
      <w:r w:rsidRPr="00004800">
        <w:rPr>
          <w:lang w:val="es-ES"/>
        </w:rPr>
        <w:t xml:space="preserve"> ser padres adoptivos las personas de ambos sexos</w:t>
      </w:r>
      <w:r w:rsidR="00667617">
        <w:rPr>
          <w:lang w:val="es-ES"/>
        </w:rPr>
        <w:t xml:space="preserve"> que hayan alcanzado la edad de </w:t>
      </w:r>
      <w:r w:rsidRPr="00004800">
        <w:rPr>
          <w:lang w:val="es-ES"/>
        </w:rPr>
        <w:t>25 años, con la excepción de</w:t>
      </w:r>
      <w:r w:rsidR="00615F49" w:rsidRPr="00004800">
        <w:rPr>
          <w:lang w:val="es-ES"/>
        </w:rPr>
        <w:t>: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3C589E" w:rsidRPr="00004800">
        <w:rPr>
          <w:lang w:val="es-ES"/>
        </w:rPr>
        <w:t xml:space="preserve">as </w:t>
      </w:r>
      <w:r w:rsidR="006A7D5E" w:rsidRPr="00004800">
        <w:rPr>
          <w:lang w:val="es-ES"/>
        </w:rPr>
        <w:t xml:space="preserve">privadas </w:t>
      </w:r>
      <w:r w:rsidR="00140C6B" w:rsidRPr="00004800">
        <w:rPr>
          <w:lang w:val="es-ES"/>
        </w:rPr>
        <w:t xml:space="preserve">de </w:t>
      </w:r>
      <w:r w:rsidR="006A7D5E" w:rsidRPr="00004800">
        <w:rPr>
          <w:lang w:val="es-ES"/>
        </w:rPr>
        <w:t xml:space="preserve">la </w:t>
      </w:r>
      <w:r w:rsidR="00140C6B" w:rsidRPr="00004800">
        <w:rPr>
          <w:lang w:val="es-ES"/>
        </w:rPr>
        <w:t>patria potestad</w:t>
      </w:r>
      <w:r w:rsidR="00615F49" w:rsidRPr="00004800">
        <w:rPr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3C589E" w:rsidRPr="00004800">
        <w:rPr>
          <w:lang w:val="es-ES"/>
        </w:rPr>
        <w:t xml:space="preserve">as </w:t>
      </w:r>
      <w:r w:rsidR="006A7D5E" w:rsidRPr="00004800">
        <w:rPr>
          <w:lang w:val="es-ES"/>
        </w:rPr>
        <w:t xml:space="preserve">declaradas </w:t>
      </w:r>
      <w:r w:rsidR="00395FD3" w:rsidRPr="00004800">
        <w:rPr>
          <w:lang w:val="es-ES"/>
        </w:rPr>
        <w:t>incapaces o con capacidad jurídica limitada</w:t>
      </w:r>
      <w:r w:rsidR="00615F49" w:rsidRPr="00004800">
        <w:rPr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3C589E" w:rsidRPr="00004800">
        <w:rPr>
          <w:lang w:val="es-ES"/>
        </w:rPr>
        <w:t xml:space="preserve">as </w:t>
      </w:r>
      <w:r w:rsidR="006A7D5E" w:rsidRPr="00004800">
        <w:rPr>
          <w:lang w:val="es-ES"/>
        </w:rPr>
        <w:t xml:space="preserve">que </w:t>
      </w:r>
      <w:r w:rsidR="00D60BB7" w:rsidRPr="00004800">
        <w:rPr>
          <w:lang w:val="es-ES"/>
        </w:rPr>
        <w:t xml:space="preserve">hayan adoptado niños con anterioridad, pero </w:t>
      </w:r>
      <w:r w:rsidR="003C589E">
        <w:rPr>
          <w:lang w:val="es-ES"/>
        </w:rPr>
        <w:t>cuya</w:t>
      </w:r>
      <w:r w:rsidR="00D60BB7" w:rsidRPr="00004800">
        <w:rPr>
          <w:lang w:val="es-ES"/>
        </w:rPr>
        <w:t xml:space="preserve"> adopción se haya </w:t>
      </w:r>
      <w:r w:rsidR="003C589E">
        <w:rPr>
          <w:lang w:val="es-ES"/>
        </w:rPr>
        <w:t>anulado</w:t>
      </w:r>
      <w:r w:rsidR="00D60BB7" w:rsidRPr="00004800">
        <w:rPr>
          <w:lang w:val="es-ES"/>
        </w:rPr>
        <w:t xml:space="preserve"> por su culpa</w:t>
      </w:r>
      <w:r w:rsidR="00615F49" w:rsidRPr="00004800">
        <w:rPr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3C589E" w:rsidRPr="00004800">
        <w:rPr>
          <w:lang w:val="es-ES"/>
        </w:rPr>
        <w:t xml:space="preserve">as </w:t>
      </w:r>
      <w:r w:rsidR="006A7D5E" w:rsidRPr="00004800">
        <w:rPr>
          <w:lang w:val="es-ES"/>
        </w:rPr>
        <w:t xml:space="preserve">privadas </w:t>
      </w:r>
      <w:r w:rsidR="003F3153" w:rsidRPr="00004800">
        <w:rPr>
          <w:lang w:val="es-ES"/>
        </w:rPr>
        <w:t>de la custodia debido al incumplimiento de sus obligaciones</w:t>
      </w:r>
      <w:r w:rsidR="00615F49" w:rsidRPr="00004800">
        <w:rPr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3C589E" w:rsidRPr="00004800">
        <w:rPr>
          <w:lang w:val="es-ES"/>
        </w:rPr>
        <w:t xml:space="preserve">as </w:t>
      </w:r>
      <w:r w:rsidR="006A7D5E" w:rsidRPr="00004800">
        <w:rPr>
          <w:lang w:val="es-ES"/>
        </w:rPr>
        <w:t xml:space="preserve">que por sus </w:t>
      </w:r>
      <w:r w:rsidR="001652AB" w:rsidRPr="00004800">
        <w:rPr>
          <w:lang w:val="es-ES"/>
        </w:rPr>
        <w:t>cualidades morales o condiciones de salud no pued</w:t>
      </w:r>
      <w:r w:rsidR="003C589E">
        <w:rPr>
          <w:lang w:val="es-ES"/>
        </w:rPr>
        <w:t>a</w:t>
      </w:r>
      <w:r w:rsidR="001652AB" w:rsidRPr="00004800">
        <w:rPr>
          <w:lang w:val="es-ES"/>
        </w:rPr>
        <w:t>n ejercer la patria potestad y mantener y educar al hijo adoptado</w:t>
      </w:r>
      <w:r w:rsidR="00615F49" w:rsidRPr="00004800">
        <w:rPr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3C589E" w:rsidRPr="00004800">
        <w:rPr>
          <w:lang w:val="es-ES"/>
        </w:rPr>
        <w:t xml:space="preserve">as </w:t>
      </w:r>
      <w:r w:rsidR="006A7D5E" w:rsidRPr="00004800">
        <w:rPr>
          <w:lang w:val="es-ES"/>
        </w:rPr>
        <w:t xml:space="preserve">que </w:t>
      </w:r>
      <w:r w:rsidR="00025EFC" w:rsidRPr="00004800">
        <w:rPr>
          <w:lang w:val="es-ES"/>
        </w:rPr>
        <w:t>trat</w:t>
      </w:r>
      <w:r w:rsidR="003C589E">
        <w:rPr>
          <w:lang w:val="es-ES"/>
        </w:rPr>
        <w:t>e</w:t>
      </w:r>
      <w:r w:rsidR="00025EFC" w:rsidRPr="00004800">
        <w:rPr>
          <w:lang w:val="es-ES"/>
        </w:rPr>
        <w:t>n de conseguir adopciones ficticias</w:t>
      </w:r>
      <w:r w:rsidR="00615F49" w:rsidRPr="00004800">
        <w:rPr>
          <w:bCs/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3C589E" w:rsidRPr="00004800">
        <w:rPr>
          <w:lang w:val="es-ES"/>
        </w:rPr>
        <w:t xml:space="preserve">as </w:t>
      </w:r>
      <w:r w:rsidR="006A7D5E" w:rsidRPr="00004800">
        <w:rPr>
          <w:lang w:val="es-ES"/>
        </w:rPr>
        <w:t xml:space="preserve">que </w:t>
      </w:r>
      <w:r w:rsidR="00025EFC" w:rsidRPr="00004800">
        <w:rPr>
          <w:lang w:val="es-ES"/>
        </w:rPr>
        <w:t>present</w:t>
      </w:r>
      <w:r w:rsidR="003C589E">
        <w:rPr>
          <w:lang w:val="es-ES"/>
        </w:rPr>
        <w:t>e</w:t>
      </w:r>
      <w:r w:rsidR="00025EFC" w:rsidRPr="00004800">
        <w:rPr>
          <w:lang w:val="es-ES"/>
        </w:rPr>
        <w:t>n documentos fals</w:t>
      </w:r>
      <w:r w:rsidR="003C589E">
        <w:rPr>
          <w:lang w:val="es-ES"/>
        </w:rPr>
        <w:t>ificad</w:t>
      </w:r>
      <w:r w:rsidR="00025EFC" w:rsidRPr="00004800">
        <w:rPr>
          <w:lang w:val="es-ES"/>
        </w:rPr>
        <w:t>os</w:t>
      </w:r>
      <w:r w:rsidR="00615F49" w:rsidRPr="00004800">
        <w:rPr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3C589E" w:rsidRPr="00004800">
        <w:rPr>
          <w:lang w:val="es-ES"/>
        </w:rPr>
        <w:t xml:space="preserve">as </w:t>
      </w:r>
      <w:r w:rsidR="006A7D5E" w:rsidRPr="00004800">
        <w:rPr>
          <w:lang w:val="es-ES"/>
        </w:rPr>
        <w:t xml:space="preserve">de </w:t>
      </w:r>
      <w:r w:rsidR="00025EFC" w:rsidRPr="00004800">
        <w:rPr>
          <w:lang w:val="es-ES"/>
        </w:rPr>
        <w:t>50 años</w:t>
      </w:r>
      <w:r w:rsidR="006A7D5E" w:rsidRPr="00004800">
        <w:rPr>
          <w:lang w:val="es-ES"/>
        </w:rPr>
        <w:t xml:space="preserve"> cumplidos </w:t>
      </w:r>
      <w:r w:rsidR="00615F49" w:rsidRPr="00004800">
        <w:rPr>
          <w:lang w:val="es-ES"/>
        </w:rPr>
        <w:t>(</w:t>
      </w:r>
      <w:r w:rsidR="00025EFC" w:rsidRPr="00004800">
        <w:rPr>
          <w:lang w:val="es-ES"/>
        </w:rPr>
        <w:t xml:space="preserve">esta norma no es aplicable </w:t>
      </w:r>
      <w:r w:rsidR="000D4144">
        <w:rPr>
          <w:lang w:val="es-ES"/>
        </w:rPr>
        <w:t>cuando</w:t>
      </w:r>
      <w:r w:rsidR="00025EFC" w:rsidRPr="00004800">
        <w:rPr>
          <w:lang w:val="es-ES"/>
        </w:rPr>
        <w:t xml:space="preserve"> los padres adoptivos están casados y uno de ellos no </w:t>
      </w:r>
      <w:r w:rsidR="005E3014" w:rsidRPr="00004800">
        <w:rPr>
          <w:lang w:val="es-ES"/>
        </w:rPr>
        <w:t>ha</w:t>
      </w:r>
      <w:r w:rsidR="006A7D5E" w:rsidRPr="00004800">
        <w:rPr>
          <w:lang w:val="es-ES"/>
        </w:rPr>
        <w:t xml:space="preserve"> llegado a </w:t>
      </w:r>
      <w:r w:rsidR="00025EFC" w:rsidRPr="00004800">
        <w:rPr>
          <w:lang w:val="es-ES"/>
        </w:rPr>
        <w:t xml:space="preserve">esta edad, el padre adoptivo es el cónyuge del padre del niño adoptado o </w:t>
      </w:r>
      <w:r w:rsidR="005E3014" w:rsidRPr="00004800">
        <w:rPr>
          <w:lang w:val="es-ES"/>
        </w:rPr>
        <w:t xml:space="preserve">el niño vivía </w:t>
      </w:r>
      <w:r w:rsidR="000D4144">
        <w:rPr>
          <w:lang w:val="es-ES"/>
        </w:rPr>
        <w:t xml:space="preserve">ya </w:t>
      </w:r>
      <w:r w:rsidR="005E3014" w:rsidRPr="00004800">
        <w:rPr>
          <w:lang w:val="es-ES"/>
        </w:rPr>
        <w:t>co</w:t>
      </w:r>
      <w:r w:rsidR="00025EFC" w:rsidRPr="00004800">
        <w:rPr>
          <w:lang w:val="es-ES"/>
        </w:rPr>
        <w:t xml:space="preserve">n </w:t>
      </w:r>
      <w:r w:rsidR="000D4144">
        <w:rPr>
          <w:lang w:val="es-ES"/>
        </w:rPr>
        <w:t>ellos</w:t>
      </w:r>
      <w:r w:rsidR="00025EFC" w:rsidRPr="00004800">
        <w:rPr>
          <w:lang w:val="es-ES"/>
        </w:rPr>
        <w:t xml:space="preserve"> antes de que alcanzaran </w:t>
      </w:r>
      <w:r w:rsidR="005E3014" w:rsidRPr="00004800">
        <w:rPr>
          <w:lang w:val="es-ES"/>
        </w:rPr>
        <w:t>es</w:t>
      </w:r>
      <w:r w:rsidR="00025EFC" w:rsidRPr="00004800">
        <w:rPr>
          <w:lang w:val="es-ES"/>
        </w:rPr>
        <w:t>a edad</w:t>
      </w:r>
      <w:r w:rsidR="00615F49" w:rsidRPr="00004800">
        <w:rPr>
          <w:lang w:val="es-ES"/>
        </w:rPr>
        <w:t>).</w:t>
      </w:r>
    </w:p>
    <w:p w:rsidR="00615F49" w:rsidRPr="00004800" w:rsidRDefault="00A0562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Para que l</w:t>
      </w:r>
      <w:r w:rsidR="00916DC3" w:rsidRPr="00004800">
        <w:rPr>
          <w:lang w:val="es-ES"/>
        </w:rPr>
        <w:t xml:space="preserve">os ciudadanos extranjeros y </w:t>
      </w:r>
      <w:r>
        <w:rPr>
          <w:lang w:val="es-ES"/>
        </w:rPr>
        <w:t>los</w:t>
      </w:r>
      <w:r w:rsidR="00916DC3" w:rsidRPr="00004800">
        <w:rPr>
          <w:lang w:val="es-ES"/>
        </w:rPr>
        <w:t xml:space="preserve"> apátridas </w:t>
      </w:r>
      <w:r>
        <w:rPr>
          <w:lang w:val="es-ES"/>
        </w:rPr>
        <w:t>residentes</w:t>
      </w:r>
      <w:r w:rsidR="00916DC3" w:rsidRPr="00004800">
        <w:rPr>
          <w:lang w:val="es-ES"/>
        </w:rPr>
        <w:t xml:space="preserve"> fuera de </w:t>
      </w:r>
      <w:smartTag w:uri="urn:schemas-microsoft-com:office:smarttags" w:element="PersonName">
        <w:smartTagPr>
          <w:attr w:name="ProductID" w:val="la Rep￺blica"/>
        </w:smartTagPr>
        <w:r w:rsidR="00916DC3" w:rsidRPr="00004800">
          <w:rPr>
            <w:lang w:val="es-ES"/>
          </w:rPr>
          <w:t>la República</w:t>
        </w:r>
      </w:smartTag>
      <w:r w:rsidR="00916DC3" w:rsidRPr="00004800">
        <w:rPr>
          <w:lang w:val="es-ES"/>
        </w:rPr>
        <w:t xml:space="preserve"> de Moldova </w:t>
      </w:r>
      <w:r>
        <w:rPr>
          <w:lang w:val="es-ES"/>
        </w:rPr>
        <w:t>puedan adoptar a</w:t>
      </w:r>
      <w:r w:rsidR="00916DC3" w:rsidRPr="00004800">
        <w:rPr>
          <w:lang w:val="es-ES"/>
        </w:rPr>
        <w:t xml:space="preserve"> niños ciudadanos de </w:t>
      </w:r>
      <w:smartTag w:uri="urn:schemas-microsoft-com:office:smarttags" w:element="PersonName">
        <w:smartTagPr>
          <w:attr w:name="ProductID" w:val="la Rep￺blica"/>
        </w:smartTagPr>
        <w:r w:rsidR="00916DC3" w:rsidRPr="00004800">
          <w:rPr>
            <w:lang w:val="es-ES"/>
          </w:rPr>
          <w:t>la República</w:t>
        </w:r>
      </w:smartTag>
      <w:r w:rsidR="00916DC3" w:rsidRPr="00004800">
        <w:rPr>
          <w:lang w:val="es-ES"/>
        </w:rPr>
        <w:t xml:space="preserve"> de Moldova </w:t>
      </w:r>
      <w:r>
        <w:rPr>
          <w:lang w:val="es-ES"/>
        </w:rPr>
        <w:t>deben cumplir</w:t>
      </w:r>
      <w:r w:rsidR="00916DC3" w:rsidRPr="00004800">
        <w:rPr>
          <w:lang w:val="es-ES"/>
        </w:rPr>
        <w:t xml:space="preserve"> las condiciones estipuladas por la legislación de sus países y por la legislación de </w:t>
      </w:r>
      <w:smartTag w:uri="urn:schemas-microsoft-com:office:smarttags" w:element="PersonName">
        <w:smartTagPr>
          <w:attr w:name="ProductID" w:val="la Rep￺blica"/>
        </w:smartTagPr>
        <w:r w:rsidR="00916DC3" w:rsidRPr="00004800">
          <w:rPr>
            <w:lang w:val="es-ES"/>
          </w:rPr>
          <w:t>la República</w:t>
        </w:r>
      </w:smartTag>
      <w:r w:rsidR="00916DC3" w:rsidRPr="00004800">
        <w:rPr>
          <w:lang w:val="es-ES"/>
        </w:rPr>
        <w:t xml:space="preserve"> de Moldova y su país </w:t>
      </w:r>
      <w:r>
        <w:rPr>
          <w:lang w:val="es-ES"/>
        </w:rPr>
        <w:t>debe ser</w:t>
      </w:r>
      <w:r w:rsidR="00916DC3" w:rsidRPr="00004800">
        <w:rPr>
          <w:lang w:val="es-ES"/>
        </w:rPr>
        <w:t xml:space="preserve"> miembro </w:t>
      </w:r>
      <w:r w:rsidR="0035281B" w:rsidRPr="00004800">
        <w:rPr>
          <w:lang w:val="es-ES"/>
        </w:rPr>
        <w:t>del</w:t>
      </w:r>
      <w:r w:rsidR="00615F49" w:rsidRPr="00004800">
        <w:rPr>
          <w:szCs w:val="24"/>
          <w:lang w:val="es-ES"/>
        </w:rPr>
        <w:t xml:space="preserve"> </w:t>
      </w:r>
      <w:r w:rsidR="0035281B" w:rsidRPr="00004800">
        <w:rPr>
          <w:szCs w:val="24"/>
          <w:lang w:val="es-ES"/>
        </w:rPr>
        <w:t xml:space="preserve">Convenio </w:t>
      </w:r>
      <w:r w:rsidR="00D97050" w:rsidRPr="00004800">
        <w:rPr>
          <w:szCs w:val="24"/>
          <w:lang w:val="es-ES"/>
        </w:rPr>
        <w:t xml:space="preserve">de </w:t>
      </w:r>
      <w:smartTag w:uri="urn:schemas-microsoft-com:office:smarttags" w:element="PersonName">
        <w:smartTagPr>
          <w:attr w:name="ProductID" w:val="la Haya"/>
        </w:smartTagPr>
        <w:r w:rsidR="00D97050" w:rsidRPr="00004800">
          <w:rPr>
            <w:szCs w:val="24"/>
            <w:lang w:val="es-ES"/>
          </w:rPr>
          <w:t>la Haya</w:t>
        </w:r>
      </w:smartTag>
      <w:r w:rsidR="00D97050" w:rsidRPr="00004800">
        <w:rPr>
          <w:szCs w:val="24"/>
          <w:lang w:val="es-ES"/>
        </w:rPr>
        <w:t xml:space="preserve"> </w:t>
      </w:r>
      <w:r w:rsidR="0035281B" w:rsidRPr="00004800">
        <w:rPr>
          <w:szCs w:val="24"/>
          <w:lang w:val="es-ES"/>
        </w:rPr>
        <w:t xml:space="preserve">sobre </w:t>
      </w:r>
      <w:smartTag w:uri="urn:schemas-microsoft-com:office:smarttags" w:element="PersonName">
        <w:smartTagPr>
          <w:attr w:name="ProductID" w:val="la Protecci￳n"/>
        </w:smartTagPr>
        <w:r w:rsidR="0035281B" w:rsidRPr="00004800">
          <w:rPr>
            <w:szCs w:val="24"/>
            <w:lang w:val="es-ES"/>
          </w:rPr>
          <w:t>la Protección</w:t>
        </w:r>
      </w:smartTag>
      <w:r w:rsidR="0035281B" w:rsidRPr="00004800">
        <w:rPr>
          <w:szCs w:val="24"/>
          <w:lang w:val="es-ES"/>
        </w:rPr>
        <w:t xml:space="preserve"> de los Niños y </w:t>
      </w:r>
      <w:smartTag w:uri="urn:schemas-microsoft-com:office:smarttags" w:element="PersonName">
        <w:smartTagPr>
          <w:attr w:name="ProductID" w:val="la Cooperaci￳n"/>
        </w:smartTagPr>
        <w:r w:rsidR="0035281B" w:rsidRPr="00004800">
          <w:rPr>
            <w:szCs w:val="24"/>
            <w:lang w:val="es-ES"/>
          </w:rPr>
          <w:t>la Cooperación</w:t>
        </w:r>
      </w:smartTag>
      <w:r w:rsidR="0035281B" w:rsidRPr="00004800">
        <w:rPr>
          <w:szCs w:val="24"/>
          <w:lang w:val="es-ES"/>
        </w:rPr>
        <w:t xml:space="preserve"> en materia de Adopción Internacional</w:t>
      </w:r>
      <w:r w:rsidR="00D97050" w:rsidRPr="00004800">
        <w:rPr>
          <w:szCs w:val="24"/>
          <w:lang w:val="es-ES"/>
        </w:rPr>
        <w:t>,</w:t>
      </w:r>
      <w:r w:rsidR="0035281B" w:rsidRPr="00004800">
        <w:rPr>
          <w:lang w:val="es-ES"/>
        </w:rPr>
        <w:t xml:space="preserve"> </w:t>
      </w:r>
      <w:r w:rsidR="0035281B" w:rsidRPr="00004800">
        <w:rPr>
          <w:color w:val="000000"/>
          <w:szCs w:val="24"/>
          <w:lang w:val="es-ES"/>
        </w:rPr>
        <w:t xml:space="preserve">o </w:t>
      </w:r>
      <w:r>
        <w:rPr>
          <w:color w:val="000000"/>
          <w:szCs w:val="24"/>
          <w:lang w:val="es-ES"/>
        </w:rPr>
        <w:t>bien tiene que haber</w:t>
      </w:r>
      <w:r w:rsidR="0035281B" w:rsidRPr="00004800">
        <w:rPr>
          <w:color w:val="000000"/>
          <w:szCs w:val="24"/>
          <w:lang w:val="es-ES"/>
        </w:rPr>
        <w:t xml:space="preserve"> un acuerdo bilateral entre los dos países en </w:t>
      </w:r>
      <w:r>
        <w:rPr>
          <w:color w:val="000000"/>
          <w:szCs w:val="24"/>
          <w:lang w:val="es-ES"/>
        </w:rPr>
        <w:t>la materia</w:t>
      </w:r>
      <w:r w:rsidR="00615F49" w:rsidRPr="00004800">
        <w:rPr>
          <w:lang w:val="es-ES"/>
        </w:rPr>
        <w:t>.</w:t>
      </w:r>
    </w:p>
    <w:p w:rsidR="00615F49" w:rsidRPr="00004800" w:rsidRDefault="000E2D4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No se permite la adopción de un niño por una pareja no casada</w:t>
      </w:r>
      <w:r w:rsidR="00615F49" w:rsidRPr="00004800">
        <w:rPr>
          <w:lang w:val="es-ES"/>
        </w:rPr>
        <w:t>.</w:t>
      </w:r>
    </w:p>
    <w:p w:rsidR="00615F49" w:rsidRPr="00004800" w:rsidRDefault="0082398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 diferencia de edad entre el padre adoptivo y el niño adoptado será de 15 años</w:t>
      </w:r>
      <w:r w:rsidR="00E378FA" w:rsidRPr="00E378FA">
        <w:rPr>
          <w:lang w:val="es-ES"/>
        </w:rPr>
        <w:t xml:space="preserve"> </w:t>
      </w:r>
      <w:r w:rsidR="00E378FA" w:rsidRPr="00004800">
        <w:rPr>
          <w:lang w:val="es-ES"/>
        </w:rPr>
        <w:t>por lo menos</w:t>
      </w:r>
      <w:r w:rsidRPr="00004800">
        <w:rPr>
          <w:lang w:val="es-ES"/>
        </w:rPr>
        <w:t xml:space="preserve">. Esta norma no se aplica en los casos en </w:t>
      </w:r>
      <w:r w:rsidR="00D97050" w:rsidRPr="00004800">
        <w:rPr>
          <w:lang w:val="es-ES"/>
        </w:rPr>
        <w:t xml:space="preserve">los </w:t>
      </w:r>
      <w:r w:rsidRPr="00004800">
        <w:rPr>
          <w:lang w:val="es-ES"/>
        </w:rPr>
        <w:t>que el marido o la esposa adopt</w:t>
      </w:r>
      <w:r w:rsidR="00E378FA">
        <w:rPr>
          <w:lang w:val="es-ES"/>
        </w:rPr>
        <w:t>e</w:t>
      </w:r>
      <w:r w:rsidRPr="00004800">
        <w:rPr>
          <w:lang w:val="es-ES"/>
        </w:rPr>
        <w:t xml:space="preserve"> </w:t>
      </w:r>
      <w:r w:rsidR="00E378FA">
        <w:rPr>
          <w:lang w:val="es-ES"/>
        </w:rPr>
        <w:t>a</w:t>
      </w:r>
      <w:r w:rsidR="00E57AE8">
        <w:rPr>
          <w:lang w:val="es-ES"/>
        </w:rPr>
        <w:t>l hijo de su </w:t>
      </w:r>
      <w:r w:rsidRPr="00004800">
        <w:rPr>
          <w:lang w:val="es-ES"/>
        </w:rPr>
        <w:t xml:space="preserve">cónyuge. </w:t>
      </w:r>
      <w:r w:rsidR="00E378FA">
        <w:rPr>
          <w:lang w:val="es-ES"/>
        </w:rPr>
        <w:t>La</w:t>
      </w:r>
      <w:r w:rsidRPr="00004800">
        <w:rPr>
          <w:lang w:val="es-ES"/>
        </w:rPr>
        <w:t xml:space="preserve"> diferencia de </w:t>
      </w:r>
      <w:r w:rsidR="00E62922" w:rsidRPr="00004800">
        <w:rPr>
          <w:lang w:val="es-ES"/>
        </w:rPr>
        <w:t xml:space="preserve">edad </w:t>
      </w:r>
      <w:r w:rsidRPr="00004800">
        <w:rPr>
          <w:lang w:val="es-ES"/>
        </w:rPr>
        <w:t>se puede reducir por motivos v</w:t>
      </w:r>
      <w:r w:rsidR="00E57AE8">
        <w:rPr>
          <w:lang w:val="es-ES"/>
        </w:rPr>
        <w:t>álidos, pero no en más de cinco </w:t>
      </w:r>
      <w:r w:rsidRPr="00004800">
        <w:rPr>
          <w:lang w:val="es-ES"/>
        </w:rPr>
        <w:t>años</w:t>
      </w:r>
      <w:r w:rsidR="00615F49" w:rsidRPr="00004800">
        <w:rPr>
          <w:lang w:val="es-ES"/>
        </w:rPr>
        <w:t>.</w:t>
      </w:r>
    </w:p>
    <w:p w:rsidR="00615F49" w:rsidRPr="00004800" w:rsidRDefault="00DF1F5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Para la adopción de un niño se requiere el consentimiento de sus padres,</w:t>
      </w:r>
      <w:r w:rsidR="00CB0CE9" w:rsidRPr="00004800">
        <w:rPr>
          <w:lang w:val="es-ES"/>
        </w:rPr>
        <w:t xml:space="preserve"> salvo que se trate de</w:t>
      </w:r>
      <w:r w:rsidR="00A24539" w:rsidRPr="00004800">
        <w:rPr>
          <w:lang w:val="es-ES"/>
        </w:rPr>
        <w:t xml:space="preserve"> padres</w:t>
      </w:r>
      <w:r w:rsidR="00615F49" w:rsidRPr="00004800">
        <w:rPr>
          <w:lang w:val="es-ES"/>
        </w:rPr>
        <w:t>: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P</w:t>
      </w:r>
      <w:r w:rsidR="00A24539" w:rsidRPr="00004800">
        <w:rPr>
          <w:lang w:val="es-ES"/>
        </w:rPr>
        <w:t xml:space="preserve">rivados </w:t>
      </w:r>
      <w:r w:rsidR="001C5128" w:rsidRPr="00004800">
        <w:rPr>
          <w:lang w:val="es-ES"/>
        </w:rPr>
        <w:t xml:space="preserve">de patria </w:t>
      </w:r>
      <w:r w:rsidR="00A24539" w:rsidRPr="00004800">
        <w:rPr>
          <w:lang w:val="es-ES"/>
        </w:rPr>
        <w:t xml:space="preserve">la </w:t>
      </w:r>
      <w:r w:rsidR="001C5128" w:rsidRPr="00004800">
        <w:rPr>
          <w:lang w:val="es-ES"/>
        </w:rPr>
        <w:t>potestad</w:t>
      </w:r>
      <w:r w:rsidR="00615F49" w:rsidRPr="00004800">
        <w:rPr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D</w:t>
      </w:r>
      <w:r w:rsidR="00A24539" w:rsidRPr="00004800">
        <w:rPr>
          <w:lang w:val="es-ES"/>
        </w:rPr>
        <w:t xml:space="preserve">eclarados </w:t>
      </w:r>
      <w:r w:rsidR="001C5128" w:rsidRPr="00004800">
        <w:rPr>
          <w:lang w:val="es-ES"/>
        </w:rPr>
        <w:t>incapaces</w:t>
      </w:r>
      <w:r w:rsidR="00615F49" w:rsidRPr="00004800">
        <w:rPr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D</w:t>
      </w:r>
      <w:r w:rsidR="00A24539" w:rsidRPr="00004800">
        <w:rPr>
          <w:lang w:val="es-ES"/>
        </w:rPr>
        <w:t xml:space="preserve">eclarados </w:t>
      </w:r>
      <w:r w:rsidR="00D94FAD" w:rsidRPr="00004800">
        <w:rPr>
          <w:lang w:val="es-ES"/>
        </w:rPr>
        <w:t>en paradero desconocido</w:t>
      </w:r>
      <w:r w:rsidR="00615F49" w:rsidRPr="00004800">
        <w:rPr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D</w:t>
      </w:r>
      <w:r w:rsidR="00A24539" w:rsidRPr="00004800">
        <w:rPr>
          <w:lang w:val="es-ES"/>
        </w:rPr>
        <w:t>esconocidos</w:t>
      </w:r>
      <w:r w:rsidR="00615F49" w:rsidRPr="00004800">
        <w:rPr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Q</w:t>
      </w:r>
      <w:r w:rsidR="00A24539" w:rsidRPr="00004800">
        <w:rPr>
          <w:lang w:val="es-ES"/>
        </w:rPr>
        <w:t xml:space="preserve">ue </w:t>
      </w:r>
      <w:r w:rsidR="00D94FAD" w:rsidRPr="00004800">
        <w:rPr>
          <w:lang w:val="es-ES"/>
        </w:rPr>
        <w:t xml:space="preserve">no viven con el hijo y no </w:t>
      </w:r>
      <w:r w:rsidR="00E378FA">
        <w:rPr>
          <w:lang w:val="es-ES"/>
        </w:rPr>
        <w:t>se han ocupado de su mantenimiento</w:t>
      </w:r>
      <w:r w:rsidR="00D94FAD" w:rsidRPr="00004800">
        <w:rPr>
          <w:lang w:val="es-ES"/>
        </w:rPr>
        <w:t xml:space="preserve"> durante un período de más de seis meses</w:t>
      </w:r>
      <w:r w:rsidR="00E378FA" w:rsidRPr="00E378FA">
        <w:rPr>
          <w:lang w:val="es-ES"/>
        </w:rPr>
        <w:t xml:space="preserve"> </w:t>
      </w:r>
      <w:r w:rsidR="00E378FA" w:rsidRPr="00004800">
        <w:rPr>
          <w:lang w:val="es-ES"/>
        </w:rPr>
        <w:t>sin motivo</w:t>
      </w:r>
      <w:r w:rsidR="00615F49" w:rsidRPr="00004800">
        <w:rPr>
          <w:lang w:val="es-ES"/>
        </w:rPr>
        <w:t>.</w:t>
      </w:r>
    </w:p>
    <w:p w:rsidR="00615F49" w:rsidRPr="00004800" w:rsidRDefault="00232B9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Para adoptar </w:t>
      </w:r>
      <w:r w:rsidR="008D16CE" w:rsidRPr="00004800">
        <w:rPr>
          <w:lang w:val="es-ES"/>
        </w:rPr>
        <w:t xml:space="preserve">a </w:t>
      </w:r>
      <w:r w:rsidRPr="00004800">
        <w:rPr>
          <w:lang w:val="es-ES"/>
        </w:rPr>
        <w:t>un niño que ha alcanzado la edad de 10 a</w:t>
      </w:r>
      <w:r w:rsidR="00667617">
        <w:rPr>
          <w:lang w:val="es-ES"/>
        </w:rPr>
        <w:t>ños es necesario que exprese su </w:t>
      </w:r>
      <w:r w:rsidRPr="00004800">
        <w:rPr>
          <w:lang w:val="es-ES"/>
        </w:rPr>
        <w:t xml:space="preserve">consentimiento </w:t>
      </w:r>
      <w:r w:rsidR="00D1369D" w:rsidRPr="00004800">
        <w:rPr>
          <w:lang w:val="es-ES"/>
        </w:rPr>
        <w:t>ante</w:t>
      </w:r>
      <w:r w:rsidRPr="00004800">
        <w:rPr>
          <w:lang w:val="es-ES"/>
        </w:rPr>
        <w:t xml:space="preserve"> un tribunal. </w:t>
      </w:r>
      <w:r w:rsidR="00235683">
        <w:rPr>
          <w:lang w:val="es-ES"/>
        </w:rPr>
        <w:t>Se puede adoptar a u</w:t>
      </w:r>
      <w:r w:rsidRPr="00004800">
        <w:rPr>
          <w:lang w:val="es-ES"/>
        </w:rPr>
        <w:t xml:space="preserve">n niño puede sin </w:t>
      </w:r>
      <w:r w:rsidR="00D1369D" w:rsidRPr="00004800">
        <w:rPr>
          <w:lang w:val="es-ES"/>
        </w:rPr>
        <w:t xml:space="preserve">que </w:t>
      </w:r>
      <w:r w:rsidRPr="00004800">
        <w:rPr>
          <w:lang w:val="es-ES"/>
        </w:rPr>
        <w:t>expres</w:t>
      </w:r>
      <w:r w:rsidR="00D1369D" w:rsidRPr="00004800">
        <w:rPr>
          <w:lang w:val="es-ES"/>
        </w:rPr>
        <w:t>e</w:t>
      </w:r>
      <w:r w:rsidRPr="00004800">
        <w:rPr>
          <w:lang w:val="es-ES"/>
        </w:rPr>
        <w:t xml:space="preserve"> su consentimiento si antes de la adopción vivía con la familia adoptiva </w:t>
      </w:r>
      <w:r w:rsidR="00235683">
        <w:rPr>
          <w:lang w:val="es-ES"/>
        </w:rPr>
        <w:t>sin saber</w:t>
      </w:r>
      <w:r w:rsidR="00667617">
        <w:rPr>
          <w:lang w:val="es-ES"/>
        </w:rPr>
        <w:t xml:space="preserve"> que estas personas </w:t>
      </w:r>
      <w:r w:rsidRPr="00004800">
        <w:rPr>
          <w:lang w:val="es-ES"/>
        </w:rPr>
        <w:t>no eran sus padres biológicos</w:t>
      </w:r>
      <w:r w:rsidR="00615F49" w:rsidRPr="00004800">
        <w:rPr>
          <w:lang w:val="es-ES"/>
        </w:rPr>
        <w:t>.</w:t>
      </w:r>
    </w:p>
    <w:p w:rsidR="00615F49" w:rsidRPr="00004800" w:rsidRDefault="0060412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 adopción se puede revocar</w:t>
      </w:r>
      <w:r w:rsidR="00D1369D" w:rsidRPr="00004800">
        <w:rPr>
          <w:lang w:val="es-ES"/>
        </w:rPr>
        <w:t xml:space="preserve"> si </w:t>
      </w:r>
      <w:r w:rsidR="00235683">
        <w:rPr>
          <w:lang w:val="es-ES"/>
        </w:rPr>
        <w:t>lo exige el interés superior d</w:t>
      </w:r>
      <w:r w:rsidR="00D1369D" w:rsidRPr="00004800">
        <w:rPr>
          <w:lang w:val="es-ES"/>
        </w:rPr>
        <w:t xml:space="preserve">el niño </w:t>
      </w:r>
      <w:r w:rsidR="00E77FA0" w:rsidRPr="00004800">
        <w:rPr>
          <w:lang w:val="es-ES"/>
        </w:rPr>
        <w:t xml:space="preserve">por </w:t>
      </w:r>
      <w:r w:rsidR="00235683">
        <w:rPr>
          <w:lang w:val="es-ES"/>
        </w:rPr>
        <w:t>los motivos</w:t>
      </w:r>
      <w:r w:rsidR="00E77FA0" w:rsidRPr="00004800">
        <w:rPr>
          <w:lang w:val="es-ES"/>
        </w:rPr>
        <w:t xml:space="preserve"> siguientes</w:t>
      </w:r>
      <w:r w:rsidR="00615F49" w:rsidRPr="00004800">
        <w:rPr>
          <w:lang w:val="es-ES"/>
        </w:rPr>
        <w:t>: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3E2B94" w:rsidRPr="00004800">
        <w:rPr>
          <w:lang w:val="es-ES"/>
        </w:rPr>
        <w:t xml:space="preserve">os padres adoptivos no cumplen o no </w:t>
      </w:r>
      <w:r w:rsidR="0056168D">
        <w:rPr>
          <w:lang w:val="es-ES"/>
        </w:rPr>
        <w:t>están en condiciones de</w:t>
      </w:r>
      <w:r w:rsidR="003E2B94" w:rsidRPr="00004800">
        <w:rPr>
          <w:lang w:val="es-ES"/>
        </w:rPr>
        <w:t xml:space="preserve"> cumplir</w:t>
      </w:r>
      <w:r w:rsidR="00571FB9" w:rsidRPr="00004800">
        <w:rPr>
          <w:lang w:val="es-ES"/>
        </w:rPr>
        <w:t xml:space="preserve"> sus obligaciones con respecto al mantenimiento y</w:t>
      </w:r>
      <w:r w:rsidR="00F44308" w:rsidRPr="00004800">
        <w:rPr>
          <w:lang w:val="es-ES"/>
        </w:rPr>
        <w:t xml:space="preserve"> la</w:t>
      </w:r>
      <w:r w:rsidR="00571FB9" w:rsidRPr="00004800">
        <w:rPr>
          <w:lang w:val="es-ES"/>
        </w:rPr>
        <w:t xml:space="preserve"> educación del hijo adopt</w:t>
      </w:r>
      <w:r w:rsidR="0056168D">
        <w:rPr>
          <w:lang w:val="es-ES"/>
        </w:rPr>
        <w:t>ado</w:t>
      </w:r>
      <w:r w:rsidR="00615F49" w:rsidRPr="00004800">
        <w:rPr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H</w:t>
      </w:r>
      <w:r w:rsidR="00F44308" w:rsidRPr="00004800">
        <w:rPr>
          <w:lang w:val="es-ES"/>
        </w:rPr>
        <w:t xml:space="preserve">acen </w:t>
      </w:r>
      <w:r w:rsidR="001818A6" w:rsidRPr="00004800">
        <w:rPr>
          <w:lang w:val="es-ES"/>
        </w:rPr>
        <w:t>un uso indebido de</w:t>
      </w:r>
      <w:r w:rsidR="00F44308" w:rsidRPr="00004800">
        <w:rPr>
          <w:lang w:val="es-ES"/>
        </w:rPr>
        <w:t xml:space="preserve"> la </w:t>
      </w:r>
      <w:r w:rsidR="001818A6" w:rsidRPr="00004800">
        <w:rPr>
          <w:lang w:val="es-ES"/>
        </w:rPr>
        <w:t>patria potestad o tratan a su hijo con crueldad</w:t>
      </w:r>
      <w:r w:rsidR="00615F49" w:rsidRPr="00004800">
        <w:rPr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S</w:t>
      </w:r>
      <w:r w:rsidR="00F44308" w:rsidRPr="00004800">
        <w:rPr>
          <w:lang w:val="es-ES"/>
        </w:rPr>
        <w:t>on alcohólicos o toxicómanos</w:t>
      </w:r>
      <w:r w:rsidR="00615F49" w:rsidRPr="00004800">
        <w:rPr>
          <w:lang w:val="es-ES"/>
        </w:rPr>
        <w:t>;</w:t>
      </w:r>
    </w:p>
    <w:p w:rsidR="00615F49" w:rsidRPr="00004800" w:rsidRDefault="00667617" w:rsidP="00667617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632E44" w:rsidRPr="00004800">
        <w:rPr>
          <w:lang w:val="es-ES"/>
        </w:rPr>
        <w:t xml:space="preserve">a adopción se realizó sin el consentimiento de los padres del </w:t>
      </w:r>
      <w:r w:rsidR="006F4B98">
        <w:rPr>
          <w:lang w:val="es-ES"/>
        </w:rPr>
        <w:t>niño</w:t>
      </w:r>
      <w:r w:rsidR="00632E44" w:rsidRPr="00004800">
        <w:rPr>
          <w:lang w:val="es-ES"/>
        </w:rPr>
        <w:t xml:space="preserve"> o el cónyuge del padre adoptivo</w:t>
      </w:r>
      <w:r w:rsidR="00F44308" w:rsidRPr="00004800">
        <w:rPr>
          <w:lang w:val="es-ES"/>
        </w:rPr>
        <w:t xml:space="preserve"> si </w:t>
      </w:r>
      <w:r w:rsidR="00632E44" w:rsidRPr="00004800">
        <w:rPr>
          <w:lang w:val="es-ES"/>
        </w:rPr>
        <w:t>dicho consentimiento era necesario por ley</w:t>
      </w:r>
      <w:r w:rsidR="00615F49" w:rsidRPr="00004800">
        <w:rPr>
          <w:lang w:val="es-ES"/>
        </w:rPr>
        <w:t>.</w:t>
      </w:r>
    </w:p>
    <w:p w:rsidR="00615F49" w:rsidRPr="00004800" w:rsidRDefault="00794C9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tribunal </w:t>
      </w:r>
      <w:r w:rsidR="0056168D" w:rsidRPr="00004800">
        <w:rPr>
          <w:lang w:val="es-ES"/>
        </w:rPr>
        <w:t xml:space="preserve">también </w:t>
      </w:r>
      <w:r w:rsidRPr="00004800">
        <w:rPr>
          <w:lang w:val="es-ES"/>
        </w:rPr>
        <w:t xml:space="preserve">tiene derecho a revocar la adopción </w:t>
      </w:r>
      <w:r w:rsidR="00A11CC3" w:rsidRPr="00004800">
        <w:rPr>
          <w:lang w:val="es-ES"/>
        </w:rPr>
        <w:t xml:space="preserve">en otros casos </w:t>
      </w:r>
      <w:r w:rsidRPr="00004800">
        <w:rPr>
          <w:lang w:val="es-ES"/>
        </w:rPr>
        <w:t xml:space="preserve">si </w:t>
      </w:r>
      <w:r w:rsidR="0056168D">
        <w:rPr>
          <w:lang w:val="es-ES"/>
        </w:rPr>
        <w:t>lo exige el interés superior del</w:t>
      </w:r>
      <w:r w:rsidRPr="00004800">
        <w:rPr>
          <w:lang w:val="es-ES"/>
        </w:rPr>
        <w:t xml:space="preserve"> niño</w:t>
      </w:r>
      <w:r w:rsidR="00615F49" w:rsidRPr="00004800">
        <w:rPr>
          <w:lang w:val="es-ES"/>
        </w:rPr>
        <w:t>.</w:t>
      </w:r>
    </w:p>
    <w:p w:rsidR="00615F49" w:rsidRPr="00004800" w:rsidRDefault="00A11CC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i/>
          <w:lang w:val="es-ES"/>
        </w:rPr>
      </w:pPr>
      <w:r w:rsidRPr="00004800">
        <w:rPr>
          <w:lang w:val="es-ES"/>
        </w:rPr>
        <w:t>En total, en los programas de adopción de 2002 a 2006 participaron</w:t>
      </w:r>
      <w:r w:rsidR="00865AE9" w:rsidRPr="00004800">
        <w:rPr>
          <w:lang w:val="es-ES"/>
        </w:rPr>
        <w:t xml:space="preserve"> </w:t>
      </w:r>
      <w:r w:rsidR="00615F49" w:rsidRPr="00004800">
        <w:rPr>
          <w:lang w:val="es-ES"/>
        </w:rPr>
        <w:t>1</w:t>
      </w:r>
      <w:r w:rsidR="00865AE9" w:rsidRPr="00004800">
        <w:rPr>
          <w:lang w:val="es-ES"/>
        </w:rPr>
        <w:t>.</w:t>
      </w:r>
      <w:r w:rsidR="00615F49" w:rsidRPr="00004800">
        <w:rPr>
          <w:lang w:val="es-ES"/>
        </w:rPr>
        <w:t xml:space="preserve">592 </w:t>
      </w:r>
      <w:r w:rsidR="00865AE9" w:rsidRPr="00004800">
        <w:rPr>
          <w:lang w:val="es-ES"/>
        </w:rPr>
        <w:t xml:space="preserve">niños </w:t>
      </w:r>
      <w:r w:rsidR="00615F49" w:rsidRPr="00004800">
        <w:rPr>
          <w:lang w:val="es-ES"/>
        </w:rPr>
        <w:t>(</w:t>
      </w:r>
      <w:r w:rsidR="0064728D" w:rsidRPr="00004800">
        <w:rPr>
          <w:lang w:val="es-ES"/>
        </w:rPr>
        <w:t>c</w:t>
      </w:r>
      <w:r w:rsidR="00865AE9" w:rsidRPr="00004800">
        <w:rPr>
          <w:lang w:val="es-ES"/>
        </w:rPr>
        <w:t>uadro</w:t>
      </w:r>
      <w:r w:rsidR="0056168D">
        <w:rPr>
          <w:lang w:val="es-ES"/>
        </w:rPr>
        <w:t> </w:t>
      </w:r>
      <w:r w:rsidR="00615F49" w:rsidRPr="00004800">
        <w:rPr>
          <w:lang w:val="es-ES"/>
        </w:rPr>
        <w:t>8).</w:t>
      </w:r>
    </w:p>
    <w:p w:rsidR="00615F49" w:rsidRPr="00004800" w:rsidRDefault="00865AE9" w:rsidP="00486E7E">
      <w:pPr>
        <w:tabs>
          <w:tab w:val="left" w:pos="0"/>
          <w:tab w:val="left" w:pos="360"/>
          <w:tab w:val="left" w:pos="720"/>
        </w:tabs>
        <w:jc w:val="center"/>
        <w:rPr>
          <w:b/>
          <w:lang w:val="es-ES"/>
        </w:rPr>
      </w:pPr>
      <w:r w:rsidRPr="00004800">
        <w:rPr>
          <w:b/>
          <w:lang w:val="es-ES"/>
        </w:rPr>
        <w:t xml:space="preserve">Cuadro </w:t>
      </w:r>
      <w:r w:rsidR="00615F49" w:rsidRPr="00004800">
        <w:rPr>
          <w:b/>
          <w:lang w:val="es-ES"/>
        </w:rPr>
        <w:t>8</w:t>
      </w:r>
      <w:r w:rsidR="007E47C8">
        <w:rPr>
          <w:b/>
          <w:lang w:val="es-ES"/>
        </w:rPr>
        <w:t xml:space="preserve">.  </w:t>
      </w:r>
      <w:r w:rsidRPr="00004800">
        <w:rPr>
          <w:b/>
          <w:lang w:val="es-ES"/>
        </w:rPr>
        <w:t xml:space="preserve">Adopciones </w:t>
      </w:r>
      <w:r w:rsidR="00B62B67" w:rsidRPr="00004800">
        <w:rPr>
          <w:b/>
          <w:lang w:val="es-ES"/>
        </w:rPr>
        <w:t>entre</w:t>
      </w:r>
      <w:r w:rsidRPr="00004800">
        <w:rPr>
          <w:b/>
          <w:lang w:val="es-ES"/>
        </w:rPr>
        <w:t xml:space="preserve"> </w:t>
      </w:r>
      <w:r w:rsidR="00615F49" w:rsidRPr="00004800">
        <w:rPr>
          <w:b/>
          <w:lang w:val="es-ES"/>
        </w:rPr>
        <w:t xml:space="preserve">2002 </w:t>
      </w:r>
      <w:r w:rsidR="00B62B67" w:rsidRPr="00004800">
        <w:rPr>
          <w:b/>
          <w:lang w:val="es-ES"/>
        </w:rPr>
        <w:t xml:space="preserve">y </w:t>
      </w:r>
      <w:r w:rsidR="00615F49" w:rsidRPr="00004800">
        <w:rPr>
          <w:b/>
          <w:lang w:val="es-ES"/>
        </w:rPr>
        <w:t>2006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3478"/>
        <w:gridCol w:w="1200"/>
        <w:gridCol w:w="1080"/>
        <w:gridCol w:w="961"/>
        <w:gridCol w:w="959"/>
        <w:gridCol w:w="961"/>
        <w:gridCol w:w="932"/>
      </w:tblGrid>
      <w:tr w:rsidR="00603289" w:rsidRPr="00004800" w:rsidTr="00267103">
        <w:trPr>
          <w:trHeight w:val="23"/>
          <w:jc w:val="center"/>
        </w:trPr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lang w:val="es-ES"/>
              </w:rPr>
            </w:pPr>
            <w:r w:rsidRPr="00004800">
              <w:rPr>
                <w:lang w:val="es-ES"/>
              </w:rPr>
              <w:t>Años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lang w:val="es-ES"/>
              </w:rPr>
            </w:pPr>
            <w:r w:rsidRPr="00004800">
              <w:rPr>
                <w:bCs/>
                <w:lang w:val="es-ES"/>
              </w:rPr>
              <w:t>2002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lang w:val="es-ES"/>
              </w:rPr>
            </w:pPr>
            <w:r w:rsidRPr="00004800">
              <w:rPr>
                <w:bCs/>
                <w:lang w:val="es-ES"/>
              </w:rPr>
              <w:t>2003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lang w:val="es-ES"/>
              </w:rPr>
            </w:pPr>
            <w:r w:rsidRPr="00004800">
              <w:rPr>
                <w:bCs/>
                <w:lang w:val="es-ES"/>
              </w:rPr>
              <w:t>2004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lang w:val="es-ES"/>
              </w:rPr>
            </w:pPr>
            <w:r w:rsidRPr="00004800">
              <w:rPr>
                <w:bCs/>
                <w:lang w:val="es-ES"/>
              </w:rPr>
              <w:t>2005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lang w:val="es-ES"/>
              </w:rPr>
            </w:pPr>
            <w:r w:rsidRPr="00004800">
              <w:rPr>
                <w:bCs/>
                <w:lang w:val="es-ES"/>
              </w:rPr>
              <w:t>2006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lang w:val="es-ES"/>
              </w:rPr>
            </w:pPr>
            <w:r w:rsidRPr="00004800">
              <w:rPr>
                <w:bCs/>
                <w:lang w:val="es-ES"/>
              </w:rPr>
              <w:t>Total</w:t>
            </w:r>
          </w:p>
        </w:tc>
      </w:tr>
      <w:tr w:rsidR="00603289" w:rsidRPr="00004800" w:rsidTr="00267103">
        <w:trPr>
          <w:trHeight w:val="23"/>
          <w:jc w:val="center"/>
        </w:trPr>
        <w:tc>
          <w:tcPr>
            <w:tcW w:w="1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lang w:val="es-ES"/>
              </w:rPr>
            </w:pPr>
            <w:r w:rsidRPr="00004800">
              <w:rPr>
                <w:lang w:val="es-ES"/>
              </w:rPr>
              <w:t>Número de niños adoptados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295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321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358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320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1592</w:t>
            </w:r>
          </w:p>
        </w:tc>
      </w:tr>
      <w:tr w:rsidR="00603289" w:rsidRPr="00004800" w:rsidTr="00267103">
        <w:trPr>
          <w:trHeight w:val="23"/>
          <w:jc w:val="center"/>
        </w:trPr>
        <w:tc>
          <w:tcPr>
            <w:tcW w:w="1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lang w:val="es-ES"/>
              </w:rPr>
            </w:pPr>
            <w:r w:rsidRPr="00004800">
              <w:rPr>
                <w:lang w:val="es-ES"/>
              </w:rPr>
              <w:t>Parejas adoptivas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145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125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145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698</w:t>
            </w:r>
          </w:p>
        </w:tc>
      </w:tr>
      <w:tr w:rsidR="00603289" w:rsidRPr="00004800" w:rsidTr="00267103">
        <w:trPr>
          <w:trHeight w:val="23"/>
          <w:jc w:val="center"/>
        </w:trPr>
        <w:tc>
          <w:tcPr>
            <w:tcW w:w="1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lang w:val="es-ES"/>
              </w:rPr>
            </w:pPr>
            <w:r w:rsidRPr="00004800">
              <w:rPr>
                <w:lang w:val="es-ES"/>
              </w:rPr>
              <w:t>Otros cónyuges adoptivos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150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196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176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03289" w:rsidRPr="00004800" w:rsidRDefault="00603289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895</w:t>
            </w:r>
          </w:p>
        </w:tc>
      </w:tr>
    </w:tbl>
    <w:p w:rsidR="000C056C" w:rsidRDefault="00B62B6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En</w:t>
      </w:r>
      <w:r w:rsidR="006913D1" w:rsidRPr="00004800">
        <w:rPr>
          <w:lang w:val="es-ES"/>
        </w:rPr>
        <w:t xml:space="preserve"> los programas de adopción internacional </w:t>
      </w:r>
      <w:r w:rsidRPr="00004800">
        <w:rPr>
          <w:lang w:val="es-ES"/>
        </w:rPr>
        <w:t>entre</w:t>
      </w:r>
      <w:r w:rsidR="00615F49" w:rsidRPr="00004800">
        <w:rPr>
          <w:lang w:val="es-ES"/>
        </w:rPr>
        <w:t xml:space="preserve"> 2000 </w:t>
      </w:r>
      <w:r w:rsidRPr="00004800">
        <w:rPr>
          <w:lang w:val="es-ES"/>
        </w:rPr>
        <w:t>y</w:t>
      </w:r>
      <w:r w:rsidR="00615F49" w:rsidRPr="00004800">
        <w:rPr>
          <w:lang w:val="es-ES"/>
        </w:rPr>
        <w:t xml:space="preserve"> 2006</w:t>
      </w:r>
      <w:r w:rsidR="006913D1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hubo </w:t>
      </w:r>
      <w:r w:rsidR="006913D1" w:rsidRPr="00004800">
        <w:rPr>
          <w:lang w:val="es-ES"/>
        </w:rPr>
        <w:t>390</w:t>
      </w:r>
      <w:r w:rsidRPr="00004800">
        <w:rPr>
          <w:lang w:val="es-ES"/>
        </w:rPr>
        <w:t xml:space="preserve"> participantes, </w:t>
      </w:r>
      <w:r w:rsidR="00615F49" w:rsidRPr="00004800">
        <w:rPr>
          <w:lang w:val="es-ES"/>
        </w:rPr>
        <w:t>208</w:t>
      </w:r>
      <w:r w:rsidR="00E57AE8">
        <w:rPr>
          <w:lang w:val="es-ES"/>
        </w:rPr>
        <w:t> </w:t>
      </w:r>
      <w:r w:rsidR="006913D1" w:rsidRPr="00004800">
        <w:rPr>
          <w:lang w:val="es-ES"/>
        </w:rPr>
        <w:t xml:space="preserve">niños y </w:t>
      </w:r>
      <w:r w:rsidR="00615F49" w:rsidRPr="00004800">
        <w:rPr>
          <w:lang w:val="es-ES"/>
        </w:rPr>
        <w:t>182</w:t>
      </w:r>
      <w:r w:rsidR="006913D1" w:rsidRPr="00004800">
        <w:rPr>
          <w:lang w:val="es-ES"/>
        </w:rPr>
        <w:t xml:space="preserve"> niñas </w:t>
      </w:r>
      <w:r w:rsidR="00615F49" w:rsidRPr="00004800">
        <w:rPr>
          <w:lang w:val="es-ES"/>
        </w:rPr>
        <w:t>(</w:t>
      </w:r>
      <w:r w:rsidR="00602CA9" w:rsidRPr="00004800">
        <w:rPr>
          <w:lang w:val="es-ES"/>
        </w:rPr>
        <w:t>c</w:t>
      </w:r>
      <w:r w:rsidR="006913D1" w:rsidRPr="00004800">
        <w:rPr>
          <w:lang w:val="es-ES"/>
        </w:rPr>
        <w:t>uadro</w:t>
      </w:r>
      <w:r w:rsidR="00615F49" w:rsidRPr="00004800">
        <w:rPr>
          <w:lang w:val="es-ES"/>
        </w:rPr>
        <w:t xml:space="preserve"> 9).</w:t>
      </w:r>
    </w:p>
    <w:p w:rsidR="00615F49" w:rsidRPr="00004800" w:rsidRDefault="00AB1524" w:rsidP="00E57AE8">
      <w:pPr>
        <w:keepNext/>
        <w:tabs>
          <w:tab w:val="left" w:pos="840"/>
        </w:tabs>
        <w:autoSpaceDE w:val="0"/>
        <w:autoSpaceDN w:val="0"/>
        <w:adjustRightInd w:val="0"/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9</w:t>
      </w:r>
      <w:r w:rsidR="007E47C8">
        <w:rPr>
          <w:b/>
          <w:lang w:val="es-ES"/>
        </w:rPr>
        <w:t xml:space="preserve">.  </w:t>
      </w:r>
      <w:r w:rsidRPr="00004800">
        <w:rPr>
          <w:b/>
          <w:lang w:val="es-ES"/>
        </w:rPr>
        <w:t>Adopciones internacionales</w:t>
      </w:r>
      <w:r w:rsidR="00615F49" w:rsidRPr="00004800">
        <w:rPr>
          <w:b/>
          <w:lang w:val="es-ES"/>
        </w:rPr>
        <w:t xml:space="preserve"> </w:t>
      </w:r>
      <w:r w:rsidR="006A10A2" w:rsidRPr="00004800">
        <w:rPr>
          <w:b/>
          <w:lang w:val="es-ES"/>
        </w:rPr>
        <w:t>en</w:t>
      </w:r>
      <w:r w:rsidR="00615F49" w:rsidRPr="00004800">
        <w:rPr>
          <w:b/>
          <w:lang w:val="es-ES"/>
        </w:rPr>
        <w:t xml:space="preserve"> 2000–2006</w:t>
      </w:r>
      <w:r w:rsidR="00FC4639" w:rsidRPr="00004800">
        <w:rPr>
          <w:b/>
          <w:lang w:val="es-ES"/>
        </w:rPr>
        <w:t xml:space="preserve"> por país receptor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"/>
        <w:gridCol w:w="2123"/>
        <w:gridCol w:w="812"/>
        <w:gridCol w:w="812"/>
        <w:gridCol w:w="812"/>
        <w:gridCol w:w="812"/>
        <w:gridCol w:w="812"/>
        <w:gridCol w:w="812"/>
        <w:gridCol w:w="812"/>
        <w:gridCol w:w="844"/>
      </w:tblGrid>
      <w:tr w:rsidR="00E57AE8" w:rsidRPr="00004800" w:rsidTr="00E57AE8">
        <w:trPr>
          <w:tblHeader/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E57AE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Nº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E57AE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País receptor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E57AE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2000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E57AE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2001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E57AE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2002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E57AE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2003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E57AE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2004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E57AE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2005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E57AE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2006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E57AE8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Total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Estados Unidos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93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6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7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22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49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30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23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230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Italia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19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9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10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9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13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62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3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Israel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5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13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7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27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4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Suiza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7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3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15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5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España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6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7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16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6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Canadá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9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4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3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3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19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7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Alemania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3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7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8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Francia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3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8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9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Suecia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1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10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República Checa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1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11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Bélgica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12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Rusia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0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13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Grecia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1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14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Rumania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0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15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Ucrania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 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1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Total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15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134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9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7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59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83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46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52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390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Niños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71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4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4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39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40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26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24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208</w:t>
            </w:r>
          </w:p>
        </w:tc>
      </w:tr>
      <w:tr w:rsidR="00E57AE8" w:rsidRPr="00004800" w:rsidTr="00E57AE8">
        <w:trPr>
          <w:jc w:val="center"/>
        </w:trPr>
        <w:tc>
          <w:tcPr>
            <w:tcW w:w="480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Niñas</w:t>
            </w:r>
          </w:p>
        </w:tc>
        <w:tc>
          <w:tcPr>
            <w:tcW w:w="1109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63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5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3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20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43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20</w:t>
            </w:r>
          </w:p>
        </w:tc>
        <w:tc>
          <w:tcPr>
            <w:tcW w:w="424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28</w:t>
            </w:r>
          </w:p>
        </w:tc>
        <w:tc>
          <w:tcPr>
            <w:tcW w:w="441" w:type="pct"/>
            <w:noWrap/>
            <w:vAlign w:val="bottom"/>
          </w:tcPr>
          <w:p w:rsidR="00E57AE8" w:rsidRPr="00004800" w:rsidRDefault="00E57AE8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182</w:t>
            </w:r>
          </w:p>
        </w:tc>
      </w:tr>
    </w:tbl>
    <w:p w:rsidR="00615F49" w:rsidRPr="00004800" w:rsidRDefault="00615F49" w:rsidP="00E57AE8">
      <w:pPr>
        <w:pStyle w:val="Heading2"/>
        <w:spacing w:before="240"/>
        <w:ind w:left="482"/>
        <w:rPr>
          <w:lang w:val="es-ES"/>
        </w:rPr>
      </w:pPr>
      <w:r w:rsidRPr="00004800">
        <w:rPr>
          <w:lang w:val="es-ES"/>
        </w:rPr>
        <w:t xml:space="preserve">H. </w:t>
      </w:r>
      <w:r w:rsidR="00821886">
        <w:rPr>
          <w:lang w:val="es-ES"/>
        </w:rPr>
        <w:t xml:space="preserve"> </w:t>
      </w:r>
      <w:r w:rsidR="008C731E" w:rsidRPr="00004800">
        <w:rPr>
          <w:rFonts w:cs="Arial"/>
          <w:bCs/>
          <w:szCs w:val="24"/>
          <w:lang w:val="es-ES"/>
        </w:rPr>
        <w:t xml:space="preserve">Niños privados de entorno familiar </w:t>
      </w:r>
      <w:r w:rsidR="008C731E" w:rsidRPr="00004800">
        <w:rPr>
          <w:szCs w:val="24"/>
          <w:lang w:val="es-ES"/>
        </w:rPr>
        <w:t>y</w:t>
      </w:r>
      <w:r w:rsidRPr="00004800">
        <w:rPr>
          <w:szCs w:val="24"/>
          <w:lang w:val="es-ES"/>
        </w:rPr>
        <w:t xml:space="preserve"> </w:t>
      </w:r>
      <w:r w:rsidR="008C731E" w:rsidRPr="00004800">
        <w:rPr>
          <w:szCs w:val="24"/>
          <w:lang w:val="es-ES"/>
        </w:rPr>
        <w:t>del cuidado de sus padres</w:t>
      </w:r>
    </w:p>
    <w:p w:rsidR="00615F49" w:rsidRPr="00004800" w:rsidRDefault="002A677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</w:t>
      </w:r>
      <w:r w:rsidR="005D1199" w:rsidRPr="00004800">
        <w:rPr>
          <w:lang w:val="es-ES"/>
        </w:rPr>
        <w:t xml:space="preserve">as autoridades de supervisión locales </w:t>
      </w:r>
      <w:r w:rsidRPr="00004800">
        <w:rPr>
          <w:lang w:val="es-ES"/>
        </w:rPr>
        <w:t>identifican</w:t>
      </w:r>
      <w:r w:rsidR="005D1199" w:rsidRPr="00004800">
        <w:rPr>
          <w:lang w:val="es-ES"/>
        </w:rPr>
        <w:t xml:space="preserve"> </w:t>
      </w:r>
      <w:r w:rsidR="00B62B67" w:rsidRPr="00004800">
        <w:rPr>
          <w:lang w:val="es-ES"/>
        </w:rPr>
        <w:t xml:space="preserve">a los niños privados del cuidado de sus padres </w:t>
      </w:r>
      <w:r w:rsidR="00D03B5B">
        <w:rPr>
          <w:lang w:val="es-ES"/>
        </w:rPr>
        <w:t>y los inscriben en u</w:t>
      </w:r>
      <w:r w:rsidR="00B62B67" w:rsidRPr="00004800">
        <w:rPr>
          <w:lang w:val="es-ES"/>
        </w:rPr>
        <w:t xml:space="preserve">n </w:t>
      </w:r>
      <w:r w:rsidR="005D1199" w:rsidRPr="00004800">
        <w:rPr>
          <w:lang w:val="es-ES"/>
        </w:rPr>
        <w:t>registro</w:t>
      </w:r>
      <w:r w:rsidR="00D03B5B">
        <w:rPr>
          <w:lang w:val="es-ES"/>
        </w:rPr>
        <w:t xml:space="preserve"> </w:t>
      </w:r>
      <w:r w:rsidR="005D1199" w:rsidRPr="00004800">
        <w:rPr>
          <w:lang w:val="es-ES"/>
        </w:rPr>
        <w:t xml:space="preserve">y </w:t>
      </w:r>
      <w:r w:rsidR="00D03B5B" w:rsidRPr="00004800">
        <w:rPr>
          <w:lang w:val="es-ES"/>
        </w:rPr>
        <w:t>en cada caso eligen la colocación apropiada para su protección</w:t>
      </w:r>
      <w:r w:rsidR="005D1199" w:rsidRPr="00004800">
        <w:rPr>
          <w:lang w:val="es-ES"/>
        </w:rPr>
        <w:t xml:space="preserve"> teniendo en cuenta las circunstancias específicas por las que </w:t>
      </w:r>
      <w:r w:rsidR="00D03B5B">
        <w:rPr>
          <w:lang w:val="es-ES"/>
        </w:rPr>
        <w:t>se vieron privados de</w:t>
      </w:r>
      <w:r w:rsidR="005D1199" w:rsidRPr="00004800">
        <w:rPr>
          <w:lang w:val="es-ES"/>
        </w:rPr>
        <w:t xml:space="preserve"> </w:t>
      </w:r>
      <w:r w:rsidR="00ED27AA" w:rsidRPr="00004800">
        <w:rPr>
          <w:lang w:val="es-ES"/>
        </w:rPr>
        <w:t xml:space="preserve">la </w:t>
      </w:r>
      <w:r w:rsidR="005D1199" w:rsidRPr="00004800">
        <w:rPr>
          <w:lang w:val="es-ES"/>
        </w:rPr>
        <w:t>atención parental</w:t>
      </w:r>
      <w:r w:rsidR="00D03B5B">
        <w:rPr>
          <w:lang w:val="es-ES"/>
        </w:rPr>
        <w:t xml:space="preserve"> y</w:t>
      </w:r>
      <w:r w:rsidR="005D1199" w:rsidRPr="00004800">
        <w:rPr>
          <w:lang w:val="es-ES"/>
        </w:rPr>
        <w:t xml:space="preserve"> garantizan un control sistemático de las condiciones en las que viven, se crían y </w:t>
      </w:r>
      <w:r w:rsidR="00B62B67" w:rsidRPr="00004800">
        <w:rPr>
          <w:lang w:val="es-ES"/>
        </w:rPr>
        <w:t xml:space="preserve">se </w:t>
      </w:r>
      <w:r w:rsidR="005D1199" w:rsidRPr="00004800">
        <w:rPr>
          <w:lang w:val="es-ES"/>
        </w:rPr>
        <w:t xml:space="preserve">educan. </w:t>
      </w:r>
      <w:r w:rsidR="00ED27AA" w:rsidRPr="00004800">
        <w:rPr>
          <w:lang w:val="es-ES"/>
        </w:rPr>
        <w:t>L</w:t>
      </w:r>
      <w:r w:rsidR="00A165C7">
        <w:rPr>
          <w:lang w:val="es-ES"/>
        </w:rPr>
        <w:t>o</w:t>
      </w:r>
      <w:r w:rsidR="00ED27AA" w:rsidRPr="00004800">
        <w:rPr>
          <w:lang w:val="es-ES"/>
        </w:rPr>
        <w:t>s responsables</w:t>
      </w:r>
      <w:r w:rsidR="005D1199" w:rsidRPr="00004800">
        <w:rPr>
          <w:lang w:val="es-ES"/>
        </w:rPr>
        <w:t xml:space="preserve"> de las instituciones </w:t>
      </w:r>
      <w:r w:rsidR="00602CA9" w:rsidRPr="00004800">
        <w:rPr>
          <w:lang w:val="es-ES"/>
        </w:rPr>
        <w:t>docentes</w:t>
      </w:r>
      <w:r w:rsidR="00ED27AA" w:rsidRPr="00004800">
        <w:rPr>
          <w:lang w:val="es-ES"/>
        </w:rPr>
        <w:t>, los sanatorios, las instituciones</w:t>
      </w:r>
      <w:r w:rsidR="005D1199" w:rsidRPr="00004800">
        <w:rPr>
          <w:lang w:val="es-ES"/>
        </w:rPr>
        <w:t xml:space="preserve"> de asistencia </w:t>
      </w:r>
      <w:r w:rsidR="00ED27AA" w:rsidRPr="00004800">
        <w:rPr>
          <w:lang w:val="es-ES"/>
        </w:rPr>
        <w:t xml:space="preserve">social y otros centros </w:t>
      </w:r>
      <w:r w:rsidR="00A165C7">
        <w:rPr>
          <w:lang w:val="es-ES"/>
        </w:rPr>
        <w:t>análogos, así como</w:t>
      </w:r>
      <w:r w:rsidR="005D1199" w:rsidRPr="00004800">
        <w:rPr>
          <w:lang w:val="es-ES"/>
        </w:rPr>
        <w:t xml:space="preserve"> otras personas que </w:t>
      </w:r>
      <w:r w:rsidR="00A165C7">
        <w:rPr>
          <w:lang w:val="es-ES"/>
        </w:rPr>
        <w:t>tengan</w:t>
      </w:r>
      <w:r w:rsidR="005D1199" w:rsidRPr="00004800">
        <w:rPr>
          <w:lang w:val="es-ES"/>
        </w:rPr>
        <w:t xml:space="preserve"> </w:t>
      </w:r>
      <w:r w:rsidR="004B1531" w:rsidRPr="00004800">
        <w:rPr>
          <w:lang w:val="es-ES"/>
        </w:rPr>
        <w:t xml:space="preserve">información </w:t>
      </w:r>
      <w:r w:rsidR="00ED27AA" w:rsidRPr="00004800">
        <w:rPr>
          <w:lang w:val="es-ES"/>
        </w:rPr>
        <w:t xml:space="preserve">acerca de </w:t>
      </w:r>
      <w:r w:rsidR="005D1199" w:rsidRPr="00004800">
        <w:rPr>
          <w:lang w:val="es-ES"/>
        </w:rPr>
        <w:t>dichos niños</w:t>
      </w:r>
      <w:r w:rsidR="00A165C7">
        <w:rPr>
          <w:lang w:val="es-ES"/>
        </w:rPr>
        <w:t>,</w:t>
      </w:r>
      <w:r w:rsidR="00B62B67" w:rsidRPr="00004800">
        <w:rPr>
          <w:lang w:val="es-ES"/>
        </w:rPr>
        <w:t xml:space="preserve"> están obligado</w:t>
      </w:r>
      <w:r w:rsidR="005D1199" w:rsidRPr="00004800">
        <w:rPr>
          <w:lang w:val="es-ES"/>
        </w:rPr>
        <w:t xml:space="preserve">s a notificar </w:t>
      </w:r>
      <w:r w:rsidR="00A165C7" w:rsidRPr="00004800">
        <w:rPr>
          <w:lang w:val="es-ES"/>
        </w:rPr>
        <w:t xml:space="preserve">en un plazo de tres días </w:t>
      </w:r>
      <w:r w:rsidR="005D1199" w:rsidRPr="00004800">
        <w:rPr>
          <w:lang w:val="es-ES"/>
        </w:rPr>
        <w:t xml:space="preserve">a la autoridad </w:t>
      </w:r>
      <w:r w:rsidR="00ED27AA" w:rsidRPr="00004800">
        <w:rPr>
          <w:lang w:val="es-ES"/>
        </w:rPr>
        <w:t xml:space="preserve">de supervisión </w:t>
      </w:r>
      <w:r w:rsidR="00B62B67" w:rsidRPr="00004800">
        <w:rPr>
          <w:lang w:val="es-ES"/>
        </w:rPr>
        <w:t>el lugar en el que se encuentra el</w:t>
      </w:r>
      <w:r w:rsidR="00ED27AA" w:rsidRPr="00004800">
        <w:rPr>
          <w:lang w:val="es-ES"/>
        </w:rPr>
        <w:t xml:space="preserve"> niño</w:t>
      </w:r>
      <w:r w:rsidR="00615F49" w:rsidRPr="00004800">
        <w:rPr>
          <w:lang w:val="es-ES"/>
        </w:rPr>
        <w:t>.</w:t>
      </w:r>
    </w:p>
    <w:p w:rsidR="00615F49" w:rsidRPr="00004800" w:rsidRDefault="00A422E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Los niños privados del cuidado de los padres </w:t>
      </w:r>
      <w:r w:rsidR="00A219DC" w:rsidRPr="00004800">
        <w:rPr>
          <w:lang w:val="es-ES"/>
        </w:rPr>
        <w:t xml:space="preserve">se </w:t>
      </w:r>
      <w:r w:rsidRPr="00004800">
        <w:rPr>
          <w:lang w:val="es-ES"/>
        </w:rPr>
        <w:t>puede</w:t>
      </w:r>
      <w:r w:rsidR="00A219DC" w:rsidRPr="00004800">
        <w:rPr>
          <w:lang w:val="es-ES"/>
        </w:rPr>
        <w:t>n</w:t>
      </w:r>
      <w:r w:rsidRPr="00004800">
        <w:rPr>
          <w:lang w:val="es-ES"/>
        </w:rPr>
        <w:t xml:space="preserve"> </w:t>
      </w:r>
      <w:r w:rsidR="00E57AE8">
        <w:rPr>
          <w:lang w:val="es-ES"/>
        </w:rPr>
        <w:t>encomendar para su cuidado y </w:t>
      </w:r>
      <w:r w:rsidR="00A165C7">
        <w:rPr>
          <w:lang w:val="es-ES"/>
        </w:rPr>
        <w:t>la educación</w:t>
      </w:r>
      <w:r w:rsidR="00615F49" w:rsidRPr="00004800">
        <w:rPr>
          <w:lang w:val="es-ES"/>
        </w:rPr>
        <w:t>:</w:t>
      </w:r>
    </w:p>
    <w:p w:rsidR="00615F49" w:rsidRPr="00004800" w:rsidRDefault="00E57AE8" w:rsidP="00E57AE8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167925" w:rsidRPr="00004800">
        <w:rPr>
          <w:lang w:val="es-ES"/>
        </w:rPr>
        <w:t xml:space="preserve"> un padre o padres adoptivos</w:t>
      </w:r>
      <w:r w:rsidR="00A165C7">
        <w:rPr>
          <w:lang w:val="es-ES"/>
        </w:rPr>
        <w:t>;</w:t>
      </w:r>
    </w:p>
    <w:p w:rsidR="00615F49" w:rsidRPr="00004800" w:rsidRDefault="00E57AE8" w:rsidP="00E57AE8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BF6BC0" w:rsidRPr="00004800">
        <w:rPr>
          <w:lang w:val="es-ES"/>
        </w:rPr>
        <w:t xml:space="preserve"> un tutor</w:t>
      </w:r>
      <w:r w:rsidR="00A165C7">
        <w:rPr>
          <w:lang w:val="es-ES"/>
        </w:rPr>
        <w:t>;</w:t>
      </w:r>
    </w:p>
    <w:p w:rsidR="00615F49" w:rsidRPr="00004800" w:rsidRDefault="00E57AE8" w:rsidP="00E57AE8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BF6BC0" w:rsidRPr="00004800">
        <w:rPr>
          <w:lang w:val="es-ES"/>
        </w:rPr>
        <w:t xml:space="preserve"> un hogar de </w:t>
      </w:r>
      <w:r w:rsidR="00602CA9" w:rsidRPr="00004800">
        <w:rPr>
          <w:lang w:val="es-ES"/>
        </w:rPr>
        <w:t>acogida</w:t>
      </w:r>
      <w:r w:rsidR="00A165C7">
        <w:rPr>
          <w:lang w:val="es-ES"/>
        </w:rPr>
        <w:t>;</w:t>
      </w:r>
    </w:p>
    <w:p w:rsidR="00615F49" w:rsidRPr="00004800" w:rsidRDefault="00E57AE8" w:rsidP="00E57AE8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BF6BC0" w:rsidRPr="00004800">
        <w:rPr>
          <w:lang w:val="es-ES"/>
        </w:rPr>
        <w:t xml:space="preserve"> una institución </w:t>
      </w:r>
      <w:r w:rsidR="00A165C7">
        <w:rPr>
          <w:lang w:val="es-ES"/>
        </w:rPr>
        <w:t>del Estado</w:t>
      </w:r>
      <w:r w:rsidR="00BF6BC0" w:rsidRPr="00004800">
        <w:rPr>
          <w:lang w:val="es-ES"/>
        </w:rPr>
        <w:t xml:space="preserve"> (</w:t>
      </w:r>
      <w:r w:rsidR="008B71EF" w:rsidRPr="00004800">
        <w:rPr>
          <w:lang w:val="es-ES"/>
        </w:rPr>
        <w:t>de enseñanza</w:t>
      </w:r>
      <w:r w:rsidR="00BF6BC0" w:rsidRPr="00004800">
        <w:rPr>
          <w:lang w:val="es-ES"/>
        </w:rPr>
        <w:t xml:space="preserve">, </w:t>
      </w:r>
      <w:r w:rsidR="008B71EF" w:rsidRPr="00004800">
        <w:rPr>
          <w:lang w:val="es-ES"/>
        </w:rPr>
        <w:t xml:space="preserve">de </w:t>
      </w:r>
      <w:r w:rsidR="00A165C7">
        <w:rPr>
          <w:lang w:val="es-ES"/>
        </w:rPr>
        <w:t>formación o</w:t>
      </w:r>
      <w:r w:rsidR="00BF6BC0" w:rsidRPr="00004800">
        <w:rPr>
          <w:lang w:val="es-ES"/>
        </w:rPr>
        <w:t xml:space="preserve"> </w:t>
      </w:r>
      <w:r w:rsidR="008B71EF" w:rsidRPr="00004800">
        <w:rPr>
          <w:lang w:val="es-ES"/>
        </w:rPr>
        <w:t xml:space="preserve">de </w:t>
      </w:r>
      <w:r w:rsidR="00BF6BC0" w:rsidRPr="00004800">
        <w:rPr>
          <w:lang w:val="es-ES"/>
        </w:rPr>
        <w:t>asistencia social)</w:t>
      </w:r>
      <w:r w:rsidR="00C04CE9" w:rsidRPr="00004800">
        <w:rPr>
          <w:lang w:val="es-ES"/>
        </w:rPr>
        <w:t xml:space="preserve"> para huérfanos y niños privados del cuidado </w:t>
      </w:r>
      <w:r w:rsidR="00425E21" w:rsidRPr="00004800">
        <w:rPr>
          <w:lang w:val="es-ES"/>
        </w:rPr>
        <w:t>parental</w:t>
      </w:r>
      <w:r w:rsidR="00A165C7" w:rsidRPr="00A165C7">
        <w:rPr>
          <w:lang w:val="es-ES"/>
        </w:rPr>
        <w:t xml:space="preserve"> </w:t>
      </w:r>
      <w:r w:rsidR="00A165C7" w:rsidRPr="00004800">
        <w:rPr>
          <w:lang w:val="es-ES"/>
        </w:rPr>
        <w:t>si no hay otra posibilidad</w:t>
      </w:r>
      <w:r w:rsidR="00A165C7">
        <w:rPr>
          <w:lang w:val="es-ES"/>
        </w:rPr>
        <w:t>.</w:t>
      </w:r>
    </w:p>
    <w:p w:rsidR="00615F49" w:rsidRPr="00004800" w:rsidRDefault="0021725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Al</w:t>
      </w:r>
      <w:r w:rsidR="00424823">
        <w:rPr>
          <w:lang w:val="es-ES"/>
        </w:rPr>
        <w:t xml:space="preserve"> </w:t>
      </w:r>
      <w:r w:rsidRPr="00004800">
        <w:rPr>
          <w:lang w:val="es-ES"/>
        </w:rPr>
        <w:t xml:space="preserve">elegir la </w:t>
      </w:r>
      <w:r w:rsidR="00602CA9" w:rsidRPr="00004800">
        <w:rPr>
          <w:lang w:val="es-ES"/>
        </w:rPr>
        <w:t>colocación</w:t>
      </w:r>
      <w:r w:rsidRPr="00004800">
        <w:rPr>
          <w:lang w:val="es-ES"/>
        </w:rPr>
        <w:t xml:space="preserve"> del niño hay que tener en cuenta su origen étnico, </w:t>
      </w:r>
      <w:r w:rsidR="00424823">
        <w:rPr>
          <w:lang w:val="es-ES"/>
        </w:rPr>
        <w:t xml:space="preserve">su </w:t>
      </w:r>
      <w:r w:rsidRPr="00004800">
        <w:rPr>
          <w:lang w:val="es-ES"/>
        </w:rPr>
        <w:t xml:space="preserve">cultura, </w:t>
      </w:r>
      <w:r w:rsidR="00424823">
        <w:rPr>
          <w:lang w:val="es-ES"/>
        </w:rPr>
        <w:t xml:space="preserve">su </w:t>
      </w:r>
      <w:r w:rsidRPr="00004800">
        <w:rPr>
          <w:lang w:val="es-ES"/>
        </w:rPr>
        <w:t xml:space="preserve">religión, </w:t>
      </w:r>
      <w:r w:rsidR="00424823">
        <w:rPr>
          <w:lang w:val="es-ES"/>
        </w:rPr>
        <w:t xml:space="preserve">su </w:t>
      </w:r>
      <w:r w:rsidRPr="00004800">
        <w:rPr>
          <w:lang w:val="es-ES"/>
        </w:rPr>
        <w:t xml:space="preserve">idioma, </w:t>
      </w:r>
      <w:r w:rsidR="00424823">
        <w:rPr>
          <w:lang w:val="es-ES"/>
        </w:rPr>
        <w:t xml:space="preserve">su </w:t>
      </w:r>
      <w:r w:rsidRPr="00004800">
        <w:rPr>
          <w:lang w:val="es-ES"/>
        </w:rPr>
        <w:t>estado de salud y</w:t>
      </w:r>
      <w:r w:rsidR="00424823">
        <w:rPr>
          <w:lang w:val="es-ES"/>
        </w:rPr>
        <w:t xml:space="preserve"> su</w:t>
      </w:r>
      <w:r w:rsidRPr="00004800">
        <w:rPr>
          <w:lang w:val="es-ES"/>
        </w:rPr>
        <w:t xml:space="preserve"> desarrollo</w:t>
      </w:r>
      <w:r w:rsidR="00B73B56" w:rsidRPr="00004800">
        <w:rPr>
          <w:lang w:val="es-ES"/>
        </w:rPr>
        <w:t>,</w:t>
      </w:r>
      <w:r w:rsidRPr="00004800">
        <w:rPr>
          <w:lang w:val="es-ES"/>
        </w:rPr>
        <w:t xml:space="preserve"> a fin de </w:t>
      </w:r>
      <w:r w:rsidR="00424823">
        <w:rPr>
          <w:lang w:val="es-ES"/>
        </w:rPr>
        <w:t>ofrecerle</w:t>
      </w:r>
      <w:r w:rsidRPr="00004800">
        <w:rPr>
          <w:lang w:val="es-ES"/>
        </w:rPr>
        <w:t xml:space="preserve"> unas condiciones de vida que garantice</w:t>
      </w:r>
      <w:r w:rsidR="00B73B56" w:rsidRPr="00004800">
        <w:rPr>
          <w:lang w:val="es-ES"/>
        </w:rPr>
        <w:t>n</w:t>
      </w:r>
      <w:r w:rsidRPr="00004800">
        <w:rPr>
          <w:lang w:val="es-ES"/>
        </w:rPr>
        <w:t xml:space="preserve"> la continuidad de la educación.</w:t>
      </w:r>
      <w:r w:rsidR="004314EF" w:rsidRPr="00004800">
        <w:rPr>
          <w:lang w:val="es-ES"/>
        </w:rPr>
        <w:t xml:space="preserve"> La autoridad de supervisión se encarga de los niños privados del cuidado de los padres hasta que encuentran un acomodo adecuado</w:t>
      </w:r>
      <w:r w:rsidR="00424823">
        <w:rPr>
          <w:lang w:val="es-ES"/>
        </w:rPr>
        <w:t>.</w:t>
      </w:r>
    </w:p>
    <w:p w:rsidR="00615F49" w:rsidRPr="00004800" w:rsidRDefault="00663024" w:rsidP="00486E7E">
      <w:pPr>
        <w:tabs>
          <w:tab w:val="left" w:pos="0"/>
          <w:tab w:val="left" w:pos="360"/>
          <w:tab w:val="left" w:pos="720"/>
        </w:tabs>
        <w:jc w:val="both"/>
        <w:rPr>
          <w:b/>
          <w:iCs/>
          <w:lang w:val="es-ES"/>
        </w:rPr>
      </w:pPr>
      <w:r w:rsidRPr="00004800">
        <w:rPr>
          <w:b/>
          <w:iCs/>
          <w:lang w:val="es-ES"/>
        </w:rPr>
        <w:t>Sistema de internados</w:t>
      </w:r>
    </w:p>
    <w:p w:rsidR="00615F49" w:rsidRPr="00004800" w:rsidRDefault="0054666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El sistema comprende 67 instituciones</w:t>
      </w:r>
      <w:r w:rsidR="000F34E6" w:rsidRPr="00004800">
        <w:rPr>
          <w:lang w:val="es-ES"/>
        </w:rPr>
        <w:t xml:space="preserve"> dependientes </w:t>
      </w:r>
      <w:r w:rsidRPr="00004800">
        <w:rPr>
          <w:lang w:val="es-ES"/>
        </w:rPr>
        <w:t>de tres ministerios y un organismo público local</w:t>
      </w:r>
      <w:r w:rsidR="000F34E6" w:rsidRPr="00004800">
        <w:rPr>
          <w:lang w:val="es-ES"/>
        </w:rPr>
        <w:t>,</w:t>
      </w:r>
      <w:r w:rsidRPr="00004800">
        <w:rPr>
          <w:lang w:val="es-ES"/>
        </w:rPr>
        <w:t xml:space="preserve"> de los </w:t>
      </w:r>
      <w:r w:rsidR="003E5E6E" w:rsidRPr="00004800">
        <w:rPr>
          <w:lang w:val="es-ES"/>
        </w:rPr>
        <w:t xml:space="preserve">siguientes </w:t>
      </w:r>
      <w:r w:rsidRPr="00004800">
        <w:rPr>
          <w:lang w:val="es-ES"/>
        </w:rPr>
        <w:t xml:space="preserve">tipos </w:t>
      </w:r>
      <w:r w:rsidR="00615F49" w:rsidRPr="00004800">
        <w:rPr>
          <w:lang w:val="es-ES"/>
        </w:rPr>
        <w:t>(</w:t>
      </w:r>
      <w:r w:rsidR="00602CA9" w:rsidRPr="00004800">
        <w:rPr>
          <w:lang w:val="es-ES"/>
        </w:rPr>
        <w:t>c</w:t>
      </w:r>
      <w:r w:rsidRPr="00004800">
        <w:rPr>
          <w:lang w:val="es-ES"/>
        </w:rPr>
        <w:t>uadro</w:t>
      </w:r>
      <w:r w:rsidR="00DE177E" w:rsidRPr="00004800">
        <w:rPr>
          <w:lang w:val="es-ES"/>
        </w:rPr>
        <w:t xml:space="preserve"> 10):</w:t>
      </w:r>
    </w:p>
    <w:p w:rsidR="00615F49" w:rsidRPr="00004800" w:rsidRDefault="002C7E23" w:rsidP="002C7E2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E</w:t>
      </w:r>
      <w:r w:rsidR="00BC5FE0" w:rsidRPr="00004800">
        <w:rPr>
          <w:lang w:val="es-ES"/>
        </w:rPr>
        <w:t xml:space="preserve">scuelas </w:t>
      </w:r>
      <w:r w:rsidR="00330531" w:rsidRPr="00004800">
        <w:rPr>
          <w:lang w:val="es-ES"/>
        </w:rPr>
        <w:t xml:space="preserve">primarias y </w:t>
      </w:r>
      <w:r w:rsidR="00BC5FE0" w:rsidRPr="00004800">
        <w:rPr>
          <w:lang w:val="es-ES"/>
        </w:rPr>
        <w:t>secundaria</w:t>
      </w:r>
      <w:r w:rsidR="00357A1B" w:rsidRPr="00004800">
        <w:rPr>
          <w:lang w:val="es-ES"/>
        </w:rPr>
        <w:t>s</w:t>
      </w:r>
      <w:r w:rsidR="00BC5FE0" w:rsidRPr="00004800">
        <w:rPr>
          <w:lang w:val="es-ES"/>
        </w:rPr>
        <w:t xml:space="preserve"> </w:t>
      </w:r>
      <w:r w:rsidR="00330531" w:rsidRPr="00004800">
        <w:rPr>
          <w:lang w:val="es-ES"/>
        </w:rPr>
        <w:t xml:space="preserve">en régimen de internado </w:t>
      </w:r>
      <w:r w:rsidR="00BC5FE0" w:rsidRPr="00004800">
        <w:rPr>
          <w:lang w:val="es-ES"/>
        </w:rPr>
        <w:t xml:space="preserve">y hogares para huérfanos </w:t>
      </w:r>
      <w:r w:rsidR="00B20A6A" w:rsidRPr="00004800">
        <w:rPr>
          <w:lang w:val="es-ES"/>
        </w:rPr>
        <w:t xml:space="preserve">o </w:t>
      </w:r>
      <w:r w:rsidR="006F4B98">
        <w:rPr>
          <w:lang w:val="es-ES"/>
        </w:rPr>
        <w:t>niños</w:t>
      </w:r>
      <w:r w:rsidR="00BC5FE0" w:rsidRPr="00004800">
        <w:rPr>
          <w:lang w:val="es-ES"/>
        </w:rPr>
        <w:t xml:space="preserve"> privados del cuidado </w:t>
      </w:r>
      <w:r w:rsidR="00425E21" w:rsidRPr="00004800">
        <w:rPr>
          <w:lang w:val="es-ES"/>
        </w:rPr>
        <w:t>parental</w:t>
      </w:r>
      <w:r w:rsidR="00615F49" w:rsidRPr="00004800">
        <w:rPr>
          <w:lang w:val="es-ES"/>
        </w:rPr>
        <w:t>;</w:t>
      </w:r>
    </w:p>
    <w:p w:rsidR="00615F49" w:rsidRPr="00004800" w:rsidRDefault="002C7E23" w:rsidP="002C7E2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I</w:t>
      </w:r>
      <w:r w:rsidR="008920D4" w:rsidRPr="00004800">
        <w:rPr>
          <w:lang w:val="es-ES"/>
        </w:rPr>
        <w:t xml:space="preserve">nternados </w:t>
      </w:r>
      <w:r w:rsidR="001F5292" w:rsidRPr="00004800">
        <w:rPr>
          <w:lang w:val="es-ES"/>
        </w:rPr>
        <w:t xml:space="preserve">auxiliares </w:t>
      </w:r>
      <w:r w:rsidR="008920D4" w:rsidRPr="00004800">
        <w:rPr>
          <w:lang w:val="es-ES"/>
        </w:rPr>
        <w:t>para niños con discapacidad mental</w:t>
      </w:r>
      <w:r w:rsidR="00615F49" w:rsidRPr="00004800">
        <w:rPr>
          <w:lang w:val="es-ES"/>
        </w:rPr>
        <w:t>;</w:t>
      </w:r>
    </w:p>
    <w:p w:rsidR="00615F49" w:rsidRPr="00004800" w:rsidRDefault="002C7E23" w:rsidP="002C7E2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I</w:t>
      </w:r>
      <w:r w:rsidR="000D47E9" w:rsidRPr="00004800">
        <w:rPr>
          <w:lang w:val="es-ES"/>
        </w:rPr>
        <w:t xml:space="preserve">nternados especiales para niños con discapacidad física y sensorial </w:t>
      </w:r>
      <w:r w:rsidR="00615F49" w:rsidRPr="00004800">
        <w:rPr>
          <w:lang w:val="es-ES"/>
        </w:rPr>
        <w:t>(</w:t>
      </w:r>
      <w:r w:rsidR="000D47E9" w:rsidRPr="00004800">
        <w:rPr>
          <w:lang w:val="es-ES"/>
        </w:rPr>
        <w:t>discapacidad locomotora, auditiva y visual</w:t>
      </w:r>
      <w:r w:rsidR="00615F49" w:rsidRPr="00004800">
        <w:rPr>
          <w:lang w:val="es-ES"/>
        </w:rPr>
        <w:t xml:space="preserve">); </w:t>
      </w:r>
    </w:p>
    <w:p w:rsidR="00615F49" w:rsidRPr="00004800" w:rsidRDefault="002C7E23" w:rsidP="002C7E2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S</w:t>
      </w:r>
      <w:r w:rsidR="009062F3" w:rsidRPr="00004800">
        <w:rPr>
          <w:lang w:val="es-ES"/>
        </w:rPr>
        <w:t>anatorios para niños con</w:t>
      </w:r>
      <w:r w:rsidR="00DE1FDC" w:rsidRPr="00004800">
        <w:rPr>
          <w:lang w:val="es-ES"/>
        </w:rPr>
        <w:t xml:space="preserve"> trastornos </w:t>
      </w:r>
      <w:r w:rsidR="003F27C4" w:rsidRPr="00004800">
        <w:rPr>
          <w:lang w:val="es-ES"/>
        </w:rPr>
        <w:t>psiconeurológic</w:t>
      </w:r>
      <w:r w:rsidR="00DE1FDC" w:rsidRPr="00004800">
        <w:rPr>
          <w:lang w:val="es-ES"/>
        </w:rPr>
        <w:t>o</w:t>
      </w:r>
      <w:r w:rsidR="003F27C4" w:rsidRPr="00004800">
        <w:rPr>
          <w:lang w:val="es-ES"/>
        </w:rPr>
        <w:t>s y cardiovasculares</w:t>
      </w:r>
      <w:r w:rsidR="00615F49" w:rsidRPr="00004800">
        <w:rPr>
          <w:lang w:val="es-ES"/>
        </w:rPr>
        <w:t>;</w:t>
      </w:r>
    </w:p>
    <w:p w:rsidR="00615F49" w:rsidRPr="00004800" w:rsidRDefault="002C7E23" w:rsidP="002C7E2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I</w:t>
      </w:r>
      <w:r w:rsidR="00DE1FDC" w:rsidRPr="00004800">
        <w:rPr>
          <w:lang w:val="es-ES"/>
        </w:rPr>
        <w:t>nternados para niños con</w:t>
      </w:r>
      <w:r w:rsidR="00D325EA" w:rsidRPr="00004800">
        <w:rPr>
          <w:lang w:val="es-ES"/>
        </w:rPr>
        <w:t xml:space="preserve"> trastornos de conducta</w:t>
      </w:r>
      <w:r w:rsidR="00615F49" w:rsidRPr="00004800">
        <w:rPr>
          <w:lang w:val="es-ES"/>
        </w:rPr>
        <w:t>;</w:t>
      </w:r>
    </w:p>
    <w:p w:rsidR="00615F49" w:rsidRPr="00004800" w:rsidRDefault="002C7E23" w:rsidP="002C7E23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H</w:t>
      </w:r>
      <w:r w:rsidR="00D325EA" w:rsidRPr="00004800">
        <w:rPr>
          <w:lang w:val="es-ES"/>
        </w:rPr>
        <w:t>ogares para niños con discapacidad mental grave</w:t>
      </w:r>
      <w:r w:rsidR="00615F49" w:rsidRPr="00004800">
        <w:rPr>
          <w:lang w:val="es-ES"/>
        </w:rPr>
        <w:t>;</w:t>
      </w:r>
    </w:p>
    <w:p w:rsidR="00615F49" w:rsidRPr="00004800" w:rsidRDefault="004B1B01" w:rsidP="002C7E23">
      <w:pPr>
        <w:numPr>
          <w:ilvl w:val="0"/>
          <w:numId w:val="13"/>
        </w:numPr>
        <w:rPr>
          <w:lang w:val="es-ES"/>
        </w:rPr>
      </w:pPr>
      <w:r w:rsidRPr="00004800">
        <w:rPr>
          <w:lang w:val="es-ES"/>
        </w:rPr>
        <w:t>centros de internamiento temporal y rehabilitación para niños pequeños</w:t>
      </w:r>
      <w:r w:rsidR="00615F49" w:rsidRPr="00004800">
        <w:rPr>
          <w:lang w:val="es-ES"/>
        </w:rPr>
        <w:t>.</w:t>
      </w:r>
    </w:p>
    <w:p w:rsidR="00615F49" w:rsidRPr="00004800" w:rsidRDefault="004A390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total</w:t>
      </w:r>
      <w:r w:rsidR="003E5E6E">
        <w:rPr>
          <w:lang w:val="es-ES"/>
        </w:rPr>
        <w:t xml:space="preserve"> hay</w:t>
      </w:r>
      <w:r w:rsidR="00615F49" w:rsidRPr="00004800">
        <w:rPr>
          <w:lang w:val="es-ES"/>
        </w:rPr>
        <w:t xml:space="preserve"> 62 </w:t>
      </w:r>
      <w:r w:rsidRPr="00004800">
        <w:rPr>
          <w:lang w:val="es-ES"/>
        </w:rPr>
        <w:t>de las</w:t>
      </w:r>
      <w:r w:rsidR="00615F49" w:rsidRPr="00004800">
        <w:rPr>
          <w:lang w:val="es-ES"/>
        </w:rPr>
        <w:t xml:space="preserve"> 67 </w:t>
      </w:r>
      <w:r w:rsidRPr="00004800">
        <w:rPr>
          <w:lang w:val="es-ES"/>
        </w:rPr>
        <w:t xml:space="preserve">instituciones </w:t>
      </w:r>
      <w:r w:rsidR="00696542" w:rsidRPr="00004800">
        <w:rPr>
          <w:lang w:val="es-ES"/>
        </w:rPr>
        <w:t>de acogida</w:t>
      </w:r>
      <w:r w:rsidRPr="00004800">
        <w:rPr>
          <w:lang w:val="es-ES"/>
        </w:rPr>
        <w:t xml:space="preserve"> </w:t>
      </w:r>
      <w:r w:rsidR="003E5E6E">
        <w:rPr>
          <w:lang w:val="es-ES"/>
        </w:rPr>
        <w:t xml:space="preserve">que </w:t>
      </w:r>
      <w:r w:rsidR="002D338B" w:rsidRPr="00004800">
        <w:rPr>
          <w:lang w:val="es-ES"/>
        </w:rPr>
        <w:t>dependen</w:t>
      </w:r>
      <w:r w:rsidRPr="00004800">
        <w:rPr>
          <w:lang w:val="es-ES"/>
        </w:rPr>
        <w:t xml:space="preserve"> del Ministerio de Educación y Juventud</w:t>
      </w:r>
      <w:r w:rsidR="00615F49" w:rsidRPr="00004800">
        <w:rPr>
          <w:lang w:val="es-ES"/>
        </w:rPr>
        <w:t xml:space="preserve">. </w:t>
      </w:r>
      <w:r w:rsidR="00261AAD" w:rsidRPr="00004800">
        <w:rPr>
          <w:lang w:val="es-ES"/>
        </w:rPr>
        <w:t xml:space="preserve">Los beneficiarios del sistema son niños de edades comprendidas entre </w:t>
      </w:r>
      <w:r w:rsidR="003E5E6E">
        <w:rPr>
          <w:lang w:val="es-ES"/>
        </w:rPr>
        <w:t>0</w:t>
      </w:r>
      <w:r w:rsidR="002C7E23">
        <w:rPr>
          <w:lang w:val="es-ES"/>
        </w:rPr>
        <w:t xml:space="preserve"> y </w:t>
      </w:r>
      <w:r w:rsidR="00261AAD" w:rsidRPr="00004800">
        <w:rPr>
          <w:lang w:val="es-ES"/>
        </w:rPr>
        <w:t>18 años</w:t>
      </w:r>
      <w:r w:rsidR="00615F49" w:rsidRPr="00004800">
        <w:rPr>
          <w:lang w:val="es-ES"/>
        </w:rPr>
        <w:t>.</w:t>
      </w:r>
      <w:r w:rsidR="00261AAD" w:rsidRPr="00004800">
        <w:rPr>
          <w:lang w:val="es-ES"/>
        </w:rPr>
        <w:t xml:space="preserve"> Al </w:t>
      </w:r>
      <w:r w:rsidR="00615F49" w:rsidRPr="00004800">
        <w:rPr>
          <w:lang w:val="es-ES"/>
        </w:rPr>
        <w:t>1</w:t>
      </w:r>
      <w:r w:rsidR="000C579D" w:rsidRPr="00004800">
        <w:rPr>
          <w:lang w:val="es-ES"/>
        </w:rPr>
        <w:t>º </w:t>
      </w:r>
      <w:r w:rsidR="00261AAD" w:rsidRPr="00004800">
        <w:rPr>
          <w:lang w:val="es-ES"/>
        </w:rPr>
        <w:t xml:space="preserve">de enero de </w:t>
      </w:r>
      <w:r w:rsidR="00615F49" w:rsidRPr="00004800">
        <w:rPr>
          <w:lang w:val="es-ES"/>
        </w:rPr>
        <w:t xml:space="preserve">2007, </w:t>
      </w:r>
      <w:r w:rsidR="00261AAD" w:rsidRPr="00004800">
        <w:rPr>
          <w:lang w:val="es-ES"/>
        </w:rPr>
        <w:t xml:space="preserve">el sistema de acogida </w:t>
      </w:r>
      <w:r w:rsidR="003E5E6E">
        <w:rPr>
          <w:lang w:val="es-ES"/>
        </w:rPr>
        <w:t>tenía a su cargo</w:t>
      </w:r>
      <w:r w:rsidR="00082A28" w:rsidRPr="00004800">
        <w:rPr>
          <w:lang w:val="es-ES"/>
        </w:rPr>
        <w:t xml:space="preserve"> </w:t>
      </w:r>
      <w:r w:rsidR="00261AAD" w:rsidRPr="00004800">
        <w:rPr>
          <w:bCs/>
          <w:lang w:val="es-ES"/>
        </w:rPr>
        <w:t>11.</w:t>
      </w:r>
      <w:r w:rsidR="00615F49" w:rsidRPr="00004800">
        <w:rPr>
          <w:bCs/>
          <w:lang w:val="es-ES"/>
        </w:rPr>
        <w:t>096</w:t>
      </w:r>
      <w:r w:rsidR="00261AAD" w:rsidRPr="00004800">
        <w:rPr>
          <w:lang w:val="es-ES"/>
        </w:rPr>
        <w:t xml:space="preserve"> niños</w:t>
      </w:r>
      <w:r w:rsidR="00615F49" w:rsidRPr="00004800">
        <w:rPr>
          <w:lang w:val="es-ES"/>
        </w:rPr>
        <w:t xml:space="preserve">. </w:t>
      </w:r>
    </w:p>
    <w:p w:rsidR="00615F49" w:rsidRPr="00004800" w:rsidRDefault="00BB45A6" w:rsidP="00486E7E">
      <w:pPr>
        <w:tabs>
          <w:tab w:val="left" w:pos="0"/>
          <w:tab w:val="left" w:pos="360"/>
          <w:tab w:val="left" w:pos="720"/>
        </w:tabs>
        <w:jc w:val="center"/>
        <w:rPr>
          <w:b/>
          <w:bCs/>
          <w:iCs/>
          <w:sz w:val="22"/>
          <w:szCs w:val="22"/>
          <w:lang w:val="es-ES"/>
        </w:rPr>
      </w:pPr>
      <w:r w:rsidRPr="00004800">
        <w:rPr>
          <w:b/>
          <w:bCs/>
          <w:iCs/>
          <w:sz w:val="22"/>
          <w:szCs w:val="22"/>
          <w:lang w:val="es-ES"/>
        </w:rPr>
        <w:t>Cuadro</w:t>
      </w:r>
      <w:r w:rsidR="00615F49" w:rsidRPr="00004800">
        <w:rPr>
          <w:b/>
          <w:bCs/>
          <w:iCs/>
          <w:sz w:val="22"/>
          <w:szCs w:val="22"/>
          <w:lang w:val="es-ES"/>
        </w:rPr>
        <w:t xml:space="preserve"> 10</w:t>
      </w:r>
      <w:r w:rsidR="003F6EE7">
        <w:rPr>
          <w:b/>
          <w:bCs/>
          <w:iCs/>
          <w:sz w:val="22"/>
          <w:szCs w:val="22"/>
          <w:lang w:val="es-ES"/>
        </w:rPr>
        <w:t xml:space="preserve">.  </w:t>
      </w:r>
      <w:r w:rsidR="00DC119F" w:rsidRPr="00004800">
        <w:rPr>
          <w:b/>
          <w:bCs/>
          <w:iCs/>
          <w:sz w:val="22"/>
          <w:szCs w:val="22"/>
          <w:lang w:val="es-ES"/>
        </w:rPr>
        <w:t>Instituciones para el cuidado de los niños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946"/>
        <w:gridCol w:w="1524"/>
        <w:gridCol w:w="1237"/>
        <w:gridCol w:w="3224"/>
      </w:tblGrid>
      <w:tr w:rsidR="00267103" w:rsidRPr="00004800" w:rsidTr="00267103">
        <w:trPr>
          <w:tblHeader/>
        </w:trPr>
        <w:tc>
          <w:tcPr>
            <w:tcW w:w="335" w:type="pct"/>
            <w:vAlign w:val="center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Nº</w:t>
            </w:r>
          </w:p>
        </w:tc>
        <w:tc>
          <w:tcPr>
            <w:tcW w:w="1539" w:type="pct"/>
            <w:vAlign w:val="center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Tipo de institución</w:t>
            </w:r>
          </w:p>
        </w:tc>
        <w:tc>
          <w:tcPr>
            <w:tcW w:w="796" w:type="pct"/>
            <w:vAlign w:val="center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Número total de instituciones</w:t>
            </w:r>
          </w:p>
        </w:tc>
        <w:tc>
          <w:tcPr>
            <w:tcW w:w="646" w:type="pct"/>
            <w:vAlign w:val="center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Número total de niños</w:t>
            </w:r>
          </w:p>
        </w:tc>
        <w:tc>
          <w:tcPr>
            <w:tcW w:w="1684" w:type="pct"/>
            <w:vAlign w:val="center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  <w:tab w:val="right" w:pos="3684"/>
              </w:tabs>
              <w:spacing w:before="60" w:after="60"/>
              <w:jc w:val="center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Beneficiarios</w:t>
            </w:r>
          </w:p>
        </w:tc>
      </w:tr>
      <w:tr w:rsidR="00267103" w:rsidRPr="00004800" w:rsidTr="00267103"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19"/>
                <w:szCs w:val="19"/>
                <w:lang w:val="es-ES"/>
              </w:rPr>
            </w:pPr>
            <w:r w:rsidRPr="00004800">
              <w:rPr>
                <w:bCs/>
                <w:sz w:val="19"/>
                <w:szCs w:val="19"/>
                <w:lang w:val="es-ES"/>
              </w:rPr>
              <w:t>I.</w:t>
            </w:r>
          </w:p>
        </w:tc>
        <w:tc>
          <w:tcPr>
            <w:tcW w:w="4665" w:type="pct"/>
            <w:gridSpan w:val="4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19"/>
                <w:szCs w:val="19"/>
                <w:lang w:val="es-ES"/>
              </w:rPr>
            </w:pPr>
            <w:r w:rsidRPr="00004800">
              <w:rPr>
                <w:bCs/>
                <w:sz w:val="19"/>
                <w:szCs w:val="19"/>
                <w:lang w:val="es-ES"/>
              </w:rPr>
              <w:t>Ministerio de Educación y Juventud</w:t>
            </w: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Hogares para niños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2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120</w:t>
            </w:r>
          </w:p>
        </w:tc>
        <w:tc>
          <w:tcPr>
            <w:tcW w:w="1684" w:type="pct"/>
            <w:vMerge w:val="restar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 xml:space="preserve">Huérfanos y/o niños privados del cuidado parental, de familias vulnerables con dificultades materiales o de otro tipo, de </w:t>
            </w:r>
            <w:smartTag w:uri="urn:schemas-microsoft-com:office:smarttags" w:element="metricconverter">
              <w:smartTagPr>
                <w:attr w:name="ProductID" w:val="3 a"/>
              </w:smartTagPr>
              <w:r w:rsidRPr="00004800">
                <w:rPr>
                  <w:sz w:val="19"/>
                  <w:szCs w:val="19"/>
                  <w:lang w:val="es-ES"/>
                </w:rPr>
                <w:t>3 a</w:t>
              </w:r>
            </w:smartTag>
            <w:r w:rsidRPr="00004800">
              <w:rPr>
                <w:sz w:val="19"/>
                <w:szCs w:val="19"/>
                <w:lang w:val="es-ES"/>
              </w:rPr>
              <w:t xml:space="preserve"> 18 años</w:t>
            </w: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2.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Internados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94</w:t>
            </w:r>
          </w:p>
        </w:tc>
        <w:tc>
          <w:tcPr>
            <w:tcW w:w="1684" w:type="pct"/>
            <w:vMerge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3.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Escuelas primarias y secundarias en régimen de internado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18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4.939</w:t>
            </w:r>
          </w:p>
        </w:tc>
        <w:tc>
          <w:tcPr>
            <w:tcW w:w="1684" w:type="pct"/>
            <w:vMerge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 xml:space="preserve">Total 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21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5.153</w:t>
            </w:r>
          </w:p>
        </w:tc>
        <w:tc>
          <w:tcPr>
            <w:tcW w:w="1684" w:type="pct"/>
            <w:vMerge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4.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Hogares para niños con discapacidad sensorial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22</w:t>
            </w:r>
          </w:p>
        </w:tc>
        <w:tc>
          <w:tcPr>
            <w:tcW w:w="1684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 xml:space="preserve">Niños con discapacidad auditiva de </w:t>
            </w:r>
            <w:smartTag w:uri="urn:schemas-microsoft-com:office:smarttags" w:element="metricconverter">
              <w:smartTagPr>
                <w:attr w:name="ProductID" w:val="3 a"/>
              </w:smartTagPr>
              <w:r w:rsidRPr="00004800">
                <w:rPr>
                  <w:sz w:val="19"/>
                  <w:szCs w:val="19"/>
                  <w:lang w:val="es-ES"/>
                </w:rPr>
                <w:t>3 a</w:t>
              </w:r>
            </w:smartTag>
            <w:r w:rsidRPr="00004800">
              <w:rPr>
                <w:sz w:val="19"/>
                <w:szCs w:val="19"/>
                <w:lang w:val="es-ES"/>
              </w:rPr>
              <w:t xml:space="preserve"> 7 años</w:t>
            </w: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5.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 xml:space="preserve">Internados especiales para niños con discapacidad (física y sensorial) 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8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946</w:t>
            </w:r>
          </w:p>
        </w:tc>
        <w:tc>
          <w:tcPr>
            <w:tcW w:w="1684" w:type="pct"/>
            <w:vMerge w:val="restar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 xml:space="preserve">Niños con discapacidad locomotora, auditiva o visual de </w:t>
            </w:r>
            <w:smartTag w:uri="urn:schemas-microsoft-com:office:smarttags" w:element="metricconverter">
              <w:smartTagPr>
                <w:attr w:name="ProductID" w:val="7 a"/>
              </w:smartTagPr>
              <w:r w:rsidRPr="00004800">
                <w:rPr>
                  <w:sz w:val="19"/>
                  <w:szCs w:val="19"/>
                  <w:lang w:val="es-ES"/>
                </w:rPr>
                <w:t>7 a</w:t>
              </w:r>
            </w:smartTag>
            <w:r w:rsidRPr="00004800">
              <w:rPr>
                <w:sz w:val="19"/>
                <w:szCs w:val="19"/>
                <w:lang w:val="es-ES"/>
              </w:rPr>
              <w:t xml:space="preserve"> 18 años.</w:t>
            </w: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19"/>
                <w:szCs w:val="19"/>
                <w:lang w:val="es-ES"/>
              </w:rPr>
            </w:pP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Total</w:t>
            </w:r>
          </w:p>
        </w:tc>
        <w:tc>
          <w:tcPr>
            <w:tcW w:w="796" w:type="pct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9</w:t>
            </w:r>
          </w:p>
        </w:tc>
        <w:tc>
          <w:tcPr>
            <w:tcW w:w="646" w:type="pct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968</w:t>
            </w:r>
          </w:p>
        </w:tc>
        <w:tc>
          <w:tcPr>
            <w:tcW w:w="1684" w:type="pct"/>
            <w:vMerge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6.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Sanatorios</w:t>
            </w:r>
          </w:p>
        </w:tc>
        <w:tc>
          <w:tcPr>
            <w:tcW w:w="796" w:type="pct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3</w:t>
            </w:r>
          </w:p>
        </w:tc>
        <w:tc>
          <w:tcPr>
            <w:tcW w:w="646" w:type="pct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586</w:t>
            </w:r>
          </w:p>
        </w:tc>
        <w:tc>
          <w:tcPr>
            <w:tcW w:w="1684" w:type="pct"/>
            <w:vMerge w:val="restar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 xml:space="preserve">Niños con trastornos neurológicos o cardiovasculares crónicos </w:t>
            </w: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Total</w:t>
            </w:r>
          </w:p>
        </w:tc>
        <w:tc>
          <w:tcPr>
            <w:tcW w:w="796" w:type="pct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3</w:t>
            </w:r>
          </w:p>
        </w:tc>
        <w:tc>
          <w:tcPr>
            <w:tcW w:w="646" w:type="pct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586</w:t>
            </w:r>
          </w:p>
        </w:tc>
        <w:tc>
          <w:tcPr>
            <w:tcW w:w="1684" w:type="pct"/>
            <w:vMerge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7.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 xml:space="preserve">Internado para niños con trastornos de conducta 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57</w:t>
            </w:r>
          </w:p>
        </w:tc>
        <w:tc>
          <w:tcPr>
            <w:tcW w:w="1684" w:type="pct"/>
            <w:vMerge w:val="restar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Niños con trastornos de conducta o en conflicto con la ley</w:t>
            </w: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19"/>
                <w:szCs w:val="19"/>
                <w:lang w:val="es-ES"/>
              </w:rPr>
            </w:pP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Total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1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57</w:t>
            </w:r>
          </w:p>
        </w:tc>
        <w:tc>
          <w:tcPr>
            <w:tcW w:w="1684" w:type="pct"/>
            <w:vMerge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8.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Escuela auxiliar diurna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spacing w:before="60" w:after="60"/>
              <w:ind w:right="200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106</w:t>
            </w:r>
          </w:p>
        </w:tc>
        <w:tc>
          <w:tcPr>
            <w:tcW w:w="1684" w:type="pct"/>
            <w:vMerge w:val="restar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 xml:space="preserve">Niños con discapacidad mental leve, moderada o grave de </w:t>
            </w:r>
            <w:smartTag w:uri="urn:schemas-microsoft-com:office:smarttags" w:element="metricconverter">
              <w:smartTagPr>
                <w:attr w:name="ProductID" w:val="3 a"/>
              </w:smartTagPr>
              <w:r w:rsidRPr="00004800">
                <w:rPr>
                  <w:sz w:val="19"/>
                  <w:szCs w:val="19"/>
                  <w:lang w:val="es-ES"/>
                </w:rPr>
                <w:t>3 a</w:t>
              </w:r>
            </w:smartTag>
            <w:r w:rsidRPr="00004800">
              <w:rPr>
                <w:sz w:val="19"/>
                <w:szCs w:val="19"/>
                <w:lang w:val="es-ES"/>
              </w:rPr>
              <w:t xml:space="preserve"> 18 años </w:t>
            </w: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9.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>
              <w:rPr>
                <w:sz w:val="19"/>
                <w:szCs w:val="19"/>
                <w:lang w:val="es-ES"/>
              </w:rPr>
              <w:t>Jardín de infancia</w:t>
            </w:r>
            <w:r w:rsidRPr="00004800">
              <w:rPr>
                <w:sz w:val="19"/>
                <w:szCs w:val="19"/>
                <w:lang w:val="es-ES"/>
              </w:rPr>
              <w:t xml:space="preserve"> – escuela auxiliar, escuela de media pensión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118</w:t>
            </w:r>
          </w:p>
        </w:tc>
        <w:tc>
          <w:tcPr>
            <w:tcW w:w="1684" w:type="pct"/>
            <w:vMerge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10.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 xml:space="preserve">Escuelas auxiliares de media pensión 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130</w:t>
            </w:r>
          </w:p>
        </w:tc>
        <w:tc>
          <w:tcPr>
            <w:tcW w:w="1684" w:type="pct"/>
            <w:vMerge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11.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Internados auxiliares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25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3.134</w:t>
            </w:r>
          </w:p>
        </w:tc>
        <w:tc>
          <w:tcPr>
            <w:tcW w:w="1684" w:type="pct"/>
            <w:vMerge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19"/>
                <w:szCs w:val="19"/>
                <w:lang w:val="es-ES"/>
              </w:rPr>
            </w:pP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Total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28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3.264</w:t>
            </w:r>
          </w:p>
        </w:tc>
        <w:tc>
          <w:tcPr>
            <w:tcW w:w="1684" w:type="pct"/>
            <w:vMerge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19"/>
                <w:szCs w:val="19"/>
                <w:lang w:val="es-ES"/>
              </w:rPr>
            </w:pP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TOTAL del Ministerio de Educación y Juventud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62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10.028</w:t>
            </w:r>
          </w:p>
        </w:tc>
        <w:tc>
          <w:tcPr>
            <w:tcW w:w="1684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bCs/>
                <w:sz w:val="19"/>
                <w:szCs w:val="19"/>
                <w:lang w:val="es-ES"/>
              </w:rPr>
            </w:pPr>
            <w:r w:rsidRPr="00004800">
              <w:rPr>
                <w:bCs/>
                <w:sz w:val="19"/>
                <w:szCs w:val="19"/>
                <w:lang w:val="es-ES"/>
              </w:rPr>
              <w:t>II.</w:t>
            </w:r>
          </w:p>
        </w:tc>
        <w:tc>
          <w:tcPr>
            <w:tcW w:w="4665" w:type="pct"/>
            <w:gridSpan w:val="4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bCs/>
                <w:sz w:val="19"/>
                <w:szCs w:val="19"/>
                <w:lang w:val="es-ES"/>
              </w:rPr>
              <w:t>Ministerio de Salud</w:t>
            </w:r>
          </w:p>
        </w:tc>
      </w:tr>
      <w:tr w:rsidR="00267103" w:rsidRPr="00004800" w:rsidTr="00267103"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12.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Centros de internamiento temporal y rehabilitación de niños pequeños</w:t>
            </w:r>
          </w:p>
        </w:tc>
        <w:tc>
          <w:tcPr>
            <w:tcW w:w="796" w:type="pct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2</w:t>
            </w:r>
          </w:p>
        </w:tc>
        <w:tc>
          <w:tcPr>
            <w:tcW w:w="646" w:type="pct"/>
          </w:tcPr>
          <w:p w:rsidR="00267103" w:rsidRPr="00004800" w:rsidRDefault="00267103" w:rsidP="00267103">
            <w:pPr>
              <w:spacing w:before="60" w:after="60"/>
              <w:ind w:right="200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290</w:t>
            </w:r>
          </w:p>
        </w:tc>
        <w:tc>
          <w:tcPr>
            <w:tcW w:w="1684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 xml:space="preserve">Huérfanos, niños privados del cuidado parental, discapacitados o abandonados, niños de familias vulnerables con dificultades materiales o de otro tipo, de </w:t>
            </w:r>
            <w:smartTag w:uri="urn:schemas-microsoft-com:office:smarttags" w:element="metricconverter">
              <w:smartTagPr>
                <w:attr w:name="ProductID" w:val="0 a"/>
              </w:smartTagPr>
              <w:r w:rsidRPr="00004800">
                <w:rPr>
                  <w:sz w:val="19"/>
                  <w:szCs w:val="19"/>
                  <w:lang w:val="es-ES"/>
                </w:rPr>
                <w:t>0 a</w:t>
              </w:r>
            </w:smartTag>
            <w:r w:rsidRPr="00004800">
              <w:rPr>
                <w:sz w:val="19"/>
                <w:szCs w:val="19"/>
                <w:lang w:val="es-ES"/>
              </w:rPr>
              <w:t xml:space="preserve"> 7 años.</w:t>
            </w:r>
          </w:p>
        </w:tc>
      </w:tr>
      <w:tr w:rsidR="00267103" w:rsidRPr="00004800" w:rsidTr="00267103"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19"/>
                <w:szCs w:val="19"/>
                <w:lang w:val="es-ES"/>
              </w:rPr>
            </w:pP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 xml:space="preserve">Total del </w:t>
            </w:r>
            <w:r w:rsidRPr="00004800">
              <w:rPr>
                <w:bCs/>
                <w:sz w:val="19"/>
                <w:szCs w:val="19"/>
                <w:lang w:val="es-ES"/>
              </w:rPr>
              <w:t>Ministerio de Salud</w:t>
            </w:r>
          </w:p>
        </w:tc>
        <w:tc>
          <w:tcPr>
            <w:tcW w:w="796" w:type="pct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2</w:t>
            </w:r>
          </w:p>
        </w:tc>
        <w:tc>
          <w:tcPr>
            <w:tcW w:w="646" w:type="pct"/>
          </w:tcPr>
          <w:p w:rsidR="00267103" w:rsidRPr="00004800" w:rsidRDefault="00267103" w:rsidP="00267103">
            <w:pPr>
              <w:spacing w:before="60" w:after="60"/>
              <w:ind w:right="200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290</w:t>
            </w:r>
          </w:p>
        </w:tc>
        <w:tc>
          <w:tcPr>
            <w:tcW w:w="1684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bCs/>
                <w:sz w:val="19"/>
                <w:szCs w:val="19"/>
                <w:lang w:val="es-ES"/>
              </w:rPr>
            </w:pPr>
            <w:r w:rsidRPr="00004800">
              <w:rPr>
                <w:bCs/>
                <w:sz w:val="19"/>
                <w:szCs w:val="19"/>
                <w:lang w:val="es-ES"/>
              </w:rPr>
              <w:t xml:space="preserve">III. </w:t>
            </w:r>
          </w:p>
        </w:tc>
        <w:tc>
          <w:tcPr>
            <w:tcW w:w="4665" w:type="pct"/>
            <w:gridSpan w:val="4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bCs/>
                <w:sz w:val="19"/>
                <w:szCs w:val="19"/>
                <w:lang w:val="es-ES"/>
              </w:rPr>
              <w:t>Dirección Municipal de Protección de los Derechos del Niño, Chisinau</w:t>
            </w: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13.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 xml:space="preserve">Hogar municipal para niños pequeños 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100</w:t>
            </w:r>
          </w:p>
        </w:tc>
        <w:tc>
          <w:tcPr>
            <w:tcW w:w="1684" w:type="pct"/>
            <w:vMerge w:val="restar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 xml:space="preserve">Huérfanos, niños privados del cuidado parental, discapacitados o abandonados, niños de familias vulnerables con dificultades materiales o de otro tipo, de </w:t>
            </w:r>
            <w:smartTag w:uri="urn:schemas-microsoft-com:office:smarttags" w:element="metricconverter">
              <w:smartTagPr>
                <w:attr w:name="ProductID" w:val="0 a"/>
              </w:smartTagPr>
              <w:r w:rsidRPr="00004800">
                <w:rPr>
                  <w:sz w:val="19"/>
                  <w:szCs w:val="19"/>
                  <w:lang w:val="es-ES"/>
                </w:rPr>
                <w:t>0 a</w:t>
              </w:r>
            </w:smartTag>
            <w:r w:rsidRPr="00004800">
              <w:rPr>
                <w:sz w:val="19"/>
                <w:szCs w:val="19"/>
                <w:lang w:val="es-ES"/>
              </w:rPr>
              <w:t xml:space="preserve"> 7 años.</w:t>
            </w: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19"/>
                <w:szCs w:val="19"/>
                <w:lang w:val="es-ES"/>
              </w:rPr>
            </w:pP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Total</w:t>
            </w:r>
          </w:p>
        </w:tc>
        <w:tc>
          <w:tcPr>
            <w:tcW w:w="796" w:type="pct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455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1</w:t>
            </w:r>
          </w:p>
        </w:tc>
        <w:tc>
          <w:tcPr>
            <w:tcW w:w="646" w:type="pct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200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100</w:t>
            </w:r>
          </w:p>
        </w:tc>
        <w:tc>
          <w:tcPr>
            <w:tcW w:w="1684" w:type="pct"/>
            <w:vMerge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IV.</w:t>
            </w:r>
          </w:p>
        </w:tc>
        <w:tc>
          <w:tcPr>
            <w:tcW w:w="4665" w:type="pct"/>
            <w:gridSpan w:val="4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bCs/>
                <w:sz w:val="19"/>
                <w:szCs w:val="19"/>
                <w:lang w:val="es-ES"/>
              </w:rPr>
              <w:t xml:space="preserve">Ministerio de Protección Social, de </w:t>
            </w:r>
            <w:smartTag w:uri="urn:schemas-microsoft-com:office:smarttags" w:element="PersonName">
              <w:smartTagPr>
                <w:attr w:name="ProductID" w:val="la Familia"/>
              </w:smartTagPr>
              <w:r w:rsidRPr="00004800">
                <w:rPr>
                  <w:bCs/>
                  <w:sz w:val="19"/>
                  <w:szCs w:val="19"/>
                  <w:lang w:val="es-ES"/>
                </w:rPr>
                <w:t>la Familia</w:t>
              </w:r>
            </w:smartTag>
            <w:r w:rsidRPr="00004800">
              <w:rPr>
                <w:bCs/>
                <w:sz w:val="19"/>
                <w:szCs w:val="19"/>
                <w:lang w:val="es-ES"/>
              </w:rPr>
              <w:t xml:space="preserve"> y del </w:t>
            </w:r>
            <w:r>
              <w:rPr>
                <w:bCs/>
                <w:sz w:val="19"/>
                <w:szCs w:val="19"/>
                <w:lang w:val="es-ES"/>
              </w:rPr>
              <w:t>Niño</w:t>
            </w: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14.</w:t>
            </w: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Hogares para niños con discapacidad mental grave</w:t>
            </w:r>
          </w:p>
        </w:tc>
        <w:tc>
          <w:tcPr>
            <w:tcW w:w="79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455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2</w:t>
            </w:r>
          </w:p>
        </w:tc>
        <w:tc>
          <w:tcPr>
            <w:tcW w:w="646" w:type="pct"/>
            <w:vAlign w:val="bottom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196"/>
              <w:jc w:val="right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>678</w:t>
            </w:r>
          </w:p>
        </w:tc>
        <w:tc>
          <w:tcPr>
            <w:tcW w:w="1684" w:type="pct"/>
            <w:vMerge w:val="restar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  <w:r w:rsidRPr="00004800">
              <w:rPr>
                <w:sz w:val="19"/>
                <w:szCs w:val="19"/>
                <w:lang w:val="es-ES"/>
              </w:rPr>
              <w:t xml:space="preserve">Niños con discapacidad mental grave de familias vulnerables con dificultades materiales o de otro tipo, de </w:t>
            </w:r>
            <w:smartTag w:uri="urn:schemas-microsoft-com:office:smarttags" w:element="metricconverter">
              <w:smartTagPr>
                <w:attr w:name="ProductID" w:val="7 a"/>
              </w:smartTagPr>
              <w:r w:rsidRPr="00004800">
                <w:rPr>
                  <w:sz w:val="19"/>
                  <w:szCs w:val="19"/>
                  <w:lang w:val="es-ES"/>
                </w:rPr>
                <w:t>7 a</w:t>
              </w:r>
            </w:smartTag>
            <w:r w:rsidRPr="00004800">
              <w:rPr>
                <w:sz w:val="19"/>
                <w:szCs w:val="19"/>
                <w:lang w:val="es-ES"/>
              </w:rPr>
              <w:t xml:space="preserve"> 18 años. </w:t>
            </w:r>
          </w:p>
        </w:tc>
      </w:tr>
      <w:tr w:rsidR="00267103" w:rsidRPr="00004800" w:rsidTr="00267103">
        <w:trPr>
          <w:cantSplit/>
        </w:trPr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19"/>
                <w:szCs w:val="19"/>
                <w:lang w:val="es-ES"/>
              </w:rPr>
            </w:pP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Total</w:t>
            </w:r>
          </w:p>
        </w:tc>
        <w:tc>
          <w:tcPr>
            <w:tcW w:w="796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455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2</w:t>
            </w:r>
          </w:p>
        </w:tc>
        <w:tc>
          <w:tcPr>
            <w:tcW w:w="646" w:type="pct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196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678</w:t>
            </w:r>
          </w:p>
        </w:tc>
        <w:tc>
          <w:tcPr>
            <w:tcW w:w="1684" w:type="pct"/>
            <w:vMerge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  <w:tr w:rsidR="00267103" w:rsidRPr="00004800" w:rsidTr="00267103">
        <w:tc>
          <w:tcPr>
            <w:tcW w:w="335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19"/>
                <w:szCs w:val="19"/>
                <w:lang w:val="es-ES"/>
              </w:rPr>
            </w:pPr>
          </w:p>
        </w:tc>
        <w:tc>
          <w:tcPr>
            <w:tcW w:w="1539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TOTAL del sistema</w:t>
            </w:r>
          </w:p>
        </w:tc>
        <w:tc>
          <w:tcPr>
            <w:tcW w:w="796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455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67</w:t>
            </w:r>
          </w:p>
        </w:tc>
        <w:tc>
          <w:tcPr>
            <w:tcW w:w="646" w:type="pct"/>
          </w:tcPr>
          <w:p w:rsidR="00267103" w:rsidRPr="00004800" w:rsidRDefault="00267103" w:rsidP="00267103">
            <w:pPr>
              <w:tabs>
                <w:tab w:val="left" w:pos="0"/>
              </w:tabs>
              <w:spacing w:before="60" w:after="60"/>
              <w:ind w:right="196"/>
              <w:jc w:val="right"/>
              <w:rPr>
                <w:bCs/>
                <w:iCs/>
                <w:sz w:val="19"/>
                <w:szCs w:val="19"/>
                <w:lang w:val="es-ES"/>
              </w:rPr>
            </w:pPr>
            <w:r w:rsidRPr="00004800">
              <w:rPr>
                <w:bCs/>
                <w:iCs/>
                <w:sz w:val="19"/>
                <w:szCs w:val="19"/>
                <w:lang w:val="es-ES"/>
              </w:rPr>
              <w:t>11.096</w:t>
            </w:r>
          </w:p>
        </w:tc>
        <w:tc>
          <w:tcPr>
            <w:tcW w:w="1684" w:type="pct"/>
          </w:tcPr>
          <w:p w:rsidR="00267103" w:rsidRPr="00004800" w:rsidRDefault="00267103" w:rsidP="00267103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9"/>
                <w:szCs w:val="19"/>
                <w:lang w:val="es-ES"/>
              </w:rPr>
            </w:pPr>
          </w:p>
        </w:tc>
      </w:tr>
    </w:tbl>
    <w:p w:rsidR="00615F49" w:rsidRPr="00004800" w:rsidRDefault="007F332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Los niños se </w:t>
      </w:r>
      <w:r w:rsidR="00F84278" w:rsidRPr="00004800">
        <w:rPr>
          <w:lang w:val="es-ES"/>
        </w:rPr>
        <w:t>encomiendan</w:t>
      </w:r>
      <w:r w:rsidRPr="00004800">
        <w:rPr>
          <w:lang w:val="es-ES"/>
        </w:rPr>
        <w:t xml:space="preserve"> </w:t>
      </w:r>
      <w:r w:rsidR="001A5486">
        <w:rPr>
          <w:lang w:val="es-ES"/>
        </w:rPr>
        <w:t>a las instituciones</w:t>
      </w:r>
      <w:r w:rsidRPr="00004800">
        <w:rPr>
          <w:lang w:val="es-ES"/>
        </w:rPr>
        <w:t xml:space="preserve"> de protección de acogida en función de su edad </w:t>
      </w:r>
      <w:r w:rsidR="00615F49" w:rsidRPr="00004800">
        <w:rPr>
          <w:bCs/>
          <w:iCs/>
          <w:lang w:val="es-ES"/>
        </w:rPr>
        <w:t>(</w:t>
      </w:r>
      <w:r w:rsidR="007048DD" w:rsidRPr="00004800">
        <w:rPr>
          <w:bCs/>
          <w:iCs/>
          <w:lang w:val="es-ES"/>
        </w:rPr>
        <w:t>c</w:t>
      </w:r>
      <w:r w:rsidRPr="00004800">
        <w:rPr>
          <w:bCs/>
          <w:iCs/>
          <w:lang w:val="es-ES"/>
        </w:rPr>
        <w:t>uadro</w:t>
      </w:r>
      <w:r w:rsidR="00142073" w:rsidRPr="00004800">
        <w:rPr>
          <w:bCs/>
          <w:iCs/>
          <w:lang w:val="es-ES"/>
        </w:rPr>
        <w:t> </w:t>
      </w:r>
      <w:r w:rsidR="00615F49" w:rsidRPr="00004800">
        <w:rPr>
          <w:bCs/>
          <w:iCs/>
          <w:lang w:val="es-ES"/>
        </w:rPr>
        <w:t>11).</w:t>
      </w:r>
      <w:r w:rsidR="00615F49" w:rsidRPr="00004800">
        <w:rPr>
          <w:lang w:val="es-ES"/>
        </w:rPr>
        <w:t xml:space="preserve"> </w:t>
      </w:r>
      <w:r w:rsidR="00821F37" w:rsidRPr="00004800">
        <w:rPr>
          <w:lang w:val="es-ES"/>
        </w:rPr>
        <w:t xml:space="preserve">Los datos </w:t>
      </w:r>
      <w:r w:rsidR="001A5486">
        <w:rPr>
          <w:lang w:val="es-ES"/>
        </w:rPr>
        <w:t>indican</w:t>
      </w:r>
      <w:r w:rsidR="00821F37" w:rsidRPr="00004800">
        <w:rPr>
          <w:lang w:val="es-ES"/>
        </w:rPr>
        <w:t xml:space="preserve"> que el sistema ofrece protección a l</w:t>
      </w:r>
      <w:r w:rsidR="001A5486">
        <w:rPr>
          <w:lang w:val="es-ES"/>
        </w:rPr>
        <w:t>o</w:t>
      </w:r>
      <w:r w:rsidR="00821F37" w:rsidRPr="00004800">
        <w:rPr>
          <w:lang w:val="es-ES"/>
        </w:rPr>
        <w:t xml:space="preserve">s siguientes </w:t>
      </w:r>
      <w:r w:rsidR="001A5486">
        <w:rPr>
          <w:lang w:val="es-ES"/>
        </w:rPr>
        <w:t>grupos</w:t>
      </w:r>
      <w:r w:rsidR="00821F37" w:rsidRPr="00004800">
        <w:rPr>
          <w:lang w:val="es-ES"/>
        </w:rPr>
        <w:t xml:space="preserve"> de edad</w:t>
      </w:r>
      <w:r w:rsidR="00615F49" w:rsidRPr="00004800">
        <w:rPr>
          <w:lang w:val="es-ES"/>
        </w:rPr>
        <w:t>:</w:t>
      </w:r>
    </w:p>
    <w:p w:rsidR="00615F49" w:rsidRPr="00004800" w:rsidRDefault="00615F49" w:rsidP="00267103">
      <w:pPr>
        <w:numPr>
          <w:ilvl w:val="0"/>
          <w:numId w:val="13"/>
        </w:numPr>
        <w:rPr>
          <w:lang w:val="es-ES"/>
        </w:rPr>
      </w:pPr>
      <w:r w:rsidRPr="00004800">
        <w:rPr>
          <w:bCs/>
          <w:iCs/>
          <w:lang w:val="es-ES"/>
        </w:rPr>
        <w:t xml:space="preserve">0-6/7 </w:t>
      </w:r>
      <w:r w:rsidR="0078724B" w:rsidRPr="00267103">
        <w:rPr>
          <w:lang w:val="es-ES"/>
        </w:rPr>
        <w:t>años</w:t>
      </w:r>
      <w:r w:rsidRPr="00004800">
        <w:rPr>
          <w:lang w:val="es-ES"/>
        </w:rPr>
        <w:t xml:space="preserve">: </w:t>
      </w:r>
      <w:r w:rsidR="009C327D">
        <w:rPr>
          <w:lang w:val="es-ES"/>
        </w:rPr>
        <w:t>atendidos</w:t>
      </w:r>
      <w:r w:rsidR="0078724B" w:rsidRPr="00004800">
        <w:rPr>
          <w:lang w:val="es-ES"/>
        </w:rPr>
        <w:t xml:space="preserve"> en tres instituciones, dos de ellas dependientes del Ministerio de Salud y la otra de la administración pública local de </w:t>
      </w:r>
      <w:r w:rsidRPr="00004800">
        <w:rPr>
          <w:lang w:val="es-ES"/>
        </w:rPr>
        <w:t>Chisinau;</w:t>
      </w:r>
    </w:p>
    <w:p w:rsidR="00615F49" w:rsidRPr="00004800" w:rsidRDefault="00615F49" w:rsidP="004B5A5F">
      <w:pPr>
        <w:numPr>
          <w:ilvl w:val="0"/>
          <w:numId w:val="13"/>
        </w:numPr>
        <w:rPr>
          <w:lang w:val="es-ES"/>
        </w:rPr>
      </w:pPr>
      <w:r w:rsidRPr="00004800">
        <w:rPr>
          <w:bCs/>
          <w:iCs/>
          <w:lang w:val="es-ES"/>
        </w:rPr>
        <w:t xml:space="preserve">3-7 </w:t>
      </w:r>
      <w:r w:rsidR="0078724B" w:rsidRPr="00004800">
        <w:rPr>
          <w:bCs/>
          <w:iCs/>
          <w:lang w:val="es-ES"/>
        </w:rPr>
        <w:t>años</w:t>
      </w:r>
      <w:r w:rsidRPr="00004800">
        <w:rPr>
          <w:lang w:val="es-ES"/>
        </w:rPr>
        <w:t xml:space="preserve">: </w:t>
      </w:r>
      <w:r w:rsidR="009C327D">
        <w:rPr>
          <w:lang w:val="es-ES"/>
        </w:rPr>
        <w:t>atendidos</w:t>
      </w:r>
      <w:r w:rsidR="00995369" w:rsidRPr="00004800">
        <w:rPr>
          <w:lang w:val="es-ES"/>
        </w:rPr>
        <w:t xml:space="preserve"> en cinco instituciones dependientes del Ministerio de Educación y Juventud</w:t>
      </w:r>
      <w:r w:rsidRPr="00004800">
        <w:rPr>
          <w:lang w:val="es-ES"/>
        </w:rPr>
        <w:t xml:space="preserve">. </w:t>
      </w:r>
      <w:r w:rsidR="00CA0B86" w:rsidRPr="00004800">
        <w:rPr>
          <w:lang w:val="es-ES"/>
        </w:rPr>
        <w:t xml:space="preserve">Una de estas instituciones </w:t>
      </w:r>
      <w:r w:rsidR="009C327D">
        <w:rPr>
          <w:lang w:val="es-ES"/>
        </w:rPr>
        <w:t>ofrece</w:t>
      </w:r>
      <w:r w:rsidR="00CA0B86" w:rsidRPr="00004800">
        <w:rPr>
          <w:lang w:val="es-ES"/>
        </w:rPr>
        <w:t xml:space="preserve"> servicios de rehabilitación a niños con discapacidad auditiva </w:t>
      </w:r>
      <w:r w:rsidRPr="00004800">
        <w:rPr>
          <w:lang w:val="es-ES"/>
        </w:rPr>
        <w:t xml:space="preserve">(Balti) </w:t>
      </w:r>
      <w:r w:rsidR="00825DEB" w:rsidRPr="00004800">
        <w:rPr>
          <w:lang w:val="es-ES"/>
        </w:rPr>
        <w:t xml:space="preserve">a fin de prepararlos para la escuela y cuatro proporcionan servicios </w:t>
      </w:r>
      <w:r w:rsidR="009C327D">
        <w:rPr>
          <w:lang w:val="es-ES"/>
        </w:rPr>
        <w:t>a</w:t>
      </w:r>
      <w:r w:rsidR="00825DEB" w:rsidRPr="00004800">
        <w:rPr>
          <w:lang w:val="es-ES"/>
        </w:rPr>
        <w:t xml:space="preserve"> niños de edades comprendidas entre </w:t>
      </w:r>
      <w:r w:rsidRPr="00004800">
        <w:rPr>
          <w:lang w:val="es-ES"/>
        </w:rPr>
        <w:t xml:space="preserve">3 </w:t>
      </w:r>
      <w:r w:rsidR="00825DEB" w:rsidRPr="00004800">
        <w:rPr>
          <w:lang w:val="es-ES"/>
        </w:rPr>
        <w:t>y</w:t>
      </w:r>
      <w:r w:rsidRPr="00004800">
        <w:rPr>
          <w:lang w:val="es-ES"/>
        </w:rPr>
        <w:t xml:space="preserve"> 18 </w:t>
      </w:r>
      <w:r w:rsidR="00825DEB" w:rsidRPr="00004800">
        <w:rPr>
          <w:lang w:val="es-ES"/>
        </w:rPr>
        <w:t xml:space="preserve">años, concentrándose en </w:t>
      </w:r>
      <w:r w:rsidR="00404F4D" w:rsidRPr="00004800">
        <w:rPr>
          <w:lang w:val="es-ES"/>
        </w:rPr>
        <w:t xml:space="preserve">los </w:t>
      </w:r>
      <w:r w:rsidR="00825DEB" w:rsidRPr="00004800">
        <w:rPr>
          <w:lang w:val="es-ES"/>
        </w:rPr>
        <w:t xml:space="preserve">hermanos </w:t>
      </w:r>
      <w:r w:rsidR="009C327D">
        <w:rPr>
          <w:lang w:val="es-ES"/>
        </w:rPr>
        <w:t xml:space="preserve">que tienen </w:t>
      </w:r>
      <w:r w:rsidR="00404F4D" w:rsidRPr="00004800">
        <w:rPr>
          <w:lang w:val="es-ES"/>
        </w:rPr>
        <w:t xml:space="preserve">de 3 </w:t>
      </w:r>
      <w:r w:rsidR="009C327D">
        <w:rPr>
          <w:lang w:val="es-ES"/>
        </w:rPr>
        <w:t>a</w:t>
      </w:r>
      <w:r w:rsidR="00404F4D" w:rsidRPr="00004800">
        <w:rPr>
          <w:lang w:val="es-ES"/>
        </w:rPr>
        <w:t xml:space="preserve"> 7</w:t>
      </w:r>
      <w:r w:rsidR="007048DD" w:rsidRPr="00004800">
        <w:rPr>
          <w:lang w:val="es-ES"/>
        </w:rPr>
        <w:t xml:space="preserve"> años </w:t>
      </w:r>
      <w:r w:rsidR="009C327D">
        <w:rPr>
          <w:lang w:val="es-ES"/>
        </w:rPr>
        <w:t xml:space="preserve">y están </w:t>
      </w:r>
      <w:r w:rsidR="007048DD" w:rsidRPr="00004800">
        <w:rPr>
          <w:lang w:val="es-ES"/>
        </w:rPr>
        <w:t>acogidos en una institució</w:t>
      </w:r>
      <w:r w:rsidR="00404F4D" w:rsidRPr="00004800">
        <w:rPr>
          <w:lang w:val="es-ES"/>
        </w:rPr>
        <w:t>n</w:t>
      </w:r>
      <w:r w:rsidR="00825DEB" w:rsidRPr="00004800">
        <w:rPr>
          <w:lang w:val="es-ES"/>
        </w:rPr>
        <w:t xml:space="preserve">, así como en </w:t>
      </w:r>
      <w:r w:rsidR="001D0AA8" w:rsidRPr="00004800">
        <w:rPr>
          <w:lang w:val="es-ES"/>
        </w:rPr>
        <w:t xml:space="preserve">los </w:t>
      </w:r>
      <w:r w:rsidR="00825DEB" w:rsidRPr="00004800">
        <w:rPr>
          <w:lang w:val="es-ES"/>
        </w:rPr>
        <w:t>beneficiarios de este tipo de servicios de las localidades vecinas</w:t>
      </w:r>
      <w:r w:rsidR="00A93508" w:rsidRPr="00004800">
        <w:rPr>
          <w:lang w:val="es-ES"/>
        </w:rPr>
        <w:t>;</w:t>
      </w:r>
    </w:p>
    <w:p w:rsidR="00615F49" w:rsidRPr="00004800" w:rsidRDefault="00615F49" w:rsidP="004B5A5F">
      <w:pPr>
        <w:numPr>
          <w:ilvl w:val="0"/>
          <w:numId w:val="13"/>
        </w:numPr>
        <w:rPr>
          <w:bCs/>
          <w:i/>
          <w:iCs/>
          <w:lang w:val="es-ES"/>
        </w:rPr>
      </w:pPr>
      <w:r w:rsidRPr="00004800">
        <w:rPr>
          <w:bCs/>
          <w:iCs/>
          <w:lang w:val="es-ES"/>
        </w:rPr>
        <w:t xml:space="preserve">7-18 </w:t>
      </w:r>
      <w:r w:rsidR="0078724B" w:rsidRPr="00004800">
        <w:rPr>
          <w:bCs/>
          <w:iCs/>
          <w:lang w:val="es-ES"/>
        </w:rPr>
        <w:t>años</w:t>
      </w:r>
      <w:r w:rsidRPr="00004800">
        <w:rPr>
          <w:lang w:val="es-ES"/>
        </w:rPr>
        <w:t xml:space="preserve">: </w:t>
      </w:r>
      <w:r w:rsidR="00181F7E">
        <w:rPr>
          <w:lang w:val="es-ES"/>
        </w:rPr>
        <w:t xml:space="preserve">los niños de </w:t>
      </w:r>
      <w:r w:rsidR="00A93508" w:rsidRPr="00004800">
        <w:rPr>
          <w:lang w:val="es-ES"/>
        </w:rPr>
        <w:t>e</w:t>
      </w:r>
      <w:r w:rsidR="00336D70" w:rsidRPr="00004800">
        <w:rPr>
          <w:lang w:val="es-ES"/>
        </w:rPr>
        <w:t>ste grupo de edad se</w:t>
      </w:r>
      <w:r w:rsidR="00A93508" w:rsidRPr="00004800">
        <w:rPr>
          <w:lang w:val="es-ES"/>
        </w:rPr>
        <w:t xml:space="preserve"> envía</w:t>
      </w:r>
      <w:r w:rsidR="00181F7E">
        <w:rPr>
          <w:lang w:val="es-ES"/>
        </w:rPr>
        <w:t>n</w:t>
      </w:r>
      <w:r w:rsidR="00A93508" w:rsidRPr="00004800">
        <w:rPr>
          <w:lang w:val="es-ES"/>
        </w:rPr>
        <w:t xml:space="preserve"> </w:t>
      </w:r>
      <w:r w:rsidR="00336D70" w:rsidRPr="00004800">
        <w:rPr>
          <w:lang w:val="es-ES"/>
        </w:rPr>
        <w:t>a instituciones dependientes del Ministerio de Educación y Juventud</w:t>
      </w:r>
      <w:r w:rsidRPr="00004800">
        <w:rPr>
          <w:lang w:val="es-ES"/>
        </w:rPr>
        <w:t xml:space="preserve"> </w:t>
      </w:r>
      <w:r w:rsidR="00CC5BCD" w:rsidRPr="00004800">
        <w:rPr>
          <w:lang w:val="es-ES"/>
        </w:rPr>
        <w:t xml:space="preserve">y el </w:t>
      </w:r>
      <w:r w:rsidR="00CC5BCD" w:rsidRPr="00004800">
        <w:rPr>
          <w:bCs/>
          <w:lang w:val="es-ES"/>
        </w:rPr>
        <w:t xml:space="preserve">Ministerio de Protección Social, </w:t>
      </w:r>
      <w:r w:rsidR="00BA2E7C">
        <w:rPr>
          <w:bCs/>
          <w:lang w:val="es-ES"/>
        </w:rPr>
        <w:t>de la Familia y del Niño</w:t>
      </w:r>
      <w:r w:rsidR="00A93508" w:rsidRPr="00004800">
        <w:rPr>
          <w:bCs/>
          <w:lang w:val="es-ES"/>
        </w:rPr>
        <w:t>,</w:t>
      </w:r>
      <w:r w:rsidR="00CC5BCD" w:rsidRPr="00004800">
        <w:rPr>
          <w:lang w:val="es-ES"/>
        </w:rPr>
        <w:t xml:space="preserve"> en función de</w:t>
      </w:r>
      <w:r w:rsidR="00A93508" w:rsidRPr="00004800">
        <w:rPr>
          <w:lang w:val="es-ES"/>
        </w:rPr>
        <w:t xml:space="preserve"> que </w:t>
      </w:r>
      <w:r w:rsidR="00CC5BCD" w:rsidRPr="00004800">
        <w:rPr>
          <w:lang w:val="es-ES"/>
        </w:rPr>
        <w:t>el problema principal que afronta el niño</w:t>
      </w:r>
      <w:r w:rsidR="00A93508" w:rsidRPr="00004800">
        <w:rPr>
          <w:lang w:val="es-ES"/>
        </w:rPr>
        <w:t xml:space="preserve"> sea </w:t>
      </w:r>
      <w:r w:rsidR="00181F7E">
        <w:rPr>
          <w:lang w:val="es-ES"/>
        </w:rPr>
        <w:t>de tipo social o</w:t>
      </w:r>
      <w:r w:rsidR="00CC5BCD" w:rsidRPr="00004800">
        <w:rPr>
          <w:lang w:val="es-ES"/>
        </w:rPr>
        <w:t xml:space="preserve"> se refier</w:t>
      </w:r>
      <w:r w:rsidR="00A93508" w:rsidRPr="00004800">
        <w:rPr>
          <w:lang w:val="es-ES"/>
        </w:rPr>
        <w:t>a</w:t>
      </w:r>
      <w:r w:rsidR="00CC5BCD" w:rsidRPr="00004800">
        <w:rPr>
          <w:lang w:val="es-ES"/>
        </w:rPr>
        <w:t xml:space="preserve"> a la salud y el desarrollo</w:t>
      </w:r>
      <w:r w:rsidRPr="00004800">
        <w:rPr>
          <w:lang w:val="es-ES"/>
        </w:rPr>
        <w:t xml:space="preserve">. </w:t>
      </w:r>
      <w:r w:rsidR="00E57F67" w:rsidRPr="00004800">
        <w:rPr>
          <w:lang w:val="es-ES"/>
        </w:rPr>
        <w:t xml:space="preserve">Las instituciones para niños con discapacidad grave dependientes del </w:t>
      </w:r>
      <w:r w:rsidR="00E57F67" w:rsidRPr="00004800">
        <w:rPr>
          <w:bCs/>
          <w:lang w:val="es-ES"/>
        </w:rPr>
        <w:t xml:space="preserve">Ministerio de Protección Social, </w:t>
      </w:r>
      <w:r w:rsidR="00BA2E7C">
        <w:rPr>
          <w:bCs/>
          <w:lang w:val="es-ES"/>
        </w:rPr>
        <w:t>de la Familia y del Niño</w:t>
      </w:r>
      <w:r w:rsidR="00E57F67" w:rsidRPr="00004800">
        <w:rPr>
          <w:lang w:val="es-ES"/>
        </w:rPr>
        <w:t xml:space="preserve"> siguen atendiendo a los beneficiarios incluso después de haber cumplido </w:t>
      </w:r>
      <w:r w:rsidR="00181F7E">
        <w:rPr>
          <w:lang w:val="es-ES"/>
        </w:rPr>
        <w:t xml:space="preserve">los </w:t>
      </w:r>
      <w:r w:rsidR="00E57F67" w:rsidRPr="00004800">
        <w:rPr>
          <w:lang w:val="es-ES"/>
        </w:rPr>
        <w:t>18 años y hasta una edad máxima de 50 años</w:t>
      </w:r>
      <w:r w:rsidR="0078480B" w:rsidRPr="00004800">
        <w:rPr>
          <w:lang w:val="es-ES"/>
        </w:rPr>
        <w:t>.</w:t>
      </w:r>
    </w:p>
    <w:p w:rsidR="00615F49" w:rsidRPr="00004800" w:rsidRDefault="002645B1" w:rsidP="003F6EE7">
      <w:pPr>
        <w:keepNext/>
        <w:tabs>
          <w:tab w:val="left" w:pos="0"/>
          <w:tab w:val="left" w:pos="360"/>
          <w:tab w:val="left" w:pos="720"/>
        </w:tabs>
        <w:spacing w:before="120"/>
        <w:jc w:val="center"/>
        <w:rPr>
          <w:b/>
          <w:bCs/>
          <w:iCs/>
          <w:lang w:val="es-ES"/>
        </w:rPr>
      </w:pPr>
      <w:r w:rsidRPr="00004800">
        <w:rPr>
          <w:b/>
          <w:bCs/>
          <w:iCs/>
          <w:lang w:val="es-ES"/>
        </w:rPr>
        <w:t>Cuadro</w:t>
      </w:r>
      <w:r w:rsidR="00615F49" w:rsidRPr="00004800">
        <w:rPr>
          <w:b/>
          <w:bCs/>
          <w:iCs/>
          <w:lang w:val="es-ES"/>
        </w:rPr>
        <w:t xml:space="preserve"> 11</w:t>
      </w:r>
      <w:r w:rsidR="003F6EE7">
        <w:rPr>
          <w:b/>
          <w:bCs/>
          <w:iCs/>
          <w:lang w:val="es-ES"/>
        </w:rPr>
        <w:t xml:space="preserve">.  </w:t>
      </w:r>
      <w:r w:rsidR="006F4FA4" w:rsidRPr="00004800">
        <w:rPr>
          <w:b/>
          <w:bCs/>
          <w:iCs/>
          <w:lang w:val="es-ES"/>
        </w:rPr>
        <w:t>Niños en internados</w:t>
      </w:r>
      <w:r w:rsidR="005419D1" w:rsidRPr="00004800">
        <w:rPr>
          <w:b/>
          <w:bCs/>
          <w:iCs/>
          <w:lang w:val="es-ES"/>
        </w:rPr>
        <w:t>,</w:t>
      </w:r>
      <w:r w:rsidR="006F4FA4" w:rsidRPr="00004800">
        <w:rPr>
          <w:b/>
          <w:bCs/>
          <w:iCs/>
          <w:lang w:val="es-ES"/>
        </w:rPr>
        <w:t xml:space="preserve"> por edad e institución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1183"/>
        <w:gridCol w:w="2129"/>
        <w:gridCol w:w="2841"/>
        <w:gridCol w:w="1302"/>
        <w:gridCol w:w="1535"/>
      </w:tblGrid>
      <w:tr w:rsidR="00002D26" w:rsidRPr="00004800" w:rsidTr="00002D26">
        <w:trPr>
          <w:trHeight w:val="20"/>
        </w:trPr>
        <w:tc>
          <w:tcPr>
            <w:tcW w:w="304" w:type="pct"/>
            <w:vAlign w:val="center"/>
          </w:tcPr>
          <w:p w:rsidR="00002D26" w:rsidRPr="00004800" w:rsidRDefault="00002D26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Nº</w:t>
            </w:r>
          </w:p>
        </w:tc>
        <w:tc>
          <w:tcPr>
            <w:tcW w:w="618" w:type="pct"/>
            <w:vAlign w:val="center"/>
          </w:tcPr>
          <w:p w:rsidR="00002D26" w:rsidRPr="00004800" w:rsidRDefault="00002D26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Edad de los niños</w:t>
            </w:r>
          </w:p>
        </w:tc>
        <w:tc>
          <w:tcPr>
            <w:tcW w:w="1112" w:type="pct"/>
            <w:vAlign w:val="center"/>
          </w:tcPr>
          <w:p w:rsidR="00002D26" w:rsidRPr="00004800" w:rsidRDefault="00002D26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Organismo responsable</w:t>
            </w:r>
          </w:p>
        </w:tc>
        <w:tc>
          <w:tcPr>
            <w:tcW w:w="1484" w:type="pct"/>
            <w:vAlign w:val="center"/>
          </w:tcPr>
          <w:p w:rsidR="00002D26" w:rsidRPr="00004800" w:rsidRDefault="00002D26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Tipo de institución</w:t>
            </w:r>
          </w:p>
        </w:tc>
        <w:tc>
          <w:tcPr>
            <w:tcW w:w="680" w:type="pct"/>
            <w:vAlign w:val="center"/>
          </w:tcPr>
          <w:p w:rsidR="00002D26" w:rsidRPr="00004800" w:rsidRDefault="00002D26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Número de instituciones</w:t>
            </w:r>
          </w:p>
        </w:tc>
        <w:tc>
          <w:tcPr>
            <w:tcW w:w="802" w:type="pct"/>
            <w:vAlign w:val="center"/>
          </w:tcPr>
          <w:p w:rsidR="00002D26" w:rsidRPr="00004800" w:rsidRDefault="00002D26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Número de beneficiarios</w:t>
            </w:r>
          </w:p>
        </w:tc>
      </w:tr>
      <w:tr w:rsidR="00002D26" w:rsidRPr="00004800" w:rsidTr="00002D26">
        <w:trPr>
          <w:trHeight w:val="20"/>
        </w:trPr>
        <w:tc>
          <w:tcPr>
            <w:tcW w:w="304" w:type="pct"/>
            <w:vMerge w:val="restart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</w:t>
            </w:r>
          </w:p>
        </w:tc>
        <w:tc>
          <w:tcPr>
            <w:tcW w:w="618" w:type="pct"/>
            <w:vMerge w:val="restart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0-6/7 años</w:t>
            </w:r>
          </w:p>
        </w:tc>
        <w:tc>
          <w:tcPr>
            <w:tcW w:w="1112" w:type="pct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Ministerio de Salud</w:t>
            </w:r>
          </w:p>
        </w:tc>
        <w:tc>
          <w:tcPr>
            <w:tcW w:w="1484" w:type="pct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Centros de internamiento temporal y rehabilitación de niños pequeños </w:t>
            </w:r>
          </w:p>
        </w:tc>
        <w:tc>
          <w:tcPr>
            <w:tcW w:w="680" w:type="pct"/>
            <w:vAlign w:val="bottom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802" w:type="pct"/>
            <w:vAlign w:val="bottom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290</w:t>
            </w:r>
          </w:p>
        </w:tc>
      </w:tr>
      <w:tr w:rsidR="00002D26" w:rsidRPr="00004800" w:rsidTr="00002D26">
        <w:trPr>
          <w:trHeight w:val="20"/>
        </w:trPr>
        <w:tc>
          <w:tcPr>
            <w:tcW w:w="304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618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1112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Administración pública local, Chisinau</w:t>
            </w:r>
          </w:p>
        </w:tc>
        <w:tc>
          <w:tcPr>
            <w:tcW w:w="1484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Hogar municipal para niños pequeños</w:t>
            </w:r>
          </w:p>
        </w:tc>
        <w:tc>
          <w:tcPr>
            <w:tcW w:w="680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802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100</w:t>
            </w:r>
          </w:p>
        </w:tc>
      </w:tr>
      <w:tr w:rsidR="00002D26" w:rsidRPr="00004800" w:rsidTr="00002D26">
        <w:trPr>
          <w:trHeight w:val="20"/>
        </w:trPr>
        <w:tc>
          <w:tcPr>
            <w:tcW w:w="304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2. </w:t>
            </w:r>
          </w:p>
        </w:tc>
        <w:tc>
          <w:tcPr>
            <w:tcW w:w="618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3-7 años</w:t>
            </w:r>
          </w:p>
        </w:tc>
        <w:tc>
          <w:tcPr>
            <w:tcW w:w="1112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Ministerio de Educación y Juventud</w:t>
            </w:r>
          </w:p>
        </w:tc>
        <w:tc>
          <w:tcPr>
            <w:tcW w:w="1484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Hogar para niños con discapacidad auditiva</w:t>
            </w:r>
          </w:p>
        </w:tc>
        <w:tc>
          <w:tcPr>
            <w:tcW w:w="680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802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22</w:t>
            </w:r>
          </w:p>
        </w:tc>
      </w:tr>
      <w:tr w:rsidR="00002D26" w:rsidRPr="00004800" w:rsidTr="00002D26">
        <w:trPr>
          <w:trHeight w:val="20"/>
        </w:trPr>
        <w:tc>
          <w:tcPr>
            <w:tcW w:w="304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</w:t>
            </w:r>
          </w:p>
        </w:tc>
        <w:tc>
          <w:tcPr>
            <w:tcW w:w="618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3-18 años</w:t>
            </w:r>
          </w:p>
        </w:tc>
        <w:tc>
          <w:tcPr>
            <w:tcW w:w="1112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Ministerio de Educación y Juventud</w:t>
            </w:r>
          </w:p>
        </w:tc>
        <w:tc>
          <w:tcPr>
            <w:tcW w:w="1484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Escuelas primarias y secundarias en régimen de internado</w:t>
            </w:r>
          </w:p>
        </w:tc>
        <w:tc>
          <w:tcPr>
            <w:tcW w:w="680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802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1.322</w:t>
            </w:r>
          </w:p>
        </w:tc>
      </w:tr>
      <w:tr w:rsidR="00002D26" w:rsidRPr="00004800" w:rsidTr="00002D26">
        <w:trPr>
          <w:trHeight w:val="20"/>
        </w:trPr>
        <w:tc>
          <w:tcPr>
            <w:tcW w:w="304" w:type="pct"/>
            <w:vMerge w:val="restar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4.</w:t>
            </w:r>
          </w:p>
        </w:tc>
        <w:tc>
          <w:tcPr>
            <w:tcW w:w="618" w:type="pct"/>
            <w:vMerge w:val="restar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7-18 años</w:t>
            </w:r>
          </w:p>
        </w:tc>
        <w:tc>
          <w:tcPr>
            <w:tcW w:w="1112" w:type="pct"/>
            <w:vMerge w:val="restar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Ministerio de Educación y Juventud</w:t>
            </w:r>
          </w:p>
        </w:tc>
        <w:tc>
          <w:tcPr>
            <w:tcW w:w="1484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</w:t>
            </w:r>
          </w:p>
        </w:tc>
        <w:tc>
          <w:tcPr>
            <w:tcW w:w="680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802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94</w:t>
            </w:r>
          </w:p>
        </w:tc>
      </w:tr>
      <w:tr w:rsidR="00002D26" w:rsidRPr="00004800" w:rsidTr="00002D26">
        <w:trPr>
          <w:trHeight w:val="20"/>
        </w:trPr>
        <w:tc>
          <w:tcPr>
            <w:tcW w:w="304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618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1112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1484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Hogares para niños</w:t>
            </w:r>
          </w:p>
        </w:tc>
        <w:tc>
          <w:tcPr>
            <w:tcW w:w="680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802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120</w:t>
            </w:r>
          </w:p>
        </w:tc>
      </w:tr>
      <w:tr w:rsidR="00002D26" w:rsidRPr="00004800" w:rsidTr="00002D26">
        <w:trPr>
          <w:trHeight w:val="20"/>
        </w:trPr>
        <w:tc>
          <w:tcPr>
            <w:tcW w:w="304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618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1112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1484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Escuelas primarias y secundarias en régimen de internado</w:t>
            </w:r>
          </w:p>
        </w:tc>
        <w:tc>
          <w:tcPr>
            <w:tcW w:w="680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</w:t>
            </w:r>
          </w:p>
        </w:tc>
        <w:tc>
          <w:tcPr>
            <w:tcW w:w="802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3.674</w:t>
            </w:r>
          </w:p>
        </w:tc>
      </w:tr>
      <w:tr w:rsidR="00002D26" w:rsidRPr="00004800" w:rsidTr="00002D26">
        <w:trPr>
          <w:trHeight w:val="20"/>
        </w:trPr>
        <w:tc>
          <w:tcPr>
            <w:tcW w:w="304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618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1112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1484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 auxiliares</w:t>
            </w:r>
          </w:p>
        </w:tc>
        <w:tc>
          <w:tcPr>
            <w:tcW w:w="680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28</w:t>
            </w:r>
          </w:p>
        </w:tc>
        <w:tc>
          <w:tcPr>
            <w:tcW w:w="802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3.264</w:t>
            </w:r>
          </w:p>
        </w:tc>
      </w:tr>
      <w:tr w:rsidR="00002D26" w:rsidRPr="00004800" w:rsidTr="00002D26">
        <w:trPr>
          <w:trHeight w:val="20"/>
        </w:trPr>
        <w:tc>
          <w:tcPr>
            <w:tcW w:w="304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618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1112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1484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Escuelas especiales</w:t>
            </w:r>
          </w:p>
        </w:tc>
        <w:tc>
          <w:tcPr>
            <w:tcW w:w="680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</w:t>
            </w:r>
          </w:p>
        </w:tc>
        <w:tc>
          <w:tcPr>
            <w:tcW w:w="802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946</w:t>
            </w:r>
          </w:p>
        </w:tc>
      </w:tr>
      <w:tr w:rsidR="00002D26" w:rsidRPr="00004800" w:rsidTr="00002D26">
        <w:trPr>
          <w:trHeight w:val="20"/>
        </w:trPr>
        <w:tc>
          <w:tcPr>
            <w:tcW w:w="304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618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1112" w:type="pct"/>
            <w:vMerge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1484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Sanatorios</w:t>
            </w:r>
          </w:p>
        </w:tc>
        <w:tc>
          <w:tcPr>
            <w:tcW w:w="680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802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586</w:t>
            </w:r>
          </w:p>
        </w:tc>
      </w:tr>
      <w:tr w:rsidR="00002D26" w:rsidRPr="00004800" w:rsidTr="00002D26">
        <w:trPr>
          <w:trHeight w:val="20"/>
        </w:trPr>
        <w:tc>
          <w:tcPr>
            <w:tcW w:w="304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</w:t>
            </w:r>
          </w:p>
        </w:tc>
        <w:tc>
          <w:tcPr>
            <w:tcW w:w="618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7-18 años y mayores</w:t>
            </w:r>
          </w:p>
        </w:tc>
        <w:tc>
          <w:tcPr>
            <w:tcW w:w="1112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 xml:space="preserve">Ministerio de Protección Social, de </w:t>
            </w:r>
            <w:smartTag w:uri="urn:schemas-microsoft-com:office:smarttags" w:element="PersonName">
              <w:smartTagPr>
                <w:attr w:name="ProductID" w:val="la Familia"/>
              </w:smartTagPr>
              <w:r w:rsidRPr="00004800">
                <w:rPr>
                  <w:bCs/>
                  <w:sz w:val="20"/>
                  <w:lang w:val="es-ES"/>
                </w:rPr>
                <w:t>la Familia</w:t>
              </w:r>
            </w:smartTag>
            <w:r w:rsidRPr="00004800">
              <w:rPr>
                <w:bCs/>
                <w:sz w:val="20"/>
                <w:lang w:val="es-ES"/>
              </w:rPr>
              <w:t xml:space="preserve"> y del Menor</w:t>
            </w:r>
          </w:p>
        </w:tc>
        <w:tc>
          <w:tcPr>
            <w:tcW w:w="1484" w:type="pct"/>
            <w:vAlign w:val="center"/>
          </w:tcPr>
          <w:p w:rsidR="00002D26" w:rsidRPr="00004800" w:rsidRDefault="00002D26" w:rsidP="00002D26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Hogares para niños</w:t>
            </w:r>
          </w:p>
        </w:tc>
        <w:tc>
          <w:tcPr>
            <w:tcW w:w="680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802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678</w:t>
            </w:r>
          </w:p>
        </w:tc>
      </w:tr>
      <w:tr w:rsidR="00002D26" w:rsidRPr="00004800" w:rsidTr="00002D26">
        <w:trPr>
          <w:trHeight w:val="20"/>
        </w:trPr>
        <w:tc>
          <w:tcPr>
            <w:tcW w:w="304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3214" w:type="pct"/>
            <w:gridSpan w:val="3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Total</w:t>
            </w:r>
          </w:p>
        </w:tc>
        <w:tc>
          <w:tcPr>
            <w:tcW w:w="680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67</w:t>
            </w:r>
          </w:p>
        </w:tc>
        <w:tc>
          <w:tcPr>
            <w:tcW w:w="802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11.096</w:t>
            </w:r>
          </w:p>
        </w:tc>
      </w:tr>
    </w:tbl>
    <w:p w:rsidR="00615F49" w:rsidRPr="00004800" w:rsidRDefault="00AF0AE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En las instituciones de acogida se atiende a niños de </w:t>
      </w:r>
      <w:r w:rsidR="00E338FF" w:rsidRPr="00004800">
        <w:rPr>
          <w:lang w:val="es-ES"/>
        </w:rPr>
        <w:t xml:space="preserve">distintas </w:t>
      </w:r>
      <w:r w:rsidRPr="00004800">
        <w:rPr>
          <w:lang w:val="es-ES"/>
        </w:rPr>
        <w:t>edades</w:t>
      </w:r>
      <w:r w:rsidR="00E338FF" w:rsidRPr="00004800">
        <w:rPr>
          <w:lang w:val="es-ES"/>
        </w:rPr>
        <w:t>.</w:t>
      </w:r>
      <w:r w:rsidR="00615F49" w:rsidRPr="00004800">
        <w:rPr>
          <w:lang w:val="es-ES"/>
        </w:rPr>
        <w:t xml:space="preserve"> </w:t>
      </w:r>
      <w:r w:rsidR="004F116A">
        <w:rPr>
          <w:lang w:val="es-ES"/>
        </w:rPr>
        <w:t>C</w:t>
      </w:r>
      <w:r w:rsidRPr="00004800">
        <w:rPr>
          <w:lang w:val="es-ES"/>
        </w:rPr>
        <w:t xml:space="preserve">on frecuencia </w:t>
      </w:r>
      <w:r w:rsidR="004F116A">
        <w:rPr>
          <w:lang w:val="es-ES"/>
        </w:rPr>
        <w:t xml:space="preserve">se dan </w:t>
      </w:r>
      <w:r w:rsidRPr="00004800">
        <w:rPr>
          <w:lang w:val="es-ES"/>
        </w:rPr>
        <w:t xml:space="preserve">casos </w:t>
      </w:r>
      <w:r w:rsidR="004F116A">
        <w:rPr>
          <w:lang w:val="es-ES"/>
        </w:rPr>
        <w:t>de</w:t>
      </w:r>
      <w:r w:rsidRPr="00004800">
        <w:rPr>
          <w:lang w:val="es-ES"/>
        </w:rPr>
        <w:t xml:space="preserve"> beneficiarios </w:t>
      </w:r>
      <w:r w:rsidR="004F116A">
        <w:rPr>
          <w:lang w:val="es-ES"/>
        </w:rPr>
        <w:t xml:space="preserve">que </w:t>
      </w:r>
      <w:r w:rsidRPr="00004800">
        <w:rPr>
          <w:lang w:val="es-ES"/>
        </w:rPr>
        <w:t>tienen más de 18 años</w:t>
      </w:r>
      <w:r w:rsidR="004F116A">
        <w:rPr>
          <w:lang w:val="es-ES"/>
        </w:rPr>
        <w:t>, que</w:t>
      </w:r>
      <w:r w:rsidRPr="00004800">
        <w:rPr>
          <w:lang w:val="es-ES"/>
        </w:rPr>
        <w:t xml:space="preserve"> representan alrededor de un tercio del total de beneficiarios de las instituciones para niños con discapacidad mental grave </w:t>
      </w:r>
      <w:r w:rsidR="00615F49" w:rsidRPr="00004800">
        <w:rPr>
          <w:lang w:val="es-ES"/>
        </w:rPr>
        <w:t>(</w:t>
      </w:r>
      <w:r w:rsidR="007C3E04" w:rsidRPr="00004800">
        <w:rPr>
          <w:lang w:val="es-ES"/>
        </w:rPr>
        <w:t>c</w:t>
      </w:r>
      <w:r w:rsidRPr="00004800">
        <w:rPr>
          <w:lang w:val="es-ES"/>
        </w:rPr>
        <w:t>uadro</w:t>
      </w:r>
      <w:r w:rsidR="00615F49" w:rsidRPr="00004800">
        <w:rPr>
          <w:lang w:val="es-ES"/>
        </w:rPr>
        <w:t xml:space="preserve"> 12).</w:t>
      </w:r>
    </w:p>
    <w:p w:rsidR="00615F49" w:rsidRPr="00004800" w:rsidRDefault="00E070F5" w:rsidP="00486E7E">
      <w:pPr>
        <w:tabs>
          <w:tab w:val="left" w:pos="0"/>
          <w:tab w:val="left" w:pos="360"/>
          <w:tab w:val="left" w:pos="720"/>
        </w:tabs>
        <w:jc w:val="center"/>
        <w:rPr>
          <w:b/>
          <w:bCs/>
          <w:iCs/>
          <w:lang w:val="es-ES"/>
        </w:rPr>
      </w:pPr>
      <w:r w:rsidRPr="00004800">
        <w:rPr>
          <w:b/>
          <w:bCs/>
          <w:iCs/>
          <w:lang w:val="es-ES"/>
        </w:rPr>
        <w:t>Cuadro</w:t>
      </w:r>
      <w:r w:rsidR="00615F49" w:rsidRPr="00004800">
        <w:rPr>
          <w:b/>
          <w:bCs/>
          <w:iCs/>
          <w:lang w:val="es-ES"/>
        </w:rPr>
        <w:t xml:space="preserve"> 12</w:t>
      </w:r>
      <w:r w:rsidR="003F6EE7">
        <w:rPr>
          <w:b/>
          <w:bCs/>
          <w:iCs/>
          <w:lang w:val="es-ES"/>
        </w:rPr>
        <w:t xml:space="preserve">.  </w:t>
      </w:r>
      <w:r w:rsidRPr="00004800">
        <w:rPr>
          <w:b/>
          <w:bCs/>
          <w:iCs/>
          <w:lang w:val="es-ES"/>
        </w:rPr>
        <w:t>Edades de los niños acogidos en instituciones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"/>
        <w:gridCol w:w="3309"/>
        <w:gridCol w:w="1272"/>
        <w:gridCol w:w="686"/>
        <w:gridCol w:w="686"/>
        <w:gridCol w:w="836"/>
        <w:gridCol w:w="836"/>
        <w:gridCol w:w="837"/>
        <w:gridCol w:w="686"/>
      </w:tblGrid>
      <w:tr w:rsidR="00002D26" w:rsidRPr="00004800" w:rsidTr="00002D26">
        <w:trPr>
          <w:cantSplit/>
          <w:trHeight w:val="828"/>
          <w:tblHeader/>
        </w:trPr>
        <w:tc>
          <w:tcPr>
            <w:tcW w:w="221" w:type="pct"/>
            <w:vAlign w:val="center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Nº</w:t>
            </w:r>
          </w:p>
        </w:tc>
        <w:tc>
          <w:tcPr>
            <w:tcW w:w="1729" w:type="pct"/>
            <w:vAlign w:val="center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Tipo de institución</w:t>
            </w:r>
          </w:p>
        </w:tc>
        <w:tc>
          <w:tcPr>
            <w:tcW w:w="665" w:type="pct"/>
            <w:vAlign w:val="center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Número total de niños entrevistados</w:t>
            </w:r>
          </w:p>
        </w:tc>
        <w:tc>
          <w:tcPr>
            <w:tcW w:w="358" w:type="pct"/>
            <w:vAlign w:val="center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0-3</w:t>
            </w:r>
          </w:p>
        </w:tc>
        <w:tc>
          <w:tcPr>
            <w:tcW w:w="358" w:type="pct"/>
            <w:vAlign w:val="center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4-7</w:t>
            </w:r>
          </w:p>
        </w:tc>
        <w:tc>
          <w:tcPr>
            <w:tcW w:w="437" w:type="pct"/>
            <w:vAlign w:val="center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8-11</w:t>
            </w:r>
          </w:p>
        </w:tc>
        <w:tc>
          <w:tcPr>
            <w:tcW w:w="437" w:type="pct"/>
            <w:vAlign w:val="center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12-14</w:t>
            </w:r>
          </w:p>
        </w:tc>
        <w:tc>
          <w:tcPr>
            <w:tcW w:w="437" w:type="pct"/>
            <w:vAlign w:val="center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15-18</w:t>
            </w:r>
          </w:p>
        </w:tc>
        <w:tc>
          <w:tcPr>
            <w:tcW w:w="358" w:type="pct"/>
            <w:vAlign w:val="center"/>
          </w:tcPr>
          <w:p w:rsidR="00002D26" w:rsidRPr="00004800" w:rsidRDefault="00002D26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&gt;18</w:t>
            </w:r>
          </w:p>
        </w:tc>
      </w:tr>
      <w:tr w:rsidR="00002D26" w:rsidRPr="00004800" w:rsidTr="00002D26">
        <w:tc>
          <w:tcPr>
            <w:tcW w:w="221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</w:t>
            </w:r>
          </w:p>
        </w:tc>
        <w:tc>
          <w:tcPr>
            <w:tcW w:w="1729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Hogares para niños/internados para huérfanos y niños privados del cuidado parental</w:t>
            </w:r>
          </w:p>
        </w:tc>
        <w:tc>
          <w:tcPr>
            <w:tcW w:w="665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5.140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163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1.421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1.868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1.665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16</w:t>
            </w:r>
          </w:p>
        </w:tc>
      </w:tr>
      <w:tr w:rsidR="00002D26" w:rsidRPr="00004800" w:rsidTr="00002D26">
        <w:tc>
          <w:tcPr>
            <w:tcW w:w="221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2.</w:t>
            </w:r>
          </w:p>
        </w:tc>
        <w:tc>
          <w:tcPr>
            <w:tcW w:w="1729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Hogares para niños/escuelas especiales para niños con discapacidad física y sensorial </w:t>
            </w:r>
          </w:p>
        </w:tc>
        <w:tc>
          <w:tcPr>
            <w:tcW w:w="665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966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46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254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291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313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61</w:t>
            </w:r>
          </w:p>
        </w:tc>
      </w:tr>
      <w:tr w:rsidR="00002D26" w:rsidRPr="00004800" w:rsidTr="00002D26">
        <w:tc>
          <w:tcPr>
            <w:tcW w:w="221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</w:t>
            </w:r>
          </w:p>
        </w:tc>
        <w:tc>
          <w:tcPr>
            <w:tcW w:w="1729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Sanatorios</w:t>
            </w:r>
          </w:p>
        </w:tc>
        <w:tc>
          <w:tcPr>
            <w:tcW w:w="665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586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131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272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180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</w:tr>
      <w:tr w:rsidR="00002D26" w:rsidRPr="00004800" w:rsidTr="00002D26">
        <w:tc>
          <w:tcPr>
            <w:tcW w:w="221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4.</w:t>
            </w:r>
          </w:p>
        </w:tc>
        <w:tc>
          <w:tcPr>
            <w:tcW w:w="1729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Internados para niños con trastornos de conducta </w:t>
            </w:r>
          </w:p>
        </w:tc>
        <w:tc>
          <w:tcPr>
            <w:tcW w:w="665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57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-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-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24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32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-</w:t>
            </w:r>
          </w:p>
        </w:tc>
      </w:tr>
      <w:tr w:rsidR="00002D26" w:rsidRPr="00004800" w:rsidTr="00002D26">
        <w:tc>
          <w:tcPr>
            <w:tcW w:w="221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</w:t>
            </w:r>
          </w:p>
        </w:tc>
        <w:tc>
          <w:tcPr>
            <w:tcW w:w="1729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 y escuelas auxiliares de media pensión</w:t>
            </w:r>
          </w:p>
        </w:tc>
        <w:tc>
          <w:tcPr>
            <w:tcW w:w="665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3.261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27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816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1.296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1.083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36</w:t>
            </w:r>
          </w:p>
        </w:tc>
      </w:tr>
      <w:tr w:rsidR="00002D26" w:rsidRPr="00004800" w:rsidTr="00002D26">
        <w:tc>
          <w:tcPr>
            <w:tcW w:w="221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6.</w:t>
            </w:r>
          </w:p>
        </w:tc>
        <w:tc>
          <w:tcPr>
            <w:tcW w:w="1729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Centros de internamiento temporal y rehabilitación para niños pequeños/hogar municipal</w:t>
            </w:r>
          </w:p>
        </w:tc>
        <w:tc>
          <w:tcPr>
            <w:tcW w:w="665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379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239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130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-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-</w:t>
            </w:r>
          </w:p>
        </w:tc>
      </w:tr>
      <w:tr w:rsidR="00002D26" w:rsidRPr="00004800" w:rsidTr="00002D26">
        <w:tc>
          <w:tcPr>
            <w:tcW w:w="221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7.</w:t>
            </w:r>
          </w:p>
        </w:tc>
        <w:tc>
          <w:tcPr>
            <w:tcW w:w="1729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 para niños con discapacidad grave</w:t>
            </w:r>
          </w:p>
        </w:tc>
        <w:tc>
          <w:tcPr>
            <w:tcW w:w="665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673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-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55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127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120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149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222</w:t>
            </w:r>
          </w:p>
        </w:tc>
      </w:tr>
      <w:tr w:rsidR="00002D26" w:rsidRPr="00004800" w:rsidTr="00002D26">
        <w:tc>
          <w:tcPr>
            <w:tcW w:w="221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1729" w:type="pct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Total</w:t>
            </w:r>
          </w:p>
        </w:tc>
        <w:tc>
          <w:tcPr>
            <w:tcW w:w="665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11.061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251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422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2.789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3.872</w:t>
            </w:r>
          </w:p>
        </w:tc>
        <w:tc>
          <w:tcPr>
            <w:tcW w:w="437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3.422</w:t>
            </w:r>
          </w:p>
        </w:tc>
        <w:tc>
          <w:tcPr>
            <w:tcW w:w="358" w:type="pct"/>
            <w:vAlign w:val="bottom"/>
          </w:tcPr>
          <w:p w:rsidR="00002D26" w:rsidRPr="00004800" w:rsidRDefault="00002D26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336</w:t>
            </w:r>
          </w:p>
        </w:tc>
      </w:tr>
    </w:tbl>
    <w:p w:rsidR="00370EE3" w:rsidRPr="00004800" w:rsidRDefault="000A03E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Los datos de </w:t>
      </w:r>
      <w:r w:rsidR="00615F49" w:rsidRPr="00004800">
        <w:rPr>
          <w:lang w:val="es-ES"/>
        </w:rPr>
        <w:t xml:space="preserve">2006 </w:t>
      </w:r>
      <w:r w:rsidRPr="00004800">
        <w:rPr>
          <w:lang w:val="es-ES"/>
        </w:rPr>
        <w:t xml:space="preserve">relativos a las entradas y salidas del sistema </w:t>
      </w:r>
      <w:r w:rsidR="00004DEB" w:rsidRPr="00004800">
        <w:rPr>
          <w:lang w:val="es-ES"/>
        </w:rPr>
        <w:t>de internados para la protección de</w:t>
      </w:r>
      <w:r w:rsidR="00BB0DC1">
        <w:rPr>
          <w:lang w:val="es-ES"/>
        </w:rPr>
        <w:t xml:space="preserve"> </w:t>
      </w:r>
      <w:r w:rsidR="00004DEB" w:rsidRPr="00004800">
        <w:rPr>
          <w:lang w:val="es-ES"/>
        </w:rPr>
        <w:t>l</w:t>
      </w:r>
      <w:r w:rsidR="00BB0DC1">
        <w:rPr>
          <w:lang w:val="es-ES"/>
        </w:rPr>
        <w:t>os</w:t>
      </w:r>
      <w:r w:rsidR="00004DEB" w:rsidRPr="00004800">
        <w:rPr>
          <w:lang w:val="es-ES"/>
        </w:rPr>
        <w:t xml:space="preserve"> </w:t>
      </w:r>
      <w:r w:rsidR="006F4B98">
        <w:rPr>
          <w:lang w:val="es-ES"/>
        </w:rPr>
        <w:t>niño</w:t>
      </w:r>
      <w:r w:rsidR="00BB0DC1">
        <w:rPr>
          <w:lang w:val="es-ES"/>
        </w:rPr>
        <w:t>s</w:t>
      </w:r>
      <w:r w:rsidR="00296A45" w:rsidRPr="00004800">
        <w:rPr>
          <w:lang w:val="es-ES"/>
        </w:rPr>
        <w:t xml:space="preserve"> ponen de manifiesto que la</w:t>
      </w:r>
      <w:r w:rsidR="004F79CC" w:rsidRPr="00004800">
        <w:rPr>
          <w:lang w:val="es-ES"/>
        </w:rPr>
        <w:t xml:space="preserve"> proporción </w:t>
      </w:r>
      <w:r w:rsidR="00296A45" w:rsidRPr="00004800">
        <w:rPr>
          <w:lang w:val="es-ES"/>
        </w:rPr>
        <w:t xml:space="preserve">de </w:t>
      </w:r>
      <w:r w:rsidR="00BB0DC1">
        <w:rPr>
          <w:lang w:val="es-ES"/>
        </w:rPr>
        <w:t>los</w:t>
      </w:r>
      <w:r w:rsidR="00296A45" w:rsidRPr="00004800">
        <w:rPr>
          <w:lang w:val="es-ES"/>
        </w:rPr>
        <w:t xml:space="preserve"> que se incorporan al sistema es inferior </w:t>
      </w:r>
      <w:r w:rsidR="00BB0DC1" w:rsidRPr="00004800">
        <w:rPr>
          <w:lang w:val="es-ES"/>
        </w:rPr>
        <w:t>en un 22%</w:t>
      </w:r>
      <w:r w:rsidR="00BB0DC1">
        <w:rPr>
          <w:lang w:val="es-ES"/>
        </w:rPr>
        <w:t xml:space="preserve"> </w:t>
      </w:r>
      <w:r w:rsidR="00296A45" w:rsidRPr="00004800">
        <w:rPr>
          <w:lang w:val="es-ES"/>
        </w:rPr>
        <w:t xml:space="preserve">a la de </w:t>
      </w:r>
      <w:r w:rsidR="00BB0DC1">
        <w:rPr>
          <w:lang w:val="es-ES"/>
        </w:rPr>
        <w:t>los</w:t>
      </w:r>
      <w:r w:rsidR="00296A45" w:rsidRPr="00004800">
        <w:rPr>
          <w:lang w:val="es-ES"/>
        </w:rPr>
        <w:t xml:space="preserve"> que lo abandonan</w:t>
      </w:r>
      <w:r w:rsidR="00615F49" w:rsidRPr="00004800">
        <w:rPr>
          <w:lang w:val="es-ES"/>
        </w:rPr>
        <w:t xml:space="preserve">. </w:t>
      </w:r>
      <w:r w:rsidR="005B1CFB" w:rsidRPr="00004800">
        <w:rPr>
          <w:lang w:val="es-ES"/>
        </w:rPr>
        <w:t xml:space="preserve">La relación entre entradas y salidas para todo el sistema es de </w:t>
      </w:r>
      <w:r w:rsidR="005B1CFB" w:rsidRPr="00004800">
        <w:rPr>
          <w:iCs/>
          <w:lang w:val="es-ES"/>
        </w:rPr>
        <w:t>1:1,</w:t>
      </w:r>
      <w:r w:rsidR="00615F49" w:rsidRPr="00004800">
        <w:rPr>
          <w:iCs/>
          <w:lang w:val="es-ES"/>
        </w:rPr>
        <w:t>28</w:t>
      </w:r>
      <w:r w:rsidR="00615F49" w:rsidRPr="00004800">
        <w:rPr>
          <w:lang w:val="es-ES"/>
        </w:rPr>
        <w:t xml:space="preserve">. </w:t>
      </w:r>
      <w:r w:rsidR="00592E70" w:rsidRPr="00004800">
        <w:rPr>
          <w:lang w:val="es-ES"/>
        </w:rPr>
        <w:t xml:space="preserve">Sin embargo, cuando los datos </w:t>
      </w:r>
      <w:r w:rsidR="00B7415A" w:rsidRPr="00004800">
        <w:rPr>
          <w:lang w:val="es-ES"/>
        </w:rPr>
        <w:t>se</w:t>
      </w:r>
      <w:r w:rsidR="00592E70" w:rsidRPr="00004800">
        <w:rPr>
          <w:lang w:val="es-ES"/>
        </w:rPr>
        <w:t xml:space="preserve"> desglosan por tipo de niño la relación entre entradas y salidas </w:t>
      </w:r>
      <w:r w:rsidR="00BB0DC1">
        <w:rPr>
          <w:lang w:val="es-ES"/>
        </w:rPr>
        <w:t>de</w:t>
      </w:r>
      <w:r w:rsidR="00592E70" w:rsidRPr="00004800">
        <w:rPr>
          <w:lang w:val="es-ES"/>
        </w:rPr>
        <w:t xml:space="preserve"> los niños con discapacidad grave es de </w:t>
      </w:r>
      <w:r w:rsidR="00592E70" w:rsidRPr="00004800">
        <w:rPr>
          <w:bCs/>
          <w:iCs/>
          <w:lang w:val="es-ES"/>
        </w:rPr>
        <w:t>2,</w:t>
      </w:r>
      <w:r w:rsidR="00615F49" w:rsidRPr="00004800">
        <w:rPr>
          <w:bCs/>
          <w:iCs/>
          <w:lang w:val="es-ES"/>
        </w:rPr>
        <w:t>95:1 (</w:t>
      </w:r>
      <w:r w:rsidR="00E2732F" w:rsidRPr="00004800">
        <w:rPr>
          <w:bCs/>
          <w:iCs/>
          <w:lang w:val="es-ES"/>
        </w:rPr>
        <w:t>c</w:t>
      </w:r>
      <w:r w:rsidR="007F76BE" w:rsidRPr="00004800">
        <w:rPr>
          <w:bCs/>
          <w:iCs/>
          <w:lang w:val="es-ES"/>
        </w:rPr>
        <w:t>uadro</w:t>
      </w:r>
      <w:r w:rsidR="00615F49" w:rsidRPr="00004800">
        <w:rPr>
          <w:bCs/>
          <w:iCs/>
          <w:lang w:val="es-ES"/>
        </w:rPr>
        <w:t xml:space="preserve"> 13)</w:t>
      </w:r>
      <w:r w:rsidR="00370EE3" w:rsidRPr="00004800">
        <w:rPr>
          <w:lang w:val="es-ES"/>
        </w:rPr>
        <w:t>.</w:t>
      </w:r>
    </w:p>
    <w:p w:rsidR="00615F49" w:rsidRDefault="004F79CC" w:rsidP="00EC03F7">
      <w:pPr>
        <w:tabs>
          <w:tab w:val="left" w:pos="840"/>
        </w:tabs>
        <w:autoSpaceDE w:val="0"/>
        <w:autoSpaceDN w:val="0"/>
        <w:adjustRightInd w:val="0"/>
        <w:jc w:val="center"/>
        <w:rPr>
          <w:b/>
          <w:bCs/>
          <w:iCs/>
          <w:lang w:val="es-ES"/>
        </w:rPr>
      </w:pPr>
      <w:r w:rsidRPr="00004800">
        <w:rPr>
          <w:b/>
          <w:bCs/>
          <w:iCs/>
          <w:lang w:val="es-ES"/>
        </w:rPr>
        <w:t>Cuadro</w:t>
      </w:r>
      <w:r w:rsidR="00615F49" w:rsidRPr="00004800">
        <w:rPr>
          <w:b/>
          <w:bCs/>
          <w:iCs/>
          <w:lang w:val="es-ES"/>
        </w:rPr>
        <w:t xml:space="preserve"> 13</w:t>
      </w:r>
      <w:r w:rsidR="003F6EE7">
        <w:rPr>
          <w:b/>
          <w:bCs/>
          <w:iCs/>
          <w:lang w:val="es-ES"/>
        </w:rPr>
        <w:t xml:space="preserve">.  </w:t>
      </w:r>
      <w:r w:rsidR="00BB0DC1" w:rsidRPr="00004800">
        <w:rPr>
          <w:b/>
          <w:bCs/>
          <w:iCs/>
          <w:lang w:val="es-ES"/>
        </w:rPr>
        <w:t>Internados</w:t>
      </w:r>
      <w:r w:rsidR="00BB0DC1">
        <w:rPr>
          <w:b/>
          <w:bCs/>
          <w:iCs/>
          <w:lang w:val="es-ES"/>
        </w:rPr>
        <w:t>:</w:t>
      </w:r>
      <w:r w:rsidR="00BB0DC1" w:rsidRPr="00004800">
        <w:rPr>
          <w:b/>
          <w:bCs/>
          <w:iCs/>
          <w:lang w:val="es-ES"/>
        </w:rPr>
        <w:t xml:space="preserve"> </w:t>
      </w:r>
      <w:r w:rsidR="00BB0DC1">
        <w:rPr>
          <w:b/>
          <w:bCs/>
          <w:iCs/>
          <w:lang w:val="es-ES"/>
        </w:rPr>
        <w:t>e</w:t>
      </w:r>
      <w:r w:rsidRPr="00004800">
        <w:rPr>
          <w:b/>
          <w:bCs/>
          <w:iCs/>
          <w:lang w:val="es-ES"/>
        </w:rPr>
        <w:t>ntrada</w:t>
      </w:r>
      <w:r w:rsidR="00BB0DC1">
        <w:rPr>
          <w:b/>
          <w:bCs/>
          <w:iCs/>
          <w:lang w:val="es-ES"/>
        </w:rPr>
        <w:t>s</w:t>
      </w:r>
      <w:r w:rsidRPr="00004800">
        <w:rPr>
          <w:b/>
          <w:bCs/>
          <w:iCs/>
          <w:lang w:val="es-ES"/>
        </w:rPr>
        <w:t xml:space="preserve"> y salida</w:t>
      </w:r>
      <w:r w:rsidR="00BB0DC1">
        <w:rPr>
          <w:b/>
          <w:bCs/>
          <w:iCs/>
          <w:lang w:val="es-ES"/>
        </w:rPr>
        <w:t>s</w:t>
      </w:r>
      <w:r w:rsidRPr="00004800">
        <w:rPr>
          <w:b/>
          <w:bCs/>
          <w:iCs/>
          <w:lang w:val="es-ES"/>
        </w:rPr>
        <w:t xml:space="preserve"> de niños en </w:t>
      </w:r>
      <w:r w:rsidR="00615F49" w:rsidRPr="00004800">
        <w:rPr>
          <w:b/>
          <w:bCs/>
          <w:iCs/>
          <w:lang w:val="es-ES"/>
        </w:rPr>
        <w:t>2006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3421"/>
        <w:gridCol w:w="1060"/>
        <w:gridCol w:w="1070"/>
        <w:gridCol w:w="1049"/>
        <w:gridCol w:w="1307"/>
        <w:gridCol w:w="1105"/>
      </w:tblGrid>
      <w:tr w:rsidR="00EC03F7" w:rsidRPr="00004800" w:rsidTr="008C0E11">
        <w:trPr>
          <w:cantSplit/>
          <w:trHeight w:val="360"/>
          <w:tblHeader/>
        </w:trPr>
        <w:tc>
          <w:tcPr>
            <w:tcW w:w="298" w:type="pct"/>
            <w:vMerge w:val="restart"/>
            <w:vAlign w:val="center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Nº</w:t>
            </w:r>
          </w:p>
        </w:tc>
        <w:tc>
          <w:tcPr>
            <w:tcW w:w="1793" w:type="pct"/>
            <w:vMerge w:val="restart"/>
            <w:vAlign w:val="center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Tipo de instituciones</w:t>
            </w:r>
          </w:p>
        </w:tc>
        <w:tc>
          <w:tcPr>
            <w:tcW w:w="559" w:type="pct"/>
            <w:vMerge w:val="restart"/>
            <w:vAlign w:val="center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Número total de niños</w:t>
            </w:r>
          </w:p>
        </w:tc>
        <w:tc>
          <w:tcPr>
            <w:tcW w:w="564" w:type="pct"/>
            <w:vMerge w:val="restart"/>
            <w:vAlign w:val="center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Entradas</w:t>
            </w:r>
          </w:p>
        </w:tc>
        <w:tc>
          <w:tcPr>
            <w:tcW w:w="553" w:type="pct"/>
            <w:vMerge w:val="restart"/>
            <w:vAlign w:val="center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Salidas</w:t>
            </w:r>
          </w:p>
        </w:tc>
        <w:tc>
          <w:tcPr>
            <w:tcW w:w="1233" w:type="pct"/>
            <w:gridSpan w:val="2"/>
            <w:vAlign w:val="center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Diferencia entre entradas</w:t>
            </w:r>
            <w:r>
              <w:rPr>
                <w:bCs/>
                <w:iCs/>
                <w:sz w:val="20"/>
                <w:lang w:val="es-ES"/>
              </w:rPr>
              <w:br/>
            </w:r>
            <w:r w:rsidRPr="00004800">
              <w:rPr>
                <w:bCs/>
                <w:iCs/>
                <w:sz w:val="20"/>
                <w:lang w:val="es-ES"/>
              </w:rPr>
              <w:t>y salidas</w:t>
            </w:r>
          </w:p>
        </w:tc>
      </w:tr>
      <w:tr w:rsidR="00EC03F7" w:rsidRPr="00004800" w:rsidTr="008C0E11">
        <w:trPr>
          <w:cantSplit/>
          <w:trHeight w:val="195"/>
          <w:tblHeader/>
        </w:trPr>
        <w:tc>
          <w:tcPr>
            <w:tcW w:w="298" w:type="pct"/>
            <w:vMerge/>
            <w:vAlign w:val="center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</w:p>
        </w:tc>
        <w:tc>
          <w:tcPr>
            <w:tcW w:w="1793" w:type="pct"/>
            <w:vMerge/>
            <w:vAlign w:val="center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</w:p>
        </w:tc>
        <w:tc>
          <w:tcPr>
            <w:tcW w:w="559" w:type="pct"/>
            <w:vMerge/>
            <w:vAlign w:val="center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</w:p>
        </w:tc>
        <w:tc>
          <w:tcPr>
            <w:tcW w:w="564" w:type="pct"/>
            <w:vMerge/>
            <w:vAlign w:val="center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</w:p>
        </w:tc>
        <w:tc>
          <w:tcPr>
            <w:tcW w:w="553" w:type="pct"/>
            <w:vMerge/>
            <w:vAlign w:val="center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</w:p>
        </w:tc>
        <w:tc>
          <w:tcPr>
            <w:tcW w:w="688" w:type="pct"/>
            <w:vAlign w:val="center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Número absoluto</w:t>
            </w:r>
          </w:p>
        </w:tc>
        <w:tc>
          <w:tcPr>
            <w:tcW w:w="545" w:type="pct"/>
            <w:vAlign w:val="center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Proporción</w:t>
            </w:r>
          </w:p>
        </w:tc>
      </w:tr>
      <w:tr w:rsidR="00EC03F7" w:rsidRPr="00004800" w:rsidTr="008C0E11">
        <w:tc>
          <w:tcPr>
            <w:tcW w:w="298" w:type="pct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1.</w:t>
            </w:r>
          </w:p>
        </w:tc>
        <w:tc>
          <w:tcPr>
            <w:tcW w:w="1793" w:type="pct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Hogares para niños/internados para huérfanos y niños privados del cuidado parental</w:t>
            </w:r>
          </w:p>
        </w:tc>
        <w:tc>
          <w:tcPr>
            <w:tcW w:w="559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5.153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742</w:t>
            </w:r>
          </w:p>
        </w:tc>
        <w:tc>
          <w:tcPr>
            <w:tcW w:w="553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1.132</w:t>
            </w:r>
          </w:p>
        </w:tc>
        <w:tc>
          <w:tcPr>
            <w:tcW w:w="688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390</w:t>
            </w:r>
          </w:p>
        </w:tc>
        <w:tc>
          <w:tcPr>
            <w:tcW w:w="545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1:1,5</w:t>
            </w:r>
          </w:p>
        </w:tc>
      </w:tr>
      <w:tr w:rsidR="00EC03F7" w:rsidRPr="00004800" w:rsidTr="008C0E11">
        <w:tc>
          <w:tcPr>
            <w:tcW w:w="298" w:type="pct"/>
          </w:tcPr>
          <w:p w:rsidR="00EC03F7" w:rsidRPr="00004800" w:rsidRDefault="00EC03F7" w:rsidP="00B013B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2.</w:t>
            </w:r>
          </w:p>
        </w:tc>
        <w:tc>
          <w:tcPr>
            <w:tcW w:w="1793" w:type="pct"/>
          </w:tcPr>
          <w:p w:rsidR="00EC03F7" w:rsidRPr="00004800" w:rsidRDefault="00EC03F7" w:rsidP="00B013B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Hogares para niños/escuelas especiales para niños con discapacidad física y sensorial</w:t>
            </w:r>
          </w:p>
        </w:tc>
        <w:tc>
          <w:tcPr>
            <w:tcW w:w="559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968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98</w:t>
            </w:r>
          </w:p>
        </w:tc>
        <w:tc>
          <w:tcPr>
            <w:tcW w:w="553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130</w:t>
            </w:r>
          </w:p>
        </w:tc>
        <w:tc>
          <w:tcPr>
            <w:tcW w:w="688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32</w:t>
            </w:r>
          </w:p>
        </w:tc>
        <w:tc>
          <w:tcPr>
            <w:tcW w:w="545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1:1,35</w:t>
            </w:r>
          </w:p>
        </w:tc>
      </w:tr>
      <w:tr w:rsidR="00EC03F7" w:rsidRPr="00004800" w:rsidTr="008C0E11">
        <w:tc>
          <w:tcPr>
            <w:tcW w:w="298" w:type="pct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3.</w:t>
            </w:r>
          </w:p>
        </w:tc>
        <w:tc>
          <w:tcPr>
            <w:tcW w:w="1793" w:type="pct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 sanatoriales</w:t>
            </w:r>
          </w:p>
        </w:tc>
        <w:tc>
          <w:tcPr>
            <w:tcW w:w="559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586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290</w:t>
            </w:r>
          </w:p>
        </w:tc>
        <w:tc>
          <w:tcPr>
            <w:tcW w:w="553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365</w:t>
            </w:r>
          </w:p>
        </w:tc>
        <w:tc>
          <w:tcPr>
            <w:tcW w:w="688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75</w:t>
            </w:r>
          </w:p>
        </w:tc>
        <w:tc>
          <w:tcPr>
            <w:tcW w:w="545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1:1,26</w:t>
            </w:r>
          </w:p>
        </w:tc>
      </w:tr>
      <w:tr w:rsidR="00EC03F7" w:rsidRPr="00004800" w:rsidTr="008C0E11">
        <w:tc>
          <w:tcPr>
            <w:tcW w:w="298" w:type="pct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4.</w:t>
            </w:r>
          </w:p>
        </w:tc>
        <w:tc>
          <w:tcPr>
            <w:tcW w:w="1793" w:type="pct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 para niños con trastornos de conducta</w:t>
            </w:r>
          </w:p>
        </w:tc>
        <w:tc>
          <w:tcPr>
            <w:tcW w:w="559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57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</w:t>
            </w:r>
          </w:p>
        </w:tc>
        <w:tc>
          <w:tcPr>
            <w:tcW w:w="553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17</w:t>
            </w:r>
          </w:p>
        </w:tc>
        <w:tc>
          <w:tcPr>
            <w:tcW w:w="688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545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1:1,3</w:t>
            </w:r>
          </w:p>
        </w:tc>
      </w:tr>
      <w:tr w:rsidR="00EC03F7" w:rsidRPr="00004800" w:rsidTr="008C0E11">
        <w:tc>
          <w:tcPr>
            <w:tcW w:w="298" w:type="pct"/>
          </w:tcPr>
          <w:p w:rsidR="00EC03F7" w:rsidRPr="00004800" w:rsidRDefault="00EC03F7" w:rsidP="00B013B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5.</w:t>
            </w:r>
          </w:p>
        </w:tc>
        <w:tc>
          <w:tcPr>
            <w:tcW w:w="1793" w:type="pct"/>
          </w:tcPr>
          <w:p w:rsidR="00EC03F7" w:rsidRPr="00004800" w:rsidRDefault="00EC03F7" w:rsidP="00B013B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 y escuelas auxiliares de media pensión</w:t>
            </w:r>
          </w:p>
        </w:tc>
        <w:tc>
          <w:tcPr>
            <w:tcW w:w="559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3.264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422</w:t>
            </w:r>
          </w:p>
        </w:tc>
        <w:tc>
          <w:tcPr>
            <w:tcW w:w="553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540</w:t>
            </w:r>
          </w:p>
        </w:tc>
        <w:tc>
          <w:tcPr>
            <w:tcW w:w="688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118</w:t>
            </w:r>
          </w:p>
        </w:tc>
        <w:tc>
          <w:tcPr>
            <w:tcW w:w="545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1:1,28</w:t>
            </w:r>
          </w:p>
        </w:tc>
      </w:tr>
      <w:tr w:rsidR="00EC03F7" w:rsidRPr="00004800" w:rsidTr="008C0E11">
        <w:tc>
          <w:tcPr>
            <w:tcW w:w="298" w:type="pct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6.</w:t>
            </w:r>
          </w:p>
        </w:tc>
        <w:tc>
          <w:tcPr>
            <w:tcW w:w="1793" w:type="pct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Centros de internamiento temporal y rehabilitación para niños pequeños/hogar municipal</w:t>
            </w:r>
          </w:p>
        </w:tc>
        <w:tc>
          <w:tcPr>
            <w:tcW w:w="559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390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354</w:t>
            </w:r>
          </w:p>
        </w:tc>
        <w:tc>
          <w:tcPr>
            <w:tcW w:w="553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327</w:t>
            </w:r>
          </w:p>
        </w:tc>
        <w:tc>
          <w:tcPr>
            <w:tcW w:w="688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- 27</w:t>
            </w:r>
          </w:p>
        </w:tc>
        <w:tc>
          <w:tcPr>
            <w:tcW w:w="545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1,08:1</w:t>
            </w:r>
          </w:p>
        </w:tc>
      </w:tr>
      <w:tr w:rsidR="00EC03F7" w:rsidRPr="00004800" w:rsidTr="008C0E11">
        <w:tc>
          <w:tcPr>
            <w:tcW w:w="298" w:type="pct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7.</w:t>
            </w:r>
          </w:p>
        </w:tc>
        <w:tc>
          <w:tcPr>
            <w:tcW w:w="1793" w:type="pct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 para niños con discapacidad grave</w:t>
            </w:r>
          </w:p>
        </w:tc>
        <w:tc>
          <w:tcPr>
            <w:tcW w:w="559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678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59</w:t>
            </w:r>
          </w:p>
        </w:tc>
        <w:tc>
          <w:tcPr>
            <w:tcW w:w="553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</w:t>
            </w:r>
          </w:p>
        </w:tc>
        <w:tc>
          <w:tcPr>
            <w:tcW w:w="688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- 39</w:t>
            </w:r>
          </w:p>
        </w:tc>
        <w:tc>
          <w:tcPr>
            <w:tcW w:w="545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2,95:1</w:t>
            </w:r>
          </w:p>
        </w:tc>
      </w:tr>
      <w:tr w:rsidR="00EC03F7" w:rsidRPr="00004800" w:rsidTr="008C0E11">
        <w:tc>
          <w:tcPr>
            <w:tcW w:w="298" w:type="pct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sz w:val="20"/>
                <w:lang w:val="es-ES"/>
              </w:rPr>
            </w:pPr>
          </w:p>
        </w:tc>
        <w:tc>
          <w:tcPr>
            <w:tcW w:w="1793" w:type="pct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Total</w:t>
            </w:r>
          </w:p>
        </w:tc>
        <w:tc>
          <w:tcPr>
            <w:tcW w:w="559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11.096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1.978</w:t>
            </w:r>
          </w:p>
        </w:tc>
        <w:tc>
          <w:tcPr>
            <w:tcW w:w="553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2.531</w:t>
            </w:r>
          </w:p>
        </w:tc>
        <w:tc>
          <w:tcPr>
            <w:tcW w:w="688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553</w:t>
            </w:r>
          </w:p>
        </w:tc>
        <w:tc>
          <w:tcPr>
            <w:tcW w:w="545" w:type="pct"/>
            <w:vAlign w:val="bottom"/>
          </w:tcPr>
          <w:p w:rsidR="00EC03F7" w:rsidRPr="00004800" w:rsidRDefault="00EC03F7" w:rsidP="00B013BF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1:1,28</w:t>
            </w:r>
          </w:p>
        </w:tc>
      </w:tr>
    </w:tbl>
    <w:p w:rsidR="00615F49" w:rsidRPr="00004800" w:rsidRDefault="00071D6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>
        <w:rPr>
          <w:lang w:val="es-ES"/>
        </w:rPr>
        <w:t>El</w:t>
      </w:r>
      <w:r w:rsidR="00DE79DC" w:rsidRPr="00004800">
        <w:rPr>
          <w:lang w:val="es-ES"/>
        </w:rPr>
        <w:t xml:space="preserve"> análisis del costo global de</w:t>
      </w:r>
      <w:r w:rsidR="00BB2CD0" w:rsidRPr="00004800">
        <w:rPr>
          <w:lang w:val="es-ES"/>
        </w:rPr>
        <w:t>l</w:t>
      </w:r>
      <w:r w:rsidR="00DE79DC" w:rsidRPr="00004800">
        <w:rPr>
          <w:lang w:val="es-ES"/>
        </w:rPr>
        <w:t xml:space="preserve"> sistema de internados pone de manifiesto que su cuantía varía enormemente de un tipo </w:t>
      </w:r>
      <w:r w:rsidR="00B20A6A" w:rsidRPr="00004800">
        <w:rPr>
          <w:lang w:val="es-ES"/>
        </w:rPr>
        <w:t xml:space="preserve">a otro </w:t>
      </w:r>
      <w:r w:rsidR="005C4649" w:rsidRPr="00004800">
        <w:rPr>
          <w:lang w:val="es-ES"/>
        </w:rPr>
        <w:t>de institución</w:t>
      </w:r>
      <w:r w:rsidR="00DE79DC" w:rsidRPr="00004800">
        <w:rPr>
          <w:lang w:val="es-ES"/>
        </w:rPr>
        <w:t>, así como dentro del mismo tipo</w:t>
      </w:r>
      <w:r w:rsidR="00615F49" w:rsidRPr="00004800">
        <w:rPr>
          <w:lang w:val="es-ES"/>
        </w:rPr>
        <w:t xml:space="preserve">. </w:t>
      </w:r>
      <w:r w:rsidR="00C17CED" w:rsidRPr="00004800">
        <w:rPr>
          <w:lang w:val="es-ES"/>
        </w:rPr>
        <w:t xml:space="preserve">La cifra depende del número de niños que </w:t>
      </w:r>
      <w:r>
        <w:rPr>
          <w:lang w:val="es-ES"/>
        </w:rPr>
        <w:t>de</w:t>
      </w:r>
      <w:r w:rsidR="00C17CED" w:rsidRPr="00004800">
        <w:rPr>
          <w:lang w:val="es-ES"/>
        </w:rPr>
        <w:t xml:space="preserve"> cada </w:t>
      </w:r>
      <w:r w:rsidR="00BB2CD0" w:rsidRPr="00004800">
        <w:rPr>
          <w:lang w:val="es-ES"/>
        </w:rPr>
        <w:t>una de ellas</w:t>
      </w:r>
      <w:r w:rsidR="00C17CED" w:rsidRPr="00004800">
        <w:rPr>
          <w:lang w:val="es-ES"/>
        </w:rPr>
        <w:t xml:space="preserve"> y de los servicios que prestan </w:t>
      </w:r>
      <w:r w:rsidR="00615F49" w:rsidRPr="00004800">
        <w:rPr>
          <w:lang w:val="es-ES"/>
        </w:rPr>
        <w:t>(</w:t>
      </w:r>
      <w:r w:rsidR="00E2732F" w:rsidRPr="00004800">
        <w:rPr>
          <w:bCs/>
          <w:iCs/>
          <w:lang w:val="es-ES"/>
        </w:rPr>
        <w:t>c</w:t>
      </w:r>
      <w:r w:rsidR="003A63CF" w:rsidRPr="00004800">
        <w:rPr>
          <w:bCs/>
          <w:iCs/>
          <w:lang w:val="es-ES"/>
        </w:rPr>
        <w:t>uadro</w:t>
      </w:r>
      <w:r w:rsidR="003A63CF" w:rsidRPr="00004800">
        <w:rPr>
          <w:lang w:val="es-ES"/>
        </w:rPr>
        <w:t xml:space="preserve"> </w:t>
      </w:r>
      <w:r w:rsidR="00615F49" w:rsidRPr="00004800">
        <w:rPr>
          <w:lang w:val="es-ES"/>
        </w:rPr>
        <w:t>14).</w:t>
      </w:r>
    </w:p>
    <w:p w:rsidR="00615F49" w:rsidRDefault="006E457A" w:rsidP="003F6EE7">
      <w:pPr>
        <w:keepNext/>
        <w:tabs>
          <w:tab w:val="left" w:pos="0"/>
          <w:tab w:val="left" w:pos="360"/>
          <w:tab w:val="left" w:pos="720"/>
        </w:tabs>
        <w:jc w:val="center"/>
        <w:rPr>
          <w:b/>
          <w:bCs/>
          <w:iCs/>
          <w:lang w:val="es-ES"/>
        </w:rPr>
      </w:pPr>
      <w:r w:rsidRPr="00004800">
        <w:rPr>
          <w:b/>
          <w:bCs/>
          <w:iCs/>
          <w:lang w:val="es-ES"/>
        </w:rPr>
        <w:t>Cuadro</w:t>
      </w:r>
      <w:r w:rsidR="00615F49" w:rsidRPr="00004800">
        <w:rPr>
          <w:b/>
          <w:bCs/>
          <w:iCs/>
          <w:lang w:val="es-ES"/>
        </w:rPr>
        <w:t xml:space="preserve"> 14</w:t>
      </w:r>
      <w:r w:rsidR="003F6EE7">
        <w:rPr>
          <w:b/>
          <w:bCs/>
          <w:iCs/>
          <w:lang w:val="es-ES"/>
        </w:rPr>
        <w:t xml:space="preserve">.  </w:t>
      </w:r>
      <w:r w:rsidR="00615F49" w:rsidRPr="00004800">
        <w:rPr>
          <w:b/>
          <w:bCs/>
          <w:iCs/>
          <w:lang w:val="es-ES"/>
        </w:rPr>
        <w:t>Cost</w:t>
      </w:r>
      <w:r w:rsidRPr="00004800">
        <w:rPr>
          <w:b/>
          <w:bCs/>
          <w:iCs/>
          <w:lang w:val="es-ES"/>
        </w:rPr>
        <w:t>o del sistema de internado</w:t>
      </w:r>
      <w:r w:rsidR="001A1A10" w:rsidRPr="00004800">
        <w:rPr>
          <w:b/>
          <w:bCs/>
          <w:iCs/>
          <w:lang w:val="es-ES"/>
        </w:rPr>
        <w:t>s</w:t>
      </w:r>
      <w:r w:rsidRPr="00004800">
        <w:rPr>
          <w:b/>
          <w:bCs/>
          <w:iCs/>
          <w:lang w:val="es-ES"/>
        </w:rPr>
        <w:t xml:space="preserve"> e</w:t>
      </w:r>
      <w:r w:rsidR="00615F49" w:rsidRPr="00004800">
        <w:rPr>
          <w:b/>
          <w:bCs/>
          <w:iCs/>
          <w:lang w:val="es-ES"/>
        </w:rPr>
        <w:t>n 2006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9"/>
        <w:gridCol w:w="4198"/>
        <w:gridCol w:w="1681"/>
        <w:gridCol w:w="1080"/>
        <w:gridCol w:w="1082"/>
        <w:gridCol w:w="1051"/>
      </w:tblGrid>
      <w:tr w:rsidR="00EC03F7" w:rsidRPr="00004800" w:rsidTr="008C0E11">
        <w:trPr>
          <w:cantSplit/>
          <w:trHeight w:val="232"/>
        </w:trPr>
        <w:tc>
          <w:tcPr>
            <w:tcW w:w="251" w:type="pct"/>
            <w:vMerge w:val="restart"/>
            <w:vAlign w:val="center"/>
          </w:tcPr>
          <w:p w:rsidR="00EC03F7" w:rsidRPr="00004800" w:rsidRDefault="00EC03F7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Nº</w:t>
            </w:r>
          </w:p>
        </w:tc>
        <w:tc>
          <w:tcPr>
            <w:tcW w:w="2193" w:type="pct"/>
            <w:vMerge w:val="restart"/>
            <w:vAlign w:val="center"/>
          </w:tcPr>
          <w:p w:rsidR="00EC03F7" w:rsidRPr="00004800" w:rsidRDefault="00EC03F7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Tipo de institución</w:t>
            </w:r>
          </w:p>
        </w:tc>
        <w:tc>
          <w:tcPr>
            <w:tcW w:w="878" w:type="pct"/>
            <w:vMerge w:val="restart"/>
            <w:vAlign w:val="center"/>
          </w:tcPr>
          <w:p w:rsidR="00EC03F7" w:rsidRPr="00004800" w:rsidRDefault="00EC03F7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Presupuesto total (en miles de lei)</w:t>
            </w:r>
          </w:p>
        </w:tc>
        <w:tc>
          <w:tcPr>
            <w:tcW w:w="1678" w:type="pct"/>
            <w:gridSpan w:val="3"/>
            <w:vAlign w:val="center"/>
          </w:tcPr>
          <w:p w:rsidR="00EC03F7" w:rsidRPr="00004800" w:rsidRDefault="00EC03F7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Costo total por niño</w:t>
            </w:r>
          </w:p>
        </w:tc>
      </w:tr>
      <w:tr w:rsidR="00EC03F7" w:rsidRPr="00004800" w:rsidTr="008C0E11">
        <w:trPr>
          <w:cantSplit/>
          <w:trHeight w:val="172"/>
        </w:trPr>
        <w:tc>
          <w:tcPr>
            <w:tcW w:w="251" w:type="pct"/>
            <w:vMerge/>
            <w:vAlign w:val="center"/>
          </w:tcPr>
          <w:p w:rsidR="00EC03F7" w:rsidRPr="00004800" w:rsidRDefault="00EC03F7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</w:p>
        </w:tc>
        <w:tc>
          <w:tcPr>
            <w:tcW w:w="2193" w:type="pct"/>
            <w:vMerge/>
            <w:vAlign w:val="center"/>
          </w:tcPr>
          <w:p w:rsidR="00EC03F7" w:rsidRPr="00004800" w:rsidRDefault="00EC03F7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</w:p>
        </w:tc>
        <w:tc>
          <w:tcPr>
            <w:tcW w:w="878" w:type="pct"/>
            <w:vMerge/>
            <w:vAlign w:val="center"/>
          </w:tcPr>
          <w:p w:rsidR="00EC03F7" w:rsidRPr="00004800" w:rsidRDefault="00EC03F7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</w:p>
        </w:tc>
        <w:tc>
          <w:tcPr>
            <w:tcW w:w="564" w:type="pct"/>
            <w:vAlign w:val="center"/>
          </w:tcPr>
          <w:p w:rsidR="00EC03F7" w:rsidRPr="00004800" w:rsidRDefault="00EC03F7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Mínimo</w:t>
            </w:r>
          </w:p>
        </w:tc>
        <w:tc>
          <w:tcPr>
            <w:tcW w:w="565" w:type="pct"/>
            <w:vAlign w:val="center"/>
          </w:tcPr>
          <w:p w:rsidR="00EC03F7" w:rsidRPr="00004800" w:rsidRDefault="00EC03F7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Medio</w:t>
            </w:r>
          </w:p>
        </w:tc>
        <w:tc>
          <w:tcPr>
            <w:tcW w:w="549" w:type="pct"/>
            <w:vAlign w:val="center"/>
          </w:tcPr>
          <w:p w:rsidR="00EC03F7" w:rsidRPr="00004800" w:rsidRDefault="00EC03F7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Máximo</w:t>
            </w:r>
          </w:p>
        </w:tc>
      </w:tr>
      <w:tr w:rsidR="00EC03F7" w:rsidRPr="00004800" w:rsidTr="008C0E11">
        <w:tc>
          <w:tcPr>
            <w:tcW w:w="251" w:type="pct"/>
          </w:tcPr>
          <w:p w:rsidR="00EC03F7" w:rsidRPr="00004800" w:rsidRDefault="00EC03F7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1.</w:t>
            </w:r>
          </w:p>
        </w:tc>
        <w:tc>
          <w:tcPr>
            <w:tcW w:w="2193" w:type="pct"/>
          </w:tcPr>
          <w:p w:rsidR="00EC03F7" w:rsidRPr="00004800" w:rsidRDefault="00EC03F7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Hogares para niños/internados para huérfanos y niños privados del cuidado parental</w:t>
            </w:r>
          </w:p>
        </w:tc>
        <w:tc>
          <w:tcPr>
            <w:tcW w:w="878" w:type="pct"/>
            <w:vAlign w:val="bottom"/>
          </w:tcPr>
          <w:p w:rsidR="00EC03F7" w:rsidRPr="00004800" w:rsidRDefault="00EC03F7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82.311,7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3F6EE7">
            <w:pPr>
              <w:keepNext/>
              <w:tabs>
                <w:tab w:val="left" w:pos="360"/>
              </w:tabs>
              <w:spacing w:before="40" w:after="40"/>
              <w:ind w:left="-23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17.323</w:t>
            </w:r>
          </w:p>
        </w:tc>
        <w:tc>
          <w:tcPr>
            <w:tcW w:w="565" w:type="pct"/>
            <w:vAlign w:val="bottom"/>
          </w:tcPr>
          <w:p w:rsidR="00EC03F7" w:rsidRPr="00004800" w:rsidRDefault="00EC03F7" w:rsidP="003F6EE7">
            <w:pPr>
              <w:keepNext/>
              <w:spacing w:before="40" w:after="40"/>
              <w:ind w:left="-118" w:right="113"/>
              <w:jc w:val="right"/>
              <w:rPr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25.726</w:t>
            </w:r>
          </w:p>
        </w:tc>
        <w:tc>
          <w:tcPr>
            <w:tcW w:w="549" w:type="pct"/>
            <w:vAlign w:val="bottom"/>
          </w:tcPr>
          <w:p w:rsidR="00EC03F7" w:rsidRPr="00004800" w:rsidRDefault="00EC03F7" w:rsidP="003F6EE7">
            <w:pPr>
              <w:keepNext/>
              <w:tabs>
                <w:tab w:val="left" w:pos="360"/>
                <w:tab w:val="left" w:pos="601"/>
              </w:tabs>
              <w:spacing w:before="40" w:after="40"/>
              <w:ind w:left="-11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49.693</w:t>
            </w:r>
          </w:p>
        </w:tc>
      </w:tr>
      <w:tr w:rsidR="00EC03F7" w:rsidRPr="00004800" w:rsidTr="008C0E11">
        <w:tc>
          <w:tcPr>
            <w:tcW w:w="251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2.</w:t>
            </w:r>
          </w:p>
        </w:tc>
        <w:tc>
          <w:tcPr>
            <w:tcW w:w="2193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Hogares para niños/escuelas especiales para niños con discapacidad física y sensorial </w:t>
            </w:r>
          </w:p>
        </w:tc>
        <w:tc>
          <w:tcPr>
            <w:tcW w:w="87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23.885,6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</w:tabs>
              <w:spacing w:before="40" w:after="40"/>
              <w:ind w:left="-23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31.459</w:t>
            </w:r>
          </w:p>
        </w:tc>
        <w:tc>
          <w:tcPr>
            <w:tcW w:w="565" w:type="pct"/>
            <w:vAlign w:val="bottom"/>
          </w:tcPr>
          <w:p w:rsidR="00EC03F7" w:rsidRPr="00004800" w:rsidRDefault="00EC03F7" w:rsidP="008C0E11">
            <w:pPr>
              <w:spacing w:before="40" w:after="40"/>
              <w:ind w:left="-118" w:right="113"/>
              <w:jc w:val="right"/>
              <w:rPr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46.502</w:t>
            </w:r>
          </w:p>
        </w:tc>
        <w:tc>
          <w:tcPr>
            <w:tcW w:w="549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  <w:tab w:val="left" w:pos="601"/>
              </w:tabs>
              <w:spacing w:before="40" w:after="40"/>
              <w:ind w:left="-11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64.003</w:t>
            </w:r>
          </w:p>
        </w:tc>
      </w:tr>
      <w:tr w:rsidR="00EC03F7" w:rsidRPr="00004800" w:rsidTr="008C0E11">
        <w:tc>
          <w:tcPr>
            <w:tcW w:w="251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3.</w:t>
            </w:r>
          </w:p>
        </w:tc>
        <w:tc>
          <w:tcPr>
            <w:tcW w:w="2193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Sanatorios</w:t>
            </w:r>
          </w:p>
        </w:tc>
        <w:tc>
          <w:tcPr>
            <w:tcW w:w="87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10.775,3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</w:tabs>
              <w:spacing w:before="40" w:after="40"/>
              <w:ind w:left="-23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6.158</w:t>
            </w:r>
          </w:p>
        </w:tc>
        <w:tc>
          <w:tcPr>
            <w:tcW w:w="565" w:type="pct"/>
            <w:vAlign w:val="bottom"/>
          </w:tcPr>
          <w:p w:rsidR="00EC03F7" w:rsidRPr="00004800" w:rsidRDefault="00EC03F7" w:rsidP="008C0E11">
            <w:pPr>
              <w:spacing w:before="40" w:after="40"/>
              <w:ind w:left="-118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11.559</w:t>
            </w:r>
          </w:p>
        </w:tc>
        <w:tc>
          <w:tcPr>
            <w:tcW w:w="549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  <w:tab w:val="left" w:pos="601"/>
              </w:tabs>
              <w:spacing w:before="40" w:after="40"/>
              <w:ind w:left="-11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28.818</w:t>
            </w:r>
          </w:p>
        </w:tc>
      </w:tr>
      <w:tr w:rsidR="00EC03F7" w:rsidRPr="00004800" w:rsidTr="008C0E11">
        <w:tc>
          <w:tcPr>
            <w:tcW w:w="251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4.</w:t>
            </w:r>
          </w:p>
        </w:tc>
        <w:tc>
          <w:tcPr>
            <w:tcW w:w="2193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 para niños con trastornos de conducta</w:t>
            </w:r>
          </w:p>
        </w:tc>
        <w:tc>
          <w:tcPr>
            <w:tcW w:w="87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1.805,4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</w:tabs>
              <w:spacing w:before="40" w:after="40"/>
              <w:ind w:left="-23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33.477</w:t>
            </w:r>
          </w:p>
        </w:tc>
        <w:tc>
          <w:tcPr>
            <w:tcW w:w="565" w:type="pct"/>
            <w:vAlign w:val="bottom"/>
          </w:tcPr>
          <w:p w:rsidR="00EC03F7" w:rsidRPr="00004800" w:rsidRDefault="00EC03F7" w:rsidP="008C0E11">
            <w:pPr>
              <w:spacing w:before="40" w:after="40"/>
              <w:ind w:left="-118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33.477</w:t>
            </w:r>
          </w:p>
        </w:tc>
        <w:tc>
          <w:tcPr>
            <w:tcW w:w="549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  <w:tab w:val="left" w:pos="601"/>
              </w:tabs>
              <w:spacing w:before="40" w:after="40"/>
              <w:ind w:left="-11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33.477</w:t>
            </w:r>
          </w:p>
        </w:tc>
      </w:tr>
      <w:tr w:rsidR="00EC03F7" w:rsidRPr="00004800" w:rsidTr="008C0E11">
        <w:tc>
          <w:tcPr>
            <w:tcW w:w="251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5.</w:t>
            </w:r>
          </w:p>
        </w:tc>
        <w:tc>
          <w:tcPr>
            <w:tcW w:w="2193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 y escuelas auxiliares de media pensión</w:t>
            </w:r>
          </w:p>
        </w:tc>
        <w:tc>
          <w:tcPr>
            <w:tcW w:w="87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55.388,1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</w:tabs>
              <w:spacing w:before="40" w:after="40"/>
              <w:ind w:left="-23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12.779</w:t>
            </w:r>
          </w:p>
        </w:tc>
        <w:tc>
          <w:tcPr>
            <w:tcW w:w="565" w:type="pct"/>
            <w:vAlign w:val="bottom"/>
          </w:tcPr>
          <w:p w:rsidR="00EC03F7" w:rsidRPr="00004800" w:rsidRDefault="00EC03F7" w:rsidP="008C0E11">
            <w:pPr>
              <w:spacing w:before="40" w:after="40"/>
              <w:ind w:left="-118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31.061</w:t>
            </w:r>
          </w:p>
        </w:tc>
        <w:tc>
          <w:tcPr>
            <w:tcW w:w="549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  <w:tab w:val="left" w:pos="601"/>
              </w:tabs>
              <w:spacing w:before="40" w:after="40"/>
              <w:ind w:left="-11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51.234</w:t>
            </w:r>
          </w:p>
        </w:tc>
      </w:tr>
      <w:tr w:rsidR="00EC03F7" w:rsidRPr="00004800" w:rsidTr="008C0E11">
        <w:tc>
          <w:tcPr>
            <w:tcW w:w="251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6.</w:t>
            </w:r>
          </w:p>
        </w:tc>
        <w:tc>
          <w:tcPr>
            <w:tcW w:w="2193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Centros de internamiento temporal y rehabilitación para niños pequeños/hogar municipal</w:t>
            </w:r>
          </w:p>
        </w:tc>
        <w:tc>
          <w:tcPr>
            <w:tcW w:w="87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18.219,8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</w:tabs>
              <w:spacing w:before="40" w:after="40"/>
              <w:ind w:left="-23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44.763</w:t>
            </w:r>
          </w:p>
        </w:tc>
        <w:tc>
          <w:tcPr>
            <w:tcW w:w="565" w:type="pct"/>
            <w:vAlign w:val="bottom"/>
          </w:tcPr>
          <w:p w:rsidR="00EC03F7" w:rsidRPr="00004800" w:rsidRDefault="00EC03F7" w:rsidP="008C0E11">
            <w:pPr>
              <w:spacing w:before="40" w:after="40"/>
              <w:ind w:left="-118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52.561</w:t>
            </w:r>
          </w:p>
        </w:tc>
        <w:tc>
          <w:tcPr>
            <w:tcW w:w="549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  <w:tab w:val="left" w:pos="601"/>
              </w:tabs>
              <w:spacing w:before="40" w:after="40"/>
              <w:ind w:left="-11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59.999</w:t>
            </w:r>
          </w:p>
        </w:tc>
      </w:tr>
      <w:tr w:rsidR="00EC03F7" w:rsidRPr="00004800" w:rsidTr="008C0E11">
        <w:tc>
          <w:tcPr>
            <w:tcW w:w="251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7.</w:t>
            </w:r>
          </w:p>
        </w:tc>
        <w:tc>
          <w:tcPr>
            <w:tcW w:w="2193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 para niños con discapacidad grave</w:t>
            </w:r>
          </w:p>
        </w:tc>
        <w:tc>
          <w:tcPr>
            <w:tcW w:w="87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16.950,4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</w:tabs>
              <w:spacing w:before="40" w:after="40"/>
              <w:ind w:left="-23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26.272</w:t>
            </w:r>
          </w:p>
        </w:tc>
        <w:tc>
          <w:tcPr>
            <w:tcW w:w="565" w:type="pct"/>
            <w:vAlign w:val="bottom"/>
          </w:tcPr>
          <w:p w:rsidR="00EC03F7" w:rsidRPr="00004800" w:rsidRDefault="00EC03F7" w:rsidP="008C0E11">
            <w:pPr>
              <w:spacing w:before="40" w:after="40"/>
              <w:ind w:left="-118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28.028</w:t>
            </w:r>
          </w:p>
        </w:tc>
        <w:tc>
          <w:tcPr>
            <w:tcW w:w="549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  <w:tab w:val="left" w:pos="601"/>
              </w:tabs>
              <w:spacing w:before="40" w:after="40"/>
              <w:ind w:left="-119"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29.839</w:t>
            </w:r>
          </w:p>
        </w:tc>
      </w:tr>
      <w:tr w:rsidR="00EC03F7" w:rsidRPr="00004800" w:rsidTr="008C0E11">
        <w:tc>
          <w:tcPr>
            <w:tcW w:w="251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/>
                <w:bCs/>
                <w:iCs/>
                <w:sz w:val="20"/>
                <w:lang w:val="es-ES"/>
              </w:rPr>
            </w:pPr>
          </w:p>
        </w:tc>
        <w:tc>
          <w:tcPr>
            <w:tcW w:w="2193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Total</w:t>
            </w:r>
          </w:p>
        </w:tc>
        <w:tc>
          <w:tcPr>
            <w:tcW w:w="87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209.336,3</w:t>
            </w:r>
          </w:p>
        </w:tc>
        <w:tc>
          <w:tcPr>
            <w:tcW w:w="564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</w:tabs>
              <w:spacing w:before="40" w:after="40"/>
              <w:ind w:left="-239"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6.158</w:t>
            </w:r>
          </w:p>
        </w:tc>
        <w:tc>
          <w:tcPr>
            <w:tcW w:w="565" w:type="pct"/>
            <w:vAlign w:val="bottom"/>
          </w:tcPr>
          <w:p w:rsidR="00EC03F7" w:rsidRPr="00004800" w:rsidRDefault="00EC03F7" w:rsidP="008C0E11">
            <w:pPr>
              <w:spacing w:before="40" w:after="40"/>
              <w:ind w:left="-118"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28.160</w:t>
            </w:r>
          </w:p>
        </w:tc>
        <w:tc>
          <w:tcPr>
            <w:tcW w:w="549" w:type="pct"/>
            <w:vAlign w:val="bottom"/>
          </w:tcPr>
          <w:p w:rsidR="00EC03F7" w:rsidRPr="00004800" w:rsidRDefault="00EC03F7" w:rsidP="008C0E11">
            <w:pPr>
              <w:tabs>
                <w:tab w:val="left" w:pos="360"/>
                <w:tab w:val="left" w:pos="601"/>
              </w:tabs>
              <w:spacing w:before="40" w:after="40"/>
              <w:ind w:left="-119"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64.003</w:t>
            </w:r>
          </w:p>
        </w:tc>
      </w:tr>
    </w:tbl>
    <w:p w:rsidR="00615F49" w:rsidRPr="00004800" w:rsidRDefault="000A6AB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b/>
          <w:bCs/>
          <w:i/>
          <w:iCs/>
          <w:lang w:val="es-ES"/>
        </w:rPr>
      </w:pPr>
      <w:r w:rsidRPr="00004800">
        <w:rPr>
          <w:bCs/>
          <w:iCs/>
          <w:lang w:val="es-ES"/>
        </w:rPr>
        <w:t xml:space="preserve">El costo global por niño en </w:t>
      </w:r>
      <w:r w:rsidR="00615F49" w:rsidRPr="00004800">
        <w:rPr>
          <w:lang w:val="es-ES"/>
        </w:rPr>
        <w:t>2006</w:t>
      </w:r>
      <w:r w:rsidR="00615F49" w:rsidRPr="00004800">
        <w:rPr>
          <w:bCs/>
          <w:iCs/>
          <w:lang w:val="es-ES"/>
        </w:rPr>
        <w:t xml:space="preserve"> </w:t>
      </w:r>
      <w:r w:rsidR="00320726" w:rsidRPr="00004800">
        <w:rPr>
          <w:bCs/>
          <w:iCs/>
          <w:lang w:val="es-ES"/>
        </w:rPr>
        <w:t>con cargo al</w:t>
      </w:r>
      <w:r w:rsidRPr="00004800">
        <w:rPr>
          <w:bCs/>
          <w:iCs/>
          <w:lang w:val="es-ES"/>
        </w:rPr>
        <w:t xml:space="preserve"> presupuesto asignado pone de manifiesto que</w:t>
      </w:r>
      <w:r w:rsidR="00BD2FD8">
        <w:rPr>
          <w:bCs/>
          <w:iCs/>
          <w:lang w:val="es-ES"/>
        </w:rPr>
        <w:t xml:space="preserve"> las</w:t>
      </w:r>
      <w:r w:rsidRPr="00004800">
        <w:rPr>
          <w:bCs/>
          <w:iCs/>
          <w:lang w:val="es-ES"/>
        </w:rPr>
        <w:t xml:space="preserve"> </w:t>
      </w:r>
      <w:r w:rsidR="00BD2FD8" w:rsidRPr="00004800">
        <w:rPr>
          <w:bCs/>
          <w:iCs/>
          <w:lang w:val="es-ES"/>
        </w:rPr>
        <w:t xml:space="preserve">instituciones </w:t>
      </w:r>
      <w:r w:rsidR="00BD2FD8">
        <w:rPr>
          <w:bCs/>
          <w:iCs/>
          <w:lang w:val="es-ES"/>
        </w:rPr>
        <w:t xml:space="preserve">con </w:t>
      </w:r>
      <w:r w:rsidRPr="00004800">
        <w:rPr>
          <w:bCs/>
          <w:iCs/>
          <w:lang w:val="es-ES"/>
        </w:rPr>
        <w:t xml:space="preserve">los gastos máximos y mínimos </w:t>
      </w:r>
      <w:r w:rsidR="00BD2FD8">
        <w:rPr>
          <w:bCs/>
          <w:iCs/>
          <w:lang w:val="es-ES"/>
        </w:rPr>
        <w:t>son del mismo tipo</w:t>
      </w:r>
      <w:r w:rsidR="00320726" w:rsidRPr="00004800">
        <w:rPr>
          <w:bCs/>
          <w:iCs/>
          <w:lang w:val="es-ES"/>
        </w:rPr>
        <w:t xml:space="preserve"> </w:t>
      </w:r>
      <w:r w:rsidR="00615F49" w:rsidRPr="00004800">
        <w:rPr>
          <w:bCs/>
          <w:iCs/>
          <w:lang w:val="es-ES"/>
        </w:rPr>
        <w:t>(</w:t>
      </w:r>
      <w:r w:rsidR="00E2732F" w:rsidRPr="00004800">
        <w:rPr>
          <w:bCs/>
          <w:iCs/>
          <w:lang w:val="es-ES"/>
        </w:rPr>
        <w:t>c</w:t>
      </w:r>
      <w:r w:rsidR="005D79E2" w:rsidRPr="00004800">
        <w:rPr>
          <w:bCs/>
          <w:iCs/>
          <w:lang w:val="es-ES"/>
        </w:rPr>
        <w:t>uadro</w:t>
      </w:r>
      <w:r w:rsidR="00BD2FD8">
        <w:rPr>
          <w:bCs/>
          <w:iCs/>
          <w:lang w:val="es-ES"/>
        </w:rPr>
        <w:t xml:space="preserve"> 15).</w:t>
      </w:r>
    </w:p>
    <w:p w:rsidR="00615F49" w:rsidRDefault="005D79E2" w:rsidP="00EC03F7">
      <w:pPr>
        <w:tabs>
          <w:tab w:val="left" w:pos="0"/>
          <w:tab w:val="left" w:pos="360"/>
          <w:tab w:val="left" w:pos="720"/>
        </w:tabs>
        <w:jc w:val="center"/>
        <w:rPr>
          <w:b/>
          <w:bCs/>
          <w:iCs/>
          <w:lang w:val="es-ES"/>
        </w:rPr>
      </w:pPr>
      <w:r w:rsidRPr="00004800">
        <w:rPr>
          <w:b/>
          <w:bCs/>
          <w:iCs/>
          <w:lang w:val="es-ES"/>
        </w:rPr>
        <w:t>Cuadro</w:t>
      </w:r>
      <w:r w:rsidR="00615F49" w:rsidRPr="00004800">
        <w:rPr>
          <w:b/>
          <w:bCs/>
          <w:iCs/>
          <w:lang w:val="es-ES"/>
        </w:rPr>
        <w:t xml:space="preserve"> 15</w:t>
      </w:r>
      <w:r w:rsidR="003F6EE7">
        <w:rPr>
          <w:b/>
          <w:bCs/>
          <w:iCs/>
          <w:lang w:val="es-ES"/>
        </w:rPr>
        <w:t xml:space="preserve">.  </w:t>
      </w:r>
      <w:r w:rsidR="00764970" w:rsidRPr="00004800">
        <w:rPr>
          <w:b/>
          <w:bCs/>
          <w:iCs/>
          <w:lang w:val="es-ES"/>
        </w:rPr>
        <w:t xml:space="preserve">Costo por niño </w:t>
      </w:r>
      <w:r w:rsidR="008F4299" w:rsidRPr="00004800">
        <w:rPr>
          <w:b/>
          <w:bCs/>
          <w:iCs/>
          <w:lang w:val="es-ES"/>
        </w:rPr>
        <w:t>con cargo al</w:t>
      </w:r>
      <w:r w:rsidR="00764970" w:rsidRPr="00004800">
        <w:rPr>
          <w:b/>
          <w:bCs/>
          <w:iCs/>
          <w:lang w:val="es-ES"/>
        </w:rPr>
        <w:t xml:space="preserve"> presupuesto asignado</w:t>
      </w:r>
      <w:r w:rsidR="00BD2FD8">
        <w:rPr>
          <w:b/>
          <w:bCs/>
          <w:iCs/>
          <w:lang w:val="es-ES"/>
        </w:rPr>
        <w:t xml:space="preserve"> por el Estado</w:t>
      </w:r>
      <w:r w:rsidR="00615F49" w:rsidRPr="00004800">
        <w:rPr>
          <w:b/>
          <w:bCs/>
          <w:iCs/>
          <w:lang w:val="es-ES"/>
        </w:rPr>
        <w:t>, 2006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9"/>
        <w:gridCol w:w="3553"/>
        <w:gridCol w:w="1610"/>
        <w:gridCol w:w="1279"/>
        <w:gridCol w:w="1279"/>
        <w:gridCol w:w="1281"/>
      </w:tblGrid>
      <w:tr w:rsidR="00EC03F7" w:rsidRPr="00004800" w:rsidTr="00EC03F7">
        <w:trPr>
          <w:trHeight w:val="20"/>
        </w:trPr>
        <w:tc>
          <w:tcPr>
            <w:tcW w:w="298" w:type="pct"/>
            <w:vAlign w:val="center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Nº</w:t>
            </w:r>
          </w:p>
        </w:tc>
        <w:tc>
          <w:tcPr>
            <w:tcW w:w="1856" w:type="pct"/>
            <w:vAlign w:val="center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Tipo de institución</w:t>
            </w:r>
          </w:p>
        </w:tc>
        <w:tc>
          <w:tcPr>
            <w:tcW w:w="841" w:type="pct"/>
            <w:vAlign w:val="center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Presupuesto asignado</w:t>
            </w:r>
            <w:r>
              <w:rPr>
                <w:bCs/>
                <w:iCs/>
                <w:sz w:val="18"/>
                <w:szCs w:val="18"/>
                <w:lang w:val="es-ES"/>
              </w:rPr>
              <w:t xml:space="preserve"> por el Estado</w:t>
            </w:r>
          </w:p>
        </w:tc>
        <w:tc>
          <w:tcPr>
            <w:tcW w:w="668" w:type="pct"/>
            <w:vAlign w:val="center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Costo mínimo</w:t>
            </w:r>
          </w:p>
        </w:tc>
        <w:tc>
          <w:tcPr>
            <w:tcW w:w="668" w:type="pct"/>
            <w:vAlign w:val="center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Costo medio</w:t>
            </w:r>
          </w:p>
        </w:tc>
        <w:tc>
          <w:tcPr>
            <w:tcW w:w="669" w:type="pct"/>
            <w:vAlign w:val="center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jc w:val="center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Costo máximo</w:t>
            </w:r>
          </w:p>
        </w:tc>
      </w:tr>
      <w:tr w:rsidR="00EC03F7" w:rsidRPr="00004800" w:rsidTr="00EC03F7">
        <w:trPr>
          <w:trHeight w:val="20"/>
        </w:trPr>
        <w:tc>
          <w:tcPr>
            <w:tcW w:w="298" w:type="pct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1.</w:t>
            </w:r>
          </w:p>
        </w:tc>
        <w:tc>
          <w:tcPr>
            <w:tcW w:w="1856" w:type="pct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18"/>
                <w:szCs w:val="18"/>
                <w:lang w:val="es-ES"/>
              </w:rPr>
            </w:pPr>
            <w:r w:rsidRPr="00004800">
              <w:rPr>
                <w:sz w:val="20"/>
                <w:lang w:val="es-ES"/>
              </w:rPr>
              <w:t>Hogares para niños/internados para huérfanos y niños privados del cuidado parental</w:t>
            </w:r>
          </w:p>
        </w:tc>
        <w:tc>
          <w:tcPr>
            <w:tcW w:w="841" w:type="pct"/>
            <w:vAlign w:val="bottom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72.973,1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16.472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22.808</w:t>
            </w:r>
          </w:p>
        </w:tc>
        <w:tc>
          <w:tcPr>
            <w:tcW w:w="669" w:type="pct"/>
            <w:vAlign w:val="bottom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37.228</w:t>
            </w:r>
          </w:p>
        </w:tc>
      </w:tr>
      <w:tr w:rsidR="00EC03F7" w:rsidRPr="00004800" w:rsidTr="00EC03F7">
        <w:trPr>
          <w:trHeight w:val="20"/>
        </w:trPr>
        <w:tc>
          <w:tcPr>
            <w:tcW w:w="298" w:type="pct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2.</w:t>
            </w:r>
          </w:p>
        </w:tc>
        <w:tc>
          <w:tcPr>
            <w:tcW w:w="1856" w:type="pct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18"/>
                <w:szCs w:val="18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Hogares para niños/escuelas especiales para niños con discapacidad física y sensorial </w:t>
            </w:r>
          </w:p>
        </w:tc>
        <w:tc>
          <w:tcPr>
            <w:tcW w:w="841" w:type="pct"/>
            <w:vAlign w:val="bottom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21.977,4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37.889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42.787</w:t>
            </w:r>
          </w:p>
        </w:tc>
        <w:tc>
          <w:tcPr>
            <w:tcW w:w="669" w:type="pct"/>
            <w:vAlign w:val="bottom"/>
          </w:tcPr>
          <w:p w:rsidR="00EC03F7" w:rsidRPr="00004800" w:rsidRDefault="00EC03F7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63.666</w:t>
            </w:r>
          </w:p>
        </w:tc>
      </w:tr>
      <w:tr w:rsidR="00EC03F7" w:rsidRPr="00004800" w:rsidTr="00EC03F7">
        <w:trPr>
          <w:trHeight w:val="20"/>
        </w:trPr>
        <w:tc>
          <w:tcPr>
            <w:tcW w:w="298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3.</w:t>
            </w:r>
          </w:p>
        </w:tc>
        <w:tc>
          <w:tcPr>
            <w:tcW w:w="1856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Sanatorios</w:t>
            </w:r>
          </w:p>
        </w:tc>
        <w:tc>
          <w:tcPr>
            <w:tcW w:w="841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9.212,5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5451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9.882</w:t>
            </w:r>
          </w:p>
        </w:tc>
        <w:tc>
          <w:tcPr>
            <w:tcW w:w="669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26.960</w:t>
            </w:r>
          </w:p>
        </w:tc>
      </w:tr>
      <w:tr w:rsidR="00EC03F7" w:rsidRPr="00004800" w:rsidTr="00EC03F7">
        <w:trPr>
          <w:trHeight w:val="20"/>
        </w:trPr>
        <w:tc>
          <w:tcPr>
            <w:tcW w:w="298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4.</w:t>
            </w:r>
          </w:p>
        </w:tc>
        <w:tc>
          <w:tcPr>
            <w:tcW w:w="1856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18"/>
                <w:szCs w:val="18"/>
                <w:lang w:val="es-ES"/>
              </w:rPr>
            </w:pPr>
            <w:r w:rsidRPr="00004800">
              <w:rPr>
                <w:sz w:val="20"/>
                <w:lang w:val="es-ES"/>
              </w:rPr>
              <w:t>Internados para niños con trastornos de conducta</w:t>
            </w:r>
          </w:p>
        </w:tc>
        <w:tc>
          <w:tcPr>
            <w:tcW w:w="841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1.593,1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29.540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29.540</w:t>
            </w:r>
          </w:p>
        </w:tc>
        <w:tc>
          <w:tcPr>
            <w:tcW w:w="669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29.540</w:t>
            </w:r>
          </w:p>
        </w:tc>
      </w:tr>
      <w:tr w:rsidR="00EC03F7" w:rsidRPr="00004800" w:rsidTr="00EC03F7">
        <w:trPr>
          <w:trHeight w:val="20"/>
        </w:trPr>
        <w:tc>
          <w:tcPr>
            <w:tcW w:w="298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5.</w:t>
            </w:r>
          </w:p>
        </w:tc>
        <w:tc>
          <w:tcPr>
            <w:tcW w:w="1856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18"/>
                <w:szCs w:val="18"/>
                <w:lang w:val="es-ES"/>
              </w:rPr>
            </w:pPr>
            <w:r w:rsidRPr="00004800">
              <w:rPr>
                <w:sz w:val="20"/>
                <w:lang w:val="es-ES"/>
              </w:rPr>
              <w:t>Internados y escuelas auxiliares de media pensión</w:t>
            </w:r>
          </w:p>
        </w:tc>
        <w:tc>
          <w:tcPr>
            <w:tcW w:w="841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49.024.6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14.762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27.492</w:t>
            </w:r>
          </w:p>
        </w:tc>
        <w:tc>
          <w:tcPr>
            <w:tcW w:w="669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48.137</w:t>
            </w:r>
          </w:p>
        </w:tc>
      </w:tr>
      <w:tr w:rsidR="00EC03F7" w:rsidRPr="00004800" w:rsidTr="00EC03F7">
        <w:trPr>
          <w:trHeight w:val="20"/>
        </w:trPr>
        <w:tc>
          <w:tcPr>
            <w:tcW w:w="298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6.</w:t>
            </w:r>
          </w:p>
        </w:tc>
        <w:tc>
          <w:tcPr>
            <w:tcW w:w="1856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18"/>
                <w:szCs w:val="18"/>
                <w:lang w:val="es-ES"/>
              </w:rPr>
            </w:pPr>
            <w:r w:rsidRPr="00004800">
              <w:rPr>
                <w:sz w:val="20"/>
                <w:lang w:val="es-ES"/>
              </w:rPr>
              <w:t>Centros de internamiento temporal y rehabilitación para niños pequeños/hogar municipal</w:t>
            </w:r>
          </w:p>
        </w:tc>
        <w:tc>
          <w:tcPr>
            <w:tcW w:w="841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17.279,2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41.920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49.848</w:t>
            </w:r>
          </w:p>
        </w:tc>
        <w:tc>
          <w:tcPr>
            <w:tcW w:w="669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57.612</w:t>
            </w:r>
          </w:p>
        </w:tc>
      </w:tr>
      <w:tr w:rsidR="00EC03F7" w:rsidRPr="00004800" w:rsidTr="00EC03F7">
        <w:trPr>
          <w:trHeight w:val="20"/>
        </w:trPr>
        <w:tc>
          <w:tcPr>
            <w:tcW w:w="298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7.</w:t>
            </w:r>
          </w:p>
        </w:tc>
        <w:tc>
          <w:tcPr>
            <w:tcW w:w="1856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sz w:val="18"/>
                <w:szCs w:val="18"/>
                <w:lang w:val="es-ES"/>
              </w:rPr>
            </w:pPr>
            <w:r w:rsidRPr="00004800">
              <w:rPr>
                <w:sz w:val="20"/>
                <w:lang w:val="es-ES"/>
              </w:rPr>
              <w:t>Internados para niños con discapacidad grave</w:t>
            </w:r>
          </w:p>
        </w:tc>
        <w:tc>
          <w:tcPr>
            <w:tcW w:w="841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15.330,3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24.767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25.349</w:t>
            </w:r>
          </w:p>
        </w:tc>
        <w:tc>
          <w:tcPr>
            <w:tcW w:w="669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25.950</w:t>
            </w:r>
          </w:p>
        </w:tc>
      </w:tr>
      <w:tr w:rsidR="00EC03F7" w:rsidRPr="00004800" w:rsidTr="00EC03F7">
        <w:trPr>
          <w:trHeight w:val="20"/>
        </w:trPr>
        <w:tc>
          <w:tcPr>
            <w:tcW w:w="298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18"/>
                <w:szCs w:val="18"/>
                <w:lang w:val="es-ES"/>
              </w:rPr>
            </w:pPr>
          </w:p>
        </w:tc>
        <w:tc>
          <w:tcPr>
            <w:tcW w:w="1856" w:type="pct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Total</w:t>
            </w:r>
          </w:p>
        </w:tc>
        <w:tc>
          <w:tcPr>
            <w:tcW w:w="841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187.390,2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5.451</w:t>
            </w:r>
          </w:p>
        </w:tc>
        <w:tc>
          <w:tcPr>
            <w:tcW w:w="668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bCs/>
                <w:iCs/>
                <w:sz w:val="18"/>
                <w:szCs w:val="18"/>
                <w:lang w:val="es-ES"/>
              </w:rPr>
              <w:t>29.672</w:t>
            </w:r>
          </w:p>
        </w:tc>
        <w:tc>
          <w:tcPr>
            <w:tcW w:w="669" w:type="pct"/>
            <w:vAlign w:val="bottom"/>
          </w:tcPr>
          <w:p w:rsidR="00EC03F7" w:rsidRPr="00004800" w:rsidRDefault="00EC03F7" w:rsidP="008C0E11">
            <w:pPr>
              <w:tabs>
                <w:tab w:val="left" w:pos="0"/>
                <w:tab w:val="left" w:pos="360"/>
                <w:tab w:val="left" w:pos="720"/>
              </w:tabs>
              <w:spacing w:before="40" w:after="40"/>
              <w:ind w:right="113"/>
              <w:jc w:val="right"/>
              <w:rPr>
                <w:bCs/>
                <w:iCs/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63.666</w:t>
            </w:r>
          </w:p>
        </w:tc>
      </w:tr>
    </w:tbl>
    <w:p w:rsidR="00E623C2" w:rsidRPr="00004800" w:rsidRDefault="00A24D2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bCs/>
          <w:iCs/>
          <w:lang w:val="es-ES"/>
        </w:rPr>
      </w:pPr>
      <w:r w:rsidRPr="00004800">
        <w:rPr>
          <w:bCs/>
          <w:iCs/>
          <w:lang w:val="es-ES"/>
        </w:rPr>
        <w:t xml:space="preserve">El costo directo por niño en </w:t>
      </w:r>
      <w:r w:rsidR="00615F49" w:rsidRPr="00004800">
        <w:rPr>
          <w:lang w:val="es-ES"/>
        </w:rPr>
        <w:t>2006</w:t>
      </w:r>
      <w:r w:rsidR="00615F49" w:rsidRPr="00004800">
        <w:rPr>
          <w:bCs/>
          <w:iCs/>
          <w:lang w:val="es-ES"/>
        </w:rPr>
        <w:t xml:space="preserve"> </w:t>
      </w:r>
      <w:r w:rsidR="00E160A5">
        <w:rPr>
          <w:bCs/>
          <w:iCs/>
          <w:lang w:val="es-ES"/>
        </w:rPr>
        <w:t>comprend</w:t>
      </w:r>
      <w:r w:rsidRPr="00004800">
        <w:rPr>
          <w:bCs/>
          <w:iCs/>
          <w:lang w:val="es-ES"/>
        </w:rPr>
        <w:t xml:space="preserve">ía los gastos de alimentación, </w:t>
      </w:r>
      <w:r w:rsidR="00F326D0">
        <w:rPr>
          <w:bCs/>
          <w:iCs/>
          <w:lang w:val="es-ES"/>
        </w:rPr>
        <w:t>medicamentos</w:t>
      </w:r>
      <w:r w:rsidRPr="00004800">
        <w:rPr>
          <w:bCs/>
          <w:iCs/>
          <w:lang w:val="es-ES"/>
        </w:rPr>
        <w:t>,</w:t>
      </w:r>
      <w:r w:rsidR="00F66B00" w:rsidRPr="00004800">
        <w:rPr>
          <w:bCs/>
          <w:iCs/>
          <w:lang w:val="es-ES"/>
        </w:rPr>
        <w:t xml:space="preserve"> material escolar</w:t>
      </w:r>
      <w:r w:rsidR="008C3ECD" w:rsidRPr="00004800">
        <w:rPr>
          <w:bCs/>
          <w:iCs/>
          <w:lang w:val="es-ES"/>
        </w:rPr>
        <w:t>, libros y material</w:t>
      </w:r>
      <w:r w:rsidR="00F66B00" w:rsidRPr="00004800">
        <w:rPr>
          <w:bCs/>
          <w:iCs/>
          <w:lang w:val="es-ES"/>
        </w:rPr>
        <w:t xml:space="preserve"> didáctico y ropa de cama </w:t>
      </w:r>
      <w:r w:rsidR="00B17D0D" w:rsidRPr="00004800">
        <w:rPr>
          <w:bCs/>
          <w:iCs/>
          <w:lang w:val="es-ES"/>
        </w:rPr>
        <w:t xml:space="preserve">y </w:t>
      </w:r>
      <w:r w:rsidR="00E160A5">
        <w:rPr>
          <w:bCs/>
          <w:iCs/>
          <w:lang w:val="es-ES"/>
        </w:rPr>
        <w:t>presentaba variaciones</w:t>
      </w:r>
      <w:r w:rsidR="00B17D0D" w:rsidRPr="00004800">
        <w:rPr>
          <w:bCs/>
          <w:iCs/>
          <w:lang w:val="es-ES"/>
        </w:rPr>
        <w:t xml:space="preserve"> significativa</w:t>
      </w:r>
      <w:r w:rsidR="00E160A5">
        <w:rPr>
          <w:bCs/>
          <w:iCs/>
          <w:lang w:val="es-ES"/>
        </w:rPr>
        <w:t>s</w:t>
      </w:r>
      <w:r w:rsidR="00B17D0D" w:rsidRPr="00004800">
        <w:rPr>
          <w:bCs/>
          <w:iCs/>
          <w:lang w:val="es-ES"/>
        </w:rPr>
        <w:t xml:space="preserve"> de una institución a otra</w:t>
      </w:r>
      <w:r w:rsidR="00615F49" w:rsidRPr="00004800">
        <w:rPr>
          <w:bCs/>
          <w:iCs/>
          <w:lang w:val="es-ES"/>
        </w:rPr>
        <w:t xml:space="preserve">. </w:t>
      </w:r>
      <w:r w:rsidR="008C3ECD" w:rsidRPr="00004800">
        <w:rPr>
          <w:bCs/>
          <w:iCs/>
          <w:lang w:val="es-ES"/>
        </w:rPr>
        <w:t>Los costos más elevados correspond</w:t>
      </w:r>
      <w:r w:rsidR="00E160A5">
        <w:rPr>
          <w:bCs/>
          <w:iCs/>
          <w:lang w:val="es-ES"/>
        </w:rPr>
        <w:t>ía</w:t>
      </w:r>
      <w:r w:rsidR="008C3ECD" w:rsidRPr="00004800">
        <w:rPr>
          <w:bCs/>
          <w:iCs/>
          <w:lang w:val="es-ES"/>
        </w:rPr>
        <w:t xml:space="preserve">n </w:t>
      </w:r>
      <w:r w:rsidR="00EC5C4C" w:rsidRPr="00004800">
        <w:rPr>
          <w:bCs/>
          <w:iCs/>
          <w:lang w:val="es-ES"/>
        </w:rPr>
        <w:t>a los centros de internamiento temporal y rehabilitación para niños pequeños y a las instituciones para niños con discapacidad grave</w:t>
      </w:r>
      <w:r w:rsidR="00615F49" w:rsidRPr="00004800">
        <w:rPr>
          <w:bCs/>
          <w:iCs/>
          <w:lang w:val="es-ES"/>
        </w:rPr>
        <w:t>.</w:t>
      </w:r>
      <w:r w:rsidR="00615F49" w:rsidRPr="00004800">
        <w:rPr>
          <w:lang w:val="es-ES"/>
        </w:rPr>
        <w:t xml:space="preserve"> </w:t>
      </w:r>
      <w:r w:rsidR="00EC5C4C" w:rsidRPr="00004800">
        <w:rPr>
          <w:lang w:val="es-ES"/>
        </w:rPr>
        <w:t xml:space="preserve">El costo directo más bajo </w:t>
      </w:r>
      <w:r w:rsidR="00E160A5">
        <w:rPr>
          <w:lang w:val="es-ES"/>
        </w:rPr>
        <w:t>era el de</w:t>
      </w:r>
      <w:r w:rsidR="00EC5C4C" w:rsidRPr="00004800">
        <w:rPr>
          <w:lang w:val="es-ES"/>
        </w:rPr>
        <w:t xml:space="preserve"> los sanatorios</w:t>
      </w:r>
      <w:r w:rsidR="00615F49" w:rsidRPr="00004800">
        <w:rPr>
          <w:lang w:val="es-ES"/>
        </w:rPr>
        <w:t xml:space="preserve">. </w:t>
      </w:r>
      <w:r w:rsidR="004E6F43" w:rsidRPr="00004800">
        <w:rPr>
          <w:lang w:val="es-ES"/>
        </w:rPr>
        <w:t>El costo mínimo</w:t>
      </w:r>
      <w:r w:rsidR="00F66B00" w:rsidRPr="00004800">
        <w:rPr>
          <w:lang w:val="es-ES"/>
        </w:rPr>
        <w:t xml:space="preserve"> global </w:t>
      </w:r>
      <w:r w:rsidR="004E6F43" w:rsidRPr="00004800">
        <w:rPr>
          <w:lang w:val="es-ES"/>
        </w:rPr>
        <w:t xml:space="preserve">fue de </w:t>
      </w:r>
      <w:r w:rsidR="00615F49" w:rsidRPr="00004800">
        <w:rPr>
          <w:bCs/>
          <w:iCs/>
          <w:lang w:val="es-ES"/>
        </w:rPr>
        <w:t>1</w:t>
      </w:r>
      <w:r w:rsidR="004E6F43" w:rsidRPr="00004800">
        <w:rPr>
          <w:bCs/>
          <w:iCs/>
          <w:lang w:val="es-ES"/>
        </w:rPr>
        <w:t>.</w:t>
      </w:r>
      <w:r w:rsidR="00615F49" w:rsidRPr="00004800">
        <w:rPr>
          <w:bCs/>
          <w:iCs/>
          <w:lang w:val="es-ES"/>
        </w:rPr>
        <w:t>760 lei,</w:t>
      </w:r>
      <w:r w:rsidR="004E6F43" w:rsidRPr="00004800">
        <w:rPr>
          <w:bCs/>
          <w:iCs/>
          <w:lang w:val="es-ES"/>
        </w:rPr>
        <w:t xml:space="preserve"> el medio de </w:t>
      </w:r>
      <w:r w:rsidR="00615F49" w:rsidRPr="00004800">
        <w:rPr>
          <w:lang w:val="es-ES"/>
        </w:rPr>
        <w:t>6</w:t>
      </w:r>
      <w:r w:rsidR="004E6F43" w:rsidRPr="00004800">
        <w:rPr>
          <w:lang w:val="es-ES"/>
        </w:rPr>
        <w:t>.</w:t>
      </w:r>
      <w:r w:rsidR="00615F49" w:rsidRPr="00004800">
        <w:rPr>
          <w:lang w:val="es-ES"/>
        </w:rPr>
        <w:t>700 lei</w:t>
      </w:r>
      <w:r w:rsidR="004E6F43" w:rsidRPr="00004800">
        <w:rPr>
          <w:lang w:val="es-ES"/>
        </w:rPr>
        <w:t xml:space="preserve"> y el máximo de </w:t>
      </w:r>
      <w:r w:rsidR="004E6F43" w:rsidRPr="00004800">
        <w:rPr>
          <w:bCs/>
          <w:iCs/>
          <w:lang w:val="es-ES"/>
        </w:rPr>
        <w:t>11.</w:t>
      </w:r>
      <w:r w:rsidR="00615F49" w:rsidRPr="00004800">
        <w:rPr>
          <w:bCs/>
          <w:iCs/>
          <w:lang w:val="es-ES"/>
        </w:rPr>
        <w:t>430 lei (</w:t>
      </w:r>
      <w:r w:rsidR="004E6F43" w:rsidRPr="00004800">
        <w:rPr>
          <w:bCs/>
          <w:iCs/>
          <w:lang w:val="es-ES"/>
        </w:rPr>
        <w:t>c</w:t>
      </w:r>
      <w:r w:rsidR="005D79E2" w:rsidRPr="00004800">
        <w:rPr>
          <w:bCs/>
          <w:iCs/>
          <w:lang w:val="es-ES"/>
        </w:rPr>
        <w:t>uadro</w:t>
      </w:r>
      <w:r w:rsidR="00C50F53" w:rsidRPr="00004800">
        <w:rPr>
          <w:bCs/>
          <w:iCs/>
          <w:lang w:val="es-ES"/>
        </w:rPr>
        <w:t xml:space="preserve">s </w:t>
      </w:r>
      <w:r w:rsidR="00615F49" w:rsidRPr="00004800">
        <w:rPr>
          <w:bCs/>
          <w:iCs/>
          <w:lang w:val="es-ES"/>
        </w:rPr>
        <w:t xml:space="preserve">16 </w:t>
      </w:r>
      <w:r w:rsidR="004E6F43" w:rsidRPr="00004800">
        <w:rPr>
          <w:bCs/>
          <w:iCs/>
          <w:lang w:val="es-ES"/>
        </w:rPr>
        <w:t>y</w:t>
      </w:r>
      <w:r w:rsidR="00615F49" w:rsidRPr="00004800">
        <w:rPr>
          <w:bCs/>
          <w:iCs/>
          <w:lang w:val="es-ES"/>
        </w:rPr>
        <w:t xml:space="preserve"> 17). </w:t>
      </w:r>
      <w:r w:rsidR="004E6F43" w:rsidRPr="00004800">
        <w:rPr>
          <w:bCs/>
          <w:iCs/>
          <w:lang w:val="es-ES"/>
        </w:rPr>
        <w:t>El c</w:t>
      </w:r>
      <w:r w:rsidR="005D79E2" w:rsidRPr="00004800">
        <w:rPr>
          <w:bCs/>
          <w:iCs/>
          <w:lang w:val="es-ES"/>
        </w:rPr>
        <w:t>uadro</w:t>
      </w:r>
      <w:r w:rsidR="00EC03F7">
        <w:rPr>
          <w:bCs/>
          <w:iCs/>
          <w:lang w:val="es-ES"/>
        </w:rPr>
        <w:t> </w:t>
      </w:r>
      <w:r w:rsidR="00615F49" w:rsidRPr="00004800">
        <w:rPr>
          <w:bCs/>
          <w:iCs/>
          <w:lang w:val="es-ES"/>
        </w:rPr>
        <w:t xml:space="preserve">18 </w:t>
      </w:r>
      <w:r w:rsidR="004E6F43" w:rsidRPr="00004800">
        <w:rPr>
          <w:bCs/>
          <w:iCs/>
          <w:lang w:val="es-ES"/>
        </w:rPr>
        <w:t>contiene información general sobre el sistema completo</w:t>
      </w:r>
      <w:r w:rsidR="00615F49" w:rsidRPr="00004800">
        <w:rPr>
          <w:bCs/>
          <w:iCs/>
          <w:lang w:val="es-ES"/>
        </w:rPr>
        <w:t>.</w:t>
      </w:r>
    </w:p>
    <w:p w:rsidR="00615F49" w:rsidRDefault="005D79E2" w:rsidP="00EC03F7">
      <w:pPr>
        <w:tabs>
          <w:tab w:val="left" w:pos="840"/>
        </w:tabs>
        <w:autoSpaceDE w:val="0"/>
        <w:autoSpaceDN w:val="0"/>
        <w:adjustRightInd w:val="0"/>
        <w:jc w:val="center"/>
        <w:rPr>
          <w:b/>
          <w:bCs/>
          <w:iCs/>
          <w:lang w:val="es-ES"/>
        </w:rPr>
      </w:pPr>
      <w:r w:rsidRPr="00004800">
        <w:rPr>
          <w:b/>
          <w:bCs/>
          <w:iCs/>
          <w:lang w:val="es-ES"/>
        </w:rPr>
        <w:t>Cuadro</w:t>
      </w:r>
      <w:r w:rsidR="00615F49" w:rsidRPr="00004800">
        <w:rPr>
          <w:b/>
          <w:bCs/>
          <w:iCs/>
          <w:lang w:val="es-ES"/>
        </w:rPr>
        <w:t xml:space="preserve"> 16</w:t>
      </w:r>
      <w:r w:rsidR="003F6EE7">
        <w:rPr>
          <w:b/>
          <w:bCs/>
          <w:iCs/>
          <w:lang w:val="es-ES"/>
        </w:rPr>
        <w:t xml:space="preserve">.  </w:t>
      </w:r>
      <w:r w:rsidR="007F4A02" w:rsidRPr="00004800">
        <w:rPr>
          <w:b/>
          <w:bCs/>
          <w:iCs/>
          <w:lang w:val="es-ES"/>
        </w:rPr>
        <w:t>Costo directo por niño en el sistema de internados en</w:t>
      </w:r>
      <w:r w:rsidR="00615F49" w:rsidRPr="00004800">
        <w:rPr>
          <w:b/>
          <w:bCs/>
          <w:iCs/>
          <w:lang w:val="es-ES"/>
        </w:rPr>
        <w:t xml:space="preserve"> 2006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598"/>
        <w:gridCol w:w="3600"/>
        <w:gridCol w:w="1498"/>
        <w:gridCol w:w="1262"/>
        <w:gridCol w:w="1200"/>
        <w:gridCol w:w="1340"/>
      </w:tblGrid>
      <w:tr w:rsidR="00CA28EA" w:rsidTr="00CA28EA">
        <w:trPr>
          <w:trHeight w:val="405"/>
          <w:tblHeader/>
        </w:trPr>
        <w:tc>
          <w:tcPr>
            <w:tcW w:w="598" w:type="dxa"/>
            <w:vMerge w:val="restart"/>
            <w:vAlign w:val="center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Nº</w:t>
            </w:r>
          </w:p>
        </w:tc>
        <w:tc>
          <w:tcPr>
            <w:tcW w:w="3600" w:type="dxa"/>
            <w:vMerge w:val="restart"/>
            <w:vAlign w:val="center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Tipo de institución</w:t>
            </w:r>
          </w:p>
        </w:tc>
        <w:tc>
          <w:tcPr>
            <w:tcW w:w="1498" w:type="dxa"/>
            <w:vMerge w:val="restart"/>
            <w:vAlign w:val="center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Gastos directos totales (en miles de lei)</w:t>
            </w:r>
          </w:p>
        </w:tc>
        <w:tc>
          <w:tcPr>
            <w:tcW w:w="3802" w:type="dxa"/>
            <w:gridSpan w:val="3"/>
            <w:vAlign w:val="center"/>
          </w:tcPr>
          <w:p w:rsidR="00CA28EA" w:rsidRPr="004318B3" w:rsidRDefault="00CA28EA" w:rsidP="00CA28EA">
            <w:pPr>
              <w:tabs>
                <w:tab w:val="left" w:pos="840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Costo directo por niño</w:t>
            </w:r>
          </w:p>
        </w:tc>
      </w:tr>
      <w:tr w:rsidR="00CA28EA" w:rsidTr="008C0E11">
        <w:trPr>
          <w:trHeight w:val="405"/>
          <w:tblHeader/>
        </w:trPr>
        <w:tc>
          <w:tcPr>
            <w:tcW w:w="598" w:type="dxa"/>
            <w:vMerge/>
            <w:vAlign w:val="center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</w:p>
        </w:tc>
        <w:tc>
          <w:tcPr>
            <w:tcW w:w="3600" w:type="dxa"/>
            <w:vMerge/>
            <w:vAlign w:val="center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</w:p>
        </w:tc>
        <w:tc>
          <w:tcPr>
            <w:tcW w:w="1498" w:type="dxa"/>
            <w:vMerge/>
            <w:vAlign w:val="center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</w:p>
        </w:tc>
        <w:tc>
          <w:tcPr>
            <w:tcW w:w="1262" w:type="dxa"/>
            <w:vAlign w:val="center"/>
          </w:tcPr>
          <w:p w:rsidR="00CA28EA" w:rsidRPr="00004800" w:rsidRDefault="00CA28EA" w:rsidP="00CA28EA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Costo mínimo</w:t>
            </w:r>
          </w:p>
        </w:tc>
        <w:tc>
          <w:tcPr>
            <w:tcW w:w="1200" w:type="dxa"/>
            <w:vAlign w:val="center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Costo medio</w:t>
            </w:r>
          </w:p>
        </w:tc>
        <w:tc>
          <w:tcPr>
            <w:tcW w:w="1340" w:type="dxa"/>
            <w:vAlign w:val="center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Costo máximo</w:t>
            </w:r>
          </w:p>
        </w:tc>
      </w:tr>
      <w:tr w:rsidR="00CA28EA" w:rsidTr="008C0E11">
        <w:tc>
          <w:tcPr>
            <w:tcW w:w="598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1.</w:t>
            </w:r>
          </w:p>
        </w:tc>
        <w:tc>
          <w:tcPr>
            <w:tcW w:w="3600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Hogares para niños/internados para huérfanos y niños privados del cuidado</w:t>
            </w:r>
            <w:r w:rsidRPr="00004800">
              <w:rPr>
                <w:lang w:val="es-ES"/>
              </w:rPr>
              <w:t xml:space="preserve"> </w:t>
            </w:r>
            <w:r w:rsidRPr="00004800">
              <w:rPr>
                <w:sz w:val="20"/>
                <w:lang w:val="es-ES"/>
              </w:rPr>
              <w:t>parental</w:t>
            </w:r>
          </w:p>
        </w:tc>
        <w:tc>
          <w:tcPr>
            <w:tcW w:w="1498" w:type="dxa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22.824,1</w:t>
            </w:r>
          </w:p>
        </w:tc>
        <w:tc>
          <w:tcPr>
            <w:tcW w:w="1262" w:type="dxa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5.170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7.130</w:t>
            </w:r>
          </w:p>
        </w:tc>
        <w:tc>
          <w:tcPr>
            <w:tcW w:w="1340" w:type="dxa"/>
            <w:shd w:val="clear" w:color="auto" w:fill="auto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10.170</w:t>
            </w:r>
          </w:p>
        </w:tc>
      </w:tr>
      <w:tr w:rsidR="00CA28EA" w:rsidTr="008C0E11">
        <w:tc>
          <w:tcPr>
            <w:tcW w:w="598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2.</w:t>
            </w:r>
          </w:p>
        </w:tc>
        <w:tc>
          <w:tcPr>
            <w:tcW w:w="3600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Hogares para niños/escuelas especiales para niños con discapacidad física y sensorial</w:t>
            </w:r>
          </w:p>
        </w:tc>
        <w:tc>
          <w:tcPr>
            <w:tcW w:w="1498" w:type="dxa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3.839,6</w:t>
            </w:r>
          </w:p>
        </w:tc>
        <w:tc>
          <w:tcPr>
            <w:tcW w:w="1262" w:type="dxa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4.550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7.480</w:t>
            </w:r>
          </w:p>
        </w:tc>
        <w:tc>
          <w:tcPr>
            <w:tcW w:w="1340" w:type="dxa"/>
            <w:shd w:val="clear" w:color="auto" w:fill="auto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9.440</w:t>
            </w:r>
          </w:p>
        </w:tc>
      </w:tr>
      <w:tr w:rsidR="00CA28EA" w:rsidTr="008C0E11">
        <w:tc>
          <w:tcPr>
            <w:tcW w:w="598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3.</w:t>
            </w:r>
          </w:p>
        </w:tc>
        <w:tc>
          <w:tcPr>
            <w:tcW w:w="3600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Sanatorios</w:t>
            </w:r>
          </w:p>
        </w:tc>
        <w:tc>
          <w:tcPr>
            <w:tcW w:w="1498" w:type="dxa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2.951,6</w:t>
            </w:r>
          </w:p>
        </w:tc>
        <w:tc>
          <w:tcPr>
            <w:tcW w:w="1262" w:type="dxa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1.760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3.170</w:t>
            </w:r>
          </w:p>
        </w:tc>
        <w:tc>
          <w:tcPr>
            <w:tcW w:w="1340" w:type="dxa"/>
            <w:shd w:val="clear" w:color="auto" w:fill="auto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8.380</w:t>
            </w:r>
          </w:p>
        </w:tc>
      </w:tr>
      <w:tr w:rsidR="00CA28EA" w:rsidTr="008C0E11">
        <w:tc>
          <w:tcPr>
            <w:tcW w:w="598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4.</w:t>
            </w:r>
          </w:p>
        </w:tc>
        <w:tc>
          <w:tcPr>
            <w:tcW w:w="3600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 para niños con trastornos de conducta</w:t>
            </w:r>
          </w:p>
        </w:tc>
        <w:tc>
          <w:tcPr>
            <w:tcW w:w="1498" w:type="dxa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358,9</w:t>
            </w:r>
          </w:p>
        </w:tc>
        <w:tc>
          <w:tcPr>
            <w:tcW w:w="1262" w:type="dxa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6.650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6.650</w:t>
            </w:r>
          </w:p>
        </w:tc>
        <w:tc>
          <w:tcPr>
            <w:tcW w:w="1340" w:type="dxa"/>
            <w:shd w:val="clear" w:color="auto" w:fill="auto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6.650</w:t>
            </w:r>
          </w:p>
        </w:tc>
      </w:tr>
      <w:tr w:rsidR="00CA28EA" w:rsidTr="008C0E11">
        <w:tc>
          <w:tcPr>
            <w:tcW w:w="598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5.</w:t>
            </w:r>
          </w:p>
        </w:tc>
        <w:tc>
          <w:tcPr>
            <w:tcW w:w="3600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 y escuelas auxiliares de media pensión</w:t>
            </w:r>
          </w:p>
        </w:tc>
        <w:tc>
          <w:tcPr>
            <w:tcW w:w="1498" w:type="dxa"/>
            <w:vAlign w:val="center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11.279,2</w:t>
            </w:r>
          </w:p>
        </w:tc>
        <w:tc>
          <w:tcPr>
            <w:tcW w:w="1262" w:type="dxa"/>
            <w:vAlign w:val="center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3.280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A28EA" w:rsidRPr="00010E6F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10E6F">
              <w:rPr>
                <w:bCs/>
                <w:iCs/>
                <w:sz w:val="20"/>
                <w:lang w:val="es-ES"/>
              </w:rPr>
              <w:t>6.330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CA28EA" w:rsidRPr="00010E6F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10E6F">
              <w:rPr>
                <w:bCs/>
                <w:iCs/>
                <w:sz w:val="20"/>
                <w:lang w:val="es-ES"/>
              </w:rPr>
              <w:t>9.430</w:t>
            </w:r>
          </w:p>
        </w:tc>
      </w:tr>
      <w:tr w:rsidR="00CA28EA" w:rsidTr="008C0E11">
        <w:tc>
          <w:tcPr>
            <w:tcW w:w="598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6.</w:t>
            </w:r>
          </w:p>
        </w:tc>
        <w:tc>
          <w:tcPr>
            <w:tcW w:w="3600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Centros de internamiento temporal y rehabilitación para niños pequeños/hogar municipal</w:t>
            </w:r>
          </w:p>
        </w:tc>
        <w:tc>
          <w:tcPr>
            <w:tcW w:w="1498" w:type="dxa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3.525,3</w:t>
            </w:r>
          </w:p>
        </w:tc>
        <w:tc>
          <w:tcPr>
            <w:tcW w:w="1262" w:type="dxa"/>
            <w:vAlign w:val="bottom"/>
          </w:tcPr>
          <w:p w:rsidR="00CA28EA" w:rsidRPr="00010E6F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10E6F">
              <w:rPr>
                <w:bCs/>
                <w:iCs/>
                <w:sz w:val="20"/>
                <w:lang w:val="es-ES"/>
              </w:rPr>
              <w:t>7.790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</w:t>
            </w:r>
            <w:r w:rsidRPr="00010E6F">
              <w:rPr>
                <w:bCs/>
                <w:iCs/>
                <w:sz w:val="20"/>
                <w:lang w:val="es-ES"/>
              </w:rPr>
              <w:t>.</w:t>
            </w:r>
            <w:r w:rsidRPr="00004800">
              <w:rPr>
                <w:sz w:val="20"/>
                <w:lang w:val="es-ES"/>
              </w:rPr>
              <w:t>170</w:t>
            </w:r>
          </w:p>
        </w:tc>
        <w:tc>
          <w:tcPr>
            <w:tcW w:w="1340" w:type="dxa"/>
            <w:shd w:val="clear" w:color="auto" w:fill="auto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11.430</w:t>
            </w:r>
          </w:p>
        </w:tc>
      </w:tr>
      <w:tr w:rsidR="00CA28EA" w:rsidTr="008C0E11">
        <w:tc>
          <w:tcPr>
            <w:tcW w:w="598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7.</w:t>
            </w:r>
          </w:p>
        </w:tc>
        <w:tc>
          <w:tcPr>
            <w:tcW w:w="3600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Internados para niños con discapacidad grave</w:t>
            </w:r>
          </w:p>
        </w:tc>
        <w:tc>
          <w:tcPr>
            <w:tcW w:w="1498" w:type="dxa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5.044,8</w:t>
            </w:r>
          </w:p>
        </w:tc>
        <w:tc>
          <w:tcPr>
            <w:tcW w:w="1262" w:type="dxa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8.300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8.340</w:t>
            </w:r>
          </w:p>
        </w:tc>
        <w:tc>
          <w:tcPr>
            <w:tcW w:w="1340" w:type="dxa"/>
            <w:shd w:val="clear" w:color="auto" w:fill="auto"/>
            <w:vAlign w:val="bottom"/>
          </w:tcPr>
          <w:p w:rsidR="00CA28EA" w:rsidRPr="00010E6F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10E6F">
              <w:rPr>
                <w:bCs/>
                <w:iCs/>
                <w:sz w:val="20"/>
                <w:lang w:val="es-ES"/>
              </w:rPr>
              <w:t>8.390</w:t>
            </w:r>
          </w:p>
        </w:tc>
      </w:tr>
      <w:tr w:rsidR="00CA28EA" w:rsidTr="008C0E11">
        <w:tc>
          <w:tcPr>
            <w:tcW w:w="598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/>
                <w:bCs/>
                <w:iCs/>
                <w:sz w:val="20"/>
                <w:lang w:val="es-ES"/>
              </w:rPr>
            </w:pPr>
          </w:p>
        </w:tc>
        <w:tc>
          <w:tcPr>
            <w:tcW w:w="3600" w:type="dxa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Total</w:t>
            </w:r>
          </w:p>
        </w:tc>
        <w:tc>
          <w:tcPr>
            <w:tcW w:w="1498" w:type="dxa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49.823,5</w:t>
            </w:r>
          </w:p>
        </w:tc>
        <w:tc>
          <w:tcPr>
            <w:tcW w:w="1262" w:type="dxa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1.760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04800">
              <w:rPr>
                <w:bCs/>
                <w:iCs/>
                <w:sz w:val="20"/>
                <w:lang w:val="es-ES"/>
              </w:rPr>
              <w:t>6.700</w:t>
            </w:r>
          </w:p>
        </w:tc>
        <w:tc>
          <w:tcPr>
            <w:tcW w:w="1340" w:type="dxa"/>
            <w:shd w:val="clear" w:color="auto" w:fill="auto"/>
            <w:vAlign w:val="bottom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bCs/>
                <w:iCs/>
                <w:sz w:val="20"/>
                <w:lang w:val="es-ES"/>
              </w:rPr>
            </w:pPr>
            <w:r w:rsidRPr="00010E6F">
              <w:rPr>
                <w:bCs/>
                <w:iCs/>
                <w:sz w:val="20"/>
                <w:lang w:val="es-ES"/>
              </w:rPr>
              <w:t>11</w:t>
            </w:r>
            <w:r w:rsidRPr="00004800">
              <w:rPr>
                <w:sz w:val="20"/>
                <w:lang w:val="es-ES"/>
              </w:rPr>
              <w:t>.430</w:t>
            </w:r>
          </w:p>
        </w:tc>
      </w:tr>
    </w:tbl>
    <w:p w:rsidR="00615F49" w:rsidRDefault="005D79E2" w:rsidP="003F6EE7">
      <w:pPr>
        <w:pStyle w:val="BodyText"/>
        <w:tabs>
          <w:tab w:val="left" w:pos="0"/>
          <w:tab w:val="left" w:pos="360"/>
          <w:tab w:val="left" w:pos="720"/>
        </w:tabs>
        <w:spacing w:before="240" w:after="240"/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17</w:t>
      </w:r>
      <w:r w:rsidR="003F6EE7">
        <w:rPr>
          <w:b/>
          <w:lang w:val="es-ES"/>
        </w:rPr>
        <w:t xml:space="preserve">.  </w:t>
      </w:r>
      <w:r w:rsidR="00DE77F8" w:rsidRPr="00004800">
        <w:rPr>
          <w:b/>
          <w:lang w:val="es-ES"/>
        </w:rPr>
        <w:t xml:space="preserve">Costo medio de </w:t>
      </w:r>
      <w:r w:rsidR="00A81BC8">
        <w:rPr>
          <w:b/>
          <w:lang w:val="es-ES"/>
        </w:rPr>
        <w:t xml:space="preserve">la </w:t>
      </w:r>
      <w:r w:rsidR="00DE77F8" w:rsidRPr="00004800">
        <w:rPr>
          <w:b/>
          <w:lang w:val="es-ES"/>
        </w:rPr>
        <w:t xml:space="preserve">nutrición, </w:t>
      </w:r>
      <w:r w:rsidR="00615F49" w:rsidRPr="00004800">
        <w:rPr>
          <w:b/>
          <w:lang w:val="es-ES"/>
        </w:rPr>
        <w:t>2002–2006</w:t>
      </w:r>
    </w:p>
    <w:tbl>
      <w:tblPr>
        <w:tblpPr w:leftFromText="180" w:rightFromText="180" w:vertAnchor="text" w:horzAnchor="margin" w:tblpY="18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87"/>
        <w:gridCol w:w="1150"/>
        <w:gridCol w:w="1518"/>
        <w:gridCol w:w="1518"/>
        <w:gridCol w:w="1328"/>
        <w:gridCol w:w="1570"/>
      </w:tblGrid>
      <w:tr w:rsidR="00CA28EA" w:rsidRPr="00004800" w:rsidTr="00CA28EA">
        <w:trPr>
          <w:trHeight w:val="308"/>
        </w:trPr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22"/>
                <w:szCs w:val="22"/>
                <w:lang w:val="es-ES"/>
              </w:rPr>
            </w:pPr>
            <w:r w:rsidRPr="00010E6F">
              <w:rPr>
                <w:bCs/>
                <w:sz w:val="22"/>
                <w:szCs w:val="22"/>
                <w:lang w:val="es-ES"/>
              </w:rPr>
              <w:t>Año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8EA" w:rsidRPr="00010E6F" w:rsidRDefault="00CA28EA" w:rsidP="003F6EE7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010E6F">
              <w:rPr>
                <w:bCs/>
                <w:sz w:val="22"/>
                <w:szCs w:val="22"/>
                <w:lang w:val="es-ES"/>
              </w:rPr>
              <w:t>2002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010E6F">
              <w:rPr>
                <w:bCs/>
                <w:sz w:val="22"/>
                <w:szCs w:val="22"/>
                <w:lang w:val="es-ES"/>
              </w:rPr>
              <w:t>2003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010E6F">
              <w:rPr>
                <w:bCs/>
                <w:sz w:val="22"/>
                <w:szCs w:val="22"/>
                <w:lang w:val="es-ES"/>
              </w:rPr>
              <w:t>2004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010E6F">
              <w:rPr>
                <w:bCs/>
                <w:sz w:val="22"/>
                <w:szCs w:val="22"/>
                <w:lang w:val="es-ES"/>
              </w:rPr>
              <w:t>2005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010E6F">
              <w:rPr>
                <w:bCs/>
                <w:sz w:val="22"/>
                <w:szCs w:val="22"/>
                <w:lang w:val="es-ES"/>
              </w:rPr>
              <w:t xml:space="preserve">2006 </w:t>
            </w:r>
          </w:p>
        </w:tc>
      </w:tr>
      <w:tr w:rsidR="00CA28EA" w:rsidRPr="00004800" w:rsidTr="00CA28EA">
        <w:trPr>
          <w:trHeight w:val="546"/>
        </w:trPr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6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10E6F">
              <w:rPr>
                <w:sz w:val="22"/>
                <w:szCs w:val="22"/>
                <w:lang w:val="es-ES"/>
              </w:rPr>
              <w:t>Costo medio de nutrición por niño (lei)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10E6F">
              <w:rPr>
                <w:sz w:val="22"/>
                <w:szCs w:val="22"/>
                <w:lang w:val="es-ES"/>
              </w:rPr>
              <w:t>11,0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10E6F">
              <w:rPr>
                <w:sz w:val="22"/>
                <w:szCs w:val="22"/>
                <w:lang w:val="es-ES"/>
              </w:rPr>
              <w:t>11,0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10E6F">
              <w:rPr>
                <w:sz w:val="22"/>
                <w:szCs w:val="22"/>
                <w:lang w:val="es-ES"/>
              </w:rPr>
              <w:t>11,0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10E6F">
              <w:rPr>
                <w:sz w:val="22"/>
                <w:szCs w:val="22"/>
                <w:lang w:val="es-ES"/>
              </w:rPr>
              <w:t>12,0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10E6F">
              <w:rPr>
                <w:sz w:val="22"/>
                <w:szCs w:val="22"/>
                <w:lang w:val="es-ES"/>
              </w:rPr>
              <w:t>15,0</w:t>
            </w:r>
          </w:p>
        </w:tc>
      </w:tr>
      <w:tr w:rsidR="00CA28EA" w:rsidRPr="00004800" w:rsidTr="00CA28EA"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010E6F">
              <w:rPr>
                <w:sz w:val="22"/>
                <w:szCs w:val="22"/>
                <w:lang w:val="es-ES"/>
              </w:rPr>
              <w:t>Gastos totales en nutrición (miles de lei)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10E6F">
              <w:rPr>
                <w:sz w:val="22"/>
                <w:szCs w:val="22"/>
                <w:lang w:val="es-ES"/>
              </w:rPr>
              <w:t>19.560,0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10E6F">
              <w:rPr>
                <w:sz w:val="22"/>
                <w:szCs w:val="22"/>
                <w:lang w:val="es-ES"/>
              </w:rPr>
              <w:t>21.323,6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10E6F">
              <w:rPr>
                <w:sz w:val="22"/>
                <w:szCs w:val="22"/>
                <w:lang w:val="es-ES"/>
              </w:rPr>
              <w:t>18.380,9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10E6F">
              <w:rPr>
                <w:sz w:val="22"/>
                <w:szCs w:val="22"/>
                <w:lang w:val="es-ES"/>
              </w:rPr>
              <w:t>20.855,5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28EA" w:rsidRPr="00010E6F" w:rsidRDefault="00CA28EA" w:rsidP="008C0E11">
            <w:pPr>
              <w:pStyle w:val="BodyText"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2"/>
                <w:szCs w:val="22"/>
                <w:lang w:val="es-ES"/>
              </w:rPr>
            </w:pPr>
            <w:r w:rsidRPr="00010E6F">
              <w:rPr>
                <w:sz w:val="22"/>
                <w:szCs w:val="22"/>
                <w:lang w:val="es-ES"/>
              </w:rPr>
              <w:t>25.608,1</w:t>
            </w:r>
          </w:p>
        </w:tc>
      </w:tr>
    </w:tbl>
    <w:p w:rsidR="00615F49" w:rsidRDefault="005D79E2" w:rsidP="003F6EE7">
      <w:pPr>
        <w:keepNext/>
        <w:tabs>
          <w:tab w:val="left" w:pos="0"/>
          <w:tab w:val="left" w:pos="360"/>
          <w:tab w:val="left" w:pos="720"/>
        </w:tabs>
        <w:spacing w:before="240"/>
        <w:jc w:val="center"/>
        <w:rPr>
          <w:b/>
          <w:iCs/>
          <w:lang w:val="es-ES"/>
        </w:rPr>
      </w:pPr>
      <w:r w:rsidRPr="00004800">
        <w:rPr>
          <w:b/>
          <w:iCs/>
          <w:lang w:val="es-ES"/>
        </w:rPr>
        <w:t>Cuadro</w:t>
      </w:r>
      <w:r w:rsidR="00615F49" w:rsidRPr="00004800">
        <w:rPr>
          <w:b/>
          <w:iCs/>
          <w:lang w:val="es-ES"/>
        </w:rPr>
        <w:t xml:space="preserve"> 18</w:t>
      </w:r>
      <w:r w:rsidR="003F6EE7">
        <w:rPr>
          <w:b/>
          <w:iCs/>
          <w:lang w:val="es-ES"/>
        </w:rPr>
        <w:t xml:space="preserve">.  </w:t>
      </w:r>
      <w:r w:rsidR="00B77BC7" w:rsidRPr="00004800">
        <w:rPr>
          <w:b/>
          <w:iCs/>
          <w:lang w:val="es-ES"/>
        </w:rPr>
        <w:t>Información general sobre las instituciones de acogida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5"/>
        <w:gridCol w:w="6024"/>
        <w:gridCol w:w="1681"/>
        <w:gridCol w:w="1181"/>
      </w:tblGrid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58" w:type="pct"/>
            <w:vAlign w:val="center"/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Nº</w:t>
            </w:r>
          </w:p>
        </w:tc>
        <w:tc>
          <w:tcPr>
            <w:tcW w:w="4642" w:type="pct"/>
            <w:gridSpan w:val="3"/>
            <w:vAlign w:val="center"/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Indicadores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  <w:trHeight w:val="261"/>
        </w:trPr>
        <w:tc>
          <w:tcPr>
            <w:tcW w:w="3505" w:type="pct"/>
            <w:gridSpan w:val="2"/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I. </w:t>
            </w:r>
            <w:r>
              <w:rPr>
                <w:sz w:val="20"/>
                <w:lang w:val="es-ES"/>
              </w:rPr>
              <w:t xml:space="preserve"> </w:t>
            </w:r>
            <w:r w:rsidRPr="00004800">
              <w:rPr>
                <w:sz w:val="20"/>
                <w:lang w:val="es-ES"/>
              </w:rPr>
              <w:t>NIÑOS</w:t>
            </w:r>
          </w:p>
        </w:tc>
        <w:tc>
          <w:tcPr>
            <w:tcW w:w="878" w:type="pct"/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Número absoluto</w:t>
            </w:r>
          </w:p>
        </w:tc>
        <w:tc>
          <w:tcPr>
            <w:tcW w:w="617" w:type="pct"/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Porcentaje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58" w:type="pct"/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</w:t>
            </w:r>
          </w:p>
        </w:tc>
        <w:tc>
          <w:tcPr>
            <w:tcW w:w="3147" w:type="pct"/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Número de niños:</w:t>
            </w:r>
          </w:p>
        </w:tc>
        <w:tc>
          <w:tcPr>
            <w:tcW w:w="878" w:type="pct"/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11.096</w:t>
            </w:r>
          </w:p>
        </w:tc>
        <w:tc>
          <w:tcPr>
            <w:tcW w:w="617" w:type="pct"/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100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bottom w:val="single" w:sz="4" w:space="0" w:color="auto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2. </w:t>
            </w:r>
          </w:p>
        </w:tc>
        <w:tc>
          <w:tcPr>
            <w:tcW w:w="3147" w:type="pct"/>
            <w:tcBorders>
              <w:bottom w:val="single" w:sz="4" w:space="0" w:color="auto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Proporción de niños de la región/</w:t>
            </w:r>
            <w:r>
              <w:rPr>
                <w:sz w:val="20"/>
                <w:lang w:val="es-ES"/>
              </w:rPr>
              <w:t>municipio donde se encuentra la </w:t>
            </w:r>
            <w:r w:rsidRPr="00004800">
              <w:rPr>
                <w:sz w:val="20"/>
                <w:lang w:val="es-ES"/>
              </w:rPr>
              <w:t xml:space="preserve">institución </w:t>
            </w:r>
          </w:p>
        </w:tc>
        <w:tc>
          <w:tcPr>
            <w:tcW w:w="878" w:type="pct"/>
            <w:tcBorders>
              <w:bottom w:val="single" w:sz="4" w:space="0" w:color="auto"/>
            </w:tcBorders>
            <w:vAlign w:val="bottom"/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6.831</w:t>
            </w:r>
          </w:p>
        </w:tc>
        <w:tc>
          <w:tcPr>
            <w:tcW w:w="617" w:type="pct"/>
            <w:tcBorders>
              <w:bottom w:val="single" w:sz="4" w:space="0" w:color="auto"/>
            </w:tcBorders>
            <w:vAlign w:val="bottom"/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61,76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3.</w:t>
            </w:r>
          </w:p>
        </w:tc>
        <w:tc>
          <w:tcPr>
            <w:tcW w:w="3147" w:type="pct"/>
            <w:tcBorders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Proporción de niños:</w:t>
            </w:r>
          </w:p>
        </w:tc>
        <w:tc>
          <w:tcPr>
            <w:tcW w:w="878" w:type="pct"/>
            <w:tcBorders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  <w:tc>
          <w:tcPr>
            <w:tcW w:w="617" w:type="pct"/>
            <w:tcBorders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huérfanos con ambos padres fallecidos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308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2,78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con la condición de huérfanos, en particular: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425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3,84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ab/>
              <w:t>a)</w:t>
            </w:r>
            <w:r>
              <w:rPr>
                <w:sz w:val="20"/>
                <w:lang w:val="es-ES"/>
              </w:rPr>
              <w:tab/>
              <w:t>de</w:t>
            </w:r>
            <w:r w:rsidRPr="00004800">
              <w:rPr>
                <w:sz w:val="20"/>
                <w:lang w:val="es-ES"/>
              </w:rPr>
              <w:t xml:space="preserve"> padres declarados en paradero desconocido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28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10,63</w:t>
            </w:r>
          </w:p>
        </w:tc>
      </w:tr>
      <w:tr w:rsidR="00CA28EA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ab/>
              <w:t>b)</w:t>
            </w:r>
            <w:r>
              <w:rPr>
                <w:sz w:val="20"/>
                <w:lang w:val="es-ES"/>
              </w:rPr>
              <w:tab/>
              <w:t>de</w:t>
            </w:r>
            <w:r w:rsidRPr="00004800">
              <w:rPr>
                <w:sz w:val="20"/>
                <w:lang w:val="es-ES"/>
              </w:rPr>
              <w:t xml:space="preserve"> padres privados de la patria potestad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206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82,58</w:t>
            </w:r>
          </w:p>
        </w:tc>
      </w:tr>
      <w:tr w:rsidR="00CA28EA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ab/>
              <w:t>c)</w:t>
            </w:r>
            <w:r>
              <w:rPr>
                <w:sz w:val="20"/>
                <w:lang w:val="es-ES"/>
              </w:rPr>
              <w:tab/>
              <w:t>de</w:t>
            </w:r>
            <w:r w:rsidRPr="00004800">
              <w:rPr>
                <w:sz w:val="20"/>
                <w:lang w:val="es-ES"/>
              </w:rPr>
              <w:t xml:space="preserve"> padres declarados incapaces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33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0,16</w:t>
            </w:r>
          </w:p>
        </w:tc>
      </w:tr>
      <w:tr w:rsidR="00CA28EA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Pr="00004800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ab/>
              <w:t>d)</w:t>
            </w:r>
            <w:r>
              <w:rPr>
                <w:sz w:val="20"/>
                <w:lang w:val="es-ES"/>
              </w:rPr>
              <w:tab/>
              <w:t>de</w:t>
            </w:r>
            <w:r w:rsidRPr="00004800">
              <w:rPr>
                <w:sz w:val="20"/>
                <w:lang w:val="es-ES"/>
              </w:rPr>
              <w:t xml:space="preserve"> padres que han presentado la declaración de</w:t>
            </w:r>
            <w:r>
              <w:rPr>
                <w:sz w:val="20"/>
                <w:lang w:val="es-ES"/>
              </w:rPr>
              <w:t xml:space="preserve"> </w:t>
            </w:r>
            <w:r w:rsidRPr="00004800">
              <w:rPr>
                <w:sz w:val="20"/>
                <w:lang w:val="es-ES"/>
              </w:rPr>
              <w:t>abandono</w:t>
            </w:r>
          </w:p>
        </w:tc>
        <w:tc>
          <w:tcPr>
            <w:tcW w:w="878" w:type="pct"/>
            <w:tcBorders>
              <w:top w:val="nil"/>
              <w:bottom w:val="nil"/>
            </w:tcBorders>
            <w:vAlign w:val="bottom"/>
          </w:tcPr>
          <w:p w:rsidR="00CA28EA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158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Default="00CA28EA" w:rsidP="003F6EE7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abandonados (sin declaración de abandono)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1.176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acogidos temporalmente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9.134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single" w:sz="4" w:space="0" w:color="auto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sin información</w:t>
            </w:r>
          </w:p>
        </w:tc>
        <w:tc>
          <w:tcPr>
            <w:tcW w:w="878" w:type="pct"/>
            <w:tcBorders>
              <w:top w:val="nil"/>
              <w:bottom w:val="single" w:sz="4" w:space="0" w:color="auto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18</w:t>
            </w:r>
          </w:p>
        </w:tc>
        <w:tc>
          <w:tcPr>
            <w:tcW w:w="617" w:type="pct"/>
            <w:tcBorders>
              <w:top w:val="nil"/>
              <w:bottom w:val="single" w:sz="4" w:space="0" w:color="auto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single" w:sz="4" w:space="0" w:color="auto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4.</w:t>
            </w:r>
          </w:p>
        </w:tc>
        <w:tc>
          <w:tcPr>
            <w:tcW w:w="3147" w:type="pct"/>
            <w:tcBorders>
              <w:top w:val="single" w:sz="4" w:space="0" w:color="auto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Persona que cuida del niño:</w:t>
            </w:r>
          </w:p>
        </w:tc>
        <w:tc>
          <w:tcPr>
            <w:tcW w:w="878" w:type="pct"/>
            <w:tcBorders>
              <w:top w:val="single" w:sz="4" w:space="0" w:color="auto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  <w:tc>
          <w:tcPr>
            <w:tcW w:w="617" w:type="pct"/>
            <w:tcBorders>
              <w:top w:val="single" w:sz="4" w:space="0" w:color="auto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familias completas (madre y padre)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3.564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32,22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familias incompletas (madre o padre)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4.325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39,1</w:t>
            </w:r>
            <w:r>
              <w:rPr>
                <w:sz w:val="20"/>
                <w:lang w:val="es-ES"/>
              </w:rPr>
              <w:t>0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familias ampliadas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1.382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12,49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tutores/padres adoptivos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334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3,01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  <w:t>o</w:t>
            </w:r>
            <w:r w:rsidRPr="00004800">
              <w:rPr>
                <w:sz w:val="20"/>
                <w:lang w:val="es-ES"/>
              </w:rPr>
              <w:t>tros</w:t>
            </w:r>
            <w:r>
              <w:rPr>
                <w:sz w:val="20"/>
                <w:lang w:val="es-ES"/>
              </w:rPr>
              <w:t xml:space="preserve"> personas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99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0,89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single" w:sz="4" w:space="0" w:color="auto"/>
            </w:tcBorders>
          </w:tcPr>
          <w:p w:rsidR="00CA28EA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single" w:sz="4" w:space="0" w:color="auto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ninguna</w:t>
            </w:r>
          </w:p>
        </w:tc>
        <w:tc>
          <w:tcPr>
            <w:tcW w:w="878" w:type="pct"/>
            <w:tcBorders>
              <w:top w:val="nil"/>
              <w:bottom w:val="single" w:sz="4" w:space="0" w:color="auto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1.327</w:t>
            </w:r>
          </w:p>
        </w:tc>
        <w:tc>
          <w:tcPr>
            <w:tcW w:w="617" w:type="pct"/>
            <w:tcBorders>
              <w:top w:val="nil"/>
              <w:bottom w:val="single" w:sz="4" w:space="0" w:color="auto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12,26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5.</w:t>
            </w:r>
          </w:p>
        </w:tc>
        <w:tc>
          <w:tcPr>
            <w:tcW w:w="3147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Proporción de niños que van a casa:</w:t>
            </w:r>
          </w:p>
        </w:tc>
        <w:tc>
          <w:tcPr>
            <w:tcW w:w="878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  <w:tc>
          <w:tcPr>
            <w:tcW w:w="617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keepNext/>
              <w:tabs>
                <w:tab w:val="left" w:pos="0"/>
                <w:tab w:val="left" w:pos="36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a diario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1.479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13,37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c>
          <w:tcPr>
            <w:tcW w:w="358" w:type="pct"/>
            <w:tcBorders>
              <w:top w:val="nil"/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todos los fines de semana</w:t>
            </w:r>
          </w:p>
        </w:tc>
        <w:tc>
          <w:tcPr>
            <w:tcW w:w="878" w:type="pct"/>
            <w:tcBorders>
              <w:top w:val="nil"/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2.323</w:t>
            </w:r>
          </w:p>
        </w:tc>
        <w:tc>
          <w:tcPr>
            <w:tcW w:w="617" w:type="pct"/>
            <w:tcBorders>
              <w:top w:val="nil"/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21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6.</w:t>
            </w:r>
          </w:p>
        </w:tc>
        <w:tc>
          <w:tcPr>
            <w:tcW w:w="3147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Movimiento de niños:</w:t>
            </w:r>
          </w:p>
        </w:tc>
        <w:tc>
          <w:tcPr>
            <w:tcW w:w="878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  <w:tc>
          <w:tcPr>
            <w:tcW w:w="617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 xml:space="preserve">número de entradas </w:t>
            </w:r>
            <w:r>
              <w:rPr>
                <w:sz w:val="20"/>
                <w:lang w:val="es-ES"/>
              </w:rPr>
              <w:t>–</w:t>
            </w:r>
            <w:r w:rsidRPr="00004800">
              <w:rPr>
                <w:sz w:val="20"/>
                <w:lang w:val="es-ES"/>
              </w:rPr>
              <w:t xml:space="preserve"> niños (2006)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1.978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número de salidas – niños (2006)</w:t>
            </w:r>
          </w:p>
        </w:tc>
        <w:tc>
          <w:tcPr>
            <w:tcW w:w="878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2.531</w:t>
            </w:r>
          </w:p>
        </w:tc>
        <w:tc>
          <w:tcPr>
            <w:tcW w:w="617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05" w:type="pct"/>
            <w:gridSpan w:val="2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II. </w:t>
            </w:r>
            <w:r>
              <w:rPr>
                <w:sz w:val="20"/>
                <w:lang w:val="es-ES"/>
              </w:rPr>
              <w:t xml:space="preserve"> </w:t>
            </w:r>
            <w:r w:rsidRPr="00004800">
              <w:rPr>
                <w:sz w:val="20"/>
                <w:lang w:val="es-ES"/>
              </w:rPr>
              <w:t>PERSONAL</w:t>
            </w:r>
          </w:p>
        </w:tc>
        <w:tc>
          <w:tcPr>
            <w:tcW w:w="878" w:type="pct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  <w:tc>
          <w:tcPr>
            <w:tcW w:w="617" w:type="pct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7.</w:t>
            </w:r>
          </w:p>
        </w:tc>
        <w:tc>
          <w:tcPr>
            <w:tcW w:w="3147" w:type="pct"/>
            <w:tcBorders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Personal total</w:t>
            </w:r>
          </w:p>
        </w:tc>
        <w:tc>
          <w:tcPr>
            <w:tcW w:w="878" w:type="pct"/>
            <w:tcBorders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5.410</w:t>
            </w:r>
          </w:p>
        </w:tc>
        <w:tc>
          <w:tcPr>
            <w:tcW w:w="617" w:type="pct"/>
            <w:tcBorders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8.</w:t>
            </w:r>
          </w:p>
        </w:tc>
        <w:tc>
          <w:tcPr>
            <w:tcW w:w="3147" w:type="pct"/>
            <w:tcBorders>
              <w:bottom w:val="nil"/>
            </w:tcBorders>
          </w:tcPr>
          <w:p w:rsidR="00CA28EA" w:rsidRPr="00004800" w:rsidRDefault="00CA28EA" w:rsidP="008C0E11">
            <w:pPr>
              <w:pStyle w:val="Heading1"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 w:val="0"/>
                <w:sz w:val="20"/>
                <w:lang w:val="es-ES"/>
              </w:rPr>
            </w:pPr>
            <w:r w:rsidRPr="00004800">
              <w:rPr>
                <w:b w:val="0"/>
                <w:sz w:val="20"/>
                <w:lang w:val="es-ES"/>
              </w:rPr>
              <w:t>RELACIÓN PERSONAL/NIÑOS</w:t>
            </w:r>
          </w:p>
        </w:tc>
        <w:tc>
          <w:tcPr>
            <w:tcW w:w="878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  <w:tc>
          <w:tcPr>
            <w:tcW w:w="617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/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personal total: niños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1:2,08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personal administrativo: niños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1:32,15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maestro: niños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1:10,44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3F6E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educador: niños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1:11,77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3F6E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top w:val="nil"/>
              <w:bottom w:val="single" w:sz="4" w:space="0" w:color="auto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single" w:sz="4" w:space="0" w:color="auto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psicólogo: niños</w:t>
            </w:r>
          </w:p>
        </w:tc>
        <w:tc>
          <w:tcPr>
            <w:tcW w:w="878" w:type="pct"/>
            <w:tcBorders>
              <w:top w:val="nil"/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1:502,77</w:t>
            </w:r>
          </w:p>
        </w:tc>
        <w:tc>
          <w:tcPr>
            <w:tcW w:w="617" w:type="pct"/>
            <w:tcBorders>
              <w:top w:val="nil"/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3F6E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top w:val="single" w:sz="4" w:space="0" w:color="auto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single" w:sz="4" w:space="0" w:color="auto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personal sanitario: niños</w:t>
            </w:r>
          </w:p>
        </w:tc>
        <w:tc>
          <w:tcPr>
            <w:tcW w:w="878" w:type="pct"/>
            <w:tcBorders>
              <w:top w:val="single" w:sz="4" w:space="0" w:color="auto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1:24,30</w:t>
            </w:r>
          </w:p>
        </w:tc>
        <w:tc>
          <w:tcPr>
            <w:tcW w:w="617" w:type="pct"/>
            <w:tcBorders>
              <w:top w:val="single" w:sz="4" w:space="0" w:color="auto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top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personal auxiliar: niños</w:t>
            </w:r>
          </w:p>
        </w:tc>
        <w:tc>
          <w:tcPr>
            <w:tcW w:w="878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1:4,41</w:t>
            </w:r>
          </w:p>
        </w:tc>
        <w:tc>
          <w:tcPr>
            <w:tcW w:w="617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  <w:trHeight w:val="282"/>
        </w:trPr>
        <w:tc>
          <w:tcPr>
            <w:tcW w:w="3505" w:type="pct"/>
            <w:gridSpan w:val="2"/>
            <w:tcBorders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III.</w:t>
            </w:r>
            <w:r w:rsidRPr="00004800">
              <w:rPr>
                <w:sz w:val="20"/>
                <w:lang w:val="es-ES"/>
              </w:rPr>
              <w:t xml:space="preserve"> </w:t>
            </w:r>
            <w:r>
              <w:rPr>
                <w:sz w:val="20"/>
                <w:lang w:val="es-ES"/>
              </w:rPr>
              <w:t xml:space="preserve"> </w:t>
            </w:r>
            <w:r w:rsidRPr="00004800">
              <w:rPr>
                <w:sz w:val="20"/>
                <w:lang w:val="es-ES"/>
              </w:rPr>
              <w:t>INFRAESTRUCTURA</w:t>
            </w:r>
          </w:p>
        </w:tc>
        <w:tc>
          <w:tcPr>
            <w:tcW w:w="878" w:type="pct"/>
            <w:tcBorders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  <w:tc>
          <w:tcPr>
            <w:tcW w:w="617" w:type="pct"/>
            <w:tcBorders>
              <w:bottom w:val="single" w:sz="4" w:space="0" w:color="auto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9.</w:t>
            </w:r>
          </w:p>
        </w:tc>
        <w:tc>
          <w:tcPr>
            <w:tcW w:w="3147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Situación:</w:t>
            </w:r>
          </w:p>
        </w:tc>
        <w:tc>
          <w:tcPr>
            <w:tcW w:w="878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  <w:tc>
          <w:tcPr>
            <w:tcW w:w="617" w:type="pct"/>
            <w:tcBorders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zona urbana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31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46,26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zona rural</w:t>
            </w:r>
          </w:p>
        </w:tc>
        <w:tc>
          <w:tcPr>
            <w:tcW w:w="878" w:type="pct"/>
            <w:tcBorders>
              <w:top w:val="nil"/>
              <w:bottom w:val="nil"/>
            </w:tcBorders>
          </w:tcPr>
          <w:p w:rsidR="00CA28EA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32</w:t>
            </w:r>
          </w:p>
        </w:tc>
        <w:tc>
          <w:tcPr>
            <w:tcW w:w="617" w:type="pct"/>
            <w:tcBorders>
              <w:top w:val="nil"/>
              <w:bottom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47,76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fuera de la comunidad</w:t>
            </w:r>
          </w:p>
        </w:tc>
        <w:tc>
          <w:tcPr>
            <w:tcW w:w="878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617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5,97</w:t>
            </w: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05" w:type="pct"/>
            <w:gridSpan w:val="2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IV.</w:t>
            </w:r>
            <w:r>
              <w:rPr>
                <w:bCs/>
                <w:sz w:val="20"/>
                <w:lang w:val="es-ES"/>
              </w:rPr>
              <w:t xml:space="preserve"> </w:t>
            </w:r>
            <w:r w:rsidRPr="00004800">
              <w:rPr>
                <w:bCs/>
                <w:sz w:val="20"/>
                <w:lang w:val="es-ES"/>
              </w:rPr>
              <w:t xml:space="preserve"> COSTO (2006)</w:t>
            </w:r>
          </w:p>
        </w:tc>
        <w:tc>
          <w:tcPr>
            <w:tcW w:w="878" w:type="pct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bCs/>
                <w:sz w:val="20"/>
                <w:lang w:val="es-ES"/>
              </w:rPr>
            </w:pPr>
          </w:p>
        </w:tc>
        <w:tc>
          <w:tcPr>
            <w:tcW w:w="617" w:type="pct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bCs/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10.</w:t>
            </w:r>
          </w:p>
        </w:tc>
        <w:tc>
          <w:tcPr>
            <w:tcW w:w="3147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  <w:t>C</w:t>
            </w:r>
            <w:r w:rsidRPr="00004800">
              <w:rPr>
                <w:sz w:val="20"/>
                <w:lang w:val="es-ES"/>
              </w:rPr>
              <w:t>osto total por niño y año</w:t>
            </w:r>
          </w:p>
        </w:tc>
        <w:tc>
          <w:tcPr>
            <w:tcW w:w="878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28.160 lei</w:t>
            </w:r>
          </w:p>
        </w:tc>
        <w:tc>
          <w:tcPr>
            <w:tcW w:w="617" w:type="pct"/>
            <w:tcBorders>
              <w:top w:val="nil"/>
            </w:tcBorders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  <w:tr w:rsidR="00CA28EA" w:rsidRPr="00004800" w:rsidTr="008C0E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8" w:type="pct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3147" w:type="pct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–</w:t>
            </w:r>
            <w:r>
              <w:rPr>
                <w:sz w:val="20"/>
                <w:lang w:val="es-ES"/>
              </w:rPr>
              <w:tab/>
            </w:r>
            <w:r w:rsidRPr="00004800">
              <w:rPr>
                <w:sz w:val="20"/>
                <w:lang w:val="es-ES"/>
              </w:rPr>
              <w:t>costo directo por niño y año</w:t>
            </w:r>
          </w:p>
        </w:tc>
        <w:tc>
          <w:tcPr>
            <w:tcW w:w="878" w:type="pct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6.700 lei</w:t>
            </w:r>
          </w:p>
        </w:tc>
        <w:tc>
          <w:tcPr>
            <w:tcW w:w="617" w:type="pct"/>
          </w:tcPr>
          <w:p w:rsidR="00CA28EA" w:rsidRPr="00004800" w:rsidRDefault="00CA28EA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227"/>
              <w:jc w:val="right"/>
              <w:rPr>
                <w:sz w:val="20"/>
                <w:lang w:val="es-ES"/>
              </w:rPr>
            </w:pPr>
          </w:p>
        </w:tc>
      </w:tr>
    </w:tbl>
    <w:p w:rsidR="00615F49" w:rsidRPr="00004800" w:rsidRDefault="001D4CF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Los hogares de </w:t>
      </w:r>
      <w:r w:rsidR="0079088C" w:rsidRPr="00004800">
        <w:rPr>
          <w:lang w:val="es-ES"/>
        </w:rPr>
        <w:t>acogida</w:t>
      </w:r>
      <w:r w:rsidRPr="00004800">
        <w:rPr>
          <w:lang w:val="es-ES"/>
        </w:rPr>
        <w:t xml:space="preserve"> son instituciones privadas</w:t>
      </w:r>
      <w:r w:rsidR="004E1F8C" w:rsidRPr="00004800">
        <w:rPr>
          <w:lang w:val="es-ES"/>
        </w:rPr>
        <w:t xml:space="preserve"> creadas por </w:t>
      </w:r>
      <w:r w:rsidRPr="00004800">
        <w:rPr>
          <w:lang w:val="es-ES"/>
        </w:rPr>
        <w:t>familia</w:t>
      </w:r>
      <w:r w:rsidR="008611F3">
        <w:rPr>
          <w:lang w:val="es-ES"/>
        </w:rPr>
        <w:t>s</w:t>
      </w:r>
      <w:r w:rsidRPr="00004800">
        <w:rPr>
          <w:lang w:val="es-ES"/>
        </w:rPr>
        <w:t xml:space="preserve"> dispuesta</w:t>
      </w:r>
      <w:r w:rsidR="008611F3">
        <w:rPr>
          <w:lang w:val="es-ES"/>
        </w:rPr>
        <w:t>s</w:t>
      </w:r>
      <w:r w:rsidRPr="00004800">
        <w:rPr>
          <w:lang w:val="es-ES"/>
        </w:rPr>
        <w:t xml:space="preserve"> a mantener y educar </w:t>
      </w:r>
      <w:r w:rsidR="004E1F8C" w:rsidRPr="00004800">
        <w:rPr>
          <w:lang w:val="es-ES"/>
        </w:rPr>
        <w:t xml:space="preserve">a </w:t>
      </w:r>
      <w:r w:rsidRPr="00004800">
        <w:rPr>
          <w:lang w:val="es-ES"/>
        </w:rPr>
        <w:t xml:space="preserve">niños huérfanos y </w:t>
      </w:r>
      <w:r w:rsidR="004E1F8C" w:rsidRPr="00004800">
        <w:rPr>
          <w:lang w:val="es-ES"/>
        </w:rPr>
        <w:t xml:space="preserve">otros </w:t>
      </w:r>
      <w:r w:rsidRPr="00004800">
        <w:rPr>
          <w:lang w:val="es-ES"/>
        </w:rPr>
        <w:t xml:space="preserve">privados del cuidado </w:t>
      </w:r>
      <w:r w:rsidR="00425E21" w:rsidRPr="00004800">
        <w:rPr>
          <w:lang w:val="es-ES"/>
        </w:rPr>
        <w:t>parental</w:t>
      </w:r>
      <w:r w:rsidR="00807E28" w:rsidRPr="00004800">
        <w:rPr>
          <w:lang w:val="es-ES"/>
        </w:rPr>
        <w:t>.</w:t>
      </w:r>
      <w:r w:rsidRPr="00004800">
        <w:rPr>
          <w:lang w:val="es-ES"/>
        </w:rPr>
        <w:t xml:space="preserve"> </w:t>
      </w:r>
      <w:r w:rsidR="00DF5F4D" w:rsidRPr="00004800">
        <w:rPr>
          <w:lang w:val="es-ES"/>
        </w:rPr>
        <w:t xml:space="preserve">Las administraciones públicas locales </w:t>
      </w:r>
      <w:r w:rsidR="008611F3">
        <w:rPr>
          <w:lang w:val="es-ES"/>
        </w:rPr>
        <w:t>los establecen</w:t>
      </w:r>
      <w:r w:rsidR="00807E28" w:rsidRPr="00004800">
        <w:rPr>
          <w:lang w:val="es-ES"/>
        </w:rPr>
        <w:t xml:space="preserve"> </w:t>
      </w:r>
      <w:r w:rsidR="008611F3">
        <w:rPr>
          <w:lang w:val="es-ES"/>
        </w:rPr>
        <w:t>tomando como base</w:t>
      </w:r>
      <w:r w:rsidR="00807E28" w:rsidRPr="00004800">
        <w:rPr>
          <w:lang w:val="es-ES"/>
        </w:rPr>
        <w:t xml:space="preserve"> la notificación de la autoridad de supervisión y a petición de los padres </w:t>
      </w:r>
      <w:r w:rsidR="00516B3B" w:rsidRPr="00004800">
        <w:rPr>
          <w:lang w:val="es-ES"/>
        </w:rPr>
        <w:t xml:space="preserve">de </w:t>
      </w:r>
      <w:r w:rsidR="0079088C" w:rsidRPr="00004800">
        <w:rPr>
          <w:lang w:val="es-ES"/>
        </w:rPr>
        <w:t>acogida</w:t>
      </w:r>
      <w:r w:rsidR="00615F49" w:rsidRPr="00004800">
        <w:rPr>
          <w:lang w:val="es-ES"/>
        </w:rPr>
        <w:t xml:space="preserve">. </w:t>
      </w:r>
      <w:r w:rsidR="00807E28" w:rsidRPr="00004800">
        <w:rPr>
          <w:lang w:val="es-ES"/>
        </w:rPr>
        <w:t>Estos hogares pueden acoger</w:t>
      </w:r>
      <w:r w:rsidR="004E1F8C" w:rsidRPr="00004800">
        <w:rPr>
          <w:lang w:val="es-ES"/>
        </w:rPr>
        <w:t xml:space="preserve"> como </w:t>
      </w:r>
      <w:r w:rsidR="00807E28" w:rsidRPr="00004800">
        <w:rPr>
          <w:lang w:val="es-ES"/>
        </w:rPr>
        <w:t>máximo 10 niños, inclu</w:t>
      </w:r>
      <w:r w:rsidR="008611F3">
        <w:rPr>
          <w:lang w:val="es-ES"/>
        </w:rPr>
        <w:t>idos</w:t>
      </w:r>
      <w:r w:rsidR="00807E28" w:rsidRPr="00004800">
        <w:rPr>
          <w:lang w:val="es-ES"/>
        </w:rPr>
        <w:t xml:space="preserve"> los propios hijos de los padres </w:t>
      </w:r>
      <w:r w:rsidR="00516B3B" w:rsidRPr="00004800">
        <w:rPr>
          <w:lang w:val="es-ES"/>
        </w:rPr>
        <w:t xml:space="preserve">de </w:t>
      </w:r>
      <w:r w:rsidR="0079088C" w:rsidRPr="00004800">
        <w:rPr>
          <w:lang w:val="es-ES"/>
        </w:rPr>
        <w:t>acogida</w:t>
      </w:r>
      <w:r w:rsidR="00807E28" w:rsidRPr="00004800">
        <w:rPr>
          <w:lang w:val="es-ES"/>
        </w:rPr>
        <w:t>, pero no menos de cinco</w:t>
      </w:r>
      <w:r w:rsidR="00615F49" w:rsidRPr="00004800">
        <w:rPr>
          <w:lang w:val="es-ES"/>
        </w:rPr>
        <w:t xml:space="preserve">. </w:t>
      </w:r>
      <w:r w:rsidR="00B93480" w:rsidRPr="00004800">
        <w:rPr>
          <w:lang w:val="es-ES"/>
        </w:rPr>
        <w:t xml:space="preserve">Los padres </w:t>
      </w:r>
      <w:r w:rsidR="00516B3B" w:rsidRPr="00004800">
        <w:rPr>
          <w:lang w:val="es-ES"/>
        </w:rPr>
        <w:t xml:space="preserve">de </w:t>
      </w:r>
      <w:r w:rsidR="0079088C" w:rsidRPr="00004800">
        <w:rPr>
          <w:lang w:val="es-ES"/>
        </w:rPr>
        <w:t>acogida</w:t>
      </w:r>
      <w:r w:rsidR="00B93480" w:rsidRPr="00004800">
        <w:rPr>
          <w:lang w:val="es-ES"/>
        </w:rPr>
        <w:t xml:space="preserve"> deben </w:t>
      </w:r>
      <w:r w:rsidR="008611F3">
        <w:rPr>
          <w:lang w:val="es-ES"/>
        </w:rPr>
        <w:t>residir</w:t>
      </w:r>
      <w:r w:rsidR="00B93480" w:rsidRPr="00004800">
        <w:rPr>
          <w:lang w:val="es-ES"/>
        </w:rPr>
        <w:t xml:space="preserve"> en Moldova</w:t>
      </w:r>
      <w:r w:rsidR="004E1F8C" w:rsidRPr="00004800">
        <w:rPr>
          <w:lang w:val="es-ES"/>
        </w:rPr>
        <w:t>,</w:t>
      </w:r>
      <w:r w:rsidR="00B93480" w:rsidRPr="00004800">
        <w:rPr>
          <w:lang w:val="es-ES"/>
        </w:rPr>
        <w:t xml:space="preserve"> </w:t>
      </w:r>
      <w:r w:rsidR="008611F3">
        <w:rPr>
          <w:lang w:val="es-ES"/>
        </w:rPr>
        <w:t xml:space="preserve">ser </w:t>
      </w:r>
      <w:r w:rsidR="00B93480" w:rsidRPr="00004800">
        <w:rPr>
          <w:lang w:val="es-ES"/>
        </w:rPr>
        <w:t xml:space="preserve">mayores de 25 años y </w:t>
      </w:r>
      <w:r w:rsidR="008611F3">
        <w:rPr>
          <w:lang w:val="es-ES"/>
        </w:rPr>
        <w:t>tener</w:t>
      </w:r>
      <w:r w:rsidR="00B93480" w:rsidRPr="00004800">
        <w:rPr>
          <w:lang w:val="es-ES"/>
        </w:rPr>
        <w:t xml:space="preserve"> </w:t>
      </w:r>
      <w:r w:rsidR="001467AF" w:rsidRPr="00004800">
        <w:rPr>
          <w:lang w:val="es-ES"/>
        </w:rPr>
        <w:t>cualidades</w:t>
      </w:r>
      <w:r w:rsidR="00B93480" w:rsidRPr="00004800">
        <w:rPr>
          <w:lang w:val="es-ES"/>
        </w:rPr>
        <w:t xml:space="preserve"> moral</w:t>
      </w:r>
      <w:r w:rsidR="001467AF" w:rsidRPr="00004800">
        <w:rPr>
          <w:lang w:val="es-ES"/>
        </w:rPr>
        <w:t>es</w:t>
      </w:r>
      <w:r w:rsidR="00B93480" w:rsidRPr="00004800">
        <w:rPr>
          <w:lang w:val="es-ES"/>
        </w:rPr>
        <w:t xml:space="preserve"> y </w:t>
      </w:r>
      <w:r w:rsidR="008611F3">
        <w:rPr>
          <w:lang w:val="es-ES"/>
        </w:rPr>
        <w:t xml:space="preserve">un </w:t>
      </w:r>
      <w:r w:rsidR="00B93480" w:rsidRPr="00004800">
        <w:rPr>
          <w:lang w:val="es-ES"/>
        </w:rPr>
        <w:t>estado de salud apropiados</w:t>
      </w:r>
      <w:r w:rsidR="008611F3">
        <w:rPr>
          <w:lang w:val="es-ES"/>
        </w:rPr>
        <w:t>.</w:t>
      </w:r>
    </w:p>
    <w:p w:rsidR="00615F49" w:rsidRPr="00004800" w:rsidRDefault="00F5205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No pueden ser padres </w:t>
      </w:r>
      <w:r w:rsidR="00282F63" w:rsidRPr="00004800">
        <w:rPr>
          <w:lang w:val="es-ES"/>
        </w:rPr>
        <w:t xml:space="preserve">de </w:t>
      </w:r>
      <w:r w:rsidR="0079088C" w:rsidRPr="00004800">
        <w:rPr>
          <w:lang w:val="es-ES"/>
        </w:rPr>
        <w:t>acogida</w:t>
      </w:r>
      <w:r w:rsidR="00615F49" w:rsidRPr="00004800">
        <w:rPr>
          <w:lang w:val="es-ES"/>
        </w:rPr>
        <w:t>:</w:t>
      </w:r>
    </w:p>
    <w:p w:rsidR="00615F49" w:rsidRPr="00CA28EA" w:rsidRDefault="00CA28EA" w:rsidP="00CA28EA">
      <w:pPr>
        <w:numPr>
          <w:ilvl w:val="0"/>
          <w:numId w:val="13"/>
        </w:numPr>
        <w:rPr>
          <w:bCs/>
          <w:iCs/>
          <w:lang w:val="es-ES"/>
        </w:rPr>
      </w:pPr>
      <w:r>
        <w:rPr>
          <w:bCs/>
          <w:iCs/>
          <w:lang w:val="es-ES"/>
        </w:rPr>
        <w:t>L</w:t>
      </w:r>
      <w:r w:rsidR="00F52054" w:rsidRPr="00CA28EA">
        <w:rPr>
          <w:bCs/>
          <w:iCs/>
          <w:lang w:val="es-ES"/>
        </w:rPr>
        <w:t xml:space="preserve">as </w:t>
      </w:r>
      <w:r w:rsidR="008611F3" w:rsidRPr="00CA28EA">
        <w:rPr>
          <w:lang w:val="es-ES"/>
        </w:rPr>
        <w:t>personas</w:t>
      </w:r>
      <w:r w:rsidR="008611F3" w:rsidRPr="00CA28EA">
        <w:rPr>
          <w:bCs/>
          <w:iCs/>
          <w:lang w:val="es-ES"/>
        </w:rPr>
        <w:t xml:space="preserve"> </w:t>
      </w:r>
      <w:r w:rsidR="00F52054" w:rsidRPr="00CA28EA">
        <w:rPr>
          <w:bCs/>
          <w:iCs/>
          <w:lang w:val="es-ES"/>
        </w:rPr>
        <w:t>declaradas incapaces o co</w:t>
      </w:r>
      <w:r w:rsidR="007F11E0" w:rsidRPr="00CA28EA">
        <w:rPr>
          <w:bCs/>
          <w:iCs/>
          <w:lang w:val="es-ES"/>
        </w:rPr>
        <w:t>n</w:t>
      </w:r>
      <w:r w:rsidR="00F52054" w:rsidRPr="00CA28EA">
        <w:rPr>
          <w:bCs/>
          <w:iCs/>
          <w:lang w:val="es-ES"/>
        </w:rPr>
        <w:t xml:space="preserve"> </w:t>
      </w:r>
      <w:r w:rsidR="00FF64C9" w:rsidRPr="00CA28EA">
        <w:rPr>
          <w:bCs/>
          <w:iCs/>
          <w:lang w:val="es-ES"/>
        </w:rPr>
        <w:t>capacidad legal</w:t>
      </w:r>
      <w:r w:rsidR="00F52054" w:rsidRPr="00CA28EA">
        <w:rPr>
          <w:bCs/>
          <w:iCs/>
          <w:lang w:val="es-ES"/>
        </w:rPr>
        <w:t xml:space="preserve"> limitada</w:t>
      </w:r>
      <w:r w:rsidR="00615F49" w:rsidRPr="00CA28EA">
        <w:rPr>
          <w:bCs/>
          <w:iCs/>
          <w:lang w:val="es-ES"/>
        </w:rPr>
        <w:t>;</w:t>
      </w:r>
    </w:p>
    <w:p w:rsidR="00615F49" w:rsidRPr="00821606" w:rsidRDefault="00821606" w:rsidP="00CA28EA">
      <w:pPr>
        <w:numPr>
          <w:ilvl w:val="0"/>
          <w:numId w:val="13"/>
        </w:numPr>
        <w:rPr>
          <w:bCs/>
          <w:iCs/>
          <w:lang w:val="es-ES"/>
        </w:rPr>
      </w:pPr>
      <w:r>
        <w:rPr>
          <w:bCs/>
          <w:iCs/>
          <w:lang w:val="es-ES"/>
        </w:rPr>
        <w:t>L</w:t>
      </w:r>
      <w:r w:rsidR="007F11E0" w:rsidRPr="00821606">
        <w:rPr>
          <w:bCs/>
          <w:iCs/>
          <w:lang w:val="es-ES"/>
        </w:rPr>
        <w:t xml:space="preserve">as </w:t>
      </w:r>
      <w:r w:rsidR="008611F3" w:rsidRPr="00821606">
        <w:rPr>
          <w:bCs/>
          <w:iCs/>
          <w:lang w:val="es-ES"/>
        </w:rPr>
        <w:t xml:space="preserve">personas </w:t>
      </w:r>
      <w:r w:rsidR="007F11E0" w:rsidRPr="00821606">
        <w:rPr>
          <w:bCs/>
          <w:iCs/>
          <w:lang w:val="es-ES"/>
        </w:rPr>
        <w:t xml:space="preserve">privadas de </w:t>
      </w:r>
      <w:r w:rsidR="004E1F8C" w:rsidRPr="00821606">
        <w:rPr>
          <w:bCs/>
          <w:iCs/>
          <w:lang w:val="es-ES"/>
        </w:rPr>
        <w:t xml:space="preserve">la </w:t>
      </w:r>
      <w:r w:rsidR="007F11E0" w:rsidRPr="00821606">
        <w:rPr>
          <w:bCs/>
          <w:iCs/>
          <w:lang w:val="es-ES"/>
        </w:rPr>
        <w:t>patria potestad</w:t>
      </w:r>
      <w:r w:rsidR="008611F3" w:rsidRPr="00821606">
        <w:rPr>
          <w:bCs/>
          <w:iCs/>
          <w:lang w:val="es-ES"/>
        </w:rPr>
        <w:t>;</w:t>
      </w:r>
    </w:p>
    <w:p w:rsidR="00615F49" w:rsidRPr="00821606" w:rsidRDefault="00821606" w:rsidP="00821606">
      <w:pPr>
        <w:numPr>
          <w:ilvl w:val="0"/>
          <w:numId w:val="13"/>
        </w:numPr>
        <w:rPr>
          <w:bCs/>
          <w:iCs/>
          <w:lang w:val="es-ES"/>
        </w:rPr>
      </w:pPr>
      <w:r>
        <w:rPr>
          <w:bCs/>
          <w:iCs/>
          <w:lang w:val="es-ES"/>
        </w:rPr>
        <w:t>L</w:t>
      </w:r>
      <w:r w:rsidR="007F11E0" w:rsidRPr="00821606">
        <w:rPr>
          <w:bCs/>
          <w:iCs/>
          <w:lang w:val="es-ES"/>
        </w:rPr>
        <w:t xml:space="preserve">as </w:t>
      </w:r>
      <w:r w:rsidR="008611F3" w:rsidRPr="00821606">
        <w:rPr>
          <w:lang w:val="es-ES"/>
        </w:rPr>
        <w:t>personas</w:t>
      </w:r>
      <w:r w:rsidR="008611F3" w:rsidRPr="00821606">
        <w:rPr>
          <w:bCs/>
          <w:iCs/>
          <w:lang w:val="es-ES"/>
        </w:rPr>
        <w:t xml:space="preserve"> </w:t>
      </w:r>
      <w:r w:rsidR="007F11E0" w:rsidRPr="00821606">
        <w:rPr>
          <w:bCs/>
          <w:iCs/>
          <w:lang w:val="es-ES"/>
        </w:rPr>
        <w:t xml:space="preserve">privadas de </w:t>
      </w:r>
      <w:r w:rsidR="008611F3" w:rsidRPr="00821606">
        <w:rPr>
          <w:bCs/>
          <w:iCs/>
          <w:lang w:val="es-ES"/>
        </w:rPr>
        <w:t xml:space="preserve">la </w:t>
      </w:r>
      <w:r w:rsidR="007F11E0" w:rsidRPr="00821606">
        <w:rPr>
          <w:bCs/>
          <w:iCs/>
          <w:lang w:val="es-ES"/>
        </w:rPr>
        <w:t>tutela por su culpa</w:t>
      </w:r>
      <w:r w:rsidR="008611F3" w:rsidRPr="00821606">
        <w:rPr>
          <w:bCs/>
          <w:iCs/>
          <w:lang w:val="es-ES"/>
        </w:rPr>
        <w:t>;</w:t>
      </w:r>
    </w:p>
    <w:p w:rsidR="00615F49" w:rsidRPr="00821606" w:rsidRDefault="00821606" w:rsidP="00821606">
      <w:pPr>
        <w:numPr>
          <w:ilvl w:val="0"/>
          <w:numId w:val="13"/>
        </w:numPr>
        <w:rPr>
          <w:bCs/>
          <w:iCs/>
          <w:lang w:val="es-ES"/>
        </w:rPr>
      </w:pPr>
      <w:r>
        <w:rPr>
          <w:bCs/>
          <w:iCs/>
          <w:lang w:val="es-ES"/>
        </w:rPr>
        <w:t>L</w:t>
      </w:r>
      <w:r w:rsidR="007F11E0" w:rsidRPr="00821606">
        <w:rPr>
          <w:bCs/>
          <w:iCs/>
          <w:lang w:val="es-ES"/>
        </w:rPr>
        <w:t xml:space="preserve">os </w:t>
      </w:r>
      <w:r w:rsidR="007F11E0" w:rsidRPr="00821606">
        <w:rPr>
          <w:lang w:val="es-ES"/>
        </w:rPr>
        <w:t>padres</w:t>
      </w:r>
      <w:r w:rsidR="007F11E0" w:rsidRPr="00821606">
        <w:rPr>
          <w:bCs/>
          <w:iCs/>
          <w:lang w:val="es-ES"/>
        </w:rPr>
        <w:t xml:space="preserve"> adoptivos cuya adopción</w:t>
      </w:r>
      <w:r w:rsidR="004E1F8C" w:rsidRPr="00821606">
        <w:rPr>
          <w:bCs/>
          <w:iCs/>
          <w:lang w:val="es-ES"/>
        </w:rPr>
        <w:t xml:space="preserve"> se anuló </w:t>
      </w:r>
      <w:r w:rsidR="00C62E84" w:rsidRPr="00821606">
        <w:rPr>
          <w:bCs/>
          <w:iCs/>
          <w:lang w:val="es-ES"/>
        </w:rPr>
        <w:t>p</w:t>
      </w:r>
      <w:r w:rsidR="007F11E0" w:rsidRPr="00821606">
        <w:rPr>
          <w:bCs/>
          <w:iCs/>
          <w:lang w:val="es-ES"/>
        </w:rPr>
        <w:t>or su culpa</w:t>
      </w:r>
      <w:r w:rsidR="008611F3" w:rsidRPr="00821606">
        <w:rPr>
          <w:bCs/>
          <w:iCs/>
          <w:lang w:val="es-ES"/>
        </w:rPr>
        <w:t>;</w:t>
      </w:r>
    </w:p>
    <w:p w:rsidR="00615F49" w:rsidRPr="00821606" w:rsidRDefault="00821606" w:rsidP="00821606">
      <w:pPr>
        <w:numPr>
          <w:ilvl w:val="0"/>
          <w:numId w:val="13"/>
        </w:numPr>
        <w:rPr>
          <w:bCs/>
          <w:iCs/>
          <w:lang w:val="es-ES"/>
        </w:rPr>
      </w:pPr>
      <w:r>
        <w:rPr>
          <w:bCs/>
          <w:iCs/>
          <w:lang w:val="es-ES"/>
        </w:rPr>
        <w:t>L</w:t>
      </w:r>
      <w:r w:rsidR="007F11E0" w:rsidRPr="00821606">
        <w:rPr>
          <w:bCs/>
          <w:iCs/>
          <w:lang w:val="es-ES"/>
        </w:rPr>
        <w:t xml:space="preserve">as </w:t>
      </w:r>
      <w:r w:rsidR="008611F3" w:rsidRPr="00821606">
        <w:rPr>
          <w:lang w:val="es-ES"/>
        </w:rPr>
        <w:t>personas</w:t>
      </w:r>
      <w:r w:rsidR="008611F3" w:rsidRPr="00821606">
        <w:rPr>
          <w:bCs/>
          <w:iCs/>
          <w:lang w:val="es-ES"/>
        </w:rPr>
        <w:t xml:space="preserve"> </w:t>
      </w:r>
      <w:r w:rsidR="007F11E0" w:rsidRPr="00821606">
        <w:rPr>
          <w:bCs/>
          <w:iCs/>
          <w:lang w:val="es-ES"/>
        </w:rPr>
        <w:t>que padecen enfermedades graves, crónicas o contagiosas</w:t>
      </w:r>
      <w:r w:rsidR="004E1F8C" w:rsidRPr="00821606">
        <w:rPr>
          <w:bCs/>
          <w:iCs/>
          <w:lang w:val="es-ES"/>
        </w:rPr>
        <w:t>.</w:t>
      </w:r>
    </w:p>
    <w:p w:rsidR="00615F49" w:rsidRPr="00004800" w:rsidRDefault="00AF01E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Los padres de </w:t>
      </w:r>
      <w:r w:rsidR="0079088C" w:rsidRPr="00004800">
        <w:rPr>
          <w:lang w:val="es-ES"/>
        </w:rPr>
        <w:t>acogida</w:t>
      </w:r>
      <w:r w:rsidRPr="00004800">
        <w:rPr>
          <w:lang w:val="es-ES"/>
        </w:rPr>
        <w:t xml:space="preserve"> tienen derechos y responsabilidades </w:t>
      </w:r>
      <w:r w:rsidR="007E182C" w:rsidRPr="00004800">
        <w:rPr>
          <w:lang w:val="es-ES"/>
        </w:rPr>
        <w:t xml:space="preserve">semejantes a los tutores </w:t>
      </w:r>
      <w:r w:rsidRPr="00004800">
        <w:rPr>
          <w:lang w:val="es-ES"/>
        </w:rPr>
        <w:t>con respecto al cuidado de los niños. Recibe</w:t>
      </w:r>
      <w:r w:rsidR="0079088C" w:rsidRPr="00004800">
        <w:rPr>
          <w:lang w:val="es-ES"/>
        </w:rPr>
        <w:t>n</w:t>
      </w:r>
      <w:r w:rsidRPr="00004800">
        <w:rPr>
          <w:lang w:val="es-ES"/>
        </w:rPr>
        <w:t xml:space="preserve"> una remuneración y</w:t>
      </w:r>
      <w:r w:rsidR="004E1F8C" w:rsidRPr="00004800">
        <w:rPr>
          <w:lang w:val="es-ES"/>
        </w:rPr>
        <w:t xml:space="preserve"> prestaciones </w:t>
      </w:r>
      <w:r w:rsidRPr="00004800">
        <w:rPr>
          <w:lang w:val="es-ES"/>
        </w:rPr>
        <w:t>del Gobierno</w:t>
      </w:r>
      <w:r w:rsidR="008611F3">
        <w:rPr>
          <w:lang w:val="es-ES"/>
        </w:rPr>
        <w:t>.</w:t>
      </w:r>
    </w:p>
    <w:p w:rsidR="00615F49" w:rsidRPr="00004800" w:rsidRDefault="007E182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Los niños </w:t>
      </w:r>
      <w:r w:rsidR="0079088C" w:rsidRPr="00004800">
        <w:rPr>
          <w:lang w:val="es-ES"/>
        </w:rPr>
        <w:t>confiados a</w:t>
      </w:r>
      <w:r w:rsidRPr="00004800">
        <w:rPr>
          <w:lang w:val="es-ES"/>
        </w:rPr>
        <w:t xml:space="preserve"> </w:t>
      </w:r>
      <w:r w:rsidR="00AE2DFD" w:rsidRPr="00004800">
        <w:rPr>
          <w:lang w:val="es-ES"/>
        </w:rPr>
        <w:t xml:space="preserve">hogares de </w:t>
      </w:r>
      <w:r w:rsidR="0079088C" w:rsidRPr="00004800">
        <w:rPr>
          <w:lang w:val="es-ES"/>
        </w:rPr>
        <w:t>acogida</w:t>
      </w:r>
      <w:r w:rsidR="00AE2DFD" w:rsidRPr="00004800">
        <w:rPr>
          <w:lang w:val="es-ES"/>
        </w:rPr>
        <w:t xml:space="preserve"> tienen los mismos derechos que los niños </w:t>
      </w:r>
      <w:r w:rsidR="001851E2">
        <w:rPr>
          <w:lang w:val="es-ES"/>
        </w:rPr>
        <w:t>a cargo de</w:t>
      </w:r>
      <w:r w:rsidR="00AE2DFD" w:rsidRPr="00004800">
        <w:rPr>
          <w:lang w:val="es-ES"/>
        </w:rPr>
        <w:t xml:space="preserve"> tutores</w:t>
      </w:r>
      <w:r w:rsidR="00615F49" w:rsidRPr="00004800">
        <w:rPr>
          <w:lang w:val="es-ES"/>
        </w:rPr>
        <w:t xml:space="preserve">. </w:t>
      </w:r>
      <w:r w:rsidR="00601BEE" w:rsidRPr="00004800">
        <w:rPr>
          <w:lang w:val="es-ES"/>
        </w:rPr>
        <w:t>Al final de</w:t>
      </w:r>
      <w:r w:rsidR="008611F3">
        <w:rPr>
          <w:lang w:val="es-ES"/>
        </w:rPr>
        <w:t xml:space="preserve"> 2006</w:t>
      </w:r>
      <w:r w:rsidR="00615F49" w:rsidRPr="00004800">
        <w:rPr>
          <w:lang w:val="es-ES"/>
        </w:rPr>
        <w:t xml:space="preserve"> </w:t>
      </w:r>
      <w:r w:rsidR="00601BEE" w:rsidRPr="00004800">
        <w:rPr>
          <w:lang w:val="es-ES"/>
        </w:rPr>
        <w:t xml:space="preserve">funcionaban en Moldova </w:t>
      </w:r>
      <w:r w:rsidR="00615F49" w:rsidRPr="00004800">
        <w:rPr>
          <w:lang w:val="es-ES"/>
        </w:rPr>
        <w:t>23</w:t>
      </w:r>
      <w:r w:rsidR="00601BEE" w:rsidRPr="00004800">
        <w:rPr>
          <w:lang w:val="es-ES"/>
        </w:rPr>
        <w:t xml:space="preserve"> hogares de </w:t>
      </w:r>
      <w:r w:rsidR="0079088C" w:rsidRPr="00004800">
        <w:rPr>
          <w:lang w:val="es-ES"/>
        </w:rPr>
        <w:t>acogida</w:t>
      </w:r>
      <w:r w:rsidR="00601BEE" w:rsidRPr="00004800">
        <w:rPr>
          <w:lang w:val="es-ES"/>
        </w:rPr>
        <w:t xml:space="preserve"> </w:t>
      </w:r>
      <w:r w:rsidR="004E1F8C" w:rsidRPr="00004800">
        <w:rPr>
          <w:lang w:val="es-ES"/>
        </w:rPr>
        <w:t xml:space="preserve">en los </w:t>
      </w:r>
      <w:r w:rsidR="00601BEE" w:rsidRPr="00004800">
        <w:rPr>
          <w:lang w:val="es-ES"/>
        </w:rPr>
        <w:t>que</w:t>
      </w:r>
      <w:r w:rsidR="004E1F8C" w:rsidRPr="00004800">
        <w:rPr>
          <w:lang w:val="es-ES"/>
        </w:rPr>
        <w:t xml:space="preserve"> había </w:t>
      </w:r>
      <w:r w:rsidR="00615F49" w:rsidRPr="00004800">
        <w:rPr>
          <w:lang w:val="es-ES"/>
        </w:rPr>
        <w:t>123</w:t>
      </w:r>
      <w:r w:rsidR="00C62E84" w:rsidRPr="00004800">
        <w:rPr>
          <w:lang w:val="es-ES"/>
        </w:rPr>
        <w:t> </w:t>
      </w:r>
      <w:r w:rsidR="00601BEE" w:rsidRPr="00004800">
        <w:rPr>
          <w:lang w:val="es-ES"/>
        </w:rPr>
        <w:t>niños</w:t>
      </w:r>
      <w:r w:rsidR="008611F3">
        <w:rPr>
          <w:lang w:val="es-ES"/>
        </w:rPr>
        <w:t>.</w:t>
      </w:r>
    </w:p>
    <w:p w:rsidR="005D7A2D" w:rsidRPr="00004800" w:rsidRDefault="00E6733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A fin de </w:t>
      </w:r>
      <w:r w:rsidR="001851E2">
        <w:rPr>
          <w:lang w:val="es-ES"/>
        </w:rPr>
        <w:t xml:space="preserve">conseguir la </w:t>
      </w:r>
      <w:r w:rsidRPr="00004800">
        <w:rPr>
          <w:lang w:val="es-ES"/>
        </w:rPr>
        <w:t>mejor</w:t>
      </w:r>
      <w:r w:rsidR="001851E2">
        <w:rPr>
          <w:lang w:val="es-ES"/>
        </w:rPr>
        <w:t xml:space="preserve"> </w:t>
      </w:r>
      <w:r w:rsidRPr="00004800">
        <w:rPr>
          <w:lang w:val="es-ES"/>
        </w:rPr>
        <w:t xml:space="preserve">protección </w:t>
      </w:r>
      <w:r w:rsidR="001851E2">
        <w:rPr>
          <w:lang w:val="es-ES"/>
        </w:rPr>
        <w:t xml:space="preserve">posible </w:t>
      </w:r>
      <w:r w:rsidRPr="00004800">
        <w:rPr>
          <w:lang w:val="es-ES"/>
        </w:rPr>
        <w:t>de los niños con dificultades, se han creado y</w:t>
      </w:r>
      <w:r w:rsidR="004E1F8C" w:rsidRPr="00004800">
        <w:rPr>
          <w:lang w:val="es-ES"/>
        </w:rPr>
        <w:t xml:space="preserve"> perfeccionado </w:t>
      </w:r>
      <w:r w:rsidRPr="00004800">
        <w:rPr>
          <w:lang w:val="es-ES"/>
        </w:rPr>
        <w:t>servicios sociales</w:t>
      </w:r>
      <w:r w:rsidR="004E1F8C" w:rsidRPr="00004800">
        <w:rPr>
          <w:lang w:val="es-ES"/>
        </w:rPr>
        <w:t xml:space="preserve"> comunitarios </w:t>
      </w:r>
      <w:r w:rsidRPr="00004800">
        <w:rPr>
          <w:lang w:val="es-ES"/>
        </w:rPr>
        <w:t xml:space="preserve">que no forman parte del sistema de internados, la mayor parte de los cuales han demostrado </w:t>
      </w:r>
      <w:r w:rsidR="001851E2">
        <w:rPr>
          <w:lang w:val="es-ES"/>
        </w:rPr>
        <w:t>ya que son eficaces</w:t>
      </w:r>
      <w:r w:rsidRPr="00004800">
        <w:rPr>
          <w:lang w:val="es-ES"/>
        </w:rPr>
        <w:t xml:space="preserve"> y funcionan normalmente. Según los datos facilitados por las direcciones de asistencia social y protección de la familia</w:t>
      </w:r>
      <w:r w:rsidR="004E1F8C" w:rsidRPr="00004800">
        <w:rPr>
          <w:lang w:val="es-ES"/>
        </w:rPr>
        <w:t>,</w:t>
      </w:r>
      <w:r w:rsidR="00EE233F">
        <w:rPr>
          <w:lang w:val="es-ES"/>
        </w:rPr>
        <w:t xml:space="preserve"> en </w:t>
      </w:r>
      <w:r w:rsidRPr="00004800">
        <w:rPr>
          <w:lang w:val="es-ES"/>
        </w:rPr>
        <w:t xml:space="preserve">2006 había </w:t>
      </w:r>
      <w:r w:rsidR="00615F49" w:rsidRPr="00004800">
        <w:rPr>
          <w:lang w:val="es-ES"/>
        </w:rPr>
        <w:t>87</w:t>
      </w:r>
      <w:r w:rsidR="00C62E84" w:rsidRPr="00004800">
        <w:rPr>
          <w:lang w:val="es-ES"/>
        </w:rPr>
        <w:t> </w:t>
      </w:r>
      <w:r w:rsidR="00B31FD3" w:rsidRPr="00004800">
        <w:rPr>
          <w:lang w:val="es-ES"/>
        </w:rPr>
        <w:t xml:space="preserve">centros que </w:t>
      </w:r>
      <w:r w:rsidR="001851E2">
        <w:rPr>
          <w:lang w:val="es-ES"/>
        </w:rPr>
        <w:t>ofrecían</w:t>
      </w:r>
      <w:r w:rsidR="00B31FD3" w:rsidRPr="00004800">
        <w:rPr>
          <w:lang w:val="es-ES"/>
        </w:rPr>
        <w:t xml:space="preserve"> servicios sociales</w:t>
      </w:r>
      <w:r w:rsidR="004E1F8C" w:rsidRPr="00004800">
        <w:rPr>
          <w:lang w:val="es-ES"/>
        </w:rPr>
        <w:t xml:space="preserve"> comunitarios </w:t>
      </w:r>
      <w:r w:rsidR="00B31FD3" w:rsidRPr="00004800">
        <w:rPr>
          <w:lang w:val="es-ES"/>
        </w:rPr>
        <w:t>a familias con niños y a niños en</w:t>
      </w:r>
      <w:r w:rsidR="004E1F8C" w:rsidRPr="00004800">
        <w:rPr>
          <w:lang w:val="es-ES"/>
        </w:rPr>
        <w:t xml:space="preserve"> situación </w:t>
      </w:r>
      <w:r w:rsidR="00B31FD3" w:rsidRPr="00004800">
        <w:rPr>
          <w:lang w:val="es-ES"/>
        </w:rPr>
        <w:t>de riesgo. Había 30 centros para familias con niños</w:t>
      </w:r>
      <w:r w:rsidR="00615F49" w:rsidRPr="00004800">
        <w:rPr>
          <w:lang w:val="es-ES"/>
        </w:rPr>
        <w:t xml:space="preserve"> (35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>),</w:t>
      </w:r>
      <w:r w:rsidR="004E1F8C" w:rsidRPr="00004800">
        <w:rPr>
          <w:lang w:val="es-ES"/>
        </w:rPr>
        <w:t xml:space="preserve"> de ellos </w:t>
      </w:r>
      <w:r w:rsidR="00615F49" w:rsidRPr="00004800">
        <w:rPr>
          <w:lang w:val="es-ES"/>
        </w:rPr>
        <w:t xml:space="preserve">23 </w:t>
      </w:r>
      <w:r w:rsidR="000D4501" w:rsidRPr="00004800">
        <w:rPr>
          <w:lang w:val="es-ES"/>
        </w:rPr>
        <w:t>centros de día</w:t>
      </w:r>
      <w:r w:rsidR="00554D7C" w:rsidRPr="00004800">
        <w:rPr>
          <w:lang w:val="es-ES"/>
        </w:rPr>
        <w:t xml:space="preserve">, </w:t>
      </w:r>
      <w:r w:rsidR="004E1F8C" w:rsidRPr="00004800">
        <w:rPr>
          <w:lang w:val="es-ES"/>
        </w:rPr>
        <w:t>un</w:t>
      </w:r>
      <w:r w:rsidR="00615F49" w:rsidRPr="00004800">
        <w:rPr>
          <w:lang w:val="es-ES"/>
        </w:rPr>
        <w:t xml:space="preserve"> </w:t>
      </w:r>
      <w:r w:rsidR="00554D7C" w:rsidRPr="00004800">
        <w:rPr>
          <w:lang w:val="es-ES"/>
        </w:rPr>
        <w:t>centro de internamiento y</w:t>
      </w:r>
      <w:r w:rsidR="004E1F8C" w:rsidRPr="00004800">
        <w:rPr>
          <w:lang w:val="es-ES"/>
        </w:rPr>
        <w:t xml:space="preserve"> seis </w:t>
      </w:r>
      <w:r w:rsidR="00554D7C" w:rsidRPr="00004800">
        <w:rPr>
          <w:lang w:val="es-ES"/>
        </w:rPr>
        <w:t>centros de rehabilitación</w:t>
      </w:r>
      <w:r w:rsidR="00615F49" w:rsidRPr="00004800">
        <w:rPr>
          <w:lang w:val="es-ES"/>
        </w:rPr>
        <w:t xml:space="preserve">. </w:t>
      </w:r>
      <w:r w:rsidR="0065799A" w:rsidRPr="00004800">
        <w:rPr>
          <w:lang w:val="es-ES"/>
        </w:rPr>
        <w:t>Los 57 centros restantes estaban destinados a niños en</w:t>
      </w:r>
      <w:r w:rsidR="004E1F8C" w:rsidRPr="00004800">
        <w:rPr>
          <w:lang w:val="es-ES"/>
        </w:rPr>
        <w:t xml:space="preserve"> situación </w:t>
      </w:r>
      <w:r w:rsidR="0065799A" w:rsidRPr="00004800">
        <w:rPr>
          <w:lang w:val="es-ES"/>
        </w:rPr>
        <w:t xml:space="preserve">de riesgo </w:t>
      </w:r>
      <w:r w:rsidR="008965E2" w:rsidRPr="00004800">
        <w:rPr>
          <w:lang w:val="es-ES"/>
        </w:rPr>
        <w:t xml:space="preserve">y comprendían </w:t>
      </w:r>
      <w:r w:rsidR="00615F49" w:rsidRPr="00004800">
        <w:rPr>
          <w:lang w:val="es-ES"/>
        </w:rPr>
        <w:t>28</w:t>
      </w:r>
      <w:r w:rsidR="008965E2" w:rsidRPr="00004800">
        <w:rPr>
          <w:lang w:val="es-ES"/>
        </w:rPr>
        <w:t xml:space="preserve"> </w:t>
      </w:r>
      <w:r w:rsidR="00B73435" w:rsidRPr="00004800">
        <w:rPr>
          <w:lang w:val="es-ES"/>
        </w:rPr>
        <w:t>centros de día</w:t>
      </w:r>
      <w:r w:rsidR="00615F49" w:rsidRPr="00004800">
        <w:rPr>
          <w:lang w:val="es-ES"/>
        </w:rPr>
        <w:t>, 10</w:t>
      </w:r>
      <w:r w:rsidR="00023026" w:rsidRPr="00004800">
        <w:rPr>
          <w:lang w:val="es-ES"/>
        </w:rPr>
        <w:t xml:space="preserve"> centros de internamiento</w:t>
      </w:r>
      <w:r w:rsidR="00615F49" w:rsidRPr="00004800">
        <w:rPr>
          <w:lang w:val="es-ES"/>
        </w:rPr>
        <w:t>, 10</w:t>
      </w:r>
      <w:r w:rsidR="00FE4794" w:rsidRPr="00004800">
        <w:rPr>
          <w:lang w:val="es-ES"/>
        </w:rPr>
        <w:t xml:space="preserve"> centros de rehabilitación y</w:t>
      </w:r>
      <w:r w:rsidR="004E1F8C" w:rsidRPr="00004800">
        <w:rPr>
          <w:lang w:val="es-ES"/>
        </w:rPr>
        <w:t xml:space="preserve"> nueve </w:t>
      </w:r>
      <w:r w:rsidR="00FE4794" w:rsidRPr="00004800">
        <w:rPr>
          <w:lang w:val="es-ES"/>
        </w:rPr>
        <w:t xml:space="preserve">centros mixtos </w:t>
      </w:r>
      <w:r w:rsidR="00615F49" w:rsidRPr="00004800">
        <w:rPr>
          <w:lang w:val="es-ES"/>
        </w:rPr>
        <w:t>(</w:t>
      </w:r>
      <w:r w:rsidR="00FE4794" w:rsidRPr="00004800">
        <w:rPr>
          <w:lang w:val="es-ES"/>
        </w:rPr>
        <w:t>c</w:t>
      </w:r>
      <w:r w:rsidR="005D79E2" w:rsidRPr="00004800">
        <w:rPr>
          <w:lang w:val="es-ES"/>
        </w:rPr>
        <w:t>uadro</w:t>
      </w:r>
      <w:r w:rsidR="005D7A2D" w:rsidRPr="00004800">
        <w:rPr>
          <w:lang w:val="es-ES"/>
        </w:rPr>
        <w:t xml:space="preserve"> 19).</w:t>
      </w:r>
    </w:p>
    <w:p w:rsidR="00615F49" w:rsidRPr="00004800" w:rsidRDefault="005D79E2" w:rsidP="00EE233F">
      <w:pPr>
        <w:tabs>
          <w:tab w:val="left" w:pos="840"/>
        </w:tabs>
        <w:autoSpaceDE w:val="0"/>
        <w:autoSpaceDN w:val="0"/>
        <w:adjustRightInd w:val="0"/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19</w:t>
      </w:r>
      <w:r w:rsidR="003F6EE7">
        <w:rPr>
          <w:b/>
          <w:lang w:val="es-ES"/>
        </w:rPr>
        <w:t xml:space="preserve">.  </w:t>
      </w:r>
      <w:r w:rsidR="00D97B16" w:rsidRPr="00004800">
        <w:rPr>
          <w:b/>
          <w:lang w:val="es-ES"/>
        </w:rPr>
        <w:t>Centros que pr</w:t>
      </w:r>
      <w:r w:rsidR="001851E2">
        <w:rPr>
          <w:b/>
          <w:lang w:val="es-ES"/>
        </w:rPr>
        <w:t>est</w:t>
      </w:r>
      <w:r w:rsidR="00D97B16" w:rsidRPr="00004800">
        <w:rPr>
          <w:b/>
          <w:lang w:val="es-ES"/>
        </w:rPr>
        <w:t>aban servicios</w:t>
      </w:r>
      <w:r w:rsidR="004E1F8C" w:rsidRPr="00004800">
        <w:rPr>
          <w:b/>
          <w:lang w:val="es-ES"/>
        </w:rPr>
        <w:t xml:space="preserve"> comunitarios </w:t>
      </w:r>
      <w:r w:rsidR="00D97B16" w:rsidRPr="00004800">
        <w:rPr>
          <w:b/>
          <w:lang w:val="es-ES"/>
        </w:rPr>
        <w:t xml:space="preserve">en </w:t>
      </w:r>
      <w:r w:rsidR="00615F49" w:rsidRPr="00004800">
        <w:rPr>
          <w:b/>
          <w:lang w:val="es-ES"/>
        </w:rPr>
        <w:t>2006</w:t>
      </w:r>
    </w:p>
    <w:tbl>
      <w:tblPr>
        <w:tblW w:w="8881" w:type="dxa"/>
        <w:jc w:val="center"/>
        <w:tblInd w:w="-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4"/>
        <w:gridCol w:w="1080"/>
        <w:gridCol w:w="1440"/>
        <w:gridCol w:w="1440"/>
        <w:gridCol w:w="840"/>
        <w:gridCol w:w="837"/>
      </w:tblGrid>
      <w:tr w:rsidR="00EE233F" w:rsidRPr="00893C1D" w:rsidTr="008C0E11">
        <w:trPr>
          <w:trHeight w:val="255"/>
          <w:jc w:val="center"/>
        </w:trPr>
        <w:tc>
          <w:tcPr>
            <w:tcW w:w="3244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Tipo de centro</w:t>
            </w:r>
          </w:p>
        </w:tc>
        <w:tc>
          <w:tcPr>
            <w:tcW w:w="1080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Centro de día</w:t>
            </w:r>
          </w:p>
        </w:tc>
        <w:tc>
          <w:tcPr>
            <w:tcW w:w="1440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Centro de internamiento</w:t>
            </w:r>
          </w:p>
        </w:tc>
        <w:tc>
          <w:tcPr>
            <w:tcW w:w="1440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Centro de rehabilitación</w:t>
            </w:r>
          </w:p>
        </w:tc>
        <w:tc>
          <w:tcPr>
            <w:tcW w:w="840" w:type="dxa"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Centro mixto</w:t>
            </w:r>
          </w:p>
        </w:tc>
        <w:tc>
          <w:tcPr>
            <w:tcW w:w="837" w:type="dxa"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Total</w:t>
            </w:r>
          </w:p>
        </w:tc>
      </w:tr>
      <w:tr w:rsidR="00EE233F" w:rsidRPr="00893C1D" w:rsidTr="008C0E11">
        <w:trPr>
          <w:cantSplit/>
          <w:trHeight w:val="255"/>
          <w:jc w:val="center"/>
        </w:trPr>
        <w:tc>
          <w:tcPr>
            <w:tcW w:w="3244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Para familias con niños discapacitados</w:t>
            </w:r>
          </w:p>
        </w:tc>
        <w:tc>
          <w:tcPr>
            <w:tcW w:w="1080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23</w:t>
            </w:r>
          </w:p>
        </w:tc>
        <w:tc>
          <w:tcPr>
            <w:tcW w:w="1440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1440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6</w:t>
            </w:r>
          </w:p>
        </w:tc>
        <w:tc>
          <w:tcPr>
            <w:tcW w:w="840" w:type="dxa"/>
            <w:vMerge w:val="restart"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9</w:t>
            </w:r>
          </w:p>
        </w:tc>
        <w:tc>
          <w:tcPr>
            <w:tcW w:w="837" w:type="dxa"/>
            <w:vMerge w:val="restart"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87</w:t>
            </w:r>
          </w:p>
        </w:tc>
      </w:tr>
      <w:tr w:rsidR="00EE233F" w:rsidRPr="00893C1D" w:rsidTr="008C0E11">
        <w:trPr>
          <w:cantSplit/>
          <w:trHeight w:val="255"/>
          <w:jc w:val="center"/>
        </w:trPr>
        <w:tc>
          <w:tcPr>
            <w:tcW w:w="3244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Para niños en situación de riesgo</w:t>
            </w:r>
          </w:p>
        </w:tc>
        <w:tc>
          <w:tcPr>
            <w:tcW w:w="1080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28</w:t>
            </w:r>
          </w:p>
        </w:tc>
        <w:tc>
          <w:tcPr>
            <w:tcW w:w="1440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10</w:t>
            </w:r>
          </w:p>
        </w:tc>
        <w:tc>
          <w:tcPr>
            <w:tcW w:w="1440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10</w:t>
            </w:r>
          </w:p>
        </w:tc>
        <w:tc>
          <w:tcPr>
            <w:tcW w:w="840" w:type="dxa"/>
            <w:vMerge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</w:p>
        </w:tc>
        <w:tc>
          <w:tcPr>
            <w:tcW w:w="837" w:type="dxa"/>
            <w:vMerge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</w:p>
        </w:tc>
      </w:tr>
      <w:tr w:rsidR="00EE233F" w:rsidRPr="00893C1D" w:rsidTr="008C0E11">
        <w:trPr>
          <w:cantSplit/>
          <w:trHeight w:val="255"/>
          <w:jc w:val="center"/>
        </w:trPr>
        <w:tc>
          <w:tcPr>
            <w:tcW w:w="3244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Total</w:t>
            </w:r>
          </w:p>
        </w:tc>
        <w:tc>
          <w:tcPr>
            <w:tcW w:w="1080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51</w:t>
            </w:r>
          </w:p>
        </w:tc>
        <w:tc>
          <w:tcPr>
            <w:tcW w:w="1440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11</w:t>
            </w:r>
          </w:p>
        </w:tc>
        <w:tc>
          <w:tcPr>
            <w:tcW w:w="1440" w:type="dxa"/>
            <w:noWrap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16</w:t>
            </w:r>
          </w:p>
        </w:tc>
        <w:tc>
          <w:tcPr>
            <w:tcW w:w="840" w:type="dxa"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893C1D">
              <w:rPr>
                <w:sz w:val="22"/>
                <w:szCs w:val="22"/>
                <w:lang w:val="es-ES"/>
              </w:rPr>
              <w:t>9</w:t>
            </w:r>
          </w:p>
        </w:tc>
        <w:tc>
          <w:tcPr>
            <w:tcW w:w="837" w:type="dxa"/>
            <w:vMerge/>
            <w:vAlign w:val="center"/>
          </w:tcPr>
          <w:p w:rsidR="00EE233F" w:rsidRPr="00893C1D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</w:p>
        </w:tc>
      </w:tr>
    </w:tbl>
    <w:p w:rsidR="00615F49" w:rsidRPr="00004800" w:rsidRDefault="007D5D3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i/>
          <w:lang w:val="es-ES"/>
        </w:rPr>
      </w:pPr>
      <w:r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2006 </w:t>
      </w:r>
      <w:r w:rsidR="00783EF7" w:rsidRPr="00004800">
        <w:rPr>
          <w:lang w:val="es-ES"/>
        </w:rPr>
        <w:t xml:space="preserve">había </w:t>
      </w:r>
      <w:r w:rsidR="00615F49" w:rsidRPr="00004800">
        <w:rPr>
          <w:lang w:val="es-ES"/>
        </w:rPr>
        <w:t>51 centr</w:t>
      </w:r>
      <w:r w:rsidRPr="00004800">
        <w:rPr>
          <w:lang w:val="es-ES"/>
        </w:rPr>
        <w:t>o</w:t>
      </w:r>
      <w:r w:rsidR="00615F49" w:rsidRPr="00004800">
        <w:rPr>
          <w:lang w:val="es-ES"/>
        </w:rPr>
        <w:t>s (</w:t>
      </w:r>
      <w:r w:rsidRPr="00004800">
        <w:rPr>
          <w:lang w:val="es-ES"/>
        </w:rPr>
        <w:t xml:space="preserve">alrededor del </w:t>
      </w:r>
      <w:r w:rsidR="00615F49" w:rsidRPr="00004800">
        <w:rPr>
          <w:lang w:val="es-ES"/>
        </w:rPr>
        <w:t>70</w:t>
      </w:r>
      <w:r w:rsidR="004F59F4" w:rsidRPr="00004800">
        <w:rPr>
          <w:lang w:val="es-ES"/>
        </w:rPr>
        <w:t>%</w:t>
      </w:r>
      <w:r w:rsidRPr="00004800">
        <w:rPr>
          <w:lang w:val="es-ES"/>
        </w:rPr>
        <w:t xml:space="preserve"> del total</w:t>
      </w:r>
      <w:r w:rsidR="00C50F53" w:rsidRPr="00004800">
        <w:rPr>
          <w:lang w:val="es-ES"/>
        </w:rPr>
        <w:t xml:space="preserve">) </w:t>
      </w:r>
      <w:r w:rsidR="00783EF7" w:rsidRPr="00004800">
        <w:rPr>
          <w:lang w:val="es-ES"/>
        </w:rPr>
        <w:t xml:space="preserve">que </w:t>
      </w:r>
      <w:r w:rsidRPr="00004800">
        <w:rPr>
          <w:lang w:val="es-ES"/>
        </w:rPr>
        <w:t xml:space="preserve">eran </w:t>
      </w:r>
      <w:r w:rsidR="00265C54" w:rsidRPr="00004800">
        <w:rPr>
          <w:lang w:val="es-ES"/>
        </w:rPr>
        <w:t>centros de día</w:t>
      </w:r>
      <w:r w:rsidRPr="00004800">
        <w:rPr>
          <w:lang w:val="es-ES"/>
        </w:rPr>
        <w:t xml:space="preserve"> para familias con niños discapacitados y </w:t>
      </w:r>
      <w:r w:rsidR="00783EF7" w:rsidRPr="00004800">
        <w:rPr>
          <w:lang w:val="es-ES"/>
        </w:rPr>
        <w:t xml:space="preserve">para </w:t>
      </w:r>
      <w:r w:rsidRPr="00004800">
        <w:rPr>
          <w:lang w:val="es-ES"/>
        </w:rPr>
        <w:t>niños en situación de riesgo. Los centros ofrec</w:t>
      </w:r>
      <w:r w:rsidR="00744AC8">
        <w:rPr>
          <w:lang w:val="es-ES"/>
        </w:rPr>
        <w:t>ía</w:t>
      </w:r>
      <w:r w:rsidRPr="00004800">
        <w:rPr>
          <w:lang w:val="es-ES"/>
        </w:rPr>
        <w:t>n una amplia gama de servicios para ayudar a las familias y los niños</w:t>
      </w:r>
      <w:r w:rsidR="00744AC8">
        <w:rPr>
          <w:lang w:val="es-ES"/>
        </w:rPr>
        <w:t>.</w:t>
      </w:r>
    </w:p>
    <w:p w:rsidR="00615F49" w:rsidRPr="00004800" w:rsidRDefault="00AF4B1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i/>
          <w:lang w:val="es-ES"/>
        </w:rPr>
      </w:pPr>
      <w:r>
        <w:rPr>
          <w:lang w:val="es-ES"/>
        </w:rPr>
        <w:t xml:space="preserve">La </w:t>
      </w:r>
      <w:r w:rsidR="00656812" w:rsidRPr="00004800">
        <w:rPr>
          <w:lang w:val="es-ES"/>
        </w:rPr>
        <w:t>mayor</w:t>
      </w:r>
      <w:r>
        <w:rPr>
          <w:lang w:val="es-ES"/>
        </w:rPr>
        <w:t>ía de los</w:t>
      </w:r>
      <w:r w:rsidR="00656812" w:rsidRPr="00004800">
        <w:rPr>
          <w:lang w:val="es-ES"/>
        </w:rPr>
        <w:t xml:space="preserve"> centros se estableci</w:t>
      </w:r>
      <w:r>
        <w:rPr>
          <w:lang w:val="es-ES"/>
        </w:rPr>
        <w:t>eron</w:t>
      </w:r>
      <w:r w:rsidR="00656812" w:rsidRPr="00004800">
        <w:rPr>
          <w:lang w:val="es-ES"/>
        </w:rPr>
        <w:t xml:space="preserve"> entre 2003 y 2005</w:t>
      </w:r>
      <w:r>
        <w:rPr>
          <w:lang w:val="es-ES"/>
        </w:rPr>
        <w:t xml:space="preserve"> y</w:t>
      </w:r>
      <w:r w:rsidR="00656812" w:rsidRPr="00004800">
        <w:rPr>
          <w:lang w:val="es-ES"/>
        </w:rPr>
        <w:t xml:space="preserve"> la mayor parte</w:t>
      </w:r>
      <w:r>
        <w:rPr>
          <w:lang w:val="es-ES"/>
        </w:rPr>
        <w:t xml:space="preserve"> eran</w:t>
      </w:r>
      <w:r w:rsidR="00C62E84" w:rsidRPr="00004800">
        <w:rPr>
          <w:lang w:val="es-ES"/>
        </w:rPr>
        <w:t xml:space="preserve"> </w:t>
      </w:r>
      <w:r w:rsidR="00E64BB8" w:rsidRPr="00004800">
        <w:rPr>
          <w:lang w:val="es-ES"/>
        </w:rPr>
        <w:t>centros de día</w:t>
      </w:r>
      <w:r w:rsidR="00656812" w:rsidRPr="00004800">
        <w:rPr>
          <w:lang w:val="es-ES"/>
        </w:rPr>
        <w:t>, aunque cada año se abrieron tres centros de rehabilitación</w:t>
      </w:r>
      <w:r w:rsidR="00615F49" w:rsidRPr="00004800">
        <w:rPr>
          <w:lang w:val="es-ES"/>
        </w:rPr>
        <w:t xml:space="preserve">. </w:t>
      </w:r>
      <w:r w:rsidR="005C210E"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2006 </w:t>
      </w:r>
      <w:r w:rsidR="005C210E" w:rsidRPr="00004800">
        <w:rPr>
          <w:lang w:val="es-ES"/>
        </w:rPr>
        <w:t>el</w:t>
      </w:r>
      <w:r w:rsidR="00C62E84" w:rsidRPr="00004800">
        <w:rPr>
          <w:lang w:val="es-ES"/>
        </w:rPr>
        <w:t xml:space="preserve"> ritmo </w:t>
      </w:r>
      <w:r w:rsidR="005C210E" w:rsidRPr="00004800">
        <w:rPr>
          <w:lang w:val="es-ES"/>
        </w:rPr>
        <w:t xml:space="preserve">se redujo en un </w:t>
      </w:r>
      <w:r w:rsidR="00615F49" w:rsidRPr="00004800">
        <w:rPr>
          <w:lang w:val="es-ES"/>
        </w:rPr>
        <w:t>56</w:t>
      </w:r>
      <w:r w:rsidR="004F59F4" w:rsidRPr="00004800">
        <w:rPr>
          <w:lang w:val="es-ES"/>
        </w:rPr>
        <w:t>%</w:t>
      </w:r>
      <w:r w:rsidR="000804F3" w:rsidRPr="00004800">
        <w:rPr>
          <w:lang w:val="es-ES"/>
        </w:rPr>
        <w:t xml:space="preserve"> en comparación con </w:t>
      </w:r>
      <w:r w:rsidR="00615F49" w:rsidRPr="00004800">
        <w:rPr>
          <w:lang w:val="es-ES"/>
        </w:rPr>
        <w:t>2005 (</w:t>
      </w:r>
      <w:r w:rsidR="000804F3" w:rsidRPr="00004800">
        <w:rPr>
          <w:lang w:val="es-ES"/>
        </w:rPr>
        <w:t>de 18 centro</w:t>
      </w:r>
      <w:r w:rsidR="00615F49" w:rsidRPr="00004800">
        <w:rPr>
          <w:lang w:val="es-ES"/>
        </w:rPr>
        <w:t xml:space="preserve">s </w:t>
      </w:r>
      <w:r w:rsidR="000804F3" w:rsidRPr="00004800">
        <w:rPr>
          <w:lang w:val="es-ES"/>
        </w:rPr>
        <w:t>a</w:t>
      </w:r>
      <w:r w:rsidR="00C62E84" w:rsidRPr="00004800">
        <w:rPr>
          <w:lang w:val="es-ES"/>
        </w:rPr>
        <w:t xml:space="preserve"> ocho</w:t>
      </w:r>
      <w:r w:rsidR="00615F49" w:rsidRPr="00004800">
        <w:rPr>
          <w:lang w:val="es-ES"/>
        </w:rPr>
        <w:t>) (</w:t>
      </w:r>
      <w:r w:rsidR="00E555C3" w:rsidRPr="00004800">
        <w:rPr>
          <w:lang w:val="es-ES"/>
        </w:rPr>
        <w:t>c</w:t>
      </w:r>
      <w:r w:rsidR="005D79E2" w:rsidRPr="00004800">
        <w:rPr>
          <w:lang w:val="es-ES"/>
        </w:rPr>
        <w:t>uadro</w:t>
      </w:r>
      <w:r w:rsidR="00615F49" w:rsidRPr="00004800">
        <w:rPr>
          <w:lang w:val="es-ES"/>
        </w:rPr>
        <w:t xml:space="preserve"> 20). </w:t>
      </w:r>
      <w:r w:rsidR="00E40E56" w:rsidRPr="00004800">
        <w:rPr>
          <w:lang w:val="es-ES"/>
        </w:rPr>
        <w:t>Entre</w:t>
      </w:r>
      <w:r w:rsidR="00615F49" w:rsidRPr="00004800">
        <w:rPr>
          <w:lang w:val="es-ES"/>
        </w:rPr>
        <w:t xml:space="preserve"> 1990 </w:t>
      </w:r>
      <w:r w:rsidR="00E40E56" w:rsidRPr="00004800">
        <w:rPr>
          <w:lang w:val="es-ES"/>
        </w:rPr>
        <w:t>y</w:t>
      </w:r>
      <w:r w:rsidR="00615F49" w:rsidRPr="00004800">
        <w:rPr>
          <w:lang w:val="es-ES"/>
        </w:rPr>
        <w:t xml:space="preserve"> 1999 </w:t>
      </w:r>
      <w:r>
        <w:rPr>
          <w:lang w:val="es-ES"/>
        </w:rPr>
        <w:t>solamente</w:t>
      </w:r>
      <w:r w:rsidR="004D0400" w:rsidRPr="00004800">
        <w:rPr>
          <w:lang w:val="es-ES"/>
        </w:rPr>
        <w:t xml:space="preserve"> se crearon</w:t>
      </w:r>
      <w:r w:rsidR="00C62E84" w:rsidRPr="00004800">
        <w:rPr>
          <w:lang w:val="es-ES"/>
        </w:rPr>
        <w:t xml:space="preserve"> seis </w:t>
      </w:r>
      <w:r w:rsidR="004D0400" w:rsidRPr="00004800">
        <w:rPr>
          <w:lang w:val="es-ES"/>
        </w:rPr>
        <w:t>centro</w:t>
      </w:r>
      <w:r w:rsidR="00615F49" w:rsidRPr="00004800">
        <w:rPr>
          <w:lang w:val="es-ES"/>
        </w:rPr>
        <w:t>s</w:t>
      </w:r>
      <w:r w:rsidR="004D0400" w:rsidRPr="00004800">
        <w:rPr>
          <w:lang w:val="es-ES"/>
        </w:rPr>
        <w:t xml:space="preserve"> para familias con niños y para niños en situación de riesgo</w:t>
      </w:r>
      <w:r>
        <w:rPr>
          <w:lang w:val="es-ES"/>
        </w:rPr>
        <w:t>:</w:t>
      </w:r>
      <w:r w:rsidR="004D0400" w:rsidRPr="00004800">
        <w:rPr>
          <w:lang w:val="es-ES"/>
        </w:rPr>
        <w:t xml:space="preserve"> </w:t>
      </w:r>
      <w:r>
        <w:rPr>
          <w:lang w:val="es-ES"/>
        </w:rPr>
        <w:t>dos</w:t>
      </w:r>
      <w:r w:rsidR="00EE233F">
        <w:rPr>
          <w:lang w:val="es-ES"/>
        </w:rPr>
        <w:t> </w:t>
      </w:r>
      <w:r w:rsidR="004D0400" w:rsidRPr="00004800">
        <w:rPr>
          <w:lang w:val="es-ES"/>
        </w:rPr>
        <w:t>centros de rehabilitación (e</w:t>
      </w:r>
      <w:r w:rsidR="00615F49" w:rsidRPr="00004800">
        <w:rPr>
          <w:lang w:val="es-ES"/>
        </w:rPr>
        <w:t>n 1995),</w:t>
      </w:r>
      <w:r w:rsidR="00C62E84" w:rsidRPr="00004800">
        <w:rPr>
          <w:lang w:val="es-ES"/>
        </w:rPr>
        <w:t xml:space="preserve"> un</w:t>
      </w:r>
      <w:r w:rsidR="00FD0993" w:rsidRPr="00004800">
        <w:rPr>
          <w:lang w:val="es-ES"/>
        </w:rPr>
        <w:t xml:space="preserve"> centro de día</w:t>
      </w:r>
      <w:r w:rsidR="004D0400" w:rsidRPr="00004800">
        <w:rPr>
          <w:lang w:val="es-ES"/>
        </w:rPr>
        <w:t xml:space="preserve"> </w:t>
      </w:r>
      <w:r w:rsidR="008A3ABD" w:rsidRPr="00004800">
        <w:rPr>
          <w:lang w:val="es-ES"/>
        </w:rPr>
        <w:t>(e</w:t>
      </w:r>
      <w:r w:rsidR="00615F49" w:rsidRPr="00004800">
        <w:rPr>
          <w:lang w:val="es-ES"/>
        </w:rPr>
        <w:t>n 1998)</w:t>
      </w:r>
      <w:r>
        <w:rPr>
          <w:lang w:val="es-ES"/>
        </w:rPr>
        <w:t>,</w:t>
      </w:r>
      <w:r w:rsidR="00C62E84" w:rsidRPr="00004800">
        <w:rPr>
          <w:lang w:val="es-ES"/>
        </w:rPr>
        <w:t xml:space="preserve"> dos </w:t>
      </w:r>
      <w:r w:rsidR="004D0400" w:rsidRPr="00004800">
        <w:rPr>
          <w:lang w:val="es-ES"/>
        </w:rPr>
        <w:t>centros de internamiento</w:t>
      </w:r>
      <w:r w:rsidR="00C62E84" w:rsidRPr="00004800">
        <w:rPr>
          <w:lang w:val="es-ES"/>
        </w:rPr>
        <w:t xml:space="preserve"> y un </w:t>
      </w:r>
      <w:r w:rsidR="004D0400" w:rsidRPr="00004800">
        <w:rPr>
          <w:lang w:val="es-ES"/>
        </w:rPr>
        <w:t>centro mixto (e</w:t>
      </w:r>
      <w:r w:rsidR="00615F49" w:rsidRPr="00004800">
        <w:rPr>
          <w:lang w:val="es-ES"/>
        </w:rPr>
        <w:t>n 1999).</w:t>
      </w:r>
    </w:p>
    <w:p w:rsidR="00615F49" w:rsidRDefault="005D79E2" w:rsidP="00486E7E">
      <w:pPr>
        <w:tabs>
          <w:tab w:val="left" w:pos="0"/>
          <w:tab w:val="left" w:pos="360"/>
          <w:tab w:val="left" w:pos="720"/>
        </w:tabs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20</w:t>
      </w:r>
      <w:r w:rsidR="003F6EE7">
        <w:rPr>
          <w:b/>
          <w:lang w:val="es-ES"/>
        </w:rPr>
        <w:t xml:space="preserve">.  </w:t>
      </w:r>
      <w:r w:rsidR="00764FAE" w:rsidRPr="00004800">
        <w:rPr>
          <w:b/>
          <w:lang w:val="es-ES"/>
        </w:rPr>
        <w:t>Número de centros de servicios sociales</w:t>
      </w:r>
      <w:r w:rsidR="00DF2C3E" w:rsidRPr="00004800">
        <w:rPr>
          <w:b/>
          <w:lang w:val="es-ES"/>
        </w:rPr>
        <w:t xml:space="preserve"> comunitarios</w:t>
      </w:r>
      <w:r w:rsidR="003F6EE7">
        <w:rPr>
          <w:b/>
          <w:lang w:val="es-ES"/>
        </w:rPr>
        <w:br/>
      </w:r>
      <w:r w:rsidR="00764FAE" w:rsidRPr="00004800">
        <w:rPr>
          <w:b/>
          <w:lang w:val="es-ES"/>
        </w:rPr>
        <w:t>establecidos</w:t>
      </w:r>
      <w:r w:rsidR="00DF2C3E" w:rsidRPr="00004800">
        <w:rPr>
          <w:b/>
          <w:lang w:val="es-ES"/>
        </w:rPr>
        <w:t xml:space="preserve"> entre </w:t>
      </w:r>
      <w:r w:rsidR="00615F49" w:rsidRPr="00004800">
        <w:rPr>
          <w:b/>
          <w:lang w:val="es-ES"/>
        </w:rPr>
        <w:t>2000</w:t>
      </w:r>
      <w:r w:rsidR="00DF2C3E" w:rsidRPr="00004800">
        <w:rPr>
          <w:b/>
          <w:lang w:val="es-ES"/>
        </w:rPr>
        <w:t xml:space="preserve"> y </w:t>
      </w:r>
      <w:r w:rsidR="00615F49" w:rsidRPr="00004800">
        <w:rPr>
          <w:b/>
          <w:lang w:val="es-ES"/>
        </w:rPr>
        <w:t>2006</w:t>
      </w:r>
    </w:p>
    <w:tbl>
      <w:tblPr>
        <w:tblW w:w="9492" w:type="dxa"/>
        <w:jc w:val="center"/>
        <w:tblLayout w:type="fixed"/>
        <w:tblLook w:val="0000" w:firstRow="0" w:lastRow="0" w:firstColumn="0" w:lastColumn="0" w:noHBand="0" w:noVBand="0"/>
      </w:tblPr>
      <w:tblGrid>
        <w:gridCol w:w="1582"/>
        <w:gridCol w:w="1582"/>
        <w:gridCol w:w="1582"/>
        <w:gridCol w:w="1582"/>
        <w:gridCol w:w="1581"/>
        <w:gridCol w:w="1583"/>
      </w:tblGrid>
      <w:tr w:rsidR="00EE233F" w:rsidRPr="00004800" w:rsidTr="008C0E11">
        <w:trPr>
          <w:trHeight w:val="255"/>
          <w:jc w:val="center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iCs/>
                <w:sz w:val="20"/>
                <w:lang w:val="es-ES"/>
              </w:rPr>
            </w:pPr>
            <w:r w:rsidRPr="00004800">
              <w:rPr>
                <w:iCs/>
                <w:sz w:val="20"/>
                <w:lang w:val="es-ES"/>
              </w:rPr>
              <w:t>Años de apertura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iCs/>
                <w:sz w:val="20"/>
                <w:lang w:val="es-ES"/>
              </w:rPr>
            </w:pPr>
            <w:r w:rsidRPr="00004800">
              <w:rPr>
                <w:iCs/>
                <w:sz w:val="20"/>
                <w:lang w:val="es-ES"/>
              </w:rPr>
              <w:t>Centros de día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iCs/>
                <w:sz w:val="20"/>
                <w:lang w:val="es-ES"/>
              </w:rPr>
            </w:pPr>
            <w:r w:rsidRPr="00004800">
              <w:rPr>
                <w:iCs/>
                <w:sz w:val="20"/>
                <w:lang w:val="es-ES"/>
              </w:rPr>
              <w:t>Centros de internamiento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iCs/>
                <w:sz w:val="20"/>
                <w:lang w:val="es-ES"/>
              </w:rPr>
            </w:pPr>
            <w:r w:rsidRPr="00004800">
              <w:rPr>
                <w:iCs/>
                <w:sz w:val="20"/>
                <w:lang w:val="es-ES"/>
              </w:rPr>
              <w:t>Centros de rehabilitación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iCs/>
                <w:sz w:val="20"/>
                <w:lang w:val="es-ES"/>
              </w:rPr>
            </w:pPr>
            <w:r w:rsidRPr="00004800">
              <w:rPr>
                <w:iCs/>
                <w:sz w:val="20"/>
                <w:lang w:val="es-ES"/>
              </w:rPr>
              <w:t>Centros mixtos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iCs/>
                <w:sz w:val="20"/>
                <w:lang w:val="es-ES"/>
              </w:rPr>
            </w:pPr>
            <w:r w:rsidRPr="00004800">
              <w:rPr>
                <w:iCs/>
                <w:sz w:val="20"/>
                <w:lang w:val="es-ES"/>
              </w:rPr>
              <w:t>Total</w:t>
            </w:r>
          </w:p>
        </w:tc>
      </w:tr>
      <w:tr w:rsidR="00EE233F" w:rsidRPr="00004800" w:rsidTr="008C0E11">
        <w:trPr>
          <w:trHeight w:val="255"/>
          <w:jc w:val="center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</w:tr>
      <w:tr w:rsidR="00EE233F" w:rsidRPr="00004800" w:rsidTr="008C0E11">
        <w:trPr>
          <w:trHeight w:val="255"/>
          <w:jc w:val="center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</w:t>
            </w:r>
          </w:p>
        </w:tc>
      </w:tr>
      <w:tr w:rsidR="00EE233F" w:rsidRPr="00004800" w:rsidTr="008C0E11">
        <w:trPr>
          <w:trHeight w:val="255"/>
          <w:jc w:val="center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11</w:t>
            </w:r>
          </w:p>
        </w:tc>
      </w:tr>
      <w:tr w:rsidR="00EE233F" w:rsidRPr="00004800" w:rsidTr="008C0E11">
        <w:trPr>
          <w:trHeight w:val="255"/>
          <w:jc w:val="center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19</w:t>
            </w:r>
          </w:p>
        </w:tc>
      </w:tr>
      <w:tr w:rsidR="00EE233F" w:rsidRPr="00004800" w:rsidTr="008C0E11">
        <w:trPr>
          <w:trHeight w:val="255"/>
          <w:jc w:val="center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2004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14</w:t>
            </w:r>
          </w:p>
        </w:tc>
      </w:tr>
      <w:tr w:rsidR="00EE233F" w:rsidRPr="00004800" w:rsidTr="008C0E11">
        <w:trPr>
          <w:trHeight w:val="249"/>
          <w:jc w:val="center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2005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18</w:t>
            </w:r>
          </w:p>
        </w:tc>
      </w:tr>
      <w:tr w:rsidR="00EE233F" w:rsidRPr="00004800" w:rsidTr="008C0E11">
        <w:trPr>
          <w:trHeight w:val="255"/>
          <w:jc w:val="center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2006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</w:t>
            </w:r>
          </w:p>
        </w:tc>
      </w:tr>
      <w:tr w:rsidR="00EE233F" w:rsidRPr="00004800" w:rsidTr="008C0E11">
        <w:trPr>
          <w:trHeight w:val="255"/>
          <w:jc w:val="center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Total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3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80</w:t>
            </w:r>
          </w:p>
        </w:tc>
      </w:tr>
    </w:tbl>
    <w:p w:rsidR="00615F49" w:rsidRPr="00004800" w:rsidRDefault="00F8590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La mayor parte de los servicios sociales se concentran en </w:t>
      </w:r>
      <w:r w:rsidR="00615F49" w:rsidRPr="00004800">
        <w:rPr>
          <w:lang w:val="es-ES"/>
        </w:rPr>
        <w:t>Chisinau</w:t>
      </w:r>
      <w:r w:rsidR="00C50F53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>donde</w:t>
      </w:r>
      <w:r w:rsidR="00B5490B" w:rsidRPr="00004800">
        <w:rPr>
          <w:lang w:val="es-ES"/>
        </w:rPr>
        <w:t xml:space="preserve"> funcionan </w:t>
      </w:r>
      <w:r w:rsidR="00615F49" w:rsidRPr="00004800">
        <w:rPr>
          <w:lang w:val="es-ES"/>
        </w:rPr>
        <w:t>48</w:t>
      </w:r>
      <w:r w:rsidR="007E62B7" w:rsidRPr="00004800">
        <w:rPr>
          <w:lang w:val="es-ES"/>
        </w:rPr>
        <w:t> </w:t>
      </w:r>
      <w:r w:rsidR="00672052" w:rsidRPr="00004800">
        <w:rPr>
          <w:lang w:val="es-ES"/>
        </w:rPr>
        <w:t xml:space="preserve">centros </w:t>
      </w:r>
      <w:r w:rsidR="00B5490B" w:rsidRPr="00004800">
        <w:rPr>
          <w:lang w:val="es-ES"/>
        </w:rPr>
        <w:t>comunitarios</w:t>
      </w:r>
      <w:r w:rsidR="00FF0008" w:rsidRPr="00004800">
        <w:rPr>
          <w:lang w:val="es-ES"/>
        </w:rPr>
        <w:t xml:space="preserve"> para niños</w:t>
      </w:r>
      <w:r w:rsidR="00672052" w:rsidRPr="00004800">
        <w:rPr>
          <w:lang w:val="es-ES"/>
        </w:rPr>
        <w:t xml:space="preserve">, </w:t>
      </w:r>
      <w:r w:rsidR="003D6A47">
        <w:rPr>
          <w:lang w:val="es-ES"/>
        </w:rPr>
        <w:t xml:space="preserve">que </w:t>
      </w:r>
      <w:r w:rsidR="00672052" w:rsidRPr="00004800">
        <w:rPr>
          <w:lang w:val="es-ES"/>
        </w:rPr>
        <w:t>garantizan el acceso a la enseñanza, los deportes y las actividades culturales</w:t>
      </w:r>
      <w:r w:rsidR="00615F49" w:rsidRPr="00004800">
        <w:rPr>
          <w:lang w:val="es-ES"/>
        </w:rPr>
        <w:t xml:space="preserve">. </w:t>
      </w:r>
      <w:r w:rsidR="00672052"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2004 </w:t>
      </w:r>
      <w:r w:rsidR="00672052" w:rsidRPr="00004800">
        <w:rPr>
          <w:lang w:val="es-ES"/>
        </w:rPr>
        <w:t xml:space="preserve">estos centros prestaban asistencia a </w:t>
      </w:r>
      <w:r w:rsidR="00615F49" w:rsidRPr="00004800">
        <w:rPr>
          <w:lang w:val="es-ES"/>
        </w:rPr>
        <w:t>7</w:t>
      </w:r>
      <w:r w:rsidR="00672052" w:rsidRPr="00004800">
        <w:rPr>
          <w:lang w:val="es-ES"/>
        </w:rPr>
        <w:t>.</w:t>
      </w:r>
      <w:r w:rsidR="00615F49" w:rsidRPr="00004800">
        <w:rPr>
          <w:lang w:val="es-ES"/>
        </w:rPr>
        <w:t>191</w:t>
      </w:r>
      <w:r w:rsidR="00672052" w:rsidRPr="00004800">
        <w:rPr>
          <w:lang w:val="es-ES"/>
        </w:rPr>
        <w:t xml:space="preserve"> niños</w:t>
      </w:r>
      <w:r w:rsidR="00022514" w:rsidRPr="00004800">
        <w:rPr>
          <w:lang w:val="es-ES"/>
        </w:rPr>
        <w:t>, e</w:t>
      </w:r>
      <w:r w:rsidR="00615F49" w:rsidRPr="00004800">
        <w:rPr>
          <w:lang w:val="es-ES"/>
        </w:rPr>
        <w:t xml:space="preserve">n </w:t>
      </w:r>
      <w:smartTag w:uri="urn:schemas-microsoft-com:office:smarttags" w:element="metricconverter">
        <w:smartTagPr>
          <w:attr w:name="ProductID" w:val="2005 a"/>
        </w:smartTagPr>
        <w:r w:rsidR="00615F49" w:rsidRPr="00004800">
          <w:rPr>
            <w:lang w:val="es-ES"/>
          </w:rPr>
          <w:t xml:space="preserve">2005 </w:t>
        </w:r>
        <w:r w:rsidR="00022514" w:rsidRPr="00004800">
          <w:rPr>
            <w:lang w:val="es-ES"/>
          </w:rPr>
          <w:t>a</w:t>
        </w:r>
      </w:smartTag>
      <w:r w:rsidR="00615F49" w:rsidRPr="00004800">
        <w:rPr>
          <w:lang w:val="es-ES"/>
        </w:rPr>
        <w:t xml:space="preserve"> 7</w:t>
      </w:r>
      <w:r w:rsidR="00022514" w:rsidRPr="00004800">
        <w:rPr>
          <w:lang w:val="es-ES"/>
        </w:rPr>
        <w:t>.</w:t>
      </w:r>
      <w:r w:rsidR="00615F49" w:rsidRPr="00004800">
        <w:rPr>
          <w:lang w:val="es-ES"/>
        </w:rPr>
        <w:t xml:space="preserve">611 </w:t>
      </w:r>
      <w:r w:rsidR="00022514" w:rsidRPr="00004800">
        <w:rPr>
          <w:lang w:val="es-ES"/>
        </w:rPr>
        <w:t>y en</w:t>
      </w:r>
      <w:r w:rsidR="00615F49" w:rsidRPr="00004800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2006 a"/>
        </w:smartTagPr>
        <w:r w:rsidR="00615F49" w:rsidRPr="00004800">
          <w:rPr>
            <w:lang w:val="es-ES"/>
          </w:rPr>
          <w:t xml:space="preserve">2006 </w:t>
        </w:r>
        <w:r w:rsidR="00022514" w:rsidRPr="00004800">
          <w:rPr>
            <w:lang w:val="es-ES"/>
          </w:rPr>
          <w:t>a</w:t>
        </w:r>
      </w:smartTag>
      <w:r w:rsidR="00615F49" w:rsidRPr="00004800">
        <w:rPr>
          <w:lang w:val="es-ES"/>
        </w:rPr>
        <w:t xml:space="preserve"> 9</w:t>
      </w:r>
      <w:r w:rsidR="00022514" w:rsidRPr="00004800">
        <w:rPr>
          <w:lang w:val="es-ES"/>
        </w:rPr>
        <w:t>.</w:t>
      </w:r>
      <w:r w:rsidR="00615F49" w:rsidRPr="00004800">
        <w:rPr>
          <w:lang w:val="es-ES"/>
        </w:rPr>
        <w:t>484</w:t>
      </w:r>
      <w:r w:rsidR="00B5490B" w:rsidRPr="00004800">
        <w:rPr>
          <w:lang w:val="es-ES"/>
        </w:rPr>
        <w:t>.</w:t>
      </w:r>
    </w:p>
    <w:p w:rsidR="005D7A2D" w:rsidRPr="00004800" w:rsidRDefault="0012590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Los 87 centros comunitarios se financian con cargo al presupuesto del Estado y los presupuestos de las administraciones públicas locales, así como gracias a donaciones </w:t>
      </w:r>
      <w:r w:rsidR="00615F49" w:rsidRPr="00004800">
        <w:rPr>
          <w:lang w:val="es-ES"/>
        </w:rPr>
        <w:t>(</w:t>
      </w:r>
      <w:r w:rsidRPr="00004800">
        <w:rPr>
          <w:lang w:val="es-ES"/>
        </w:rPr>
        <w:t>c</w:t>
      </w:r>
      <w:r w:rsidR="005D79E2" w:rsidRPr="00004800">
        <w:rPr>
          <w:lang w:val="es-ES"/>
        </w:rPr>
        <w:t>uadro</w:t>
      </w:r>
      <w:r w:rsidRPr="00004800">
        <w:rPr>
          <w:lang w:val="es-ES"/>
        </w:rPr>
        <w:t> </w:t>
      </w:r>
      <w:r w:rsidR="00615F49" w:rsidRPr="00004800">
        <w:rPr>
          <w:lang w:val="es-ES"/>
        </w:rPr>
        <w:t>21).</w:t>
      </w:r>
    </w:p>
    <w:p w:rsidR="00615F49" w:rsidRDefault="005D79E2" w:rsidP="005D7A2D">
      <w:pPr>
        <w:tabs>
          <w:tab w:val="left" w:pos="840"/>
        </w:tabs>
        <w:autoSpaceDE w:val="0"/>
        <w:autoSpaceDN w:val="0"/>
        <w:adjustRightInd w:val="0"/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21</w:t>
      </w:r>
      <w:r w:rsidR="003F6EE7">
        <w:rPr>
          <w:b/>
          <w:lang w:val="es-ES"/>
        </w:rPr>
        <w:t xml:space="preserve">.  </w:t>
      </w:r>
      <w:r w:rsidR="00FA22A5" w:rsidRPr="00004800">
        <w:rPr>
          <w:b/>
          <w:lang w:val="es-ES"/>
        </w:rPr>
        <w:t>Fuentes de financiación de los centros de</w:t>
      </w:r>
      <w:r w:rsidR="007E62B7" w:rsidRPr="00004800">
        <w:rPr>
          <w:b/>
          <w:lang w:val="es-ES"/>
        </w:rPr>
        <w:t xml:space="preserve"> servicios sociales</w:t>
      </w:r>
      <w:r w:rsidR="003F6EE7">
        <w:rPr>
          <w:b/>
          <w:lang w:val="es-ES"/>
        </w:rPr>
        <w:br/>
      </w:r>
      <w:r w:rsidR="007E62B7" w:rsidRPr="00004800">
        <w:rPr>
          <w:b/>
          <w:lang w:val="es-ES"/>
        </w:rPr>
        <w:t xml:space="preserve">comunitarios </w:t>
      </w:r>
      <w:r w:rsidR="00D5610E" w:rsidRPr="00004800">
        <w:rPr>
          <w:b/>
          <w:lang w:val="es-ES"/>
        </w:rPr>
        <w:t>e</w:t>
      </w:r>
      <w:r w:rsidR="00615F49" w:rsidRPr="00004800">
        <w:rPr>
          <w:b/>
          <w:lang w:val="es-ES"/>
        </w:rPr>
        <w:t>n 2006</w:t>
      </w:r>
    </w:p>
    <w:tbl>
      <w:tblPr>
        <w:tblW w:w="48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1"/>
        <w:gridCol w:w="1862"/>
        <w:gridCol w:w="1862"/>
        <w:gridCol w:w="1862"/>
        <w:gridCol w:w="1862"/>
      </w:tblGrid>
      <w:tr w:rsidR="00EE233F" w:rsidRPr="00004800" w:rsidTr="008C0E11">
        <w:trPr>
          <w:trHeight w:val="255"/>
          <w:jc w:val="center"/>
        </w:trPr>
        <w:tc>
          <w:tcPr>
            <w:tcW w:w="1000" w:type="pct"/>
            <w:vAlign w:val="center"/>
          </w:tcPr>
          <w:p w:rsidR="00EE233F" w:rsidRPr="00425B05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425B05">
              <w:rPr>
                <w:sz w:val="22"/>
                <w:szCs w:val="22"/>
                <w:lang w:val="es-ES"/>
              </w:rPr>
              <w:t>Fuente de financiación</w:t>
            </w:r>
          </w:p>
        </w:tc>
        <w:tc>
          <w:tcPr>
            <w:tcW w:w="1000" w:type="pct"/>
            <w:noWrap/>
            <w:vAlign w:val="center"/>
          </w:tcPr>
          <w:p w:rsidR="00EE233F" w:rsidRPr="00425B05" w:rsidRDefault="00EE233F" w:rsidP="008C0E11">
            <w:pPr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425B05">
              <w:rPr>
                <w:sz w:val="22"/>
                <w:szCs w:val="22"/>
                <w:lang w:val="es-ES"/>
              </w:rPr>
              <w:t>Presupuesto del Estado</w:t>
            </w:r>
          </w:p>
        </w:tc>
        <w:tc>
          <w:tcPr>
            <w:tcW w:w="1000" w:type="pct"/>
            <w:noWrap/>
            <w:vAlign w:val="center"/>
          </w:tcPr>
          <w:p w:rsidR="00EE233F" w:rsidRPr="00425B05" w:rsidRDefault="00EE233F" w:rsidP="008C0E11">
            <w:pPr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425B05">
              <w:rPr>
                <w:sz w:val="22"/>
                <w:szCs w:val="22"/>
                <w:lang w:val="es-ES"/>
              </w:rPr>
              <w:t>Presupuesto local</w:t>
            </w:r>
          </w:p>
        </w:tc>
        <w:tc>
          <w:tcPr>
            <w:tcW w:w="1000" w:type="pct"/>
            <w:noWrap/>
            <w:vAlign w:val="center"/>
          </w:tcPr>
          <w:p w:rsidR="00EE233F" w:rsidRPr="00425B05" w:rsidRDefault="00EE233F" w:rsidP="008C0E11">
            <w:pPr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425B05">
              <w:rPr>
                <w:sz w:val="22"/>
                <w:szCs w:val="22"/>
                <w:lang w:val="es-ES"/>
              </w:rPr>
              <w:t>Presupuesto local y donaciones</w:t>
            </w:r>
          </w:p>
        </w:tc>
        <w:tc>
          <w:tcPr>
            <w:tcW w:w="1000" w:type="pct"/>
            <w:noWrap/>
            <w:vAlign w:val="center"/>
          </w:tcPr>
          <w:p w:rsidR="00EE233F" w:rsidRPr="00425B05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425B05">
              <w:rPr>
                <w:sz w:val="22"/>
                <w:szCs w:val="22"/>
                <w:lang w:val="es-ES"/>
              </w:rPr>
              <w:t>Donaciones</w:t>
            </w:r>
          </w:p>
        </w:tc>
      </w:tr>
      <w:tr w:rsidR="00EE233F" w:rsidRPr="00004800" w:rsidTr="008C0E11">
        <w:trPr>
          <w:trHeight w:val="255"/>
          <w:jc w:val="center"/>
        </w:trPr>
        <w:tc>
          <w:tcPr>
            <w:tcW w:w="1000" w:type="pct"/>
            <w:vAlign w:val="center"/>
          </w:tcPr>
          <w:p w:rsidR="00EE233F" w:rsidRPr="00425B05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425B05">
              <w:rPr>
                <w:sz w:val="22"/>
                <w:szCs w:val="22"/>
                <w:lang w:val="es-ES"/>
              </w:rPr>
              <w:t xml:space="preserve">Número de centros </w:t>
            </w:r>
          </w:p>
        </w:tc>
        <w:tc>
          <w:tcPr>
            <w:tcW w:w="1000" w:type="pct"/>
            <w:noWrap/>
            <w:vAlign w:val="center"/>
          </w:tcPr>
          <w:p w:rsidR="00EE233F" w:rsidRPr="00425B05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425B05">
              <w:rPr>
                <w:sz w:val="22"/>
                <w:szCs w:val="22"/>
                <w:lang w:val="es-ES"/>
              </w:rPr>
              <w:t>3</w:t>
            </w:r>
          </w:p>
        </w:tc>
        <w:tc>
          <w:tcPr>
            <w:tcW w:w="1000" w:type="pct"/>
            <w:noWrap/>
            <w:vAlign w:val="center"/>
          </w:tcPr>
          <w:p w:rsidR="00EE233F" w:rsidRPr="00425B05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425B05">
              <w:rPr>
                <w:sz w:val="22"/>
                <w:szCs w:val="22"/>
                <w:lang w:val="es-ES"/>
              </w:rPr>
              <w:t>25</w:t>
            </w:r>
          </w:p>
        </w:tc>
        <w:tc>
          <w:tcPr>
            <w:tcW w:w="1000" w:type="pct"/>
            <w:noWrap/>
            <w:vAlign w:val="center"/>
          </w:tcPr>
          <w:p w:rsidR="00EE233F" w:rsidRPr="00425B05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425B05">
              <w:rPr>
                <w:sz w:val="22"/>
                <w:szCs w:val="22"/>
                <w:lang w:val="es-ES"/>
              </w:rPr>
              <w:t>26</w:t>
            </w:r>
          </w:p>
        </w:tc>
        <w:tc>
          <w:tcPr>
            <w:tcW w:w="1000" w:type="pct"/>
            <w:noWrap/>
            <w:vAlign w:val="center"/>
          </w:tcPr>
          <w:p w:rsidR="00EE233F" w:rsidRPr="00425B05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425B05">
              <w:rPr>
                <w:sz w:val="22"/>
                <w:szCs w:val="22"/>
                <w:lang w:val="es-ES"/>
              </w:rPr>
              <w:t>33</w:t>
            </w:r>
          </w:p>
        </w:tc>
      </w:tr>
    </w:tbl>
    <w:p w:rsidR="00825D6B" w:rsidRPr="00004800" w:rsidRDefault="007E62B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En el </w:t>
      </w:r>
      <w:r w:rsidR="001F1644" w:rsidRPr="00004800">
        <w:rPr>
          <w:lang w:val="es-ES"/>
        </w:rPr>
        <w:t>c</w:t>
      </w:r>
      <w:r w:rsidR="005D79E2" w:rsidRPr="00004800">
        <w:rPr>
          <w:lang w:val="es-ES"/>
        </w:rPr>
        <w:t>uadro</w:t>
      </w:r>
      <w:r w:rsidR="00615F49" w:rsidRPr="00004800">
        <w:rPr>
          <w:lang w:val="es-ES"/>
        </w:rPr>
        <w:t xml:space="preserve"> 22</w:t>
      </w:r>
      <w:r w:rsidRPr="00004800">
        <w:rPr>
          <w:lang w:val="es-ES"/>
        </w:rPr>
        <w:t xml:space="preserve"> se observa </w:t>
      </w:r>
      <w:r w:rsidR="001F1644" w:rsidRPr="00004800">
        <w:rPr>
          <w:lang w:val="es-ES"/>
        </w:rPr>
        <w:t>que la financiación local ha aumentado constantemente desde</w:t>
      </w:r>
      <w:r w:rsidR="00EE233F">
        <w:rPr>
          <w:lang w:val="es-ES"/>
        </w:rPr>
        <w:t> </w:t>
      </w:r>
      <w:r w:rsidR="00615F49" w:rsidRPr="00004800">
        <w:rPr>
          <w:lang w:val="es-ES"/>
        </w:rPr>
        <w:t>2003</w:t>
      </w:r>
      <w:r w:rsidR="001F1644" w:rsidRPr="00004800">
        <w:rPr>
          <w:lang w:val="es-ES"/>
        </w:rPr>
        <w:t>,</w:t>
      </w:r>
      <w:r w:rsidR="00F86F66" w:rsidRPr="00004800">
        <w:rPr>
          <w:lang w:val="es-ES"/>
        </w:rPr>
        <w:t xml:space="preserve"> aunque el número de beneficiarios ha disminuido</w:t>
      </w:r>
      <w:r w:rsidR="00615F49" w:rsidRPr="00004800">
        <w:rPr>
          <w:lang w:val="es-ES"/>
        </w:rPr>
        <w:t>.</w:t>
      </w:r>
    </w:p>
    <w:p w:rsidR="00615F49" w:rsidRDefault="005D79E2" w:rsidP="00EE233F">
      <w:pPr>
        <w:keepNext/>
        <w:tabs>
          <w:tab w:val="left" w:pos="0"/>
          <w:tab w:val="left" w:pos="360"/>
          <w:tab w:val="left" w:pos="720"/>
        </w:tabs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22</w:t>
      </w:r>
      <w:r w:rsidR="003F6EE7">
        <w:rPr>
          <w:b/>
          <w:lang w:val="es-ES"/>
        </w:rPr>
        <w:t xml:space="preserve">.  </w:t>
      </w:r>
      <w:r w:rsidR="008739AF" w:rsidRPr="00004800">
        <w:rPr>
          <w:b/>
          <w:lang w:val="es-ES"/>
        </w:rPr>
        <w:t>Financiación local de los centros</w:t>
      </w:r>
      <w:r w:rsidR="00112200" w:rsidRPr="00004800">
        <w:rPr>
          <w:b/>
          <w:lang w:val="es-ES"/>
        </w:rPr>
        <w:t xml:space="preserve"> de servicios sociales</w:t>
      </w:r>
      <w:r w:rsidR="003F6EE7">
        <w:rPr>
          <w:b/>
          <w:lang w:val="es-ES"/>
        </w:rPr>
        <w:br/>
      </w:r>
      <w:r w:rsidR="00112200" w:rsidRPr="00004800">
        <w:rPr>
          <w:b/>
          <w:lang w:val="es-ES"/>
        </w:rPr>
        <w:t xml:space="preserve">comunitarios entre </w:t>
      </w:r>
      <w:r w:rsidR="00615F49" w:rsidRPr="00004800">
        <w:rPr>
          <w:b/>
          <w:lang w:val="es-ES"/>
        </w:rPr>
        <w:t>2003</w:t>
      </w:r>
      <w:r w:rsidR="00112200" w:rsidRPr="00004800">
        <w:rPr>
          <w:b/>
          <w:lang w:val="es-ES"/>
        </w:rPr>
        <w:t xml:space="preserve"> y </w:t>
      </w:r>
      <w:r w:rsidR="00615F49" w:rsidRPr="00004800">
        <w:rPr>
          <w:b/>
          <w:lang w:val="es-ES"/>
        </w:rPr>
        <w:t>2006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3380"/>
        <w:gridCol w:w="1177"/>
        <w:gridCol w:w="1082"/>
        <w:gridCol w:w="1321"/>
        <w:gridCol w:w="1319"/>
        <w:gridCol w:w="1292"/>
      </w:tblGrid>
      <w:tr w:rsidR="00EE233F" w:rsidRPr="00004800" w:rsidTr="008C0E11">
        <w:trPr>
          <w:cantSplit/>
          <w:trHeight w:val="224"/>
        </w:trPr>
        <w:tc>
          <w:tcPr>
            <w:tcW w:w="17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261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Real</w:t>
            </w:r>
          </w:p>
        </w:tc>
      </w:tr>
      <w:tr w:rsidR="00EE233F" w:rsidRPr="00004800" w:rsidTr="008C0E11">
        <w:trPr>
          <w:cantSplit/>
          <w:trHeight w:val="70"/>
        </w:trPr>
        <w:tc>
          <w:tcPr>
            <w:tcW w:w="1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6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2006</w:t>
            </w:r>
          </w:p>
        </w:tc>
      </w:tr>
      <w:tr w:rsidR="00EE233F" w:rsidRPr="00004800" w:rsidTr="008C0E11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Número de instituciones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unidades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25</w:t>
            </w:r>
          </w:p>
        </w:tc>
      </w:tr>
      <w:tr w:rsidR="00EE233F" w:rsidRPr="00004800" w:rsidTr="008C0E11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Gastos totales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miles de lei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1.557,8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3.596,0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4.488,1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7.084,4</w:t>
            </w:r>
          </w:p>
        </w:tc>
      </w:tr>
      <w:tr w:rsidR="00EE233F" w:rsidRPr="00004800" w:rsidTr="008C0E11">
        <w:trPr>
          <w:trHeight w:val="218"/>
        </w:trPr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Incluidas: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</w:p>
        </w:tc>
      </w:tr>
      <w:tr w:rsidR="00EE233F" w:rsidRPr="00004800" w:rsidTr="008C0E11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left="170"/>
              <w:jc w:val="both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 xml:space="preserve">–  </w:t>
            </w:r>
            <w:r w:rsidRPr="00004800">
              <w:rPr>
                <w:sz w:val="20"/>
                <w:lang w:val="es-ES"/>
              </w:rPr>
              <w:t>alimentación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miles de lei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482,1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721,3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912,6</w:t>
            </w:r>
          </w:p>
        </w:tc>
      </w:tr>
      <w:tr w:rsidR="00EE233F" w:rsidRPr="00004800" w:rsidTr="008C0E11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EE233F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left="170"/>
              <w:jc w:val="both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 xml:space="preserve">–  </w:t>
            </w:r>
            <w:r w:rsidRPr="00004800">
              <w:rPr>
                <w:sz w:val="20"/>
                <w:lang w:val="es-ES"/>
              </w:rPr>
              <w:t xml:space="preserve">medicación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miles de lei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13,7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27,1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39,9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55,1</w:t>
            </w:r>
          </w:p>
        </w:tc>
      </w:tr>
      <w:tr w:rsidR="00EE233F" w:rsidRPr="00004800" w:rsidTr="008C0E11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Número de beneficiarios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niños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1.537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966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700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797</w:t>
            </w:r>
          </w:p>
        </w:tc>
      </w:tr>
      <w:tr w:rsidR="00EE233F" w:rsidRPr="00004800" w:rsidTr="008C0E11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Gastos por beneficiario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lei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1.013,5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3.722,6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6.411,6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3F" w:rsidRPr="00004800" w:rsidRDefault="00EE233F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8.888,83</w:t>
            </w:r>
          </w:p>
        </w:tc>
      </w:tr>
    </w:tbl>
    <w:p w:rsidR="00615F49" w:rsidRDefault="00FB363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Desde</w:t>
      </w:r>
      <w:r w:rsidR="00615F49" w:rsidRPr="00004800">
        <w:rPr>
          <w:lang w:val="es-ES"/>
        </w:rPr>
        <w:t xml:space="preserve"> 2006, </w:t>
      </w:r>
      <w:r w:rsidRPr="00004800">
        <w:rPr>
          <w:lang w:val="es-ES"/>
        </w:rPr>
        <w:t>el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Ministerio de Protección Social, </w:t>
      </w:r>
      <w:r w:rsidR="00BA2E7C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Familia"/>
        </w:smartTagPr>
        <w:r w:rsidR="00BA2E7C">
          <w:rPr>
            <w:lang w:val="es-ES"/>
          </w:rPr>
          <w:t>la Familia</w:t>
        </w:r>
      </w:smartTag>
      <w:r w:rsidR="00BA2E7C">
        <w:rPr>
          <w:lang w:val="es-ES"/>
        </w:rPr>
        <w:t xml:space="preserve"> y del Niño</w:t>
      </w:r>
      <w:r w:rsidR="00547C8B" w:rsidRPr="00004800">
        <w:rPr>
          <w:lang w:val="es-ES"/>
        </w:rPr>
        <w:t xml:space="preserve"> financia </w:t>
      </w:r>
      <w:r w:rsidR="00B56405" w:rsidRPr="00004800">
        <w:rPr>
          <w:lang w:val="es-ES"/>
        </w:rPr>
        <w:t xml:space="preserve">con cargo al presupuesto del Estado </w:t>
      </w:r>
      <w:r w:rsidRPr="00004800">
        <w:rPr>
          <w:lang w:val="es-ES"/>
        </w:rPr>
        <w:t>tres centros para niños que prestan servicios modernos de rehabilitación, psicopedagógicos y médicos</w:t>
      </w:r>
      <w:r w:rsidR="00615F49" w:rsidRPr="00004800">
        <w:rPr>
          <w:lang w:val="es-ES"/>
        </w:rPr>
        <w:t xml:space="preserve">: </w:t>
      </w:r>
      <w:r w:rsidR="00541AA0" w:rsidRPr="00004800">
        <w:rPr>
          <w:lang w:val="es-ES"/>
        </w:rPr>
        <w:t xml:space="preserve">un centro de internamiento temporal para niños en situación de riesgo en </w:t>
      </w:r>
      <w:r w:rsidR="00615F49" w:rsidRPr="00004800">
        <w:rPr>
          <w:lang w:val="es-ES"/>
        </w:rPr>
        <w:t>Soroca (</w:t>
      </w:r>
      <w:r w:rsidR="00541AA0" w:rsidRPr="00004800">
        <w:rPr>
          <w:lang w:val="es-ES"/>
        </w:rPr>
        <w:t>para 24 beneficiario</w:t>
      </w:r>
      <w:r w:rsidR="00615F49" w:rsidRPr="00004800">
        <w:rPr>
          <w:lang w:val="es-ES"/>
        </w:rPr>
        <w:t xml:space="preserve">s), </w:t>
      </w:r>
      <w:r w:rsidR="00906690" w:rsidRPr="00004800">
        <w:rPr>
          <w:lang w:val="es-ES"/>
        </w:rPr>
        <w:t>un centro para niños con necesidades especiales de educación en</w:t>
      </w:r>
      <w:r w:rsidR="00615F49" w:rsidRPr="00004800">
        <w:rPr>
          <w:lang w:val="es-ES"/>
        </w:rPr>
        <w:t xml:space="preserve"> Criuleni (</w:t>
      </w:r>
      <w:r w:rsidR="00906690" w:rsidRPr="00004800">
        <w:rPr>
          <w:lang w:val="es-ES"/>
        </w:rPr>
        <w:t>para 44 beneficiario</w:t>
      </w:r>
      <w:r w:rsidR="00615F49" w:rsidRPr="00004800">
        <w:rPr>
          <w:lang w:val="es-ES"/>
        </w:rPr>
        <w:t xml:space="preserve">s) </w:t>
      </w:r>
      <w:r w:rsidR="00B32427" w:rsidRPr="00004800">
        <w:rPr>
          <w:lang w:val="es-ES"/>
        </w:rPr>
        <w:t>y un centro de rehabilitación y protección social</w:t>
      </w:r>
      <w:r w:rsidR="00547C8B" w:rsidRPr="00004800">
        <w:rPr>
          <w:lang w:val="es-ES"/>
        </w:rPr>
        <w:t xml:space="preserve"> para </w:t>
      </w:r>
      <w:r w:rsidR="00B32427" w:rsidRPr="00004800">
        <w:rPr>
          <w:lang w:val="es-ES"/>
        </w:rPr>
        <w:t>niños en situación de riesgo en</w:t>
      </w:r>
      <w:r w:rsidR="00615F49" w:rsidRPr="00004800">
        <w:rPr>
          <w:lang w:val="es-ES"/>
        </w:rPr>
        <w:t xml:space="preserve"> Taraclia (</w:t>
      </w:r>
      <w:r w:rsidR="00B32427" w:rsidRPr="00004800">
        <w:rPr>
          <w:lang w:val="es-ES"/>
        </w:rPr>
        <w:t>para 40 beneficiario</w:t>
      </w:r>
      <w:r w:rsidR="00615F49" w:rsidRPr="00004800">
        <w:rPr>
          <w:lang w:val="es-ES"/>
        </w:rPr>
        <w:t xml:space="preserve">s). </w:t>
      </w:r>
      <w:r w:rsidR="00B32427" w:rsidRPr="00004800">
        <w:rPr>
          <w:lang w:val="es-ES"/>
        </w:rPr>
        <w:t xml:space="preserve">Los gastos anuales de estos tres centros ascendieron </w:t>
      </w:r>
      <w:r w:rsidR="00547C8B" w:rsidRPr="00004800">
        <w:rPr>
          <w:lang w:val="es-ES"/>
        </w:rPr>
        <w:t xml:space="preserve">en </w:t>
      </w:r>
      <w:smartTag w:uri="urn:schemas-microsoft-com:office:smarttags" w:element="metricconverter">
        <w:smartTagPr>
          <w:attr w:name="ProductID" w:val="2006 a"/>
        </w:smartTagPr>
        <w:r w:rsidR="00547C8B" w:rsidRPr="00004800">
          <w:rPr>
            <w:lang w:val="es-ES"/>
          </w:rPr>
          <w:t xml:space="preserve">2006 </w:t>
        </w:r>
        <w:r w:rsidR="00B32427" w:rsidRPr="00004800">
          <w:rPr>
            <w:lang w:val="es-ES"/>
          </w:rPr>
          <w:t>a</w:t>
        </w:r>
      </w:smartTag>
      <w:r w:rsidR="00615F49" w:rsidRPr="00004800">
        <w:rPr>
          <w:lang w:val="es-ES"/>
        </w:rPr>
        <w:t xml:space="preserve"> 2</w:t>
      </w:r>
      <w:r w:rsidR="00B32427" w:rsidRPr="00004800">
        <w:rPr>
          <w:lang w:val="es-ES"/>
        </w:rPr>
        <w:t>.188</w:t>
      </w:r>
      <w:r w:rsidR="00547C8B" w:rsidRPr="00004800">
        <w:rPr>
          <w:lang w:val="es-ES"/>
        </w:rPr>
        <w:t>.</w:t>
      </w:r>
      <w:r w:rsidR="00615F49" w:rsidRPr="00004800">
        <w:rPr>
          <w:lang w:val="es-ES"/>
        </w:rPr>
        <w:t>8</w:t>
      </w:r>
      <w:r w:rsidR="00547C8B" w:rsidRPr="00004800">
        <w:rPr>
          <w:lang w:val="es-ES"/>
        </w:rPr>
        <w:t>00</w:t>
      </w:r>
      <w:r w:rsidR="00615F49" w:rsidRPr="00004800">
        <w:rPr>
          <w:lang w:val="es-ES"/>
        </w:rPr>
        <w:t xml:space="preserve"> lei; </w:t>
      </w:r>
      <w:r w:rsidR="00B32427" w:rsidRPr="00004800">
        <w:rPr>
          <w:lang w:val="es-ES"/>
        </w:rPr>
        <w:t>el gasto medio a</w:t>
      </w:r>
      <w:r w:rsidR="00547C8B" w:rsidRPr="00004800">
        <w:rPr>
          <w:lang w:val="es-ES"/>
        </w:rPr>
        <w:t>nual por beneficiario fue de 20.</w:t>
      </w:r>
      <w:r w:rsidR="00615F49" w:rsidRPr="00004800">
        <w:rPr>
          <w:lang w:val="es-ES"/>
        </w:rPr>
        <w:t>27</w:t>
      </w:r>
      <w:r w:rsidR="00547C8B" w:rsidRPr="00004800">
        <w:rPr>
          <w:lang w:val="es-ES"/>
        </w:rPr>
        <w:t>0</w:t>
      </w:r>
      <w:r w:rsidR="00B56405">
        <w:rPr>
          <w:lang w:val="es-ES"/>
        </w:rPr>
        <w:t xml:space="preserve"> lei.</w:t>
      </w:r>
    </w:p>
    <w:p w:rsidR="00615F49" w:rsidRPr="00004800" w:rsidRDefault="009A092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Como se</w:t>
      </w:r>
      <w:r w:rsidR="000220F7" w:rsidRPr="00004800">
        <w:rPr>
          <w:lang w:val="es-ES"/>
        </w:rPr>
        <w:t xml:space="preserve"> ha mencionado </w:t>
      </w:r>
      <w:r w:rsidRPr="00004800">
        <w:rPr>
          <w:lang w:val="es-ES"/>
        </w:rPr>
        <w:t xml:space="preserve">anteriormente, </w:t>
      </w:r>
      <w:r w:rsidR="00376652">
        <w:rPr>
          <w:lang w:val="es-ES"/>
        </w:rPr>
        <w:t xml:space="preserve">hay </w:t>
      </w:r>
      <w:r w:rsidR="00376652" w:rsidRPr="00004800">
        <w:rPr>
          <w:lang w:val="es-ES"/>
        </w:rPr>
        <w:t xml:space="preserve">dos hogares para niños con discapacidad mental </w:t>
      </w:r>
      <w:r w:rsidR="00376652">
        <w:rPr>
          <w:lang w:val="es-ES"/>
        </w:rPr>
        <w:t xml:space="preserve">financiados por </w:t>
      </w:r>
      <w:r w:rsidRPr="00004800">
        <w:rPr>
          <w:lang w:val="es-ES"/>
        </w:rPr>
        <w:t xml:space="preserve">el Ministerio de Protección Social, </w:t>
      </w:r>
      <w:r w:rsidR="00BA2E7C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Familia"/>
        </w:smartTagPr>
        <w:r w:rsidR="00BA2E7C">
          <w:rPr>
            <w:lang w:val="es-ES"/>
          </w:rPr>
          <w:t>la Familia</w:t>
        </w:r>
      </w:smartTag>
      <w:r w:rsidR="00BA2E7C">
        <w:rPr>
          <w:lang w:val="es-ES"/>
        </w:rPr>
        <w:t xml:space="preserve"> y del Niño</w:t>
      </w:r>
      <w:r w:rsidR="00376652">
        <w:rPr>
          <w:lang w:val="es-ES"/>
        </w:rPr>
        <w:t>, uno</w:t>
      </w:r>
      <w:r w:rsidRPr="00004800">
        <w:rPr>
          <w:lang w:val="es-ES"/>
        </w:rPr>
        <w:t xml:space="preserve"> e</w:t>
      </w:r>
      <w:r w:rsidR="00615F49" w:rsidRPr="00004800">
        <w:rPr>
          <w:lang w:val="es-ES"/>
        </w:rPr>
        <w:t>n Hancesti (</w:t>
      </w:r>
      <w:r w:rsidRPr="00004800">
        <w:rPr>
          <w:lang w:val="es-ES"/>
        </w:rPr>
        <w:t>para niñas</w:t>
      </w:r>
      <w:r w:rsidR="00615F49" w:rsidRPr="00004800">
        <w:rPr>
          <w:lang w:val="es-ES"/>
        </w:rPr>
        <w:t xml:space="preserve">) </w:t>
      </w:r>
      <w:r w:rsidRPr="00004800">
        <w:rPr>
          <w:lang w:val="es-ES"/>
        </w:rPr>
        <w:t xml:space="preserve">y </w:t>
      </w:r>
      <w:r w:rsidR="00376652">
        <w:rPr>
          <w:lang w:val="es-ES"/>
        </w:rPr>
        <w:t>otro en</w:t>
      </w:r>
      <w:r w:rsidR="00615F49" w:rsidRPr="00004800">
        <w:rPr>
          <w:lang w:val="es-ES"/>
        </w:rPr>
        <w:t xml:space="preserve"> Orhei (</w:t>
      </w:r>
      <w:r w:rsidRPr="00004800">
        <w:rPr>
          <w:lang w:val="es-ES"/>
        </w:rPr>
        <w:t>para niños</w:t>
      </w:r>
      <w:r w:rsidR="00615F49" w:rsidRPr="00004800">
        <w:rPr>
          <w:lang w:val="es-ES"/>
        </w:rPr>
        <w:t xml:space="preserve">). </w:t>
      </w:r>
      <w:r w:rsidR="002C27A6" w:rsidRPr="00004800">
        <w:rPr>
          <w:lang w:val="es-ES"/>
        </w:rPr>
        <w:t>Ambas instituciones prestan servicios de logoterapia</w:t>
      </w:r>
      <w:r w:rsidR="00615F49" w:rsidRPr="00004800">
        <w:rPr>
          <w:lang w:val="es-ES"/>
        </w:rPr>
        <w:t xml:space="preserve">, </w:t>
      </w:r>
      <w:r w:rsidR="000220F7" w:rsidRPr="00004800">
        <w:rPr>
          <w:lang w:val="es-ES"/>
        </w:rPr>
        <w:t>cinesi</w:t>
      </w:r>
      <w:r w:rsidR="002C27A6" w:rsidRPr="00004800">
        <w:rPr>
          <w:lang w:val="es-ES"/>
        </w:rPr>
        <w:t>terapia</w:t>
      </w:r>
      <w:r w:rsidR="00615F49" w:rsidRPr="00004800">
        <w:rPr>
          <w:lang w:val="es-ES"/>
        </w:rPr>
        <w:t>, ergo</w:t>
      </w:r>
      <w:r w:rsidR="002C27A6" w:rsidRPr="00004800">
        <w:rPr>
          <w:lang w:val="es-ES"/>
        </w:rPr>
        <w:t>terapia</w:t>
      </w:r>
      <w:r w:rsidR="00615F49" w:rsidRPr="00004800">
        <w:rPr>
          <w:lang w:val="es-ES"/>
        </w:rPr>
        <w:t xml:space="preserve">, </w:t>
      </w:r>
      <w:r w:rsidR="002C27A6" w:rsidRPr="00004800">
        <w:rPr>
          <w:lang w:val="es-ES"/>
        </w:rPr>
        <w:t>fisioterapia y servicios especializados para personas con discapacidad física,</w:t>
      </w:r>
      <w:r w:rsidR="00E03370" w:rsidRPr="00004800">
        <w:rPr>
          <w:lang w:val="es-ES"/>
        </w:rPr>
        <w:t xml:space="preserve"> como </w:t>
      </w:r>
      <w:r w:rsidR="002C27A6" w:rsidRPr="00004800">
        <w:rPr>
          <w:lang w:val="es-ES"/>
        </w:rPr>
        <w:t xml:space="preserve">rampas de acceso, barras de </w:t>
      </w:r>
      <w:r w:rsidR="00376652">
        <w:rPr>
          <w:lang w:val="es-ES"/>
        </w:rPr>
        <w:t>apoyo</w:t>
      </w:r>
      <w:r w:rsidR="002C27A6" w:rsidRPr="00004800">
        <w:rPr>
          <w:lang w:val="es-ES"/>
        </w:rPr>
        <w:t>, sillas de ruedas</w:t>
      </w:r>
      <w:r w:rsidR="00615F49" w:rsidRPr="00004800">
        <w:rPr>
          <w:lang w:val="es-ES"/>
        </w:rPr>
        <w:t>,</w:t>
      </w:r>
      <w:r w:rsidR="00E03370" w:rsidRPr="00004800">
        <w:rPr>
          <w:lang w:val="es-ES"/>
        </w:rPr>
        <w:t xml:space="preserve"> aparatos </w:t>
      </w:r>
      <w:r w:rsidR="004D381B" w:rsidRPr="00004800">
        <w:rPr>
          <w:lang w:val="es-ES"/>
        </w:rPr>
        <w:t>de ayuda para</w:t>
      </w:r>
      <w:r w:rsidR="00E03370" w:rsidRPr="00004800">
        <w:rPr>
          <w:lang w:val="es-ES"/>
        </w:rPr>
        <w:t xml:space="preserve"> los movimientos</w:t>
      </w:r>
      <w:r w:rsidR="00615F49" w:rsidRPr="00004800">
        <w:rPr>
          <w:lang w:val="es-ES"/>
        </w:rPr>
        <w:t xml:space="preserve">, </w:t>
      </w:r>
      <w:r w:rsidR="002C27A6" w:rsidRPr="00004800">
        <w:rPr>
          <w:lang w:val="es-ES"/>
        </w:rPr>
        <w:t>instalaciones sanitarias adaptadas</w:t>
      </w:r>
      <w:r w:rsidR="00615F49" w:rsidRPr="00004800">
        <w:rPr>
          <w:lang w:val="es-ES"/>
        </w:rPr>
        <w:t>,</w:t>
      </w:r>
      <w:r w:rsidR="00E03370" w:rsidRPr="00004800">
        <w:rPr>
          <w:lang w:val="es-ES"/>
        </w:rPr>
        <w:t xml:space="preserve"> aparatos ortopédicos</w:t>
      </w:r>
      <w:r w:rsidR="00615F49" w:rsidRPr="00004800">
        <w:rPr>
          <w:lang w:val="es-ES"/>
        </w:rPr>
        <w:t>/</w:t>
      </w:r>
      <w:r w:rsidR="001479D0" w:rsidRPr="00004800">
        <w:rPr>
          <w:lang w:val="es-ES"/>
        </w:rPr>
        <w:t>prótesis</w:t>
      </w:r>
      <w:r w:rsidR="00615F49" w:rsidRPr="00004800">
        <w:rPr>
          <w:lang w:val="es-ES"/>
        </w:rPr>
        <w:t xml:space="preserve">, </w:t>
      </w:r>
      <w:r w:rsidR="001479D0" w:rsidRPr="00004800">
        <w:rPr>
          <w:lang w:val="es-ES"/>
        </w:rPr>
        <w:t>gimnasia terapéutica y masajes</w:t>
      </w:r>
      <w:r w:rsidR="00615F49" w:rsidRPr="00004800">
        <w:rPr>
          <w:lang w:val="es-ES"/>
        </w:rPr>
        <w:t xml:space="preserve">. </w:t>
      </w:r>
      <w:r w:rsidR="00EA6387" w:rsidRPr="00004800">
        <w:rPr>
          <w:lang w:val="es-ES"/>
        </w:rPr>
        <w:t>E</w:t>
      </w:r>
      <w:r w:rsidR="005765E8" w:rsidRPr="00004800">
        <w:rPr>
          <w:lang w:val="es-ES"/>
        </w:rPr>
        <w:t>n e</w:t>
      </w:r>
      <w:r w:rsidR="00EA6387" w:rsidRPr="00004800">
        <w:rPr>
          <w:lang w:val="es-ES"/>
        </w:rPr>
        <w:t>st</w:t>
      </w:r>
      <w:r w:rsidR="00376652">
        <w:rPr>
          <w:lang w:val="es-ES"/>
        </w:rPr>
        <w:t>o</w:t>
      </w:r>
      <w:r w:rsidR="00EA6387" w:rsidRPr="00004800">
        <w:rPr>
          <w:lang w:val="es-ES"/>
        </w:rPr>
        <w:t xml:space="preserve">s </w:t>
      </w:r>
      <w:r w:rsidR="00376652">
        <w:rPr>
          <w:lang w:val="es-ES"/>
        </w:rPr>
        <w:t>centros</w:t>
      </w:r>
      <w:r w:rsidR="00EA6387" w:rsidRPr="00004800">
        <w:rPr>
          <w:lang w:val="es-ES"/>
        </w:rPr>
        <w:t xml:space="preserve"> también </w:t>
      </w:r>
      <w:r w:rsidR="005765E8" w:rsidRPr="00004800">
        <w:rPr>
          <w:lang w:val="es-ES"/>
        </w:rPr>
        <w:t xml:space="preserve">se </w:t>
      </w:r>
      <w:r w:rsidR="00EA6387" w:rsidRPr="00004800">
        <w:rPr>
          <w:lang w:val="es-ES"/>
        </w:rPr>
        <w:t>imparte enseñanza</w:t>
      </w:r>
      <w:r w:rsidR="00E03370" w:rsidRPr="00004800">
        <w:rPr>
          <w:lang w:val="es-ES"/>
        </w:rPr>
        <w:t xml:space="preserve"> extraescolar</w:t>
      </w:r>
      <w:r w:rsidR="00EA6387" w:rsidRPr="00004800">
        <w:rPr>
          <w:lang w:val="es-ES"/>
        </w:rPr>
        <w:t>, por ejemplo deportes, bordado, bellas artes</w:t>
      </w:r>
      <w:r w:rsidR="00E03370" w:rsidRPr="00004800">
        <w:rPr>
          <w:lang w:val="es-ES"/>
        </w:rPr>
        <w:t>, etc.</w:t>
      </w:r>
      <w:r w:rsidR="00615F49" w:rsidRPr="00004800">
        <w:rPr>
          <w:lang w:val="es-ES"/>
        </w:rPr>
        <w:t xml:space="preserve"> </w:t>
      </w:r>
      <w:r w:rsidR="00376652">
        <w:rPr>
          <w:lang w:val="es-ES"/>
        </w:rPr>
        <w:t>Se ofrecen</w:t>
      </w:r>
      <w:r w:rsidR="0095041B" w:rsidRPr="00004800">
        <w:rPr>
          <w:lang w:val="es-ES"/>
        </w:rPr>
        <w:t xml:space="preserve"> asimismo talleres</w:t>
      </w:r>
      <w:r w:rsidR="00E03370" w:rsidRPr="00004800">
        <w:rPr>
          <w:lang w:val="es-ES"/>
        </w:rPr>
        <w:t xml:space="preserve"> de </w:t>
      </w:r>
      <w:r w:rsidR="0095041B" w:rsidRPr="00004800">
        <w:rPr>
          <w:lang w:val="es-ES"/>
        </w:rPr>
        <w:t>economía doméstica, sast</w:t>
      </w:r>
      <w:r w:rsidR="002420A3" w:rsidRPr="00004800">
        <w:rPr>
          <w:lang w:val="es-ES"/>
        </w:rPr>
        <w:t>r</w:t>
      </w:r>
      <w:r w:rsidR="0095041B" w:rsidRPr="00004800">
        <w:rPr>
          <w:lang w:val="es-ES"/>
        </w:rPr>
        <w:t xml:space="preserve">ería, cocina, carpintería y </w:t>
      </w:r>
      <w:r w:rsidR="00376652">
        <w:rPr>
          <w:lang w:val="es-ES"/>
        </w:rPr>
        <w:t>zapatería.</w:t>
      </w:r>
    </w:p>
    <w:p w:rsidR="00615F49" w:rsidRPr="00004800" w:rsidRDefault="00BF615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Mientras el niño está en la institución, la familia recibe asesor</w:t>
      </w:r>
      <w:r w:rsidR="00423A3E">
        <w:rPr>
          <w:lang w:val="es-ES"/>
        </w:rPr>
        <w:t>amiento y asistencia social </w:t>
      </w:r>
      <w:r w:rsidRPr="00004800">
        <w:rPr>
          <w:lang w:val="es-ES"/>
        </w:rPr>
        <w:t xml:space="preserve">con objeto de facilitar la reintegración del </w:t>
      </w:r>
      <w:r w:rsidR="006F4B98">
        <w:rPr>
          <w:lang w:val="es-ES"/>
        </w:rPr>
        <w:t>niño</w:t>
      </w:r>
      <w:r w:rsidRPr="00004800">
        <w:rPr>
          <w:lang w:val="es-ES"/>
        </w:rPr>
        <w:t xml:space="preserve">, pero este tipo de ayuda se presta esporádicamente y no </w:t>
      </w:r>
      <w:r w:rsidR="00C963E1">
        <w:rPr>
          <w:lang w:val="es-ES"/>
        </w:rPr>
        <w:t>como un</w:t>
      </w:r>
      <w:r w:rsidR="005615DB" w:rsidRPr="00004800">
        <w:rPr>
          <w:lang w:val="es-ES"/>
        </w:rPr>
        <w:t xml:space="preserve"> cometido </w:t>
      </w:r>
      <w:r w:rsidRPr="00004800">
        <w:rPr>
          <w:lang w:val="es-ES"/>
        </w:rPr>
        <w:t>primordial.</w:t>
      </w:r>
      <w:r w:rsidR="005615DB" w:rsidRPr="00004800">
        <w:rPr>
          <w:lang w:val="es-ES"/>
        </w:rPr>
        <w:t xml:space="preserve"> A este respecto</w:t>
      </w:r>
      <w:r w:rsidRPr="00004800">
        <w:rPr>
          <w:lang w:val="es-ES"/>
        </w:rPr>
        <w:t xml:space="preserve">, es necesario realizar con mayor cuidado evaluaciones médicas, psicológicas y pedagógicas, a fin de determinar </w:t>
      </w:r>
      <w:r w:rsidR="00C963E1">
        <w:rPr>
          <w:lang w:val="es-ES"/>
        </w:rPr>
        <w:t>qué</w:t>
      </w:r>
      <w:r w:rsidRPr="00004800">
        <w:rPr>
          <w:lang w:val="es-ES"/>
        </w:rPr>
        <w:t xml:space="preserve"> niños necesitan </w:t>
      </w:r>
      <w:r w:rsidR="00C963E1">
        <w:rPr>
          <w:lang w:val="es-ES"/>
        </w:rPr>
        <w:t>recibir formación</w:t>
      </w:r>
      <w:r w:rsidRPr="00004800">
        <w:rPr>
          <w:lang w:val="es-ES"/>
        </w:rPr>
        <w:t xml:space="preserve"> en el sistema educativo ordinario</w:t>
      </w:r>
      <w:r w:rsidR="00C963E1">
        <w:rPr>
          <w:lang w:val="es-ES"/>
        </w:rPr>
        <w:t>.</w:t>
      </w:r>
    </w:p>
    <w:p w:rsidR="00615F49" w:rsidRPr="00004800" w:rsidRDefault="00B50B5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Además, se necesita </w:t>
      </w:r>
      <w:r w:rsidR="00F87D00">
        <w:rPr>
          <w:lang w:val="es-ES"/>
        </w:rPr>
        <w:t>formación</w:t>
      </w:r>
      <w:r w:rsidR="005615DB" w:rsidRPr="00004800">
        <w:rPr>
          <w:lang w:val="es-ES"/>
        </w:rPr>
        <w:t xml:space="preserve"> profesional </w:t>
      </w:r>
      <w:r w:rsidRPr="00004800">
        <w:rPr>
          <w:lang w:val="es-ES"/>
        </w:rPr>
        <w:t>y</w:t>
      </w:r>
      <w:r w:rsidR="005615DB" w:rsidRPr="00004800">
        <w:rPr>
          <w:lang w:val="es-ES"/>
        </w:rPr>
        <w:t xml:space="preserve"> preparación práctica </w:t>
      </w:r>
      <w:r w:rsidRPr="00004800">
        <w:rPr>
          <w:lang w:val="es-ES"/>
        </w:rPr>
        <w:t>para la vida activa y se deben fomentar los servicios que promueve</w:t>
      </w:r>
      <w:r w:rsidR="00CD44FD" w:rsidRPr="00004800">
        <w:rPr>
          <w:lang w:val="es-ES"/>
        </w:rPr>
        <w:t>n</w:t>
      </w:r>
      <w:r w:rsidRPr="00004800">
        <w:rPr>
          <w:lang w:val="es-ES"/>
        </w:rPr>
        <w:t xml:space="preserve"> la colaboración en el ámbito de la comunidad </w:t>
      </w:r>
      <w:r w:rsidR="00CD44FD" w:rsidRPr="00004800">
        <w:rPr>
          <w:lang w:val="es-ES"/>
        </w:rPr>
        <w:t>y</w:t>
      </w:r>
      <w:r w:rsidRPr="00004800">
        <w:rPr>
          <w:lang w:val="es-ES"/>
        </w:rPr>
        <w:t xml:space="preserve"> la integración social y familiar, junto con otras medidas para mejorar la capacidad del personal empleado en las instituciones</w:t>
      </w:r>
      <w:r w:rsidR="00B02A2C">
        <w:rPr>
          <w:lang w:val="es-ES"/>
        </w:rPr>
        <w:t>.</w:t>
      </w:r>
    </w:p>
    <w:p w:rsidR="00615F49" w:rsidRPr="00004800" w:rsidRDefault="004B5CC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Los gastos</w:t>
      </w:r>
      <w:r w:rsidR="005615DB" w:rsidRPr="00004800">
        <w:rPr>
          <w:lang w:val="es-ES"/>
        </w:rPr>
        <w:t xml:space="preserve"> de </w:t>
      </w:r>
      <w:r w:rsidRPr="00004800">
        <w:rPr>
          <w:lang w:val="es-ES"/>
        </w:rPr>
        <w:t>mantenimiento de estos hogares han aumentado continuamente durante el</w:t>
      </w:r>
      <w:r w:rsidR="005615DB" w:rsidRPr="00004800">
        <w:rPr>
          <w:lang w:val="es-ES"/>
        </w:rPr>
        <w:t xml:space="preserve"> período </w:t>
      </w:r>
      <w:r w:rsidR="00615F49" w:rsidRPr="00004800">
        <w:rPr>
          <w:lang w:val="es-ES"/>
        </w:rPr>
        <w:t>2000-2006 (</w:t>
      </w:r>
      <w:r w:rsidR="006236E8" w:rsidRPr="00004800">
        <w:rPr>
          <w:lang w:val="es-ES"/>
        </w:rPr>
        <w:t>c</w:t>
      </w:r>
      <w:r w:rsidR="005D79E2" w:rsidRPr="00004800">
        <w:rPr>
          <w:lang w:val="es-ES"/>
        </w:rPr>
        <w:t>uadro</w:t>
      </w:r>
      <w:r w:rsidR="005615DB" w:rsidRPr="00004800">
        <w:rPr>
          <w:lang w:val="es-ES"/>
        </w:rPr>
        <w:t xml:space="preserve"> 23</w:t>
      </w:r>
      <w:r w:rsidR="00436314">
        <w:rPr>
          <w:lang w:val="es-ES"/>
        </w:rPr>
        <w:t>).</w:t>
      </w:r>
    </w:p>
    <w:p w:rsidR="00615F49" w:rsidRPr="00004800" w:rsidRDefault="005D79E2" w:rsidP="00486E7E">
      <w:pPr>
        <w:tabs>
          <w:tab w:val="left" w:pos="0"/>
          <w:tab w:val="left" w:pos="360"/>
          <w:tab w:val="left" w:pos="720"/>
        </w:tabs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23</w:t>
      </w:r>
      <w:r w:rsidR="003F6EE7">
        <w:rPr>
          <w:b/>
          <w:lang w:val="es-ES"/>
        </w:rPr>
        <w:t xml:space="preserve">.  </w:t>
      </w:r>
      <w:r w:rsidR="00615F49" w:rsidRPr="00004800">
        <w:rPr>
          <w:b/>
          <w:lang w:val="es-ES"/>
        </w:rPr>
        <w:t>Cost</w:t>
      </w:r>
      <w:r w:rsidR="00037758" w:rsidRPr="00004800">
        <w:rPr>
          <w:b/>
          <w:lang w:val="es-ES"/>
        </w:rPr>
        <w:t xml:space="preserve">o de los hogares de rehabilitación </w:t>
      </w:r>
      <w:r w:rsidR="00C13EA2" w:rsidRPr="00004800">
        <w:rPr>
          <w:b/>
          <w:lang w:val="es-ES"/>
        </w:rPr>
        <w:t>de</w:t>
      </w:r>
      <w:r w:rsidR="00037758" w:rsidRPr="00004800">
        <w:rPr>
          <w:b/>
          <w:lang w:val="es-ES"/>
        </w:rPr>
        <w:t xml:space="preserve"> </w:t>
      </w:r>
      <w:r w:rsidR="00615F49" w:rsidRPr="00004800">
        <w:rPr>
          <w:b/>
          <w:lang w:val="es-ES"/>
        </w:rPr>
        <w:t xml:space="preserve">Orhei </w:t>
      </w:r>
      <w:r w:rsidR="00037758" w:rsidRPr="00004800">
        <w:rPr>
          <w:b/>
          <w:lang w:val="es-ES"/>
        </w:rPr>
        <w:t>y</w:t>
      </w:r>
      <w:r w:rsidR="00615F49" w:rsidRPr="00004800">
        <w:rPr>
          <w:b/>
          <w:lang w:val="es-ES"/>
        </w:rPr>
        <w:t xml:space="preserve"> Hancesti</w:t>
      </w:r>
      <w:r w:rsidR="00923E74" w:rsidRPr="00004800">
        <w:rPr>
          <w:b/>
          <w:lang w:val="es-ES"/>
        </w:rPr>
        <w:t>,</w:t>
      </w:r>
      <w:r w:rsidR="00615F49" w:rsidRPr="00004800">
        <w:rPr>
          <w:b/>
          <w:lang w:val="es-ES"/>
        </w:rPr>
        <w:t xml:space="preserve"> 2000–2006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2"/>
        <w:gridCol w:w="1096"/>
        <w:gridCol w:w="929"/>
        <w:gridCol w:w="929"/>
        <w:gridCol w:w="929"/>
        <w:gridCol w:w="929"/>
        <w:gridCol w:w="929"/>
        <w:gridCol w:w="1029"/>
        <w:gridCol w:w="1029"/>
      </w:tblGrid>
      <w:tr w:rsidR="00615F49" w:rsidRPr="00004800">
        <w:trPr>
          <w:cantSplit/>
          <w:trHeight w:val="330"/>
        </w:trPr>
        <w:tc>
          <w:tcPr>
            <w:tcW w:w="962" w:type="pct"/>
            <w:vMerge w:val="restart"/>
            <w:vAlign w:val="center"/>
          </w:tcPr>
          <w:p w:rsidR="00615F49" w:rsidRPr="00004800" w:rsidRDefault="00A0004C" w:rsidP="003F6EE7">
            <w:pPr>
              <w:tabs>
                <w:tab w:val="left" w:pos="0"/>
                <w:tab w:val="left" w:pos="83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Categoría de gasto</w:t>
            </w:r>
          </w:p>
        </w:tc>
        <w:tc>
          <w:tcPr>
            <w:tcW w:w="608" w:type="pct"/>
            <w:vMerge w:val="restar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Uni</w:t>
            </w:r>
            <w:r w:rsidR="00A0004C" w:rsidRPr="00004800">
              <w:rPr>
                <w:bCs/>
                <w:sz w:val="20"/>
                <w:lang w:val="es-ES"/>
              </w:rPr>
              <w:t>dad</w:t>
            </w:r>
          </w:p>
        </w:tc>
        <w:tc>
          <w:tcPr>
            <w:tcW w:w="3430" w:type="pct"/>
            <w:gridSpan w:val="7"/>
            <w:vAlign w:val="center"/>
          </w:tcPr>
          <w:p w:rsidR="00615F49" w:rsidRPr="00004800" w:rsidRDefault="00A0004C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Año</w:t>
            </w:r>
          </w:p>
        </w:tc>
      </w:tr>
      <w:tr w:rsidR="00615F49" w:rsidRPr="00004800">
        <w:trPr>
          <w:cantSplit/>
          <w:trHeight w:val="315"/>
        </w:trPr>
        <w:tc>
          <w:tcPr>
            <w:tcW w:w="962" w:type="pct"/>
            <w:vMerge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83"/>
                <w:tab w:val="left" w:pos="360"/>
                <w:tab w:val="left" w:pos="720"/>
              </w:tabs>
              <w:spacing w:before="60" w:after="60"/>
              <w:rPr>
                <w:bCs/>
                <w:sz w:val="20"/>
                <w:lang w:val="es-ES"/>
              </w:rPr>
            </w:pPr>
          </w:p>
        </w:tc>
        <w:tc>
          <w:tcPr>
            <w:tcW w:w="608" w:type="pct"/>
            <w:vMerge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20"/>
                <w:lang w:val="es-ES"/>
              </w:rPr>
            </w:pP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2000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2001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2002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2003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2004</w:t>
            </w:r>
          </w:p>
        </w:tc>
        <w:tc>
          <w:tcPr>
            <w:tcW w:w="534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2005</w:t>
            </w:r>
          </w:p>
        </w:tc>
        <w:tc>
          <w:tcPr>
            <w:tcW w:w="535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2006</w:t>
            </w:r>
          </w:p>
        </w:tc>
      </w:tr>
      <w:tr w:rsidR="00615F49" w:rsidRPr="00004800" w:rsidTr="003F6EE7">
        <w:trPr>
          <w:trHeight w:val="630"/>
        </w:trPr>
        <w:tc>
          <w:tcPr>
            <w:tcW w:w="962" w:type="pct"/>
          </w:tcPr>
          <w:p w:rsidR="00615F49" w:rsidRPr="00004800" w:rsidRDefault="00A0004C" w:rsidP="003F6EE7">
            <w:pPr>
              <w:tabs>
                <w:tab w:val="left" w:pos="0"/>
                <w:tab w:val="left" w:pos="83"/>
                <w:tab w:val="left" w:pos="360"/>
                <w:tab w:val="left" w:pos="720"/>
              </w:tabs>
              <w:spacing w:before="60" w:after="60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Gastos totales,</w:t>
            </w:r>
            <w:r w:rsidR="00615F49" w:rsidRPr="00004800">
              <w:rPr>
                <w:bCs/>
                <w:sz w:val="20"/>
                <w:lang w:val="es-ES"/>
              </w:rPr>
              <w:t xml:space="preserve"> </w:t>
            </w:r>
            <w:r w:rsidR="00923E74" w:rsidRPr="00004800">
              <w:rPr>
                <w:sz w:val="20"/>
                <w:lang w:val="es-ES"/>
              </w:rPr>
              <w:t>incluid</w:t>
            </w:r>
            <w:r w:rsidR="00436314">
              <w:rPr>
                <w:sz w:val="20"/>
                <w:lang w:val="es-ES"/>
              </w:rPr>
              <w:t>o</w:t>
            </w:r>
            <w:r w:rsidR="00923E74" w:rsidRPr="00004800">
              <w:rPr>
                <w:sz w:val="20"/>
                <w:lang w:val="es-ES"/>
              </w:rPr>
              <w:t>s</w:t>
            </w:r>
            <w:r w:rsidR="00615F49" w:rsidRPr="00004800">
              <w:rPr>
                <w:sz w:val="20"/>
                <w:lang w:val="es-ES"/>
              </w:rPr>
              <w:t>:</w:t>
            </w:r>
          </w:p>
        </w:tc>
        <w:tc>
          <w:tcPr>
            <w:tcW w:w="608" w:type="pct"/>
            <w:vAlign w:val="center"/>
          </w:tcPr>
          <w:p w:rsidR="00615F49" w:rsidRPr="00004800" w:rsidRDefault="00A0004C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Miles de</w:t>
            </w:r>
            <w:r w:rsidR="00615F49" w:rsidRPr="00004800">
              <w:rPr>
                <w:sz w:val="20"/>
                <w:lang w:val="es-ES"/>
              </w:rPr>
              <w:t xml:space="preserve"> lei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  <w:r w:rsidR="00BA250F" w:rsidRPr="00004800">
              <w:rPr>
                <w:sz w:val="20"/>
                <w:lang w:val="es-ES"/>
              </w:rPr>
              <w:t>.</w:t>
            </w:r>
            <w:r w:rsidRPr="00004800">
              <w:rPr>
                <w:sz w:val="20"/>
                <w:lang w:val="es-ES"/>
              </w:rPr>
              <w:t>620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6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  <w:r w:rsidR="00BA250F" w:rsidRPr="00004800">
              <w:rPr>
                <w:sz w:val="20"/>
                <w:lang w:val="es-ES"/>
              </w:rPr>
              <w:t>.</w:t>
            </w:r>
            <w:r w:rsidRPr="00004800">
              <w:rPr>
                <w:sz w:val="20"/>
                <w:lang w:val="es-ES"/>
              </w:rPr>
              <w:t>654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5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</w:t>
            </w:r>
            <w:r w:rsidR="00BA250F" w:rsidRPr="00004800">
              <w:rPr>
                <w:sz w:val="20"/>
                <w:lang w:val="es-ES"/>
              </w:rPr>
              <w:t>.</w:t>
            </w:r>
            <w:r w:rsidRPr="00004800">
              <w:rPr>
                <w:sz w:val="20"/>
                <w:lang w:val="es-ES"/>
              </w:rPr>
              <w:t>006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</w:t>
            </w:r>
            <w:r w:rsidR="006F2679" w:rsidRPr="00004800">
              <w:rPr>
                <w:sz w:val="20"/>
                <w:lang w:val="es-ES"/>
              </w:rPr>
              <w:t>.</w:t>
            </w:r>
            <w:r w:rsidRPr="00004800">
              <w:rPr>
                <w:sz w:val="20"/>
                <w:lang w:val="es-ES"/>
              </w:rPr>
              <w:t>655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7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</w:t>
            </w:r>
            <w:r w:rsidR="00BA250F" w:rsidRPr="00004800">
              <w:rPr>
                <w:sz w:val="20"/>
                <w:lang w:val="es-ES"/>
              </w:rPr>
              <w:t>.</w:t>
            </w:r>
            <w:r w:rsidRPr="00004800">
              <w:rPr>
                <w:sz w:val="20"/>
                <w:lang w:val="es-ES"/>
              </w:rPr>
              <w:t>884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534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</w:t>
            </w:r>
            <w:r w:rsidR="00BA250F" w:rsidRPr="00004800">
              <w:rPr>
                <w:sz w:val="20"/>
                <w:lang w:val="es-ES"/>
              </w:rPr>
              <w:t>.</w:t>
            </w:r>
            <w:r w:rsidRPr="00004800">
              <w:rPr>
                <w:sz w:val="20"/>
                <w:lang w:val="es-ES"/>
              </w:rPr>
              <w:t>748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6</w:t>
            </w:r>
          </w:p>
        </w:tc>
        <w:tc>
          <w:tcPr>
            <w:tcW w:w="535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</w:t>
            </w:r>
            <w:r w:rsidR="00BA250F" w:rsidRPr="00004800">
              <w:rPr>
                <w:sz w:val="20"/>
                <w:lang w:val="es-ES"/>
              </w:rPr>
              <w:t>.</w:t>
            </w:r>
            <w:r w:rsidRPr="00004800">
              <w:rPr>
                <w:sz w:val="20"/>
                <w:lang w:val="es-ES"/>
              </w:rPr>
              <w:t>330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2</w:t>
            </w:r>
          </w:p>
        </w:tc>
      </w:tr>
      <w:tr w:rsidR="00615F49" w:rsidRPr="00004800" w:rsidTr="003F6EE7">
        <w:trPr>
          <w:trHeight w:val="315"/>
        </w:trPr>
        <w:tc>
          <w:tcPr>
            <w:tcW w:w="962" w:type="pct"/>
          </w:tcPr>
          <w:p w:rsidR="00615F49" w:rsidRPr="00004800" w:rsidRDefault="004B6D43" w:rsidP="003F6EE7">
            <w:pPr>
              <w:tabs>
                <w:tab w:val="left" w:pos="0"/>
                <w:tab w:val="left" w:pos="83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Alimentación</w:t>
            </w:r>
          </w:p>
        </w:tc>
        <w:tc>
          <w:tcPr>
            <w:tcW w:w="608" w:type="pct"/>
            <w:vAlign w:val="center"/>
          </w:tcPr>
          <w:p w:rsidR="00615F49" w:rsidRPr="00004800" w:rsidRDefault="00A0004C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Miles de </w:t>
            </w:r>
            <w:r w:rsidR="00615F49" w:rsidRPr="00004800">
              <w:rPr>
                <w:sz w:val="20"/>
                <w:lang w:val="es-ES"/>
              </w:rPr>
              <w:t>lei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432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8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926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5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  <w:r w:rsidR="00BA250F" w:rsidRPr="00004800">
              <w:rPr>
                <w:sz w:val="20"/>
                <w:lang w:val="es-ES"/>
              </w:rPr>
              <w:t>.</w:t>
            </w:r>
            <w:r w:rsidRPr="00004800">
              <w:rPr>
                <w:sz w:val="20"/>
                <w:lang w:val="es-ES"/>
              </w:rPr>
              <w:t>464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  <w:r w:rsidR="00BA250F" w:rsidRPr="00004800">
              <w:rPr>
                <w:sz w:val="20"/>
                <w:lang w:val="es-ES"/>
              </w:rPr>
              <w:t>.</w:t>
            </w:r>
            <w:r w:rsidRPr="00004800">
              <w:rPr>
                <w:sz w:val="20"/>
                <w:lang w:val="es-ES"/>
              </w:rPr>
              <w:t>081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  <w:r w:rsidR="00BA250F" w:rsidRPr="00004800">
              <w:rPr>
                <w:sz w:val="20"/>
                <w:lang w:val="es-ES"/>
              </w:rPr>
              <w:t>.</w:t>
            </w:r>
            <w:r w:rsidRPr="00004800">
              <w:rPr>
                <w:sz w:val="20"/>
                <w:lang w:val="es-ES"/>
              </w:rPr>
              <w:t>792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7</w:t>
            </w:r>
          </w:p>
        </w:tc>
        <w:tc>
          <w:tcPr>
            <w:tcW w:w="534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  <w:r w:rsidR="00BA250F" w:rsidRPr="00004800">
              <w:rPr>
                <w:sz w:val="20"/>
                <w:lang w:val="es-ES"/>
              </w:rPr>
              <w:t>.</w:t>
            </w:r>
            <w:r w:rsidRPr="00004800">
              <w:rPr>
                <w:sz w:val="20"/>
                <w:lang w:val="es-ES"/>
              </w:rPr>
              <w:t>118</w:t>
            </w:r>
          </w:p>
        </w:tc>
        <w:tc>
          <w:tcPr>
            <w:tcW w:w="535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  <w:r w:rsidR="00BA250F" w:rsidRPr="00004800">
              <w:rPr>
                <w:sz w:val="20"/>
                <w:lang w:val="es-ES"/>
              </w:rPr>
              <w:t>.</w:t>
            </w:r>
            <w:r w:rsidRPr="00004800">
              <w:rPr>
                <w:sz w:val="20"/>
                <w:lang w:val="es-ES"/>
              </w:rPr>
              <w:t>702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3</w:t>
            </w:r>
          </w:p>
        </w:tc>
      </w:tr>
      <w:tr w:rsidR="00615F49" w:rsidRPr="00004800" w:rsidTr="003F6EE7">
        <w:trPr>
          <w:trHeight w:val="315"/>
        </w:trPr>
        <w:tc>
          <w:tcPr>
            <w:tcW w:w="962" w:type="pct"/>
          </w:tcPr>
          <w:p w:rsidR="00615F49" w:rsidRPr="00004800" w:rsidRDefault="00F326D0" w:rsidP="003F6EE7">
            <w:pPr>
              <w:tabs>
                <w:tab w:val="left" w:pos="0"/>
                <w:tab w:val="left" w:pos="83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Medicamentos</w:t>
            </w:r>
          </w:p>
        </w:tc>
        <w:tc>
          <w:tcPr>
            <w:tcW w:w="608" w:type="pct"/>
            <w:vAlign w:val="center"/>
          </w:tcPr>
          <w:p w:rsidR="00615F49" w:rsidRPr="00004800" w:rsidRDefault="00A0004C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Miles de</w:t>
            </w:r>
            <w:r w:rsidR="00615F49" w:rsidRPr="00004800">
              <w:rPr>
                <w:sz w:val="20"/>
                <w:lang w:val="es-ES"/>
              </w:rPr>
              <w:t xml:space="preserve"> lei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54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225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8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419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452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462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9</w:t>
            </w:r>
          </w:p>
        </w:tc>
        <w:tc>
          <w:tcPr>
            <w:tcW w:w="534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530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2</w:t>
            </w:r>
          </w:p>
        </w:tc>
        <w:tc>
          <w:tcPr>
            <w:tcW w:w="535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770</w:t>
            </w:r>
          </w:p>
        </w:tc>
      </w:tr>
      <w:tr w:rsidR="00615F49" w:rsidRPr="00004800" w:rsidTr="003F6EE7">
        <w:trPr>
          <w:trHeight w:val="315"/>
        </w:trPr>
        <w:tc>
          <w:tcPr>
            <w:tcW w:w="962" w:type="pct"/>
          </w:tcPr>
          <w:p w:rsidR="00615F49" w:rsidRPr="00004800" w:rsidRDefault="00615F49" w:rsidP="003F6EE7">
            <w:pPr>
              <w:tabs>
                <w:tab w:val="left" w:pos="0"/>
                <w:tab w:val="left" w:pos="83"/>
                <w:tab w:val="left" w:pos="360"/>
                <w:tab w:val="left" w:pos="720"/>
              </w:tabs>
              <w:spacing w:before="60" w:after="60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N</w:t>
            </w:r>
            <w:r w:rsidR="004B6D43" w:rsidRPr="00004800">
              <w:rPr>
                <w:bCs/>
                <w:sz w:val="20"/>
                <w:lang w:val="es-ES"/>
              </w:rPr>
              <w:t xml:space="preserve">úmero de camas </w:t>
            </w:r>
          </w:p>
        </w:tc>
        <w:tc>
          <w:tcPr>
            <w:tcW w:w="608" w:type="pct"/>
            <w:vAlign w:val="center"/>
          </w:tcPr>
          <w:p w:rsidR="00615F49" w:rsidRPr="00004800" w:rsidRDefault="00A0004C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Unidade</w:t>
            </w:r>
            <w:r w:rsidR="00615F49" w:rsidRPr="00004800">
              <w:rPr>
                <w:sz w:val="20"/>
                <w:lang w:val="es-ES"/>
              </w:rPr>
              <w:t>s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310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630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530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530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580</w:t>
            </w:r>
          </w:p>
        </w:tc>
        <w:tc>
          <w:tcPr>
            <w:tcW w:w="534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610</w:t>
            </w:r>
          </w:p>
        </w:tc>
        <w:tc>
          <w:tcPr>
            <w:tcW w:w="535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630</w:t>
            </w:r>
          </w:p>
        </w:tc>
      </w:tr>
      <w:tr w:rsidR="00615F49" w:rsidRPr="00004800" w:rsidTr="003F6EE7">
        <w:trPr>
          <w:trHeight w:val="630"/>
        </w:trPr>
        <w:tc>
          <w:tcPr>
            <w:tcW w:w="962" w:type="pct"/>
          </w:tcPr>
          <w:p w:rsidR="00615F49" w:rsidRPr="00004800" w:rsidRDefault="004B6D43" w:rsidP="003F6EE7">
            <w:pPr>
              <w:tabs>
                <w:tab w:val="left" w:pos="0"/>
                <w:tab w:val="left" w:pos="83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Gasto</w:t>
            </w:r>
            <w:r w:rsidR="00923E74" w:rsidRPr="00004800">
              <w:rPr>
                <w:sz w:val="20"/>
                <w:lang w:val="es-ES"/>
              </w:rPr>
              <w:t>s</w:t>
            </w:r>
            <w:r w:rsidRPr="00004800">
              <w:rPr>
                <w:sz w:val="20"/>
                <w:lang w:val="es-ES"/>
              </w:rPr>
              <w:t xml:space="preserve"> por cama y año</w:t>
            </w:r>
          </w:p>
        </w:tc>
        <w:tc>
          <w:tcPr>
            <w:tcW w:w="608" w:type="pct"/>
            <w:vAlign w:val="center"/>
          </w:tcPr>
          <w:p w:rsidR="00615F49" w:rsidRPr="00004800" w:rsidRDefault="00A0004C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Miles de</w:t>
            </w:r>
            <w:r w:rsidR="00615F49" w:rsidRPr="00004800">
              <w:rPr>
                <w:sz w:val="20"/>
                <w:lang w:val="es-ES"/>
              </w:rPr>
              <w:t xml:space="preserve"> lei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23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8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45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56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32</w:t>
            </w:r>
          </w:p>
        </w:tc>
        <w:tc>
          <w:tcPr>
            <w:tcW w:w="534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9</w:t>
            </w:r>
          </w:p>
        </w:tc>
        <w:tc>
          <w:tcPr>
            <w:tcW w:w="535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24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33</w:t>
            </w:r>
          </w:p>
        </w:tc>
      </w:tr>
      <w:tr w:rsidR="00615F49" w:rsidRPr="00004800" w:rsidTr="003F6EE7">
        <w:trPr>
          <w:trHeight w:val="630"/>
        </w:trPr>
        <w:tc>
          <w:tcPr>
            <w:tcW w:w="962" w:type="pct"/>
          </w:tcPr>
          <w:p w:rsidR="00615F49" w:rsidRPr="00004800" w:rsidRDefault="00615F49" w:rsidP="003F6EE7">
            <w:pPr>
              <w:tabs>
                <w:tab w:val="left" w:pos="0"/>
                <w:tab w:val="left" w:pos="83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N</w:t>
            </w:r>
            <w:r w:rsidR="00420754" w:rsidRPr="00004800">
              <w:rPr>
                <w:sz w:val="20"/>
                <w:lang w:val="es-ES"/>
              </w:rPr>
              <w:t>úmero de días</w:t>
            </w:r>
            <w:r w:rsidR="00135A26" w:rsidRPr="00004800">
              <w:rPr>
                <w:sz w:val="20"/>
                <w:lang w:val="es-ES"/>
              </w:rPr>
              <w:t>-</w:t>
            </w:r>
            <w:r w:rsidR="00923E74" w:rsidRPr="00004800">
              <w:rPr>
                <w:sz w:val="20"/>
                <w:lang w:val="es-ES"/>
              </w:rPr>
              <w:t>c</w:t>
            </w:r>
            <w:r w:rsidR="00420754" w:rsidRPr="00004800">
              <w:rPr>
                <w:sz w:val="20"/>
                <w:lang w:val="es-ES"/>
              </w:rPr>
              <w:t xml:space="preserve">ama </w:t>
            </w:r>
          </w:p>
        </w:tc>
        <w:tc>
          <w:tcPr>
            <w:tcW w:w="608" w:type="pct"/>
            <w:vAlign w:val="center"/>
          </w:tcPr>
          <w:p w:rsidR="00615F49" w:rsidRPr="00004800" w:rsidRDefault="00A0004C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Miles de </w:t>
            </w:r>
            <w:r w:rsidR="00615F49" w:rsidRPr="00004800">
              <w:rPr>
                <w:sz w:val="20"/>
                <w:lang w:val="es-ES"/>
              </w:rPr>
              <w:t>lei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94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162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5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175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189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8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</w:t>
            </w:r>
          </w:p>
        </w:tc>
        <w:tc>
          <w:tcPr>
            <w:tcW w:w="534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185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8</w:t>
            </w:r>
          </w:p>
        </w:tc>
        <w:tc>
          <w:tcPr>
            <w:tcW w:w="535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220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7</w:t>
            </w:r>
          </w:p>
        </w:tc>
      </w:tr>
      <w:tr w:rsidR="00615F49" w:rsidRPr="00004800" w:rsidTr="003F6EE7">
        <w:trPr>
          <w:trHeight w:val="630"/>
        </w:trPr>
        <w:tc>
          <w:tcPr>
            <w:tcW w:w="962" w:type="pct"/>
          </w:tcPr>
          <w:p w:rsidR="00615F49" w:rsidRPr="00004800" w:rsidRDefault="00923E74" w:rsidP="003F6EE7">
            <w:pPr>
              <w:tabs>
                <w:tab w:val="left" w:pos="0"/>
                <w:tab w:val="left" w:pos="83"/>
                <w:tab w:val="left" w:pos="360"/>
                <w:tab w:val="left" w:pos="720"/>
              </w:tabs>
              <w:spacing w:before="60" w:after="60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Gastos por día-</w:t>
            </w:r>
            <w:r w:rsidR="00420754" w:rsidRPr="00004800">
              <w:rPr>
                <w:bCs/>
                <w:sz w:val="20"/>
                <w:lang w:val="es-ES"/>
              </w:rPr>
              <w:t xml:space="preserve">cama, </w:t>
            </w:r>
            <w:r w:rsidRPr="00004800">
              <w:rPr>
                <w:bCs/>
                <w:sz w:val="20"/>
                <w:lang w:val="es-ES"/>
              </w:rPr>
              <w:t>incluid</w:t>
            </w:r>
            <w:r w:rsidR="00436314">
              <w:rPr>
                <w:bCs/>
                <w:sz w:val="20"/>
                <w:lang w:val="es-ES"/>
              </w:rPr>
              <w:t>o</w:t>
            </w:r>
            <w:r w:rsidRPr="00004800">
              <w:rPr>
                <w:bCs/>
                <w:sz w:val="20"/>
                <w:lang w:val="es-ES"/>
              </w:rPr>
              <w:t>s</w:t>
            </w:r>
            <w:r w:rsidR="00615F49" w:rsidRPr="00004800">
              <w:rPr>
                <w:sz w:val="20"/>
                <w:lang w:val="es-ES"/>
              </w:rPr>
              <w:t>:</w:t>
            </w:r>
          </w:p>
        </w:tc>
        <w:tc>
          <w:tcPr>
            <w:tcW w:w="608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lei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17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19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22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49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28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59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35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07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44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4</w:t>
            </w:r>
          </w:p>
        </w:tc>
        <w:tc>
          <w:tcPr>
            <w:tcW w:w="534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68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61</w:t>
            </w:r>
          </w:p>
        </w:tc>
        <w:tc>
          <w:tcPr>
            <w:tcW w:w="535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69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46</w:t>
            </w:r>
          </w:p>
        </w:tc>
      </w:tr>
      <w:tr w:rsidR="00615F49" w:rsidRPr="00004800" w:rsidTr="003F6EE7">
        <w:trPr>
          <w:trHeight w:val="315"/>
        </w:trPr>
        <w:tc>
          <w:tcPr>
            <w:tcW w:w="962" w:type="pct"/>
          </w:tcPr>
          <w:p w:rsidR="00615F49" w:rsidRPr="00004800" w:rsidRDefault="0061175D" w:rsidP="003F6EE7">
            <w:pPr>
              <w:tabs>
                <w:tab w:val="left" w:pos="0"/>
                <w:tab w:val="left" w:pos="83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Alimentación</w:t>
            </w:r>
          </w:p>
        </w:tc>
        <w:tc>
          <w:tcPr>
            <w:tcW w:w="608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lei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59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7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36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97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96</w:t>
            </w:r>
          </w:p>
        </w:tc>
        <w:tc>
          <w:tcPr>
            <w:tcW w:w="534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16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78</w:t>
            </w:r>
          </w:p>
        </w:tc>
        <w:tc>
          <w:tcPr>
            <w:tcW w:w="535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16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78</w:t>
            </w:r>
          </w:p>
        </w:tc>
      </w:tr>
      <w:tr w:rsidR="00615F49" w:rsidRPr="00004800" w:rsidTr="003F6EE7">
        <w:trPr>
          <w:trHeight w:val="315"/>
        </w:trPr>
        <w:tc>
          <w:tcPr>
            <w:tcW w:w="962" w:type="pct"/>
          </w:tcPr>
          <w:p w:rsidR="00615F49" w:rsidRPr="00004800" w:rsidRDefault="00F326D0" w:rsidP="003F6EE7">
            <w:pPr>
              <w:tabs>
                <w:tab w:val="left" w:pos="0"/>
                <w:tab w:val="left" w:pos="83"/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Medicamentos</w:t>
            </w:r>
          </w:p>
        </w:tc>
        <w:tc>
          <w:tcPr>
            <w:tcW w:w="608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lei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0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57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39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39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38</w:t>
            </w:r>
          </w:p>
        </w:tc>
        <w:tc>
          <w:tcPr>
            <w:tcW w:w="472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31</w:t>
            </w:r>
          </w:p>
        </w:tc>
        <w:tc>
          <w:tcPr>
            <w:tcW w:w="534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85</w:t>
            </w:r>
          </w:p>
        </w:tc>
        <w:tc>
          <w:tcPr>
            <w:tcW w:w="535" w:type="pct"/>
            <w:vAlign w:val="center"/>
          </w:tcPr>
          <w:p w:rsidR="00615F49" w:rsidRPr="00004800" w:rsidRDefault="00615F49" w:rsidP="003F6EE7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  <w:r w:rsidR="00BA250F" w:rsidRPr="00004800">
              <w:rPr>
                <w:sz w:val="20"/>
                <w:lang w:val="es-ES"/>
              </w:rPr>
              <w:t>,</w:t>
            </w:r>
            <w:r w:rsidRPr="00004800">
              <w:rPr>
                <w:sz w:val="20"/>
                <w:lang w:val="es-ES"/>
              </w:rPr>
              <w:t>49</w:t>
            </w:r>
          </w:p>
        </w:tc>
      </w:tr>
    </w:tbl>
    <w:p w:rsidR="00615F49" w:rsidRPr="00004800" w:rsidRDefault="00040F0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szCs w:val="24"/>
          <w:lang w:val="es-ES" w:eastAsia="it-IT"/>
        </w:rPr>
        <w:t>En</w:t>
      </w:r>
      <w:r w:rsidR="00B375CF" w:rsidRPr="00004800">
        <w:rPr>
          <w:szCs w:val="24"/>
          <w:lang w:val="es-ES" w:eastAsia="it-IT"/>
        </w:rPr>
        <w:t xml:space="preserve"> </w:t>
      </w:r>
      <w:r w:rsidR="00B375CF" w:rsidRPr="00423A3E">
        <w:rPr>
          <w:lang w:val="es-ES"/>
        </w:rPr>
        <w:t>los</w:t>
      </w:r>
      <w:r w:rsidR="00B375CF" w:rsidRPr="00004800">
        <w:rPr>
          <w:szCs w:val="24"/>
          <w:lang w:val="es-ES" w:eastAsia="it-IT"/>
        </w:rPr>
        <w:t xml:space="preserve"> tres centros de día comunitarios </w:t>
      </w:r>
      <w:r w:rsidR="006C445E" w:rsidRPr="00004800">
        <w:rPr>
          <w:szCs w:val="24"/>
          <w:lang w:val="es-ES" w:eastAsia="it-IT"/>
        </w:rPr>
        <w:t>de</w:t>
      </w:r>
      <w:r w:rsidR="006C445E" w:rsidRPr="00004800">
        <w:rPr>
          <w:szCs w:val="24"/>
          <w:lang w:val="es-ES"/>
        </w:rPr>
        <w:t xml:space="preserve"> Chisinau</w:t>
      </w:r>
      <w:r w:rsidR="006C445E" w:rsidRPr="00004800">
        <w:rPr>
          <w:szCs w:val="24"/>
          <w:lang w:val="es-ES" w:eastAsia="it-IT"/>
        </w:rPr>
        <w:t xml:space="preserve"> </w:t>
      </w:r>
      <w:r w:rsidRPr="00004800">
        <w:rPr>
          <w:szCs w:val="24"/>
          <w:lang w:val="es-ES" w:eastAsia="it-IT"/>
        </w:rPr>
        <w:t>para niños con discapacidad física, auditiva y mental</w:t>
      </w:r>
      <w:r w:rsidRPr="00004800">
        <w:rPr>
          <w:szCs w:val="24"/>
          <w:lang w:val="es-ES"/>
        </w:rPr>
        <w:t xml:space="preserve">, </w:t>
      </w:r>
      <w:r w:rsidRPr="00004800">
        <w:rPr>
          <w:szCs w:val="24"/>
          <w:lang w:val="es-ES" w:eastAsia="it-IT"/>
        </w:rPr>
        <w:t>los beneficiarios aprende</w:t>
      </w:r>
      <w:r w:rsidR="006C445E">
        <w:rPr>
          <w:szCs w:val="24"/>
          <w:lang w:val="es-ES" w:eastAsia="it-IT"/>
        </w:rPr>
        <w:t>n</w:t>
      </w:r>
      <w:r w:rsidRPr="00004800">
        <w:rPr>
          <w:szCs w:val="24"/>
          <w:lang w:val="es-ES" w:eastAsia="it-IT"/>
        </w:rPr>
        <w:t xml:space="preserve"> </w:t>
      </w:r>
      <w:r w:rsidR="00C13EA2" w:rsidRPr="00004800">
        <w:rPr>
          <w:szCs w:val="24"/>
          <w:lang w:val="es-ES" w:eastAsia="it-IT"/>
        </w:rPr>
        <w:t>a</w:t>
      </w:r>
      <w:r w:rsidR="00B375CF" w:rsidRPr="00004800">
        <w:rPr>
          <w:szCs w:val="24"/>
          <w:lang w:val="es-ES" w:eastAsia="it-IT"/>
        </w:rPr>
        <w:t xml:space="preserve"> integrarse en </w:t>
      </w:r>
      <w:r w:rsidRPr="00004800">
        <w:rPr>
          <w:szCs w:val="24"/>
          <w:lang w:val="es-ES" w:eastAsia="it-IT"/>
        </w:rPr>
        <w:t>la comunidad, mientras que los niños de la comunidad aprenden a aceptar</w:t>
      </w:r>
      <w:r w:rsidR="001E63D9" w:rsidRPr="00004800">
        <w:rPr>
          <w:szCs w:val="24"/>
          <w:lang w:val="es-ES" w:eastAsia="it-IT"/>
        </w:rPr>
        <w:t xml:space="preserve"> a </w:t>
      </w:r>
      <w:r w:rsidR="00726176" w:rsidRPr="00004800">
        <w:rPr>
          <w:szCs w:val="24"/>
          <w:lang w:val="es-ES" w:eastAsia="it-IT"/>
        </w:rPr>
        <w:t xml:space="preserve">los </w:t>
      </w:r>
      <w:r w:rsidRPr="00004800">
        <w:rPr>
          <w:szCs w:val="24"/>
          <w:lang w:val="es-ES" w:eastAsia="it-IT"/>
        </w:rPr>
        <w:t>discapaci</w:t>
      </w:r>
      <w:r w:rsidR="001E63D9" w:rsidRPr="00004800">
        <w:rPr>
          <w:szCs w:val="24"/>
          <w:lang w:val="es-ES" w:eastAsia="it-IT"/>
        </w:rPr>
        <w:t>tados</w:t>
      </w:r>
      <w:r w:rsidRPr="00004800">
        <w:rPr>
          <w:szCs w:val="24"/>
          <w:lang w:val="es-ES" w:eastAsia="it-IT"/>
        </w:rPr>
        <w:t>. Estos centros prestan servicio</w:t>
      </w:r>
      <w:r w:rsidR="006C445E">
        <w:rPr>
          <w:szCs w:val="24"/>
          <w:lang w:val="es-ES" w:eastAsia="it-IT"/>
        </w:rPr>
        <w:t>s</w:t>
      </w:r>
      <w:r w:rsidRPr="00004800">
        <w:rPr>
          <w:szCs w:val="24"/>
          <w:lang w:val="es-ES" w:eastAsia="it-IT"/>
        </w:rPr>
        <w:t xml:space="preserve"> cada día a unos 50 niños</w:t>
      </w:r>
      <w:r w:rsidR="006C445E">
        <w:rPr>
          <w:lang w:val="es-ES"/>
        </w:rPr>
        <w:t>.</w:t>
      </w:r>
    </w:p>
    <w:p w:rsidR="00615F49" w:rsidRPr="00004800" w:rsidRDefault="00625CCB" w:rsidP="003F6EE7">
      <w:pPr>
        <w:pStyle w:val="3-"/>
        <w:keepNext/>
        <w:tabs>
          <w:tab w:val="left" w:pos="0"/>
          <w:tab w:val="left" w:pos="360"/>
          <w:tab w:val="left" w:pos="720"/>
        </w:tabs>
        <w:spacing w:after="240"/>
        <w:rPr>
          <w:rFonts w:ascii="Times New Roman" w:hAnsi="Times New Roman"/>
          <w:iCs/>
          <w:szCs w:val="24"/>
          <w:lang w:val="es-ES"/>
        </w:rPr>
      </w:pPr>
      <w:r w:rsidRPr="00004800">
        <w:rPr>
          <w:rFonts w:ascii="Times New Roman" w:hAnsi="Times New Roman"/>
          <w:iCs/>
          <w:szCs w:val="24"/>
          <w:lang w:val="es-ES"/>
        </w:rPr>
        <w:t>Sistema para</w:t>
      </w:r>
      <w:r w:rsidR="00B375CF" w:rsidRPr="00004800">
        <w:rPr>
          <w:rFonts w:ascii="Times New Roman" w:hAnsi="Times New Roman"/>
          <w:iCs/>
          <w:szCs w:val="24"/>
          <w:lang w:val="es-ES"/>
        </w:rPr>
        <w:t xml:space="preserve"> evitar el internamiento en instituciones</w:t>
      </w:r>
    </w:p>
    <w:p w:rsidR="00615F49" w:rsidRPr="00004800" w:rsidRDefault="00582A54" w:rsidP="00937D60">
      <w:pPr>
        <w:keepNext/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 República</w:t>
        </w:r>
      </w:smartTag>
      <w:r w:rsidRPr="00004800">
        <w:rPr>
          <w:lang w:val="es-ES"/>
        </w:rPr>
        <w:t xml:space="preserve"> de Moldova no dispone de un sistema nacional bien</w:t>
      </w:r>
      <w:r w:rsidR="00B375CF" w:rsidRPr="00004800">
        <w:rPr>
          <w:lang w:val="es-ES"/>
        </w:rPr>
        <w:t xml:space="preserve"> estructurado </w:t>
      </w:r>
      <w:r w:rsidRPr="00004800">
        <w:rPr>
          <w:lang w:val="es-ES"/>
        </w:rPr>
        <w:t>o bien definido para prevenir</w:t>
      </w:r>
      <w:r w:rsidR="00B375CF" w:rsidRPr="00004800">
        <w:rPr>
          <w:lang w:val="es-ES"/>
        </w:rPr>
        <w:t xml:space="preserve"> el internamiento en instituciones</w:t>
      </w:r>
      <w:r w:rsidRPr="00004800">
        <w:rPr>
          <w:lang w:val="es-ES"/>
        </w:rPr>
        <w:t>, pero la legislación actual</w:t>
      </w:r>
      <w:r w:rsidR="000F4986" w:rsidRPr="00004800">
        <w:rPr>
          <w:lang w:val="es-ES"/>
        </w:rPr>
        <w:t>mente</w:t>
      </w:r>
      <w:r w:rsidRPr="00004800">
        <w:rPr>
          <w:lang w:val="es-ES"/>
        </w:rPr>
        <w:t xml:space="preserve"> en vigor </w:t>
      </w:r>
      <w:r w:rsidR="00B375CF" w:rsidRPr="00004800">
        <w:rPr>
          <w:lang w:val="es-ES"/>
        </w:rPr>
        <w:t xml:space="preserve">lo </w:t>
      </w:r>
      <w:r w:rsidRPr="00004800">
        <w:rPr>
          <w:lang w:val="es-ES"/>
        </w:rPr>
        <w:t xml:space="preserve">define como </w:t>
      </w:r>
      <w:r w:rsidRPr="00004800">
        <w:rPr>
          <w:i/>
          <w:lang w:val="es-ES"/>
        </w:rPr>
        <w:t xml:space="preserve">la </w:t>
      </w:r>
      <w:r w:rsidR="00055BA2">
        <w:rPr>
          <w:i/>
          <w:lang w:val="es-ES"/>
        </w:rPr>
        <w:t xml:space="preserve">última </w:t>
      </w:r>
      <w:r w:rsidRPr="00004800">
        <w:rPr>
          <w:i/>
          <w:lang w:val="es-ES"/>
        </w:rPr>
        <w:t xml:space="preserve">solución para la protección del </w:t>
      </w:r>
      <w:r w:rsidR="006F4B98">
        <w:rPr>
          <w:i/>
          <w:lang w:val="es-ES"/>
        </w:rPr>
        <w:t>niño</w:t>
      </w:r>
      <w:r w:rsidRPr="00004800">
        <w:rPr>
          <w:lang w:val="es-ES"/>
        </w:rPr>
        <w:t xml:space="preserve"> en diversas situaciones de dificultad</w:t>
      </w:r>
      <w:r w:rsidR="00615F49" w:rsidRPr="00004800">
        <w:rPr>
          <w:lang w:val="es-ES"/>
        </w:rPr>
        <w:t>.</w:t>
      </w:r>
    </w:p>
    <w:p w:rsidR="00615F49" w:rsidRPr="00004800" w:rsidRDefault="007419C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C74D1F" w:rsidRPr="00004800">
        <w:rPr>
          <w:lang w:val="es-ES"/>
        </w:rPr>
        <w:t>n</w:t>
      </w:r>
      <w:r w:rsidRPr="00004800">
        <w:rPr>
          <w:lang w:val="es-ES"/>
        </w:rPr>
        <w:t xml:space="preserve"> Moldova se</w:t>
      </w:r>
      <w:r w:rsidR="008C16D6" w:rsidRPr="00004800">
        <w:rPr>
          <w:lang w:val="es-ES"/>
        </w:rPr>
        <w:t xml:space="preserve"> realizaron pruebas de </w:t>
      </w:r>
      <w:r w:rsidRPr="00004800">
        <w:rPr>
          <w:lang w:val="es-ES"/>
        </w:rPr>
        <w:t xml:space="preserve">un modelo </w:t>
      </w:r>
      <w:r w:rsidR="008C16D6" w:rsidRPr="00004800">
        <w:rPr>
          <w:lang w:val="es-ES"/>
        </w:rPr>
        <w:t xml:space="preserve">de sistema </w:t>
      </w:r>
      <w:r w:rsidR="00C74D1F" w:rsidRPr="00004800">
        <w:rPr>
          <w:lang w:val="es-ES"/>
        </w:rPr>
        <w:t>para prevenir</w:t>
      </w:r>
      <w:r w:rsidR="008C16D6" w:rsidRPr="00004800">
        <w:rPr>
          <w:lang w:val="es-ES"/>
        </w:rPr>
        <w:t xml:space="preserve"> el internamiento en instituciones </w:t>
      </w:r>
      <w:r w:rsidR="00C74D1F" w:rsidRPr="00004800">
        <w:rPr>
          <w:lang w:val="es-ES"/>
        </w:rPr>
        <w:t>y reorientar a los niños hacia hogar</w:t>
      </w:r>
      <w:r w:rsidR="00216DC1" w:rsidRPr="00004800">
        <w:rPr>
          <w:lang w:val="es-ES"/>
        </w:rPr>
        <w:t>es</w:t>
      </w:r>
      <w:r w:rsidR="00C74D1F" w:rsidRPr="00004800">
        <w:rPr>
          <w:lang w:val="es-ES"/>
        </w:rPr>
        <w:t xml:space="preserve"> de </w:t>
      </w:r>
      <w:r w:rsidR="00216DC1" w:rsidRPr="00004800">
        <w:rPr>
          <w:lang w:val="es-ES"/>
        </w:rPr>
        <w:t>acogida</w:t>
      </w:r>
      <w:r w:rsidR="003E69A6" w:rsidRPr="00004800">
        <w:rPr>
          <w:lang w:val="es-ES"/>
        </w:rPr>
        <w:t>, así como</w:t>
      </w:r>
      <w:r w:rsidR="00C74D1F" w:rsidRPr="00004800">
        <w:rPr>
          <w:lang w:val="es-ES"/>
        </w:rPr>
        <w:t xml:space="preserve"> </w:t>
      </w:r>
      <w:r w:rsidR="008C16D6" w:rsidRPr="00004800">
        <w:rPr>
          <w:lang w:val="es-ES"/>
        </w:rPr>
        <w:t xml:space="preserve">de </w:t>
      </w:r>
      <w:r w:rsidR="00C74D1F" w:rsidRPr="00004800">
        <w:rPr>
          <w:lang w:val="es-ES"/>
        </w:rPr>
        <w:t>modificaciones de los fac</w:t>
      </w:r>
      <w:r w:rsidR="00216DC1" w:rsidRPr="00004800">
        <w:rPr>
          <w:lang w:val="es-ES"/>
        </w:rPr>
        <w:t>t</w:t>
      </w:r>
      <w:r w:rsidR="00C74D1F" w:rsidRPr="00004800">
        <w:rPr>
          <w:lang w:val="es-ES"/>
        </w:rPr>
        <w:t>ores de</w:t>
      </w:r>
      <w:r w:rsidR="008C16D6" w:rsidRPr="00004800">
        <w:rPr>
          <w:lang w:val="es-ES"/>
        </w:rPr>
        <w:t xml:space="preserve"> decisión </w:t>
      </w:r>
      <w:r w:rsidR="00C74D1F" w:rsidRPr="00004800">
        <w:rPr>
          <w:lang w:val="es-ES"/>
        </w:rPr>
        <w:t>relativos a la manera de ayudar a los niños</w:t>
      </w:r>
      <w:r w:rsidR="001F1D5B">
        <w:rPr>
          <w:lang w:val="es-ES"/>
        </w:rPr>
        <w:t>,</w:t>
      </w:r>
      <w:r w:rsidR="00C74D1F" w:rsidRPr="00004800">
        <w:rPr>
          <w:lang w:val="es-ES"/>
        </w:rPr>
        <w:t xml:space="preserve"> en el marco del proyecto </w:t>
      </w:r>
      <w:r w:rsidR="00423A3E">
        <w:rPr>
          <w:lang w:val="es-ES"/>
        </w:rPr>
        <w:t>“</w:t>
      </w:r>
      <w:r w:rsidR="00615F49" w:rsidRPr="00004800">
        <w:rPr>
          <w:lang w:val="es-ES"/>
        </w:rPr>
        <w:t>Every Child</w:t>
      </w:r>
      <w:r w:rsidR="00423A3E">
        <w:rPr>
          <w:lang w:val="es-ES"/>
        </w:rPr>
        <w:t>”</w:t>
      </w:r>
      <w:r w:rsidR="00615F49" w:rsidRPr="00004800">
        <w:rPr>
          <w:lang w:val="es-ES"/>
        </w:rPr>
        <w:t xml:space="preserve"> </w:t>
      </w:r>
      <w:r w:rsidR="00791C7B" w:rsidRPr="00004800">
        <w:rPr>
          <w:lang w:val="es-ES"/>
        </w:rPr>
        <w:t>de</w:t>
      </w:r>
      <w:r w:rsidR="00615F49" w:rsidRPr="00004800">
        <w:rPr>
          <w:lang w:val="es-ES"/>
        </w:rPr>
        <w:t xml:space="preserve"> TACIS </w:t>
      </w:r>
      <w:r w:rsidR="008C16D6" w:rsidRPr="00004800">
        <w:rPr>
          <w:lang w:val="es-ES"/>
        </w:rPr>
        <w:t xml:space="preserve">sobre </w:t>
      </w:r>
      <w:r w:rsidR="00615F49" w:rsidRPr="00004800">
        <w:rPr>
          <w:lang w:val="es-ES"/>
        </w:rPr>
        <w:t>“</w:t>
      </w:r>
      <w:r w:rsidR="00CB0B68" w:rsidRPr="00004800">
        <w:rPr>
          <w:lang w:val="es-ES"/>
        </w:rPr>
        <w:t xml:space="preserve">Creación de capacidad </w:t>
      </w:r>
      <w:r w:rsidR="008D2A1A">
        <w:rPr>
          <w:lang w:val="es-ES"/>
        </w:rPr>
        <w:t>para</w:t>
      </w:r>
      <w:r w:rsidR="00CB0B68" w:rsidRPr="00004800">
        <w:rPr>
          <w:lang w:val="es-ES"/>
        </w:rPr>
        <w:t xml:space="preserve"> la reforma de la política social en Moldova</w:t>
      </w:r>
      <w:r w:rsidR="00615F49" w:rsidRPr="00004800">
        <w:rPr>
          <w:lang w:val="es-ES"/>
        </w:rPr>
        <w:t>”</w:t>
      </w:r>
      <w:r w:rsidR="008C16D6" w:rsidRPr="00004800">
        <w:rPr>
          <w:lang w:val="es-ES"/>
        </w:rPr>
        <w:t xml:space="preserve">, realizado </w:t>
      </w:r>
      <w:r w:rsidRPr="00004800">
        <w:rPr>
          <w:lang w:val="es-ES"/>
        </w:rPr>
        <w:t xml:space="preserve">en </w:t>
      </w:r>
      <w:r w:rsidR="001F1D5B">
        <w:rPr>
          <w:lang w:val="es-ES"/>
        </w:rPr>
        <w:t>los</w:t>
      </w:r>
      <w:r w:rsidRPr="00004800">
        <w:rPr>
          <w:lang w:val="es-ES"/>
        </w:rPr>
        <w:t xml:space="preserve"> distritos</w:t>
      </w:r>
      <w:r w:rsidR="001F1D5B">
        <w:rPr>
          <w:lang w:val="es-ES"/>
        </w:rPr>
        <w:t xml:space="preserve"> de</w:t>
      </w:r>
      <w:r w:rsidR="00C50F53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Orhei, Ungheni </w:t>
      </w:r>
      <w:r w:rsidRPr="00004800">
        <w:rPr>
          <w:lang w:val="es-ES"/>
        </w:rPr>
        <w:t>y</w:t>
      </w:r>
      <w:r w:rsidR="001F1D5B">
        <w:rPr>
          <w:lang w:val="es-ES"/>
        </w:rPr>
        <w:t xml:space="preserve"> Cahul.</w:t>
      </w:r>
    </w:p>
    <w:p w:rsidR="00615F49" w:rsidRDefault="0058593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El modelo incluía</w:t>
      </w:r>
      <w:r w:rsidR="00B82BF5" w:rsidRPr="00004800">
        <w:rPr>
          <w:lang w:val="es-ES"/>
        </w:rPr>
        <w:t xml:space="preserve"> </w:t>
      </w:r>
      <w:r w:rsidR="00C75F62" w:rsidRPr="00004800">
        <w:rPr>
          <w:lang w:val="es-ES"/>
        </w:rPr>
        <w:t>una ev</w:t>
      </w:r>
      <w:r w:rsidR="00D419CF" w:rsidRPr="00004800">
        <w:rPr>
          <w:lang w:val="es-ES"/>
        </w:rPr>
        <w:t>a</w:t>
      </w:r>
      <w:r w:rsidR="00C75F62" w:rsidRPr="00004800">
        <w:rPr>
          <w:lang w:val="es-ES"/>
        </w:rPr>
        <w:t>luación comp</w:t>
      </w:r>
      <w:r w:rsidR="00D419CF" w:rsidRPr="00004800">
        <w:rPr>
          <w:lang w:val="es-ES"/>
        </w:rPr>
        <w:t>l</w:t>
      </w:r>
      <w:r w:rsidR="00C75F62" w:rsidRPr="00004800">
        <w:rPr>
          <w:lang w:val="es-ES"/>
        </w:rPr>
        <w:t>et</w:t>
      </w:r>
      <w:r w:rsidR="00D419CF" w:rsidRPr="00004800">
        <w:rPr>
          <w:lang w:val="es-ES"/>
        </w:rPr>
        <w:t>a</w:t>
      </w:r>
      <w:r w:rsidR="00C75F62" w:rsidRPr="00004800">
        <w:rPr>
          <w:lang w:val="es-ES"/>
        </w:rPr>
        <w:t xml:space="preserve"> de las necesida</w:t>
      </w:r>
      <w:r w:rsidR="00D419CF" w:rsidRPr="00004800">
        <w:rPr>
          <w:lang w:val="es-ES"/>
        </w:rPr>
        <w:t>d</w:t>
      </w:r>
      <w:r w:rsidR="00C75F62" w:rsidRPr="00004800">
        <w:rPr>
          <w:lang w:val="es-ES"/>
        </w:rPr>
        <w:t xml:space="preserve">es del niño por </w:t>
      </w:r>
      <w:smartTag w:uri="urn:schemas-microsoft-com:office:smarttags" w:element="PersonName">
        <w:smartTagPr>
          <w:attr w:name="ProductID" w:val="la Comisi￳n"/>
        </w:smartTagPr>
        <w:r w:rsidR="00437C42" w:rsidRPr="00004800">
          <w:rPr>
            <w:lang w:val="es-ES"/>
          </w:rPr>
          <w:t>la Comisi</w:t>
        </w:r>
        <w:r w:rsidR="00C75F62" w:rsidRPr="00004800">
          <w:rPr>
            <w:lang w:val="es-ES"/>
          </w:rPr>
          <w:t>ón</w:t>
        </w:r>
      </w:smartTag>
      <w:r w:rsidR="00C75F62" w:rsidRPr="00004800">
        <w:rPr>
          <w:lang w:val="es-ES"/>
        </w:rPr>
        <w:t xml:space="preserve"> de Distrito (Rayon) para </w:t>
      </w:r>
      <w:smartTag w:uri="urn:schemas-microsoft-com:office:smarttags" w:element="PersonName">
        <w:smartTagPr>
          <w:attr w:name="ProductID" w:val="la Protecci￳n"/>
        </w:smartTagPr>
        <w:r w:rsidR="00C75F62" w:rsidRPr="00004800">
          <w:rPr>
            <w:lang w:val="es-ES"/>
          </w:rPr>
          <w:t>la Pr</w:t>
        </w:r>
        <w:r w:rsidR="00AB7058" w:rsidRPr="00004800">
          <w:rPr>
            <w:lang w:val="es-ES"/>
          </w:rPr>
          <w:t>o</w:t>
        </w:r>
        <w:r w:rsidR="00C75F62" w:rsidRPr="00004800">
          <w:rPr>
            <w:lang w:val="es-ES"/>
          </w:rPr>
          <w:t>tección</w:t>
        </w:r>
      </w:smartTag>
      <w:r w:rsidR="00C75F62" w:rsidRPr="00004800">
        <w:rPr>
          <w:lang w:val="es-ES"/>
        </w:rPr>
        <w:t xml:space="preserve"> de </w:t>
      </w:r>
      <w:r w:rsidR="008C16D6" w:rsidRPr="00004800">
        <w:rPr>
          <w:lang w:val="es-ES"/>
        </w:rPr>
        <w:t xml:space="preserve">los </w:t>
      </w:r>
      <w:r w:rsidR="00C75F62" w:rsidRPr="00004800">
        <w:rPr>
          <w:lang w:val="es-ES"/>
        </w:rPr>
        <w:t xml:space="preserve">Niños en </w:t>
      </w:r>
      <w:r w:rsidR="00016B1F" w:rsidRPr="00004800">
        <w:rPr>
          <w:lang w:val="es-ES"/>
        </w:rPr>
        <w:t>Situaciones Difíciles</w:t>
      </w:r>
      <w:r w:rsidR="00615F49" w:rsidRPr="00004800">
        <w:rPr>
          <w:lang w:val="es-ES"/>
        </w:rPr>
        <w:t>;</w:t>
      </w:r>
      <w:r w:rsidR="00B82BF5" w:rsidRPr="00004800">
        <w:rPr>
          <w:lang w:val="es-ES"/>
        </w:rPr>
        <w:t xml:space="preserve"> </w:t>
      </w:r>
      <w:r w:rsidR="00AB7058" w:rsidRPr="00004800">
        <w:rPr>
          <w:lang w:val="es-ES"/>
        </w:rPr>
        <w:t xml:space="preserve">un examen de los medios de protección propuestos </w:t>
      </w:r>
      <w:r w:rsidR="006451FA" w:rsidRPr="00004800">
        <w:rPr>
          <w:lang w:val="es-ES"/>
        </w:rPr>
        <w:t xml:space="preserve">por </w:t>
      </w:r>
      <w:smartTag w:uri="urn:schemas-microsoft-com:office:smarttags" w:element="PersonName">
        <w:smartTagPr>
          <w:attr w:name="ProductID" w:val="la Comisi￳n"/>
        </w:smartTagPr>
        <w:r w:rsidR="006451FA" w:rsidRPr="00004800">
          <w:rPr>
            <w:lang w:val="es-ES"/>
          </w:rPr>
          <w:t>la Comisión</w:t>
        </w:r>
      </w:smartTag>
      <w:r w:rsidR="006451FA" w:rsidRPr="00004800">
        <w:rPr>
          <w:lang w:val="es-ES"/>
        </w:rPr>
        <w:t xml:space="preserve"> </w:t>
      </w:r>
      <w:r w:rsidR="00D419CF" w:rsidRPr="00004800">
        <w:rPr>
          <w:lang w:val="es-ES"/>
        </w:rPr>
        <w:t>para</w:t>
      </w:r>
      <w:r w:rsidR="008C16D6" w:rsidRPr="00004800">
        <w:rPr>
          <w:lang w:val="es-ES"/>
        </w:rPr>
        <w:t xml:space="preserve"> los niños</w:t>
      </w:r>
      <w:r w:rsidR="00615F49" w:rsidRPr="00004800">
        <w:rPr>
          <w:lang w:val="es-ES"/>
        </w:rPr>
        <w:t>;</w:t>
      </w:r>
      <w:r w:rsidR="00B82BF5" w:rsidRPr="00004800">
        <w:rPr>
          <w:lang w:val="es-ES"/>
        </w:rPr>
        <w:t xml:space="preserve"> </w:t>
      </w:r>
      <w:r w:rsidR="00D419CF" w:rsidRPr="00004800">
        <w:rPr>
          <w:lang w:val="es-ES"/>
        </w:rPr>
        <w:t>y un análisis del int</w:t>
      </w:r>
      <w:r w:rsidR="003E69A6" w:rsidRPr="00004800">
        <w:rPr>
          <w:lang w:val="es-ES"/>
        </w:rPr>
        <w:t>ernamiento</w:t>
      </w:r>
      <w:r w:rsidR="008C16D6" w:rsidRPr="00004800">
        <w:rPr>
          <w:lang w:val="es-ES"/>
        </w:rPr>
        <w:t xml:space="preserve"> de niños </w:t>
      </w:r>
      <w:r w:rsidR="003E69A6" w:rsidRPr="00004800">
        <w:rPr>
          <w:lang w:val="es-ES"/>
        </w:rPr>
        <w:t>en</w:t>
      </w:r>
      <w:r w:rsidR="008C16D6" w:rsidRPr="00004800">
        <w:rPr>
          <w:lang w:val="es-ES"/>
        </w:rPr>
        <w:t xml:space="preserve"> instituciones</w:t>
      </w:r>
      <w:r w:rsidR="00615F49" w:rsidRPr="00004800">
        <w:rPr>
          <w:lang w:val="es-ES"/>
        </w:rPr>
        <w:t xml:space="preserve">. </w:t>
      </w:r>
      <w:r w:rsidR="00D419CF" w:rsidRPr="00004800">
        <w:rPr>
          <w:lang w:val="es-ES"/>
        </w:rPr>
        <w:t xml:space="preserve">El funcionamiento de </w:t>
      </w:r>
      <w:smartTag w:uri="urn:schemas-microsoft-com:office:smarttags" w:element="PersonName">
        <w:smartTagPr>
          <w:attr w:name="ProductID" w:val="la Comisi￳n"/>
        </w:smartTagPr>
        <w:r w:rsidR="00D419CF" w:rsidRPr="00004800">
          <w:rPr>
            <w:lang w:val="es-ES"/>
          </w:rPr>
          <w:t>la Comisión</w:t>
        </w:r>
      </w:smartTag>
      <w:r w:rsidR="00D419CF" w:rsidRPr="00004800">
        <w:rPr>
          <w:lang w:val="es-ES"/>
        </w:rPr>
        <w:t xml:space="preserve"> se describe en la figura 1, </w:t>
      </w:r>
      <w:r w:rsidR="006451FA">
        <w:rPr>
          <w:lang w:val="es-ES"/>
        </w:rPr>
        <w:t xml:space="preserve">en la </w:t>
      </w:r>
      <w:r w:rsidR="00D419CF" w:rsidRPr="00004800">
        <w:rPr>
          <w:lang w:val="es-ES"/>
        </w:rPr>
        <w:t xml:space="preserve">que también </w:t>
      </w:r>
      <w:r w:rsidR="006451FA">
        <w:rPr>
          <w:lang w:val="es-ES"/>
        </w:rPr>
        <w:t>se indican</w:t>
      </w:r>
      <w:r w:rsidR="00D419CF" w:rsidRPr="00004800">
        <w:rPr>
          <w:lang w:val="es-ES"/>
        </w:rPr>
        <w:t xml:space="preserve"> las fase</w:t>
      </w:r>
      <w:r w:rsidR="003E69A6" w:rsidRPr="00004800">
        <w:rPr>
          <w:lang w:val="es-ES"/>
        </w:rPr>
        <w:t>s</w:t>
      </w:r>
      <w:r w:rsidR="00D419CF" w:rsidRPr="00004800">
        <w:rPr>
          <w:lang w:val="es-ES"/>
        </w:rPr>
        <w:t xml:space="preserve"> de un estudio monográfico</w:t>
      </w:r>
      <w:r w:rsidR="00E32BF9" w:rsidRPr="00004800">
        <w:rPr>
          <w:lang w:val="es-ES"/>
        </w:rPr>
        <w:t>,</w:t>
      </w:r>
      <w:r w:rsidR="003E69A6" w:rsidRPr="00004800">
        <w:rPr>
          <w:lang w:val="es-ES"/>
        </w:rPr>
        <w:t xml:space="preserve"> a</w:t>
      </w:r>
      <w:r w:rsidR="00E32BF9" w:rsidRPr="00004800">
        <w:rPr>
          <w:lang w:val="es-ES"/>
        </w:rPr>
        <w:t>sí como las</w:t>
      </w:r>
      <w:r w:rsidR="008C16D6" w:rsidRPr="00004800">
        <w:rPr>
          <w:lang w:val="es-ES"/>
        </w:rPr>
        <w:t xml:space="preserve"> partes </w:t>
      </w:r>
      <w:r w:rsidR="00E32BF9" w:rsidRPr="00004800">
        <w:rPr>
          <w:lang w:val="es-ES"/>
        </w:rPr>
        <w:t>responsables que intervienen en la solución</w:t>
      </w:r>
      <w:r w:rsidR="008C16D6" w:rsidRPr="00004800">
        <w:rPr>
          <w:lang w:val="es-ES"/>
        </w:rPr>
        <w:t xml:space="preserve"> de cada </w:t>
      </w:r>
      <w:r w:rsidR="00E32BF9" w:rsidRPr="00004800">
        <w:rPr>
          <w:lang w:val="es-ES"/>
        </w:rPr>
        <w:t>caso</w:t>
      </w:r>
      <w:r w:rsidR="008C16D6" w:rsidRPr="00004800">
        <w:rPr>
          <w:lang w:val="es-ES"/>
        </w:rPr>
        <w:t xml:space="preserve"> relativo a un </w:t>
      </w:r>
      <w:r w:rsidR="00E32BF9" w:rsidRPr="00004800">
        <w:rPr>
          <w:lang w:val="es-ES"/>
        </w:rPr>
        <w:t>niño</w:t>
      </w:r>
      <w:r w:rsidR="006451FA">
        <w:rPr>
          <w:lang w:val="es-ES"/>
        </w:rPr>
        <w:t>.</w:t>
      </w:r>
    </w:p>
    <w:p w:rsidR="00615F49" w:rsidRPr="00004800" w:rsidRDefault="00615F49" w:rsidP="00423A3E">
      <w:pPr>
        <w:keepNext/>
        <w:tabs>
          <w:tab w:val="left" w:pos="0"/>
          <w:tab w:val="left" w:pos="360"/>
          <w:tab w:val="left" w:pos="720"/>
        </w:tabs>
        <w:jc w:val="center"/>
        <w:rPr>
          <w:b/>
          <w:iCs/>
          <w:lang w:val="es-ES"/>
        </w:rPr>
      </w:pPr>
      <w:r w:rsidRPr="00004800">
        <w:rPr>
          <w:b/>
          <w:iCs/>
          <w:lang w:val="es-ES"/>
        </w:rPr>
        <w:t>Figur</w:t>
      </w:r>
      <w:r w:rsidR="00E32BF9" w:rsidRPr="00004800">
        <w:rPr>
          <w:b/>
          <w:iCs/>
          <w:lang w:val="es-ES"/>
        </w:rPr>
        <w:t>a</w:t>
      </w:r>
      <w:r w:rsidRPr="00004800">
        <w:rPr>
          <w:b/>
          <w:iCs/>
          <w:lang w:val="es-ES"/>
        </w:rPr>
        <w:t xml:space="preserve"> 1</w:t>
      </w:r>
      <w:r w:rsidR="003F6EE7">
        <w:rPr>
          <w:b/>
          <w:iCs/>
          <w:lang w:val="es-ES"/>
        </w:rPr>
        <w:t xml:space="preserve">.  </w:t>
      </w:r>
      <w:r w:rsidRPr="00004800">
        <w:rPr>
          <w:b/>
          <w:iCs/>
          <w:lang w:val="es-ES"/>
        </w:rPr>
        <w:t>Func</w:t>
      </w:r>
      <w:r w:rsidR="00E32BF9" w:rsidRPr="00004800">
        <w:rPr>
          <w:b/>
          <w:iCs/>
          <w:lang w:val="es-ES"/>
        </w:rPr>
        <w:t xml:space="preserve">iones de </w:t>
      </w:r>
      <w:smartTag w:uri="urn:schemas-microsoft-com:office:smarttags" w:element="PersonName">
        <w:smartTagPr>
          <w:attr w:name="ProductID" w:val="la Comisi￳n"/>
        </w:smartTagPr>
        <w:r w:rsidR="00E32BF9" w:rsidRPr="00004800">
          <w:rPr>
            <w:b/>
            <w:iCs/>
            <w:lang w:val="es-ES"/>
          </w:rPr>
          <w:t>la Comisión</w:t>
        </w:r>
      </w:smartTag>
      <w:r w:rsidR="00E32BF9" w:rsidRPr="00004800">
        <w:rPr>
          <w:b/>
          <w:iCs/>
          <w:lang w:val="es-ES"/>
        </w:rPr>
        <w:t xml:space="preserve"> de</w:t>
      </w:r>
      <w:r w:rsidRPr="00004800">
        <w:rPr>
          <w:b/>
          <w:iCs/>
          <w:lang w:val="es-ES"/>
        </w:rPr>
        <w:t xml:space="preserve"> </w:t>
      </w:r>
      <w:r w:rsidR="00556F3E" w:rsidRPr="00004800">
        <w:rPr>
          <w:b/>
          <w:iCs/>
          <w:lang w:val="es-ES"/>
        </w:rPr>
        <w:t>Distrito</w:t>
      </w:r>
      <w:r w:rsidR="00B82BF5" w:rsidRPr="00004800">
        <w:rPr>
          <w:b/>
          <w:iCs/>
          <w:lang w:val="es-ES"/>
        </w:rPr>
        <w:t xml:space="preserve"> </w:t>
      </w:r>
      <w:r w:rsidR="00E32BF9" w:rsidRPr="00004800">
        <w:rPr>
          <w:b/>
          <w:iCs/>
          <w:lang w:val="es-ES"/>
        </w:rPr>
        <w:t>para la Protección</w:t>
      </w:r>
      <w:r w:rsidR="003F6EE7">
        <w:rPr>
          <w:b/>
          <w:iCs/>
          <w:lang w:val="es-ES"/>
        </w:rPr>
        <w:br/>
      </w:r>
      <w:r w:rsidR="00E32BF9" w:rsidRPr="00004800">
        <w:rPr>
          <w:b/>
          <w:iCs/>
          <w:lang w:val="es-ES"/>
        </w:rPr>
        <w:t>de</w:t>
      </w:r>
      <w:r w:rsidR="00437C42" w:rsidRPr="00004800">
        <w:rPr>
          <w:b/>
          <w:iCs/>
          <w:lang w:val="es-ES"/>
        </w:rPr>
        <w:t xml:space="preserve"> los</w:t>
      </w:r>
      <w:r w:rsidR="00E32BF9" w:rsidRPr="00004800">
        <w:rPr>
          <w:b/>
          <w:iCs/>
          <w:lang w:val="es-ES"/>
        </w:rPr>
        <w:t xml:space="preserve"> Niños</w:t>
      </w:r>
      <w:r w:rsidR="003F6EE7">
        <w:rPr>
          <w:b/>
          <w:iCs/>
          <w:lang w:val="es-ES"/>
        </w:rPr>
        <w:t xml:space="preserve"> </w:t>
      </w:r>
      <w:r w:rsidR="00E32BF9" w:rsidRPr="00004800">
        <w:rPr>
          <w:b/>
          <w:iCs/>
          <w:lang w:val="es-ES"/>
        </w:rPr>
        <w:t xml:space="preserve">en </w:t>
      </w:r>
      <w:r w:rsidR="00A277C7" w:rsidRPr="00004800">
        <w:rPr>
          <w:b/>
          <w:iCs/>
          <w:lang w:val="es-ES"/>
        </w:rPr>
        <w:t xml:space="preserve">Situaciones </w:t>
      </w:r>
      <w:r w:rsidR="00E32BF9" w:rsidRPr="00004800">
        <w:rPr>
          <w:b/>
          <w:iCs/>
          <w:lang w:val="es-ES"/>
        </w:rPr>
        <w:t>Dif</w:t>
      </w:r>
      <w:r w:rsidR="00A277C7" w:rsidRPr="00004800">
        <w:rPr>
          <w:b/>
          <w:iCs/>
          <w:lang w:val="es-ES"/>
        </w:rPr>
        <w:t>íciles</w:t>
      </w:r>
    </w:p>
    <w:p w:rsidR="00615F49" w:rsidRPr="00004800" w:rsidRDefault="00423A3E" w:rsidP="00486E7E">
      <w:pPr>
        <w:tabs>
          <w:tab w:val="left" w:pos="0"/>
          <w:tab w:val="left" w:pos="360"/>
          <w:tab w:val="left" w:pos="720"/>
        </w:tabs>
        <w:jc w:val="both"/>
        <w:rPr>
          <w:lang w:val="es-ES"/>
        </w:rPr>
      </w:pPr>
      <w:r w:rsidRPr="00004800">
        <w:rPr>
          <w:lang w:val="es-ES" w:eastAsia="ru-RU"/>
        </w:rPr>
        <w:pict>
          <v:group id="_x0000_s1081" editas="canvas" style="position:absolute;margin-left:0;margin-top:5.7pt;width:468pt;height:7in;z-index:3;mso-position-horizontal-relative:char;mso-position-vertical-relative:line" coordorigin="2132,2470" coordsize="7341,7803">
            <o:lock v:ext="edit" aspectratio="t"/>
            <v:shape id="_x0000_s1082" type="#_x0000_t75" style="position:absolute;left:2132;top:2470;width:7341;height:7803" o:preferrelative="f" stroked="t">
              <v:fill o:detectmouseclick="t"/>
              <v:stroke dashstyle="1 1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3" type="#_x0000_t202" style="position:absolute;left:5944;top:3863;width:988;height:1045" stroked="f">
              <v:textbox style="mso-next-textbox:#_x0000_s1083">
                <w:txbxContent>
                  <w:p w:rsidR="001B2A1C" w:rsidRPr="00527CA4" w:rsidRDefault="001B2A1C">
                    <w:pPr>
                      <w:rPr>
                        <w:sz w:val="16"/>
                        <w:szCs w:val="16"/>
                        <w:lang w:val="es-ES"/>
                      </w:rPr>
                    </w:pPr>
                    <w:r w:rsidRPr="00527CA4">
                      <w:rPr>
                        <w:sz w:val="16"/>
                        <w:szCs w:val="16"/>
                        <w:lang w:val="es-ES"/>
                      </w:rPr>
                      <w:t xml:space="preserve">Aprobación de asistentes </w:t>
                    </w:r>
                    <w:r>
                      <w:rPr>
                        <w:sz w:val="16"/>
                        <w:szCs w:val="16"/>
                        <w:lang w:val="es-ES"/>
                      </w:rPr>
                      <w:t xml:space="preserve">parentales </w:t>
                    </w:r>
                    <w:r w:rsidRPr="00527CA4">
                      <w:rPr>
                        <w:sz w:val="16"/>
                        <w:szCs w:val="16"/>
                        <w:lang w:val="es-ES"/>
                      </w:rPr>
                      <w:t>profesionale</w:t>
                    </w:r>
                    <w:r>
                      <w:rPr>
                        <w:sz w:val="16"/>
                        <w:szCs w:val="16"/>
                        <w:lang w:val="es-ES"/>
                      </w:rPr>
                      <w:t>s</w:t>
                    </w:r>
                    <w:r w:rsidRPr="00527CA4">
                      <w:rPr>
                        <w:sz w:val="16"/>
                        <w:szCs w:val="16"/>
                        <w:lang w:val="es-ES"/>
                      </w:rPr>
                      <w:t xml:space="preserve"> para </w:t>
                    </w:r>
                    <w:r>
                      <w:rPr>
                        <w:sz w:val="16"/>
                        <w:szCs w:val="16"/>
                        <w:lang w:val="es-ES"/>
                      </w:rPr>
                      <w:t>los padres adoptivos</w:t>
                    </w:r>
                  </w:p>
                  <w:p w:rsidR="001B2A1C" w:rsidRPr="00527CA4" w:rsidRDefault="001B2A1C">
                    <w:pPr>
                      <w:rPr>
                        <w:sz w:val="16"/>
                        <w:szCs w:val="16"/>
                        <w:lang w:val="es-ES"/>
                      </w:rPr>
                    </w:pPr>
                  </w:p>
                </w:txbxContent>
              </v:textbox>
            </v:shape>
            <v:rect id="_x0000_s1084" style="position:absolute;left:2414;top:4281;width:846;height:557">
              <v:textbox style="mso-next-textbox:#_x0000_s1084">
                <w:txbxContent>
                  <w:p w:rsidR="001B2A1C" w:rsidRPr="00821886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821886">
                      <w:rPr>
                        <w:sz w:val="20"/>
                        <w:lang w:val="es-ES"/>
                      </w:rPr>
                      <w:t>Niño</w:t>
                    </w:r>
                  </w:p>
                </w:txbxContent>
              </v:textbox>
            </v:rect>
            <v:rect id="_x0000_s1085" style="position:absolute;left:3544;top:4281;width:2400;height:561">
              <v:textbox style="mso-next-textbox:#_x0000_s1085">
                <w:txbxContent>
                  <w:p w:rsidR="001B2A1C" w:rsidRPr="00611449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611449">
                      <w:rPr>
                        <w:sz w:val="20"/>
                        <w:lang w:val="es-ES"/>
                      </w:rPr>
                      <w:t xml:space="preserve">Sección de Asistencia Social y Protección de </w:t>
                    </w:r>
                    <w:smartTag w:uri="urn:schemas-microsoft-com:office:smarttags" w:element="PersonName">
                      <w:smartTagPr>
                        <w:attr w:name="ProductID" w:val="la Familia"/>
                      </w:smartTagPr>
                      <w:r w:rsidRPr="00611449">
                        <w:rPr>
                          <w:sz w:val="20"/>
                          <w:lang w:val="es-ES"/>
                        </w:rPr>
                        <w:t>la Familia</w:t>
                      </w:r>
                    </w:smartTag>
                    <w:r w:rsidRPr="00611449">
                      <w:rPr>
                        <w:sz w:val="20"/>
                        <w:lang w:val="es-ES"/>
                      </w:rPr>
                      <w:t xml:space="preserve"> </w:t>
                    </w:r>
                  </w:p>
                </w:txbxContent>
              </v:textbox>
            </v:rect>
            <v:rect id="_x0000_s1086" style="position:absolute;left:6932;top:4351;width:2353;height:697">
              <v:textbox style="mso-next-textbox:#_x0000_s1086">
                <w:txbxContent>
                  <w:p w:rsidR="001B2A1C" w:rsidRPr="00611449" w:rsidRDefault="001B2A1C">
                    <w:pPr>
                      <w:rPr>
                        <w:lang w:val="es-ES"/>
                      </w:rPr>
                    </w:pPr>
                    <w:r w:rsidRPr="00611449">
                      <w:rPr>
                        <w:sz w:val="20"/>
                        <w:lang w:val="es-ES"/>
                      </w:rPr>
                      <w:t xml:space="preserve">Comisión de Distrito para </w:t>
                    </w:r>
                    <w:smartTag w:uri="urn:schemas-microsoft-com:office:smarttags" w:element="PersonName">
                      <w:smartTagPr>
                        <w:attr w:name="ProductID" w:val="la Protecci￳n"/>
                      </w:smartTagPr>
                      <w:r w:rsidRPr="00611449">
                        <w:rPr>
                          <w:sz w:val="20"/>
                          <w:lang w:val="es-ES"/>
                        </w:rPr>
                        <w:t>la Protección</w:t>
                      </w:r>
                    </w:smartTag>
                    <w:r w:rsidRPr="00611449">
                      <w:rPr>
                        <w:sz w:val="20"/>
                        <w:lang w:val="es-ES"/>
                      </w:rPr>
                      <w:t xml:space="preserve"> de los Niños en Situaciones Difíciles</w:t>
                    </w:r>
                  </w:p>
                </w:txbxContent>
              </v:textbox>
            </v:rect>
            <v:rect id="_x0000_s1087" style="position:absolute;left:6791;top:3306;width:2588;height:557">
              <v:textbox style="mso-next-textbox:#_x0000_s1087">
                <w:txbxContent>
                  <w:p w:rsidR="001B2A1C" w:rsidRPr="00611449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611449">
                      <w:rPr>
                        <w:sz w:val="20"/>
                        <w:lang w:val="es-ES"/>
                      </w:rPr>
                      <w:t>Órgano nacional para la protección de los derechos del niño</w:t>
                    </w:r>
                  </w:p>
                </w:txbxContent>
              </v:textbox>
            </v:rect>
            <v:rect id="_x0000_s1088" style="position:absolute;left:4203;top:5048;width:1881;height:418">
              <v:textbox style="mso-next-textbox:#_x0000_s1088">
                <w:txbxContent>
                  <w:p w:rsidR="001B2A1C" w:rsidRPr="008C1DCD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8C1DCD">
                      <w:rPr>
                        <w:i/>
                        <w:sz w:val="20"/>
                        <w:lang w:val="es-ES"/>
                      </w:rPr>
                      <w:t>Primera investigación</w:t>
                    </w:r>
                  </w:p>
                </w:txbxContent>
              </v:textbox>
            </v:rect>
            <v:rect id="_x0000_s1089" style="position:absolute;left:2132;top:5535;width:1694;height:558">
              <v:textbox style="mso-next-textbox:#_x0000_s1089">
                <w:txbxContent>
                  <w:p w:rsidR="001B2A1C" w:rsidRPr="009F5625" w:rsidRDefault="001B2A1C">
                    <w:pPr>
                      <w:rPr>
                        <w:sz w:val="20"/>
                        <w:lang w:val="es-ES"/>
                      </w:rPr>
                    </w:pPr>
                    <w:r w:rsidRPr="009F5625">
                      <w:rPr>
                        <w:sz w:val="20"/>
                        <w:lang w:val="es-ES"/>
                      </w:rPr>
                      <w:t>No se necesitan servicios</w:t>
                    </w:r>
                  </w:p>
                </w:txbxContent>
              </v:textbox>
            </v:rect>
            <v:rect id="_x0000_s1090" style="position:absolute;left:3967;top:5535;width:1555;height:418">
              <v:textbox style="mso-next-textbox:#_x0000_s1090">
                <w:txbxContent>
                  <w:p w:rsidR="001B2A1C" w:rsidRPr="00AD21E5" w:rsidRDefault="001B2A1C">
                    <w:pPr>
                      <w:rPr>
                        <w:sz w:val="20"/>
                        <w:lang w:val="es-ES_tradnl"/>
                      </w:rPr>
                    </w:pPr>
                    <w:r w:rsidRPr="00AD21E5">
                      <w:rPr>
                        <w:sz w:val="20"/>
                        <w:lang w:val="es-ES_tradnl"/>
                      </w:rPr>
                      <w:t xml:space="preserve">Intervención única </w:t>
                    </w:r>
                  </w:p>
                </w:txbxContent>
              </v:textbox>
            </v:rect>
            <v:rect id="_x0000_s1091" style="position:absolute;left:6791;top:5535;width:1835;height:418">
              <v:textbox style="mso-next-textbox:#_x0000_s1091">
                <w:txbxContent>
                  <w:p w:rsidR="001B2A1C" w:rsidRPr="00AD21E5" w:rsidRDefault="001B2A1C">
                    <w:pPr>
                      <w:rPr>
                        <w:sz w:val="20"/>
                        <w:lang w:val="es-ES_tradnl"/>
                      </w:rPr>
                    </w:pPr>
                    <w:r w:rsidRPr="00AD21E5">
                      <w:rPr>
                        <w:sz w:val="20"/>
                        <w:lang w:val="es-ES_tradnl"/>
                      </w:rPr>
                      <w:t xml:space="preserve">Motivo de preocupación </w:t>
                    </w:r>
                  </w:p>
                </w:txbxContent>
              </v:textbox>
            </v:rect>
            <v:rect id="_x0000_s1092" style="position:absolute;left:6461;top:6162;width:2447;height:558">
              <v:textbox style="mso-next-textbox:#_x0000_s1092">
                <w:txbxContent>
                  <w:p w:rsidR="001B2A1C" w:rsidRPr="00AD21E5" w:rsidRDefault="001B2A1C" w:rsidP="00937D60">
                    <w:pPr>
                      <w:numPr>
                        <w:ilvl w:val="0"/>
                        <w:numId w:val="4"/>
                      </w:numPr>
                      <w:tabs>
                        <w:tab w:val="clear" w:pos="720"/>
                        <w:tab w:val="num" w:pos="360"/>
                      </w:tabs>
                      <w:spacing w:after="0"/>
                      <w:ind w:left="180" w:hanging="180"/>
                      <w:rPr>
                        <w:sz w:val="20"/>
                        <w:lang w:val="es-ES_tradnl"/>
                      </w:rPr>
                    </w:pPr>
                    <w:r w:rsidRPr="00AD21E5">
                      <w:rPr>
                        <w:sz w:val="20"/>
                        <w:lang w:val="es-ES_tradnl"/>
                      </w:rPr>
                      <w:t>Evaluación compleja</w:t>
                    </w:r>
                  </w:p>
                  <w:p w:rsidR="001B2A1C" w:rsidRPr="00AD21E5" w:rsidRDefault="001B2A1C" w:rsidP="00937D60">
                    <w:pPr>
                      <w:numPr>
                        <w:ilvl w:val="0"/>
                        <w:numId w:val="4"/>
                      </w:numPr>
                      <w:tabs>
                        <w:tab w:val="clear" w:pos="720"/>
                        <w:tab w:val="num" w:pos="360"/>
                      </w:tabs>
                      <w:spacing w:after="0"/>
                      <w:ind w:left="360"/>
                      <w:rPr>
                        <w:sz w:val="20"/>
                        <w:lang w:val="es-ES_tradnl"/>
                      </w:rPr>
                    </w:pPr>
                    <w:r w:rsidRPr="00AD21E5">
                      <w:rPr>
                        <w:sz w:val="20"/>
                        <w:lang w:val="es-ES_tradnl"/>
                      </w:rPr>
                      <w:t xml:space="preserve">Plan de protección individual </w:t>
                    </w:r>
                  </w:p>
                </w:txbxContent>
              </v:textbox>
            </v:rect>
            <v:rect id="_x0000_s1093" style="position:absolute;left:2273;top:7347;width:847;height:696">
              <v:textbox style="mso-next-textbox:#_x0000_s1093">
                <w:txbxContent>
                  <w:p w:rsidR="001B2A1C" w:rsidRDefault="001B2A1C">
                    <w:pPr>
                      <w:jc w:val="center"/>
                      <w:rPr>
                        <w:sz w:val="20"/>
                      </w:rPr>
                    </w:pPr>
                    <w:r w:rsidRPr="009F5625">
                      <w:rPr>
                        <w:sz w:val="20"/>
                        <w:lang w:val="es-ES"/>
                      </w:rPr>
                      <w:t>No se necesitan servicios</w:t>
                    </w:r>
                  </w:p>
                </w:txbxContent>
              </v:textbox>
            </v:rect>
            <v:rect id="_x0000_s1094" style="position:absolute;left:3261;top:7347;width:988;height:696">
              <v:textbox style="mso-next-textbox:#_x0000_s1094">
                <w:txbxContent>
                  <w:p w:rsidR="001B2A1C" w:rsidRPr="007F38BD" w:rsidRDefault="001B2A1C">
                    <w:pPr>
                      <w:rPr>
                        <w:sz w:val="20"/>
                        <w:lang w:val="es-ES"/>
                      </w:rPr>
                    </w:pPr>
                    <w:r w:rsidRPr="007F38BD">
                      <w:rPr>
                        <w:sz w:val="20"/>
                        <w:lang w:val="es-ES"/>
                      </w:rPr>
                      <w:t>Servicios de apoyo familiar</w:t>
                    </w:r>
                  </w:p>
                </w:txbxContent>
              </v:textbox>
            </v:rect>
            <v:rect id="_x0000_s1095" style="position:absolute;left:4391;top:7347;width:1129;height:696">
              <v:textbox style="mso-next-textbox:#_x0000_s1095">
                <w:txbxContent>
                  <w:p w:rsidR="001B2A1C" w:rsidRPr="007F38BD" w:rsidRDefault="001B2A1C">
                    <w:pPr>
                      <w:rPr>
                        <w:sz w:val="20"/>
                        <w:lang w:val="es-ES"/>
                      </w:rPr>
                    </w:pPr>
                    <w:r w:rsidRPr="007F38BD">
                      <w:rPr>
                        <w:sz w:val="20"/>
                        <w:lang w:val="es-ES"/>
                      </w:rPr>
                      <w:t>Apoyo comunitario</w:t>
                    </w:r>
                  </w:p>
                </w:txbxContent>
              </v:textbox>
            </v:rect>
            <v:rect id="_x0000_s1096" style="position:absolute;left:5661;top:7347;width:1129;height:906">
              <v:textbox style="mso-next-textbox:#_x0000_s1096">
                <w:txbxContent>
                  <w:p w:rsidR="001B2A1C" w:rsidRPr="0046011E" w:rsidRDefault="001B2A1C">
                    <w:pPr>
                      <w:rPr>
                        <w:sz w:val="20"/>
                        <w:lang w:val="es-ES"/>
                      </w:rPr>
                    </w:pPr>
                    <w:r w:rsidRPr="0046011E">
                      <w:rPr>
                        <w:sz w:val="20"/>
                        <w:lang w:val="es-ES"/>
                      </w:rPr>
                      <w:t xml:space="preserve">Colocación en una familia </w:t>
                    </w:r>
                    <w:r>
                      <w:rPr>
                        <w:sz w:val="20"/>
                        <w:lang w:val="es-ES"/>
                      </w:rPr>
                      <w:t>ampliada</w:t>
                    </w:r>
                  </w:p>
                </w:txbxContent>
              </v:textbox>
            </v:rect>
            <v:rect id="_x0000_s1097" style="position:absolute;left:6932;top:7417;width:1318;height:973">
              <v:textbox style="mso-next-textbox:#_x0000_s1097">
                <w:txbxContent>
                  <w:p w:rsidR="001B2A1C" w:rsidRPr="008C538F" w:rsidRDefault="001B2A1C">
                    <w:pPr>
                      <w:rPr>
                        <w:sz w:val="20"/>
                        <w:lang w:val="es-ES"/>
                      </w:rPr>
                    </w:pPr>
                    <w:r w:rsidRPr="008C538F">
                      <w:rPr>
                        <w:sz w:val="20"/>
                        <w:lang w:val="es-ES"/>
                      </w:rPr>
                      <w:t xml:space="preserve">Hogar de </w:t>
                    </w:r>
                    <w:r>
                      <w:rPr>
                        <w:sz w:val="20"/>
                        <w:lang w:val="es-ES"/>
                      </w:rPr>
                      <w:t>acogida</w:t>
                    </w:r>
                    <w:r w:rsidRPr="008C538F">
                      <w:rPr>
                        <w:sz w:val="20"/>
                        <w:lang w:val="es-ES"/>
                      </w:rPr>
                      <w:t>, Asist</w:t>
                    </w:r>
                    <w:r>
                      <w:rPr>
                        <w:sz w:val="20"/>
                        <w:lang w:val="es-ES"/>
                      </w:rPr>
                      <w:t>encia profes</w:t>
                    </w:r>
                    <w:r w:rsidRPr="008C538F">
                      <w:rPr>
                        <w:sz w:val="20"/>
                        <w:lang w:val="es-ES"/>
                      </w:rPr>
                      <w:t>ional para</w:t>
                    </w:r>
                    <w:r>
                      <w:rPr>
                        <w:sz w:val="20"/>
                        <w:lang w:val="es-ES"/>
                      </w:rPr>
                      <w:t xml:space="preserve"> los padres</w:t>
                    </w:r>
                  </w:p>
                </w:txbxContent>
              </v:textbox>
            </v:rect>
            <v:rect id="_x0000_s1098" style="position:absolute;left:8344;top:7277;width:941;height:1254">
              <v:textbox style="mso-next-textbox:#_x0000_s1098">
                <w:txbxContent>
                  <w:p w:rsidR="001B2A1C" w:rsidRPr="00E16F28" w:rsidRDefault="001B2A1C">
                    <w:pPr>
                      <w:rPr>
                        <w:sz w:val="20"/>
                        <w:lang w:val="es-ES"/>
                      </w:rPr>
                    </w:pPr>
                    <w:r w:rsidRPr="00E16F28">
                      <w:rPr>
                        <w:sz w:val="20"/>
                        <w:lang w:val="es-ES"/>
                      </w:rPr>
                      <w:t xml:space="preserve">Internados, </w:t>
                    </w:r>
                    <w:r>
                      <w:rPr>
                        <w:sz w:val="20"/>
                        <w:lang w:val="es-ES"/>
                      </w:rPr>
                      <w:t>escuelas auxiliar</w:t>
                    </w:r>
                    <w:r w:rsidRPr="00E16F28">
                      <w:rPr>
                        <w:sz w:val="20"/>
                        <w:lang w:val="es-ES"/>
                      </w:rPr>
                      <w:t>es, hogares para niños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99" type="#_x0000_t32" style="position:absolute;left:3260;top:4559;width:284;height:3" o:connectortype="straight">
              <v:stroke endarrow="block"/>
            </v:shape>
            <v:shape id="_x0000_s1100" type="#_x0000_t32" style="position:absolute;left:5944;top:4562;width:988;height:137" o:connectortype="straight">
              <v:stroke endarrow="block"/>
            </v:shape>
            <v:rect id="_x0000_s1101" style="position:absolute;left:4108;top:3306;width:2544;height:557">
              <v:textbox style="mso-next-textbox:#_x0000_s1101">
                <w:txbxContent>
                  <w:p w:rsidR="001B2A1C" w:rsidRPr="00611449" w:rsidRDefault="001B2A1C">
                    <w:pPr>
                      <w:spacing w:after="0"/>
                      <w:jc w:val="center"/>
                      <w:rPr>
                        <w:sz w:val="16"/>
                        <w:szCs w:val="16"/>
                        <w:lang w:val="es-ES"/>
                      </w:rPr>
                    </w:pPr>
                    <w:r w:rsidRPr="00611449">
                      <w:rPr>
                        <w:sz w:val="16"/>
                        <w:szCs w:val="16"/>
                        <w:lang w:val="es-ES"/>
                      </w:rPr>
                      <w:t>CONSEJO</w:t>
                    </w:r>
                  </w:p>
                  <w:p w:rsidR="001B2A1C" w:rsidRPr="00611449" w:rsidRDefault="001B2A1C">
                    <w:pPr>
                      <w:spacing w:after="0"/>
                      <w:jc w:val="center"/>
                      <w:rPr>
                        <w:sz w:val="16"/>
                        <w:szCs w:val="16"/>
                        <w:lang w:val="es-ES"/>
                      </w:rPr>
                    </w:pPr>
                    <w:r w:rsidRPr="00611449">
                      <w:rPr>
                        <w:sz w:val="16"/>
                        <w:szCs w:val="16"/>
                        <w:lang w:val="es-ES"/>
                      </w:rPr>
                      <w:t>DE DISTRITO</w:t>
                    </w:r>
                  </w:p>
                  <w:p w:rsidR="001B2A1C" w:rsidRPr="00611449" w:rsidRDefault="001B2A1C">
                    <w:pPr>
                      <w:jc w:val="right"/>
                      <w:rPr>
                        <w:i/>
                        <w:sz w:val="16"/>
                        <w:szCs w:val="16"/>
                        <w:lang w:val="es-ES"/>
                      </w:rPr>
                    </w:pPr>
                    <w:r w:rsidRPr="00611449">
                      <w:rPr>
                        <w:i/>
                        <w:sz w:val="16"/>
                        <w:szCs w:val="16"/>
                        <w:lang w:val="es-ES"/>
                      </w:rPr>
                      <w:t xml:space="preserve">Autoridad de tutela </w:t>
                    </w:r>
                  </w:p>
                </w:txbxContent>
              </v:textbox>
            </v:rect>
            <v:shape id="_x0000_s1102" type="#_x0000_t32" style="position:absolute;left:4767;top:4769;width:236;height:345" o:connectortype="straight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x0000_s1103" type="#_x0000_t33" style="position:absolute;left:6084;top:5257;width:1624;height:278" o:connectortype="elbow" adj="-70296,-393132,-70296"/>
            <v:shape id="_x0000_s1104" type="#_x0000_t33" style="position:absolute;left:2979;top:5257;width:1224;height:278;rotation:180;flip:y" o:connectortype="elbow" adj="-60081,393132,-60081">
              <v:stroke endarrow="block"/>
            </v:shape>
            <v:shape id="_x0000_s1105" type="#_x0000_t33" style="position:absolute;left:6084;top:5257;width:1624;height:278" o:connectortype="elbow" adj="-70296,-393132,-70296">
              <v:stroke endarrow="block"/>
            </v:shape>
            <v:shape id="_x0000_s1106" type="#_x0000_t32" style="position:absolute;left:4767;top:5466;width:236;height:67;flip:x" o:connectortype="straight">
              <v:stroke endarrow="block"/>
            </v:shape>
            <v:shape id="_x0000_s1107" type="#_x0000_t32" style="position:absolute;left:7685;top:5953;width:23;height:209;flip:x" o:connectortype="straight">
              <v:stroke endarrow="block"/>
            </v:shape>
            <v:shape id="_x0000_s1108" type="#_x0000_t32" style="position:absolute;left:8085;top:3863;width:23;height:488" o:connectortype="straight"/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x0000_s1109" type="#_x0000_t34" style="position:absolute;left:4877;top:4540;width:627;height:4988;rotation:90" o:connectortype="elbow" adj="10773,-28610,-234160"/>
            <v:shape id="_x0000_s1110" type="#_x0000_t34" style="position:absolute;left:5406;top:5069;width:627;height:3930;rotation:90" o:connectortype="elbow" adj="10773,-36319,-234160"/>
            <v:shape id="_x0000_s1111" type="#_x0000_t34" style="position:absolute;left:6006;top:5669;width:627;height:2730;rotation:90" o:connectortype="elbow" adj="10773,-52287,-234160"/>
            <v:shape id="_x0000_s1112" type="#_x0000_t34" style="position:absolute;left:6642;top:6304;width:627;height:1459;rotation:90" o:connectortype="elbow" adj="10773,-97827,-234160"/>
            <v:shape id="_x0000_s1113" type="#_x0000_t34" style="position:absolute;left:7289;top:7022;width:697;height:94;rotation:90" o:connectortype="elbow" adj="10788,-1529062,-210510"/>
            <v:shape id="_x0000_s1114" type="#_x0000_t34" style="position:absolute;left:7910;top:6212;width:551;height:1567;rotation:90;flip:x" o:connectortype="elbow" adj=",66768,-253102"/>
            <v:rect id="_x0000_s1115" style="position:absolute;left:3826;top:9158;width:1271;height:558">
              <v:textbox style="mso-next-textbox:#_x0000_s1115">
                <w:txbxContent>
                  <w:p w:rsidR="001B2A1C" w:rsidRPr="00AF2611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>
                      <w:rPr>
                        <w:sz w:val="20"/>
                        <w:lang w:val="es-ES"/>
                      </w:rPr>
                      <w:t>Ayuntamiento</w:t>
                    </w:r>
                  </w:p>
                </w:txbxContent>
              </v:textbox>
            </v:rect>
            <v:rect id="_x0000_s1116" style="position:absolute;left:5379;top:9019;width:1976;height:837">
              <v:textbox style="mso-next-textbox:#_x0000_s1116">
                <w:txbxContent>
                  <w:p w:rsidR="001B2A1C" w:rsidRPr="00AD21E5" w:rsidRDefault="001B2A1C">
                    <w:pPr>
                      <w:spacing w:after="0"/>
                      <w:jc w:val="center"/>
                      <w:rPr>
                        <w:sz w:val="20"/>
                        <w:lang w:val="es-ES_tradnl"/>
                      </w:rPr>
                    </w:pPr>
                    <w:r w:rsidRPr="00AD21E5">
                      <w:rPr>
                        <w:sz w:val="20"/>
                        <w:lang w:val="es-ES_tradnl"/>
                      </w:rPr>
                      <w:t>Autoridad de supervisión</w:t>
                    </w:r>
                  </w:p>
                  <w:p w:rsidR="001B2A1C" w:rsidRPr="000A41A7" w:rsidRDefault="001B2A1C">
                    <w:pPr>
                      <w:spacing w:after="0"/>
                      <w:jc w:val="center"/>
                      <w:rPr>
                        <w:sz w:val="16"/>
                        <w:szCs w:val="16"/>
                        <w:lang w:val="es-ES"/>
                      </w:rPr>
                    </w:pPr>
                    <w:r w:rsidRPr="00AD21E5">
                      <w:rPr>
                        <w:sz w:val="16"/>
                        <w:szCs w:val="16"/>
                        <w:lang w:val="es-ES_tradnl"/>
                      </w:rPr>
                      <w:t>(Comisión médica</w:t>
                    </w:r>
                    <w:r w:rsidRPr="000A41A7">
                      <w:rPr>
                        <w:sz w:val="16"/>
                        <w:szCs w:val="16"/>
                        <w:lang w:val="es-ES"/>
                      </w:rPr>
                      <w:t xml:space="preserve"> psicopedagógica en el caso de </w:t>
                    </w:r>
                    <w:r>
                      <w:rPr>
                        <w:sz w:val="16"/>
                        <w:szCs w:val="16"/>
                        <w:lang w:val="es-ES"/>
                      </w:rPr>
                      <w:t>niños con discapacidad</w:t>
                    </w:r>
                    <w:r w:rsidRPr="000A41A7">
                      <w:rPr>
                        <w:sz w:val="16"/>
                        <w:szCs w:val="16"/>
                        <w:lang w:val="es-ES"/>
                      </w:rPr>
                      <w:t>)</w:t>
                    </w:r>
                  </w:p>
                </w:txbxContent>
              </v:textbox>
            </v:rect>
            <v:rect id="_x0000_s1117" style="position:absolute;left:7638;top:9158;width:1553;height:697">
              <v:textbox style="mso-next-textbox:#_x0000_s1117">
                <w:txbxContent>
                  <w:p w:rsidR="001B2A1C" w:rsidRPr="00AD21E5" w:rsidRDefault="001B2A1C">
                    <w:pPr>
                      <w:jc w:val="center"/>
                      <w:rPr>
                        <w:sz w:val="20"/>
                        <w:lang w:val="es-ES_tradnl"/>
                      </w:rPr>
                    </w:pPr>
                    <w:r w:rsidRPr="00AD21E5">
                      <w:rPr>
                        <w:sz w:val="20"/>
                        <w:lang w:val="es-ES_tradnl"/>
                      </w:rPr>
                      <w:t xml:space="preserve">Ministerio </w:t>
                    </w:r>
                    <w:r>
                      <w:rPr>
                        <w:sz w:val="20"/>
                        <w:lang w:val="es-ES_tradnl"/>
                      </w:rPr>
                      <w:t>de Educación y Ju</w:t>
                    </w:r>
                    <w:r w:rsidRPr="00AD21E5">
                      <w:rPr>
                        <w:sz w:val="20"/>
                        <w:lang w:val="es-ES_tradnl"/>
                      </w:rPr>
                      <w:t xml:space="preserve">ventud </w:t>
                    </w:r>
                  </w:p>
                </w:txbxContent>
              </v:textbox>
            </v:rect>
            <v:shape id="_x0000_s1118" type="#_x0000_t32" style="position:absolute;left:5097;top:9437;width:282;height:1" o:connectortype="straight">
              <v:stroke endarrow="block"/>
            </v:shape>
            <v:shape id="_x0000_s1119" type="#_x0000_t32" style="position:absolute;left:7355;top:9438;width:283;height:69" o:connectortype="straight">
              <v:stroke endarrow="block"/>
            </v:shape>
            <v:shape id="_x0000_s1120" type="#_x0000_t202" style="position:absolute;left:2414;top:8601;width:6918;height:279" stroked="f">
              <v:textbox style="mso-next-textbox:#_x0000_s1120">
                <w:txbxContent>
                  <w:p w:rsidR="001B2A1C" w:rsidRPr="00611449" w:rsidRDefault="001B2A1C">
                    <w:pPr>
                      <w:rPr>
                        <w:sz w:val="20"/>
                        <w:lang w:val="es-ES"/>
                      </w:rPr>
                    </w:pPr>
                    <w:r w:rsidRPr="00611449">
                      <w:rPr>
                        <w:sz w:val="20"/>
                        <w:lang w:val="es-ES"/>
                      </w:rPr>
                      <w:t>Nota: Procedimiento actual de colocación del niño en un internado:</w:t>
                    </w:r>
                  </w:p>
                </w:txbxContent>
              </v:textbox>
            </v:shape>
            <v:shape id="_x0000_s1121" type="#_x0000_t34" style="position:absolute;left:4853;top:3754;width:418;height:636;rotation:90" o:connectortype="elbow" adj="10760,-126058,-233680">
              <v:stroke endarrow="block"/>
            </v:shape>
            <v:shape id="_x0000_s1122" type="#_x0000_t202" style="position:absolute;left:3261;top:2609;width:5788;height:558" stroked="f">
              <v:textbox style="mso-next-textbox:#_x0000_s1122">
                <w:txbxContent>
                  <w:p w:rsidR="001B2A1C" w:rsidRPr="009D6CB3" w:rsidRDefault="001B2A1C" w:rsidP="00B82BF5">
                    <w:pPr>
                      <w:jc w:val="center"/>
                      <w:rPr>
                        <w:b/>
                        <w:lang w:val="es-ES"/>
                      </w:rPr>
                    </w:pPr>
                    <w:r>
                      <w:rPr>
                        <w:b/>
                        <w:lang w:val="es-ES"/>
                      </w:rPr>
                      <w:t xml:space="preserve">Mecanismo de funcionamiento de </w:t>
                    </w:r>
                    <w:smartTag w:uri="urn:schemas-microsoft-com:office:smarttags" w:element="PersonName">
                      <w:smartTagPr>
                        <w:attr w:name="ProductID" w:val="la Comisi￳n"/>
                      </w:smartTagPr>
                      <w:r>
                        <w:rPr>
                          <w:b/>
                          <w:lang w:val="es-ES"/>
                        </w:rPr>
                        <w:t>la</w:t>
                      </w:r>
                      <w:r w:rsidRPr="009D6CB3">
                        <w:rPr>
                          <w:b/>
                          <w:lang w:val="es-ES"/>
                        </w:rPr>
                        <w:t xml:space="preserve"> </w:t>
                      </w:r>
                      <w:r w:rsidRPr="009D6CB3">
                        <w:rPr>
                          <w:b/>
                          <w:iCs/>
                          <w:lang w:val="es-ES"/>
                        </w:rPr>
                        <w:t>Comisión</w:t>
                      </w:r>
                    </w:smartTag>
                    <w:r w:rsidRPr="009D6CB3">
                      <w:rPr>
                        <w:b/>
                        <w:iCs/>
                        <w:lang w:val="es-ES"/>
                      </w:rPr>
                      <w:t xml:space="preserve"> de </w:t>
                    </w:r>
                    <w:r>
                      <w:rPr>
                        <w:b/>
                        <w:iCs/>
                        <w:lang w:val="es-ES"/>
                      </w:rPr>
                      <w:t>Distrito</w:t>
                    </w:r>
                    <w:r w:rsidRPr="009D6CB3">
                      <w:rPr>
                        <w:b/>
                        <w:iCs/>
                        <w:lang w:val="es-ES"/>
                      </w:rPr>
                      <w:t xml:space="preserve"> para </w:t>
                    </w:r>
                    <w:smartTag w:uri="urn:schemas-microsoft-com:office:smarttags" w:element="PersonName">
                      <w:smartTagPr>
                        <w:attr w:name="ProductID" w:val="la Protecci￳n"/>
                      </w:smartTagPr>
                      <w:r w:rsidRPr="009D6CB3">
                        <w:rPr>
                          <w:b/>
                          <w:iCs/>
                          <w:lang w:val="es-ES"/>
                        </w:rPr>
                        <w:t>la Protección</w:t>
                      </w:r>
                    </w:smartTag>
                    <w:r w:rsidRPr="009D6CB3">
                      <w:rPr>
                        <w:b/>
                        <w:iCs/>
                        <w:lang w:val="es-ES"/>
                      </w:rPr>
                      <w:t xml:space="preserve"> de </w:t>
                    </w:r>
                    <w:r>
                      <w:rPr>
                        <w:b/>
                        <w:iCs/>
                        <w:lang w:val="es-ES"/>
                      </w:rPr>
                      <w:t xml:space="preserve">los </w:t>
                    </w:r>
                    <w:r w:rsidRPr="009D6CB3">
                      <w:rPr>
                        <w:b/>
                        <w:iCs/>
                        <w:lang w:val="es-ES"/>
                      </w:rPr>
                      <w:t xml:space="preserve">Niños en </w:t>
                    </w:r>
                    <w:r>
                      <w:rPr>
                        <w:b/>
                        <w:iCs/>
                        <w:lang w:val="es-ES"/>
                      </w:rPr>
                      <w:t>Situaciones Difíciles</w:t>
                    </w:r>
                  </w:p>
                </w:txbxContent>
              </v:textbox>
            </v:shape>
            <v:rect id="_x0000_s1123" style="position:absolute;left:2260;top:9146;width:1129;height:557">
              <v:textbox style="mso-next-textbox:#_x0000_s1123">
                <w:txbxContent>
                  <w:p w:rsidR="001B2A1C" w:rsidRPr="00AF2611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>
                      <w:rPr>
                        <w:sz w:val="20"/>
                        <w:lang w:val="es-ES"/>
                      </w:rPr>
                      <w:t>Niño</w:t>
                    </w:r>
                  </w:p>
                </w:txbxContent>
              </v:textbox>
            </v:rect>
            <v:shape id="_x0000_s1124" type="#_x0000_t32" style="position:absolute;left:3389;top:9425;width:424;height:0" o:connectortype="straight">
              <v:stroke endarrow="block"/>
            </v:shape>
          </v:group>
        </w:pict>
      </w:r>
      <w:r w:rsidR="00615F49" w:rsidRPr="00004800">
        <w:rPr>
          <w:lang w:val="es-ES"/>
        </w:rPr>
        <w:pict>
          <v:shape id="_x0000_i1026" type="#_x0000_t75" style="width:468pt;height:7in">
            <v:imagedata croptop="-65520f" cropbottom="65520f"/>
          </v:shape>
        </w:pict>
      </w:r>
    </w:p>
    <w:p w:rsidR="00615F49" w:rsidRPr="00004800" w:rsidRDefault="005D64B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423A3E">
        <w:rPr>
          <w:szCs w:val="24"/>
          <w:lang w:val="es-ES" w:eastAsia="it-IT"/>
        </w:rPr>
        <w:t>Aunque</w:t>
      </w:r>
      <w:r w:rsidRPr="00004800">
        <w:rPr>
          <w:lang w:val="es-ES"/>
        </w:rPr>
        <w:t xml:space="preserve"> hay órganos consultivos, las comisiones de distrito son un componente esencial en el proceso de adopción de decisiones </w:t>
      </w:r>
      <w:r w:rsidR="00C07F62">
        <w:rPr>
          <w:lang w:val="es-ES"/>
        </w:rPr>
        <w:t xml:space="preserve">sobre </w:t>
      </w:r>
      <w:r w:rsidRPr="00004800">
        <w:rPr>
          <w:lang w:val="es-ES"/>
        </w:rPr>
        <w:t>los niños que no pueden</w:t>
      </w:r>
      <w:r w:rsidR="00AB4D9F" w:rsidRPr="00004800">
        <w:rPr>
          <w:lang w:val="es-ES"/>
        </w:rPr>
        <w:t xml:space="preserve"> permanecer </w:t>
      </w:r>
      <w:r w:rsidRPr="00004800">
        <w:rPr>
          <w:lang w:val="es-ES"/>
        </w:rPr>
        <w:t>con sus propias familias</w:t>
      </w:r>
      <w:r w:rsidR="00615F49" w:rsidRPr="00004800">
        <w:rPr>
          <w:lang w:val="es-ES"/>
        </w:rPr>
        <w:t xml:space="preserve">. </w:t>
      </w:r>
      <w:r w:rsidR="00C07F62">
        <w:rPr>
          <w:lang w:val="es-ES"/>
        </w:rPr>
        <w:t>Dichas</w:t>
      </w:r>
      <w:r w:rsidR="00416B03" w:rsidRPr="00004800">
        <w:rPr>
          <w:lang w:val="es-ES"/>
        </w:rPr>
        <w:t xml:space="preserve"> comisiones analizan el expediente de cada niño para tener la seguridad de que fueron objeto de una evaluación compleja y competente y </w:t>
      </w:r>
      <w:r w:rsidR="004913C1" w:rsidRPr="00004800">
        <w:rPr>
          <w:lang w:val="es-ES"/>
        </w:rPr>
        <w:t xml:space="preserve">de </w:t>
      </w:r>
      <w:r w:rsidR="00416B03" w:rsidRPr="00004800">
        <w:rPr>
          <w:lang w:val="es-ES"/>
        </w:rPr>
        <w:t xml:space="preserve">que se estudiaron todas las opciones </w:t>
      </w:r>
      <w:r w:rsidR="00C07F62" w:rsidRPr="00004800">
        <w:rPr>
          <w:lang w:val="es-ES"/>
        </w:rPr>
        <w:t xml:space="preserve">posibles </w:t>
      </w:r>
      <w:r w:rsidR="00416B03" w:rsidRPr="00004800">
        <w:rPr>
          <w:lang w:val="es-ES"/>
        </w:rPr>
        <w:t>en la comunidad antes de formular la recomendación</w:t>
      </w:r>
      <w:r w:rsidR="00AB4D9F" w:rsidRPr="00004800">
        <w:rPr>
          <w:lang w:val="es-ES"/>
        </w:rPr>
        <w:t xml:space="preserve"> de </w:t>
      </w:r>
      <w:r w:rsidR="00416B03" w:rsidRPr="00004800">
        <w:rPr>
          <w:lang w:val="es-ES"/>
        </w:rPr>
        <w:t xml:space="preserve">colocar al niño fuera de su familia, </w:t>
      </w:r>
      <w:r w:rsidR="00C07F62">
        <w:rPr>
          <w:lang w:val="es-ES"/>
        </w:rPr>
        <w:t>con arreglo a</w:t>
      </w:r>
      <w:r w:rsidR="00416B03" w:rsidRPr="00004800">
        <w:rPr>
          <w:lang w:val="es-ES"/>
        </w:rPr>
        <w:t xml:space="preserve"> criterios de idoneidad. Sólo en los casos en </w:t>
      </w:r>
      <w:r w:rsidR="00AB4D9F" w:rsidRPr="00004800">
        <w:rPr>
          <w:lang w:val="es-ES"/>
        </w:rPr>
        <w:t xml:space="preserve">los </w:t>
      </w:r>
      <w:r w:rsidR="00416B03" w:rsidRPr="00004800">
        <w:rPr>
          <w:lang w:val="es-ES"/>
        </w:rPr>
        <w:t>que una comisión</w:t>
      </w:r>
      <w:r w:rsidR="00AB4D9F" w:rsidRPr="00004800">
        <w:rPr>
          <w:lang w:val="es-ES"/>
        </w:rPr>
        <w:t xml:space="preserve"> esté </w:t>
      </w:r>
      <w:r w:rsidR="00416B03" w:rsidRPr="00004800">
        <w:rPr>
          <w:lang w:val="es-ES"/>
        </w:rPr>
        <w:t>firmemente convencida de que no hay otra opción disponible para el niño</w:t>
      </w:r>
      <w:r w:rsidR="00AB4D9F" w:rsidRPr="00004800">
        <w:rPr>
          <w:lang w:val="es-ES"/>
        </w:rPr>
        <w:t xml:space="preserve"> confirmará </w:t>
      </w:r>
      <w:r w:rsidR="00416B03" w:rsidRPr="00004800">
        <w:rPr>
          <w:lang w:val="es-ES"/>
        </w:rPr>
        <w:t>la recomendación de</w:t>
      </w:r>
      <w:r w:rsidR="00AB4D9F" w:rsidRPr="00004800">
        <w:rPr>
          <w:lang w:val="es-ES"/>
        </w:rPr>
        <w:t xml:space="preserve"> separarlo </w:t>
      </w:r>
      <w:r w:rsidR="00416B03" w:rsidRPr="00004800">
        <w:rPr>
          <w:lang w:val="es-ES"/>
        </w:rPr>
        <w:t xml:space="preserve">de la familia. La autoridad de supervisión </w:t>
      </w:r>
      <w:r w:rsidR="00C07F62">
        <w:rPr>
          <w:lang w:val="es-ES"/>
        </w:rPr>
        <w:t>solamente</w:t>
      </w:r>
      <w:r w:rsidR="00416B03" w:rsidRPr="00004800">
        <w:rPr>
          <w:lang w:val="es-ES"/>
        </w:rPr>
        <w:t xml:space="preserve"> puede aprobar </w:t>
      </w:r>
      <w:r w:rsidR="007F38BD" w:rsidRPr="00004800">
        <w:rPr>
          <w:lang w:val="es-ES"/>
        </w:rPr>
        <w:t>la colocación</w:t>
      </w:r>
      <w:r w:rsidR="00416B03" w:rsidRPr="00004800">
        <w:rPr>
          <w:lang w:val="es-ES"/>
        </w:rPr>
        <w:t xml:space="preserve"> de un niño fuer</w:t>
      </w:r>
      <w:r w:rsidR="004913C1" w:rsidRPr="00004800">
        <w:rPr>
          <w:lang w:val="es-ES"/>
        </w:rPr>
        <w:t>a de su familia una vez que la c</w:t>
      </w:r>
      <w:r w:rsidR="00416B03" w:rsidRPr="00004800">
        <w:rPr>
          <w:lang w:val="es-ES"/>
        </w:rPr>
        <w:t>omisión ha</w:t>
      </w:r>
      <w:r w:rsidR="00C07F62">
        <w:rPr>
          <w:lang w:val="es-ES"/>
        </w:rPr>
        <w:t>ya</w:t>
      </w:r>
      <w:r w:rsidR="000B4EBE" w:rsidRPr="00004800">
        <w:rPr>
          <w:lang w:val="es-ES"/>
        </w:rPr>
        <w:t xml:space="preserve"> estudiado </w:t>
      </w:r>
      <w:r w:rsidR="00416B03" w:rsidRPr="00004800">
        <w:rPr>
          <w:lang w:val="es-ES"/>
        </w:rPr>
        <w:t>el caso</w:t>
      </w:r>
      <w:r w:rsidR="000B4EBE" w:rsidRPr="00004800">
        <w:rPr>
          <w:lang w:val="es-ES"/>
        </w:rPr>
        <w:t xml:space="preserve"> con detenimiento</w:t>
      </w:r>
      <w:r w:rsidR="00C07F62">
        <w:rPr>
          <w:lang w:val="es-ES"/>
        </w:rPr>
        <w:t>.</w:t>
      </w:r>
    </w:p>
    <w:p w:rsidR="00615F49" w:rsidRPr="00004800" w:rsidRDefault="00CC177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En los distritos piloto, de 472 solicitudes de</w:t>
      </w:r>
      <w:r w:rsidR="00AB4D9F" w:rsidRPr="00004800">
        <w:rPr>
          <w:lang w:val="es-ES"/>
        </w:rPr>
        <w:t xml:space="preserve"> internamiento en una institución </w:t>
      </w:r>
      <w:r w:rsidRPr="00004800">
        <w:rPr>
          <w:lang w:val="es-ES"/>
        </w:rPr>
        <w:t xml:space="preserve">las comisiones atendieron 160 </w:t>
      </w:r>
      <w:r w:rsidR="00030A66" w:rsidRPr="00004800">
        <w:rPr>
          <w:lang w:val="es-ES"/>
        </w:rPr>
        <w:t xml:space="preserve">(33,9%) </w:t>
      </w:r>
      <w:r w:rsidRPr="00004800">
        <w:rPr>
          <w:lang w:val="es-ES"/>
        </w:rPr>
        <w:t>entre agosto de 2005 y septiembre de 2006</w:t>
      </w:r>
      <w:r w:rsidR="00030A66" w:rsidRPr="00004800">
        <w:rPr>
          <w:lang w:val="es-ES"/>
        </w:rPr>
        <w:t xml:space="preserve"> y </w:t>
      </w:r>
      <w:r w:rsidRPr="00004800">
        <w:rPr>
          <w:lang w:val="es-ES"/>
        </w:rPr>
        <w:t xml:space="preserve">sólo </w:t>
      </w:r>
      <w:r w:rsidR="00030A66" w:rsidRPr="00004800">
        <w:rPr>
          <w:lang w:val="es-ES"/>
        </w:rPr>
        <w:t xml:space="preserve">se envió a instituciones a 81 niños </w:t>
      </w:r>
      <w:r w:rsidRPr="00004800">
        <w:rPr>
          <w:lang w:val="es-ES"/>
        </w:rPr>
        <w:t>(</w:t>
      </w:r>
      <w:r w:rsidR="009E2308" w:rsidRPr="00004800">
        <w:rPr>
          <w:lang w:val="es-ES"/>
        </w:rPr>
        <w:t xml:space="preserve">el </w:t>
      </w:r>
      <w:r w:rsidRPr="00004800">
        <w:rPr>
          <w:lang w:val="es-ES"/>
        </w:rPr>
        <w:t>17,2%</w:t>
      </w:r>
      <w:r w:rsidR="00030A66" w:rsidRPr="00004800">
        <w:rPr>
          <w:lang w:val="es-ES"/>
        </w:rPr>
        <w:t xml:space="preserve"> de las solicitudes</w:t>
      </w:r>
      <w:r w:rsidRPr="00004800">
        <w:rPr>
          <w:lang w:val="es-ES"/>
        </w:rPr>
        <w:t>)</w:t>
      </w:r>
      <w:r w:rsidR="00EA4A46">
        <w:rPr>
          <w:lang w:val="es-ES"/>
        </w:rPr>
        <w:t>.</w:t>
      </w:r>
    </w:p>
    <w:p w:rsidR="00615F49" w:rsidRPr="00004800" w:rsidRDefault="0082405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Como parte del mismo proyecto, en los distritos piloto se establecieron servicios de asistencia </w:t>
      </w:r>
      <w:r w:rsidR="009D6415" w:rsidRPr="00004800">
        <w:rPr>
          <w:lang w:val="es-ES"/>
        </w:rPr>
        <w:t xml:space="preserve">parental profesional </w:t>
      </w:r>
      <w:r w:rsidRPr="00004800">
        <w:rPr>
          <w:lang w:val="es-ES"/>
        </w:rPr>
        <w:t xml:space="preserve">a fin de ofrecer </w:t>
      </w:r>
      <w:r w:rsidR="00D94664" w:rsidRPr="00004800">
        <w:rPr>
          <w:lang w:val="es-ES"/>
        </w:rPr>
        <w:t xml:space="preserve">al niño en una situación difícil </w:t>
      </w:r>
      <w:r w:rsidRPr="00004800">
        <w:rPr>
          <w:lang w:val="es-ES"/>
        </w:rPr>
        <w:t xml:space="preserve">cuidados en el seno de la familia. El objetivo de este servicio es la protección temporal de un niño </w:t>
      </w:r>
      <w:r w:rsidR="002F645B" w:rsidRPr="00004800">
        <w:rPr>
          <w:lang w:val="es-ES"/>
        </w:rPr>
        <w:t>en una situación difícil</w:t>
      </w:r>
      <w:r w:rsidRPr="00004800">
        <w:rPr>
          <w:lang w:val="es-ES"/>
        </w:rPr>
        <w:t>, su socialización y la integración tanto en su familia biológica (</w:t>
      </w:r>
      <w:r w:rsidR="00AB4D9F" w:rsidRPr="00004800">
        <w:rPr>
          <w:lang w:val="es-ES"/>
        </w:rPr>
        <w:t>ampliada</w:t>
      </w:r>
      <w:r w:rsidRPr="00004800">
        <w:rPr>
          <w:lang w:val="es-ES"/>
        </w:rPr>
        <w:t xml:space="preserve">, adoptiva) como en la comunidad (figura 2). Estos servicios se han establecido en todas las regiones basándose en </w:t>
      </w:r>
      <w:r w:rsidR="00EA4A46">
        <w:rPr>
          <w:lang w:val="es-ES"/>
        </w:rPr>
        <w:t>las normas</w:t>
      </w:r>
      <w:r w:rsidRPr="00004800">
        <w:rPr>
          <w:lang w:val="es-ES"/>
        </w:rPr>
        <w:t xml:space="preserve"> aprobad</w:t>
      </w:r>
      <w:r w:rsidR="00EA4A46">
        <w:rPr>
          <w:lang w:val="es-ES"/>
        </w:rPr>
        <w:t>a</w:t>
      </w:r>
      <w:r w:rsidRPr="00004800">
        <w:rPr>
          <w:lang w:val="es-ES"/>
        </w:rPr>
        <w:t>s por los consejos de distrito</w:t>
      </w:r>
      <w:r w:rsidR="00EA4A46">
        <w:rPr>
          <w:lang w:val="es-ES"/>
        </w:rPr>
        <w:t>.</w:t>
      </w:r>
    </w:p>
    <w:p w:rsidR="00615F49" w:rsidRPr="00004800" w:rsidRDefault="00615F49" w:rsidP="00486E7E">
      <w:pPr>
        <w:tabs>
          <w:tab w:val="left" w:pos="0"/>
          <w:tab w:val="left" w:pos="360"/>
          <w:tab w:val="left" w:pos="720"/>
        </w:tabs>
        <w:jc w:val="center"/>
        <w:rPr>
          <w:b/>
          <w:iCs/>
          <w:lang w:val="es-ES"/>
        </w:rPr>
      </w:pPr>
      <w:r w:rsidRPr="00004800">
        <w:rPr>
          <w:b/>
          <w:iCs/>
          <w:lang w:val="es-ES"/>
        </w:rPr>
        <w:t>Figur</w:t>
      </w:r>
      <w:r w:rsidR="00824056" w:rsidRPr="00004800">
        <w:rPr>
          <w:b/>
          <w:iCs/>
          <w:lang w:val="es-ES"/>
        </w:rPr>
        <w:t>a</w:t>
      </w:r>
      <w:r w:rsidRPr="00004800">
        <w:rPr>
          <w:b/>
          <w:iCs/>
          <w:lang w:val="es-ES"/>
        </w:rPr>
        <w:t xml:space="preserve"> 2</w:t>
      </w:r>
      <w:r w:rsidR="003F6EE7">
        <w:rPr>
          <w:b/>
          <w:iCs/>
          <w:lang w:val="es-ES"/>
        </w:rPr>
        <w:t xml:space="preserve">.  </w:t>
      </w:r>
      <w:r w:rsidR="00824056" w:rsidRPr="00004800">
        <w:rPr>
          <w:b/>
          <w:iCs/>
          <w:lang w:val="es-ES"/>
        </w:rPr>
        <w:t xml:space="preserve">Programa de asistencia </w:t>
      </w:r>
      <w:r w:rsidR="009D6415" w:rsidRPr="00004800">
        <w:rPr>
          <w:b/>
          <w:iCs/>
          <w:lang w:val="es-ES"/>
        </w:rPr>
        <w:t xml:space="preserve">parental </w:t>
      </w:r>
      <w:r w:rsidR="00824056" w:rsidRPr="00004800">
        <w:rPr>
          <w:b/>
          <w:iCs/>
          <w:lang w:val="es-ES"/>
        </w:rPr>
        <w:t>profesional</w:t>
      </w:r>
    </w:p>
    <w:p w:rsidR="00615F49" w:rsidRPr="00004800" w:rsidRDefault="00615F49" w:rsidP="00486E7E">
      <w:pPr>
        <w:tabs>
          <w:tab w:val="left" w:pos="0"/>
          <w:tab w:val="left" w:pos="360"/>
          <w:tab w:val="left" w:pos="720"/>
        </w:tabs>
        <w:jc w:val="both"/>
        <w:rPr>
          <w:lang w:val="es-ES"/>
        </w:rPr>
      </w:pPr>
      <w:r w:rsidRPr="00004800">
        <w:rPr>
          <w:lang w:val="es-ES" w:eastAsia="ru-RU"/>
        </w:rPr>
        <w:pict>
          <v:group id="_x0000_s1053" editas="canvas" style="position:absolute;margin-left:0;margin-top:0;width:459pt;height:378pt;z-index:2;mso-position-horizontal-relative:char;mso-position-vertical-relative:line" coordorigin="2273,9218" coordsize="7200,5852">
            <o:lock v:ext="edit" aspectratio="t"/>
            <v:shape id="_x0000_s1054" type="#_x0000_t75" style="position:absolute;left:2273;top:9218;width:7200;height:5852" o:preferrelative="f">
              <v:fill o:detectmouseclick="t"/>
              <v:path o:extrusionok="t" o:connecttype="none"/>
              <o:lock v:ext="edit" text="t"/>
            </v:shape>
            <v:shape id="_x0000_s1055" type="#_x0000_t202" style="position:absolute;left:3261;top:12283;width:1129;height:697" stroked="f">
              <v:textbox style="mso-next-textbox:#_x0000_s1055">
                <w:txbxContent>
                  <w:p w:rsidR="001B2A1C" w:rsidRDefault="001B2A1C" w:rsidP="00EA4A46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Internamiento del niño</w:t>
                    </w:r>
                  </w:p>
                </w:txbxContent>
              </v:textbox>
            </v:shape>
            <v:shape id="_x0000_s1056" type="#_x0000_t202" style="position:absolute;left:7497;top:12283;width:987;height:279" stroked="f">
              <v:textbox style="mso-next-textbox:#_x0000_s1056">
                <w:txbxContent>
                  <w:p w:rsidR="001B2A1C" w:rsidRPr="002F645B" w:rsidRDefault="001B2A1C" w:rsidP="00EA4A46">
                    <w:pPr>
                      <w:jc w:val="center"/>
                    </w:pPr>
                    <w:r>
                      <w:rPr>
                        <w:sz w:val="20"/>
                      </w:rPr>
                      <w:t>Aprobación</w:t>
                    </w:r>
                  </w:p>
                </w:txbxContent>
              </v:textbox>
            </v:shape>
            <v:rect id="_x0000_s1057" style="position:absolute;left:4814;top:9357;width:1835;height:418">
              <v:textbox style="mso-next-textbox:#_x0000_s1057">
                <w:txbxContent>
                  <w:p w:rsidR="001B2A1C" w:rsidRPr="00611449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611449">
                      <w:rPr>
                        <w:sz w:val="20"/>
                        <w:lang w:val="es-ES"/>
                      </w:rPr>
                      <w:t>Niño</w:t>
                    </w:r>
                  </w:p>
                </w:txbxContent>
              </v:textbox>
            </v:rect>
            <v:rect id="_x0000_s1058" style="position:absolute;left:2555;top:9915;width:1836;height:418">
              <v:textbox style="mso-next-textbox:#_x0000_s1058">
                <w:txbxContent>
                  <w:p w:rsidR="001B2A1C" w:rsidRPr="002F645B" w:rsidRDefault="001B2A1C" w:rsidP="00EA4A46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>
                      <w:rPr>
                        <w:sz w:val="20"/>
                        <w:lang w:val="es-ES"/>
                      </w:rPr>
                      <w:t>Autoridad de supervisión</w:t>
                    </w:r>
                  </w:p>
                </w:txbxContent>
              </v:textbox>
            </v:rect>
            <v:shape id="_x0000_s1059" type="#_x0000_t202" style="position:absolute;left:6932;top:9915;width:2400;height:558">
              <v:textbox style="mso-next-textbox:#_x0000_s1059">
                <w:txbxContent>
                  <w:p w:rsidR="001B2A1C" w:rsidRPr="009D6415" w:rsidRDefault="001B2A1C" w:rsidP="00EA4A46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9D6415">
                      <w:rPr>
                        <w:sz w:val="20"/>
                        <w:lang w:val="es-ES"/>
                      </w:rPr>
                      <w:t xml:space="preserve">Candidato </w:t>
                    </w:r>
                    <w:r>
                      <w:rPr>
                        <w:sz w:val="20"/>
                        <w:lang w:val="es-ES"/>
                      </w:rPr>
                      <w:t>a</w:t>
                    </w:r>
                    <w:r w:rsidRPr="009D6415">
                      <w:rPr>
                        <w:sz w:val="20"/>
                        <w:lang w:val="es-ES"/>
                      </w:rPr>
                      <w:t>l puesto de asistente parental profesional</w:t>
                    </w:r>
                  </w:p>
                </w:txbxContent>
              </v:textbox>
            </v:shape>
            <v:shape id="_x0000_s1060" type="#_x0000_t202" style="position:absolute;left:4673;top:10751;width:2259;height:831">
              <v:textbox style="mso-next-textbox:#_x0000_s1060">
                <w:txbxContent>
                  <w:p w:rsidR="001B2A1C" w:rsidRPr="001671A9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>
                      <w:rPr>
                        <w:sz w:val="20"/>
                        <w:lang w:val="es-ES"/>
                      </w:rPr>
                      <w:t>Secció</w:t>
                    </w:r>
                    <w:r w:rsidRPr="001671A9">
                      <w:rPr>
                        <w:sz w:val="20"/>
                        <w:lang w:val="es-ES"/>
                      </w:rPr>
                      <w:t>n de Asistencia Social y Protecció</w:t>
                    </w:r>
                    <w:r>
                      <w:rPr>
                        <w:sz w:val="20"/>
                        <w:lang w:val="es-ES"/>
                      </w:rPr>
                      <w:t>n</w:t>
                    </w:r>
                    <w:r w:rsidRPr="001671A9">
                      <w:rPr>
                        <w:sz w:val="20"/>
                        <w:lang w:val="es-ES"/>
                      </w:rPr>
                      <w:t xml:space="preserve"> de </w:t>
                    </w:r>
                    <w:smartTag w:uri="urn:schemas-microsoft-com:office:smarttags" w:element="PersonName">
                      <w:smartTagPr>
                        <w:attr w:name="ProductID" w:val="la Familia"/>
                      </w:smartTagPr>
                      <w:r w:rsidRPr="001671A9">
                        <w:rPr>
                          <w:sz w:val="20"/>
                          <w:lang w:val="es-ES"/>
                        </w:rPr>
                        <w:t>la Familia</w:t>
                      </w:r>
                    </w:smartTag>
                    <w:r>
                      <w:rPr>
                        <w:sz w:val="20"/>
                        <w:lang w:val="es-ES"/>
                      </w:rPr>
                      <w:t>/</w:t>
                    </w:r>
                    <w:r w:rsidRPr="001671A9">
                      <w:rPr>
                        <w:sz w:val="20"/>
                        <w:lang w:val="es-ES"/>
                      </w:rPr>
                      <w:t xml:space="preserve"> </w:t>
                    </w:r>
                    <w:r>
                      <w:rPr>
                        <w:sz w:val="20"/>
                        <w:lang w:val="es-ES"/>
                      </w:rPr>
                      <w:t>proveedor del servicio de asistencia parental profesional</w:t>
                    </w:r>
                  </w:p>
                </w:txbxContent>
              </v:textbox>
            </v:shape>
            <v:shape id="_x0000_s1061" type="#_x0000_t202" style="position:absolute;left:2838;top:11308;width:1553;height:835">
              <v:textbox style="mso-next-textbox:#_x0000_s1061">
                <w:txbxContent>
                  <w:p w:rsidR="001B2A1C" w:rsidRPr="00863C9A" w:rsidRDefault="001B2A1C" w:rsidP="00EA4A46">
                    <w:pPr>
                      <w:jc w:val="center"/>
                      <w:rPr>
                        <w:lang w:val="es-ES"/>
                      </w:rPr>
                    </w:pPr>
                    <w:r w:rsidRPr="00863C9A">
                      <w:rPr>
                        <w:sz w:val="20"/>
                        <w:lang w:val="es-ES"/>
                      </w:rPr>
                      <w:t xml:space="preserve">Comisión para </w:t>
                    </w:r>
                    <w:smartTag w:uri="urn:schemas-microsoft-com:office:smarttags" w:element="PersonName">
                      <w:smartTagPr>
                        <w:attr w:name="ProductID" w:val="la Protecci￳n"/>
                      </w:smartTagPr>
                      <w:r w:rsidRPr="00863C9A">
                        <w:rPr>
                          <w:sz w:val="20"/>
                          <w:lang w:val="es-ES"/>
                        </w:rPr>
                        <w:t>la Protección</w:t>
                      </w:r>
                    </w:smartTag>
                    <w:r w:rsidRPr="00863C9A">
                      <w:rPr>
                        <w:sz w:val="20"/>
                        <w:lang w:val="es-ES"/>
                      </w:rPr>
                      <w:t xml:space="preserve"> de los</w:t>
                    </w:r>
                    <w:r>
                      <w:rPr>
                        <w:sz w:val="20"/>
                        <w:lang w:val="es-ES"/>
                      </w:rPr>
                      <w:t xml:space="preserve"> Niños en Situaciones Difíciles</w:t>
                    </w:r>
                  </w:p>
                </w:txbxContent>
              </v:textbox>
            </v:shape>
            <v:shape id="_x0000_s1062" type="#_x0000_t202" style="position:absolute;left:7214;top:11308;width:1978;height:696">
              <v:textbox style="mso-next-textbox:#_x0000_s1062">
                <w:txbxContent>
                  <w:p w:rsidR="001B2A1C" w:rsidRPr="00863C9A" w:rsidRDefault="001B2A1C">
                    <w:pPr>
                      <w:jc w:val="center"/>
                      <w:rPr>
                        <w:sz w:val="20"/>
                        <w:lang w:val="es-ES_tradnl"/>
                      </w:rPr>
                    </w:pPr>
                    <w:r w:rsidRPr="00863C9A">
                      <w:rPr>
                        <w:sz w:val="20"/>
                        <w:lang w:val="es-ES_tradnl"/>
                      </w:rPr>
                      <w:t>Comisión de Certificación de los Asistentes y los Trabajadores Sociales</w:t>
                    </w:r>
                  </w:p>
                </w:txbxContent>
              </v:textbox>
            </v:shape>
            <v:shape id="_x0000_s1063" type="#_x0000_t202" style="position:absolute;left:4814;top:12283;width:2117;height:423">
              <v:textbox style="mso-next-textbox:#_x0000_s1063">
                <w:txbxContent>
                  <w:p w:rsidR="001B2A1C" w:rsidRPr="00611449" w:rsidRDefault="001B2A1C">
                    <w:pPr>
                      <w:jc w:val="center"/>
                      <w:rPr>
                        <w:sz w:val="20"/>
                      </w:rPr>
                    </w:pPr>
                    <w:r w:rsidRPr="00611449">
                      <w:rPr>
                        <w:sz w:val="20"/>
                        <w:lang w:val="es-ES"/>
                      </w:rPr>
                      <w:t>Asistente parental profesional</w:t>
                    </w:r>
                  </w:p>
                </w:txbxContent>
              </v:textbox>
            </v:shape>
            <v:shape id="_x0000_s1064" type="#_x0000_t202" style="position:absolute;left:2697;top:12980;width:2400;height:557">
              <v:textbox style="mso-next-textbox:#_x0000_s1064">
                <w:txbxContent>
                  <w:p w:rsidR="001B2A1C" w:rsidRPr="005C6D94" w:rsidRDefault="001B2A1C">
                    <w:pPr>
                      <w:jc w:val="center"/>
                      <w:rPr>
                        <w:sz w:val="20"/>
                        <w:lang w:val="es-ES_tradnl"/>
                      </w:rPr>
                    </w:pPr>
                    <w:r w:rsidRPr="005C6D94">
                      <w:rPr>
                        <w:sz w:val="20"/>
                        <w:lang w:val="es-ES_tradnl"/>
                      </w:rPr>
                      <w:t xml:space="preserve">Vigilancia del </w:t>
                    </w:r>
                    <w:r>
                      <w:rPr>
                        <w:sz w:val="20"/>
                      </w:rPr>
                      <w:t>internamiento</w:t>
                    </w:r>
                    <w:r>
                      <w:rPr>
                        <w:sz w:val="20"/>
                        <w:lang w:val="es-ES_tradnl"/>
                      </w:rPr>
                      <w:t xml:space="preserve"> del niño</w:t>
                    </w:r>
                  </w:p>
                </w:txbxContent>
              </v:textbox>
            </v:shape>
            <v:shape id="_x0000_s1065" type="#_x0000_t202" style="position:absolute;left:2697;top:13816;width:2400;height:558">
              <v:textbox style="mso-next-textbox:#_x0000_s1065">
                <w:txbxContent>
                  <w:p w:rsidR="001B2A1C" w:rsidRPr="002F645B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2F645B">
                      <w:rPr>
                        <w:sz w:val="20"/>
                        <w:lang w:val="es-ES"/>
                      </w:rPr>
                      <w:t>Examen del plan de atención individual del niño</w:t>
                    </w:r>
                  </w:p>
                </w:txbxContent>
              </v:textbox>
            </v:shape>
            <v:rect id="_x0000_s1066" style="position:absolute;left:6508;top:12980;width:2541;height:558">
              <v:textbox style="mso-next-textbox:#_x0000_s1066">
                <w:txbxContent>
                  <w:p w:rsidR="001B2A1C" w:rsidRPr="009D6415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9D6415">
                      <w:rPr>
                        <w:sz w:val="20"/>
                        <w:lang w:val="es-ES"/>
                      </w:rPr>
                      <w:t>Examen anual de la labor del asistente parental profesional</w:t>
                    </w:r>
                  </w:p>
                </w:txbxContent>
              </v:textbox>
            </v:rect>
            <v:shape id="_x0000_s1067" type="#_x0000_t202" style="position:absolute;left:6508;top:13816;width:2541;height:553">
              <v:textbox style="mso-next-textbox:#_x0000_s1067">
                <w:txbxContent>
                  <w:p w:rsidR="001B2A1C" w:rsidRPr="002F645B" w:rsidRDefault="001B2A1C" w:rsidP="00EA4A46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2F645B">
                      <w:rPr>
                        <w:sz w:val="20"/>
                        <w:lang w:val="es-ES"/>
                      </w:rPr>
                      <w:t xml:space="preserve">Certificación para un </w:t>
                    </w:r>
                    <w:r>
                      <w:rPr>
                        <w:sz w:val="20"/>
                        <w:lang w:val="es-ES"/>
                      </w:rPr>
                      <w:t>período</w:t>
                    </w:r>
                    <w:r w:rsidRPr="002F645B">
                      <w:rPr>
                        <w:sz w:val="20"/>
                        <w:lang w:val="es-ES"/>
                      </w:rPr>
                      <w:t xml:space="preserve"> de tres años</w:t>
                    </w:r>
                  </w:p>
                </w:txbxContent>
              </v:textbox>
            </v:shape>
            <v:shape id="_x0000_s1068" type="#_x0000_t202" style="position:absolute;left:4673;top:14652;width:2400;height:279">
              <v:textbox style="mso-next-textbox:#_x0000_s1068">
                <w:txbxContent>
                  <w:p w:rsidR="001B2A1C" w:rsidRDefault="001B2A1C" w:rsidP="00EA4A46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Fin </w:t>
                    </w:r>
                    <w:smartTag w:uri="urn:schemas-microsoft-com:office:smarttags" w:element="place">
                      <w:smartTag w:uri="urn:schemas-microsoft-com:office:smarttags" w:element="State">
                        <w:r>
                          <w:rPr>
                            <w:sz w:val="20"/>
                          </w:rPr>
                          <w:t>del</w:t>
                        </w:r>
                      </w:smartTag>
                    </w:smartTag>
                    <w:r>
                      <w:rPr>
                        <w:sz w:val="20"/>
                      </w:rPr>
                      <w:t xml:space="preserve"> internamiento</w:t>
                    </w:r>
                  </w:p>
                  <w:p w:rsidR="001B2A1C" w:rsidRPr="002F645B" w:rsidRDefault="001B2A1C" w:rsidP="002F645B"/>
                </w:txbxContent>
              </v:textbox>
            </v:shape>
            <v:shape id="_x0000_s1069" type="#_x0000_t32" style="position:absolute;left:3473;top:9566;width:1341;height:349;flip:x" o:connectortype="straight">
              <v:stroke endarrow="block"/>
            </v:shape>
            <v:shape id="_x0000_s1070" type="#_x0000_t32" style="position:absolute;left:5802;top:10473;width:2330;height:278;flip:x" o:connectortype="straight">
              <v:stroke endarrow="block"/>
            </v:shape>
            <v:shape id="_x0000_s1071" type="#_x0000_t32" style="position:absolute;left:3473;top:10333;width:2329;height:418" o:connectortype="straight">
              <v:stroke endarrow="block"/>
            </v:shape>
            <v:shapetype id="_x0000_t66" coordsize="21600,21600" o:spt="66" adj="5400,5400" path="m@0,l@0@1,21600@1,21600@2@0@2@0,21600,,10800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@0,0;0,10800;@0,21600;21600,10800" o:connectangles="270,180,90,0" textboxrect="@4,@1,21600,@2"/>
              <v:handles>
                <v:h position="#0,#1" xrange="0,21600" yrange="0,10800"/>
              </v:handles>
            </v:shapetype>
            <v:shape id="_x0000_s1072" type="#_x0000_t66" style="position:absolute;left:4391;top:11308;width:284;height:139"/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73" type="#_x0000_t13" style="position:absolute;left:6932;top:11308;width:282;height:139"/>
            <v:shape id="_x0000_s1074" type="#_x0000_t34" style="position:absolute;left:2697;top:11166;width:1976;height:2093;rotation:180;flip:y" o:connectortype="elbow" adj="24687,66622,-40825">
              <v:stroke endarrow="block"/>
            </v:shape>
            <v:shape id="_x0000_s1075" type="#_x0000_t34" style="position:absolute;left:6932;top:11166;width:2117;height:2093" o:connectortype="elbow" adj="24473,-66597,-61151">
              <v:stroke endarrow="block"/>
            </v:shape>
            <v:shape id="_x0000_s1076" type="#_x0000_t32" style="position:absolute;left:3614;top:12143;width:1200;height:352" o:connectortype="straight">
              <v:stroke endarrow="block"/>
            </v:shape>
            <v:shape id="_x0000_s1077" type="#_x0000_t32" style="position:absolute;left:6931;top:12004;width:1272;height:491;flip:x" o:connectortype="straight">
              <v:stroke endarrow="block"/>
            </v:shape>
            <v:shape id="_x0000_s1078" type="#_x0000_t32" style="position:absolute;left:3897;top:13537;width:1;height:279" o:connectortype="straight">
              <v:stroke endarrow="block"/>
            </v:shape>
            <v:shape id="_x0000_s1079" type="#_x0000_t32" style="position:absolute;left:3897;top:14374;width:1976;height:278" o:connectortype="straight">
              <v:stroke endarrow="block"/>
            </v:shape>
            <v:shape id="_x0000_s1080" type="#_x0000_t34" style="position:absolute;left:9049;top:11656;width:143;height:2436;flip:x" o:connectortype="elbow" adj="-42492,-61567,1242059">
              <v:stroke endarrow="block"/>
            </v:shape>
          </v:group>
        </w:pict>
      </w:r>
      <w:r w:rsidRPr="00004800">
        <w:rPr>
          <w:lang w:val="es-ES"/>
        </w:rPr>
        <w:pict>
          <v:shape id="_x0000_i1027" type="#_x0000_t75" style="width:459pt;height:378pt">
            <v:imagedata croptop="-65520f" cropbottom="65520f"/>
          </v:shape>
        </w:pict>
      </w:r>
    </w:p>
    <w:p w:rsidR="00615F49" w:rsidRPr="00004800" w:rsidRDefault="0085764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bCs/>
          <w:lang w:val="es-ES"/>
        </w:rPr>
        <w:t>E</w:t>
      </w:r>
      <w:r w:rsidR="00673CEE" w:rsidRPr="00004800">
        <w:rPr>
          <w:bCs/>
          <w:lang w:val="es-ES"/>
        </w:rPr>
        <w:t xml:space="preserve">l </w:t>
      </w:r>
      <w:bookmarkStart w:id="47" w:name="OLE_LINK24"/>
      <w:r w:rsidR="00673CEE" w:rsidRPr="00423A3E">
        <w:rPr>
          <w:lang w:val="es-ES"/>
        </w:rPr>
        <w:t>Consejo</w:t>
      </w:r>
      <w:r w:rsidR="00673CEE" w:rsidRPr="00004800">
        <w:rPr>
          <w:bCs/>
          <w:lang w:val="es-ES"/>
        </w:rPr>
        <w:t xml:space="preserve"> Municipal de Protección de los Derechos del Niño </w:t>
      </w:r>
      <w:bookmarkEnd w:id="47"/>
      <w:r w:rsidR="00673CEE" w:rsidRPr="00004800">
        <w:rPr>
          <w:bCs/>
          <w:lang w:val="es-ES"/>
        </w:rPr>
        <w:t xml:space="preserve">estableció </w:t>
      </w:r>
      <w:r w:rsidRPr="00004800">
        <w:rPr>
          <w:bCs/>
          <w:lang w:val="es-ES"/>
        </w:rPr>
        <w:t xml:space="preserve">en 2001 </w:t>
      </w:r>
      <w:r w:rsidR="00111615" w:rsidRPr="00004800">
        <w:rPr>
          <w:bCs/>
          <w:lang w:val="es-ES"/>
        </w:rPr>
        <w:t>en</w:t>
      </w:r>
      <w:r w:rsidR="00111615" w:rsidRPr="00004800">
        <w:rPr>
          <w:lang w:val="es-ES"/>
        </w:rPr>
        <w:t xml:space="preserve"> Chisinau</w:t>
      </w:r>
      <w:r w:rsidR="00111615" w:rsidRPr="00004800">
        <w:rPr>
          <w:bCs/>
          <w:lang w:val="es-ES"/>
        </w:rPr>
        <w:t xml:space="preserve"> </w:t>
      </w:r>
      <w:r w:rsidR="00673CEE" w:rsidRPr="00004800">
        <w:rPr>
          <w:bCs/>
          <w:lang w:val="es-ES"/>
        </w:rPr>
        <w:t>el servicio de asistencia parental profesional</w:t>
      </w:r>
      <w:r w:rsidR="00615F49" w:rsidRPr="00004800">
        <w:rPr>
          <w:lang w:val="es-ES"/>
        </w:rPr>
        <w:t xml:space="preserve">. </w:t>
      </w:r>
      <w:r w:rsidR="00516F2D" w:rsidRPr="00004800">
        <w:rPr>
          <w:lang w:val="es-ES"/>
        </w:rPr>
        <w:t xml:space="preserve">En la actualidad ofrecen </w:t>
      </w:r>
      <w:r w:rsidR="00111615">
        <w:rPr>
          <w:lang w:val="es-ES"/>
        </w:rPr>
        <w:t xml:space="preserve">este tipo de </w:t>
      </w:r>
      <w:r w:rsidR="00516F2D" w:rsidRPr="00004800">
        <w:rPr>
          <w:lang w:val="es-ES"/>
        </w:rPr>
        <w:t xml:space="preserve">servicios en </w:t>
      </w:r>
      <w:smartTag w:uri="urn:schemas-microsoft-com:office:smarttags" w:element="PersonName">
        <w:smartTagPr>
          <w:attr w:name="ProductID" w:val="la Rep￺blica"/>
        </w:smartTagPr>
        <w:r w:rsidR="00516F2D" w:rsidRPr="00004800">
          <w:rPr>
            <w:lang w:val="es-ES"/>
          </w:rPr>
          <w:t>la República</w:t>
        </w:r>
      </w:smartTag>
      <w:r w:rsidR="00516F2D" w:rsidRPr="00004800">
        <w:rPr>
          <w:lang w:val="es-ES"/>
        </w:rPr>
        <w:t xml:space="preserve"> de Moldova</w:t>
      </w:r>
      <w:r w:rsidR="00142F06" w:rsidRPr="00004800">
        <w:rPr>
          <w:lang w:val="es-ES"/>
        </w:rPr>
        <w:t xml:space="preserve"> 35 familias</w:t>
      </w:r>
      <w:r w:rsidR="00516F2D" w:rsidRPr="00004800">
        <w:rPr>
          <w:lang w:val="es-ES"/>
        </w:rPr>
        <w:t xml:space="preserve">, </w:t>
      </w:r>
      <w:r w:rsidR="00142F06" w:rsidRPr="00004800">
        <w:rPr>
          <w:lang w:val="es-ES"/>
        </w:rPr>
        <w:t xml:space="preserve">a las que </w:t>
      </w:r>
      <w:r w:rsidR="00516F2D" w:rsidRPr="00004800">
        <w:rPr>
          <w:lang w:val="es-ES"/>
        </w:rPr>
        <w:t>se ha</w:t>
      </w:r>
      <w:r w:rsidR="00142F06" w:rsidRPr="00004800">
        <w:rPr>
          <w:lang w:val="es-ES"/>
        </w:rPr>
        <w:t>n</w:t>
      </w:r>
      <w:r w:rsidR="00516F2D" w:rsidRPr="00004800">
        <w:rPr>
          <w:lang w:val="es-ES"/>
        </w:rPr>
        <w:t xml:space="preserve"> confiado 85 niños</w:t>
      </w:r>
      <w:r w:rsidR="00142F06" w:rsidRPr="00004800">
        <w:rPr>
          <w:lang w:val="es-ES"/>
        </w:rPr>
        <w:t>,</w:t>
      </w:r>
      <w:r w:rsidR="00516F2D" w:rsidRPr="00004800">
        <w:rPr>
          <w:lang w:val="es-ES"/>
        </w:rPr>
        <w:t xml:space="preserve"> y 17 se han reintegrado con éxito en sus familias biológicas. La remunera</w:t>
      </w:r>
      <w:r w:rsidR="00AD1E55" w:rsidRPr="00004800">
        <w:rPr>
          <w:lang w:val="es-ES"/>
        </w:rPr>
        <w:t>ción de los asistentes parental</w:t>
      </w:r>
      <w:r w:rsidR="00516F2D" w:rsidRPr="00004800">
        <w:rPr>
          <w:lang w:val="es-ES"/>
        </w:rPr>
        <w:t xml:space="preserve">es y el reembolso de los gastos </w:t>
      </w:r>
      <w:r w:rsidR="00142F06" w:rsidRPr="00004800">
        <w:rPr>
          <w:lang w:val="es-ES"/>
        </w:rPr>
        <w:t>de</w:t>
      </w:r>
      <w:r w:rsidR="00516F2D" w:rsidRPr="00004800">
        <w:rPr>
          <w:lang w:val="es-ES"/>
        </w:rPr>
        <w:t xml:space="preserve"> mantenimiento de los niños lo</w:t>
      </w:r>
      <w:r w:rsidR="00142F06" w:rsidRPr="00004800">
        <w:rPr>
          <w:lang w:val="es-ES"/>
        </w:rPr>
        <w:t>s</w:t>
      </w:r>
      <w:r w:rsidR="00516F2D" w:rsidRPr="00004800">
        <w:rPr>
          <w:lang w:val="es-ES"/>
        </w:rPr>
        <w:t xml:space="preserve"> comparten la administración pública local y </w:t>
      </w:r>
      <w:r w:rsidR="00142F06" w:rsidRPr="00004800">
        <w:rPr>
          <w:lang w:val="es-ES"/>
        </w:rPr>
        <w:t>varias</w:t>
      </w:r>
      <w:r w:rsidR="00516F2D" w:rsidRPr="00004800">
        <w:rPr>
          <w:lang w:val="es-ES"/>
        </w:rPr>
        <w:t xml:space="preserve"> ONG</w:t>
      </w:r>
      <w:r w:rsidR="00111615">
        <w:rPr>
          <w:lang w:val="es-ES"/>
        </w:rPr>
        <w:t>.</w:t>
      </w:r>
    </w:p>
    <w:p w:rsidR="00615F49" w:rsidRPr="00004800" w:rsidRDefault="0085764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Se han establecido otros dos servicios complementarios, uno </w:t>
      </w:r>
      <w:r w:rsidR="00EC58D9" w:rsidRPr="00004800">
        <w:rPr>
          <w:lang w:val="es-ES"/>
        </w:rPr>
        <w:t xml:space="preserve">de </w:t>
      </w:r>
      <w:bookmarkStart w:id="48" w:name="OLE_LINK14"/>
      <w:r w:rsidR="00B944F6" w:rsidRPr="00004800">
        <w:rPr>
          <w:lang w:val="es-ES"/>
        </w:rPr>
        <w:t>apoyo</w:t>
      </w:r>
      <w:r w:rsidR="00060279" w:rsidRPr="00004800">
        <w:rPr>
          <w:lang w:val="es-ES"/>
        </w:rPr>
        <w:t xml:space="preserve"> a las familias </w:t>
      </w:r>
      <w:r w:rsidR="00EC58D9" w:rsidRPr="00004800">
        <w:rPr>
          <w:lang w:val="es-ES"/>
        </w:rPr>
        <w:t>par</w:t>
      </w:r>
      <w:r w:rsidRPr="00004800">
        <w:rPr>
          <w:lang w:val="es-ES"/>
        </w:rPr>
        <w:t>a prevenir el abandono</w:t>
      </w:r>
      <w:bookmarkEnd w:id="48"/>
      <w:r w:rsidRPr="00004800">
        <w:rPr>
          <w:lang w:val="es-ES"/>
        </w:rPr>
        <w:t xml:space="preserve"> y el otro </w:t>
      </w:r>
      <w:bookmarkStart w:id="49" w:name="OLE_LINK15"/>
      <w:r w:rsidRPr="00004800">
        <w:rPr>
          <w:lang w:val="es-ES"/>
        </w:rPr>
        <w:t>para reintegrar a los niños del sistema de internados en sus familias y comunidades</w:t>
      </w:r>
      <w:bookmarkEnd w:id="49"/>
      <w:r w:rsidRPr="00004800">
        <w:rPr>
          <w:lang w:val="es-ES"/>
        </w:rPr>
        <w:t>. El primero presta asistencia social a las familias con niños en</w:t>
      </w:r>
      <w:r w:rsidR="00060279" w:rsidRPr="00004800">
        <w:rPr>
          <w:lang w:val="es-ES"/>
        </w:rPr>
        <w:t xml:space="preserve"> situación </w:t>
      </w:r>
      <w:r w:rsidRPr="00004800">
        <w:rPr>
          <w:lang w:val="es-ES"/>
        </w:rPr>
        <w:t xml:space="preserve">de riesgo. Los principales </w:t>
      </w:r>
      <w:r w:rsidR="00060279" w:rsidRPr="00004800">
        <w:rPr>
          <w:lang w:val="es-ES"/>
        </w:rPr>
        <w:t xml:space="preserve">objetivos </w:t>
      </w:r>
      <w:r w:rsidRPr="00004800">
        <w:rPr>
          <w:lang w:val="es-ES"/>
        </w:rPr>
        <w:t xml:space="preserve">son mantener a los niños en el entorno familiar, evitar </w:t>
      </w:r>
      <w:r w:rsidR="00A84613">
        <w:rPr>
          <w:lang w:val="es-ES"/>
        </w:rPr>
        <w:t>su</w:t>
      </w:r>
      <w:r w:rsidRPr="00004800">
        <w:rPr>
          <w:lang w:val="es-ES"/>
        </w:rPr>
        <w:t xml:space="preserve"> ingreso en centros de acogida, satisfacer las necesidades específicas y solucionar las cuestiones relativas a la conducta, la salud y las relaciones con el niño en el seno de la familia. Una vez identificadas las familias socialmente vulnerables con niños en</w:t>
      </w:r>
      <w:r w:rsidR="00060279" w:rsidRPr="00004800">
        <w:rPr>
          <w:lang w:val="es-ES"/>
        </w:rPr>
        <w:t xml:space="preserve"> situación </w:t>
      </w:r>
      <w:r w:rsidRPr="00004800">
        <w:rPr>
          <w:lang w:val="es-ES"/>
        </w:rPr>
        <w:t>de riesgo, se proponen las medidas siguientes: evaluar la situación</w:t>
      </w:r>
      <w:r w:rsidR="00060279" w:rsidRPr="00004800">
        <w:rPr>
          <w:lang w:val="es-ES"/>
        </w:rPr>
        <w:t xml:space="preserve"> de la familia </w:t>
      </w:r>
      <w:r w:rsidRPr="00004800">
        <w:rPr>
          <w:lang w:val="es-ES"/>
        </w:rPr>
        <w:t>y</w:t>
      </w:r>
      <w:r w:rsidR="00060279" w:rsidRPr="00004800">
        <w:rPr>
          <w:lang w:val="es-ES"/>
        </w:rPr>
        <w:t xml:space="preserve"> redactar </w:t>
      </w:r>
      <w:r w:rsidRPr="00004800">
        <w:rPr>
          <w:lang w:val="es-ES"/>
        </w:rPr>
        <w:t>informes de evaluación y planes individuales para la protección de la familia y el niño</w:t>
      </w:r>
      <w:r w:rsidR="00A84613">
        <w:rPr>
          <w:lang w:val="es-ES"/>
        </w:rPr>
        <w:t>,</w:t>
      </w:r>
      <w:r w:rsidRPr="00004800">
        <w:rPr>
          <w:lang w:val="es-ES"/>
        </w:rPr>
        <w:t xml:space="preserve"> vigilar la situación de la familia y </w:t>
      </w:r>
      <w:r w:rsidR="00A84613">
        <w:rPr>
          <w:lang w:val="es-ES"/>
        </w:rPr>
        <w:t>d</w:t>
      </w:r>
      <w:r w:rsidRPr="00004800">
        <w:rPr>
          <w:lang w:val="es-ES"/>
        </w:rPr>
        <w:t>el niño</w:t>
      </w:r>
      <w:r w:rsidR="00A84613">
        <w:rPr>
          <w:lang w:val="es-ES"/>
        </w:rPr>
        <w:t>,</w:t>
      </w:r>
      <w:r w:rsidRPr="00004800">
        <w:rPr>
          <w:lang w:val="es-ES"/>
        </w:rPr>
        <w:t xml:space="preserve"> organizar reuniones de evaluación</w:t>
      </w:r>
      <w:r w:rsidR="008F411F" w:rsidRPr="00004800">
        <w:rPr>
          <w:lang w:val="es-ES"/>
        </w:rPr>
        <w:t>,</w:t>
      </w:r>
      <w:r w:rsidRPr="00004800">
        <w:rPr>
          <w:lang w:val="es-ES"/>
        </w:rPr>
        <w:t xml:space="preserve"> </w:t>
      </w:r>
      <w:r w:rsidR="00A84613">
        <w:rPr>
          <w:lang w:val="es-ES"/>
        </w:rPr>
        <w:t>en particular para</w:t>
      </w:r>
      <w:r w:rsidRPr="00004800">
        <w:rPr>
          <w:lang w:val="es-ES"/>
        </w:rPr>
        <w:t xml:space="preserve"> el examen y el cierre del </w:t>
      </w:r>
      <w:r w:rsidR="00A84613">
        <w:rPr>
          <w:lang w:val="es-ES"/>
        </w:rPr>
        <w:t>expediente</w:t>
      </w:r>
      <w:r w:rsidRPr="00004800">
        <w:rPr>
          <w:lang w:val="es-ES"/>
        </w:rPr>
        <w:t xml:space="preserve"> de </w:t>
      </w:r>
      <w:r w:rsidR="00060279" w:rsidRPr="00004800">
        <w:rPr>
          <w:lang w:val="es-ES"/>
        </w:rPr>
        <w:t xml:space="preserve">la </w:t>
      </w:r>
      <w:r w:rsidRPr="00004800">
        <w:rPr>
          <w:lang w:val="es-ES"/>
        </w:rPr>
        <w:t>familia</w:t>
      </w:r>
      <w:r w:rsidR="00A84613">
        <w:rPr>
          <w:lang w:val="es-ES"/>
        </w:rPr>
        <w:t>,</w:t>
      </w:r>
      <w:r w:rsidRPr="00004800">
        <w:rPr>
          <w:lang w:val="es-ES"/>
        </w:rPr>
        <w:t xml:space="preserve"> ofrecer respaldo práctico y material a la familia durante el período establecido en el plan individual y organizar reuniones de grupos de </w:t>
      </w:r>
      <w:r w:rsidR="003110A0" w:rsidRPr="00004800">
        <w:rPr>
          <w:lang w:val="es-ES"/>
        </w:rPr>
        <w:t>apoyo mutuo</w:t>
      </w:r>
      <w:r w:rsidR="00A84613">
        <w:rPr>
          <w:lang w:val="es-ES"/>
        </w:rPr>
        <w:t>.</w:t>
      </w:r>
    </w:p>
    <w:p w:rsidR="00615F49" w:rsidRPr="00004800" w:rsidRDefault="00B944F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El servicio de</w:t>
      </w:r>
      <w:r w:rsidR="00B82BF5" w:rsidRPr="00004800" w:rsidDel="00B82BF5">
        <w:rPr>
          <w:lang w:val="es-ES"/>
        </w:rPr>
        <w:t xml:space="preserve"> </w:t>
      </w:r>
      <w:r w:rsidRPr="00004800">
        <w:rPr>
          <w:lang w:val="es-ES"/>
        </w:rPr>
        <w:t>apoyo familiar para prevenir el abandono se presta teniendo en cuenta los aspectos siguientes</w:t>
      </w:r>
      <w:r w:rsidR="00A84613">
        <w:rPr>
          <w:lang w:val="es-ES"/>
        </w:rPr>
        <w:t>:</w:t>
      </w:r>
    </w:p>
    <w:p w:rsidR="00615F49" w:rsidRPr="00004800" w:rsidRDefault="00423A3E" w:rsidP="00423A3E">
      <w:pPr>
        <w:numPr>
          <w:ilvl w:val="0"/>
          <w:numId w:val="13"/>
        </w:numPr>
        <w:rPr>
          <w:lang w:val="es-ES"/>
        </w:rPr>
      </w:pPr>
      <w:r>
        <w:rPr>
          <w:bCs/>
          <w:iCs/>
          <w:lang w:val="es-ES"/>
        </w:rPr>
        <w:t>I</w:t>
      </w:r>
      <w:r w:rsidR="00610EC6" w:rsidRPr="00423A3E">
        <w:rPr>
          <w:bCs/>
          <w:iCs/>
          <w:lang w:val="es-ES"/>
        </w:rPr>
        <w:t>ntervención</w:t>
      </w:r>
      <w:r w:rsidR="00610EC6" w:rsidRPr="00004800">
        <w:rPr>
          <w:lang w:val="es-ES"/>
        </w:rPr>
        <w:t xml:space="preserve"> mínima, </w:t>
      </w:r>
      <w:r w:rsidR="00D055DD" w:rsidRPr="00004800">
        <w:rPr>
          <w:lang w:val="es-ES"/>
        </w:rPr>
        <w:t>evitando</w:t>
      </w:r>
      <w:r w:rsidR="00610EC6" w:rsidRPr="00004800">
        <w:rPr>
          <w:lang w:val="es-ES"/>
        </w:rPr>
        <w:t xml:space="preserve"> la dependencia de los servicios sociales</w:t>
      </w:r>
      <w:r w:rsidR="00A84613">
        <w:rPr>
          <w:lang w:val="es-ES"/>
        </w:rPr>
        <w:t>;</w:t>
      </w:r>
    </w:p>
    <w:p w:rsidR="00615F49" w:rsidRPr="00004800" w:rsidRDefault="00423A3E" w:rsidP="00423A3E">
      <w:pPr>
        <w:numPr>
          <w:ilvl w:val="0"/>
          <w:numId w:val="13"/>
        </w:numPr>
        <w:rPr>
          <w:lang w:val="es-ES"/>
        </w:rPr>
      </w:pPr>
      <w:r>
        <w:rPr>
          <w:bCs/>
          <w:iCs/>
          <w:lang w:val="es-ES"/>
        </w:rPr>
        <w:t>P</w:t>
      </w:r>
      <w:r w:rsidR="00A21243" w:rsidRPr="00423A3E">
        <w:rPr>
          <w:bCs/>
          <w:iCs/>
          <w:lang w:val="es-ES"/>
        </w:rPr>
        <w:t>rotección</w:t>
      </w:r>
      <w:r w:rsidR="00A21243" w:rsidRPr="00004800">
        <w:rPr>
          <w:lang w:val="es-ES"/>
        </w:rPr>
        <w:t xml:space="preserve"> del niño </w:t>
      </w:r>
      <w:r w:rsidR="00A84613">
        <w:rPr>
          <w:lang w:val="es-ES"/>
        </w:rPr>
        <w:t xml:space="preserve">frente a </w:t>
      </w:r>
      <w:r w:rsidR="00A21243" w:rsidRPr="00004800">
        <w:rPr>
          <w:lang w:val="es-ES"/>
        </w:rPr>
        <w:t>l</w:t>
      </w:r>
      <w:r w:rsidR="00A84613">
        <w:rPr>
          <w:lang w:val="es-ES"/>
        </w:rPr>
        <w:t>os</w:t>
      </w:r>
      <w:r w:rsidR="00A21243" w:rsidRPr="00004800">
        <w:rPr>
          <w:lang w:val="es-ES"/>
        </w:rPr>
        <w:t xml:space="preserve"> abuso</w:t>
      </w:r>
      <w:r w:rsidR="00A84613">
        <w:rPr>
          <w:lang w:val="es-ES"/>
        </w:rPr>
        <w:t>s</w:t>
      </w:r>
      <w:r w:rsidR="00A21243" w:rsidRPr="00004800">
        <w:rPr>
          <w:lang w:val="es-ES"/>
        </w:rPr>
        <w:t xml:space="preserve"> y </w:t>
      </w:r>
      <w:r w:rsidR="00D055DD" w:rsidRPr="00004800">
        <w:rPr>
          <w:lang w:val="es-ES"/>
        </w:rPr>
        <w:t>el abandono,</w:t>
      </w:r>
      <w:r w:rsidR="00A21243" w:rsidRPr="00004800">
        <w:rPr>
          <w:lang w:val="es-ES"/>
        </w:rPr>
        <w:t xml:space="preserve"> </w:t>
      </w:r>
      <w:r w:rsidR="00A84613">
        <w:rPr>
          <w:lang w:val="es-ES"/>
        </w:rPr>
        <w:t>creando</w:t>
      </w:r>
      <w:r w:rsidR="00A21243" w:rsidRPr="00004800">
        <w:rPr>
          <w:lang w:val="es-ES"/>
        </w:rPr>
        <w:t xml:space="preserve"> un entorno favorable para su desarrollo</w:t>
      </w:r>
      <w:r w:rsidR="00615F49" w:rsidRPr="00004800">
        <w:rPr>
          <w:lang w:val="es-ES"/>
        </w:rPr>
        <w:t>;</w:t>
      </w:r>
    </w:p>
    <w:p w:rsidR="00615F49" w:rsidRPr="00004800" w:rsidRDefault="00423A3E" w:rsidP="00423A3E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542AD9" w:rsidRPr="00004800">
        <w:rPr>
          <w:lang w:val="es-ES"/>
        </w:rPr>
        <w:t>yuda a los padres en la adopción de decisiones relativas a la protección de sus hijos</w:t>
      </w:r>
      <w:r w:rsidR="00615F49" w:rsidRPr="00004800">
        <w:rPr>
          <w:lang w:val="es-ES"/>
        </w:rPr>
        <w:t>;</w:t>
      </w:r>
    </w:p>
    <w:p w:rsidR="00615F49" w:rsidRPr="00004800" w:rsidRDefault="00423A3E" w:rsidP="00423A3E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4474B3" w:rsidRPr="00004800">
        <w:rPr>
          <w:lang w:val="es-ES"/>
        </w:rPr>
        <w:t xml:space="preserve">poyo </w:t>
      </w:r>
      <w:r w:rsidR="00274E44" w:rsidRPr="00004800">
        <w:rPr>
          <w:lang w:val="es-ES"/>
        </w:rPr>
        <w:t>directo a los padres</w:t>
      </w:r>
      <w:r w:rsidR="00D055DD" w:rsidRPr="00004800">
        <w:rPr>
          <w:lang w:val="es-ES"/>
        </w:rPr>
        <w:t>,</w:t>
      </w:r>
      <w:r w:rsidR="00274E44" w:rsidRPr="00004800">
        <w:rPr>
          <w:lang w:val="es-ES"/>
        </w:rPr>
        <w:t xml:space="preserve"> a fin de facilitar </w:t>
      </w:r>
      <w:r w:rsidR="00A84613">
        <w:rPr>
          <w:lang w:val="es-ES"/>
        </w:rPr>
        <w:t>la introducción de</w:t>
      </w:r>
      <w:r w:rsidR="004474B3" w:rsidRPr="00004800">
        <w:rPr>
          <w:lang w:val="es-ES"/>
        </w:rPr>
        <w:t xml:space="preserve"> </w:t>
      </w:r>
      <w:r w:rsidR="00274E44" w:rsidRPr="00004800">
        <w:rPr>
          <w:lang w:val="es-ES"/>
        </w:rPr>
        <w:t>cambios en la dinámica familiar</w:t>
      </w:r>
      <w:r w:rsidR="00615F49" w:rsidRPr="00004800">
        <w:rPr>
          <w:lang w:val="es-ES"/>
        </w:rPr>
        <w:t>;</w:t>
      </w:r>
    </w:p>
    <w:p w:rsidR="00615F49" w:rsidRPr="00004800" w:rsidRDefault="00423A3E" w:rsidP="00423A3E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A84613">
        <w:rPr>
          <w:lang w:val="es-ES"/>
        </w:rPr>
        <w:t>yuda</w:t>
      </w:r>
      <w:r w:rsidR="004474B3" w:rsidRPr="00004800">
        <w:rPr>
          <w:lang w:val="es-ES"/>
        </w:rPr>
        <w:t xml:space="preserve"> </w:t>
      </w:r>
      <w:r w:rsidR="000274ED" w:rsidRPr="00423A3E">
        <w:rPr>
          <w:bCs/>
          <w:iCs/>
          <w:lang w:val="es-ES"/>
        </w:rPr>
        <w:t>financier</w:t>
      </w:r>
      <w:r w:rsidR="00A84613" w:rsidRPr="00423A3E">
        <w:rPr>
          <w:bCs/>
          <w:iCs/>
          <w:lang w:val="es-ES"/>
        </w:rPr>
        <w:t>a</w:t>
      </w:r>
      <w:r w:rsidR="00D055DD" w:rsidRPr="00004800">
        <w:rPr>
          <w:lang w:val="es-ES"/>
        </w:rPr>
        <w:t>,</w:t>
      </w:r>
      <w:r w:rsidR="000274ED" w:rsidRPr="00004800">
        <w:rPr>
          <w:lang w:val="es-ES"/>
        </w:rPr>
        <w:t xml:space="preserve"> </w:t>
      </w:r>
      <w:r w:rsidR="00A84613">
        <w:rPr>
          <w:lang w:val="es-ES"/>
        </w:rPr>
        <w:t>que permita</w:t>
      </w:r>
      <w:r w:rsidR="000274ED" w:rsidRPr="00004800">
        <w:rPr>
          <w:lang w:val="es-ES"/>
        </w:rPr>
        <w:t xml:space="preserve"> superar la tensión </w:t>
      </w:r>
      <w:r w:rsidR="00A84613">
        <w:rPr>
          <w:lang w:val="es-ES"/>
        </w:rPr>
        <w:t>debida a</w:t>
      </w:r>
      <w:r w:rsidR="000274ED" w:rsidRPr="00004800">
        <w:rPr>
          <w:lang w:val="es-ES"/>
        </w:rPr>
        <w:t xml:space="preserve"> la incapacidad para </w:t>
      </w:r>
      <w:r w:rsidR="00D055DD" w:rsidRPr="00004800">
        <w:rPr>
          <w:lang w:val="es-ES"/>
        </w:rPr>
        <w:t>satisfacer</w:t>
      </w:r>
      <w:r w:rsidR="000274ED" w:rsidRPr="00004800">
        <w:rPr>
          <w:lang w:val="es-ES"/>
        </w:rPr>
        <w:t xml:space="preserve"> las necesidades esenciales del niño</w:t>
      </w:r>
      <w:r w:rsidR="00A84613">
        <w:rPr>
          <w:lang w:val="es-ES"/>
        </w:rPr>
        <w:t>;</w:t>
      </w:r>
    </w:p>
    <w:p w:rsidR="00615F49" w:rsidRPr="00004800" w:rsidRDefault="00423A3E" w:rsidP="00423A3E">
      <w:pPr>
        <w:numPr>
          <w:ilvl w:val="0"/>
          <w:numId w:val="13"/>
        </w:numPr>
        <w:rPr>
          <w:lang w:val="es-ES"/>
        </w:rPr>
      </w:pPr>
      <w:r>
        <w:rPr>
          <w:bCs/>
          <w:iCs/>
          <w:lang w:val="es-ES"/>
        </w:rPr>
        <w:t>I</w:t>
      </w:r>
      <w:r w:rsidR="00827CD0" w:rsidRPr="00423A3E">
        <w:rPr>
          <w:bCs/>
          <w:iCs/>
          <w:lang w:val="es-ES"/>
        </w:rPr>
        <w:t>ntervenciones</w:t>
      </w:r>
      <w:r w:rsidR="004474B3" w:rsidRPr="00004800">
        <w:rPr>
          <w:lang w:val="es-ES"/>
        </w:rPr>
        <w:t xml:space="preserve"> específicas </w:t>
      </w:r>
      <w:r w:rsidR="00827CD0" w:rsidRPr="00004800">
        <w:rPr>
          <w:lang w:val="es-ES"/>
        </w:rPr>
        <w:t>y de</w:t>
      </w:r>
      <w:r w:rsidR="004474B3" w:rsidRPr="00004800">
        <w:rPr>
          <w:lang w:val="es-ES"/>
        </w:rPr>
        <w:t xml:space="preserve"> duración limitada</w:t>
      </w:r>
      <w:r w:rsidR="00615F49" w:rsidRPr="00004800">
        <w:rPr>
          <w:lang w:val="es-ES"/>
        </w:rPr>
        <w:t>.</w:t>
      </w:r>
    </w:p>
    <w:p w:rsidR="00615F49" w:rsidRPr="00004800" w:rsidRDefault="0053556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El servicio </w:t>
      </w:r>
      <w:r w:rsidR="009A6B2B">
        <w:rPr>
          <w:lang w:val="es-ES"/>
        </w:rPr>
        <w:t>de</w:t>
      </w:r>
      <w:r w:rsidR="005B50BC" w:rsidRPr="00004800">
        <w:rPr>
          <w:lang w:val="es-ES"/>
        </w:rPr>
        <w:t xml:space="preserve"> reintegración de </w:t>
      </w:r>
      <w:r w:rsidRPr="00004800">
        <w:rPr>
          <w:lang w:val="es-ES"/>
        </w:rPr>
        <w:t>los niños del sistema de internados en sus familias y comunidades</w:t>
      </w:r>
      <w:r w:rsidR="00251904" w:rsidRPr="00004800">
        <w:rPr>
          <w:lang w:val="es-ES"/>
        </w:rPr>
        <w:t xml:space="preserve"> </w:t>
      </w:r>
      <w:r w:rsidR="00BF61BC" w:rsidRPr="00004800">
        <w:rPr>
          <w:lang w:val="es-ES"/>
        </w:rPr>
        <w:t>t</w:t>
      </w:r>
      <w:r w:rsidR="00FD5EB5" w:rsidRPr="00004800">
        <w:rPr>
          <w:lang w:val="es-ES"/>
        </w:rPr>
        <w:t>iene por objeto devolver al niño a la familia,</w:t>
      </w:r>
      <w:r w:rsidR="005B50BC" w:rsidRPr="00004800">
        <w:rPr>
          <w:lang w:val="es-ES"/>
        </w:rPr>
        <w:t xml:space="preserve"> respaldarlo </w:t>
      </w:r>
      <w:r w:rsidR="00251904" w:rsidRPr="00004800">
        <w:rPr>
          <w:lang w:val="es-ES"/>
        </w:rPr>
        <w:t>dentro de ella,</w:t>
      </w:r>
      <w:r w:rsidR="005B50BC" w:rsidRPr="00004800">
        <w:rPr>
          <w:lang w:val="es-ES"/>
        </w:rPr>
        <w:t xml:space="preserve"> ayudar a los padres </w:t>
      </w:r>
      <w:r w:rsidR="00FA6F21" w:rsidRPr="00004800">
        <w:rPr>
          <w:lang w:val="es-ES"/>
        </w:rPr>
        <w:t>y</w:t>
      </w:r>
      <w:r w:rsidR="005B50BC" w:rsidRPr="00004800">
        <w:rPr>
          <w:lang w:val="es-ES"/>
        </w:rPr>
        <w:t xml:space="preserve"> los hijos </w:t>
      </w:r>
      <w:r w:rsidR="00251904" w:rsidRPr="00004800">
        <w:rPr>
          <w:lang w:val="es-ES"/>
        </w:rPr>
        <w:t>y</w:t>
      </w:r>
      <w:r w:rsidR="00FA6F21" w:rsidRPr="00004800">
        <w:rPr>
          <w:lang w:val="es-ES"/>
        </w:rPr>
        <w:t xml:space="preserve"> promover </w:t>
      </w:r>
      <w:r w:rsidR="005B50BC" w:rsidRPr="00004800">
        <w:rPr>
          <w:lang w:val="es-ES"/>
        </w:rPr>
        <w:t xml:space="preserve">la obtención de </w:t>
      </w:r>
      <w:r w:rsidR="00251904" w:rsidRPr="00004800">
        <w:rPr>
          <w:lang w:val="es-ES"/>
        </w:rPr>
        <w:t>resultados positivos para toda</w:t>
      </w:r>
      <w:r w:rsidR="00D055DD" w:rsidRPr="00004800">
        <w:rPr>
          <w:lang w:val="es-ES"/>
        </w:rPr>
        <w:t>s</w:t>
      </w:r>
      <w:r w:rsidR="00251904" w:rsidRPr="00004800">
        <w:rPr>
          <w:lang w:val="es-ES"/>
        </w:rPr>
        <w:t xml:space="preserve"> las personas </w:t>
      </w:r>
      <w:r w:rsidR="00FD5EB5" w:rsidRPr="00004800">
        <w:rPr>
          <w:lang w:val="es-ES"/>
        </w:rPr>
        <w:t>involucradas</w:t>
      </w:r>
      <w:r w:rsidR="00251904" w:rsidRPr="00004800">
        <w:rPr>
          <w:lang w:val="es-ES"/>
        </w:rPr>
        <w:t xml:space="preserve">. La reintegración de un niño en una familia es un proceso difícil y complejo que requiere una evaluación </w:t>
      </w:r>
      <w:r w:rsidR="001C4A32" w:rsidRPr="00004800">
        <w:rPr>
          <w:lang w:val="es-ES"/>
        </w:rPr>
        <w:t>a fondo</w:t>
      </w:r>
      <w:r w:rsidR="00251904" w:rsidRPr="00004800">
        <w:rPr>
          <w:lang w:val="es-ES"/>
        </w:rPr>
        <w:t xml:space="preserve"> de las necesidades del niño y del potencial de la familia para cubrir dichas necesidades a largo plazo (figura 3). La reintegración debe </w:t>
      </w:r>
      <w:r w:rsidR="009A6B2B">
        <w:rPr>
          <w:lang w:val="es-ES"/>
        </w:rPr>
        <w:t>servir al interés superior del</w:t>
      </w:r>
      <w:r w:rsidR="00251904" w:rsidRPr="00004800">
        <w:rPr>
          <w:lang w:val="es-ES"/>
        </w:rPr>
        <w:t xml:space="preserve"> niño y se debe basar en indicadores explícitos</w:t>
      </w:r>
      <w:r w:rsidR="005B50BC" w:rsidRPr="00004800">
        <w:rPr>
          <w:lang w:val="es-ES"/>
        </w:rPr>
        <w:t xml:space="preserve"> relativos a </w:t>
      </w:r>
      <w:r w:rsidR="00251904" w:rsidRPr="00004800">
        <w:rPr>
          <w:lang w:val="es-ES"/>
        </w:rPr>
        <w:t xml:space="preserve">la estabilidad en la familia, el compromiso y la motivación para mantenerse en contacto con el niño y </w:t>
      </w:r>
      <w:r w:rsidR="007F4726" w:rsidRPr="00004800">
        <w:rPr>
          <w:lang w:val="es-ES"/>
        </w:rPr>
        <w:t xml:space="preserve">para </w:t>
      </w:r>
      <w:r w:rsidR="00251904" w:rsidRPr="00004800">
        <w:rPr>
          <w:lang w:val="es-ES"/>
        </w:rPr>
        <w:t>crear y fomentar las relaciones con él. Si no existe ninguno de estos indicadores, es poco probable que</w:t>
      </w:r>
      <w:r w:rsidR="005B50BC" w:rsidRPr="00004800">
        <w:rPr>
          <w:lang w:val="es-ES"/>
        </w:rPr>
        <w:t xml:space="preserve"> la </w:t>
      </w:r>
      <w:r w:rsidR="00251904" w:rsidRPr="00004800">
        <w:rPr>
          <w:lang w:val="es-ES"/>
        </w:rPr>
        <w:t>reintegración</w:t>
      </w:r>
      <w:r w:rsidR="005B50BC" w:rsidRPr="00004800">
        <w:rPr>
          <w:lang w:val="es-ES"/>
        </w:rPr>
        <w:t xml:space="preserve"> tenga </w:t>
      </w:r>
      <w:r w:rsidR="00251904" w:rsidRPr="00004800">
        <w:rPr>
          <w:lang w:val="es-ES"/>
        </w:rPr>
        <w:t>éxito.</w:t>
      </w:r>
    </w:p>
    <w:p w:rsidR="00615F49" w:rsidRPr="00004800" w:rsidRDefault="0062341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b/>
          <w:lang w:val="es-ES"/>
        </w:rPr>
      </w:pPr>
      <w:r w:rsidRPr="00004800">
        <w:rPr>
          <w:lang w:val="es-ES"/>
        </w:rPr>
        <w:t xml:space="preserve">Los grupos de niños </w:t>
      </w:r>
      <w:r w:rsidR="005E1346">
        <w:rPr>
          <w:lang w:val="es-ES"/>
        </w:rPr>
        <w:t xml:space="preserve">con prioridad </w:t>
      </w:r>
      <w:r w:rsidRPr="00004800">
        <w:rPr>
          <w:lang w:val="es-ES"/>
        </w:rPr>
        <w:t xml:space="preserve">para su evaluación y reintegración en la comunidad se establecen de acuerdo con los criterios siguientes: </w:t>
      </w:r>
      <w:r w:rsidR="005E1346">
        <w:rPr>
          <w:lang w:val="es-ES"/>
        </w:rPr>
        <w:t xml:space="preserve">los </w:t>
      </w:r>
      <w:r w:rsidRPr="00004800">
        <w:rPr>
          <w:lang w:val="es-ES"/>
        </w:rPr>
        <w:t>niños cuyas familias viven en las proximidades del centro de acogida y cuyos padres pueden hacerse cargo de su cuidado</w:t>
      </w:r>
      <w:r w:rsidR="005E1346">
        <w:rPr>
          <w:lang w:val="es-ES"/>
        </w:rPr>
        <w:t>,</w:t>
      </w:r>
      <w:r w:rsidRPr="00004800">
        <w:rPr>
          <w:lang w:val="es-ES"/>
        </w:rPr>
        <w:t xml:space="preserve"> </w:t>
      </w:r>
      <w:r w:rsidR="005E1346">
        <w:rPr>
          <w:lang w:val="es-ES"/>
        </w:rPr>
        <w:t xml:space="preserve">los </w:t>
      </w:r>
      <w:r w:rsidRPr="00004800">
        <w:rPr>
          <w:lang w:val="es-ES"/>
        </w:rPr>
        <w:t>niños cuyas familias necesitan un respaldo mínimo después de la reintegración</w:t>
      </w:r>
      <w:r w:rsidR="005E1346">
        <w:rPr>
          <w:lang w:val="es-ES"/>
        </w:rPr>
        <w:t>,</w:t>
      </w:r>
      <w:r w:rsidRPr="00004800">
        <w:rPr>
          <w:lang w:val="es-ES"/>
        </w:rPr>
        <w:t xml:space="preserve"> </w:t>
      </w:r>
      <w:r w:rsidR="005E1346">
        <w:rPr>
          <w:lang w:val="es-ES"/>
        </w:rPr>
        <w:t xml:space="preserve">los </w:t>
      </w:r>
      <w:r w:rsidRPr="00004800">
        <w:rPr>
          <w:lang w:val="es-ES"/>
        </w:rPr>
        <w:t xml:space="preserve">niños y </w:t>
      </w:r>
      <w:r w:rsidR="005E1346">
        <w:rPr>
          <w:lang w:val="es-ES"/>
        </w:rPr>
        <w:t xml:space="preserve">las </w:t>
      </w:r>
      <w:r w:rsidRPr="00004800">
        <w:rPr>
          <w:lang w:val="es-ES"/>
        </w:rPr>
        <w:t>familias que sin duda necesitarán los servicios de</w:t>
      </w:r>
      <w:r w:rsidR="00987616" w:rsidRPr="00004800">
        <w:rPr>
          <w:lang w:val="es-ES"/>
        </w:rPr>
        <w:t xml:space="preserve"> centros de día </w:t>
      </w:r>
      <w:r w:rsidRPr="00004800">
        <w:rPr>
          <w:lang w:val="es-ES"/>
        </w:rPr>
        <w:t xml:space="preserve">tras la reintegración del niño en la familia y </w:t>
      </w:r>
      <w:r w:rsidR="005E1346">
        <w:rPr>
          <w:lang w:val="es-ES"/>
        </w:rPr>
        <w:t xml:space="preserve">los </w:t>
      </w:r>
      <w:r w:rsidRPr="00004800">
        <w:rPr>
          <w:lang w:val="es-ES"/>
        </w:rPr>
        <w:t>niños pequeños</w:t>
      </w:r>
      <w:r w:rsidR="00615F49" w:rsidRPr="00004800">
        <w:rPr>
          <w:lang w:val="es-ES"/>
        </w:rPr>
        <w:t>.</w:t>
      </w:r>
    </w:p>
    <w:p w:rsidR="00615F49" w:rsidRPr="00004800" w:rsidRDefault="00615F49" w:rsidP="00486E7E">
      <w:pPr>
        <w:tabs>
          <w:tab w:val="left" w:pos="0"/>
          <w:tab w:val="left" w:pos="360"/>
          <w:tab w:val="left" w:pos="720"/>
        </w:tabs>
        <w:jc w:val="center"/>
        <w:outlineLvl w:val="0"/>
        <w:rPr>
          <w:lang w:val="es-ES"/>
        </w:rPr>
      </w:pPr>
      <w:r w:rsidRPr="00004800">
        <w:rPr>
          <w:rStyle w:val="a1"/>
          <w:rFonts w:ascii="Times New Roman" w:hAnsi="Times New Roman"/>
          <w:bCs/>
          <w:iCs/>
          <w:lang w:val="es-ES"/>
        </w:rPr>
        <w:t>Figur</w:t>
      </w:r>
      <w:r w:rsidR="000D22CB" w:rsidRPr="00004800">
        <w:rPr>
          <w:rStyle w:val="a1"/>
          <w:rFonts w:ascii="Times New Roman" w:hAnsi="Times New Roman"/>
          <w:bCs/>
          <w:iCs/>
          <w:lang w:val="es-ES"/>
        </w:rPr>
        <w:t>a</w:t>
      </w:r>
      <w:r w:rsidRPr="00004800">
        <w:rPr>
          <w:rStyle w:val="a1"/>
          <w:rFonts w:ascii="Times New Roman" w:hAnsi="Times New Roman"/>
          <w:bCs/>
          <w:iCs/>
          <w:lang w:val="es-ES"/>
        </w:rPr>
        <w:t xml:space="preserve"> 3</w:t>
      </w:r>
      <w:r w:rsidR="00743B8D">
        <w:rPr>
          <w:rStyle w:val="a1"/>
          <w:rFonts w:ascii="Times New Roman" w:hAnsi="Times New Roman"/>
          <w:bCs/>
          <w:iCs/>
          <w:lang w:val="es-ES"/>
        </w:rPr>
        <w:t xml:space="preserve">.  </w:t>
      </w:r>
      <w:r w:rsidR="000D22CB" w:rsidRPr="00004800">
        <w:rPr>
          <w:rStyle w:val="a1"/>
          <w:rFonts w:ascii="Times New Roman" w:hAnsi="Times New Roman"/>
          <w:bCs/>
          <w:iCs/>
          <w:lang w:val="es-ES"/>
        </w:rPr>
        <w:t>Proceso de reintegración</w:t>
      </w:r>
      <w:r w:rsidRPr="00004800">
        <w:rPr>
          <w:rStyle w:val="a1"/>
          <w:rFonts w:ascii="Times New Roman" w:hAnsi="Times New Roman"/>
          <w:b w:val="0"/>
          <w:bCs/>
          <w:i/>
          <w:iCs/>
          <w:lang w:val="es-ES"/>
        </w:rPr>
        <w:t xml:space="preserve"> </w:t>
      </w:r>
      <w:r w:rsidRPr="00004800">
        <w:rPr>
          <w:lang w:val="es-ES"/>
        </w:rPr>
        <w:pict>
          <v:group id="_x0000_s1026" editas="canvas" style="position:absolute;margin-left:6pt;margin-top:20.85pt;width:459pt;height:5in;z-index:1;mso-position-horizontal-relative:char;mso-position-vertical-relative:line" coordorigin="2273,8191" coordsize="7200,5574">
            <o:lock v:ext="edit" aspectratio="t"/>
            <v:shape id="_x0000_s1027" type="#_x0000_t75" style="position:absolute;left:2273;top:8191;width:7200;height:5574" o:preferrelative="f">
              <v:fill o:detectmouseclick="t"/>
              <v:path o:extrusionok="t" o:connecttype="none"/>
              <o:lock v:ext="edit" text="t"/>
            </v:shape>
            <v:shape id="_x0000_s1028" type="#_x0000_t202" style="position:absolute;left:2555;top:8609;width:3247;height:557">
              <v:textbox style="mso-next-textbox:#_x0000_s1028">
                <w:txbxContent>
                  <w:p w:rsidR="001B2A1C" w:rsidRPr="00FD798C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FD798C">
                      <w:rPr>
                        <w:sz w:val="20"/>
                        <w:lang w:val="es-ES"/>
                      </w:rPr>
                      <w:t xml:space="preserve">Identificación y evaluación inicial del caso del niño </w:t>
                    </w:r>
                    <w:r>
                      <w:rPr>
                        <w:sz w:val="20"/>
                        <w:lang w:val="es-ES"/>
                      </w:rPr>
                      <w:t>que está en el</w:t>
                    </w:r>
                    <w:r w:rsidRPr="00FD798C">
                      <w:rPr>
                        <w:sz w:val="20"/>
                        <w:lang w:val="es-ES"/>
                      </w:rPr>
                      <w:t xml:space="preserve"> </w:t>
                    </w:r>
                    <w:r>
                      <w:rPr>
                        <w:sz w:val="20"/>
                        <w:lang w:val="es-ES"/>
                      </w:rPr>
                      <w:t>internado</w:t>
                    </w:r>
                  </w:p>
                </w:txbxContent>
              </v:textbox>
            </v:shape>
            <v:shape id="_x0000_s1029" type="#_x0000_t202" style="position:absolute;left:4249;top:9445;width:2965;height:558">
              <v:textbox style="mso-next-textbox:#_x0000_s1029">
                <w:txbxContent>
                  <w:p w:rsidR="001B2A1C" w:rsidRPr="00154905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154905">
                      <w:rPr>
                        <w:sz w:val="20"/>
                        <w:lang w:val="es-ES"/>
                      </w:rPr>
                      <w:t>Visitas a las casas, introducción de información en la base de datos</w:t>
                    </w:r>
                  </w:p>
                </w:txbxContent>
              </v:textbox>
            </v:shape>
            <v:shape id="_x0000_s1030" type="#_x0000_t202" style="position:absolute;left:5238;top:10281;width:2964;height:558">
              <v:textbox style="mso-next-textbox:#_x0000_s1030">
                <w:txbxContent>
                  <w:p w:rsidR="001B2A1C" w:rsidRPr="000E2D6C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0E2D6C">
                      <w:rPr>
                        <w:sz w:val="20"/>
                        <w:lang w:val="es-ES"/>
                      </w:rPr>
                      <w:t xml:space="preserve">Adopción de </w:t>
                    </w:r>
                    <w:r>
                      <w:rPr>
                        <w:sz w:val="20"/>
                        <w:lang w:val="es-ES"/>
                      </w:rPr>
                      <w:t>una decisión sobre</w:t>
                    </w:r>
                    <w:r w:rsidRPr="000E2D6C">
                      <w:rPr>
                        <w:sz w:val="20"/>
                        <w:lang w:val="es-ES"/>
                      </w:rPr>
                      <w:t xml:space="preserve"> la manera de </w:t>
                    </w:r>
                    <w:r>
                      <w:rPr>
                        <w:sz w:val="20"/>
                        <w:lang w:val="es-ES"/>
                      </w:rPr>
                      <w:t>proceder</w:t>
                    </w:r>
                    <w:r w:rsidRPr="000E2D6C">
                      <w:rPr>
                        <w:sz w:val="20"/>
                        <w:lang w:val="es-ES"/>
                      </w:rPr>
                      <w:t xml:space="preserve"> con el niño</w:t>
                    </w:r>
                  </w:p>
                </w:txbxContent>
              </v:textbox>
            </v:shape>
            <v:shape id="_x0000_s1031" type="#_x0000_t202" style="position:absolute;left:2414;top:10978;width:1130;height:558">
              <v:textbox style="mso-next-textbox:#_x0000_s1031">
                <w:txbxContent>
                  <w:p w:rsidR="001B2A1C" w:rsidRPr="00C90C96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C90C96">
                      <w:rPr>
                        <w:sz w:val="20"/>
                        <w:lang w:val="es-ES"/>
                      </w:rPr>
                      <w:t>Reintegración del niño</w:t>
                    </w:r>
                  </w:p>
                </w:txbxContent>
              </v:textbox>
            </v:shape>
            <v:shape id="_x0000_s1032" type="#_x0000_t202" style="position:absolute;left:2393;top:11675;width:1130;height:468">
              <v:textbox style="mso-next-textbox:#_x0000_s1032">
                <w:txbxContent>
                  <w:p w:rsidR="001B2A1C" w:rsidRPr="00C90C96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C90C96">
                      <w:rPr>
                        <w:sz w:val="20"/>
                        <w:lang w:val="es-ES"/>
                      </w:rPr>
                      <w:t>Cierre del caso</w:t>
                    </w:r>
                  </w:p>
                </w:txbxContent>
              </v:textbox>
            </v:shape>
            <v:shape id="_x0000_s1033" type="#_x0000_t202" style="position:absolute;left:4108;top:10978;width:1697;height:280">
              <v:textbox style="mso-next-textbox:#_x0000_s1033">
                <w:txbxContent>
                  <w:p w:rsidR="001B2A1C" w:rsidRPr="00060A61" w:rsidRDefault="001B2A1C">
                    <w:pPr>
                      <w:rPr>
                        <w:sz w:val="20"/>
                        <w:lang w:val="es-ES"/>
                      </w:rPr>
                    </w:pPr>
                    <w:r>
                      <w:rPr>
                        <w:sz w:val="20"/>
                        <w:lang w:val="es-ES"/>
                      </w:rPr>
                      <w:t>Evaluación compleja</w:t>
                    </w:r>
                  </w:p>
                </w:txbxContent>
              </v:textbox>
            </v:shape>
            <v:shape id="_x0000_s1034" type="#_x0000_t202" style="position:absolute;left:3899;top:11654;width:2165;height:559">
              <v:textbox style="mso-next-textbox:#_x0000_s1034">
                <w:txbxContent>
                  <w:p w:rsidR="001B2A1C" w:rsidRPr="00C50B30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C50B30">
                      <w:rPr>
                        <w:sz w:val="20"/>
                        <w:lang w:val="es-ES"/>
                      </w:rPr>
                      <w:t>Reunión sobre la planificación de la atenci</w:t>
                    </w:r>
                    <w:r>
                      <w:rPr>
                        <w:sz w:val="20"/>
                        <w:lang w:val="es-ES"/>
                      </w:rPr>
                      <w:t>ón</w:t>
                    </w:r>
                  </w:p>
                </w:txbxContent>
              </v:textbox>
            </v:shape>
            <v:shape id="_x0000_s1035" type="#_x0000_t202" style="position:absolute;left:4087;top:12372;width:1693;height:555">
              <v:textbox style="mso-next-textbox:#_x0000_s1035">
                <w:txbxContent>
                  <w:p w:rsidR="001B2A1C" w:rsidRPr="00C90C96" w:rsidRDefault="001B2A1C" w:rsidP="00DA6EA4">
                    <w:pPr>
                      <w:spacing w:after="0"/>
                      <w:jc w:val="center"/>
                      <w:rPr>
                        <w:sz w:val="20"/>
                        <w:lang w:val="es-ES"/>
                      </w:rPr>
                    </w:pPr>
                    <w:r w:rsidRPr="00C90C96">
                      <w:rPr>
                        <w:sz w:val="20"/>
                        <w:lang w:val="es-ES"/>
                      </w:rPr>
                      <w:t>Reintegración</w:t>
                    </w:r>
                  </w:p>
                  <w:p w:rsidR="001B2A1C" w:rsidRPr="00C90C96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C90C96">
                      <w:rPr>
                        <w:sz w:val="20"/>
                        <w:lang w:val="es-ES"/>
                      </w:rPr>
                      <w:t>Apoyo familiar</w:t>
                    </w:r>
                  </w:p>
                </w:txbxContent>
              </v:textbox>
            </v:shape>
            <v:shape id="_x0000_s1036" type="#_x0000_t202" style="position:absolute;left:4108;top:13347;width:1694;height:418">
              <v:textbox style="mso-next-textbox:#_x0000_s1036">
                <w:txbxContent>
                  <w:p w:rsidR="001B2A1C" w:rsidRPr="00C90C96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C90C96">
                      <w:rPr>
                        <w:sz w:val="20"/>
                        <w:lang w:val="es-ES"/>
                      </w:rPr>
                      <w:t>Cierre del caso</w:t>
                    </w:r>
                  </w:p>
                </w:txbxContent>
              </v:textbox>
            </v:shape>
            <v:shape id="_x0000_s1037" type="#_x0000_t202" style="position:absolute;left:6932;top:10978;width:1976;height:279">
              <v:textbox style="mso-next-textbox:#_x0000_s1037">
                <w:txbxContent>
                  <w:p w:rsidR="001B2A1C" w:rsidRDefault="001B2A1C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  <w:lang w:val="es-ES"/>
                      </w:rPr>
                      <w:t>Evaluación compleja</w:t>
                    </w:r>
                    <w:r>
                      <w:rPr>
                        <w:sz w:val="20"/>
                      </w:rPr>
                      <w:t xml:space="preserve"> </w:t>
                    </w:r>
                  </w:p>
                </w:txbxContent>
              </v:textbox>
            </v:shape>
            <v:shape id="_x0000_s1038" type="#_x0000_t202" style="position:absolute;left:6911;top:11375;width:1976;height:699">
              <v:textbox style="mso-next-textbox:#_x0000_s1038">
                <w:txbxContent>
                  <w:p w:rsidR="001B2A1C" w:rsidRPr="00C02305" w:rsidRDefault="001B2A1C">
                    <w:pPr>
                      <w:rPr>
                        <w:sz w:val="18"/>
                        <w:szCs w:val="18"/>
                        <w:lang w:val="es-ES"/>
                      </w:rPr>
                    </w:pPr>
                    <w:r w:rsidRPr="00C02305">
                      <w:rPr>
                        <w:sz w:val="18"/>
                        <w:szCs w:val="18"/>
                        <w:lang w:val="es-ES"/>
                      </w:rPr>
                      <w:t>Preparación del niño para la asistencia parental profesional, hogar de acogida</w:t>
                    </w:r>
                  </w:p>
                </w:txbxContent>
              </v:textbox>
            </v:shape>
            <v:shape id="_x0000_s1039" type="#_x0000_t202" style="position:absolute;left:6932;top:12232;width:1976;height:976">
              <v:textbox style="mso-next-textbox:#_x0000_s1039">
                <w:txbxContent>
                  <w:p w:rsidR="001B2A1C" w:rsidRPr="00A065C3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A065C3">
                      <w:rPr>
                        <w:sz w:val="20"/>
                        <w:lang w:val="es-ES"/>
                      </w:rPr>
                      <w:t xml:space="preserve">Compatibilidad del niño con la familia de </w:t>
                    </w:r>
                    <w:r>
                      <w:rPr>
                        <w:sz w:val="20"/>
                        <w:lang w:val="es-ES"/>
                      </w:rPr>
                      <w:t>acogida</w:t>
                    </w:r>
                    <w:r w:rsidRPr="00A065C3">
                      <w:rPr>
                        <w:sz w:val="20"/>
                        <w:lang w:val="es-ES"/>
                      </w:rPr>
                      <w:t xml:space="preserve">, Comisión para </w:t>
                    </w:r>
                    <w:smartTag w:uri="urn:schemas-microsoft-com:office:smarttags" w:element="PersonName">
                      <w:smartTagPr>
                        <w:attr w:name="ProductID" w:val="la Protecci￳n"/>
                      </w:smartTagPr>
                      <w:r w:rsidRPr="00A065C3">
                        <w:rPr>
                          <w:sz w:val="20"/>
                          <w:lang w:val="es-ES"/>
                        </w:rPr>
                        <w:t xml:space="preserve">la </w:t>
                      </w:r>
                      <w:r>
                        <w:rPr>
                          <w:sz w:val="20"/>
                          <w:lang w:val="es-ES"/>
                        </w:rPr>
                        <w:t>Protección</w:t>
                      </w:r>
                    </w:smartTag>
                    <w:r>
                      <w:rPr>
                        <w:sz w:val="20"/>
                        <w:lang w:val="es-ES"/>
                      </w:rPr>
                      <w:t xml:space="preserve"> de los Niños e</w:t>
                    </w:r>
                    <w:r w:rsidRPr="00A065C3">
                      <w:rPr>
                        <w:sz w:val="20"/>
                        <w:lang w:val="es-ES"/>
                      </w:rPr>
                      <w:t>n Situaciones Difíciles</w:t>
                    </w:r>
                  </w:p>
                </w:txbxContent>
              </v:textbox>
            </v:shape>
            <v:shape id="_x0000_s1040" type="#_x0000_t202" style="position:absolute;left:6932;top:13208;width:2023;height:557">
              <v:textbox style="mso-next-textbox:#_x0000_s1040">
                <w:txbxContent>
                  <w:p w:rsidR="001B2A1C" w:rsidRPr="00C50B30" w:rsidRDefault="001B2A1C">
                    <w:pPr>
                      <w:jc w:val="center"/>
                      <w:rPr>
                        <w:sz w:val="20"/>
                        <w:lang w:val="es-ES"/>
                      </w:rPr>
                    </w:pPr>
                    <w:r w:rsidRPr="00E4359F">
                      <w:rPr>
                        <w:sz w:val="20"/>
                        <w:lang w:val="es-ES"/>
                      </w:rPr>
                      <w:t xml:space="preserve">Colocación del niño bajo una protección de </w:t>
                    </w:r>
                    <w:r>
                      <w:rPr>
                        <w:sz w:val="20"/>
                        <w:lang w:val="es-ES"/>
                      </w:rPr>
                      <w:t>acogida</w:t>
                    </w:r>
                  </w:p>
                </w:txbxContent>
              </v:textbox>
            </v:shape>
            <v:shape id="_x0000_s1041" type="#_x0000_t32" style="position:absolute;left:4179;top:9166;width:1553;height:279" o:connectortype="straight">
              <v:stroke endarrow="block"/>
            </v:shape>
            <v:shape id="_x0000_s1042" type="#_x0000_t32" style="position:absolute;left:5732;top:10003;width:988;height:278" o:connectortype="straight">
              <v:stroke endarrow="block"/>
            </v:shape>
            <v:shape id="_x0000_s1043" type="#_x0000_t32" style="position:absolute;left:6720;top:10839;width:1200;height:139" o:connectortype="straight">
              <v:stroke endarrow="block"/>
            </v:shape>
            <v:shape id="_x0000_s1044" type="#_x0000_t32" style="position:absolute;left:4957;top:10839;width:1763;height:139;flip:x" o:connectortype="straight">
              <v:stroke endarrow="block"/>
            </v:shape>
            <v:shape id="_x0000_s1045" type="#_x0000_t32" style="position:absolute;left:2980;top:10839;width:3740;height:139;flip:x" o:connectortype="straight">
              <v:stroke endarrow="block"/>
            </v:shape>
            <v:shape id="_x0000_s1046" type="#_x0000_t32" style="position:absolute;left:2958;top:11536;width:22;height:139;flip:x" o:connectortype="straight"/>
            <v:shape id="_x0000_s1047" type="#_x0000_t32" style="position:absolute;left:4957;top:11258;width:25;height:396" o:connectortype="straight"/>
            <v:shape id="_x0000_s1048" type="#_x0000_t32" style="position:absolute;left:4933;top:12213;width:49;height:159;flip:x" o:connectortype="straight"/>
            <v:shape id="_x0000_s1049" type="#_x0000_t32" style="position:absolute;left:4934;top:12927;width:21;height:420" o:connectortype="straight"/>
            <v:shape id="_x0000_s1050" type="#_x0000_t32" style="position:absolute;left:7899;top:11257;width:21;height:118;flip:x" o:connectortype="straight"/>
            <v:shape id="_x0000_s1051" type="#_x0000_t32" style="position:absolute;left:7899;top:12074;width:21;height:158" o:connectortype="straight"/>
            <v:shape id="_x0000_s1052" type="#_x0000_t32" style="position:absolute;left:7920;top:13208;width:24;height:1;flip:y" o:connectortype="straight"/>
          </v:group>
        </w:pict>
      </w:r>
      <w:r w:rsidRPr="00004800">
        <w:rPr>
          <w:lang w:val="es-ES"/>
        </w:rPr>
        <w:pict>
          <v:shape id="_x0000_i1028" type="#_x0000_t75" style="width:459pt;height:5in">
            <v:imagedata croptop="-65520f" cropbottom="65520f"/>
          </v:shape>
        </w:pict>
      </w:r>
    </w:p>
    <w:p w:rsidR="00615F49" w:rsidRPr="00004800" w:rsidRDefault="00615F49" w:rsidP="003B62EA">
      <w:pPr>
        <w:pStyle w:val="TEXT"/>
      </w:pPr>
    </w:p>
    <w:p w:rsidR="00615F49" w:rsidRPr="00004800" w:rsidRDefault="00615F49" w:rsidP="003B62EA">
      <w:pPr>
        <w:pStyle w:val="TEXT"/>
      </w:pPr>
    </w:p>
    <w:p w:rsidR="00615F49" w:rsidRPr="00004800" w:rsidRDefault="00615F49" w:rsidP="00486E7E">
      <w:pPr>
        <w:tabs>
          <w:tab w:val="left" w:pos="0"/>
          <w:tab w:val="left" w:pos="360"/>
          <w:tab w:val="left" w:pos="720"/>
        </w:tabs>
        <w:ind w:right="-35"/>
        <w:jc w:val="right"/>
        <w:rPr>
          <w:i/>
          <w:lang w:val="es-ES"/>
        </w:rPr>
      </w:pPr>
    </w:p>
    <w:p w:rsidR="00B57902" w:rsidRPr="00004800" w:rsidRDefault="00A86C3B" w:rsidP="00423A3E">
      <w:pPr>
        <w:rPr>
          <w:sz w:val="20"/>
          <w:lang w:val="es-ES"/>
        </w:rPr>
      </w:pPr>
      <w:r w:rsidRPr="00004800">
        <w:rPr>
          <w:iCs/>
          <w:lang w:val="es-ES"/>
        </w:rPr>
        <w:t>E</w:t>
      </w:r>
      <w:r w:rsidR="005E1346">
        <w:rPr>
          <w:iCs/>
          <w:lang w:val="es-ES"/>
        </w:rPr>
        <w:t>n e</w:t>
      </w:r>
      <w:r w:rsidRPr="00004800">
        <w:rPr>
          <w:iCs/>
          <w:lang w:val="es-ES"/>
        </w:rPr>
        <w:t>l c</w:t>
      </w:r>
      <w:r w:rsidR="005D79E2" w:rsidRPr="00004800">
        <w:rPr>
          <w:iCs/>
          <w:lang w:val="es-ES"/>
        </w:rPr>
        <w:t>uadro</w:t>
      </w:r>
      <w:r w:rsidR="00615F49" w:rsidRPr="00004800">
        <w:rPr>
          <w:iCs/>
          <w:lang w:val="es-ES"/>
        </w:rPr>
        <w:t xml:space="preserve"> 24 </w:t>
      </w:r>
      <w:r w:rsidR="005E1346">
        <w:rPr>
          <w:iCs/>
          <w:lang w:val="es-ES"/>
        </w:rPr>
        <w:t>se indica</w:t>
      </w:r>
      <w:r w:rsidRPr="00004800">
        <w:rPr>
          <w:iCs/>
          <w:lang w:val="es-ES"/>
        </w:rPr>
        <w:t xml:space="preserve"> el </w:t>
      </w:r>
      <w:bookmarkStart w:id="50" w:name="OLE_LINK3"/>
      <w:r w:rsidRPr="00004800">
        <w:rPr>
          <w:iCs/>
          <w:lang w:val="es-ES"/>
        </w:rPr>
        <w:t>número de beneficiarios de los dos nuevos servicios ofrecidos en el proyecto piloto</w:t>
      </w:r>
      <w:bookmarkEnd w:id="50"/>
      <w:r w:rsidR="00615F49" w:rsidRPr="00004800">
        <w:rPr>
          <w:iCs/>
          <w:lang w:val="es-ES"/>
        </w:rPr>
        <w:t>.</w:t>
      </w:r>
    </w:p>
    <w:p w:rsidR="00615F49" w:rsidRDefault="005D79E2" w:rsidP="00751A50">
      <w:pPr>
        <w:keepNext/>
        <w:jc w:val="center"/>
        <w:rPr>
          <w:b/>
          <w:iCs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24</w:t>
      </w:r>
      <w:r w:rsidR="00743B8D">
        <w:rPr>
          <w:b/>
          <w:lang w:val="es-ES"/>
        </w:rPr>
        <w:t xml:space="preserve">.  </w:t>
      </w:r>
      <w:r w:rsidR="00F815B5" w:rsidRPr="00004800">
        <w:rPr>
          <w:b/>
          <w:iCs/>
          <w:lang w:val="es-ES"/>
        </w:rPr>
        <w:t>Número de beneficiarios de los dos nuevos servicios</w:t>
      </w:r>
      <w:r w:rsidR="00743B8D">
        <w:rPr>
          <w:b/>
          <w:iCs/>
          <w:lang w:val="es-ES"/>
        </w:rPr>
        <w:br/>
      </w:r>
      <w:r w:rsidR="00F815B5" w:rsidRPr="00004800">
        <w:rPr>
          <w:b/>
          <w:iCs/>
          <w:lang w:val="es-ES"/>
        </w:rPr>
        <w:t>ofrecidos</w:t>
      </w:r>
      <w:r w:rsidR="00743B8D">
        <w:rPr>
          <w:b/>
          <w:iCs/>
          <w:lang w:val="es-ES"/>
        </w:rPr>
        <w:t xml:space="preserve"> </w:t>
      </w:r>
      <w:r w:rsidR="00F815B5" w:rsidRPr="00004800">
        <w:rPr>
          <w:b/>
          <w:iCs/>
          <w:lang w:val="es-ES"/>
        </w:rPr>
        <w:t>en el proyecto piloto</w:t>
      </w:r>
    </w:p>
    <w:tbl>
      <w:tblPr>
        <w:tblW w:w="48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0"/>
        <w:gridCol w:w="1170"/>
        <w:gridCol w:w="1170"/>
        <w:gridCol w:w="1170"/>
        <w:gridCol w:w="1169"/>
      </w:tblGrid>
      <w:tr w:rsidR="00423A3E" w:rsidRPr="00004800" w:rsidTr="00751A50">
        <w:tc>
          <w:tcPr>
            <w:tcW w:w="2497" w:type="pct"/>
          </w:tcPr>
          <w:p w:rsidR="00423A3E" w:rsidRPr="00004800" w:rsidRDefault="00423A3E" w:rsidP="00751A50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120" w:after="120"/>
              <w:ind w:right="-34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Año</w:t>
            </w:r>
          </w:p>
        </w:tc>
        <w:tc>
          <w:tcPr>
            <w:tcW w:w="626" w:type="pct"/>
          </w:tcPr>
          <w:p w:rsidR="00423A3E" w:rsidRPr="00004800" w:rsidRDefault="00423A3E" w:rsidP="00751A50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120" w:after="120"/>
              <w:ind w:right="-34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2003</w:t>
            </w:r>
          </w:p>
        </w:tc>
        <w:tc>
          <w:tcPr>
            <w:tcW w:w="626" w:type="pct"/>
          </w:tcPr>
          <w:p w:rsidR="00423A3E" w:rsidRPr="00004800" w:rsidRDefault="00423A3E" w:rsidP="00751A50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120" w:after="120"/>
              <w:ind w:right="-34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2004</w:t>
            </w:r>
          </w:p>
        </w:tc>
        <w:tc>
          <w:tcPr>
            <w:tcW w:w="626" w:type="pct"/>
          </w:tcPr>
          <w:p w:rsidR="00423A3E" w:rsidRPr="00004800" w:rsidRDefault="00423A3E" w:rsidP="00751A50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120" w:after="120"/>
              <w:ind w:right="-34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2005</w:t>
            </w:r>
          </w:p>
        </w:tc>
        <w:tc>
          <w:tcPr>
            <w:tcW w:w="626" w:type="pct"/>
          </w:tcPr>
          <w:p w:rsidR="00423A3E" w:rsidRPr="00004800" w:rsidRDefault="00423A3E" w:rsidP="00751A50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120" w:after="120"/>
              <w:ind w:right="-34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2006</w:t>
            </w:r>
          </w:p>
        </w:tc>
      </w:tr>
      <w:tr w:rsidR="00423A3E" w:rsidRPr="00004800" w:rsidTr="00751A50">
        <w:trPr>
          <w:trHeight w:val="386"/>
        </w:trPr>
        <w:tc>
          <w:tcPr>
            <w:tcW w:w="2497" w:type="pct"/>
          </w:tcPr>
          <w:p w:rsidR="00423A3E" w:rsidRPr="00004800" w:rsidRDefault="00423A3E" w:rsidP="00751A50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120" w:after="120"/>
              <w:ind w:right="-34"/>
              <w:rPr>
                <w:szCs w:val="24"/>
                <w:lang w:val="es-ES"/>
              </w:rPr>
            </w:pPr>
            <w:r w:rsidRPr="00004800">
              <w:rPr>
                <w:szCs w:val="24"/>
                <w:lang w:val="es-ES"/>
              </w:rPr>
              <w:t>Beneficiarios en Orhei, Ungheni y Cahul</w:t>
            </w:r>
          </w:p>
        </w:tc>
        <w:tc>
          <w:tcPr>
            <w:tcW w:w="626" w:type="pct"/>
            <w:vAlign w:val="bottom"/>
          </w:tcPr>
          <w:p w:rsidR="00423A3E" w:rsidRPr="00004800" w:rsidRDefault="00423A3E" w:rsidP="00751A50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120" w:after="120"/>
              <w:ind w:right="113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418</w:t>
            </w:r>
          </w:p>
        </w:tc>
        <w:tc>
          <w:tcPr>
            <w:tcW w:w="626" w:type="pct"/>
            <w:vAlign w:val="bottom"/>
          </w:tcPr>
          <w:p w:rsidR="00423A3E" w:rsidRPr="00004800" w:rsidRDefault="00423A3E" w:rsidP="00751A50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120" w:after="120"/>
              <w:ind w:right="113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474</w:t>
            </w:r>
          </w:p>
        </w:tc>
        <w:tc>
          <w:tcPr>
            <w:tcW w:w="626" w:type="pct"/>
            <w:vAlign w:val="bottom"/>
          </w:tcPr>
          <w:p w:rsidR="00423A3E" w:rsidRPr="00004800" w:rsidRDefault="00423A3E" w:rsidP="00751A50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120" w:after="120"/>
              <w:ind w:right="113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516</w:t>
            </w:r>
          </w:p>
        </w:tc>
        <w:tc>
          <w:tcPr>
            <w:tcW w:w="626" w:type="pct"/>
            <w:vAlign w:val="bottom"/>
          </w:tcPr>
          <w:p w:rsidR="00423A3E" w:rsidRPr="00004800" w:rsidRDefault="00423A3E" w:rsidP="00751A50">
            <w:pPr>
              <w:keepNext/>
              <w:tabs>
                <w:tab w:val="left" w:pos="0"/>
                <w:tab w:val="left" w:pos="360"/>
                <w:tab w:val="left" w:pos="720"/>
              </w:tabs>
              <w:spacing w:before="120" w:after="120"/>
              <w:ind w:right="113"/>
              <w:jc w:val="right"/>
              <w:rPr>
                <w:lang w:val="es-ES"/>
              </w:rPr>
            </w:pPr>
            <w:r w:rsidRPr="00004800">
              <w:rPr>
                <w:lang w:val="es-ES"/>
              </w:rPr>
              <w:t>508</w:t>
            </w:r>
          </w:p>
        </w:tc>
      </w:tr>
    </w:tbl>
    <w:p w:rsidR="00615F49" w:rsidRPr="00004800" w:rsidRDefault="009B2BB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El Gobierno ha asumido la responsabilidad de </w:t>
      </w:r>
      <w:r w:rsidR="00880A8A" w:rsidRPr="00004800">
        <w:rPr>
          <w:lang w:val="es-ES"/>
        </w:rPr>
        <w:t>aplicar</w:t>
      </w:r>
      <w:r w:rsidRPr="00004800">
        <w:rPr>
          <w:lang w:val="es-ES"/>
        </w:rPr>
        <w:t xml:space="preserve"> las mejores prácticas del proyecto a nivel regional y nacional</w:t>
      </w:r>
      <w:r w:rsidR="007C3EBE">
        <w:rPr>
          <w:lang w:val="es-ES"/>
        </w:rPr>
        <w:t>.</w:t>
      </w:r>
    </w:p>
    <w:p w:rsidR="00C02305" w:rsidRPr="00004800" w:rsidRDefault="00C817C2" w:rsidP="00751A50">
      <w:pPr>
        <w:tabs>
          <w:tab w:val="left" w:pos="0"/>
          <w:tab w:val="left" w:pos="360"/>
          <w:tab w:val="left" w:pos="720"/>
        </w:tabs>
        <w:rPr>
          <w:b/>
          <w:iCs/>
          <w:lang w:val="es-ES"/>
        </w:rPr>
      </w:pPr>
      <w:r w:rsidRPr="00004800">
        <w:rPr>
          <w:b/>
          <w:iCs/>
          <w:lang w:val="es-ES"/>
        </w:rPr>
        <w:t>Apoyo y servicios adecuados de</w:t>
      </w:r>
      <w:r w:rsidR="005F0024" w:rsidRPr="00004800">
        <w:rPr>
          <w:b/>
          <w:iCs/>
          <w:lang w:val="es-ES"/>
        </w:rPr>
        <w:t xml:space="preserve"> seguimiento </w:t>
      </w:r>
      <w:r w:rsidRPr="00004800">
        <w:rPr>
          <w:b/>
          <w:iCs/>
          <w:lang w:val="es-ES"/>
        </w:rPr>
        <w:t xml:space="preserve">y reintegración </w:t>
      </w:r>
      <w:r w:rsidR="005F0024" w:rsidRPr="00004800">
        <w:rPr>
          <w:b/>
          <w:iCs/>
          <w:lang w:val="es-ES"/>
        </w:rPr>
        <w:t xml:space="preserve">de los niños </w:t>
      </w:r>
      <w:r w:rsidRPr="00004800">
        <w:rPr>
          <w:b/>
          <w:iCs/>
          <w:lang w:val="es-ES"/>
        </w:rPr>
        <w:t>tras</w:t>
      </w:r>
      <w:r w:rsidR="00343BFD" w:rsidRPr="00004800">
        <w:rPr>
          <w:b/>
          <w:iCs/>
          <w:lang w:val="es-ES"/>
        </w:rPr>
        <w:t xml:space="preserve"> la salida</w:t>
      </w:r>
      <w:r w:rsidR="005F0024" w:rsidRPr="00004800">
        <w:rPr>
          <w:b/>
          <w:iCs/>
          <w:lang w:val="es-ES"/>
        </w:rPr>
        <w:t xml:space="preserve"> de una institución</w:t>
      </w:r>
    </w:p>
    <w:p w:rsidR="00615F49" w:rsidRPr="00004800" w:rsidRDefault="00C817C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Durante el </w:t>
      </w:r>
      <w:r w:rsidR="002850B9" w:rsidRPr="00004800">
        <w:rPr>
          <w:lang w:val="es-ES"/>
        </w:rPr>
        <w:t>período</w:t>
      </w:r>
      <w:r w:rsidR="008C0E44" w:rsidRPr="00004800">
        <w:rPr>
          <w:lang w:val="es-ES"/>
        </w:rPr>
        <w:t xml:space="preserve"> objeto de examen</w:t>
      </w:r>
      <w:r w:rsidRPr="00004800">
        <w:rPr>
          <w:lang w:val="es-ES"/>
        </w:rPr>
        <w:t xml:space="preserve">, la principal </w:t>
      </w:r>
      <w:r w:rsidR="008C0E44" w:rsidRPr="00004800">
        <w:rPr>
          <w:lang w:val="es-ES"/>
        </w:rPr>
        <w:t xml:space="preserve">medida </w:t>
      </w:r>
      <w:r w:rsidRPr="00004800">
        <w:rPr>
          <w:lang w:val="es-ES"/>
        </w:rPr>
        <w:t>de apoyo a los niños que sal</w:t>
      </w:r>
      <w:r w:rsidR="008B788D">
        <w:rPr>
          <w:lang w:val="es-ES"/>
        </w:rPr>
        <w:t>ía</w:t>
      </w:r>
      <w:r w:rsidRPr="00004800">
        <w:rPr>
          <w:lang w:val="es-ES"/>
        </w:rPr>
        <w:t xml:space="preserve">n del sistema </w:t>
      </w:r>
      <w:r w:rsidR="008B788D">
        <w:rPr>
          <w:lang w:val="es-ES"/>
        </w:rPr>
        <w:t xml:space="preserve">de </w:t>
      </w:r>
      <w:r w:rsidRPr="00004800">
        <w:rPr>
          <w:lang w:val="es-ES"/>
        </w:rPr>
        <w:t>institucion</w:t>
      </w:r>
      <w:r w:rsidR="008B788D">
        <w:rPr>
          <w:lang w:val="es-ES"/>
        </w:rPr>
        <w:t>es</w:t>
      </w:r>
      <w:r w:rsidR="008C0E44" w:rsidRPr="00004800">
        <w:rPr>
          <w:lang w:val="es-ES"/>
        </w:rPr>
        <w:t xml:space="preserve"> siguió siendo </w:t>
      </w:r>
      <w:r w:rsidRPr="00004800">
        <w:rPr>
          <w:lang w:val="es-ES"/>
        </w:rPr>
        <w:t xml:space="preserve">la formación profesional en </w:t>
      </w:r>
      <w:r w:rsidR="00343BFD" w:rsidRPr="00004800">
        <w:rPr>
          <w:lang w:val="es-ES"/>
        </w:rPr>
        <w:t>clases y</w:t>
      </w:r>
      <w:r w:rsidRPr="00004800">
        <w:rPr>
          <w:lang w:val="es-ES"/>
        </w:rPr>
        <w:t xml:space="preserve"> escuelas especializadas, así como algunas facilidades para la admisión en colegios y universidades, es decir,</w:t>
      </w:r>
      <w:r w:rsidR="008C0E44" w:rsidRPr="00004800">
        <w:rPr>
          <w:lang w:val="es-ES"/>
        </w:rPr>
        <w:t xml:space="preserve"> la disponibilidad de </w:t>
      </w:r>
      <w:r w:rsidRPr="00004800">
        <w:rPr>
          <w:lang w:val="es-ES"/>
        </w:rPr>
        <w:t>varias plazas para los estudios</w:t>
      </w:r>
      <w:r w:rsidR="008B788D" w:rsidRPr="008B788D">
        <w:rPr>
          <w:lang w:val="es-ES"/>
        </w:rPr>
        <w:t xml:space="preserve"> </w:t>
      </w:r>
      <w:r w:rsidR="008B788D">
        <w:rPr>
          <w:lang w:val="es-ES"/>
        </w:rPr>
        <w:t>exentas</w:t>
      </w:r>
      <w:r w:rsidR="008B788D" w:rsidRPr="00004800">
        <w:rPr>
          <w:lang w:val="es-ES"/>
        </w:rPr>
        <w:t xml:space="preserve"> de tasas</w:t>
      </w:r>
      <w:r w:rsidRPr="00004800">
        <w:rPr>
          <w:lang w:val="es-ES"/>
        </w:rPr>
        <w:t>, becas sociales y alojamiento en residencias</w:t>
      </w:r>
      <w:r w:rsidR="008B788D">
        <w:rPr>
          <w:lang w:val="es-ES"/>
        </w:rPr>
        <w:t xml:space="preserve"> de estudiantes</w:t>
      </w:r>
      <w:r w:rsidR="00615F49" w:rsidRPr="00004800">
        <w:rPr>
          <w:lang w:val="es-ES"/>
        </w:rPr>
        <w:t>.</w:t>
      </w:r>
    </w:p>
    <w:p w:rsidR="00615F49" w:rsidRPr="00004800" w:rsidRDefault="002A5B8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Los huérfanos </w:t>
      </w:r>
      <w:r w:rsidR="00E1396D" w:rsidRPr="00004800">
        <w:rPr>
          <w:lang w:val="es-ES"/>
        </w:rPr>
        <w:t xml:space="preserve">privados </w:t>
      </w:r>
      <w:r w:rsidRPr="00004800">
        <w:rPr>
          <w:lang w:val="es-ES"/>
        </w:rPr>
        <w:t xml:space="preserve">del cuidado </w:t>
      </w:r>
      <w:r w:rsidR="00C04FDA" w:rsidRPr="00004800">
        <w:rPr>
          <w:lang w:val="es-ES"/>
        </w:rPr>
        <w:t>parental</w:t>
      </w:r>
      <w:r w:rsidRPr="00004800">
        <w:rPr>
          <w:lang w:val="es-ES"/>
        </w:rPr>
        <w:t xml:space="preserve"> que se gradúan en internados reciben tarjetas de identidad gratuitas</w:t>
      </w:r>
      <w:r w:rsidR="008B788D">
        <w:rPr>
          <w:lang w:val="es-ES"/>
        </w:rPr>
        <w:t>.</w:t>
      </w:r>
    </w:p>
    <w:p w:rsidR="00615F49" w:rsidRPr="00004800" w:rsidRDefault="005C641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En la actualidad solamente hay un</w:t>
      </w:r>
      <w:r w:rsidR="000270CB" w:rsidRPr="00004800">
        <w:rPr>
          <w:lang w:val="es-ES"/>
        </w:rPr>
        <w:t xml:space="preserve"> centro</w:t>
      </w:r>
      <w:r w:rsidR="00957053" w:rsidRPr="00004800">
        <w:rPr>
          <w:lang w:val="es-ES"/>
        </w:rPr>
        <w:t xml:space="preserve"> de </w:t>
      </w:r>
      <w:r w:rsidR="00C01FE4" w:rsidRPr="00004800">
        <w:rPr>
          <w:lang w:val="es-ES"/>
        </w:rPr>
        <w:t>día</w:t>
      </w:r>
      <w:r w:rsidR="000270CB" w:rsidRPr="00004800">
        <w:rPr>
          <w:lang w:val="es-ES"/>
        </w:rPr>
        <w:t xml:space="preserve"> y </w:t>
      </w:r>
      <w:r w:rsidR="00C01FE4" w:rsidRPr="00004800">
        <w:rPr>
          <w:lang w:val="es-ES"/>
        </w:rPr>
        <w:t xml:space="preserve">de </w:t>
      </w:r>
      <w:r w:rsidR="00957053" w:rsidRPr="00004800">
        <w:rPr>
          <w:lang w:val="es-ES"/>
        </w:rPr>
        <w:t xml:space="preserve">acogida </w:t>
      </w:r>
      <w:r w:rsidR="000270CB" w:rsidRPr="00004800">
        <w:rPr>
          <w:lang w:val="es-ES"/>
        </w:rPr>
        <w:t>temporal</w:t>
      </w:r>
      <w:r w:rsidR="00957053" w:rsidRPr="00004800">
        <w:rPr>
          <w:lang w:val="es-ES"/>
        </w:rPr>
        <w:t xml:space="preserve"> para </w:t>
      </w:r>
      <w:r w:rsidR="000270CB" w:rsidRPr="00004800">
        <w:rPr>
          <w:lang w:val="es-ES"/>
        </w:rPr>
        <w:t>los huérfanos</w:t>
      </w:r>
      <w:r w:rsidR="00615F49" w:rsidRPr="00004800">
        <w:rPr>
          <w:lang w:val="es-ES"/>
        </w:rPr>
        <w:t xml:space="preserve"> </w:t>
      </w:r>
      <w:r w:rsidR="000270CB" w:rsidRPr="00004800">
        <w:rPr>
          <w:lang w:val="es-ES"/>
        </w:rPr>
        <w:t xml:space="preserve">tras </w:t>
      </w:r>
      <w:r>
        <w:rPr>
          <w:lang w:val="es-ES"/>
        </w:rPr>
        <w:t>su</w:t>
      </w:r>
      <w:r w:rsidR="000270CB" w:rsidRPr="00004800">
        <w:rPr>
          <w:lang w:val="es-ES"/>
        </w:rPr>
        <w:t xml:space="preserve"> salida de la institución</w:t>
      </w:r>
      <w:r>
        <w:rPr>
          <w:lang w:val="es-ES"/>
        </w:rPr>
        <w:t>; se</w:t>
      </w:r>
      <w:r w:rsidR="00957053" w:rsidRPr="00004800">
        <w:rPr>
          <w:lang w:val="es-ES"/>
        </w:rPr>
        <w:t xml:space="preserve"> inaugur</w:t>
      </w:r>
      <w:r>
        <w:rPr>
          <w:lang w:val="es-ES"/>
        </w:rPr>
        <w:t>ó</w:t>
      </w:r>
      <w:r w:rsidR="00957053" w:rsidRPr="00004800">
        <w:rPr>
          <w:lang w:val="es-ES"/>
        </w:rPr>
        <w:t xml:space="preserve"> </w:t>
      </w:r>
      <w:r>
        <w:rPr>
          <w:lang w:val="es-ES"/>
        </w:rPr>
        <w:t xml:space="preserve">en </w:t>
      </w:r>
      <w:r w:rsidR="000270CB" w:rsidRPr="00004800">
        <w:rPr>
          <w:lang w:val="es-ES"/>
        </w:rPr>
        <w:t>2004 e</w:t>
      </w:r>
      <w:r w:rsidR="00615F49" w:rsidRPr="00004800">
        <w:rPr>
          <w:lang w:val="es-ES"/>
        </w:rPr>
        <w:t xml:space="preserve">n </w:t>
      </w:r>
      <w:r w:rsidR="000270CB" w:rsidRPr="00004800">
        <w:rPr>
          <w:lang w:val="es-ES"/>
        </w:rPr>
        <w:t xml:space="preserve">el municipio de </w:t>
      </w:r>
      <w:r w:rsidR="00615F49" w:rsidRPr="00004800">
        <w:rPr>
          <w:lang w:val="es-ES"/>
        </w:rPr>
        <w:t>Chisinau</w:t>
      </w:r>
      <w:r w:rsidR="00297193" w:rsidRPr="00004800">
        <w:rPr>
          <w:lang w:val="es-ES"/>
        </w:rPr>
        <w:t xml:space="preserve"> para la reha</w:t>
      </w:r>
      <w:r w:rsidR="000270CB" w:rsidRPr="00004800">
        <w:rPr>
          <w:lang w:val="es-ES"/>
        </w:rPr>
        <w:t>bilitación y la reintegración social de los beneficiarios, el fomento de su capacidad y la preparación para la vida activa</w:t>
      </w:r>
      <w:r>
        <w:rPr>
          <w:lang w:val="es-ES"/>
        </w:rPr>
        <w:t xml:space="preserve"> y</w:t>
      </w:r>
      <w:r w:rsidR="000270CB" w:rsidRPr="00004800">
        <w:rPr>
          <w:lang w:val="es-ES"/>
        </w:rPr>
        <w:t xml:space="preserve"> la prevención de</w:t>
      </w:r>
      <w:r>
        <w:rPr>
          <w:lang w:val="es-ES"/>
        </w:rPr>
        <w:t xml:space="preserve"> </w:t>
      </w:r>
      <w:r w:rsidR="000270CB" w:rsidRPr="00004800">
        <w:rPr>
          <w:lang w:val="es-ES"/>
        </w:rPr>
        <w:t>l</w:t>
      </w:r>
      <w:r>
        <w:rPr>
          <w:lang w:val="es-ES"/>
        </w:rPr>
        <w:t>a</w:t>
      </w:r>
      <w:r w:rsidR="000270CB" w:rsidRPr="00004800">
        <w:rPr>
          <w:lang w:val="es-ES"/>
        </w:rPr>
        <w:t xml:space="preserve"> deli</w:t>
      </w:r>
      <w:r>
        <w:rPr>
          <w:lang w:val="es-ES"/>
        </w:rPr>
        <w:t>ncuencia.</w:t>
      </w:r>
    </w:p>
    <w:p w:rsidR="00615F49" w:rsidRPr="00004800" w:rsidRDefault="00E1473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el municipio de </w:t>
      </w:r>
      <w:r w:rsidR="004C00CF" w:rsidRPr="00004800">
        <w:rPr>
          <w:lang w:val="es-ES"/>
        </w:rPr>
        <w:t xml:space="preserve">Chisinau </w:t>
      </w:r>
      <w:r w:rsidRPr="00004800">
        <w:rPr>
          <w:lang w:val="es-ES"/>
        </w:rPr>
        <w:t xml:space="preserve">funcionan </w:t>
      </w:r>
      <w:r w:rsidR="00EF5585">
        <w:rPr>
          <w:lang w:val="es-ES"/>
        </w:rPr>
        <w:t>diversos</w:t>
      </w:r>
      <w:r w:rsidRPr="00004800">
        <w:rPr>
          <w:lang w:val="es-ES"/>
        </w:rPr>
        <w:t xml:space="preserve"> centros de</w:t>
      </w:r>
      <w:r w:rsidR="00957053" w:rsidRPr="00004800">
        <w:rPr>
          <w:lang w:val="es-ES"/>
        </w:rPr>
        <w:t xml:space="preserve"> acogida </w:t>
      </w:r>
      <w:r w:rsidRPr="00004800">
        <w:rPr>
          <w:lang w:val="es-ES"/>
        </w:rPr>
        <w:t xml:space="preserve">temporal, 11 </w:t>
      </w:r>
      <w:r w:rsidR="00EF5585">
        <w:rPr>
          <w:lang w:val="es-ES"/>
        </w:rPr>
        <w:t>de ellos</w:t>
      </w:r>
      <w:r w:rsidR="00957053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no gubernamentales, 17 </w:t>
      </w:r>
      <w:r w:rsidR="004C00CF" w:rsidRPr="00004800">
        <w:rPr>
          <w:lang w:val="es-ES"/>
        </w:rPr>
        <w:t xml:space="preserve">de asistencia </w:t>
      </w:r>
      <w:r w:rsidRPr="00004800">
        <w:rPr>
          <w:lang w:val="es-ES"/>
        </w:rPr>
        <w:t xml:space="preserve">parental profesional y tres hogares de </w:t>
      </w:r>
      <w:r w:rsidR="00912DD2" w:rsidRPr="00004800">
        <w:rPr>
          <w:lang w:val="es-ES"/>
        </w:rPr>
        <w:t>acogida</w:t>
      </w:r>
      <w:r w:rsidR="004C00CF" w:rsidRPr="00004800">
        <w:rPr>
          <w:lang w:val="es-ES"/>
        </w:rPr>
        <w:t>. E</w:t>
      </w:r>
      <w:r w:rsidRPr="00004800">
        <w:rPr>
          <w:lang w:val="es-ES"/>
        </w:rPr>
        <w:t xml:space="preserve">l personal del </w:t>
      </w:r>
      <w:bookmarkStart w:id="51" w:name="OLE_LINK43"/>
      <w:r w:rsidR="004C00CF" w:rsidRPr="00004800">
        <w:rPr>
          <w:bCs/>
          <w:lang w:val="es-ES"/>
        </w:rPr>
        <w:t>Consejo Municipal de Protección de los Derechos del Niño</w:t>
      </w:r>
      <w:bookmarkEnd w:id="51"/>
      <w:r w:rsidR="004C00CF" w:rsidRPr="00004800">
        <w:rPr>
          <w:bCs/>
          <w:lang w:val="es-ES"/>
        </w:rPr>
        <w:t xml:space="preserve">, </w:t>
      </w:r>
      <w:r w:rsidRPr="00004800">
        <w:rPr>
          <w:lang w:val="es-ES"/>
        </w:rPr>
        <w:t>junto con los asistentes sociales de los centros</w:t>
      </w:r>
      <w:r w:rsidR="004C00CF" w:rsidRPr="00004800">
        <w:rPr>
          <w:lang w:val="es-ES"/>
        </w:rPr>
        <w:t>,</w:t>
      </w:r>
      <w:r w:rsidRPr="00004800">
        <w:rPr>
          <w:lang w:val="es-ES"/>
        </w:rPr>
        <w:t xml:space="preserve"> llevan a cabo actividades para reintegra</w:t>
      </w:r>
      <w:r w:rsidR="00C05184" w:rsidRPr="00004800">
        <w:rPr>
          <w:lang w:val="es-ES"/>
        </w:rPr>
        <w:t>r</w:t>
      </w:r>
      <w:r w:rsidRPr="00004800">
        <w:rPr>
          <w:lang w:val="es-ES"/>
        </w:rPr>
        <w:t xml:space="preserve"> </w:t>
      </w:r>
      <w:r w:rsidR="00C05184" w:rsidRPr="00004800">
        <w:rPr>
          <w:lang w:val="es-ES"/>
        </w:rPr>
        <w:t xml:space="preserve">a </w:t>
      </w:r>
      <w:r w:rsidRPr="00004800">
        <w:rPr>
          <w:lang w:val="es-ES"/>
        </w:rPr>
        <w:t xml:space="preserve">los </w:t>
      </w:r>
      <w:r w:rsidR="006F4B98">
        <w:rPr>
          <w:lang w:val="es-ES"/>
        </w:rPr>
        <w:t>niños</w:t>
      </w:r>
      <w:r w:rsidRPr="00004800">
        <w:rPr>
          <w:lang w:val="es-ES"/>
        </w:rPr>
        <w:t xml:space="preserve"> en sus familias biológicas o</w:t>
      </w:r>
      <w:r w:rsidR="00957053" w:rsidRPr="00004800">
        <w:rPr>
          <w:lang w:val="es-ES"/>
        </w:rPr>
        <w:t xml:space="preserve"> ampliadas</w:t>
      </w:r>
      <w:r w:rsidR="00C01FE4" w:rsidRPr="00004800">
        <w:rPr>
          <w:lang w:val="es-ES"/>
        </w:rPr>
        <w:t>,</w:t>
      </w:r>
      <w:r w:rsidR="00957053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y si esto no es posible </w:t>
      </w:r>
      <w:r w:rsidR="00EF5585">
        <w:rPr>
          <w:lang w:val="es-ES"/>
        </w:rPr>
        <w:t xml:space="preserve">para </w:t>
      </w:r>
      <w:r w:rsidRPr="00004800">
        <w:rPr>
          <w:lang w:val="es-ES"/>
        </w:rPr>
        <w:t>confiar</w:t>
      </w:r>
      <w:r w:rsidR="00EF5585">
        <w:rPr>
          <w:lang w:val="es-ES"/>
        </w:rPr>
        <w:t>los</w:t>
      </w:r>
      <w:r w:rsidRPr="00004800">
        <w:rPr>
          <w:lang w:val="es-ES"/>
        </w:rPr>
        <w:t xml:space="preserve"> a un tutor o</w:t>
      </w:r>
      <w:r w:rsidR="00957053" w:rsidRPr="00004800">
        <w:rPr>
          <w:lang w:val="es-ES"/>
        </w:rPr>
        <w:t xml:space="preserve"> proponerlo</w:t>
      </w:r>
      <w:r w:rsidR="00EF5585">
        <w:rPr>
          <w:lang w:val="es-ES"/>
        </w:rPr>
        <w:t>s</w:t>
      </w:r>
      <w:r w:rsidR="00957053" w:rsidRPr="00004800">
        <w:rPr>
          <w:lang w:val="es-ES"/>
        </w:rPr>
        <w:t xml:space="preserve"> </w:t>
      </w:r>
      <w:r w:rsidRPr="00004800">
        <w:rPr>
          <w:lang w:val="es-ES"/>
        </w:rPr>
        <w:t>para la adopción</w:t>
      </w:r>
      <w:r w:rsidR="004C00CF" w:rsidRPr="00004800">
        <w:rPr>
          <w:lang w:val="es-ES"/>
        </w:rPr>
        <w:t>.</w:t>
      </w:r>
    </w:p>
    <w:p w:rsidR="00615F49" w:rsidRPr="00004800" w:rsidRDefault="0029593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Gracias al establecimiento de servicios alternativos de apoyo familiar en Chisinau, se ha observado una reducción significativa de</w:t>
      </w:r>
      <w:r w:rsidR="005F65B3">
        <w:rPr>
          <w:lang w:val="es-ES"/>
        </w:rPr>
        <w:t xml:space="preserve"> </w:t>
      </w:r>
      <w:r w:rsidRPr="00004800">
        <w:rPr>
          <w:lang w:val="es-ES"/>
        </w:rPr>
        <w:t>l</w:t>
      </w:r>
      <w:r w:rsidR="005F65B3">
        <w:rPr>
          <w:lang w:val="es-ES"/>
        </w:rPr>
        <w:t>os</w:t>
      </w:r>
      <w:r w:rsidRPr="00004800">
        <w:rPr>
          <w:lang w:val="es-ES"/>
        </w:rPr>
        <w:t xml:space="preserve"> abandono</w:t>
      </w:r>
      <w:r w:rsidR="005F65B3">
        <w:rPr>
          <w:lang w:val="es-ES"/>
        </w:rPr>
        <w:t>s</w:t>
      </w:r>
      <w:r w:rsidRPr="00004800">
        <w:rPr>
          <w:lang w:val="es-ES"/>
        </w:rPr>
        <w:t xml:space="preserve"> de niños; </w:t>
      </w:r>
      <w:r w:rsidR="005F65B3">
        <w:rPr>
          <w:lang w:val="es-ES"/>
        </w:rPr>
        <w:t>según</w:t>
      </w:r>
      <w:r w:rsidRPr="00004800">
        <w:rPr>
          <w:lang w:val="es-ES"/>
        </w:rPr>
        <w:t xml:space="preserve"> estos datos, en 2005 se registraron 83 niños abandonados</w:t>
      </w:r>
      <w:r w:rsidR="00957053" w:rsidRPr="00004800">
        <w:rPr>
          <w:lang w:val="es-ES"/>
        </w:rPr>
        <w:t>,</w:t>
      </w:r>
      <w:r w:rsidRPr="00004800">
        <w:rPr>
          <w:lang w:val="es-ES"/>
        </w:rPr>
        <w:t xml:space="preserve"> mientras que en 2006 fueron sólo 48</w:t>
      </w:r>
      <w:r w:rsidR="00615F49" w:rsidRPr="00004800">
        <w:rPr>
          <w:lang w:val="es-ES"/>
        </w:rPr>
        <w:t>.</w:t>
      </w:r>
    </w:p>
    <w:p w:rsidR="00615F49" w:rsidRPr="00004800" w:rsidRDefault="00EA3EB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Aunque </w:t>
      </w:r>
      <w:r w:rsidR="00A74D7F" w:rsidRPr="00004800">
        <w:rPr>
          <w:lang w:val="es-ES"/>
        </w:rPr>
        <w:t xml:space="preserve">en </w:t>
      </w:r>
      <w:r w:rsidRPr="00004800">
        <w:rPr>
          <w:lang w:val="es-ES"/>
        </w:rPr>
        <w:t>los últimos años se han</w:t>
      </w:r>
      <w:r w:rsidR="00957053" w:rsidRPr="00004800">
        <w:rPr>
          <w:lang w:val="es-ES"/>
        </w:rPr>
        <w:t xml:space="preserve"> </w:t>
      </w:r>
      <w:r w:rsidR="005C26CF">
        <w:rPr>
          <w:lang w:val="es-ES"/>
        </w:rPr>
        <w:t>introducido</w:t>
      </w:r>
      <w:r w:rsidR="00957053" w:rsidRPr="00004800">
        <w:rPr>
          <w:lang w:val="es-ES"/>
        </w:rPr>
        <w:t xml:space="preserve"> </w:t>
      </w:r>
      <w:r w:rsidRPr="00004800">
        <w:rPr>
          <w:lang w:val="es-ES"/>
        </w:rPr>
        <w:t>mejoras significativas en los niveles de prestación</w:t>
      </w:r>
      <w:r w:rsidR="00957053" w:rsidRPr="00004800">
        <w:rPr>
          <w:lang w:val="es-ES"/>
        </w:rPr>
        <w:t xml:space="preserve"> de </w:t>
      </w:r>
      <w:r w:rsidRPr="00004800">
        <w:rPr>
          <w:lang w:val="es-ES"/>
        </w:rPr>
        <w:t xml:space="preserve">servicios sociales, siguen siendo insuficientes. </w:t>
      </w:r>
      <w:r w:rsidR="007761FB" w:rsidRPr="00004800">
        <w:rPr>
          <w:lang w:val="es-ES"/>
        </w:rPr>
        <w:t>La m</w:t>
      </w:r>
      <w:r w:rsidRPr="00004800">
        <w:rPr>
          <w:lang w:val="es-ES"/>
        </w:rPr>
        <w:t xml:space="preserve">ejora </w:t>
      </w:r>
      <w:r w:rsidR="00A74D7F" w:rsidRPr="00004800">
        <w:rPr>
          <w:lang w:val="es-ES"/>
        </w:rPr>
        <w:t xml:space="preserve">de </w:t>
      </w:r>
      <w:r w:rsidRPr="00004800">
        <w:rPr>
          <w:lang w:val="es-ES"/>
        </w:rPr>
        <w:t xml:space="preserve">su eficacia </w:t>
      </w:r>
      <w:r w:rsidR="005C26CF">
        <w:rPr>
          <w:lang w:val="es-ES"/>
        </w:rPr>
        <w:t>fue</w:t>
      </w:r>
      <w:r w:rsidR="00957053" w:rsidRPr="00004800">
        <w:rPr>
          <w:lang w:val="es-ES"/>
        </w:rPr>
        <w:t xml:space="preserve"> el principal objetivo </w:t>
      </w:r>
      <w:r w:rsidRPr="00004800">
        <w:rPr>
          <w:lang w:val="es-ES"/>
        </w:rPr>
        <w:t>del componente de</w:t>
      </w:r>
      <w:r w:rsidR="005C26CF">
        <w:rPr>
          <w:lang w:val="es-ES"/>
        </w:rPr>
        <w:t xml:space="preserve"> este</w:t>
      </w:r>
      <w:r w:rsidRPr="00004800">
        <w:rPr>
          <w:lang w:val="es-ES"/>
        </w:rPr>
        <w:t xml:space="preserve"> sector de</w:t>
      </w:r>
      <w:r w:rsidR="008E34AD" w:rsidRPr="00004800">
        <w:rPr>
          <w:lang w:val="es-ES"/>
        </w:rPr>
        <w:t xml:space="preserve"> </w:t>
      </w:r>
      <w:r w:rsidRPr="00004800">
        <w:rPr>
          <w:lang w:val="es-ES"/>
        </w:rPr>
        <w:t>l</w:t>
      </w:r>
      <w:r w:rsidR="008E34AD" w:rsidRPr="00004800">
        <w:rPr>
          <w:lang w:val="es-ES"/>
        </w:rPr>
        <w:t>a</w:t>
      </w:r>
      <w:r w:rsidRPr="00004800">
        <w:rPr>
          <w:lang w:val="es-ES"/>
        </w:rPr>
        <w:t xml:space="preserve"> </w:t>
      </w:r>
      <w:bookmarkStart w:id="52" w:name="OLE_LINK63"/>
      <w:r w:rsidR="0008061A" w:rsidRPr="00004800">
        <w:rPr>
          <w:rFonts w:eastAsia="SimSun"/>
          <w:szCs w:val="24"/>
          <w:lang w:val="es-ES" w:eastAsia="zh-CN"/>
        </w:rPr>
        <w:t xml:space="preserve">estrategia </w:t>
      </w:r>
      <w:r w:rsidR="00751A50">
        <w:rPr>
          <w:rFonts w:eastAsia="SimSun"/>
          <w:szCs w:val="24"/>
          <w:lang w:val="es-ES" w:eastAsia="zh-CN"/>
        </w:rPr>
        <w:t>para el crecimiento económico y </w:t>
      </w:r>
      <w:r w:rsidR="0008061A" w:rsidRPr="00004800">
        <w:rPr>
          <w:rFonts w:eastAsia="SimSun"/>
          <w:szCs w:val="24"/>
          <w:lang w:val="es-ES" w:eastAsia="zh-CN"/>
        </w:rPr>
        <w:t>la lucha contra la pobreza</w:t>
      </w:r>
      <w:bookmarkEnd w:id="52"/>
      <w:r w:rsidR="007761FB" w:rsidRPr="00004800">
        <w:rPr>
          <w:lang w:val="es-ES"/>
        </w:rPr>
        <w:t xml:space="preserve"> (2004–2006</w:t>
      </w:r>
      <w:r w:rsidRPr="00004800">
        <w:rPr>
          <w:lang w:val="es-ES"/>
        </w:rPr>
        <w:t xml:space="preserve">). </w:t>
      </w:r>
      <w:r w:rsidR="005C26CF">
        <w:rPr>
          <w:lang w:val="es-ES"/>
        </w:rPr>
        <w:t>Eran</w:t>
      </w:r>
      <w:r w:rsidR="00A74D7F" w:rsidRPr="00004800">
        <w:rPr>
          <w:lang w:val="es-ES"/>
        </w:rPr>
        <w:t xml:space="preserve"> cuestiones </w:t>
      </w:r>
      <w:r w:rsidRPr="00004800">
        <w:rPr>
          <w:lang w:val="es-ES"/>
        </w:rPr>
        <w:t>prioritarias la creación de un registro único de beneficiarios de la asistencia social</w:t>
      </w:r>
      <w:r w:rsidR="00957053" w:rsidRPr="00004800">
        <w:rPr>
          <w:lang w:val="es-ES"/>
        </w:rPr>
        <w:t>,</w:t>
      </w:r>
      <w:r w:rsidRPr="00004800">
        <w:rPr>
          <w:lang w:val="es-ES"/>
        </w:rPr>
        <w:t xml:space="preserve"> que simplificaría la transición de la asistencia basada en las categorías a</w:t>
      </w:r>
      <w:r w:rsidR="00957053" w:rsidRPr="00004800">
        <w:rPr>
          <w:lang w:val="es-ES"/>
        </w:rPr>
        <w:t xml:space="preserve"> </w:t>
      </w:r>
      <w:r w:rsidR="005C26CF">
        <w:rPr>
          <w:lang w:val="es-ES"/>
        </w:rPr>
        <w:t>la basada en</w:t>
      </w:r>
      <w:r w:rsidRPr="00004800">
        <w:rPr>
          <w:lang w:val="es-ES"/>
        </w:rPr>
        <w:t xml:space="preserve"> las necesidades</w:t>
      </w:r>
      <w:r w:rsidR="005C26CF">
        <w:rPr>
          <w:lang w:val="es-ES"/>
        </w:rPr>
        <w:t>,</w:t>
      </w:r>
      <w:r w:rsidRPr="00004800">
        <w:rPr>
          <w:lang w:val="es-ES"/>
        </w:rPr>
        <w:t xml:space="preserve"> el establecimiento de servicios sociales </w:t>
      </w:r>
      <w:r w:rsidR="005C26CF">
        <w:rPr>
          <w:lang w:val="es-ES"/>
        </w:rPr>
        <w:t>con el objetivo de</w:t>
      </w:r>
      <w:r w:rsidRPr="00004800">
        <w:rPr>
          <w:lang w:val="es-ES"/>
        </w:rPr>
        <w:t xml:space="preserve"> evitar </w:t>
      </w:r>
      <w:r w:rsidR="005C26CF">
        <w:rPr>
          <w:lang w:val="es-ES"/>
        </w:rPr>
        <w:t>la aparición de</w:t>
      </w:r>
      <w:r w:rsidRPr="00004800">
        <w:rPr>
          <w:lang w:val="es-ES"/>
        </w:rPr>
        <w:t xml:space="preserve"> dificultades y de servicios para </w:t>
      </w:r>
      <w:r w:rsidR="00A74D7F" w:rsidRPr="00004800">
        <w:rPr>
          <w:lang w:val="es-ES"/>
        </w:rPr>
        <w:t xml:space="preserve">la </w:t>
      </w:r>
      <w:r w:rsidRPr="00004800">
        <w:rPr>
          <w:lang w:val="es-ES"/>
        </w:rPr>
        <w:t>interven</w:t>
      </w:r>
      <w:r w:rsidR="00A74D7F" w:rsidRPr="00004800">
        <w:rPr>
          <w:lang w:val="es-ES"/>
        </w:rPr>
        <w:t xml:space="preserve">ción </w:t>
      </w:r>
      <w:r w:rsidRPr="00004800">
        <w:rPr>
          <w:lang w:val="es-ES"/>
        </w:rPr>
        <w:t xml:space="preserve">en situaciones </w:t>
      </w:r>
      <w:r w:rsidR="007918F5" w:rsidRPr="00004800">
        <w:rPr>
          <w:lang w:val="es-ES"/>
        </w:rPr>
        <w:t>de riesgo</w:t>
      </w:r>
      <w:r w:rsidRPr="00004800">
        <w:rPr>
          <w:lang w:val="es-ES"/>
        </w:rPr>
        <w:t xml:space="preserve"> y un </w:t>
      </w:r>
      <w:r w:rsidR="005C26CF">
        <w:rPr>
          <w:lang w:val="es-ES"/>
        </w:rPr>
        <w:t>fortalecimiento</w:t>
      </w:r>
      <w:r w:rsidRPr="00004800">
        <w:rPr>
          <w:lang w:val="es-ES"/>
        </w:rPr>
        <w:t xml:space="preserve"> importante</w:t>
      </w:r>
      <w:r w:rsidR="00957053" w:rsidRPr="00004800">
        <w:rPr>
          <w:lang w:val="es-ES"/>
        </w:rPr>
        <w:t xml:space="preserve"> de </w:t>
      </w:r>
      <w:r w:rsidRPr="00004800">
        <w:rPr>
          <w:lang w:val="es-ES"/>
        </w:rPr>
        <w:t>la función de la administración pública local y la sociedad civil</w:t>
      </w:r>
      <w:r w:rsidR="005C26CF">
        <w:rPr>
          <w:lang w:val="es-ES"/>
        </w:rPr>
        <w:t>.</w:t>
      </w:r>
    </w:p>
    <w:p w:rsidR="00615F49" w:rsidRPr="00004800" w:rsidRDefault="0095705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 este </w:t>
      </w:r>
      <w:r w:rsidRPr="00751A50">
        <w:rPr>
          <w:rFonts w:eastAsia="SimSun"/>
          <w:szCs w:val="24"/>
          <w:lang w:val="es-ES" w:eastAsia="zh-CN"/>
        </w:rPr>
        <w:t>respecto</w:t>
      </w:r>
      <w:r w:rsidRPr="00004800">
        <w:rPr>
          <w:lang w:val="es-ES"/>
        </w:rPr>
        <w:t xml:space="preserve">, </w:t>
      </w:r>
      <w:r w:rsidR="00F418AC" w:rsidRPr="00004800">
        <w:rPr>
          <w:lang w:val="es-ES"/>
        </w:rPr>
        <w:t xml:space="preserve">hay que mencionar la apertura de centros </w:t>
      </w:r>
      <w:r w:rsidR="001465DD">
        <w:rPr>
          <w:lang w:val="es-ES"/>
        </w:rPr>
        <w:t>orientados a</w:t>
      </w:r>
      <w:r w:rsidR="00F418AC" w:rsidRPr="00004800">
        <w:rPr>
          <w:lang w:val="es-ES"/>
        </w:rPr>
        <w:t xml:space="preserve"> cuestiones especiales</w:t>
      </w:r>
      <w:r w:rsidRPr="00004800">
        <w:rPr>
          <w:lang w:val="es-ES"/>
        </w:rPr>
        <w:t>,</w:t>
      </w:r>
      <w:r w:rsidR="00390EDF" w:rsidRPr="00004800">
        <w:rPr>
          <w:lang w:val="es-ES"/>
        </w:rPr>
        <w:t xml:space="preserve"> tales como</w:t>
      </w:r>
      <w:r w:rsidR="00F418AC" w:rsidRPr="00004800">
        <w:rPr>
          <w:lang w:val="es-ES"/>
        </w:rPr>
        <w:t xml:space="preserve"> el abandono, la rehabilitación de los niños </w:t>
      </w:r>
      <w:r w:rsidR="00390EDF" w:rsidRPr="00004800">
        <w:rPr>
          <w:lang w:val="es-ES"/>
        </w:rPr>
        <w:t>sin hogar</w:t>
      </w:r>
      <w:r w:rsidR="00F418AC" w:rsidRPr="00004800">
        <w:rPr>
          <w:lang w:val="es-ES"/>
        </w:rPr>
        <w:t xml:space="preserve"> y el cuidado de ancianos y personas </w:t>
      </w:r>
      <w:r w:rsidR="00390EDF" w:rsidRPr="00004800">
        <w:rPr>
          <w:lang w:val="es-ES"/>
        </w:rPr>
        <w:t>dis</w:t>
      </w:r>
      <w:r w:rsidR="00F418AC" w:rsidRPr="00004800">
        <w:rPr>
          <w:lang w:val="es-ES"/>
        </w:rPr>
        <w:t>capacitadas. La mayor parte de los centros se abrieron con la ayuda del</w:t>
      </w:r>
      <w:r w:rsidRPr="00004800">
        <w:rPr>
          <w:lang w:val="es-ES"/>
        </w:rPr>
        <w:t xml:space="preserve"> Fondo de Inversión Social de Moldova</w:t>
      </w:r>
      <w:r w:rsidR="001465DD">
        <w:rPr>
          <w:lang w:val="es-ES"/>
        </w:rPr>
        <w:t xml:space="preserve"> y de las organizaciones</w:t>
      </w:r>
      <w:r w:rsidR="00F418AC" w:rsidRPr="00004800">
        <w:rPr>
          <w:lang w:val="es-ES"/>
        </w:rPr>
        <w:t xml:space="preserve"> </w:t>
      </w:r>
      <w:r w:rsidR="00D5535E" w:rsidRPr="00004800">
        <w:rPr>
          <w:lang w:val="es-ES"/>
        </w:rPr>
        <w:t xml:space="preserve">Every Child, Amici dei Bambini y </w:t>
      </w:r>
      <w:r w:rsidR="00004800" w:rsidRPr="00004800">
        <w:rPr>
          <w:lang w:val="es-ES"/>
        </w:rPr>
        <w:t>Caritas</w:t>
      </w:r>
      <w:r w:rsidR="00D5535E" w:rsidRPr="00004800">
        <w:rPr>
          <w:lang w:val="es-ES"/>
        </w:rPr>
        <w:t xml:space="preserve"> de Moldova. E</w:t>
      </w:r>
      <w:r w:rsidR="00F418AC" w:rsidRPr="00004800">
        <w:rPr>
          <w:lang w:val="es-ES"/>
        </w:rPr>
        <w:t>stos centros</w:t>
      </w:r>
      <w:r w:rsidRPr="00004800">
        <w:rPr>
          <w:lang w:val="es-ES"/>
        </w:rPr>
        <w:t xml:space="preserve"> no dependen de </w:t>
      </w:r>
      <w:r w:rsidR="00F418AC" w:rsidRPr="00004800">
        <w:rPr>
          <w:lang w:val="es-ES"/>
        </w:rPr>
        <w:t xml:space="preserve">organismos públicos y a su debido tiempo se integrarán </w:t>
      </w:r>
      <w:r w:rsidR="00D5535E" w:rsidRPr="00004800">
        <w:rPr>
          <w:lang w:val="es-ES"/>
        </w:rPr>
        <w:t>en</w:t>
      </w:r>
      <w:r w:rsidR="00F418AC" w:rsidRPr="00004800">
        <w:rPr>
          <w:lang w:val="es-ES"/>
        </w:rPr>
        <w:t xml:space="preserve"> las administraciones públicas locales</w:t>
      </w:r>
      <w:r w:rsidR="00EF5911" w:rsidRPr="00004800">
        <w:rPr>
          <w:lang w:val="es-ES"/>
        </w:rPr>
        <w:t>,</w:t>
      </w:r>
      <w:r w:rsidR="00F418AC" w:rsidRPr="00004800">
        <w:rPr>
          <w:lang w:val="es-ES"/>
        </w:rPr>
        <w:t xml:space="preserve"> que facilitarán el proceso de descentralización de los servicios de asistencia social y los pondrán a nivel comunitario</w:t>
      </w:r>
      <w:r w:rsidR="00615F49" w:rsidRPr="00004800">
        <w:rPr>
          <w:lang w:val="es-ES"/>
        </w:rPr>
        <w:t>.</w:t>
      </w:r>
    </w:p>
    <w:p w:rsidR="00615F49" w:rsidRPr="00004800" w:rsidRDefault="00615F49" w:rsidP="00E717C9">
      <w:pPr>
        <w:pStyle w:val="Heading2"/>
        <w:ind w:left="480"/>
        <w:rPr>
          <w:lang w:val="es-ES"/>
        </w:rPr>
      </w:pPr>
      <w:bookmarkStart w:id="53" w:name="OLE_LINK7"/>
      <w:bookmarkStart w:id="54" w:name="OLE_LINK8"/>
      <w:r w:rsidRPr="00004800">
        <w:rPr>
          <w:lang w:val="es-ES"/>
        </w:rPr>
        <w:t xml:space="preserve">I. </w:t>
      </w:r>
      <w:r w:rsidR="001465DD">
        <w:rPr>
          <w:lang w:val="es-ES"/>
        </w:rPr>
        <w:t xml:space="preserve"> </w:t>
      </w:r>
      <w:r w:rsidR="00EF5911" w:rsidRPr="00004800">
        <w:rPr>
          <w:lang w:val="es-ES"/>
        </w:rPr>
        <w:t xml:space="preserve">Verificación periódica de las condiciones y </w:t>
      </w:r>
      <w:r w:rsidR="00EE0B7A" w:rsidRPr="00004800">
        <w:rPr>
          <w:lang w:val="es-ES"/>
        </w:rPr>
        <w:t xml:space="preserve">las </w:t>
      </w:r>
      <w:r w:rsidR="00EF5911" w:rsidRPr="00004800">
        <w:rPr>
          <w:lang w:val="es-ES"/>
        </w:rPr>
        <w:t>necesidades de internamiento</w:t>
      </w:r>
    </w:p>
    <w:p w:rsidR="00615F49" w:rsidRPr="00004800" w:rsidRDefault="00086A8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</w:t>
      </w:r>
      <w:r w:rsidRPr="00004800">
        <w:rPr>
          <w:bCs/>
          <w:lang w:val="es-ES"/>
        </w:rPr>
        <w:t>Consejo Municipal de Protección de los Derechos del Niño</w:t>
      </w:r>
      <w:r w:rsidR="00751A50">
        <w:rPr>
          <w:lang w:val="es-ES"/>
        </w:rPr>
        <w:t xml:space="preserve"> realiza periódicamente (una </w:t>
      </w:r>
      <w:r w:rsidRPr="00004800">
        <w:rPr>
          <w:lang w:val="es-ES"/>
        </w:rPr>
        <w:t>vez por trimestre) evaluaciones sistemáticas de la necesidad de internamiento de los niños en centros e instituciones de acogida temporal,</w:t>
      </w:r>
      <w:r w:rsidR="00592E80" w:rsidRPr="00004800">
        <w:rPr>
          <w:lang w:val="es-ES"/>
        </w:rPr>
        <w:t xml:space="preserve"> evitando así </w:t>
      </w:r>
      <w:r w:rsidRPr="00004800">
        <w:rPr>
          <w:lang w:val="es-ES"/>
        </w:rPr>
        <w:t>la permanencia prolongada de un niño en una institución. Como</w:t>
      </w:r>
      <w:r w:rsidR="00592E80" w:rsidRPr="00004800">
        <w:rPr>
          <w:lang w:val="es-ES"/>
        </w:rPr>
        <w:t xml:space="preserve"> consecuencia </w:t>
      </w:r>
      <w:r w:rsidRPr="00004800">
        <w:rPr>
          <w:lang w:val="es-ES"/>
        </w:rPr>
        <w:t xml:space="preserve">de la evaluación realizada en </w:t>
      </w:r>
      <w:r w:rsidR="00D178A4">
        <w:rPr>
          <w:lang w:val="es-ES"/>
        </w:rPr>
        <w:t>el primer semestre</w:t>
      </w:r>
      <w:r w:rsidRPr="00004800">
        <w:rPr>
          <w:lang w:val="es-ES"/>
        </w:rPr>
        <w:t xml:space="preserve"> de 2006, se</w:t>
      </w:r>
      <w:r w:rsidR="00592E80" w:rsidRPr="00004800">
        <w:rPr>
          <w:lang w:val="es-ES"/>
        </w:rPr>
        <w:t xml:space="preserve"> reintegró </w:t>
      </w:r>
      <w:r w:rsidRPr="00004800">
        <w:rPr>
          <w:lang w:val="es-ES"/>
        </w:rPr>
        <w:t>en sus familias biológicas o</w:t>
      </w:r>
      <w:r w:rsidR="00592E80" w:rsidRPr="00004800">
        <w:rPr>
          <w:lang w:val="es-ES"/>
        </w:rPr>
        <w:t xml:space="preserve"> ampliadas </w:t>
      </w:r>
      <w:r w:rsidR="00D178A4">
        <w:rPr>
          <w:lang w:val="es-ES"/>
        </w:rPr>
        <w:t>a</w:t>
      </w:r>
      <w:r w:rsidRPr="00004800">
        <w:rPr>
          <w:lang w:val="es-ES"/>
        </w:rPr>
        <w:t xml:space="preserve"> 36 niños de internados. Gracias a la existencia de </w:t>
      </w:r>
      <w:r w:rsidR="00066D3B" w:rsidRPr="00004800">
        <w:rPr>
          <w:lang w:val="es-ES"/>
        </w:rPr>
        <w:t xml:space="preserve">otros tipos de instituciones </w:t>
      </w:r>
      <w:r w:rsidRPr="00004800">
        <w:rPr>
          <w:lang w:val="es-ES"/>
        </w:rPr>
        <w:t>en el municipio de Chisina</w:t>
      </w:r>
      <w:r w:rsidR="00751A50">
        <w:rPr>
          <w:lang w:val="es-ES"/>
        </w:rPr>
        <w:t>u y a la labor realizada por el </w:t>
      </w:r>
      <w:r w:rsidRPr="00004800">
        <w:rPr>
          <w:lang w:val="es-ES"/>
        </w:rPr>
        <w:t xml:space="preserve">servicio de reintegración, está disminuyendo el número de niños </w:t>
      </w:r>
      <w:r w:rsidR="00066D3B" w:rsidRPr="00004800">
        <w:rPr>
          <w:lang w:val="es-ES"/>
        </w:rPr>
        <w:t xml:space="preserve">acogidos en internados </w:t>
      </w:r>
      <w:r w:rsidRPr="00004800">
        <w:rPr>
          <w:lang w:val="es-ES"/>
        </w:rPr>
        <w:t>(cuadro 25</w:t>
      </w:r>
      <w:r w:rsidR="00615F49" w:rsidRPr="00004800">
        <w:rPr>
          <w:lang w:val="es-ES"/>
        </w:rPr>
        <w:t>)</w:t>
      </w:r>
      <w:r w:rsidRPr="00004800">
        <w:rPr>
          <w:lang w:val="es-ES"/>
        </w:rPr>
        <w:t>.</w:t>
      </w:r>
    </w:p>
    <w:p w:rsidR="00615F49" w:rsidRDefault="005D79E2" w:rsidP="00751A50">
      <w:pPr>
        <w:pStyle w:val="NormalWeb"/>
        <w:tabs>
          <w:tab w:val="left" w:pos="0"/>
          <w:tab w:val="left" w:pos="360"/>
          <w:tab w:val="left" w:pos="720"/>
        </w:tabs>
        <w:spacing w:before="0" w:beforeAutospacing="0" w:after="240" w:afterAutospacing="0"/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25</w:t>
      </w:r>
      <w:bookmarkStart w:id="55" w:name="OLE_LINK44"/>
      <w:r w:rsidR="00743B8D">
        <w:rPr>
          <w:b/>
          <w:lang w:val="es-ES"/>
        </w:rPr>
        <w:t xml:space="preserve">.  </w:t>
      </w:r>
      <w:r w:rsidR="00115554" w:rsidRPr="00004800">
        <w:rPr>
          <w:b/>
          <w:lang w:val="es-ES"/>
        </w:rPr>
        <w:t xml:space="preserve">Número de niños en internados </w:t>
      </w:r>
      <w:bookmarkEnd w:id="55"/>
      <w:r w:rsidR="00115554" w:rsidRPr="00004800">
        <w:rPr>
          <w:b/>
          <w:lang w:val="es-ES"/>
        </w:rPr>
        <w:t>en el municipio de</w:t>
      </w:r>
      <w:r w:rsidR="00615F49" w:rsidRPr="00004800">
        <w:rPr>
          <w:b/>
          <w:lang w:val="es-ES"/>
        </w:rPr>
        <w:t xml:space="preserve"> Chisinau</w:t>
      </w:r>
      <w:r w:rsidR="00C80B18" w:rsidRPr="00004800">
        <w:rPr>
          <w:b/>
          <w:lang w:val="es-ES"/>
        </w:rPr>
        <w:t>,</w:t>
      </w:r>
      <w:r w:rsidR="00615F49" w:rsidRPr="00004800">
        <w:rPr>
          <w:b/>
          <w:lang w:val="es-ES"/>
        </w:rPr>
        <w:t xml:space="preserve"> 2003–2006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3960"/>
        <w:gridCol w:w="1439"/>
        <w:gridCol w:w="1441"/>
        <w:gridCol w:w="1439"/>
        <w:gridCol w:w="1292"/>
      </w:tblGrid>
      <w:tr w:rsidR="00751A50" w:rsidRPr="00004800" w:rsidTr="00751A50">
        <w:trPr>
          <w:trHeight w:val="255"/>
          <w:jc w:val="center"/>
        </w:trPr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50" w:rsidRPr="00004800" w:rsidRDefault="00751A50" w:rsidP="008C0E11">
            <w:pPr>
              <w:tabs>
                <w:tab w:val="left" w:pos="0"/>
                <w:tab w:val="left" w:pos="360"/>
                <w:tab w:val="left" w:pos="720"/>
              </w:tabs>
              <w:spacing w:before="120" w:after="12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Años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1A50" w:rsidRPr="00004800" w:rsidRDefault="00751A50" w:rsidP="008C0E11">
            <w:pPr>
              <w:tabs>
                <w:tab w:val="left" w:pos="0"/>
                <w:tab w:val="left" w:pos="360"/>
                <w:tab w:val="left" w:pos="720"/>
              </w:tabs>
              <w:spacing w:before="120" w:after="12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2003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1A50" w:rsidRPr="00004800" w:rsidRDefault="00751A50" w:rsidP="008C0E11">
            <w:pPr>
              <w:tabs>
                <w:tab w:val="left" w:pos="0"/>
                <w:tab w:val="left" w:pos="360"/>
                <w:tab w:val="left" w:pos="720"/>
              </w:tabs>
              <w:spacing w:before="120" w:after="12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2004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51A50" w:rsidRPr="00004800" w:rsidRDefault="00751A50" w:rsidP="008C0E11">
            <w:pPr>
              <w:tabs>
                <w:tab w:val="left" w:pos="0"/>
                <w:tab w:val="left" w:pos="360"/>
                <w:tab w:val="left" w:pos="720"/>
              </w:tabs>
              <w:spacing w:before="120" w:after="12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2005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1A50" w:rsidRPr="00004800" w:rsidRDefault="00751A50" w:rsidP="008C0E11">
            <w:pPr>
              <w:tabs>
                <w:tab w:val="left" w:pos="0"/>
                <w:tab w:val="left" w:pos="360"/>
                <w:tab w:val="left" w:pos="720"/>
              </w:tabs>
              <w:spacing w:before="120" w:after="12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2006</w:t>
            </w:r>
          </w:p>
        </w:tc>
      </w:tr>
      <w:tr w:rsidR="00751A50" w:rsidRPr="00004800" w:rsidTr="00751A50">
        <w:trPr>
          <w:trHeight w:val="57"/>
          <w:jc w:val="center"/>
        </w:trPr>
        <w:tc>
          <w:tcPr>
            <w:tcW w:w="20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50" w:rsidRPr="00004800" w:rsidRDefault="00751A50" w:rsidP="008C0E11">
            <w:pPr>
              <w:tabs>
                <w:tab w:val="left" w:pos="0"/>
                <w:tab w:val="left" w:pos="360"/>
                <w:tab w:val="left" w:pos="720"/>
              </w:tabs>
              <w:spacing w:before="120" w:after="120"/>
              <w:rPr>
                <w:lang w:val="es-ES"/>
              </w:rPr>
            </w:pPr>
            <w:r w:rsidRPr="00004800">
              <w:rPr>
                <w:lang w:val="es-ES"/>
              </w:rPr>
              <w:t>Número de niños en internados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1A50" w:rsidRPr="00004800" w:rsidRDefault="00751A50" w:rsidP="008C0E11">
            <w:pPr>
              <w:tabs>
                <w:tab w:val="left" w:pos="0"/>
                <w:tab w:val="left" w:pos="360"/>
                <w:tab w:val="left" w:pos="720"/>
              </w:tabs>
              <w:spacing w:before="120" w:after="12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1.434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1A50" w:rsidRPr="00004800" w:rsidRDefault="00751A50" w:rsidP="008C0E11">
            <w:pPr>
              <w:tabs>
                <w:tab w:val="left" w:pos="0"/>
                <w:tab w:val="left" w:pos="360"/>
                <w:tab w:val="left" w:pos="720"/>
              </w:tabs>
              <w:spacing w:before="120" w:after="12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1.332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1A50" w:rsidRPr="00004800" w:rsidRDefault="00751A50" w:rsidP="008C0E11">
            <w:pPr>
              <w:tabs>
                <w:tab w:val="left" w:pos="0"/>
                <w:tab w:val="left" w:pos="360"/>
                <w:tab w:val="left" w:pos="720"/>
              </w:tabs>
              <w:spacing w:before="120" w:after="12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1.197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1A50" w:rsidRPr="00004800" w:rsidRDefault="00751A50" w:rsidP="008C0E11">
            <w:pPr>
              <w:tabs>
                <w:tab w:val="left" w:pos="0"/>
                <w:tab w:val="left" w:pos="360"/>
                <w:tab w:val="left" w:pos="720"/>
              </w:tabs>
              <w:spacing w:before="120" w:after="120"/>
              <w:jc w:val="center"/>
              <w:rPr>
                <w:lang w:val="es-ES"/>
              </w:rPr>
            </w:pPr>
            <w:r w:rsidRPr="00004800">
              <w:rPr>
                <w:lang w:val="es-ES"/>
              </w:rPr>
              <w:t>1.045</w:t>
            </w:r>
          </w:p>
        </w:tc>
      </w:tr>
    </w:tbl>
    <w:p w:rsidR="00615F49" w:rsidRPr="00004800" w:rsidRDefault="00EA1D4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Al final de cada </w:t>
      </w:r>
      <w:r w:rsidR="0021530C" w:rsidRPr="00004800">
        <w:rPr>
          <w:lang w:val="es-ES"/>
        </w:rPr>
        <w:t>año escolar</w:t>
      </w:r>
      <w:r w:rsidR="00983699" w:rsidRPr="00004800">
        <w:rPr>
          <w:lang w:val="es-ES"/>
        </w:rPr>
        <w:t xml:space="preserve"> se debe realizar </w:t>
      </w:r>
      <w:r w:rsidRPr="00004800">
        <w:rPr>
          <w:lang w:val="es-ES"/>
        </w:rPr>
        <w:t>una evaluación de la situación de cada niño</w:t>
      </w:r>
      <w:r w:rsidR="00540BC4">
        <w:rPr>
          <w:lang w:val="es-ES"/>
        </w:rPr>
        <w:t>;</w:t>
      </w:r>
      <w:r w:rsidRPr="00004800">
        <w:rPr>
          <w:lang w:val="es-ES"/>
        </w:rPr>
        <w:t xml:space="preserve"> en función de los resultados de esta evaluación se</w:t>
      </w:r>
      <w:r w:rsidR="00983699" w:rsidRPr="00004800">
        <w:rPr>
          <w:lang w:val="es-ES"/>
        </w:rPr>
        <w:t xml:space="preserve"> toma </w:t>
      </w:r>
      <w:r w:rsidRPr="00004800">
        <w:rPr>
          <w:lang w:val="es-ES"/>
        </w:rPr>
        <w:t>una decisión en cuanto a si debe</w:t>
      </w:r>
      <w:r w:rsidR="000E6FEA" w:rsidRPr="00004800">
        <w:rPr>
          <w:lang w:val="es-ES"/>
        </w:rPr>
        <w:t>ría</w:t>
      </w:r>
      <w:r w:rsidRPr="00004800">
        <w:rPr>
          <w:lang w:val="es-ES"/>
        </w:rPr>
        <w:t xml:space="preserve"> continuar en la institución durante el siguiente </w:t>
      </w:r>
      <w:r w:rsidR="0021530C" w:rsidRPr="00004800">
        <w:rPr>
          <w:lang w:val="es-ES"/>
        </w:rPr>
        <w:t>año escolar</w:t>
      </w:r>
      <w:r w:rsidR="00615F49" w:rsidRPr="00004800">
        <w:rPr>
          <w:lang w:val="es-ES"/>
        </w:rPr>
        <w:t>.</w:t>
      </w:r>
    </w:p>
    <w:p w:rsidR="00615F49" w:rsidRPr="00004800" w:rsidRDefault="00615F49" w:rsidP="00E717C9">
      <w:pPr>
        <w:pStyle w:val="Heading2"/>
        <w:ind w:left="480"/>
        <w:rPr>
          <w:lang w:val="es-ES"/>
        </w:rPr>
      </w:pPr>
      <w:r w:rsidRPr="00004800">
        <w:rPr>
          <w:lang w:val="es-ES"/>
        </w:rPr>
        <w:t xml:space="preserve">J. </w:t>
      </w:r>
      <w:r w:rsidR="00821886">
        <w:rPr>
          <w:lang w:val="es-ES"/>
        </w:rPr>
        <w:t xml:space="preserve"> </w:t>
      </w:r>
      <w:r w:rsidR="0018266E" w:rsidRPr="00004800">
        <w:rPr>
          <w:lang w:val="es-ES"/>
        </w:rPr>
        <w:t>Maltrato y abandono,</w:t>
      </w:r>
      <w:r w:rsidR="00515762" w:rsidRPr="00004800">
        <w:rPr>
          <w:lang w:val="es-ES"/>
        </w:rPr>
        <w:t xml:space="preserve"> incluidas la </w:t>
      </w:r>
      <w:r w:rsidR="0018266E" w:rsidRPr="00004800">
        <w:rPr>
          <w:lang w:val="es-ES"/>
        </w:rPr>
        <w:t>rehabilitación física</w:t>
      </w:r>
      <w:r w:rsidR="00F175A1" w:rsidRPr="00004800">
        <w:rPr>
          <w:lang w:val="es-ES"/>
        </w:rPr>
        <w:br/>
      </w:r>
      <w:r w:rsidR="0018266E" w:rsidRPr="00004800">
        <w:rPr>
          <w:lang w:val="es-ES"/>
        </w:rPr>
        <w:t xml:space="preserve">y psicológica y </w:t>
      </w:r>
      <w:r w:rsidR="00515762" w:rsidRPr="00004800">
        <w:rPr>
          <w:lang w:val="es-ES"/>
        </w:rPr>
        <w:t xml:space="preserve">la </w:t>
      </w:r>
      <w:r w:rsidR="0018266E" w:rsidRPr="00004800">
        <w:rPr>
          <w:lang w:val="es-ES"/>
        </w:rPr>
        <w:t>reintegración social</w:t>
      </w:r>
    </w:p>
    <w:p w:rsidR="00615F49" w:rsidRPr="00004800" w:rsidRDefault="00DF5F4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violencia contra los niños es un fenómeno generalizado en Moldova. Durante el período objeto de examen se registraron numerosos casos de niños </w:t>
      </w:r>
      <w:r w:rsidR="00D657DE" w:rsidRPr="00004800">
        <w:rPr>
          <w:lang w:val="es-ES"/>
        </w:rPr>
        <w:t>a los que pegaban</w:t>
      </w:r>
      <w:r w:rsidRPr="00004800">
        <w:rPr>
          <w:lang w:val="es-ES"/>
        </w:rPr>
        <w:t xml:space="preserve"> sus padres, incluso </w:t>
      </w:r>
      <w:r w:rsidR="00EC2B3F">
        <w:rPr>
          <w:lang w:val="es-ES"/>
        </w:rPr>
        <w:t>con</w:t>
      </w:r>
      <w:r w:rsidR="00D657DE" w:rsidRPr="00004800">
        <w:rPr>
          <w:lang w:val="es-ES"/>
        </w:rPr>
        <w:t xml:space="preserve"> </w:t>
      </w:r>
      <w:r w:rsidR="00EC2B3F">
        <w:rPr>
          <w:lang w:val="es-ES"/>
        </w:rPr>
        <w:t>una</w:t>
      </w:r>
      <w:r w:rsidRPr="00004800">
        <w:rPr>
          <w:lang w:val="es-ES"/>
        </w:rPr>
        <w:t xml:space="preserve"> muerte. </w:t>
      </w:r>
      <w:r w:rsidR="00EC2B3F">
        <w:rPr>
          <w:lang w:val="es-ES"/>
        </w:rPr>
        <w:t>En la actualidad</w:t>
      </w:r>
      <w:r w:rsidRPr="00004800">
        <w:rPr>
          <w:lang w:val="es-ES"/>
        </w:rPr>
        <w:t xml:space="preserve"> no hay estadísticas oficiales sobre el número de niños </w:t>
      </w:r>
      <w:r w:rsidR="00D657DE" w:rsidRPr="00004800">
        <w:rPr>
          <w:lang w:val="es-ES"/>
        </w:rPr>
        <w:t>a los que pegan</w:t>
      </w:r>
      <w:r w:rsidRPr="00004800">
        <w:rPr>
          <w:lang w:val="es-ES"/>
        </w:rPr>
        <w:t xml:space="preserve"> sus familias. El Gobierno, en cooperación con el U</w:t>
      </w:r>
      <w:r w:rsidR="00C84085" w:rsidRPr="00004800">
        <w:rPr>
          <w:lang w:val="es-ES"/>
        </w:rPr>
        <w:t>NICEF</w:t>
      </w:r>
      <w:r w:rsidRPr="00004800">
        <w:rPr>
          <w:lang w:val="es-ES"/>
        </w:rPr>
        <w:t xml:space="preserve"> y la sociedad civil, ha realizado estudios sobre la violencia contra los niños y sobre su abandono y maltrato </w:t>
      </w:r>
      <w:r w:rsidR="00A85605" w:rsidRPr="00004800">
        <w:rPr>
          <w:lang w:val="es-ES"/>
        </w:rPr>
        <w:t>y ha organizado campañas de sensibilización con los títulos</w:t>
      </w:r>
      <w:r w:rsidR="00615F49" w:rsidRPr="00004800">
        <w:rPr>
          <w:lang w:val="es-ES"/>
        </w:rPr>
        <w:t xml:space="preserve"> </w:t>
      </w:r>
      <w:r w:rsidR="00515762" w:rsidRPr="00004800">
        <w:rPr>
          <w:lang w:val="es-ES"/>
        </w:rPr>
        <w:t xml:space="preserve">de </w:t>
      </w:r>
      <w:r w:rsidR="00615F49" w:rsidRPr="00004800">
        <w:rPr>
          <w:lang w:val="es-ES"/>
        </w:rPr>
        <w:t>“</w:t>
      </w:r>
      <w:r w:rsidR="00C84085" w:rsidRPr="00004800">
        <w:rPr>
          <w:lang w:val="es-ES"/>
        </w:rPr>
        <w:t>Ningún niño debe quedar excluido</w:t>
      </w:r>
      <w:r w:rsidR="00615F49" w:rsidRPr="00004800">
        <w:rPr>
          <w:lang w:val="es-ES"/>
        </w:rPr>
        <w:t>”, “</w:t>
      </w:r>
      <w:r w:rsidR="00D657DE" w:rsidRPr="00004800">
        <w:rPr>
          <w:lang w:val="es-ES"/>
        </w:rPr>
        <w:t>¿Pegan también los animales a sus cachorros</w:t>
      </w:r>
      <w:r w:rsidR="00615F49" w:rsidRPr="00004800">
        <w:rPr>
          <w:lang w:val="es-ES"/>
        </w:rPr>
        <w:t xml:space="preserve">?” </w:t>
      </w:r>
      <w:r w:rsidR="00D657DE" w:rsidRPr="00004800">
        <w:rPr>
          <w:lang w:val="es-ES"/>
        </w:rPr>
        <w:t>e</w:t>
      </w:r>
      <w:r w:rsidR="00615F49" w:rsidRPr="00004800">
        <w:rPr>
          <w:lang w:val="es-ES"/>
        </w:rPr>
        <w:t xml:space="preserve"> “</w:t>
      </w:r>
      <w:bookmarkStart w:id="56" w:name="OLE_LINK54"/>
      <w:r w:rsidR="00D657DE" w:rsidRPr="00004800">
        <w:rPr>
          <w:lang w:val="es-ES"/>
        </w:rPr>
        <w:t>Infancia sin violencia</w:t>
      </w:r>
      <w:bookmarkEnd w:id="56"/>
      <w:r w:rsidR="00615F49" w:rsidRPr="00004800">
        <w:rPr>
          <w:lang w:val="es-ES"/>
        </w:rPr>
        <w:t>”</w:t>
      </w:r>
      <w:r w:rsidR="00EC2B3F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D2145A" w:rsidRPr="00004800">
        <w:rPr>
          <w:lang w:val="es-ES"/>
        </w:rPr>
        <w:t xml:space="preserve">para promover el mensaje de </w:t>
      </w:r>
      <w:r w:rsidR="002C2604" w:rsidRPr="00004800">
        <w:rPr>
          <w:lang w:val="es-ES"/>
        </w:rPr>
        <w:t xml:space="preserve">que hay que </w:t>
      </w:r>
      <w:r w:rsidR="00D2145A" w:rsidRPr="00004800">
        <w:rPr>
          <w:lang w:val="es-ES"/>
        </w:rPr>
        <w:t>poner fin al trato cruel de los niños</w:t>
      </w:r>
      <w:r w:rsidR="00615F49" w:rsidRPr="00004800">
        <w:rPr>
          <w:lang w:val="es-ES"/>
        </w:rPr>
        <w:t>.</w:t>
      </w:r>
    </w:p>
    <w:p w:rsidR="00615F49" w:rsidRPr="00004800" w:rsidRDefault="006B495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objetivo de las campañas de promoción era reducir la violencia contra los niños, cambiar la conducta de los padres e influir en la opinión pública con respecto al hecho de pegar a </w:t>
      </w:r>
      <w:r w:rsidR="00882341" w:rsidRPr="00004800">
        <w:rPr>
          <w:lang w:val="es-ES"/>
        </w:rPr>
        <w:t xml:space="preserve">un </w:t>
      </w:r>
      <w:r w:rsidR="006F4B98">
        <w:rPr>
          <w:lang w:val="es-ES"/>
        </w:rPr>
        <w:t>niño</w:t>
      </w:r>
      <w:r w:rsidRPr="00004800">
        <w:rPr>
          <w:lang w:val="es-ES"/>
        </w:rPr>
        <w:t xml:space="preserve">, responsabilidades asumidas por el Gobierno en la </w:t>
      </w:r>
      <w:r w:rsidR="00636305" w:rsidRPr="00004800">
        <w:rPr>
          <w:lang w:val="es-ES"/>
        </w:rPr>
        <w:t xml:space="preserve">Consulta </w:t>
      </w:r>
      <w:r w:rsidR="00515762" w:rsidRPr="00004800">
        <w:rPr>
          <w:color w:val="000000"/>
          <w:szCs w:val="24"/>
          <w:lang w:val="es-ES"/>
        </w:rPr>
        <w:t>r</w:t>
      </w:r>
      <w:r w:rsidR="008A64F1" w:rsidRPr="00004800">
        <w:rPr>
          <w:color w:val="000000"/>
          <w:szCs w:val="24"/>
          <w:lang w:val="es-ES"/>
        </w:rPr>
        <w:t xml:space="preserve">egional </w:t>
      </w:r>
      <w:r w:rsidR="00636305" w:rsidRPr="00004800">
        <w:rPr>
          <w:color w:val="000000"/>
          <w:szCs w:val="24"/>
          <w:lang w:val="es-ES"/>
        </w:rPr>
        <w:t>sobre la violencia contra los niños en</w:t>
      </w:r>
      <w:r w:rsidR="008A64F1" w:rsidRPr="00004800">
        <w:rPr>
          <w:color w:val="000000"/>
          <w:szCs w:val="24"/>
          <w:lang w:val="es-ES"/>
        </w:rPr>
        <w:t xml:space="preserve"> Europ</w:t>
      </w:r>
      <w:r w:rsidR="00636305" w:rsidRPr="00004800">
        <w:rPr>
          <w:color w:val="000000"/>
          <w:szCs w:val="24"/>
          <w:lang w:val="es-ES"/>
        </w:rPr>
        <w:t xml:space="preserve">a </w:t>
      </w:r>
      <w:r w:rsidR="00882341" w:rsidRPr="00004800">
        <w:rPr>
          <w:color w:val="000000"/>
          <w:szCs w:val="24"/>
          <w:lang w:val="es-ES"/>
        </w:rPr>
        <w:t xml:space="preserve">y </w:t>
      </w:r>
      <w:r w:rsidR="00636305" w:rsidRPr="00004800">
        <w:rPr>
          <w:color w:val="000000"/>
          <w:szCs w:val="24"/>
          <w:lang w:val="es-ES"/>
        </w:rPr>
        <w:t xml:space="preserve">Asia </w:t>
      </w:r>
      <w:r w:rsidR="00515762" w:rsidRPr="00004800">
        <w:rPr>
          <w:color w:val="000000"/>
          <w:szCs w:val="24"/>
          <w:lang w:val="es-ES"/>
        </w:rPr>
        <w:t>c</w:t>
      </w:r>
      <w:r w:rsidR="00636305" w:rsidRPr="00004800">
        <w:rPr>
          <w:color w:val="000000"/>
          <w:szCs w:val="24"/>
          <w:lang w:val="es-ES"/>
        </w:rPr>
        <w:t xml:space="preserve">entral, celebrada en </w:t>
      </w:r>
      <w:r w:rsidR="00636305" w:rsidRPr="00004800">
        <w:rPr>
          <w:lang w:val="es-ES"/>
        </w:rPr>
        <w:t>Ljubljana e</w:t>
      </w:r>
      <w:r w:rsidR="00615F49" w:rsidRPr="00004800">
        <w:rPr>
          <w:lang w:val="es-ES"/>
        </w:rPr>
        <w:t xml:space="preserve">n </w:t>
      </w:r>
      <w:r w:rsidR="00636305" w:rsidRPr="00004800">
        <w:rPr>
          <w:lang w:val="es-ES"/>
        </w:rPr>
        <w:t>julio de</w:t>
      </w:r>
      <w:r w:rsidR="00615F49" w:rsidRPr="00004800">
        <w:rPr>
          <w:lang w:val="es-ES"/>
        </w:rPr>
        <w:t xml:space="preserve"> 2005.</w:t>
      </w:r>
    </w:p>
    <w:p w:rsidR="00615F49" w:rsidRPr="00004800" w:rsidRDefault="006E50B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 campaña</w:t>
      </w:r>
      <w:r w:rsidR="00615F49" w:rsidRPr="00004800">
        <w:rPr>
          <w:lang w:val="es-ES"/>
        </w:rPr>
        <w:t xml:space="preserve"> </w:t>
      </w:r>
      <w:r w:rsidR="00275D31" w:rsidRPr="00004800">
        <w:rPr>
          <w:lang w:val="es-ES"/>
        </w:rPr>
        <w:t xml:space="preserve">de </w:t>
      </w:r>
      <w:r w:rsidR="00615F49" w:rsidRPr="00004800">
        <w:rPr>
          <w:lang w:val="es-ES"/>
        </w:rPr>
        <w:t>“</w:t>
      </w:r>
      <w:r w:rsidRPr="00004800">
        <w:rPr>
          <w:lang w:val="es-ES"/>
        </w:rPr>
        <w:t>Infancia sin violencia</w:t>
      </w:r>
      <w:r w:rsidR="00615F49" w:rsidRPr="00004800">
        <w:rPr>
          <w:lang w:val="es-ES"/>
        </w:rPr>
        <w:t xml:space="preserve">” </w:t>
      </w:r>
      <w:r w:rsidRPr="00004800">
        <w:rPr>
          <w:lang w:val="es-ES"/>
        </w:rPr>
        <w:t xml:space="preserve">se llevó a cabo en cooperación con el </w:t>
      </w:r>
      <w:r w:rsidR="00983190" w:rsidRPr="00004800">
        <w:rPr>
          <w:rFonts w:ascii="TimesNewRoman" w:eastAsia="SimSun" w:hAnsi="TimesNewRoman" w:cs="TimesNewRoman"/>
          <w:szCs w:val="24"/>
          <w:lang w:val="es-ES" w:eastAsia="zh-CN"/>
        </w:rPr>
        <w:t xml:space="preserve">Consejo Nacional para </w:t>
      </w:r>
      <w:smartTag w:uri="urn:schemas-microsoft-com:office:smarttags" w:element="PersonName">
        <w:smartTagPr>
          <w:attr w:name="ProductID" w:val="la Protecci￳n"/>
        </w:smartTagPr>
        <w:r w:rsidR="00983190" w:rsidRPr="00004800">
          <w:rPr>
            <w:rFonts w:ascii="TimesNewRoman" w:eastAsia="SimSun" w:hAnsi="TimesNewRoman" w:cs="TimesNewRoman"/>
            <w:szCs w:val="24"/>
            <w:lang w:val="es-ES" w:eastAsia="zh-CN"/>
          </w:rPr>
          <w:t>la Protección</w:t>
        </w:r>
      </w:smartTag>
      <w:r w:rsidR="00983190" w:rsidRPr="00004800">
        <w:rPr>
          <w:rFonts w:ascii="TimesNewRoman" w:eastAsia="SimSun" w:hAnsi="TimesNewRoman" w:cs="TimesNewRoman"/>
          <w:szCs w:val="24"/>
          <w:lang w:val="es-ES" w:eastAsia="zh-CN"/>
        </w:rPr>
        <w:t xml:space="preserve"> de los Derechos del Niño</w:t>
      </w:r>
      <w:r w:rsidR="00615F49" w:rsidRPr="00004800">
        <w:rPr>
          <w:lang w:val="es-ES"/>
        </w:rPr>
        <w:t xml:space="preserve">, </w:t>
      </w:r>
      <w:r w:rsidRPr="00004800">
        <w:rPr>
          <w:lang w:val="es-ES"/>
        </w:rPr>
        <w:t>el Ministerio de Educación y Juventud, el</w:t>
      </w:r>
      <w:r w:rsidR="00743B8D">
        <w:rPr>
          <w:lang w:val="es-ES"/>
        </w:rPr>
        <w:t> </w:t>
      </w:r>
      <w:r w:rsidRPr="00004800">
        <w:rPr>
          <w:lang w:val="es-ES"/>
        </w:rPr>
        <w:t>UNICEF Moldova y el Centro Nacional de Prevención del Maltrato de los Niños. Durante la campaña se</w:t>
      </w:r>
      <w:r w:rsidR="00275D31" w:rsidRPr="00004800">
        <w:rPr>
          <w:lang w:val="es-ES"/>
        </w:rPr>
        <w:t xml:space="preserve"> distribuyó </w:t>
      </w:r>
      <w:r w:rsidRPr="00004800">
        <w:rPr>
          <w:lang w:val="es-ES"/>
        </w:rPr>
        <w:t>material (carteles, folletos, etc.)</w:t>
      </w:r>
      <w:r w:rsidR="00275D31" w:rsidRPr="00004800">
        <w:rPr>
          <w:lang w:val="es-ES"/>
        </w:rPr>
        <w:t xml:space="preserve"> a </w:t>
      </w:r>
      <w:r w:rsidRPr="00004800">
        <w:rPr>
          <w:lang w:val="es-ES"/>
        </w:rPr>
        <w:t>los padres y</w:t>
      </w:r>
      <w:r w:rsidR="00275D31" w:rsidRPr="00004800">
        <w:rPr>
          <w:lang w:val="es-ES"/>
        </w:rPr>
        <w:t xml:space="preserve"> al </w:t>
      </w:r>
      <w:r w:rsidRPr="00004800">
        <w:rPr>
          <w:lang w:val="es-ES"/>
        </w:rPr>
        <w:t xml:space="preserve">conjunto de la población de todas las localidades del país, en particular de </w:t>
      </w:r>
      <w:r w:rsidR="00E202AD">
        <w:rPr>
          <w:lang w:val="es-ES"/>
        </w:rPr>
        <w:t>las aldeas</w:t>
      </w:r>
      <w:r w:rsidRPr="00004800">
        <w:rPr>
          <w:lang w:val="es-ES"/>
        </w:rPr>
        <w:t>, así como</w:t>
      </w:r>
      <w:r w:rsidR="00275D31" w:rsidRPr="00004800">
        <w:rPr>
          <w:lang w:val="es-ES"/>
        </w:rPr>
        <w:t xml:space="preserve"> a los </w:t>
      </w:r>
      <w:r w:rsidRPr="00004800">
        <w:rPr>
          <w:lang w:val="es-ES"/>
        </w:rPr>
        <w:t>profesionales (profesores</w:t>
      </w:r>
      <w:r w:rsidR="003518BE" w:rsidRPr="00004800">
        <w:rPr>
          <w:lang w:val="es-ES"/>
        </w:rPr>
        <w:t>,</w:t>
      </w:r>
      <w:r w:rsidRPr="00004800">
        <w:rPr>
          <w:lang w:val="es-ES"/>
        </w:rPr>
        <w:t xml:space="preserve"> asistentes sociales, funcionarios de policía, fiscales, etc.)</w:t>
      </w:r>
      <w:r w:rsidR="00615F49" w:rsidRPr="00004800">
        <w:rPr>
          <w:lang w:val="es-ES"/>
        </w:rPr>
        <w:t>.</w:t>
      </w:r>
    </w:p>
    <w:p w:rsidR="00615F49" w:rsidRPr="00004800" w:rsidRDefault="00E202A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E</w:t>
      </w:r>
      <w:r w:rsidRPr="00004800">
        <w:rPr>
          <w:lang w:val="es-ES"/>
        </w:rPr>
        <w:t>l estudio titulado “</w:t>
      </w:r>
      <w:r w:rsidRPr="00004800">
        <w:rPr>
          <w:rFonts w:cs="Arial"/>
          <w:szCs w:val="24"/>
          <w:lang w:val="es-ES"/>
        </w:rPr>
        <w:t>Cuidado y desarrollo en la primera infancia</w:t>
      </w:r>
      <w:r w:rsidRPr="00004800">
        <w:rPr>
          <w:lang w:val="es-ES"/>
        </w:rPr>
        <w:t xml:space="preserve">”, </w:t>
      </w:r>
      <w:r>
        <w:rPr>
          <w:lang w:val="es-ES"/>
        </w:rPr>
        <w:t>realizado por el Gobierno</w:t>
      </w:r>
      <w:r w:rsidR="00C85398" w:rsidRPr="00004800">
        <w:rPr>
          <w:lang w:val="es-ES"/>
        </w:rPr>
        <w:t xml:space="preserve"> en cooperación con el UNICEF</w:t>
      </w:r>
      <w:r w:rsidR="003E3D87" w:rsidRPr="00004800">
        <w:rPr>
          <w:lang w:val="es-ES"/>
        </w:rPr>
        <w:t xml:space="preserve"> </w:t>
      </w:r>
      <w:r w:rsidR="00C85398" w:rsidRPr="00004800">
        <w:rPr>
          <w:lang w:val="es-ES"/>
        </w:rPr>
        <w:t>en 2004</w:t>
      </w:r>
      <w:r>
        <w:rPr>
          <w:lang w:val="es-ES"/>
        </w:rPr>
        <w:t>,</w:t>
      </w:r>
      <w:r w:rsidR="00C85398" w:rsidRPr="00004800">
        <w:rPr>
          <w:lang w:val="es-ES"/>
        </w:rPr>
        <w:t xml:space="preserve"> </w:t>
      </w:r>
      <w:r>
        <w:rPr>
          <w:lang w:val="es-ES"/>
        </w:rPr>
        <w:t>puso</w:t>
      </w:r>
      <w:r w:rsidR="00B62D3F" w:rsidRPr="00004800">
        <w:rPr>
          <w:lang w:val="es-ES"/>
        </w:rPr>
        <w:t xml:space="preserve"> de manifiesto que </w:t>
      </w:r>
      <w:r w:rsidR="00B17F0A" w:rsidRPr="00004800">
        <w:rPr>
          <w:lang w:val="es-ES"/>
        </w:rPr>
        <w:t>u</w:t>
      </w:r>
      <w:r w:rsidR="00B62D3F" w:rsidRPr="00004800">
        <w:rPr>
          <w:lang w:val="es-ES"/>
        </w:rPr>
        <w:t>no de cada seis padres grita</w:t>
      </w:r>
      <w:r>
        <w:rPr>
          <w:lang w:val="es-ES"/>
        </w:rPr>
        <w:t>ba</w:t>
      </w:r>
      <w:r w:rsidR="00B62D3F" w:rsidRPr="00004800">
        <w:rPr>
          <w:lang w:val="es-ES"/>
        </w:rPr>
        <w:t xml:space="preserve"> a su hijo, uno de cada cinco lo amenaza</w:t>
      </w:r>
      <w:r>
        <w:rPr>
          <w:lang w:val="es-ES"/>
        </w:rPr>
        <w:t>ba</w:t>
      </w:r>
      <w:r w:rsidR="00B62D3F" w:rsidRPr="00004800">
        <w:rPr>
          <w:lang w:val="es-ES"/>
        </w:rPr>
        <w:t xml:space="preserve"> con pegarle y uno de cada cuatro </w:t>
      </w:r>
      <w:r w:rsidR="00B17F0A" w:rsidRPr="00004800">
        <w:rPr>
          <w:lang w:val="es-ES"/>
        </w:rPr>
        <w:t>le pega</w:t>
      </w:r>
      <w:r>
        <w:rPr>
          <w:lang w:val="es-ES"/>
        </w:rPr>
        <w:t>ba</w:t>
      </w:r>
      <w:r w:rsidR="00B62D3F" w:rsidRPr="00004800">
        <w:rPr>
          <w:lang w:val="es-ES"/>
        </w:rPr>
        <w:t>.</w:t>
      </w:r>
      <w:r w:rsidR="003E3D87" w:rsidRPr="00004800">
        <w:rPr>
          <w:lang w:val="es-ES"/>
        </w:rPr>
        <w:t xml:space="preserve"> Los datos </w:t>
      </w:r>
      <w:r w:rsidR="00B62D3F" w:rsidRPr="00004800">
        <w:rPr>
          <w:lang w:val="es-ES"/>
        </w:rPr>
        <w:t xml:space="preserve">del mismo estudio </w:t>
      </w:r>
      <w:r>
        <w:rPr>
          <w:lang w:val="es-ES"/>
        </w:rPr>
        <w:t>revelaron</w:t>
      </w:r>
      <w:r w:rsidR="00B62D3F" w:rsidRPr="00004800">
        <w:rPr>
          <w:lang w:val="es-ES"/>
        </w:rPr>
        <w:t xml:space="preserve"> que el 86% de los padres entrevistados pensaban que </w:t>
      </w:r>
      <w:r>
        <w:rPr>
          <w:lang w:val="es-ES"/>
        </w:rPr>
        <w:t>tenían</w:t>
      </w:r>
      <w:r w:rsidR="00B62D3F" w:rsidRPr="00004800">
        <w:rPr>
          <w:lang w:val="es-ES"/>
        </w:rPr>
        <w:t xml:space="preserve"> que pegar a los niños para que obedecieran y los respetaran</w:t>
      </w:r>
      <w:r>
        <w:rPr>
          <w:lang w:val="es-ES"/>
        </w:rPr>
        <w:t>,</w:t>
      </w:r>
      <w:r w:rsidR="00B62D3F" w:rsidRPr="00004800">
        <w:rPr>
          <w:lang w:val="es-ES"/>
        </w:rPr>
        <w:t xml:space="preserve"> el 13% </w:t>
      </w:r>
      <w:r w:rsidR="003E3D87" w:rsidRPr="00004800">
        <w:rPr>
          <w:lang w:val="es-ES"/>
        </w:rPr>
        <w:t>peg</w:t>
      </w:r>
      <w:r>
        <w:rPr>
          <w:lang w:val="es-ES"/>
        </w:rPr>
        <w:t>ab</w:t>
      </w:r>
      <w:r w:rsidR="003E3D87" w:rsidRPr="00004800">
        <w:rPr>
          <w:lang w:val="es-ES"/>
        </w:rPr>
        <w:t xml:space="preserve">an </w:t>
      </w:r>
      <w:r w:rsidR="00B62D3F" w:rsidRPr="00004800">
        <w:rPr>
          <w:lang w:val="es-ES"/>
        </w:rPr>
        <w:t xml:space="preserve">a sus hijos porque sus padres les </w:t>
      </w:r>
      <w:r>
        <w:rPr>
          <w:lang w:val="es-ES"/>
        </w:rPr>
        <w:t xml:space="preserve">habían </w:t>
      </w:r>
      <w:r w:rsidR="00B62D3F" w:rsidRPr="00004800">
        <w:rPr>
          <w:lang w:val="es-ES"/>
        </w:rPr>
        <w:t>pega</w:t>
      </w:r>
      <w:r>
        <w:rPr>
          <w:lang w:val="es-ES"/>
        </w:rPr>
        <w:t>do</w:t>
      </w:r>
      <w:r w:rsidR="00B62D3F" w:rsidRPr="00004800">
        <w:rPr>
          <w:lang w:val="es-ES"/>
        </w:rPr>
        <w:t xml:space="preserve"> a ellos</w:t>
      </w:r>
      <w:r>
        <w:rPr>
          <w:lang w:val="es-ES"/>
        </w:rPr>
        <w:t>,</w:t>
      </w:r>
      <w:r w:rsidR="00B62D3F" w:rsidRPr="00004800">
        <w:rPr>
          <w:lang w:val="es-ES"/>
        </w:rPr>
        <w:t xml:space="preserve"> el 12% </w:t>
      </w:r>
      <w:r w:rsidR="003E3D87" w:rsidRPr="00004800">
        <w:rPr>
          <w:lang w:val="es-ES"/>
        </w:rPr>
        <w:t xml:space="preserve">respondieron </w:t>
      </w:r>
      <w:r w:rsidR="00B62D3F" w:rsidRPr="00004800">
        <w:rPr>
          <w:lang w:val="es-ES"/>
        </w:rPr>
        <w:t>que</w:t>
      </w:r>
      <w:r w:rsidR="003E3D87" w:rsidRPr="00004800">
        <w:rPr>
          <w:lang w:val="es-ES"/>
        </w:rPr>
        <w:t xml:space="preserve"> pega</w:t>
      </w:r>
      <w:r>
        <w:rPr>
          <w:lang w:val="es-ES"/>
        </w:rPr>
        <w:t>ba</w:t>
      </w:r>
      <w:r w:rsidR="003E3D87" w:rsidRPr="00004800">
        <w:rPr>
          <w:lang w:val="es-ES"/>
        </w:rPr>
        <w:t xml:space="preserve">n </w:t>
      </w:r>
      <w:r w:rsidR="00B62D3F" w:rsidRPr="00004800">
        <w:rPr>
          <w:lang w:val="es-ES"/>
        </w:rPr>
        <w:t>a sus hijos porque los</w:t>
      </w:r>
      <w:r w:rsidR="003E3D87" w:rsidRPr="00004800">
        <w:rPr>
          <w:lang w:val="es-ES"/>
        </w:rPr>
        <w:t xml:space="preserve"> qu</w:t>
      </w:r>
      <w:r>
        <w:rPr>
          <w:lang w:val="es-ES"/>
        </w:rPr>
        <w:t>ería</w:t>
      </w:r>
      <w:r w:rsidR="003E3D87" w:rsidRPr="00004800">
        <w:rPr>
          <w:lang w:val="es-ES"/>
        </w:rPr>
        <w:t>n y desea</w:t>
      </w:r>
      <w:r>
        <w:rPr>
          <w:lang w:val="es-ES"/>
        </w:rPr>
        <w:t>ba</w:t>
      </w:r>
      <w:r w:rsidR="003E3D87" w:rsidRPr="00004800">
        <w:rPr>
          <w:lang w:val="es-ES"/>
        </w:rPr>
        <w:t xml:space="preserve">n </w:t>
      </w:r>
      <w:r w:rsidR="00B62D3F" w:rsidRPr="00004800">
        <w:rPr>
          <w:lang w:val="es-ES"/>
        </w:rPr>
        <w:t>lo mejor para ellos</w:t>
      </w:r>
      <w:r>
        <w:rPr>
          <w:lang w:val="es-ES"/>
        </w:rPr>
        <w:t>.</w:t>
      </w:r>
    </w:p>
    <w:p w:rsidR="00615F49" w:rsidRPr="00004800" w:rsidRDefault="00702CE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Según l</w:t>
      </w:r>
      <w:r w:rsidR="007E7E2F" w:rsidRPr="00004800">
        <w:rPr>
          <w:lang w:val="es-ES"/>
        </w:rPr>
        <w:t>os datos de una encuesta</w:t>
      </w:r>
      <w:r w:rsidR="003F05EA" w:rsidRPr="00004800">
        <w:rPr>
          <w:lang w:val="es-ES"/>
        </w:rPr>
        <w:t xml:space="preserve"> de opinión</w:t>
      </w:r>
      <w:r w:rsidR="007E7E2F" w:rsidRPr="00004800">
        <w:rPr>
          <w:lang w:val="es-ES"/>
        </w:rPr>
        <w:t xml:space="preserve"> pública lleva</w:t>
      </w:r>
      <w:r w:rsidR="001A44BD" w:rsidRPr="00004800">
        <w:rPr>
          <w:lang w:val="es-ES"/>
        </w:rPr>
        <w:t>da</w:t>
      </w:r>
      <w:r w:rsidR="007E7E2F" w:rsidRPr="00004800">
        <w:rPr>
          <w:lang w:val="es-ES"/>
        </w:rPr>
        <w:t xml:space="preserve"> a cabo por el </w:t>
      </w:r>
      <w:r w:rsidR="001A44BD" w:rsidRPr="00004800">
        <w:rPr>
          <w:lang w:val="es-ES"/>
        </w:rPr>
        <w:t xml:space="preserve">Centro Nacional de Prevención del Maltrato de </w:t>
      </w:r>
      <w:r w:rsidR="003F05EA" w:rsidRPr="00004800">
        <w:rPr>
          <w:lang w:val="es-ES"/>
        </w:rPr>
        <w:t xml:space="preserve">los </w:t>
      </w:r>
      <w:r w:rsidR="001A44BD" w:rsidRPr="00004800">
        <w:rPr>
          <w:lang w:val="es-ES"/>
        </w:rPr>
        <w:t>Niños</w:t>
      </w:r>
      <w:r w:rsidR="007E7E2F" w:rsidRPr="00004800">
        <w:rPr>
          <w:lang w:val="es-ES"/>
        </w:rPr>
        <w:t xml:space="preserve"> en noviembre de 2005 en </w:t>
      </w:r>
      <w:r>
        <w:rPr>
          <w:lang w:val="es-ES"/>
        </w:rPr>
        <w:t>numerosas</w:t>
      </w:r>
      <w:r w:rsidR="007E7E2F" w:rsidRPr="00004800">
        <w:rPr>
          <w:lang w:val="es-ES"/>
        </w:rPr>
        <w:t xml:space="preserve"> regiones de Moldova</w:t>
      </w:r>
      <w:r>
        <w:rPr>
          <w:lang w:val="es-ES"/>
        </w:rPr>
        <w:t>,</w:t>
      </w:r>
      <w:r w:rsidR="007E7E2F" w:rsidRPr="00004800">
        <w:rPr>
          <w:lang w:val="es-ES"/>
        </w:rPr>
        <w:t xml:space="preserve"> el 97,6% de los encuestados consideraba</w:t>
      </w:r>
      <w:r w:rsidR="003F05EA" w:rsidRPr="00004800">
        <w:rPr>
          <w:lang w:val="es-ES"/>
        </w:rPr>
        <w:t>n</w:t>
      </w:r>
      <w:r w:rsidR="007E7E2F" w:rsidRPr="00004800">
        <w:rPr>
          <w:lang w:val="es-ES"/>
        </w:rPr>
        <w:t xml:space="preserve"> que </w:t>
      </w:r>
      <w:r w:rsidRPr="00004800">
        <w:rPr>
          <w:lang w:val="es-ES"/>
        </w:rPr>
        <w:t xml:space="preserve">en el país </w:t>
      </w:r>
      <w:r w:rsidR="007E7E2F" w:rsidRPr="00004800">
        <w:rPr>
          <w:lang w:val="es-ES"/>
        </w:rPr>
        <w:t>había niños que</w:t>
      </w:r>
      <w:r w:rsidR="003F05EA" w:rsidRPr="00004800">
        <w:rPr>
          <w:lang w:val="es-ES"/>
        </w:rPr>
        <w:t xml:space="preserve"> sufrían </w:t>
      </w:r>
      <w:r w:rsidR="007E7E2F" w:rsidRPr="00004800">
        <w:rPr>
          <w:lang w:val="es-ES"/>
        </w:rPr>
        <w:t xml:space="preserve">castigos físicos. </w:t>
      </w:r>
      <w:r w:rsidR="00155FCE" w:rsidRPr="00004800">
        <w:rPr>
          <w:lang w:val="es-ES"/>
        </w:rPr>
        <w:t>Según otra micro</w:t>
      </w:r>
      <w:r w:rsidR="007E7E2F" w:rsidRPr="00004800">
        <w:rPr>
          <w:lang w:val="es-ES"/>
        </w:rPr>
        <w:t xml:space="preserve">evaluación, el 66% de los adolescentes </w:t>
      </w:r>
      <w:r>
        <w:rPr>
          <w:lang w:val="es-ES"/>
        </w:rPr>
        <w:t>manifestaban</w:t>
      </w:r>
      <w:r w:rsidR="007E7E2F" w:rsidRPr="00004800">
        <w:rPr>
          <w:lang w:val="es-ES"/>
        </w:rPr>
        <w:t xml:space="preserve"> que era</w:t>
      </w:r>
      <w:r w:rsidR="003F05EA" w:rsidRPr="00004800">
        <w:rPr>
          <w:lang w:val="es-ES"/>
        </w:rPr>
        <w:t>n</w:t>
      </w:r>
      <w:r w:rsidR="00751A50">
        <w:rPr>
          <w:lang w:val="es-ES"/>
        </w:rPr>
        <w:t> </w:t>
      </w:r>
      <w:r w:rsidR="007E7E2F" w:rsidRPr="00004800">
        <w:rPr>
          <w:lang w:val="es-ES"/>
        </w:rPr>
        <w:t>víctima</w:t>
      </w:r>
      <w:r w:rsidR="003F05EA" w:rsidRPr="00004800">
        <w:rPr>
          <w:lang w:val="es-ES"/>
        </w:rPr>
        <w:t>s</w:t>
      </w:r>
      <w:r w:rsidR="007E7E2F" w:rsidRPr="00004800">
        <w:rPr>
          <w:lang w:val="es-ES"/>
        </w:rPr>
        <w:t xml:space="preserve"> de violencia, </w:t>
      </w:r>
      <w:r w:rsidR="002F3EAF" w:rsidRPr="00004800">
        <w:rPr>
          <w:lang w:val="es-ES"/>
        </w:rPr>
        <w:t xml:space="preserve">en </w:t>
      </w:r>
      <w:r w:rsidR="007E7E2F" w:rsidRPr="00004800">
        <w:rPr>
          <w:lang w:val="es-ES"/>
        </w:rPr>
        <w:t xml:space="preserve">el 19% </w:t>
      </w:r>
      <w:r w:rsidR="002F3EAF" w:rsidRPr="00004800">
        <w:rPr>
          <w:lang w:val="es-ES"/>
        </w:rPr>
        <w:t xml:space="preserve">de los casos </w:t>
      </w:r>
      <w:r w:rsidR="007E7E2F" w:rsidRPr="00004800">
        <w:rPr>
          <w:lang w:val="es-ES"/>
        </w:rPr>
        <w:t xml:space="preserve">eran ellos los agresores y </w:t>
      </w:r>
      <w:r w:rsidR="002F3EAF" w:rsidRPr="00004800">
        <w:rPr>
          <w:lang w:val="es-ES"/>
        </w:rPr>
        <w:t xml:space="preserve">en </w:t>
      </w:r>
      <w:r w:rsidR="00751A50">
        <w:rPr>
          <w:lang w:val="es-ES"/>
        </w:rPr>
        <w:t>el 15% eran tanto </w:t>
      </w:r>
      <w:r w:rsidR="007E7E2F" w:rsidRPr="00004800">
        <w:rPr>
          <w:lang w:val="es-ES"/>
        </w:rPr>
        <w:t xml:space="preserve">víctimas como agresores. En realidad, los adolescentes </w:t>
      </w:r>
      <w:r>
        <w:rPr>
          <w:lang w:val="es-ES"/>
        </w:rPr>
        <w:t>solían</w:t>
      </w:r>
      <w:r w:rsidR="00155FCE" w:rsidRPr="00004800">
        <w:rPr>
          <w:lang w:val="es-ES"/>
        </w:rPr>
        <w:t xml:space="preserve"> asociar</w:t>
      </w:r>
      <w:r w:rsidR="007E7E2F" w:rsidRPr="00004800">
        <w:rPr>
          <w:lang w:val="es-ES"/>
        </w:rPr>
        <w:t xml:space="preserve"> la violencia con el abuso sexual y la agresión física (79%)</w:t>
      </w:r>
      <w:r>
        <w:rPr>
          <w:lang w:val="es-ES"/>
        </w:rPr>
        <w:t>,</w:t>
      </w:r>
      <w:r w:rsidR="007E7E2F" w:rsidRPr="00004800">
        <w:rPr>
          <w:lang w:val="es-ES"/>
        </w:rPr>
        <w:t xml:space="preserve"> seguida</w:t>
      </w:r>
      <w:r w:rsidR="003F05EA" w:rsidRPr="00004800">
        <w:rPr>
          <w:lang w:val="es-ES"/>
        </w:rPr>
        <w:t>s</w:t>
      </w:r>
      <w:r w:rsidR="007E7E2F" w:rsidRPr="00004800">
        <w:rPr>
          <w:lang w:val="es-ES"/>
        </w:rPr>
        <w:t xml:space="preserve"> de </w:t>
      </w:r>
      <w:r w:rsidR="0056086B" w:rsidRPr="00004800">
        <w:rPr>
          <w:lang w:val="es-ES"/>
        </w:rPr>
        <w:t xml:space="preserve">las </w:t>
      </w:r>
      <w:r w:rsidR="007E7E2F" w:rsidRPr="00004800">
        <w:rPr>
          <w:lang w:val="es-ES"/>
        </w:rPr>
        <w:t>amenaz</w:t>
      </w:r>
      <w:r w:rsidR="00751A50">
        <w:rPr>
          <w:lang w:val="es-ES"/>
        </w:rPr>
        <w:t>as verbales (30%) y el abandono </w:t>
      </w:r>
      <w:r w:rsidR="007E7E2F" w:rsidRPr="00004800">
        <w:rPr>
          <w:lang w:val="es-ES"/>
        </w:rPr>
        <w:t>(7,5%</w:t>
      </w:r>
      <w:r w:rsidR="00615F49" w:rsidRPr="00004800">
        <w:rPr>
          <w:lang w:val="es-ES"/>
        </w:rPr>
        <w:t>).</w:t>
      </w:r>
    </w:p>
    <w:p w:rsidR="00615F49" w:rsidRPr="00004800" w:rsidRDefault="00F871F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un estudio regional llevado a cabo en 200</w:t>
      </w:r>
      <w:r w:rsidR="00DD704C" w:rsidRPr="00004800">
        <w:rPr>
          <w:lang w:val="es-ES"/>
        </w:rPr>
        <w:t>5 y 2</w:t>
      </w:r>
      <w:r w:rsidRPr="00004800">
        <w:rPr>
          <w:lang w:val="es-ES"/>
        </w:rPr>
        <w:t>006 en Bul</w:t>
      </w:r>
      <w:r w:rsidR="00751A50">
        <w:rPr>
          <w:lang w:val="es-ES"/>
        </w:rPr>
        <w:t xml:space="preserve">garia, Letonia, Lituania, </w:t>
      </w:r>
      <w:smartTag w:uri="urn:schemas-microsoft-com:office:smarttags" w:element="PersonName">
        <w:smartTagPr>
          <w:attr w:name="ProductID" w:val="la Ex"/>
        </w:smartTagPr>
        <w:r w:rsidR="00751A50">
          <w:rPr>
            <w:lang w:val="es-ES"/>
          </w:rPr>
          <w:t>la Ex</w:t>
        </w:r>
      </w:smartTag>
      <w:r w:rsidR="00751A50">
        <w:rPr>
          <w:lang w:val="es-ES"/>
        </w:rPr>
        <w:t> </w:t>
      </w:r>
      <w:r w:rsidRPr="00004800">
        <w:rPr>
          <w:lang w:val="es-ES"/>
        </w:rPr>
        <w:t xml:space="preserve">República Yugoslava de Macedonia, Polonia, Ucrania y Moldova se puso de manifiesto que los </w:t>
      </w:r>
      <w:r w:rsidR="00065DD2" w:rsidRPr="00004800">
        <w:rPr>
          <w:lang w:val="es-ES"/>
        </w:rPr>
        <w:t>profesores</w:t>
      </w:r>
      <w:r w:rsidRPr="00004800">
        <w:rPr>
          <w:lang w:val="es-ES"/>
        </w:rPr>
        <w:t xml:space="preserve"> eran favorables al castigo físico de los niños que</w:t>
      </w:r>
      <w:r w:rsidR="00987D79" w:rsidRPr="00004800">
        <w:rPr>
          <w:lang w:val="es-ES"/>
        </w:rPr>
        <w:t xml:space="preserve"> cometían </w:t>
      </w:r>
      <w:r w:rsidR="00751A50">
        <w:rPr>
          <w:lang w:val="es-ES"/>
        </w:rPr>
        <w:t>pequeños robos (67% </w:t>
      </w:r>
      <w:r w:rsidRPr="00004800">
        <w:rPr>
          <w:lang w:val="es-ES"/>
        </w:rPr>
        <w:t>de los encuestados),</w:t>
      </w:r>
      <w:r w:rsidR="00987D79" w:rsidRPr="00004800">
        <w:rPr>
          <w:lang w:val="es-ES"/>
        </w:rPr>
        <w:t xml:space="preserve"> consumían </w:t>
      </w:r>
      <w:r w:rsidRPr="00004800">
        <w:rPr>
          <w:lang w:val="es-ES"/>
        </w:rPr>
        <w:t>bebidas alcohólicas (60,9%),</w:t>
      </w:r>
      <w:r w:rsidR="00987D79" w:rsidRPr="00004800">
        <w:rPr>
          <w:lang w:val="es-ES"/>
        </w:rPr>
        <w:t xml:space="preserve"> mentían </w:t>
      </w:r>
      <w:r w:rsidRPr="00004800">
        <w:rPr>
          <w:lang w:val="es-ES"/>
        </w:rPr>
        <w:t>(49%),</w:t>
      </w:r>
      <w:r w:rsidR="00987D79" w:rsidRPr="00004800">
        <w:rPr>
          <w:lang w:val="es-ES"/>
        </w:rPr>
        <w:t xml:space="preserve"> llegaban </w:t>
      </w:r>
      <w:r w:rsidRPr="00004800">
        <w:rPr>
          <w:lang w:val="es-ES"/>
        </w:rPr>
        <w:t>tarde a casa (49%),</w:t>
      </w:r>
      <w:r w:rsidR="00987D79" w:rsidRPr="00004800">
        <w:rPr>
          <w:lang w:val="es-ES"/>
        </w:rPr>
        <w:t xml:space="preserve"> faltaban </w:t>
      </w:r>
      <w:r w:rsidRPr="00004800">
        <w:rPr>
          <w:lang w:val="es-ES"/>
        </w:rPr>
        <w:t>a clase (49,7%),</w:t>
      </w:r>
      <w:r w:rsidR="00987D79" w:rsidRPr="00004800">
        <w:rPr>
          <w:lang w:val="es-ES"/>
        </w:rPr>
        <w:t xml:space="preserve"> fumaban </w:t>
      </w:r>
      <w:r w:rsidRPr="00004800">
        <w:rPr>
          <w:lang w:val="es-ES"/>
        </w:rPr>
        <w:t>(47,7%) y no</w:t>
      </w:r>
      <w:r w:rsidR="00987D79" w:rsidRPr="00004800">
        <w:rPr>
          <w:lang w:val="es-ES"/>
        </w:rPr>
        <w:t xml:space="preserve"> obedecían </w:t>
      </w:r>
      <w:r w:rsidRPr="00004800">
        <w:rPr>
          <w:lang w:val="es-ES"/>
        </w:rPr>
        <w:t xml:space="preserve">a sus padres (40,4%). En cambio, en Bulgaria sólo el 28% de los </w:t>
      </w:r>
      <w:r w:rsidR="00065DD2" w:rsidRPr="00004800">
        <w:rPr>
          <w:lang w:val="es-ES"/>
        </w:rPr>
        <w:t>profesores</w:t>
      </w:r>
      <w:r w:rsidRPr="00004800">
        <w:rPr>
          <w:lang w:val="es-ES"/>
        </w:rPr>
        <w:t xml:space="preserve"> considera</w:t>
      </w:r>
      <w:r w:rsidR="00974CE5" w:rsidRPr="00004800">
        <w:rPr>
          <w:lang w:val="es-ES"/>
        </w:rPr>
        <w:t>ba</w:t>
      </w:r>
      <w:r w:rsidR="00156F4C" w:rsidRPr="00004800">
        <w:rPr>
          <w:lang w:val="es-ES"/>
        </w:rPr>
        <w:t>n</w:t>
      </w:r>
      <w:r w:rsidRPr="00004800">
        <w:rPr>
          <w:lang w:val="es-ES"/>
        </w:rPr>
        <w:t xml:space="preserve"> aceptable castigar a los niños pegándoles. Moldova</w:t>
      </w:r>
      <w:r w:rsidR="00987D79" w:rsidRPr="00004800">
        <w:rPr>
          <w:lang w:val="es-ES"/>
        </w:rPr>
        <w:t xml:space="preserve"> fue </w:t>
      </w:r>
      <w:r w:rsidRPr="00004800">
        <w:rPr>
          <w:lang w:val="es-ES"/>
        </w:rPr>
        <w:t>el único de los siete países</w:t>
      </w:r>
      <w:r w:rsidR="00987D79" w:rsidRPr="00004800">
        <w:rPr>
          <w:lang w:val="es-ES"/>
        </w:rPr>
        <w:t xml:space="preserve"> en el que </w:t>
      </w:r>
      <w:r w:rsidRPr="00004800">
        <w:rPr>
          <w:lang w:val="es-ES"/>
        </w:rPr>
        <w:t xml:space="preserve">más de la mitad de los </w:t>
      </w:r>
      <w:r w:rsidR="00065DD2" w:rsidRPr="00004800">
        <w:rPr>
          <w:lang w:val="es-ES"/>
        </w:rPr>
        <w:t>profesores</w:t>
      </w:r>
      <w:r w:rsidRPr="00004800">
        <w:rPr>
          <w:lang w:val="es-ES"/>
        </w:rPr>
        <w:t xml:space="preserve"> entrevistados </w:t>
      </w:r>
      <w:r w:rsidR="00702CE3">
        <w:rPr>
          <w:lang w:val="es-ES"/>
        </w:rPr>
        <w:t xml:space="preserve">señalaron que </w:t>
      </w:r>
      <w:r w:rsidRPr="00004800">
        <w:rPr>
          <w:lang w:val="es-ES"/>
        </w:rPr>
        <w:t>consideraba</w:t>
      </w:r>
      <w:r w:rsidR="00702CE3">
        <w:rPr>
          <w:lang w:val="es-ES"/>
        </w:rPr>
        <w:t>n</w:t>
      </w:r>
      <w:r w:rsidRPr="00004800">
        <w:rPr>
          <w:lang w:val="es-ES"/>
        </w:rPr>
        <w:t xml:space="preserve"> que los niños eran propiedad de los padres (participaron 141</w:t>
      </w:r>
      <w:r w:rsidR="00974CE5" w:rsidRPr="00004800">
        <w:rPr>
          <w:lang w:val="es-ES"/>
        </w:rPr>
        <w:t> </w:t>
      </w:r>
      <w:r w:rsidR="00065DD2" w:rsidRPr="00004800">
        <w:rPr>
          <w:lang w:val="es-ES"/>
        </w:rPr>
        <w:t>profesores</w:t>
      </w:r>
      <w:r w:rsidRPr="00004800">
        <w:rPr>
          <w:lang w:val="es-ES"/>
        </w:rPr>
        <w:t xml:space="preserve"> de 10 </w:t>
      </w:r>
      <w:r w:rsidR="00B36751" w:rsidRPr="00004800">
        <w:rPr>
          <w:lang w:val="es-ES"/>
        </w:rPr>
        <w:t>escuelas</w:t>
      </w:r>
      <w:r w:rsidR="00987D79" w:rsidRPr="00004800">
        <w:rPr>
          <w:lang w:val="es-ES"/>
        </w:rPr>
        <w:t xml:space="preserve"> primarias y secundarias </w:t>
      </w:r>
      <w:r w:rsidR="00C3151A" w:rsidRPr="00004800">
        <w:rPr>
          <w:lang w:val="es-ES"/>
        </w:rPr>
        <w:t>de</w:t>
      </w:r>
      <w:r w:rsidRPr="00004800">
        <w:rPr>
          <w:lang w:val="es-ES"/>
        </w:rPr>
        <w:t xml:space="preserve"> </w:t>
      </w:r>
      <w:r w:rsidR="00615F49" w:rsidRPr="00004800">
        <w:rPr>
          <w:lang w:val="es-ES"/>
        </w:rPr>
        <w:t>Chisinau).</w:t>
      </w:r>
    </w:p>
    <w:bookmarkEnd w:id="53"/>
    <w:bookmarkEnd w:id="54"/>
    <w:p w:rsidR="00615F49" w:rsidRPr="00004800" w:rsidRDefault="00A8744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Con </w:t>
      </w:r>
      <w:r w:rsidR="00987D79" w:rsidRPr="00004800">
        <w:rPr>
          <w:lang w:val="es-ES"/>
        </w:rPr>
        <w:t xml:space="preserve">mucha </w:t>
      </w:r>
      <w:r w:rsidRPr="00004800">
        <w:rPr>
          <w:lang w:val="es-ES"/>
        </w:rPr>
        <w:t xml:space="preserve">frecuencia los padres no son conscientes de las consecuencias que </w:t>
      </w:r>
      <w:r w:rsidR="00987D79" w:rsidRPr="00004800">
        <w:rPr>
          <w:lang w:val="es-ES"/>
        </w:rPr>
        <w:t xml:space="preserve">tienen </w:t>
      </w:r>
      <w:r w:rsidRPr="00004800">
        <w:rPr>
          <w:lang w:val="es-ES"/>
        </w:rPr>
        <w:t xml:space="preserve">los golpes </w:t>
      </w:r>
      <w:r w:rsidR="00987D79" w:rsidRPr="00004800">
        <w:rPr>
          <w:lang w:val="es-ES"/>
        </w:rPr>
        <w:t xml:space="preserve">para </w:t>
      </w:r>
      <w:r w:rsidRPr="00004800">
        <w:rPr>
          <w:lang w:val="es-ES"/>
        </w:rPr>
        <w:t>el desarrollo de su hijo y no conocen alternativas d</w:t>
      </w:r>
      <w:r w:rsidR="00743B8D">
        <w:rPr>
          <w:lang w:val="es-ES"/>
        </w:rPr>
        <w:t>isciplinarias no violentas. Los </w:t>
      </w:r>
      <w:r w:rsidRPr="00004800">
        <w:rPr>
          <w:lang w:val="es-ES"/>
        </w:rPr>
        <w:t>estudios</w:t>
      </w:r>
      <w:r w:rsidR="00987D79" w:rsidRPr="00004800">
        <w:rPr>
          <w:lang w:val="es-ES"/>
        </w:rPr>
        <w:t xml:space="preserve"> demuestran </w:t>
      </w:r>
      <w:r w:rsidRPr="00004800">
        <w:rPr>
          <w:lang w:val="es-ES"/>
        </w:rPr>
        <w:t>que pegar a un niño de manera sistemática no lo conv</w:t>
      </w:r>
      <w:r w:rsidR="00B45183">
        <w:rPr>
          <w:lang w:val="es-ES"/>
        </w:rPr>
        <w:t>ierte</w:t>
      </w:r>
      <w:r w:rsidRPr="00004800">
        <w:rPr>
          <w:lang w:val="es-ES"/>
        </w:rPr>
        <w:t xml:space="preserve"> en una persona positiva y optimista capaz de desarrollar su potencial</w:t>
      </w:r>
      <w:r w:rsidR="00B45183">
        <w:rPr>
          <w:lang w:val="es-ES"/>
        </w:rPr>
        <w:t>, antes al</w:t>
      </w:r>
      <w:r w:rsidRPr="00004800">
        <w:rPr>
          <w:lang w:val="es-ES"/>
        </w:rPr>
        <w:t xml:space="preserve"> contrario, la mayor parte de las veces repite la conducta violenta de sus padres y cuando se convierte en adulto </w:t>
      </w:r>
      <w:r w:rsidR="00B45183">
        <w:rPr>
          <w:lang w:val="es-ES"/>
        </w:rPr>
        <w:t>castiga</w:t>
      </w:r>
      <w:r w:rsidRPr="00004800">
        <w:rPr>
          <w:lang w:val="es-ES"/>
        </w:rPr>
        <w:t xml:space="preserve"> </w:t>
      </w:r>
      <w:r w:rsidR="007708BC" w:rsidRPr="00004800">
        <w:rPr>
          <w:lang w:val="es-ES"/>
        </w:rPr>
        <w:t xml:space="preserve">a sus hijos </w:t>
      </w:r>
      <w:r w:rsidRPr="00004800">
        <w:rPr>
          <w:lang w:val="es-ES"/>
        </w:rPr>
        <w:t>pegándoles</w:t>
      </w:r>
      <w:r w:rsidR="00615F49" w:rsidRPr="00004800">
        <w:rPr>
          <w:lang w:val="es-ES"/>
        </w:rPr>
        <w:t>.</w:t>
      </w:r>
    </w:p>
    <w:p w:rsidR="00615F49" w:rsidRPr="00004800" w:rsidRDefault="00E8006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todas las instituciones </w:t>
      </w:r>
      <w:r w:rsidR="002346A9" w:rsidRPr="00004800">
        <w:rPr>
          <w:lang w:val="es-ES"/>
        </w:rPr>
        <w:t>dedicadas a</w:t>
      </w:r>
      <w:r w:rsidRPr="00004800">
        <w:rPr>
          <w:lang w:val="es-ES"/>
        </w:rPr>
        <w:t xml:space="preserve"> la protección y </w:t>
      </w:r>
      <w:r w:rsidR="00974CE5" w:rsidRPr="00004800">
        <w:rPr>
          <w:lang w:val="es-ES"/>
        </w:rPr>
        <w:t xml:space="preserve">la </w:t>
      </w:r>
      <w:r w:rsidRPr="00004800">
        <w:rPr>
          <w:lang w:val="es-ES"/>
        </w:rPr>
        <w:t xml:space="preserve">educación de los niños trabajan psicólogos y en las instituciones del municipio de Chisinau hay asistentes sociales que previenen </w:t>
      </w:r>
      <w:r w:rsidR="00FD017D" w:rsidRPr="00004800">
        <w:rPr>
          <w:lang w:val="es-ES"/>
        </w:rPr>
        <w:t>su</w:t>
      </w:r>
      <w:r w:rsidRPr="00004800">
        <w:rPr>
          <w:lang w:val="es-ES"/>
        </w:rPr>
        <w:t xml:space="preserve"> abandono. Además</w:t>
      </w:r>
      <w:r w:rsidR="002F3EAF" w:rsidRPr="00004800">
        <w:rPr>
          <w:lang w:val="es-ES"/>
        </w:rPr>
        <w:t>,</w:t>
      </w:r>
      <w:r w:rsidRPr="00004800">
        <w:rPr>
          <w:lang w:val="es-ES"/>
        </w:rPr>
        <w:t xml:space="preserve"> durante las evaluaciones semestrales de los expedientes de los niños </w:t>
      </w:r>
      <w:r w:rsidR="00385AA3" w:rsidRPr="00004800">
        <w:rPr>
          <w:lang w:val="es-ES"/>
        </w:rPr>
        <w:t xml:space="preserve">ingresados </w:t>
      </w:r>
      <w:r w:rsidR="00B45183" w:rsidRPr="00004800">
        <w:rPr>
          <w:lang w:val="es-ES"/>
        </w:rPr>
        <w:t xml:space="preserve">en instituciones </w:t>
      </w:r>
      <w:r w:rsidR="002346A9" w:rsidRPr="00004800">
        <w:rPr>
          <w:lang w:val="es-ES"/>
        </w:rPr>
        <w:t>y los acogidos temporalmente</w:t>
      </w:r>
      <w:r w:rsidR="00B45183">
        <w:rPr>
          <w:lang w:val="es-ES"/>
        </w:rPr>
        <w:t xml:space="preserve"> en ellas</w:t>
      </w:r>
      <w:r w:rsidRPr="00004800">
        <w:rPr>
          <w:lang w:val="es-ES"/>
        </w:rPr>
        <w:t xml:space="preserve"> se</w:t>
      </w:r>
      <w:r w:rsidR="00974CE5" w:rsidRPr="00004800">
        <w:rPr>
          <w:lang w:val="es-ES"/>
        </w:rPr>
        <w:t xml:space="preserve"> los interroga de forma anónima</w:t>
      </w:r>
      <w:r w:rsidR="00B45183">
        <w:rPr>
          <w:lang w:val="es-ES"/>
        </w:rPr>
        <w:t>,</w:t>
      </w:r>
      <w:r w:rsidR="00974CE5" w:rsidRPr="00004800">
        <w:rPr>
          <w:lang w:val="es-ES"/>
        </w:rPr>
        <w:t xml:space="preserve"> para detectar los </w:t>
      </w:r>
      <w:r w:rsidRPr="00004800">
        <w:rPr>
          <w:lang w:val="es-ES"/>
        </w:rPr>
        <w:t>casos de violaciones de sus derechos</w:t>
      </w:r>
      <w:r w:rsidR="00615F49" w:rsidRPr="00004800">
        <w:rPr>
          <w:lang w:val="es-ES"/>
        </w:rPr>
        <w:t>.</w:t>
      </w:r>
    </w:p>
    <w:p w:rsidR="00615F49" w:rsidRPr="00004800" w:rsidRDefault="000B203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el </w:t>
      </w:r>
      <w:r w:rsidR="000F7957" w:rsidRPr="00004800">
        <w:rPr>
          <w:lang w:val="es-ES"/>
        </w:rPr>
        <w:t xml:space="preserve">Consejo Municipal de Protección de los Derechos del Niño </w:t>
      </w:r>
      <w:r w:rsidRPr="00004800">
        <w:rPr>
          <w:lang w:val="es-ES"/>
        </w:rPr>
        <w:t xml:space="preserve">hay especialistas </w:t>
      </w:r>
      <w:r w:rsidR="000F7957" w:rsidRPr="00004800">
        <w:rPr>
          <w:lang w:val="es-ES"/>
        </w:rPr>
        <w:t xml:space="preserve">que participan en la investigación de </w:t>
      </w:r>
      <w:r w:rsidR="001A10D4">
        <w:rPr>
          <w:lang w:val="es-ES"/>
        </w:rPr>
        <w:t xml:space="preserve">los </w:t>
      </w:r>
      <w:r w:rsidR="000F7957" w:rsidRPr="00004800">
        <w:rPr>
          <w:lang w:val="es-ES"/>
        </w:rPr>
        <w:t>casos de violencia doméstica,</w:t>
      </w:r>
      <w:r w:rsidRPr="00004800">
        <w:rPr>
          <w:lang w:val="es-ES"/>
        </w:rPr>
        <w:t xml:space="preserve"> incluida </w:t>
      </w:r>
      <w:r w:rsidR="000F7957" w:rsidRPr="00004800">
        <w:rPr>
          <w:lang w:val="es-ES"/>
        </w:rPr>
        <w:t xml:space="preserve">cualquier forma de maltrato de los niños. Prestan asistencia psicológica a las víctimas, </w:t>
      </w:r>
      <w:r w:rsidR="00651010">
        <w:rPr>
          <w:lang w:val="es-ES"/>
        </w:rPr>
        <w:t>velan por</w:t>
      </w:r>
      <w:r w:rsidR="000F7957" w:rsidRPr="00004800">
        <w:rPr>
          <w:lang w:val="es-ES"/>
        </w:rPr>
        <w:t xml:space="preserve"> que el procedimiento</w:t>
      </w:r>
      <w:r w:rsidRPr="00004800">
        <w:rPr>
          <w:lang w:val="es-ES"/>
        </w:rPr>
        <w:t xml:space="preserve"> judicial </w:t>
      </w:r>
      <w:r w:rsidR="000F7957" w:rsidRPr="00004800">
        <w:rPr>
          <w:lang w:val="es-ES"/>
        </w:rPr>
        <w:t>se lleve a cabo teniendo en cuenta las peculiaridades de</w:t>
      </w:r>
      <w:r w:rsidR="00651010">
        <w:rPr>
          <w:lang w:val="es-ES"/>
        </w:rPr>
        <w:t xml:space="preserve"> cada</w:t>
      </w:r>
      <w:r w:rsidR="000F7957" w:rsidRPr="00004800">
        <w:rPr>
          <w:lang w:val="es-ES"/>
        </w:rPr>
        <w:t xml:space="preserve"> caso y </w:t>
      </w:r>
      <w:r w:rsidR="001A10D4">
        <w:rPr>
          <w:lang w:val="es-ES"/>
        </w:rPr>
        <w:t>se preocupan por</w:t>
      </w:r>
      <w:r w:rsidR="000F67B0" w:rsidRPr="00004800">
        <w:rPr>
          <w:lang w:val="es-ES"/>
        </w:rPr>
        <w:t xml:space="preserve"> </w:t>
      </w:r>
      <w:r w:rsidR="00651010">
        <w:rPr>
          <w:lang w:val="es-ES"/>
        </w:rPr>
        <w:t>garantizar</w:t>
      </w:r>
      <w:r w:rsidR="000F7957" w:rsidRPr="00004800">
        <w:rPr>
          <w:lang w:val="es-ES"/>
        </w:rPr>
        <w:t xml:space="preserve"> una mayor protección</w:t>
      </w:r>
      <w:r w:rsidRPr="00004800">
        <w:rPr>
          <w:lang w:val="es-ES"/>
        </w:rPr>
        <w:t xml:space="preserve"> de </w:t>
      </w:r>
      <w:r w:rsidR="000F7957" w:rsidRPr="00004800">
        <w:rPr>
          <w:lang w:val="es-ES"/>
        </w:rPr>
        <w:t>las víctimas,</w:t>
      </w:r>
      <w:r w:rsidRPr="00004800">
        <w:rPr>
          <w:lang w:val="es-ES"/>
        </w:rPr>
        <w:t xml:space="preserve"> en particular </w:t>
      </w:r>
      <w:r w:rsidR="000F7957" w:rsidRPr="00004800">
        <w:rPr>
          <w:lang w:val="es-ES"/>
        </w:rPr>
        <w:t>su derecho a la</w:t>
      </w:r>
      <w:r w:rsidRPr="00004800">
        <w:rPr>
          <w:lang w:val="es-ES"/>
        </w:rPr>
        <w:t xml:space="preserve"> vida privada</w:t>
      </w:r>
      <w:r w:rsidR="000F7957" w:rsidRPr="00004800">
        <w:rPr>
          <w:lang w:val="es-ES"/>
        </w:rPr>
        <w:t>.</w:t>
      </w:r>
    </w:p>
    <w:p w:rsidR="00615F49" w:rsidRPr="00004800" w:rsidRDefault="00861BB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Con</w:t>
      </w:r>
      <w:r w:rsidR="00F52E7A" w:rsidRPr="00004800">
        <w:rPr>
          <w:lang w:val="es-ES"/>
        </w:rPr>
        <w:t xml:space="preserve"> </w:t>
      </w:r>
      <w:r w:rsidR="003149B4">
        <w:rPr>
          <w:lang w:val="es-ES"/>
        </w:rPr>
        <w:t>miras a</w:t>
      </w:r>
      <w:r w:rsidRPr="00004800">
        <w:rPr>
          <w:lang w:val="es-ES"/>
        </w:rPr>
        <w:t xml:space="preserve"> rehabilitar a los niños víctimas de mal</w:t>
      </w:r>
      <w:r w:rsidR="00A83033" w:rsidRPr="00004800">
        <w:rPr>
          <w:lang w:val="es-ES"/>
        </w:rPr>
        <w:t xml:space="preserve">os </w:t>
      </w:r>
      <w:r w:rsidRPr="00004800">
        <w:rPr>
          <w:lang w:val="es-ES"/>
        </w:rPr>
        <w:t>trato</w:t>
      </w:r>
      <w:r w:rsidR="00A83033" w:rsidRPr="00004800">
        <w:rPr>
          <w:lang w:val="es-ES"/>
        </w:rPr>
        <w:t>s</w:t>
      </w:r>
      <w:r w:rsidRPr="00004800">
        <w:rPr>
          <w:lang w:val="es-ES"/>
        </w:rPr>
        <w:t xml:space="preserve"> y violencia, el Consejo Municipal de Protección de los Derechos del Niño</w:t>
      </w:r>
      <w:r w:rsidR="00A83033" w:rsidRPr="00004800">
        <w:rPr>
          <w:lang w:val="es-ES"/>
        </w:rPr>
        <w:t>,</w:t>
      </w:r>
      <w:r w:rsidRPr="00004800">
        <w:rPr>
          <w:lang w:val="es-ES"/>
        </w:rPr>
        <w:t xml:space="preserve"> en cooperación con el U</w:t>
      </w:r>
      <w:r w:rsidR="00F87018" w:rsidRPr="00004800">
        <w:rPr>
          <w:lang w:val="es-ES"/>
        </w:rPr>
        <w:t>NICEF y el</w:t>
      </w:r>
      <w:r w:rsidRPr="00004800">
        <w:rPr>
          <w:lang w:val="es-ES"/>
        </w:rPr>
        <w:t xml:space="preserve"> </w:t>
      </w:r>
      <w:r w:rsidR="0019191C" w:rsidRPr="00004800">
        <w:rPr>
          <w:lang w:val="es-ES"/>
        </w:rPr>
        <w:t xml:space="preserve">Centro Nacional de Prevención del Maltrato </w:t>
      </w:r>
      <w:r w:rsidR="00C56AD8" w:rsidRPr="00004800">
        <w:rPr>
          <w:lang w:val="es-ES"/>
        </w:rPr>
        <w:t>de</w:t>
      </w:r>
      <w:r w:rsidR="0019191C" w:rsidRPr="00004800">
        <w:rPr>
          <w:lang w:val="es-ES"/>
        </w:rPr>
        <w:t xml:space="preserve"> </w:t>
      </w:r>
      <w:r w:rsidR="00F52E7A" w:rsidRPr="00004800">
        <w:rPr>
          <w:lang w:val="es-ES"/>
        </w:rPr>
        <w:t xml:space="preserve">los </w:t>
      </w:r>
      <w:r w:rsidR="0019191C" w:rsidRPr="00004800">
        <w:rPr>
          <w:lang w:val="es-ES"/>
        </w:rPr>
        <w:t>Niños</w:t>
      </w:r>
      <w:r w:rsidRPr="00004800">
        <w:rPr>
          <w:lang w:val="es-ES"/>
        </w:rPr>
        <w:t xml:space="preserve">, </w:t>
      </w:r>
      <w:r w:rsidR="00B251A5">
        <w:rPr>
          <w:lang w:val="es-ES"/>
        </w:rPr>
        <w:t>creó</w:t>
      </w:r>
      <w:r w:rsidRPr="00004800">
        <w:rPr>
          <w:lang w:val="es-ES"/>
        </w:rPr>
        <w:t xml:space="preserve"> el </w:t>
      </w:r>
      <w:r w:rsidR="00A83033" w:rsidRPr="00004800">
        <w:rPr>
          <w:lang w:val="es-ES"/>
        </w:rPr>
        <w:t xml:space="preserve">Centro de Asistencia Psicosocial para </w:t>
      </w:r>
      <w:r w:rsidR="00A959AC" w:rsidRPr="00004800">
        <w:rPr>
          <w:lang w:val="es-ES"/>
        </w:rPr>
        <w:t xml:space="preserve">el </w:t>
      </w:r>
      <w:r w:rsidR="00A83033" w:rsidRPr="00004800">
        <w:rPr>
          <w:lang w:val="es-ES"/>
        </w:rPr>
        <w:t xml:space="preserve">Niño y </w:t>
      </w:r>
      <w:r w:rsidR="00A959AC" w:rsidRPr="00004800">
        <w:rPr>
          <w:lang w:val="es-ES"/>
        </w:rPr>
        <w:t xml:space="preserve">la </w:t>
      </w:r>
      <w:r w:rsidR="00A83033" w:rsidRPr="00004800">
        <w:rPr>
          <w:lang w:val="es-ES"/>
        </w:rPr>
        <w:t xml:space="preserve">Familia </w:t>
      </w:r>
      <w:r w:rsidR="001A1EED" w:rsidRPr="00004800">
        <w:rPr>
          <w:lang w:val="es-ES"/>
        </w:rPr>
        <w:t>Amicu</w:t>
      </w:r>
      <w:r w:rsidR="00A959AC" w:rsidRPr="00004800">
        <w:rPr>
          <w:lang w:val="es-ES"/>
        </w:rPr>
        <w:t>l (</w:t>
      </w:r>
      <w:r w:rsidR="00A83033" w:rsidRPr="00004800">
        <w:rPr>
          <w:lang w:val="es-ES"/>
        </w:rPr>
        <w:t>Amig</w:t>
      </w:r>
      <w:r w:rsidR="00A959AC" w:rsidRPr="00004800">
        <w:rPr>
          <w:lang w:val="es-ES"/>
        </w:rPr>
        <w:t>o)</w:t>
      </w:r>
      <w:r w:rsidRPr="00004800">
        <w:rPr>
          <w:lang w:val="es-ES"/>
        </w:rPr>
        <w:t xml:space="preserve">, que en 2005 </w:t>
      </w:r>
      <w:r w:rsidR="00B251A5">
        <w:rPr>
          <w:lang w:val="es-ES"/>
        </w:rPr>
        <w:t>acogió</w:t>
      </w:r>
      <w:r w:rsidRPr="00004800">
        <w:rPr>
          <w:lang w:val="es-ES"/>
        </w:rPr>
        <w:t xml:space="preserve"> a 132 víctimas de diferentes formas de maltrato. En este centro los niños disfrutan de asesoramiento psicológico y apoyo emocional y encuentran formas útiles de organizar</w:t>
      </w:r>
      <w:r w:rsidR="001A1EED" w:rsidRPr="00004800">
        <w:rPr>
          <w:lang w:val="es-ES"/>
        </w:rPr>
        <w:t xml:space="preserve"> su tiempo libre </w:t>
      </w:r>
      <w:r w:rsidRPr="00004800">
        <w:rPr>
          <w:lang w:val="es-ES"/>
        </w:rPr>
        <w:t>y asistencia para solucionar los problemas que encuentran</w:t>
      </w:r>
      <w:r w:rsidR="00615F49" w:rsidRPr="00004800">
        <w:rPr>
          <w:lang w:val="es-ES"/>
        </w:rPr>
        <w:t>.</w:t>
      </w:r>
    </w:p>
    <w:p w:rsidR="00615F49" w:rsidRDefault="00F2313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Hace dos </w:t>
      </w:r>
      <w:r w:rsidR="005A4735" w:rsidRPr="00004800">
        <w:rPr>
          <w:lang w:val="es-ES"/>
        </w:rPr>
        <w:t xml:space="preserve">años, el servicio psicológico del Consejo Municipal de Protección de los Derechos del Niño y el </w:t>
      </w:r>
      <w:r w:rsidR="005A4735" w:rsidRPr="00004800">
        <w:rPr>
          <w:szCs w:val="24"/>
          <w:lang w:val="es-ES"/>
        </w:rPr>
        <w:t>Instituto de Reforma Penal</w:t>
      </w:r>
      <w:r w:rsidR="005A4735" w:rsidRPr="00004800">
        <w:rPr>
          <w:lang w:val="es-ES"/>
        </w:rPr>
        <w:t xml:space="preserve"> </w:t>
      </w:r>
      <w:r w:rsidR="00424683" w:rsidRPr="00004800">
        <w:rPr>
          <w:lang w:val="es-ES"/>
        </w:rPr>
        <w:t>redactaron</w:t>
      </w:r>
      <w:r w:rsidR="005A4735" w:rsidRPr="00004800">
        <w:rPr>
          <w:lang w:val="es-ES"/>
        </w:rPr>
        <w:t xml:space="preserve"> </w:t>
      </w:r>
      <w:r w:rsidR="005A4735" w:rsidRPr="00004800">
        <w:rPr>
          <w:szCs w:val="24"/>
          <w:lang w:val="es-ES"/>
        </w:rPr>
        <w:t>informes previos a</w:t>
      </w:r>
      <w:r w:rsidR="003149B4">
        <w:rPr>
          <w:szCs w:val="24"/>
          <w:lang w:val="es-ES"/>
        </w:rPr>
        <w:t>l juicio</w:t>
      </w:r>
      <w:r w:rsidR="005A4735" w:rsidRPr="00004800">
        <w:rPr>
          <w:szCs w:val="24"/>
          <w:lang w:val="es-ES"/>
        </w:rPr>
        <w:t xml:space="preserve"> </w:t>
      </w:r>
      <w:r w:rsidR="00424683" w:rsidRPr="00004800">
        <w:rPr>
          <w:lang w:val="es-ES"/>
        </w:rPr>
        <w:t>de</w:t>
      </w:r>
      <w:r w:rsidR="005A4735" w:rsidRPr="00004800">
        <w:rPr>
          <w:lang w:val="es-ES"/>
        </w:rPr>
        <w:t xml:space="preserve"> menores </w:t>
      </w:r>
      <w:r w:rsidR="003149B4">
        <w:rPr>
          <w:lang w:val="es-ES"/>
        </w:rPr>
        <w:t>sujetos a</w:t>
      </w:r>
      <w:r w:rsidR="005A4735" w:rsidRPr="00004800">
        <w:rPr>
          <w:lang w:val="es-ES"/>
        </w:rPr>
        <w:t xml:space="preserve"> investigación. En 2005 se redactaron 103 evaluaciones psicológicas </w:t>
      </w:r>
      <w:r w:rsidR="00385AA3" w:rsidRPr="00004800">
        <w:rPr>
          <w:lang w:val="es-ES"/>
        </w:rPr>
        <w:t>de</w:t>
      </w:r>
      <w:r w:rsidR="004C609D" w:rsidRPr="00004800">
        <w:rPr>
          <w:lang w:val="es-ES"/>
        </w:rPr>
        <w:t xml:space="preserve"> la personalidad </w:t>
      </w:r>
      <w:r w:rsidR="00385AA3" w:rsidRPr="00004800">
        <w:rPr>
          <w:lang w:val="es-ES"/>
        </w:rPr>
        <w:t>de los menores</w:t>
      </w:r>
      <w:r w:rsidR="003149B4" w:rsidRPr="003149B4">
        <w:rPr>
          <w:lang w:val="es-ES"/>
        </w:rPr>
        <w:t xml:space="preserve"> </w:t>
      </w:r>
      <w:r w:rsidR="003149B4" w:rsidRPr="00004800">
        <w:rPr>
          <w:lang w:val="es-ES"/>
        </w:rPr>
        <w:t xml:space="preserve">previas </w:t>
      </w:r>
      <w:r w:rsidR="003149B4">
        <w:rPr>
          <w:lang w:val="es-ES"/>
        </w:rPr>
        <w:t>al juicio</w:t>
      </w:r>
      <w:r w:rsidR="005A4735" w:rsidRPr="00004800">
        <w:rPr>
          <w:lang w:val="es-ES"/>
        </w:rPr>
        <w:t>. Con est</w:t>
      </w:r>
      <w:r w:rsidR="003149B4">
        <w:rPr>
          <w:lang w:val="es-ES"/>
        </w:rPr>
        <w:t>e</w:t>
      </w:r>
      <w:r w:rsidR="005A4735" w:rsidRPr="00004800">
        <w:rPr>
          <w:lang w:val="es-ES"/>
        </w:rPr>
        <w:t xml:space="preserve"> fin se rea</w:t>
      </w:r>
      <w:r w:rsidR="00751A50">
        <w:rPr>
          <w:lang w:val="es-ES"/>
        </w:rPr>
        <w:t>lizaron visitas a los hogares y </w:t>
      </w:r>
      <w:r w:rsidR="005A4735" w:rsidRPr="00004800">
        <w:rPr>
          <w:lang w:val="es-ES"/>
        </w:rPr>
        <w:t xml:space="preserve">las familias de los niños, a </w:t>
      </w:r>
      <w:r w:rsidR="003149B4">
        <w:rPr>
          <w:lang w:val="es-ES"/>
        </w:rPr>
        <w:t xml:space="preserve">los </w:t>
      </w:r>
      <w:r w:rsidR="005A4735" w:rsidRPr="00004800">
        <w:rPr>
          <w:lang w:val="es-ES"/>
        </w:rPr>
        <w:t xml:space="preserve">organismos </w:t>
      </w:r>
      <w:r w:rsidR="00CE3F1D" w:rsidRPr="00004800">
        <w:rPr>
          <w:lang w:val="es-ES"/>
        </w:rPr>
        <w:t xml:space="preserve">encargados </w:t>
      </w:r>
      <w:r w:rsidR="005A4735" w:rsidRPr="00004800">
        <w:rPr>
          <w:lang w:val="es-ES"/>
        </w:rPr>
        <w:t xml:space="preserve">de </w:t>
      </w:r>
      <w:r w:rsidR="00CE3F1D" w:rsidRPr="00004800">
        <w:rPr>
          <w:lang w:val="es-ES"/>
        </w:rPr>
        <w:t xml:space="preserve">la </w:t>
      </w:r>
      <w:r w:rsidR="005A4735" w:rsidRPr="00004800">
        <w:rPr>
          <w:lang w:val="es-ES"/>
        </w:rPr>
        <w:t xml:space="preserve">aplicación de la ley, a </w:t>
      </w:r>
      <w:r w:rsidR="003149B4">
        <w:rPr>
          <w:lang w:val="es-ES"/>
        </w:rPr>
        <w:t xml:space="preserve">las </w:t>
      </w:r>
      <w:r w:rsidR="005A4735" w:rsidRPr="00004800">
        <w:rPr>
          <w:lang w:val="es-ES"/>
        </w:rPr>
        <w:t xml:space="preserve">instituciones de </w:t>
      </w:r>
      <w:r w:rsidR="00C4304E" w:rsidRPr="00004800">
        <w:rPr>
          <w:lang w:val="es-ES"/>
        </w:rPr>
        <w:t>investigación penal</w:t>
      </w:r>
      <w:r w:rsidR="003440B7" w:rsidRPr="00004800">
        <w:rPr>
          <w:lang w:val="es-ES"/>
        </w:rPr>
        <w:t xml:space="preserve"> </w:t>
      </w:r>
      <w:r w:rsidR="005A4735" w:rsidRPr="00004800">
        <w:rPr>
          <w:lang w:val="es-ES"/>
        </w:rPr>
        <w:t xml:space="preserve">y a </w:t>
      </w:r>
      <w:r w:rsidR="003149B4">
        <w:rPr>
          <w:lang w:val="es-ES"/>
        </w:rPr>
        <w:t xml:space="preserve">las </w:t>
      </w:r>
      <w:r w:rsidR="005A4735" w:rsidRPr="00004800">
        <w:rPr>
          <w:lang w:val="es-ES"/>
        </w:rPr>
        <w:t xml:space="preserve">dependencias de </w:t>
      </w:r>
      <w:r w:rsidR="005A4735" w:rsidRPr="00004800">
        <w:rPr>
          <w:szCs w:val="24"/>
          <w:lang w:val="es-ES"/>
        </w:rPr>
        <w:t xml:space="preserve">detención </w:t>
      </w:r>
      <w:r w:rsidR="00424683" w:rsidRPr="00004800">
        <w:rPr>
          <w:szCs w:val="24"/>
          <w:lang w:val="es-ES"/>
        </w:rPr>
        <w:t>preventiva</w:t>
      </w:r>
      <w:r w:rsidR="005A4735" w:rsidRPr="00004800">
        <w:rPr>
          <w:lang w:val="es-ES"/>
        </w:rPr>
        <w:t>. En 2006 se redactaron 17 informes</w:t>
      </w:r>
      <w:r w:rsidR="00615F49" w:rsidRPr="00004800">
        <w:rPr>
          <w:lang w:val="es-ES"/>
        </w:rPr>
        <w:t>.</w:t>
      </w:r>
    </w:p>
    <w:p w:rsidR="00615F49" w:rsidRPr="00004800" w:rsidRDefault="009F4C5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A fin de prestar asistencia a los niños durante los procedimientos</w:t>
      </w:r>
      <w:r w:rsidR="004C609D" w:rsidRPr="00004800">
        <w:rPr>
          <w:lang w:val="es-ES"/>
        </w:rPr>
        <w:t xml:space="preserve"> judiciales</w:t>
      </w:r>
      <w:r w:rsidRPr="00004800">
        <w:rPr>
          <w:lang w:val="es-ES"/>
        </w:rPr>
        <w:t xml:space="preserve">, el UNICEF Moldova y el Instituto de Reforma Penal crearon </w:t>
      </w:r>
      <w:r w:rsidR="00B87A39" w:rsidRPr="00004800">
        <w:rPr>
          <w:lang w:val="es-ES"/>
        </w:rPr>
        <w:t xml:space="preserve">en 2005 y 2006 </w:t>
      </w:r>
      <w:r w:rsidRPr="00004800">
        <w:rPr>
          <w:lang w:val="es-ES"/>
        </w:rPr>
        <w:t xml:space="preserve">grupos móviles para llevar a cabo el proyecto </w:t>
      </w:r>
      <w:r w:rsidR="002158E9" w:rsidRPr="00004800">
        <w:rPr>
          <w:lang w:val="es-ES"/>
        </w:rPr>
        <w:t xml:space="preserve">de </w:t>
      </w:r>
      <w:r w:rsidR="00615F49" w:rsidRPr="00004800">
        <w:rPr>
          <w:lang w:val="es-ES"/>
        </w:rPr>
        <w:t>“</w:t>
      </w:r>
      <w:r w:rsidR="001918B2" w:rsidRPr="00004800">
        <w:rPr>
          <w:lang w:val="es-ES"/>
        </w:rPr>
        <w:t xml:space="preserve">Prestación de asistencia jurídica </w:t>
      </w:r>
      <w:r w:rsidR="004C609D" w:rsidRPr="00004800">
        <w:rPr>
          <w:lang w:val="es-ES"/>
        </w:rPr>
        <w:t xml:space="preserve">y </w:t>
      </w:r>
      <w:r w:rsidR="001918B2" w:rsidRPr="00004800">
        <w:rPr>
          <w:lang w:val="es-ES"/>
        </w:rPr>
        <w:t>psicosocial y alternativas a la detención de niños en el sistema de justicia penal</w:t>
      </w:r>
      <w:r w:rsidR="00615F49" w:rsidRPr="00004800">
        <w:rPr>
          <w:lang w:val="es-ES"/>
        </w:rPr>
        <w:t>”</w:t>
      </w:r>
      <w:r w:rsidR="004C609D" w:rsidRPr="00004800">
        <w:rPr>
          <w:lang w:val="es-ES"/>
        </w:rPr>
        <w:t>.</w:t>
      </w:r>
    </w:p>
    <w:p w:rsidR="00615F49" w:rsidRPr="00004800" w:rsidRDefault="0046389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Con objeto de </w:t>
      </w:r>
      <w:r w:rsidR="00B87A39">
        <w:rPr>
          <w:lang w:val="es-ES"/>
        </w:rPr>
        <w:t>aumentar la eficacia de</w:t>
      </w:r>
      <w:r w:rsidRPr="00004800">
        <w:rPr>
          <w:lang w:val="es-ES"/>
        </w:rPr>
        <w:t xml:space="preserve"> </w:t>
      </w:r>
      <w:r w:rsidR="00865187" w:rsidRPr="00004800">
        <w:rPr>
          <w:lang w:val="es-ES"/>
        </w:rPr>
        <w:t>la reforma en el ámbito de la asistencia social y crear un sistema viable y transparente, se formularon las recomendaciones siguientes:</w:t>
      </w:r>
      <w:r w:rsidR="00615F49" w:rsidRPr="00004800">
        <w:rPr>
          <w:lang w:val="es-ES"/>
        </w:rPr>
        <w:t xml:space="preserve"> </w:t>
      </w:r>
    </w:p>
    <w:p w:rsidR="00615F49" w:rsidRPr="00004800" w:rsidRDefault="00751A50" w:rsidP="00751A50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206840" w:rsidRPr="00004800">
        <w:rPr>
          <w:lang w:val="es-ES"/>
        </w:rPr>
        <w:t xml:space="preserve">umentar las garantías sociales </w:t>
      </w:r>
      <w:r w:rsidR="00EC323F">
        <w:rPr>
          <w:lang w:val="es-ES"/>
        </w:rPr>
        <w:t>ofrecidas</w:t>
      </w:r>
      <w:r w:rsidR="00206840" w:rsidRPr="00004800">
        <w:rPr>
          <w:lang w:val="es-ES"/>
        </w:rPr>
        <w:t xml:space="preserve"> a las familias con niños y </w:t>
      </w:r>
      <w:r w:rsidR="00EC323F">
        <w:rPr>
          <w:lang w:val="es-ES"/>
        </w:rPr>
        <w:t xml:space="preserve">a </w:t>
      </w:r>
      <w:r w:rsidR="00206840" w:rsidRPr="00004800">
        <w:rPr>
          <w:lang w:val="es-ES"/>
        </w:rPr>
        <w:t>las familias con niños discapacitados</w:t>
      </w:r>
      <w:r w:rsidR="00615F49" w:rsidRPr="00004800">
        <w:rPr>
          <w:lang w:val="es-ES"/>
        </w:rPr>
        <w:t>;</w:t>
      </w:r>
    </w:p>
    <w:p w:rsidR="00615F49" w:rsidRPr="00004800" w:rsidRDefault="00751A50" w:rsidP="00751A50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C</w:t>
      </w:r>
      <w:r w:rsidR="00215264" w:rsidRPr="00004800">
        <w:rPr>
          <w:lang w:val="es-ES"/>
        </w:rPr>
        <w:t>rear una red primaria de asistentes sociales a nivel local</w:t>
      </w:r>
      <w:r w:rsidR="00EC323F">
        <w:rPr>
          <w:lang w:val="es-ES"/>
        </w:rPr>
        <w:t>, de</w:t>
      </w:r>
      <w:r w:rsidR="00215264" w:rsidRPr="00004800">
        <w:rPr>
          <w:lang w:val="es-ES"/>
        </w:rPr>
        <w:t xml:space="preserve"> asistentes personales y </w:t>
      </w:r>
      <w:r w:rsidR="00EC323F">
        <w:rPr>
          <w:lang w:val="es-ES"/>
        </w:rPr>
        <w:t xml:space="preserve">de </w:t>
      </w:r>
      <w:r w:rsidR="00215264" w:rsidRPr="00004800">
        <w:rPr>
          <w:lang w:val="es-ES"/>
        </w:rPr>
        <w:t>asistentes parentales</w:t>
      </w:r>
      <w:r w:rsidR="00615F49" w:rsidRPr="00004800">
        <w:rPr>
          <w:lang w:val="es-ES"/>
        </w:rPr>
        <w:t>;</w:t>
      </w:r>
    </w:p>
    <w:p w:rsidR="00615F49" w:rsidRPr="00004800" w:rsidRDefault="00751A50" w:rsidP="00751A50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O</w:t>
      </w:r>
      <w:r w:rsidR="00EC323F">
        <w:rPr>
          <w:lang w:val="es-ES"/>
        </w:rPr>
        <w:t>rganizar</w:t>
      </w:r>
      <w:r w:rsidR="00463894" w:rsidRPr="00004800">
        <w:rPr>
          <w:lang w:val="es-ES"/>
        </w:rPr>
        <w:t xml:space="preserve"> </w:t>
      </w:r>
      <w:r w:rsidR="007D6E90" w:rsidRPr="00004800">
        <w:rPr>
          <w:lang w:val="es-ES"/>
        </w:rPr>
        <w:t xml:space="preserve">el sistema de prevención </w:t>
      </w:r>
      <w:r w:rsidR="00400F3D" w:rsidRPr="00004800">
        <w:rPr>
          <w:lang w:val="es-ES"/>
        </w:rPr>
        <w:t>del ingreso</w:t>
      </w:r>
      <w:r w:rsidR="007D6E90" w:rsidRPr="00004800">
        <w:rPr>
          <w:lang w:val="es-ES"/>
        </w:rPr>
        <w:t xml:space="preserve"> de niños en</w:t>
      </w:r>
      <w:r w:rsidR="00463894" w:rsidRPr="00004800">
        <w:rPr>
          <w:lang w:val="es-ES"/>
        </w:rPr>
        <w:t xml:space="preserve"> internados</w:t>
      </w:r>
      <w:r w:rsidR="00385AA3" w:rsidRPr="00004800">
        <w:rPr>
          <w:lang w:val="es-ES"/>
        </w:rPr>
        <w:t>,</w:t>
      </w:r>
      <w:r w:rsidR="007D6E90" w:rsidRPr="00004800">
        <w:rPr>
          <w:lang w:val="es-ES"/>
        </w:rPr>
        <w:t xml:space="preserve"> </w:t>
      </w:r>
      <w:r w:rsidR="00EC323F">
        <w:rPr>
          <w:lang w:val="es-ES"/>
        </w:rPr>
        <w:t>prestando</w:t>
      </w:r>
      <w:r w:rsidR="007D6E90" w:rsidRPr="00004800">
        <w:rPr>
          <w:lang w:val="es-ES"/>
        </w:rPr>
        <w:t xml:space="preserve"> servicios comunitarios</w:t>
      </w:r>
      <w:r w:rsidR="00463894" w:rsidRPr="00004800">
        <w:rPr>
          <w:lang w:val="es-ES"/>
        </w:rPr>
        <w:t xml:space="preserve"> de asistencia social</w:t>
      </w:r>
      <w:r w:rsidR="00615F49" w:rsidRPr="00004800">
        <w:rPr>
          <w:lang w:val="es-ES"/>
        </w:rPr>
        <w:t>;</w:t>
      </w:r>
    </w:p>
    <w:p w:rsidR="00615F49" w:rsidRPr="00004800" w:rsidRDefault="00751A50" w:rsidP="00751A50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M</w:t>
      </w:r>
      <w:r w:rsidR="000179EB" w:rsidRPr="00004800">
        <w:rPr>
          <w:lang w:val="es-ES"/>
        </w:rPr>
        <w:t>ejorar el sistema de servicios de asistencia social para la intervención en situaciones de riesgo (recuperación y reintegración social y familiar)</w:t>
      </w:r>
      <w:r w:rsidR="00615F49" w:rsidRPr="00004800">
        <w:rPr>
          <w:lang w:val="es-ES"/>
        </w:rPr>
        <w:t>;</w:t>
      </w:r>
    </w:p>
    <w:p w:rsidR="00615F49" w:rsidRPr="00004800" w:rsidRDefault="00751A50" w:rsidP="00751A50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C</w:t>
      </w:r>
      <w:r w:rsidR="00463894" w:rsidRPr="00004800">
        <w:rPr>
          <w:lang w:val="es-ES"/>
        </w:rPr>
        <w:t xml:space="preserve">rear una </w:t>
      </w:r>
      <w:r w:rsidR="0059616B" w:rsidRPr="00004800">
        <w:rPr>
          <w:lang w:val="es-ES"/>
        </w:rPr>
        <w:t>estructura para la acreditación, evaluación y vigilancia de los servicios de asistencia social</w:t>
      </w:r>
      <w:r w:rsidR="00615F49" w:rsidRPr="00004800">
        <w:rPr>
          <w:lang w:val="es-ES"/>
        </w:rPr>
        <w:t>;</w:t>
      </w:r>
    </w:p>
    <w:p w:rsidR="00615F49" w:rsidRPr="00004800" w:rsidRDefault="00751A50" w:rsidP="00751A50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A267E1" w:rsidRPr="00004800">
        <w:rPr>
          <w:lang w:val="es-ES"/>
        </w:rPr>
        <w:t>probar normas mínima</w:t>
      </w:r>
      <w:r w:rsidR="00463894" w:rsidRPr="00004800">
        <w:rPr>
          <w:lang w:val="es-ES"/>
        </w:rPr>
        <w:t>s</w:t>
      </w:r>
      <w:r w:rsidR="00A267E1" w:rsidRPr="00004800">
        <w:rPr>
          <w:lang w:val="es-ES"/>
        </w:rPr>
        <w:t xml:space="preserve"> </w:t>
      </w:r>
      <w:r w:rsidR="00463894" w:rsidRPr="00004800">
        <w:rPr>
          <w:lang w:val="es-ES"/>
        </w:rPr>
        <w:t xml:space="preserve">de calidad </w:t>
      </w:r>
      <w:r w:rsidR="00A267E1" w:rsidRPr="00004800">
        <w:rPr>
          <w:lang w:val="es-ES"/>
        </w:rPr>
        <w:t>para los servicios de asistencia social</w:t>
      </w:r>
      <w:r w:rsidR="00615F49" w:rsidRPr="00004800">
        <w:rPr>
          <w:lang w:val="es-ES"/>
        </w:rPr>
        <w:t>;</w:t>
      </w:r>
    </w:p>
    <w:p w:rsidR="00615F49" w:rsidRPr="00004800" w:rsidRDefault="00751A50" w:rsidP="00751A50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C</w:t>
      </w:r>
      <w:r w:rsidR="007E1F58" w:rsidRPr="00004800">
        <w:rPr>
          <w:lang w:val="es-ES"/>
        </w:rPr>
        <w:t>rear</w:t>
      </w:r>
      <w:r w:rsidR="00463894" w:rsidRPr="00004800">
        <w:rPr>
          <w:lang w:val="es-ES"/>
        </w:rPr>
        <w:t xml:space="preserve"> capacidad </w:t>
      </w:r>
      <w:r w:rsidR="007E1F58" w:rsidRPr="00004800">
        <w:rPr>
          <w:lang w:val="es-ES"/>
        </w:rPr>
        <w:t>y evaluar periódicamente</w:t>
      </w:r>
      <w:r w:rsidR="0048748F" w:rsidRPr="00004800">
        <w:rPr>
          <w:lang w:val="es-ES"/>
        </w:rPr>
        <w:t xml:space="preserve"> al personal </w:t>
      </w:r>
      <w:r w:rsidR="00EC323F">
        <w:rPr>
          <w:lang w:val="es-ES"/>
        </w:rPr>
        <w:t>de</w:t>
      </w:r>
      <w:r w:rsidR="0048748F" w:rsidRPr="00004800">
        <w:rPr>
          <w:lang w:val="es-ES"/>
        </w:rPr>
        <w:t xml:space="preserve"> los servicios de asistencia social (eleva</w:t>
      </w:r>
      <w:r w:rsidR="00EC323F">
        <w:rPr>
          <w:lang w:val="es-ES"/>
        </w:rPr>
        <w:t>ción</w:t>
      </w:r>
      <w:r w:rsidR="0048748F" w:rsidRPr="00004800">
        <w:rPr>
          <w:lang w:val="es-ES"/>
        </w:rPr>
        <w:t xml:space="preserve"> </w:t>
      </w:r>
      <w:r w:rsidR="00EC323F">
        <w:rPr>
          <w:lang w:val="es-ES"/>
        </w:rPr>
        <w:t>d</w:t>
      </w:r>
      <w:r w:rsidR="0048748F" w:rsidRPr="00004800">
        <w:rPr>
          <w:lang w:val="es-ES"/>
        </w:rPr>
        <w:t>el nivel de profesionalidad)</w:t>
      </w:r>
      <w:r w:rsidR="00463894" w:rsidRPr="00004800">
        <w:rPr>
          <w:lang w:val="es-ES"/>
        </w:rPr>
        <w:t>;</w:t>
      </w:r>
    </w:p>
    <w:p w:rsidR="00615F49" w:rsidRPr="00004800" w:rsidRDefault="00751A50" w:rsidP="00751A50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E</w:t>
      </w:r>
      <w:r w:rsidR="00305D0F" w:rsidRPr="00004800">
        <w:rPr>
          <w:lang w:val="es-ES"/>
        </w:rPr>
        <w:t xml:space="preserve">laborar un marco legislativo </w:t>
      </w:r>
      <w:r w:rsidR="00E80945">
        <w:rPr>
          <w:lang w:val="es-ES"/>
        </w:rPr>
        <w:t xml:space="preserve">para el </w:t>
      </w:r>
      <w:r w:rsidR="00305D0F" w:rsidRPr="00004800">
        <w:rPr>
          <w:lang w:val="es-ES"/>
        </w:rPr>
        <w:t>trabajo voluntario en la asistencia social</w:t>
      </w:r>
      <w:r w:rsidR="00615F49" w:rsidRPr="00004800">
        <w:rPr>
          <w:lang w:val="es-ES"/>
        </w:rPr>
        <w:t>;</w:t>
      </w:r>
    </w:p>
    <w:p w:rsidR="00615F49" w:rsidRPr="00004800" w:rsidRDefault="00751A50" w:rsidP="00751A50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E</w:t>
      </w:r>
      <w:r w:rsidR="006A3A5B" w:rsidRPr="00004800">
        <w:rPr>
          <w:lang w:val="es-ES"/>
        </w:rPr>
        <w:t>stablecer asociaciones entre todas las estructuras/organizaciones que intervienen en la esfera de los servicios de asistencia social</w:t>
      </w:r>
      <w:r w:rsidR="00615F49" w:rsidRPr="00004800">
        <w:rPr>
          <w:lang w:val="es-ES"/>
        </w:rPr>
        <w:t>;</w:t>
      </w:r>
    </w:p>
    <w:p w:rsidR="00615F49" w:rsidRPr="00004800" w:rsidRDefault="00751A50" w:rsidP="00751A50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D</w:t>
      </w:r>
      <w:r w:rsidR="00324874" w:rsidRPr="00004800">
        <w:rPr>
          <w:lang w:val="es-ES"/>
        </w:rPr>
        <w:t>iversificar los servicios sociales en función de las necesidades de la comunidad</w:t>
      </w:r>
      <w:r w:rsidR="00615F49" w:rsidRPr="00004800">
        <w:rPr>
          <w:lang w:val="es-ES"/>
        </w:rPr>
        <w:t>;</w:t>
      </w:r>
    </w:p>
    <w:p w:rsidR="00615F49" w:rsidRPr="00004800" w:rsidRDefault="00751A50" w:rsidP="00751A50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F</w:t>
      </w:r>
      <w:r w:rsidR="009A5C4F" w:rsidRPr="00004800">
        <w:rPr>
          <w:lang w:val="es-ES"/>
        </w:rPr>
        <w:t>ormular y promover políticas de fomento de las iniciativas de la soci</w:t>
      </w:r>
      <w:r w:rsidR="008367EA" w:rsidRPr="00004800">
        <w:rPr>
          <w:lang w:val="es-ES"/>
        </w:rPr>
        <w:t>edad</w:t>
      </w:r>
      <w:r w:rsidR="009A5C4F" w:rsidRPr="00004800">
        <w:rPr>
          <w:lang w:val="es-ES"/>
        </w:rPr>
        <w:t xml:space="preserve"> civil relativas a la mejora de los servicios sociales</w:t>
      </w:r>
      <w:r w:rsidR="00463894" w:rsidRPr="00004800">
        <w:rPr>
          <w:lang w:val="es-ES"/>
        </w:rPr>
        <w:t xml:space="preserve"> comunitarios</w:t>
      </w:r>
      <w:r w:rsidR="00615F49" w:rsidRPr="00004800">
        <w:rPr>
          <w:lang w:val="es-ES"/>
        </w:rPr>
        <w:t>;</w:t>
      </w:r>
    </w:p>
    <w:p w:rsidR="00615F49" w:rsidRPr="00004800" w:rsidRDefault="00751A50" w:rsidP="00751A50">
      <w:pPr>
        <w:numPr>
          <w:ilvl w:val="0"/>
          <w:numId w:val="13"/>
        </w:numPr>
        <w:rPr>
          <w:b/>
          <w:lang w:val="es-ES"/>
        </w:rPr>
      </w:pPr>
      <w:r>
        <w:rPr>
          <w:lang w:val="es-ES"/>
        </w:rPr>
        <w:t>A</w:t>
      </w:r>
      <w:r w:rsidR="00473FA8" w:rsidRPr="00004800">
        <w:rPr>
          <w:lang w:val="es-ES"/>
        </w:rPr>
        <w:t xml:space="preserve">provechar las experiencias positivas de </w:t>
      </w:r>
      <w:r w:rsidR="00463894" w:rsidRPr="00004800">
        <w:rPr>
          <w:lang w:val="es-ES"/>
        </w:rPr>
        <w:t xml:space="preserve">las </w:t>
      </w:r>
      <w:r w:rsidR="00473FA8" w:rsidRPr="00004800">
        <w:rPr>
          <w:lang w:val="es-ES"/>
        </w:rPr>
        <w:t>organizaciones no gubernamentales e internacionales que ya están prestando servicios sociales</w:t>
      </w:r>
      <w:r w:rsidR="00E80945">
        <w:rPr>
          <w:lang w:val="es-ES"/>
        </w:rPr>
        <w:t>.</w:t>
      </w:r>
    </w:p>
    <w:p w:rsidR="00615F49" w:rsidRPr="00004800" w:rsidRDefault="00615F49" w:rsidP="000E367C">
      <w:pPr>
        <w:pStyle w:val="Heading1"/>
        <w:spacing w:before="240"/>
        <w:ind w:left="120"/>
        <w:rPr>
          <w:lang w:val="es-ES"/>
        </w:rPr>
      </w:pPr>
      <w:r w:rsidRPr="00004800">
        <w:rPr>
          <w:lang w:val="es-ES"/>
        </w:rPr>
        <w:t>VI.</w:t>
      </w:r>
      <w:r w:rsidR="00EC3557" w:rsidRPr="00004800">
        <w:rPr>
          <w:lang w:val="es-ES"/>
        </w:rPr>
        <w:t xml:space="preserve"> </w:t>
      </w:r>
      <w:r w:rsidR="00FE6970">
        <w:rPr>
          <w:lang w:val="es-ES"/>
        </w:rPr>
        <w:t xml:space="preserve"> </w:t>
      </w:r>
      <w:r w:rsidR="00EC3557" w:rsidRPr="00004800">
        <w:rPr>
          <w:lang w:val="es-ES"/>
        </w:rPr>
        <w:t xml:space="preserve">Salud </w:t>
      </w:r>
      <w:r w:rsidR="00690703" w:rsidRPr="00004800">
        <w:rPr>
          <w:lang w:val="es-ES"/>
        </w:rPr>
        <w:t>básic</w:t>
      </w:r>
      <w:r w:rsidR="00002D4D" w:rsidRPr="00004800">
        <w:rPr>
          <w:lang w:val="es-ES"/>
        </w:rPr>
        <w:t>A y bienestar</w:t>
      </w:r>
    </w:p>
    <w:p w:rsidR="00615F49" w:rsidRPr="00004800" w:rsidRDefault="00615F49" w:rsidP="000E367C">
      <w:pPr>
        <w:pStyle w:val="Heading2"/>
        <w:ind w:left="480"/>
        <w:rPr>
          <w:lang w:val="es-ES"/>
        </w:rPr>
      </w:pPr>
      <w:r w:rsidRPr="00004800">
        <w:rPr>
          <w:lang w:val="es-ES"/>
        </w:rPr>
        <w:t>A.</w:t>
      </w:r>
      <w:r w:rsidR="00751A50">
        <w:rPr>
          <w:lang w:val="es-ES"/>
        </w:rPr>
        <w:t xml:space="preserve"> </w:t>
      </w:r>
      <w:r w:rsidRPr="00004800">
        <w:rPr>
          <w:lang w:val="es-ES"/>
        </w:rPr>
        <w:t xml:space="preserve"> </w:t>
      </w:r>
      <w:r w:rsidR="00952F2C" w:rsidRPr="00004800">
        <w:rPr>
          <w:lang w:val="es-ES"/>
        </w:rPr>
        <w:t>Niños con discapacidad</w:t>
      </w:r>
    </w:p>
    <w:p w:rsidR="00615F49" w:rsidRPr="00004800" w:rsidRDefault="00DC407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Con el fin de mejorar el sistema de integración de los niño</w:t>
      </w:r>
      <w:r w:rsidR="00751A50">
        <w:rPr>
          <w:lang w:val="es-ES"/>
        </w:rPr>
        <w:t>s con necesidades especiales de </w:t>
      </w:r>
      <w:r w:rsidRPr="00004800">
        <w:rPr>
          <w:lang w:val="es-ES"/>
        </w:rPr>
        <w:t>educación,</w:t>
      </w:r>
      <w:r w:rsidR="00554C44" w:rsidRPr="00004800">
        <w:rPr>
          <w:lang w:val="es-ES"/>
        </w:rPr>
        <w:t xml:space="preserve"> en</w:t>
      </w:r>
      <w:r w:rsidR="00353D2E" w:rsidRPr="00004800">
        <w:rPr>
          <w:lang w:val="es-ES"/>
        </w:rPr>
        <w:t xml:space="preserve"> la</w:t>
      </w:r>
      <w:r w:rsidRPr="00004800">
        <w:rPr>
          <w:lang w:val="es-ES"/>
        </w:rPr>
        <w:t xml:space="preserve"> </w:t>
      </w:r>
      <w:r w:rsidR="00353D2E" w:rsidRPr="00004800">
        <w:rPr>
          <w:rFonts w:eastAsia="SimSun"/>
          <w:szCs w:val="24"/>
          <w:lang w:val="es-ES" w:eastAsia="zh-CN"/>
        </w:rPr>
        <w:t>estrategia para el crecimiento económico y la lucha contra la pobreza</w:t>
      </w:r>
      <w:r w:rsidR="00353D2E" w:rsidRPr="00004800">
        <w:rPr>
          <w:lang w:val="es-ES"/>
        </w:rPr>
        <w:t xml:space="preserve"> (2004</w:t>
      </w:r>
      <w:r w:rsidR="00751A50">
        <w:rPr>
          <w:lang w:val="es-ES"/>
        </w:rPr>
        <w:noBreakHyphen/>
      </w:r>
      <w:r w:rsidR="00353D2E" w:rsidRPr="00004800">
        <w:rPr>
          <w:lang w:val="es-ES"/>
        </w:rPr>
        <w:t xml:space="preserve">2006) </w:t>
      </w:r>
      <w:r w:rsidR="00554C44" w:rsidRPr="00004800">
        <w:rPr>
          <w:lang w:val="es-ES"/>
        </w:rPr>
        <w:t>se</w:t>
      </w:r>
      <w:r w:rsidR="00A11F56" w:rsidRPr="00004800">
        <w:rPr>
          <w:lang w:val="es-ES"/>
        </w:rPr>
        <w:t xml:space="preserve"> </w:t>
      </w:r>
      <w:r w:rsidR="007D4C27">
        <w:rPr>
          <w:lang w:val="es-ES"/>
        </w:rPr>
        <w:t>prevé</w:t>
      </w:r>
      <w:r w:rsidR="00A11F56" w:rsidRPr="00004800">
        <w:rPr>
          <w:lang w:val="es-ES"/>
        </w:rPr>
        <w:t xml:space="preserve"> </w:t>
      </w:r>
      <w:r w:rsidRPr="00004800">
        <w:rPr>
          <w:lang w:val="es-ES"/>
        </w:rPr>
        <w:t>la organización</w:t>
      </w:r>
      <w:r w:rsidR="00A11F56" w:rsidRPr="00004800">
        <w:rPr>
          <w:lang w:val="es-ES"/>
        </w:rPr>
        <w:t xml:space="preserve"> de </w:t>
      </w:r>
      <w:r w:rsidRPr="00004800">
        <w:rPr>
          <w:lang w:val="es-ES"/>
        </w:rPr>
        <w:t xml:space="preserve">servicios de asistencia a </w:t>
      </w:r>
      <w:r w:rsidR="00B969A1" w:rsidRPr="00004800">
        <w:rPr>
          <w:lang w:val="es-ES"/>
        </w:rPr>
        <w:t>estos</w:t>
      </w:r>
      <w:r w:rsidR="00554C44" w:rsidRPr="00004800">
        <w:rPr>
          <w:lang w:val="es-ES"/>
        </w:rPr>
        <w:t xml:space="preserve"> </w:t>
      </w:r>
      <w:r w:rsidRPr="00004800">
        <w:rPr>
          <w:lang w:val="es-ES"/>
        </w:rPr>
        <w:t>niños en el marco de las instituciones de enseñanza secundaria</w:t>
      </w:r>
      <w:r w:rsidR="007D4C27">
        <w:rPr>
          <w:lang w:val="es-ES"/>
        </w:rPr>
        <w:t>,</w:t>
      </w:r>
      <w:r w:rsidRPr="00004800">
        <w:rPr>
          <w:lang w:val="es-ES"/>
        </w:rPr>
        <w:t xml:space="preserve"> la</w:t>
      </w:r>
      <w:r w:rsidR="00A11F56" w:rsidRPr="00004800">
        <w:rPr>
          <w:lang w:val="es-ES"/>
        </w:rPr>
        <w:t xml:space="preserve"> introducción de </w:t>
      </w:r>
      <w:r w:rsidRPr="00004800">
        <w:rPr>
          <w:lang w:val="es-ES"/>
        </w:rPr>
        <w:t>servicios</w:t>
      </w:r>
      <w:r w:rsidR="00A11F56" w:rsidRPr="00004800">
        <w:rPr>
          <w:lang w:val="es-ES"/>
        </w:rPr>
        <w:t xml:space="preserve"> comunitarios</w:t>
      </w:r>
      <w:r w:rsidRPr="00004800">
        <w:rPr>
          <w:lang w:val="es-ES"/>
        </w:rPr>
        <w:t xml:space="preserve"> de asistencia y</w:t>
      </w:r>
      <w:r w:rsidR="00751A50">
        <w:rPr>
          <w:lang w:val="es-ES"/>
        </w:rPr>
        <w:t> </w:t>
      </w:r>
      <w:r w:rsidR="00A11F56" w:rsidRPr="00004800">
        <w:rPr>
          <w:lang w:val="es-ES"/>
        </w:rPr>
        <w:t>apoyo</w:t>
      </w:r>
      <w:r w:rsidR="007D4C27">
        <w:rPr>
          <w:lang w:val="es-ES"/>
        </w:rPr>
        <w:t>,</w:t>
      </w:r>
      <w:r w:rsidR="00554C44" w:rsidRPr="00004800">
        <w:rPr>
          <w:lang w:val="es-ES"/>
        </w:rPr>
        <w:t xml:space="preserve"> la creación de un</w:t>
      </w:r>
      <w:r w:rsidRPr="00004800">
        <w:rPr>
          <w:lang w:val="es-ES"/>
        </w:rPr>
        <w:t xml:space="preserve">a base de datos única </w:t>
      </w:r>
      <w:r w:rsidR="00554C44" w:rsidRPr="00004800">
        <w:rPr>
          <w:lang w:val="es-ES"/>
        </w:rPr>
        <w:t>sobre</w:t>
      </w:r>
      <w:r w:rsidRPr="00004800">
        <w:rPr>
          <w:lang w:val="es-ES"/>
        </w:rPr>
        <w:t xml:space="preserve"> los niños con necesidades especiales de educación </w:t>
      </w:r>
      <w:r w:rsidR="00554C44" w:rsidRPr="00004800">
        <w:rPr>
          <w:lang w:val="es-ES"/>
        </w:rPr>
        <w:t>con</w:t>
      </w:r>
      <w:r w:rsidR="00A11F56" w:rsidRPr="00004800">
        <w:rPr>
          <w:lang w:val="es-ES"/>
        </w:rPr>
        <w:t xml:space="preserve"> miras </w:t>
      </w:r>
      <w:r w:rsidR="00554C44" w:rsidRPr="00004800">
        <w:rPr>
          <w:lang w:val="es-ES"/>
        </w:rPr>
        <w:t>a</w:t>
      </w:r>
      <w:r w:rsidRPr="00004800">
        <w:rPr>
          <w:lang w:val="es-ES"/>
        </w:rPr>
        <w:t xml:space="preserve"> </w:t>
      </w:r>
      <w:r w:rsidR="007D4C27">
        <w:rPr>
          <w:lang w:val="es-ES"/>
        </w:rPr>
        <w:t>preparar</w:t>
      </w:r>
      <w:r w:rsidRPr="00004800">
        <w:rPr>
          <w:lang w:val="es-ES"/>
        </w:rPr>
        <w:t xml:space="preserve"> programas y medidas de asistencia</w:t>
      </w:r>
      <w:r w:rsidR="007D4C27" w:rsidRPr="007D4C27">
        <w:rPr>
          <w:lang w:val="es-ES"/>
        </w:rPr>
        <w:t xml:space="preserve"> </w:t>
      </w:r>
      <w:r w:rsidR="007D4C27" w:rsidRPr="00004800">
        <w:rPr>
          <w:lang w:val="es-ES"/>
        </w:rPr>
        <w:t>eficaces</w:t>
      </w:r>
      <w:r w:rsidR="007D4C27">
        <w:rPr>
          <w:lang w:val="es-ES"/>
        </w:rPr>
        <w:t>,</w:t>
      </w:r>
      <w:r w:rsidRPr="00004800">
        <w:rPr>
          <w:lang w:val="es-ES"/>
        </w:rPr>
        <w:t xml:space="preserve"> la formulación y aplicación de varios programas y formas de capacitación para los niños con necesidades especiales de educación</w:t>
      </w:r>
      <w:r w:rsidR="007D4C27">
        <w:rPr>
          <w:lang w:val="es-ES"/>
        </w:rPr>
        <w:t>,</w:t>
      </w:r>
      <w:r w:rsidRPr="00004800">
        <w:rPr>
          <w:lang w:val="es-ES"/>
        </w:rPr>
        <w:t xml:space="preserve"> la creación y el fomento de un sistema de servicios</w:t>
      </w:r>
      <w:r w:rsidR="00A11F56" w:rsidRPr="00004800">
        <w:rPr>
          <w:lang w:val="es-ES"/>
        </w:rPr>
        <w:t xml:space="preserve"> alternativos </w:t>
      </w:r>
      <w:r w:rsidRPr="00004800">
        <w:rPr>
          <w:lang w:val="es-ES"/>
        </w:rPr>
        <w:t>al ingreso en instituciones</w:t>
      </w:r>
      <w:r w:rsidR="007D4C27">
        <w:rPr>
          <w:lang w:val="es-ES"/>
        </w:rPr>
        <w:t>,</w:t>
      </w:r>
      <w:r w:rsidRPr="00004800">
        <w:rPr>
          <w:lang w:val="es-ES"/>
        </w:rPr>
        <w:t xml:space="preserve"> la elaboración y aplicación de normas </w:t>
      </w:r>
      <w:r w:rsidR="00554C44" w:rsidRPr="00004800">
        <w:rPr>
          <w:lang w:val="es-ES"/>
        </w:rPr>
        <w:t>en materia de</w:t>
      </w:r>
      <w:r w:rsidRPr="00004800">
        <w:rPr>
          <w:lang w:val="es-ES"/>
        </w:rPr>
        <w:t xml:space="preserve"> cuidados, educación, atención sanitaria, recuperación y rehabilitación de los niños</w:t>
      </w:r>
      <w:r w:rsidR="00554C44" w:rsidRPr="00004800">
        <w:rPr>
          <w:lang w:val="es-ES"/>
        </w:rPr>
        <w:t xml:space="preserve"> con</w:t>
      </w:r>
      <w:r w:rsidRPr="00004800">
        <w:rPr>
          <w:lang w:val="es-ES"/>
        </w:rPr>
        <w:t xml:space="preserve"> necesidades especiales de educación</w:t>
      </w:r>
      <w:r w:rsidR="00626BC3">
        <w:rPr>
          <w:lang w:val="es-ES"/>
        </w:rPr>
        <w:t xml:space="preserve"> y</w:t>
      </w:r>
      <w:r w:rsidRPr="00004800">
        <w:rPr>
          <w:lang w:val="es-ES"/>
        </w:rPr>
        <w:t xml:space="preserve"> </w:t>
      </w:r>
      <w:r w:rsidR="00554C44" w:rsidRPr="00004800">
        <w:rPr>
          <w:lang w:val="es-ES"/>
        </w:rPr>
        <w:t>el fortalecimiento</w:t>
      </w:r>
      <w:r w:rsidRPr="00004800">
        <w:rPr>
          <w:lang w:val="es-ES"/>
        </w:rPr>
        <w:t xml:space="preserve"> de la base pedagógica, técnica y material para la </w:t>
      </w:r>
      <w:r w:rsidR="007D4C27">
        <w:rPr>
          <w:lang w:val="es-ES"/>
        </w:rPr>
        <w:t>formación</w:t>
      </w:r>
      <w:r w:rsidRPr="00004800">
        <w:rPr>
          <w:lang w:val="es-ES"/>
        </w:rPr>
        <w:t xml:space="preserve"> profesional cualitativa de </w:t>
      </w:r>
      <w:r w:rsidR="00A11F56" w:rsidRPr="00004800">
        <w:rPr>
          <w:lang w:val="es-ES"/>
        </w:rPr>
        <w:t xml:space="preserve">los </w:t>
      </w:r>
      <w:r w:rsidRPr="00004800">
        <w:rPr>
          <w:lang w:val="es-ES"/>
        </w:rPr>
        <w:t>graduados de</w:t>
      </w:r>
      <w:r w:rsidR="00A11F56" w:rsidRPr="00004800">
        <w:rPr>
          <w:lang w:val="es-ES"/>
        </w:rPr>
        <w:t xml:space="preserve"> las</w:t>
      </w:r>
      <w:r w:rsidRPr="00004800">
        <w:rPr>
          <w:lang w:val="es-ES"/>
        </w:rPr>
        <w:t xml:space="preserve"> instituciones de </w:t>
      </w:r>
      <w:r w:rsidR="00BA45D0">
        <w:rPr>
          <w:lang w:val="es-ES"/>
        </w:rPr>
        <w:t>enseñanza</w:t>
      </w:r>
      <w:r w:rsidR="00751A50">
        <w:rPr>
          <w:lang w:val="es-ES"/>
        </w:rPr>
        <w:t xml:space="preserve"> especial con </w:t>
      </w:r>
      <w:r w:rsidRPr="00004800">
        <w:rPr>
          <w:lang w:val="es-ES"/>
        </w:rPr>
        <w:t>objeto de facilitar su integración en la sociedad</w:t>
      </w:r>
      <w:r w:rsidR="00615F49" w:rsidRPr="00004800">
        <w:rPr>
          <w:lang w:val="es-ES"/>
        </w:rPr>
        <w:t>.</w:t>
      </w:r>
    </w:p>
    <w:p w:rsidR="00615F49" w:rsidRPr="00004800" w:rsidRDefault="005F176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Según</w:t>
      </w:r>
      <w:r w:rsidR="0059034F" w:rsidRPr="00004800">
        <w:rPr>
          <w:lang w:val="es-ES"/>
        </w:rPr>
        <w:t xml:space="preserve"> los datos facilitados por el </w:t>
      </w:r>
      <w:r w:rsidR="00426376" w:rsidRPr="00004800">
        <w:rPr>
          <w:lang w:val="es-ES"/>
        </w:rPr>
        <w:t>Ministerio de Salud para el</w:t>
      </w:r>
      <w:r w:rsidR="00A11F56" w:rsidRPr="00004800">
        <w:rPr>
          <w:lang w:val="es-ES"/>
        </w:rPr>
        <w:t xml:space="preserve"> período </w:t>
      </w:r>
      <w:r w:rsidR="00615F49" w:rsidRPr="00004800">
        <w:rPr>
          <w:lang w:val="es-ES"/>
        </w:rPr>
        <w:t xml:space="preserve">2001–2006, </w:t>
      </w:r>
      <w:r w:rsidR="00426376" w:rsidRPr="00004800">
        <w:rPr>
          <w:lang w:val="es-ES"/>
        </w:rPr>
        <w:t>el número de niños con discapacidad de edad</w:t>
      </w:r>
      <w:r w:rsidR="002430C7" w:rsidRPr="00004800">
        <w:rPr>
          <w:lang w:val="es-ES"/>
        </w:rPr>
        <w:t>es</w:t>
      </w:r>
      <w:r w:rsidR="00426376" w:rsidRPr="00004800">
        <w:rPr>
          <w:lang w:val="es-ES"/>
        </w:rPr>
        <w:t xml:space="preserve"> comprendida</w:t>
      </w:r>
      <w:r w:rsidR="002430C7" w:rsidRPr="00004800">
        <w:rPr>
          <w:lang w:val="es-ES"/>
        </w:rPr>
        <w:t>s</w:t>
      </w:r>
      <w:r w:rsidR="00426376" w:rsidRPr="00004800">
        <w:rPr>
          <w:lang w:val="es-ES"/>
        </w:rPr>
        <w:t xml:space="preserve"> entre </w:t>
      </w:r>
      <w:r w:rsidR="002430C7" w:rsidRPr="00004800">
        <w:rPr>
          <w:lang w:val="es-ES"/>
        </w:rPr>
        <w:t>cero y seis</w:t>
      </w:r>
      <w:r w:rsidR="00426376" w:rsidRPr="00004800">
        <w:rPr>
          <w:lang w:val="es-ES"/>
        </w:rPr>
        <w:t xml:space="preserve"> años</w:t>
      </w:r>
      <w:r w:rsidR="00A11F56" w:rsidRPr="00004800">
        <w:rPr>
          <w:lang w:val="es-ES"/>
        </w:rPr>
        <w:t xml:space="preserve"> osciló entre </w:t>
      </w:r>
      <w:r w:rsidR="00426376" w:rsidRPr="00004800">
        <w:rPr>
          <w:lang w:val="es-ES"/>
        </w:rPr>
        <w:t>13.</w:t>
      </w:r>
      <w:r w:rsidR="00615F49" w:rsidRPr="00004800">
        <w:rPr>
          <w:lang w:val="es-ES"/>
        </w:rPr>
        <w:t>287</w:t>
      </w:r>
      <w:r w:rsidR="00A11F56" w:rsidRPr="00004800">
        <w:rPr>
          <w:lang w:val="es-ES"/>
        </w:rPr>
        <w:t xml:space="preserve"> y </w:t>
      </w:r>
      <w:r w:rsidR="00426376" w:rsidRPr="00004800">
        <w:rPr>
          <w:lang w:val="es-ES"/>
        </w:rPr>
        <w:t>12.</w:t>
      </w:r>
      <w:r w:rsidR="00615F49" w:rsidRPr="00004800">
        <w:rPr>
          <w:lang w:val="es-ES"/>
        </w:rPr>
        <w:t xml:space="preserve">857. </w:t>
      </w:r>
      <w:r w:rsidR="002430C7" w:rsidRPr="00004800">
        <w:rPr>
          <w:lang w:val="es-ES"/>
        </w:rPr>
        <w:t xml:space="preserve">Los niños discapacitados </w:t>
      </w:r>
      <w:r>
        <w:rPr>
          <w:lang w:val="es-ES"/>
        </w:rPr>
        <w:t>en</w:t>
      </w:r>
      <w:r w:rsidR="002430C7" w:rsidRPr="00004800">
        <w:rPr>
          <w:lang w:val="es-ES"/>
        </w:rPr>
        <w:t xml:space="preserve"> edad preescolar</w:t>
      </w:r>
      <w:r w:rsidR="00A11F56" w:rsidRPr="00004800">
        <w:rPr>
          <w:lang w:val="es-ES"/>
        </w:rPr>
        <w:t xml:space="preserve"> </w:t>
      </w:r>
      <w:r>
        <w:rPr>
          <w:lang w:val="es-ES"/>
        </w:rPr>
        <w:t>eran</w:t>
      </w:r>
      <w:r w:rsidR="00A11F56" w:rsidRPr="00004800">
        <w:rPr>
          <w:lang w:val="es-ES"/>
        </w:rPr>
        <w:t xml:space="preserve"> el </w:t>
      </w:r>
      <w:r w:rsidR="002430C7" w:rsidRPr="00004800">
        <w:rPr>
          <w:lang w:val="es-ES"/>
        </w:rPr>
        <w:t>23,</w:t>
      </w:r>
      <w:r w:rsidR="00615F49" w:rsidRPr="00004800">
        <w:rPr>
          <w:lang w:val="es-ES"/>
        </w:rPr>
        <w:t>0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2430C7" w:rsidRPr="00004800">
        <w:rPr>
          <w:lang w:val="es-ES"/>
        </w:rPr>
        <w:t>de</w:t>
      </w:r>
      <w:r>
        <w:rPr>
          <w:lang w:val="es-ES"/>
        </w:rPr>
        <w:t xml:space="preserve"> todos </w:t>
      </w:r>
      <w:r w:rsidR="002430C7" w:rsidRPr="00004800">
        <w:rPr>
          <w:lang w:val="es-ES"/>
        </w:rPr>
        <w:t>l</w:t>
      </w:r>
      <w:r>
        <w:rPr>
          <w:lang w:val="es-ES"/>
        </w:rPr>
        <w:t>os</w:t>
      </w:r>
      <w:r w:rsidR="002430C7" w:rsidRPr="00004800">
        <w:rPr>
          <w:lang w:val="es-ES"/>
        </w:rPr>
        <w:t xml:space="preserve"> niños con discapacidad, pero los niños con niveles de gravedad I y II represent</w:t>
      </w:r>
      <w:r>
        <w:rPr>
          <w:lang w:val="es-ES"/>
        </w:rPr>
        <w:t>ab</w:t>
      </w:r>
      <w:r w:rsidR="002430C7" w:rsidRPr="00004800">
        <w:rPr>
          <w:lang w:val="es-ES"/>
        </w:rPr>
        <w:t>an</w:t>
      </w:r>
      <w:r w:rsidR="00A11F56" w:rsidRPr="00004800">
        <w:rPr>
          <w:lang w:val="es-ES"/>
        </w:rPr>
        <w:t xml:space="preserve"> alrededor del </w:t>
      </w:r>
      <w:r w:rsidR="00615F49" w:rsidRPr="00004800">
        <w:rPr>
          <w:lang w:val="es-ES"/>
        </w:rPr>
        <w:t>89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>.</w:t>
      </w:r>
    </w:p>
    <w:p w:rsidR="00615F49" w:rsidRPr="00004800" w:rsidRDefault="00CD1F1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A</w:t>
      </w:r>
      <w:r w:rsidR="00EE6409" w:rsidRPr="00004800">
        <w:rPr>
          <w:lang w:val="es-ES"/>
        </w:rPr>
        <w:t xml:space="preserve"> fin de</w:t>
      </w:r>
      <w:r w:rsidR="00615F49" w:rsidRPr="00004800">
        <w:rPr>
          <w:lang w:val="es-ES"/>
        </w:rPr>
        <w:t xml:space="preserve"> </w:t>
      </w:r>
      <w:hyperlink r:id="rId9" w:history="1">
        <w:r w:rsidR="00EE6409" w:rsidRPr="00004800">
          <w:rPr>
            <w:rStyle w:val="Hyperlink"/>
            <w:color w:val="auto"/>
            <w:u w:val="none"/>
            <w:lang w:val="es-ES"/>
          </w:rPr>
          <w:t>fortalecer</w:t>
        </w:r>
      </w:hyperlink>
      <w:r w:rsidR="00615F49" w:rsidRPr="00004800">
        <w:rPr>
          <w:lang w:val="es-ES"/>
        </w:rPr>
        <w:t xml:space="preserve"> </w:t>
      </w:r>
      <w:r w:rsidR="00EE6409" w:rsidRPr="00004800">
        <w:rPr>
          <w:lang w:val="es-ES"/>
        </w:rPr>
        <w:t>los servicios de rehabilitación</w:t>
      </w:r>
      <w:r w:rsidR="00EC5FEB">
        <w:rPr>
          <w:lang w:val="es-ES"/>
        </w:rPr>
        <w:t>,</w:t>
      </w:r>
      <w:r w:rsidRPr="00004800">
        <w:rPr>
          <w:lang w:val="es-ES"/>
        </w:rPr>
        <w:t xml:space="preserve"> se reorganizaron cuatro centros</w:t>
      </w:r>
      <w:r w:rsidR="00615F49" w:rsidRPr="00004800">
        <w:rPr>
          <w:lang w:val="es-ES"/>
        </w:rPr>
        <w:t xml:space="preserve">: </w:t>
      </w:r>
      <w:r w:rsidR="00EE6409" w:rsidRPr="00004800">
        <w:rPr>
          <w:lang w:val="es-ES"/>
        </w:rPr>
        <w:t>dos centros de r</w:t>
      </w:r>
      <w:r w:rsidR="003956F3" w:rsidRPr="00004800">
        <w:rPr>
          <w:lang w:val="es-ES"/>
        </w:rPr>
        <w:t>ehabilitación fisio</w:t>
      </w:r>
      <w:r w:rsidR="00151534" w:rsidRPr="00004800">
        <w:rPr>
          <w:lang w:val="es-ES"/>
        </w:rPr>
        <w:t>ne</w:t>
      </w:r>
      <w:r w:rsidR="003956F3" w:rsidRPr="00004800">
        <w:rPr>
          <w:lang w:val="es-ES"/>
        </w:rPr>
        <w:t>u</w:t>
      </w:r>
      <w:r w:rsidR="00151534" w:rsidRPr="00004800">
        <w:rPr>
          <w:lang w:val="es-ES"/>
        </w:rPr>
        <w:t xml:space="preserve">mológica, </w:t>
      </w:r>
      <w:r w:rsidR="00EC5FEB">
        <w:rPr>
          <w:lang w:val="es-ES"/>
        </w:rPr>
        <w:t xml:space="preserve">uno </w:t>
      </w:r>
      <w:r w:rsidR="00151534" w:rsidRPr="00004800">
        <w:rPr>
          <w:lang w:val="es-ES"/>
        </w:rPr>
        <w:t xml:space="preserve">en </w:t>
      </w:r>
      <w:r w:rsidR="00EE6409" w:rsidRPr="00004800">
        <w:rPr>
          <w:lang w:val="es-ES"/>
        </w:rPr>
        <w:t xml:space="preserve">Tirnova con 200 camas y </w:t>
      </w:r>
      <w:r w:rsidR="00EC5FEB">
        <w:rPr>
          <w:lang w:val="es-ES"/>
        </w:rPr>
        <w:t xml:space="preserve">otro </w:t>
      </w:r>
      <w:r w:rsidR="00151534" w:rsidRPr="00004800">
        <w:rPr>
          <w:lang w:val="es-ES"/>
        </w:rPr>
        <w:t xml:space="preserve">en </w:t>
      </w:r>
      <w:r w:rsidR="00AA4457" w:rsidRPr="00004800">
        <w:rPr>
          <w:bCs/>
          <w:lang w:val="es-ES"/>
        </w:rPr>
        <w:t>Cornesti</w:t>
      </w:r>
      <w:r w:rsidR="00751A50">
        <w:rPr>
          <w:lang w:val="es-ES"/>
        </w:rPr>
        <w:t xml:space="preserve"> con </w:t>
      </w:r>
      <w:r w:rsidR="00EE6409" w:rsidRPr="00004800">
        <w:rPr>
          <w:lang w:val="es-ES"/>
        </w:rPr>
        <w:t>100;</w:t>
      </w:r>
      <w:r w:rsidR="00AF11DF" w:rsidRPr="00004800">
        <w:rPr>
          <w:lang w:val="es-ES"/>
        </w:rPr>
        <w:t xml:space="preserve"> un </w:t>
      </w:r>
      <w:r w:rsidR="00EE6409" w:rsidRPr="00004800">
        <w:rPr>
          <w:lang w:val="es-ES"/>
        </w:rPr>
        <w:t>centro de rehabilitación para niños</w:t>
      </w:r>
      <w:r w:rsidR="00AF11DF" w:rsidRPr="00004800">
        <w:rPr>
          <w:lang w:val="es-ES"/>
        </w:rPr>
        <w:t xml:space="preserve"> en </w:t>
      </w:r>
      <w:r w:rsidR="00AA4457" w:rsidRPr="00004800">
        <w:rPr>
          <w:lang w:val="es-ES"/>
        </w:rPr>
        <w:t>Sergheevka</w:t>
      </w:r>
      <w:r w:rsidR="00EE6409" w:rsidRPr="00004800">
        <w:rPr>
          <w:lang w:val="es-ES"/>
        </w:rPr>
        <w:t xml:space="preserve"> con 200 camas</w:t>
      </w:r>
      <w:r w:rsidR="00AA4457" w:rsidRPr="00004800">
        <w:rPr>
          <w:lang w:val="es-ES"/>
        </w:rPr>
        <w:t>,</w:t>
      </w:r>
      <w:r w:rsidR="00EE6409" w:rsidRPr="00004800">
        <w:rPr>
          <w:lang w:val="es-ES"/>
        </w:rPr>
        <w:t xml:space="preserve"> especializado </w:t>
      </w:r>
      <w:r w:rsidR="00AA4457" w:rsidRPr="00004800">
        <w:rPr>
          <w:lang w:val="es-ES"/>
        </w:rPr>
        <w:t>en</w:t>
      </w:r>
      <w:r w:rsidR="00EE6409" w:rsidRPr="00004800">
        <w:rPr>
          <w:lang w:val="es-ES"/>
        </w:rPr>
        <w:t xml:space="preserve"> neurología, gastro</w:t>
      </w:r>
      <w:r w:rsidR="00EC5FEB">
        <w:rPr>
          <w:lang w:val="es-ES"/>
        </w:rPr>
        <w:t>enterolo</w:t>
      </w:r>
      <w:r w:rsidR="00EE6409" w:rsidRPr="00004800">
        <w:rPr>
          <w:lang w:val="es-ES"/>
        </w:rPr>
        <w:t>gía, cardio</w:t>
      </w:r>
      <w:r w:rsidR="002D5CED" w:rsidRPr="00004800">
        <w:rPr>
          <w:lang w:val="es-ES"/>
        </w:rPr>
        <w:t>r</w:t>
      </w:r>
      <w:r w:rsidR="00EE6409" w:rsidRPr="00004800">
        <w:rPr>
          <w:lang w:val="es-ES"/>
        </w:rPr>
        <w:t xml:space="preserve">reumatología y </w:t>
      </w:r>
      <w:r w:rsidR="00AF11DF" w:rsidRPr="00004800">
        <w:rPr>
          <w:lang w:val="es-ES"/>
        </w:rPr>
        <w:t>neum</w:t>
      </w:r>
      <w:r w:rsidR="00EE6409" w:rsidRPr="00004800">
        <w:rPr>
          <w:lang w:val="es-ES"/>
        </w:rPr>
        <w:t>ología</w:t>
      </w:r>
      <w:r w:rsidR="003956F3" w:rsidRPr="00004800">
        <w:rPr>
          <w:lang w:val="es-ES"/>
        </w:rPr>
        <w:t>;</w:t>
      </w:r>
      <w:r w:rsidR="00EE6409" w:rsidRPr="00004800">
        <w:rPr>
          <w:lang w:val="es-ES"/>
        </w:rPr>
        <w:t xml:space="preserve"> y</w:t>
      </w:r>
      <w:r w:rsidR="00AF11DF" w:rsidRPr="00004800">
        <w:rPr>
          <w:lang w:val="es-ES"/>
        </w:rPr>
        <w:t xml:space="preserve"> un </w:t>
      </w:r>
      <w:r w:rsidR="00EE6409" w:rsidRPr="00004800">
        <w:rPr>
          <w:lang w:val="es-ES"/>
        </w:rPr>
        <w:t>centro de recuperación para niños</w:t>
      </w:r>
      <w:r w:rsidR="00AF11DF" w:rsidRPr="00004800">
        <w:rPr>
          <w:lang w:val="es-ES"/>
        </w:rPr>
        <w:t xml:space="preserve"> en </w:t>
      </w:r>
      <w:r w:rsidR="00AA4457" w:rsidRPr="00004800">
        <w:rPr>
          <w:lang w:val="es-ES"/>
        </w:rPr>
        <w:t>Ceadir-Lunga</w:t>
      </w:r>
      <w:r w:rsidR="00151534" w:rsidRPr="00004800">
        <w:rPr>
          <w:lang w:val="es-ES"/>
        </w:rPr>
        <w:t>,</w:t>
      </w:r>
      <w:r w:rsidR="00EE6409" w:rsidRPr="00004800">
        <w:rPr>
          <w:lang w:val="es-ES"/>
        </w:rPr>
        <w:t xml:space="preserve"> con 85 camas </w:t>
      </w:r>
      <w:r w:rsidR="00AA4457" w:rsidRPr="00004800">
        <w:rPr>
          <w:lang w:val="es-ES"/>
        </w:rPr>
        <w:t>destinadas a</w:t>
      </w:r>
      <w:r w:rsidR="00EE6409" w:rsidRPr="00004800">
        <w:rPr>
          <w:lang w:val="es-ES"/>
        </w:rPr>
        <w:t xml:space="preserve"> </w:t>
      </w:r>
      <w:r w:rsidR="006F4B98">
        <w:rPr>
          <w:lang w:val="es-ES"/>
        </w:rPr>
        <w:t>niños</w:t>
      </w:r>
      <w:r w:rsidR="00EE6409" w:rsidRPr="00004800">
        <w:rPr>
          <w:lang w:val="es-ES"/>
        </w:rPr>
        <w:t xml:space="preserve"> con enfermedades neurológicas y </w:t>
      </w:r>
      <w:r w:rsidR="00AF11DF" w:rsidRPr="00004800">
        <w:rPr>
          <w:lang w:val="es-ES"/>
        </w:rPr>
        <w:t>neumo</w:t>
      </w:r>
      <w:r w:rsidR="00EE6409" w:rsidRPr="00004800">
        <w:rPr>
          <w:lang w:val="es-ES"/>
        </w:rPr>
        <w:t xml:space="preserve">lógicas. En estos centros </w:t>
      </w:r>
      <w:r w:rsidR="00AA4457" w:rsidRPr="00004800">
        <w:rPr>
          <w:lang w:val="es-ES"/>
        </w:rPr>
        <w:t>se han creado secciones materno</w:t>
      </w:r>
      <w:r w:rsidR="00EE6409" w:rsidRPr="00004800">
        <w:rPr>
          <w:lang w:val="es-ES"/>
        </w:rPr>
        <w:t>infantiles con una capacidad de 50 camas</w:t>
      </w:r>
      <w:r w:rsidR="00151534" w:rsidRPr="00004800">
        <w:rPr>
          <w:lang w:val="es-ES"/>
        </w:rPr>
        <w:t>,</w:t>
      </w:r>
      <w:r w:rsidR="00EE6409" w:rsidRPr="00004800">
        <w:rPr>
          <w:lang w:val="es-ES"/>
        </w:rPr>
        <w:t xml:space="preserve"> </w:t>
      </w:r>
      <w:r w:rsidR="00AA4457" w:rsidRPr="00004800">
        <w:rPr>
          <w:lang w:val="es-ES"/>
        </w:rPr>
        <w:t>previstas para</w:t>
      </w:r>
      <w:r w:rsidR="00EE6409" w:rsidRPr="00004800">
        <w:rPr>
          <w:lang w:val="es-ES"/>
        </w:rPr>
        <w:t xml:space="preserve"> niños pequeños y niños con discapacidad que </w:t>
      </w:r>
      <w:r w:rsidR="00EC5FEB">
        <w:rPr>
          <w:lang w:val="es-ES"/>
        </w:rPr>
        <w:t>afectados por</w:t>
      </w:r>
      <w:r w:rsidR="00EE6409" w:rsidRPr="00004800">
        <w:rPr>
          <w:lang w:val="es-ES"/>
        </w:rPr>
        <w:t xml:space="preserve"> enfermedades neurológicas y respiratorias graves.</w:t>
      </w:r>
    </w:p>
    <w:p w:rsidR="00615F49" w:rsidRPr="00004800" w:rsidRDefault="002D5CE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el Instituto de Investigaciones Científicas</w:t>
      </w:r>
      <w:r w:rsidR="003956F3" w:rsidRPr="00004800">
        <w:rPr>
          <w:lang w:val="es-ES"/>
        </w:rPr>
        <w:t xml:space="preserve">, </w:t>
      </w:r>
      <w:r w:rsidRPr="00004800">
        <w:rPr>
          <w:lang w:val="es-ES"/>
        </w:rPr>
        <w:t>en el ámbito de la protección de la salud maternoinfantil</w:t>
      </w:r>
      <w:r w:rsidR="00E6389A" w:rsidRPr="00004800">
        <w:rPr>
          <w:lang w:val="es-ES"/>
        </w:rPr>
        <w:t>,</w:t>
      </w:r>
      <w:r w:rsidR="000B4990" w:rsidRPr="00004800">
        <w:rPr>
          <w:lang w:val="es-ES"/>
        </w:rPr>
        <w:t xml:space="preserve"> funciona una sección para la recuperación de niños con enfermedades neuro</w:t>
      </w:r>
      <w:r w:rsidR="003956F3" w:rsidRPr="00004800">
        <w:rPr>
          <w:lang w:val="es-ES"/>
        </w:rPr>
        <w:t>mu</w:t>
      </w:r>
      <w:r w:rsidR="000B4990" w:rsidRPr="00004800">
        <w:rPr>
          <w:lang w:val="es-ES"/>
        </w:rPr>
        <w:t>sculares</w:t>
      </w:r>
      <w:r w:rsidR="003956F3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0C35AA" w:rsidRPr="00004800">
        <w:rPr>
          <w:lang w:val="es-ES"/>
        </w:rPr>
        <w:t>e</w:t>
      </w:r>
      <w:r w:rsidR="009960E5" w:rsidRPr="00004800">
        <w:rPr>
          <w:lang w:val="es-ES"/>
        </w:rPr>
        <w:t xml:space="preserve">n </w:t>
      </w:r>
      <w:r w:rsidR="00F438F7" w:rsidRPr="00004800">
        <w:rPr>
          <w:lang w:val="es-ES"/>
        </w:rPr>
        <w:t>la</w:t>
      </w:r>
      <w:r w:rsidR="009960E5" w:rsidRPr="00004800">
        <w:rPr>
          <w:lang w:val="es-ES"/>
        </w:rPr>
        <w:t xml:space="preserve"> que cada año </w:t>
      </w:r>
      <w:r w:rsidR="00601306">
        <w:rPr>
          <w:lang w:val="es-ES"/>
        </w:rPr>
        <w:t>reciben</w:t>
      </w:r>
      <w:r w:rsidR="009960E5" w:rsidRPr="00004800">
        <w:rPr>
          <w:lang w:val="es-ES"/>
        </w:rPr>
        <w:t xml:space="preserve"> tratamiento unos 500 </w:t>
      </w:r>
      <w:r w:rsidR="006F4B98">
        <w:rPr>
          <w:lang w:val="es-ES"/>
        </w:rPr>
        <w:t>niños</w:t>
      </w:r>
      <w:r w:rsidR="009960E5" w:rsidRPr="00004800">
        <w:rPr>
          <w:lang w:val="es-ES"/>
        </w:rPr>
        <w:t xml:space="preserve">, el 85% </w:t>
      </w:r>
      <w:r w:rsidR="00601306">
        <w:rPr>
          <w:lang w:val="es-ES"/>
        </w:rPr>
        <w:t>de ellos</w:t>
      </w:r>
      <w:r w:rsidR="009960E5" w:rsidRPr="00004800">
        <w:rPr>
          <w:lang w:val="es-ES"/>
        </w:rPr>
        <w:t xml:space="preserve"> </w:t>
      </w:r>
      <w:r w:rsidR="00146049" w:rsidRPr="00004800">
        <w:rPr>
          <w:lang w:val="es-ES"/>
        </w:rPr>
        <w:t>dis</w:t>
      </w:r>
      <w:r w:rsidR="009960E5" w:rsidRPr="00004800">
        <w:rPr>
          <w:lang w:val="es-ES"/>
        </w:rPr>
        <w:t xml:space="preserve">capacitados. </w:t>
      </w:r>
      <w:r w:rsidR="005418E0" w:rsidRPr="00004800">
        <w:rPr>
          <w:lang w:val="es-ES"/>
        </w:rPr>
        <w:t>E</w:t>
      </w:r>
      <w:r w:rsidR="009960E5" w:rsidRPr="00004800">
        <w:rPr>
          <w:lang w:val="es-ES"/>
        </w:rPr>
        <w:t xml:space="preserve">l </w:t>
      </w:r>
      <w:r w:rsidR="005418E0" w:rsidRPr="00004800">
        <w:rPr>
          <w:lang w:val="es-ES"/>
        </w:rPr>
        <w:t xml:space="preserve">Hospital Mental </w:t>
      </w:r>
      <w:r w:rsidR="009960E5" w:rsidRPr="00004800">
        <w:rPr>
          <w:lang w:val="es-ES"/>
        </w:rPr>
        <w:t>de</w:t>
      </w:r>
      <w:r w:rsidR="005418E0" w:rsidRPr="00004800">
        <w:rPr>
          <w:lang w:val="es-ES"/>
        </w:rPr>
        <w:t xml:space="preserve"> Balti cuenta con 20 camas</w:t>
      </w:r>
      <w:r w:rsidR="009960E5" w:rsidRPr="00004800">
        <w:rPr>
          <w:lang w:val="es-ES"/>
        </w:rPr>
        <w:t xml:space="preserve"> para la rehabilitación de niños con parálisis cerebral </w:t>
      </w:r>
      <w:r w:rsidR="00151534" w:rsidRPr="00004800">
        <w:rPr>
          <w:lang w:val="es-ES"/>
        </w:rPr>
        <w:t xml:space="preserve">infantil </w:t>
      </w:r>
      <w:r w:rsidR="009960E5" w:rsidRPr="00004800">
        <w:rPr>
          <w:lang w:val="es-ES"/>
        </w:rPr>
        <w:t xml:space="preserve">y enfermedades mentales. En 2004 </w:t>
      </w:r>
      <w:r w:rsidR="007F5FFF" w:rsidRPr="00004800">
        <w:rPr>
          <w:lang w:val="es-ES"/>
        </w:rPr>
        <w:t xml:space="preserve">se abrió </w:t>
      </w:r>
      <w:r w:rsidR="009960E5" w:rsidRPr="00004800">
        <w:rPr>
          <w:lang w:val="es-ES"/>
        </w:rPr>
        <w:t xml:space="preserve">en el </w:t>
      </w:r>
      <w:r w:rsidR="007F5FFF" w:rsidRPr="00004800">
        <w:rPr>
          <w:lang w:val="es-ES"/>
        </w:rPr>
        <w:t>Centro</w:t>
      </w:r>
      <w:r w:rsidR="009960E5" w:rsidRPr="00004800">
        <w:rPr>
          <w:lang w:val="es-ES"/>
        </w:rPr>
        <w:t xml:space="preserve"> </w:t>
      </w:r>
      <w:r w:rsidR="007F5FFF" w:rsidRPr="00004800">
        <w:rPr>
          <w:lang w:val="es-ES"/>
        </w:rPr>
        <w:t xml:space="preserve">de Internamiento y Rehabilitación Infantil </w:t>
      </w:r>
      <w:r w:rsidR="009960E5" w:rsidRPr="00004800">
        <w:rPr>
          <w:lang w:val="es-ES"/>
        </w:rPr>
        <w:t>de</w:t>
      </w:r>
      <w:r w:rsidR="006C476C" w:rsidRPr="00004800">
        <w:rPr>
          <w:lang w:val="es-ES"/>
        </w:rPr>
        <w:t xml:space="preserve"> Balti</w:t>
      </w:r>
      <w:r w:rsidR="009960E5" w:rsidRPr="00004800">
        <w:rPr>
          <w:lang w:val="es-ES"/>
        </w:rPr>
        <w:t xml:space="preserve"> un centro </w:t>
      </w:r>
      <w:r w:rsidR="00A9205E" w:rsidRPr="00004800">
        <w:rPr>
          <w:lang w:val="es-ES"/>
        </w:rPr>
        <w:t xml:space="preserve">de </w:t>
      </w:r>
      <w:r w:rsidR="00F438F7" w:rsidRPr="00004800">
        <w:rPr>
          <w:lang w:val="es-ES"/>
        </w:rPr>
        <w:t>día</w:t>
      </w:r>
      <w:r w:rsidR="009960E5" w:rsidRPr="00004800">
        <w:rPr>
          <w:lang w:val="es-ES"/>
        </w:rPr>
        <w:t xml:space="preserve"> para la rehabilitación de niños con discapacidades físicas y mentales y en 2006 se inauguró </w:t>
      </w:r>
      <w:r w:rsidR="006C476C" w:rsidRPr="00004800">
        <w:rPr>
          <w:lang w:val="es-ES"/>
        </w:rPr>
        <w:t>otro</w:t>
      </w:r>
      <w:r w:rsidR="009960E5" w:rsidRPr="00004800">
        <w:rPr>
          <w:lang w:val="es-ES"/>
        </w:rPr>
        <w:t xml:space="preserve"> semejante en el </w:t>
      </w:r>
      <w:r w:rsidR="00C87D68" w:rsidRPr="00004800">
        <w:rPr>
          <w:lang w:val="es-ES"/>
        </w:rPr>
        <w:t xml:space="preserve">Centro de Internamiento y Rehabilitación </w:t>
      </w:r>
      <w:r w:rsidR="009960E5" w:rsidRPr="00004800">
        <w:rPr>
          <w:lang w:val="es-ES"/>
        </w:rPr>
        <w:t xml:space="preserve">para </w:t>
      </w:r>
      <w:r w:rsidR="00C87D68" w:rsidRPr="00004800">
        <w:rPr>
          <w:lang w:val="es-ES"/>
        </w:rPr>
        <w:t xml:space="preserve">Niños Pequeños </w:t>
      </w:r>
      <w:r w:rsidR="009960E5" w:rsidRPr="00004800">
        <w:rPr>
          <w:lang w:val="es-ES"/>
        </w:rPr>
        <w:t>del municipio de</w:t>
      </w:r>
      <w:r w:rsidR="00C87D68" w:rsidRPr="00004800">
        <w:rPr>
          <w:lang w:val="es-ES"/>
        </w:rPr>
        <w:t xml:space="preserve"> Chisinau. </w:t>
      </w:r>
      <w:r w:rsidR="009960E5" w:rsidRPr="00004800">
        <w:rPr>
          <w:lang w:val="es-ES"/>
        </w:rPr>
        <w:t>Cada año recibe</w:t>
      </w:r>
      <w:r w:rsidR="00C87D68" w:rsidRPr="00004800">
        <w:rPr>
          <w:lang w:val="es-ES"/>
        </w:rPr>
        <w:t>n</w:t>
      </w:r>
      <w:r w:rsidR="009960E5" w:rsidRPr="00004800">
        <w:rPr>
          <w:lang w:val="es-ES"/>
        </w:rPr>
        <w:t xml:space="preserve"> tratamiento en centros de recuperación y rehabilitación </w:t>
      </w:r>
      <w:r w:rsidR="00C87D68" w:rsidRPr="00004800">
        <w:rPr>
          <w:lang w:val="es-ES"/>
        </w:rPr>
        <w:t>infantiles</w:t>
      </w:r>
      <w:r w:rsidR="009960E5" w:rsidRPr="00004800">
        <w:rPr>
          <w:lang w:val="es-ES"/>
        </w:rPr>
        <w:t xml:space="preserve"> unos 4</w:t>
      </w:r>
      <w:r w:rsidR="00146049" w:rsidRPr="00004800">
        <w:rPr>
          <w:lang w:val="es-ES"/>
        </w:rPr>
        <w:t>.</w:t>
      </w:r>
      <w:r w:rsidR="009960E5" w:rsidRPr="00004800">
        <w:rPr>
          <w:lang w:val="es-ES"/>
        </w:rPr>
        <w:t xml:space="preserve">500 </w:t>
      </w:r>
      <w:r w:rsidR="006F4B98">
        <w:rPr>
          <w:lang w:val="es-ES"/>
        </w:rPr>
        <w:t>niños</w:t>
      </w:r>
      <w:r w:rsidR="009960E5" w:rsidRPr="00004800">
        <w:rPr>
          <w:lang w:val="es-ES"/>
        </w:rPr>
        <w:t xml:space="preserve"> </w:t>
      </w:r>
      <w:r w:rsidR="00146049" w:rsidRPr="00004800">
        <w:rPr>
          <w:lang w:val="es-ES"/>
        </w:rPr>
        <w:t>aquejados de</w:t>
      </w:r>
      <w:r w:rsidR="009960E5" w:rsidRPr="00004800">
        <w:rPr>
          <w:lang w:val="es-ES"/>
        </w:rPr>
        <w:t xml:space="preserve"> enfermedades crónicas, incluidos los que padecen</w:t>
      </w:r>
      <w:r w:rsidR="003956F3" w:rsidRPr="00004800">
        <w:rPr>
          <w:lang w:val="es-ES"/>
        </w:rPr>
        <w:t xml:space="preserve"> divers</w:t>
      </w:r>
      <w:r w:rsidR="00601306">
        <w:rPr>
          <w:lang w:val="es-ES"/>
        </w:rPr>
        <w:t>o</w:t>
      </w:r>
      <w:r w:rsidR="003956F3" w:rsidRPr="00004800">
        <w:rPr>
          <w:lang w:val="es-ES"/>
        </w:rPr>
        <w:t xml:space="preserve">s </w:t>
      </w:r>
      <w:r w:rsidR="00601306">
        <w:rPr>
          <w:lang w:val="es-ES"/>
        </w:rPr>
        <w:t>trastornos físico</w:t>
      </w:r>
      <w:r w:rsidR="00751A50">
        <w:rPr>
          <w:lang w:val="es-ES"/>
        </w:rPr>
        <w:t>s y </w:t>
      </w:r>
      <w:r w:rsidR="009960E5" w:rsidRPr="00004800">
        <w:rPr>
          <w:lang w:val="es-ES"/>
        </w:rPr>
        <w:t>mentales</w:t>
      </w:r>
      <w:r w:rsidR="00615F49" w:rsidRPr="00004800">
        <w:rPr>
          <w:lang w:val="es-ES"/>
        </w:rPr>
        <w:t>.</w:t>
      </w:r>
    </w:p>
    <w:p w:rsidR="00615F49" w:rsidRPr="00004800" w:rsidRDefault="006A1D0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Hay 14 </w:t>
      </w:r>
      <w:r w:rsidR="000C59CF" w:rsidRPr="00004800">
        <w:rPr>
          <w:lang w:val="es-ES"/>
        </w:rPr>
        <w:t>internados</w:t>
      </w:r>
      <w:r w:rsidRPr="00004800">
        <w:rPr>
          <w:lang w:val="es-ES"/>
        </w:rPr>
        <w:t xml:space="preserve"> para niños con</w:t>
      </w:r>
      <w:r w:rsidR="003956F3" w:rsidRPr="00004800">
        <w:rPr>
          <w:lang w:val="es-ES"/>
        </w:rPr>
        <w:t xml:space="preserve"> distintos </w:t>
      </w:r>
      <w:r w:rsidRPr="00004800">
        <w:rPr>
          <w:lang w:val="es-ES"/>
        </w:rPr>
        <w:t xml:space="preserve">tipos de discapacidad </w:t>
      </w:r>
      <w:r w:rsidR="003956F3" w:rsidRPr="00004800">
        <w:rPr>
          <w:lang w:val="es-ES"/>
        </w:rPr>
        <w:t xml:space="preserve">que están </w:t>
      </w:r>
      <w:r w:rsidRPr="00004800">
        <w:rPr>
          <w:lang w:val="es-ES"/>
        </w:rPr>
        <w:t xml:space="preserve">a cargo de las administraciones públicas central y locales (véase el cuadro 16). En estas instituciones se acoge a niños con </w:t>
      </w:r>
      <w:r w:rsidR="00450C97">
        <w:rPr>
          <w:lang w:val="es-ES"/>
        </w:rPr>
        <w:t xml:space="preserve">algún tipo de </w:t>
      </w:r>
      <w:r w:rsidRPr="00004800">
        <w:rPr>
          <w:lang w:val="es-ES"/>
        </w:rPr>
        <w:t>discapacidad física, sensorial y mental</w:t>
      </w:r>
      <w:r w:rsidR="003956F3" w:rsidRPr="00004800">
        <w:rPr>
          <w:lang w:val="es-ES"/>
        </w:rPr>
        <w:t xml:space="preserve"> que </w:t>
      </w:r>
      <w:r w:rsidRPr="00004800">
        <w:rPr>
          <w:lang w:val="es-ES"/>
        </w:rPr>
        <w:t xml:space="preserve">participan en programas de educación y recuperación </w:t>
      </w:r>
      <w:r w:rsidR="00450C97">
        <w:rPr>
          <w:lang w:val="es-ES"/>
        </w:rPr>
        <w:t xml:space="preserve">adaptados </w:t>
      </w:r>
      <w:r w:rsidRPr="00004800">
        <w:rPr>
          <w:lang w:val="es-ES"/>
        </w:rPr>
        <w:t>a su nivel de discapacidad</w:t>
      </w:r>
      <w:r w:rsidR="00615F49" w:rsidRPr="00004800">
        <w:rPr>
          <w:lang w:val="es-ES"/>
        </w:rPr>
        <w:t>.</w:t>
      </w:r>
    </w:p>
    <w:p w:rsidR="00615F49" w:rsidRPr="00004800" w:rsidRDefault="00E6389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Para </w:t>
      </w:r>
      <w:r w:rsidR="007772FC" w:rsidRPr="00004800">
        <w:rPr>
          <w:lang w:val="es-ES"/>
        </w:rPr>
        <w:t xml:space="preserve">aumentar las garantías sociales </w:t>
      </w:r>
      <w:r w:rsidRPr="00004800">
        <w:rPr>
          <w:lang w:val="es-ES"/>
        </w:rPr>
        <w:t xml:space="preserve">mínimas </w:t>
      </w:r>
      <w:r w:rsidR="007772FC" w:rsidRPr="00004800">
        <w:rPr>
          <w:lang w:val="es-ES"/>
        </w:rPr>
        <w:t>de los niños, a partir del 1º de enero de 2006 se</w:t>
      </w:r>
      <w:r w:rsidRPr="00004800">
        <w:rPr>
          <w:lang w:val="es-ES"/>
        </w:rPr>
        <w:t xml:space="preserve"> elevaron </w:t>
      </w:r>
      <w:r w:rsidR="002D7755" w:rsidRPr="00004800">
        <w:rPr>
          <w:lang w:val="es-ES"/>
        </w:rPr>
        <w:t xml:space="preserve">en un 30% </w:t>
      </w:r>
      <w:r w:rsidR="007772FC" w:rsidRPr="00004800">
        <w:rPr>
          <w:lang w:val="es-ES"/>
        </w:rPr>
        <w:t>las subvenciones para los niños discapaci</w:t>
      </w:r>
      <w:r w:rsidR="00A94B36">
        <w:rPr>
          <w:lang w:val="es-ES"/>
        </w:rPr>
        <w:t>tados desde</w:t>
      </w:r>
      <w:r w:rsidR="007772FC" w:rsidRPr="00004800">
        <w:rPr>
          <w:lang w:val="es-ES"/>
        </w:rPr>
        <w:t xml:space="preserve"> la infancia y los </w:t>
      </w:r>
      <w:r w:rsidR="006F4B98">
        <w:rPr>
          <w:lang w:val="es-ES"/>
        </w:rPr>
        <w:t>niños</w:t>
      </w:r>
      <w:r w:rsidR="007772FC" w:rsidRPr="00004800">
        <w:rPr>
          <w:lang w:val="es-ES"/>
        </w:rPr>
        <w:t xml:space="preserve"> con discapacidad</w:t>
      </w:r>
      <w:r w:rsidRPr="00004800">
        <w:rPr>
          <w:lang w:val="es-ES"/>
        </w:rPr>
        <w:t xml:space="preserve"> hasta los </w:t>
      </w:r>
      <w:r w:rsidR="007772FC" w:rsidRPr="00004800">
        <w:rPr>
          <w:lang w:val="es-ES"/>
        </w:rPr>
        <w:t>16 años</w:t>
      </w:r>
      <w:r w:rsidR="002D7755" w:rsidRPr="00004800">
        <w:rPr>
          <w:lang w:val="es-ES"/>
        </w:rPr>
        <w:t>.</w:t>
      </w:r>
    </w:p>
    <w:p w:rsidR="00615F49" w:rsidRPr="00004800" w:rsidRDefault="00B8782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Hay en funcionamiento seis centros, dependientes del Ministerio de Salud, dedicados a la rehabilitación y recuperación de la salud </w:t>
      </w:r>
      <w:r w:rsidR="00512036" w:rsidRPr="00004800">
        <w:rPr>
          <w:lang w:val="es-ES"/>
        </w:rPr>
        <w:t>infantil</w:t>
      </w:r>
      <w:r w:rsidRPr="00004800">
        <w:rPr>
          <w:lang w:val="es-ES"/>
        </w:rPr>
        <w:t>:</w:t>
      </w:r>
    </w:p>
    <w:p w:rsidR="00615F49" w:rsidRPr="00004800" w:rsidRDefault="00FE6970" w:rsidP="0014150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D</w:t>
      </w:r>
      <w:r w:rsidR="00A152E8" w:rsidRPr="00004800">
        <w:rPr>
          <w:lang w:val="es-ES"/>
        </w:rPr>
        <w:t xml:space="preserve">os centros de rehabilitación e internamiento para niños pequeños en </w:t>
      </w:r>
      <w:r w:rsidR="00615F49" w:rsidRPr="00004800">
        <w:rPr>
          <w:lang w:val="es-ES"/>
        </w:rPr>
        <w:t xml:space="preserve">Balti </w:t>
      </w:r>
      <w:r w:rsidR="00A152E8" w:rsidRPr="00004800">
        <w:rPr>
          <w:lang w:val="es-ES"/>
        </w:rPr>
        <w:t>y</w:t>
      </w:r>
      <w:r w:rsidR="00615F49" w:rsidRPr="00004800">
        <w:rPr>
          <w:lang w:val="es-ES"/>
        </w:rPr>
        <w:t xml:space="preserve"> Chisinau;</w:t>
      </w:r>
    </w:p>
    <w:p w:rsidR="00615F49" w:rsidRPr="00004800" w:rsidRDefault="00FE6970" w:rsidP="0014150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D</w:t>
      </w:r>
      <w:r w:rsidR="00BE1894" w:rsidRPr="00004800">
        <w:rPr>
          <w:lang w:val="es-ES"/>
        </w:rPr>
        <w:t>os centros de rehabilitación fisio</w:t>
      </w:r>
      <w:r w:rsidR="008F50BF" w:rsidRPr="00004800">
        <w:rPr>
          <w:lang w:val="es-ES"/>
        </w:rPr>
        <w:t>neu</w:t>
      </w:r>
      <w:r w:rsidR="00BE1894" w:rsidRPr="00004800">
        <w:rPr>
          <w:lang w:val="es-ES"/>
        </w:rPr>
        <w:t xml:space="preserve">mológica para niños en </w:t>
      </w:r>
      <w:r w:rsidR="00615F49" w:rsidRPr="00004800">
        <w:rPr>
          <w:lang w:val="es-ES"/>
        </w:rPr>
        <w:t xml:space="preserve">Cornesti </w:t>
      </w:r>
      <w:r w:rsidR="00880A40" w:rsidRPr="00004800">
        <w:rPr>
          <w:lang w:val="es-ES"/>
        </w:rPr>
        <w:t>y</w:t>
      </w:r>
      <w:r w:rsidR="00615F49" w:rsidRPr="00004800">
        <w:rPr>
          <w:lang w:val="es-ES"/>
        </w:rPr>
        <w:t xml:space="preserve"> Tirnova;</w:t>
      </w:r>
    </w:p>
    <w:p w:rsidR="00615F49" w:rsidRPr="00004800" w:rsidRDefault="00FE6970" w:rsidP="00141505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D</w:t>
      </w:r>
      <w:r w:rsidR="00210BCA" w:rsidRPr="00004800">
        <w:rPr>
          <w:lang w:val="es-ES"/>
        </w:rPr>
        <w:t xml:space="preserve">os centros de recuperación/rehabilitación para niños en </w:t>
      </w:r>
      <w:r w:rsidR="00615F49" w:rsidRPr="00004800">
        <w:rPr>
          <w:lang w:val="es-ES"/>
        </w:rPr>
        <w:t xml:space="preserve">Ceadir-Lunga </w:t>
      </w:r>
      <w:r w:rsidR="00210BCA" w:rsidRPr="00004800">
        <w:rPr>
          <w:lang w:val="es-ES"/>
        </w:rPr>
        <w:t>y</w:t>
      </w:r>
      <w:r w:rsidR="00615F49" w:rsidRPr="00004800">
        <w:rPr>
          <w:lang w:val="es-ES"/>
        </w:rPr>
        <w:t xml:space="preserve"> Sergheevka.</w:t>
      </w:r>
    </w:p>
    <w:p w:rsidR="00D11241" w:rsidRPr="00004800" w:rsidRDefault="002735D4" w:rsidP="00486E7E">
      <w:pPr>
        <w:tabs>
          <w:tab w:val="left" w:pos="360"/>
          <w:tab w:val="left" w:pos="720"/>
        </w:tabs>
        <w:jc w:val="both"/>
        <w:rPr>
          <w:lang w:val="es-ES"/>
        </w:rPr>
      </w:pPr>
      <w:r w:rsidRPr="00004800">
        <w:rPr>
          <w:lang w:val="es-ES"/>
        </w:rPr>
        <w:t xml:space="preserve">Los gastos </w:t>
      </w:r>
      <w:r w:rsidR="008F50BF" w:rsidRPr="00004800">
        <w:rPr>
          <w:lang w:val="es-ES"/>
        </w:rPr>
        <w:t>de</w:t>
      </w:r>
      <w:r w:rsidRPr="00004800">
        <w:rPr>
          <w:lang w:val="es-ES"/>
        </w:rPr>
        <w:t xml:space="preserve"> estos seis centros figuran en el cuadro </w:t>
      </w:r>
      <w:r w:rsidR="00615F49" w:rsidRPr="00004800">
        <w:rPr>
          <w:lang w:val="es-ES"/>
        </w:rPr>
        <w:t>26.</w:t>
      </w:r>
    </w:p>
    <w:p w:rsidR="00615F49" w:rsidRPr="00004800" w:rsidRDefault="005D79E2" w:rsidP="00486E7E">
      <w:pPr>
        <w:tabs>
          <w:tab w:val="left" w:pos="360"/>
          <w:tab w:val="left" w:pos="720"/>
        </w:tabs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26</w:t>
      </w:r>
      <w:r w:rsidR="00743B8D">
        <w:rPr>
          <w:b/>
          <w:lang w:val="es-ES"/>
        </w:rPr>
        <w:t xml:space="preserve">.  </w:t>
      </w:r>
      <w:r w:rsidR="00503D01" w:rsidRPr="00004800">
        <w:rPr>
          <w:b/>
          <w:lang w:val="es-ES"/>
        </w:rPr>
        <w:t>Costo</w:t>
      </w:r>
      <w:r w:rsidR="00B42799" w:rsidRPr="00004800">
        <w:rPr>
          <w:b/>
          <w:lang w:val="es-ES"/>
        </w:rPr>
        <w:t>s</w:t>
      </w:r>
      <w:r w:rsidR="00503D01" w:rsidRPr="00004800">
        <w:rPr>
          <w:b/>
          <w:lang w:val="es-ES"/>
        </w:rPr>
        <w:t xml:space="preserve"> de los centros de rehabilitación e internamiento</w:t>
      </w:r>
      <w:r w:rsidR="003A5B55" w:rsidRPr="003A5B55">
        <w:rPr>
          <w:b/>
          <w:lang w:val="es-ES"/>
        </w:rPr>
        <w:t xml:space="preserve"> </w:t>
      </w:r>
      <w:r w:rsidR="003A5B55" w:rsidRPr="00004800">
        <w:rPr>
          <w:b/>
          <w:lang w:val="es-ES"/>
        </w:rPr>
        <w:t>para</w:t>
      </w:r>
      <w:r w:rsidR="00FE6970">
        <w:rPr>
          <w:b/>
          <w:lang w:val="es-ES"/>
        </w:rPr>
        <w:br/>
      </w:r>
      <w:r w:rsidR="003A5B55" w:rsidRPr="00004800">
        <w:rPr>
          <w:b/>
          <w:lang w:val="es-ES"/>
        </w:rPr>
        <w:t>el Ministerio de Salud</w:t>
      </w:r>
      <w:r w:rsidR="00B42799" w:rsidRPr="00004800">
        <w:rPr>
          <w:b/>
          <w:lang w:val="es-ES"/>
        </w:rPr>
        <w:t>,</w:t>
      </w:r>
      <w:r w:rsidR="00FE6970">
        <w:rPr>
          <w:b/>
          <w:lang w:val="es-ES"/>
        </w:rPr>
        <w:t xml:space="preserve"> </w:t>
      </w:r>
      <w:r w:rsidR="00615F49" w:rsidRPr="00004800">
        <w:rPr>
          <w:b/>
          <w:lang w:val="es-ES"/>
        </w:rPr>
        <w:t>2000–2006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93"/>
        <w:gridCol w:w="1188"/>
        <w:gridCol w:w="823"/>
        <w:gridCol w:w="823"/>
        <w:gridCol w:w="988"/>
        <w:gridCol w:w="988"/>
        <w:gridCol w:w="988"/>
        <w:gridCol w:w="988"/>
        <w:gridCol w:w="992"/>
      </w:tblGrid>
      <w:tr w:rsidR="00FE6970" w:rsidRPr="00004800" w:rsidTr="00FE6970">
        <w:trPr>
          <w:cantSplit/>
          <w:tblHeader/>
          <w:jc w:val="center"/>
        </w:trPr>
        <w:tc>
          <w:tcPr>
            <w:tcW w:w="155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Años</w:t>
            </w:r>
          </w:p>
        </w:tc>
        <w:tc>
          <w:tcPr>
            <w:tcW w:w="3442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Gastos reales</w:t>
            </w:r>
          </w:p>
        </w:tc>
      </w:tr>
      <w:tr w:rsidR="00FE6970" w:rsidRPr="00004800" w:rsidTr="00FE6970">
        <w:trPr>
          <w:cantSplit/>
          <w:trHeight w:val="407"/>
          <w:tblHeader/>
          <w:jc w:val="center"/>
        </w:trPr>
        <w:tc>
          <w:tcPr>
            <w:tcW w:w="1558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2005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2006</w:t>
            </w:r>
          </w:p>
        </w:tc>
      </w:tr>
      <w:tr w:rsidR="00FE6970" w:rsidRPr="00004800" w:rsidTr="00FE6970">
        <w:trPr>
          <w:jc w:val="center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Gastos totales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Miles de lei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8.390,6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9.657,2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12.332,0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15.230,0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26.292,0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28.029,9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34.901,1</w:t>
            </w:r>
          </w:p>
        </w:tc>
      </w:tr>
      <w:tr w:rsidR="00FE6970" w:rsidRPr="00004800" w:rsidTr="00FE6970">
        <w:trPr>
          <w:jc w:val="center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1" w:hanging="1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Incluidos: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sz w:val="20"/>
                <w:lang w:val="es-ES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</w:tr>
      <w:tr w:rsidR="00FE6970" w:rsidRPr="00004800" w:rsidTr="00FE6970">
        <w:trPr>
          <w:jc w:val="center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1" w:hanging="1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Aliment</w:t>
            </w:r>
            <w:r>
              <w:rPr>
                <w:sz w:val="20"/>
                <w:lang w:val="es-ES"/>
              </w:rPr>
              <w:t>ación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Miles de lei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2.194,3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2.220,0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2.432,7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3.000,0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5.346,5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5.958,3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6.065,3</w:t>
            </w:r>
          </w:p>
        </w:tc>
      </w:tr>
      <w:tr w:rsidR="00FE6970" w:rsidRPr="00004800" w:rsidTr="00FE6970">
        <w:trPr>
          <w:jc w:val="center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1" w:hanging="1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Medicamentos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Miles de lei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415,5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468,6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621,7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962,6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1.738,0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1.576,7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1.573,1</w:t>
            </w:r>
          </w:p>
        </w:tc>
      </w:tr>
      <w:tr w:rsidR="00FE6970" w:rsidRPr="00004800" w:rsidTr="00FE6970">
        <w:trPr>
          <w:jc w:val="center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1" w:hanging="1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Número de camas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sz w:val="20"/>
                <w:lang w:val="es-ES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885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755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755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755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930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930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930</w:t>
            </w:r>
          </w:p>
        </w:tc>
      </w:tr>
      <w:tr w:rsidR="00FE6970" w:rsidRPr="00004800" w:rsidTr="00FE6970">
        <w:trPr>
          <w:jc w:val="center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B013BF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1" w:hanging="1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Costo por cama y año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B013BF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Miles de lei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B013BF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9,48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B013BF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12,79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B013BF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16,33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B013BF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20,17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B013BF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28,27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B013BF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30,14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B013BF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37,53</w:t>
            </w:r>
          </w:p>
        </w:tc>
      </w:tr>
      <w:tr w:rsidR="00FE6970" w:rsidRPr="00004800" w:rsidTr="00FE6970">
        <w:trPr>
          <w:jc w:val="center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1" w:hanging="1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Costo de los días</w:t>
            </w:r>
            <w:r>
              <w:rPr>
                <w:sz w:val="20"/>
                <w:lang w:val="es-ES"/>
              </w:rPr>
              <w:noBreakHyphen/>
            </w:r>
            <w:r w:rsidRPr="00004800">
              <w:rPr>
                <w:sz w:val="20"/>
                <w:lang w:val="es-ES"/>
              </w:rPr>
              <w:t xml:space="preserve">cama 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Miles de lei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284,1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253,4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230,9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250,5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285,7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276,3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280</w:t>
            </w:r>
          </w:p>
        </w:tc>
      </w:tr>
      <w:tr w:rsidR="00FE6970" w:rsidRPr="00004800" w:rsidTr="00FE6970">
        <w:trPr>
          <w:jc w:val="center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1" w:hanging="1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Costo por día-cama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Lei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29,53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38,11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53,41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60,80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92,03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101,45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124,65</w:t>
            </w:r>
          </w:p>
        </w:tc>
      </w:tr>
      <w:tr w:rsidR="00FE6970" w:rsidRPr="00004800" w:rsidTr="00FE6970">
        <w:trPr>
          <w:jc w:val="center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keepNext/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Número de pacientes </w:t>
            </w:r>
            <w:r>
              <w:rPr>
                <w:sz w:val="20"/>
                <w:lang w:val="es-ES"/>
              </w:rPr>
              <w:t xml:space="preserve">con </w:t>
            </w:r>
            <w:r w:rsidRPr="00004800">
              <w:rPr>
                <w:sz w:val="20"/>
                <w:lang w:val="es-ES"/>
              </w:rPr>
              <w:t>tratamiento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sz w:val="20"/>
                <w:lang w:val="es-ES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6.309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4.747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4.196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4.947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5.197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5.249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5.153</w:t>
            </w:r>
          </w:p>
        </w:tc>
      </w:tr>
      <w:tr w:rsidR="00FE6970" w:rsidRPr="00004800" w:rsidTr="00FE6970">
        <w:trPr>
          <w:jc w:val="center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keepNext/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Costo por niño y año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Lei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1.329,9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2.034,4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2.938,9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3.078,6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5.059,1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5.340,0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6.772,97</w:t>
            </w:r>
          </w:p>
        </w:tc>
      </w:tr>
      <w:tr w:rsidR="00FE6970" w:rsidRPr="00004800" w:rsidTr="00FE6970">
        <w:trPr>
          <w:jc w:val="center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1" w:hanging="1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Incluidos: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sz w:val="20"/>
                <w:lang w:val="es-ES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</w:p>
        </w:tc>
      </w:tr>
      <w:tr w:rsidR="00FE6970" w:rsidRPr="00004800" w:rsidTr="00FE6970">
        <w:trPr>
          <w:jc w:val="center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1" w:hanging="1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Alimentos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Lei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347,8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467,7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579,8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606,5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1.028,8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1.135,1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1.177,04</w:t>
            </w:r>
          </w:p>
        </w:tc>
      </w:tr>
      <w:tr w:rsidR="00FE6970" w:rsidRPr="00004800" w:rsidTr="00FE6970">
        <w:trPr>
          <w:jc w:val="center"/>
        </w:trPr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1" w:hanging="1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Medicamentos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Lei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65,9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98,7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148,2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194,6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334,4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300,4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970" w:rsidRPr="00004800" w:rsidRDefault="00FE6970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305,28</w:t>
            </w:r>
          </w:p>
        </w:tc>
      </w:tr>
    </w:tbl>
    <w:p w:rsidR="00615F49" w:rsidRPr="00004800" w:rsidRDefault="0060393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>
        <w:rPr>
          <w:lang w:val="es-ES"/>
        </w:rPr>
        <w:t>Según estos datos</w:t>
      </w:r>
      <w:r w:rsidR="00CA1098" w:rsidRPr="00004800">
        <w:rPr>
          <w:lang w:val="es-ES"/>
        </w:rPr>
        <w:t xml:space="preserve">, </w:t>
      </w:r>
      <w:r>
        <w:rPr>
          <w:lang w:val="es-ES"/>
        </w:rPr>
        <w:t>los</w:t>
      </w:r>
      <w:r w:rsidR="00CA1098" w:rsidRPr="00004800">
        <w:rPr>
          <w:lang w:val="es-ES"/>
        </w:rPr>
        <w:t xml:space="preserve"> costo</w:t>
      </w:r>
      <w:r>
        <w:rPr>
          <w:lang w:val="es-ES"/>
        </w:rPr>
        <w:t>s</w:t>
      </w:r>
      <w:r w:rsidR="00CA1098" w:rsidRPr="00004800">
        <w:rPr>
          <w:lang w:val="es-ES"/>
        </w:rPr>
        <w:t xml:space="preserve"> de los centros</w:t>
      </w:r>
      <w:r w:rsidR="001D0547" w:rsidRPr="00004800">
        <w:rPr>
          <w:lang w:val="es-ES"/>
        </w:rPr>
        <w:t xml:space="preserve"> se multiplic</w:t>
      </w:r>
      <w:r>
        <w:rPr>
          <w:lang w:val="es-ES"/>
        </w:rPr>
        <w:t>aron</w:t>
      </w:r>
      <w:r w:rsidR="001D0547" w:rsidRPr="00004800">
        <w:rPr>
          <w:lang w:val="es-ES"/>
        </w:rPr>
        <w:t xml:space="preserve"> por </w:t>
      </w:r>
      <w:r w:rsidR="00CA1098" w:rsidRPr="00004800">
        <w:rPr>
          <w:lang w:val="es-ES"/>
        </w:rPr>
        <w:t xml:space="preserve">4,2 </w:t>
      </w:r>
      <w:r w:rsidR="001D0547" w:rsidRPr="00004800">
        <w:rPr>
          <w:lang w:val="es-ES"/>
        </w:rPr>
        <w:t xml:space="preserve">entre </w:t>
      </w:r>
      <w:r w:rsidR="00CA1098" w:rsidRPr="00004800">
        <w:rPr>
          <w:lang w:val="es-ES"/>
        </w:rPr>
        <w:t xml:space="preserve">2000 </w:t>
      </w:r>
      <w:r w:rsidR="001D0547" w:rsidRPr="00004800">
        <w:rPr>
          <w:lang w:val="es-ES"/>
        </w:rPr>
        <w:t>y</w:t>
      </w:r>
      <w:r w:rsidR="00FE6970">
        <w:rPr>
          <w:lang w:val="es-ES"/>
        </w:rPr>
        <w:t xml:space="preserve"> 2006 y </w:t>
      </w:r>
      <w:r>
        <w:rPr>
          <w:lang w:val="es-ES"/>
        </w:rPr>
        <w:t>los</w:t>
      </w:r>
      <w:r w:rsidR="00CA1098" w:rsidRPr="00004800">
        <w:rPr>
          <w:lang w:val="es-ES"/>
        </w:rPr>
        <w:t xml:space="preserve"> de</w:t>
      </w:r>
      <w:r>
        <w:rPr>
          <w:lang w:val="es-ES"/>
        </w:rPr>
        <w:t>l</w:t>
      </w:r>
      <w:r w:rsidR="00CA1098" w:rsidRPr="00004800">
        <w:rPr>
          <w:lang w:val="es-ES"/>
        </w:rPr>
        <w:t xml:space="preserve"> mantenimiento de un niño </w:t>
      </w:r>
      <w:r w:rsidR="001D0547" w:rsidRPr="00004800">
        <w:rPr>
          <w:lang w:val="es-ES"/>
        </w:rPr>
        <w:t xml:space="preserve">por 5,1 </w:t>
      </w:r>
      <w:r w:rsidR="00CA1098" w:rsidRPr="00004800">
        <w:rPr>
          <w:lang w:val="es-ES"/>
        </w:rPr>
        <w:t xml:space="preserve">durante </w:t>
      </w:r>
      <w:r>
        <w:rPr>
          <w:lang w:val="es-ES"/>
        </w:rPr>
        <w:t>el mismo</w:t>
      </w:r>
      <w:r w:rsidR="00CA1098" w:rsidRPr="00004800">
        <w:rPr>
          <w:lang w:val="es-ES"/>
        </w:rPr>
        <w:t xml:space="preserve"> </w:t>
      </w:r>
      <w:r w:rsidR="002850B9" w:rsidRPr="00004800">
        <w:rPr>
          <w:lang w:val="es-ES"/>
        </w:rPr>
        <w:t>período</w:t>
      </w:r>
      <w:r w:rsidR="001D0547" w:rsidRPr="00004800">
        <w:rPr>
          <w:lang w:val="es-ES"/>
        </w:rPr>
        <w:t>.</w:t>
      </w:r>
    </w:p>
    <w:p w:rsidR="00615F49" w:rsidRDefault="00615F49" w:rsidP="00D11241">
      <w:pPr>
        <w:pStyle w:val="Heading2"/>
        <w:ind w:left="480"/>
        <w:rPr>
          <w:lang w:val="es-ES"/>
        </w:rPr>
      </w:pPr>
      <w:r w:rsidRPr="00004800">
        <w:rPr>
          <w:lang w:val="es-ES"/>
        </w:rPr>
        <w:t>B.</w:t>
      </w:r>
      <w:r w:rsidR="00FE6970">
        <w:rPr>
          <w:lang w:val="es-ES"/>
        </w:rPr>
        <w:t xml:space="preserve"> </w:t>
      </w:r>
      <w:r w:rsidRPr="00004800">
        <w:rPr>
          <w:lang w:val="es-ES"/>
        </w:rPr>
        <w:t xml:space="preserve"> </w:t>
      </w:r>
      <w:r w:rsidR="00565A30" w:rsidRPr="00004800">
        <w:rPr>
          <w:lang w:val="es-ES"/>
        </w:rPr>
        <w:t>Salud y servicios de salud</w:t>
      </w:r>
    </w:p>
    <w:p w:rsidR="00615F49" w:rsidRPr="00004800" w:rsidRDefault="005F74B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Entre 2000 y 2006 disminuyó la tasa de mortalidad de lactantes y niños</w:t>
      </w:r>
      <w:r w:rsidR="00755196" w:rsidRPr="00004800">
        <w:rPr>
          <w:lang w:val="es-ES"/>
        </w:rPr>
        <w:t xml:space="preserve"> </w:t>
      </w:r>
      <w:r w:rsidR="001E0B7C" w:rsidRPr="00004800">
        <w:rPr>
          <w:lang w:val="es-ES"/>
        </w:rPr>
        <w:t xml:space="preserve">de </w:t>
      </w:r>
      <w:r w:rsidR="00755196" w:rsidRPr="00004800">
        <w:rPr>
          <w:lang w:val="es-ES"/>
        </w:rPr>
        <w:t xml:space="preserve">hasta </w:t>
      </w:r>
      <w:r w:rsidRPr="00004800">
        <w:rPr>
          <w:lang w:val="es-ES"/>
        </w:rPr>
        <w:t xml:space="preserve">cinco años. La tasa de mortalidad de lactantes se redujo del 18,3% en 2000 al 11,8% en 2006. Aunque sigue siendo todavía </w:t>
      </w:r>
      <w:r w:rsidR="00380520">
        <w:rPr>
          <w:lang w:val="es-ES"/>
        </w:rPr>
        <w:t>superior a la de</w:t>
      </w:r>
      <w:r w:rsidRPr="00004800">
        <w:rPr>
          <w:lang w:val="es-ES"/>
        </w:rPr>
        <w:t xml:space="preserve"> los países de Europa occidental, durante los cinco últimos años ha ido decreciendo con mayor rapidez que en </w:t>
      </w:r>
      <w:smartTag w:uri="urn:schemas-microsoft-com:office:smarttags" w:element="PersonName">
        <w:smartTagPr>
          <w:attr w:name="ProductID" w:val="la Uni￳n Europea."/>
        </w:smartTagPr>
        <w:r w:rsidRPr="00004800">
          <w:rPr>
            <w:lang w:val="es-ES"/>
          </w:rPr>
          <w:t>la Unión Europea</w:t>
        </w:r>
        <w:r w:rsidR="00615F49" w:rsidRPr="00004800">
          <w:rPr>
            <w:lang w:val="es-ES"/>
          </w:rPr>
          <w:t>.</w:t>
        </w:r>
      </w:smartTag>
    </w:p>
    <w:p w:rsidR="00615F49" w:rsidRPr="00004800" w:rsidRDefault="00723CC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 tasa de mortalidad de los niños</w:t>
      </w:r>
      <w:r w:rsidR="00063201" w:rsidRPr="00004800">
        <w:rPr>
          <w:lang w:val="es-ES"/>
        </w:rPr>
        <w:t xml:space="preserve"> </w:t>
      </w:r>
      <w:r w:rsidR="001E0B7C" w:rsidRPr="00004800">
        <w:rPr>
          <w:lang w:val="es-ES"/>
        </w:rPr>
        <w:t>menores de</w:t>
      </w:r>
      <w:r w:rsidR="00063201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cinco años </w:t>
      </w:r>
      <w:r w:rsidR="00380520">
        <w:rPr>
          <w:lang w:val="es-ES"/>
        </w:rPr>
        <w:t>bajó</w:t>
      </w:r>
      <w:r w:rsidRPr="00004800">
        <w:rPr>
          <w:lang w:val="es-ES"/>
        </w:rPr>
        <w:t xml:space="preserve"> del 23,9% en 2000 al 14,02% en 2006</w:t>
      </w:r>
      <w:r w:rsidR="00063201" w:rsidRPr="00004800">
        <w:rPr>
          <w:lang w:val="es-ES"/>
        </w:rPr>
        <w:t>,</w:t>
      </w:r>
      <w:r w:rsidRPr="00004800">
        <w:rPr>
          <w:lang w:val="es-ES"/>
        </w:rPr>
        <w:t xml:space="preserve"> y también se redujo en las zonas rurales</w:t>
      </w:r>
      <w:r w:rsidR="00615F49" w:rsidRPr="00004800">
        <w:rPr>
          <w:lang w:val="es-ES"/>
        </w:rPr>
        <w:t xml:space="preserve">. </w:t>
      </w:r>
      <w:r w:rsidR="00E33D70" w:rsidRPr="00004800">
        <w:rPr>
          <w:lang w:val="es-ES"/>
        </w:rPr>
        <w:t>Descendió asimismo la tasa de mortalidad de los niños de edades comprendidas entre</w:t>
      </w:r>
      <w:r w:rsidR="00063201" w:rsidRPr="00004800">
        <w:rPr>
          <w:lang w:val="es-ES"/>
        </w:rPr>
        <w:t xml:space="preserve"> cinco </w:t>
      </w:r>
      <w:r w:rsidR="00E33D70" w:rsidRPr="00004800">
        <w:rPr>
          <w:lang w:val="es-ES"/>
        </w:rPr>
        <w:t xml:space="preserve">y 14 años. Esto se debe fundamentalmente a un mayor acceso </w:t>
      </w:r>
      <w:r w:rsidR="00E263BC" w:rsidRPr="00004800">
        <w:rPr>
          <w:lang w:val="es-ES"/>
        </w:rPr>
        <w:t xml:space="preserve">de los niños y las madres </w:t>
      </w:r>
      <w:r w:rsidR="00E33D70" w:rsidRPr="00004800">
        <w:rPr>
          <w:lang w:val="es-ES"/>
        </w:rPr>
        <w:t xml:space="preserve">a </w:t>
      </w:r>
      <w:r w:rsidR="009D2E98" w:rsidRPr="00004800">
        <w:rPr>
          <w:lang w:val="es-ES"/>
        </w:rPr>
        <w:t>la asistencia</w:t>
      </w:r>
      <w:r w:rsidR="00E33D70" w:rsidRPr="00004800">
        <w:rPr>
          <w:lang w:val="es-ES"/>
        </w:rPr>
        <w:t xml:space="preserve"> y la atención </w:t>
      </w:r>
      <w:r w:rsidR="009D2E98" w:rsidRPr="00004800">
        <w:rPr>
          <w:lang w:val="es-ES"/>
        </w:rPr>
        <w:t>sanitaria</w:t>
      </w:r>
      <w:r w:rsidR="00E33D70" w:rsidRPr="00004800">
        <w:rPr>
          <w:lang w:val="es-ES"/>
        </w:rPr>
        <w:t xml:space="preserve"> que proporciona el programa de seguro médico obligatorio</w:t>
      </w:r>
      <w:r w:rsidR="00615F49" w:rsidRPr="00004800">
        <w:rPr>
          <w:lang w:val="es-ES"/>
        </w:rPr>
        <w:t>.</w:t>
      </w:r>
    </w:p>
    <w:p w:rsidR="00615F49" w:rsidRPr="00004800" w:rsidRDefault="00D462D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Entre 2000 y 2006 disminuyó la tasa de niños </w:t>
      </w:r>
      <w:r w:rsidR="00380520">
        <w:rPr>
          <w:lang w:val="es-ES"/>
        </w:rPr>
        <w:t>con insuficiencia ponderal</w:t>
      </w:r>
      <w:r w:rsidRPr="00004800">
        <w:rPr>
          <w:lang w:val="es-ES"/>
        </w:rPr>
        <w:t xml:space="preserve"> al nacer un 11,31% (de</w:t>
      </w:r>
      <w:r w:rsidR="00281CAE" w:rsidRPr="00004800">
        <w:rPr>
          <w:lang w:val="es-ES"/>
        </w:rPr>
        <w:t>l</w:t>
      </w:r>
      <w:r w:rsidRPr="00004800">
        <w:rPr>
          <w:lang w:val="es-ES"/>
        </w:rPr>
        <w:t xml:space="preserve"> 4,95% en 2000 a</w:t>
      </w:r>
      <w:r w:rsidR="00281CAE" w:rsidRPr="00004800">
        <w:rPr>
          <w:lang w:val="es-ES"/>
        </w:rPr>
        <w:t>l</w:t>
      </w:r>
      <w:r w:rsidRPr="00004800">
        <w:rPr>
          <w:lang w:val="es-ES"/>
        </w:rPr>
        <w:t xml:space="preserve"> 4,39% en 2006). La tasa de niños recién nacidos con </w:t>
      </w:r>
      <w:r w:rsidR="00281CAE" w:rsidRPr="00004800">
        <w:rPr>
          <w:lang w:val="es-ES"/>
        </w:rPr>
        <w:t xml:space="preserve">insuficiencia ponderal </w:t>
      </w:r>
      <w:r w:rsidRPr="00004800">
        <w:rPr>
          <w:lang w:val="es-ES"/>
        </w:rPr>
        <w:t>moderada y grave también</w:t>
      </w:r>
      <w:r w:rsidR="00281CAE" w:rsidRPr="00004800">
        <w:rPr>
          <w:lang w:val="es-ES"/>
        </w:rPr>
        <w:t xml:space="preserve"> se redujo, </w:t>
      </w:r>
      <w:r w:rsidRPr="00004800">
        <w:rPr>
          <w:lang w:val="es-ES"/>
        </w:rPr>
        <w:t>pasando del 0,33% en 2000 al 0,27% en 2006.</w:t>
      </w:r>
    </w:p>
    <w:p w:rsidR="00615F49" w:rsidRPr="00004800" w:rsidRDefault="000B0FC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porcentaje de la población con acceso al agua </w:t>
      </w:r>
      <w:r w:rsidR="006D6F7C" w:rsidRPr="00004800">
        <w:rPr>
          <w:lang w:val="es-ES"/>
        </w:rPr>
        <w:t>potable</w:t>
      </w:r>
      <w:r w:rsidRPr="00004800">
        <w:rPr>
          <w:lang w:val="es-ES"/>
        </w:rPr>
        <w:t xml:space="preserve"> </w:t>
      </w:r>
      <w:r w:rsidR="000F4905">
        <w:rPr>
          <w:lang w:val="es-ES"/>
        </w:rPr>
        <w:t>aumentó del 37,8% al 44,5% y el </w:t>
      </w:r>
      <w:r w:rsidRPr="00004800">
        <w:rPr>
          <w:lang w:val="es-ES"/>
        </w:rPr>
        <w:t xml:space="preserve">porcentaje de los que tenían sistemas de alcantarillado del 41,1% al 43,6%. No obstante, sólo el 4% de los hogares rurales dispone de </w:t>
      </w:r>
      <w:r w:rsidR="00612A1D" w:rsidRPr="00004800">
        <w:rPr>
          <w:lang w:val="es-ES"/>
        </w:rPr>
        <w:t xml:space="preserve">sistemas centralizados de </w:t>
      </w:r>
      <w:r w:rsidRPr="00004800">
        <w:rPr>
          <w:lang w:val="es-ES"/>
        </w:rPr>
        <w:t>abastecimiento de agua y alcantarillado.</w:t>
      </w:r>
    </w:p>
    <w:p w:rsidR="00615F49" w:rsidRPr="00004800" w:rsidRDefault="0020100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Durante este período </w:t>
      </w:r>
      <w:r w:rsidR="00AB4DFA">
        <w:rPr>
          <w:lang w:val="es-ES"/>
        </w:rPr>
        <w:t>la vacunación de</w:t>
      </w:r>
      <w:r w:rsidR="00334A82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los niños de un año </w:t>
      </w:r>
      <w:r w:rsidR="00AB4DFA">
        <w:rPr>
          <w:lang w:val="es-ES"/>
        </w:rPr>
        <w:t>fue la</w:t>
      </w:r>
      <w:r w:rsidRPr="00004800">
        <w:rPr>
          <w:lang w:val="es-ES"/>
        </w:rPr>
        <w:t xml:space="preserve"> siguiente: contra la tuberculosis entre el 98,8</w:t>
      </w:r>
      <w:bookmarkStart w:id="57" w:name="OLE_LINK56"/>
      <w:r w:rsidRPr="00004800">
        <w:rPr>
          <w:lang w:val="es-ES"/>
        </w:rPr>
        <w:t>%</w:t>
      </w:r>
      <w:bookmarkEnd w:id="57"/>
      <w:r w:rsidRPr="00004800">
        <w:rPr>
          <w:lang w:val="es-ES"/>
        </w:rPr>
        <w:t xml:space="preserve"> y el 99,2%, contra la difteria-tos</w:t>
      </w:r>
      <w:r w:rsidR="00334A82" w:rsidRPr="00004800">
        <w:rPr>
          <w:lang w:val="es-ES"/>
        </w:rPr>
        <w:t xml:space="preserve"> </w:t>
      </w:r>
      <w:r w:rsidRPr="00004800">
        <w:rPr>
          <w:lang w:val="es-ES"/>
        </w:rPr>
        <w:t>fer</w:t>
      </w:r>
      <w:r w:rsidR="000F4905">
        <w:rPr>
          <w:lang w:val="es-ES"/>
        </w:rPr>
        <w:t>ina-tétanos entre el 96,0% y el </w:t>
      </w:r>
      <w:r w:rsidRPr="00004800">
        <w:rPr>
          <w:lang w:val="es-ES"/>
        </w:rPr>
        <w:t>98,0%, contra la poliom</w:t>
      </w:r>
      <w:r w:rsidR="00746765" w:rsidRPr="00004800">
        <w:rPr>
          <w:lang w:val="es-ES"/>
        </w:rPr>
        <w:t>i</w:t>
      </w:r>
      <w:r w:rsidRPr="00004800">
        <w:rPr>
          <w:lang w:val="es-ES"/>
        </w:rPr>
        <w:t>elitis entre el 97,3% y el 98,5%, contra el sarampión entre el 89,1% y</w:t>
      </w:r>
      <w:r w:rsidR="000F4905">
        <w:rPr>
          <w:lang w:val="es-ES"/>
        </w:rPr>
        <w:t> </w:t>
      </w:r>
      <w:r w:rsidRPr="00004800">
        <w:rPr>
          <w:lang w:val="es-ES"/>
        </w:rPr>
        <w:t>el 96,9%, contra la hepatitis B entre el 98,9% y el 99,2% y cont</w:t>
      </w:r>
      <w:r w:rsidR="000F4905">
        <w:rPr>
          <w:lang w:val="es-ES"/>
        </w:rPr>
        <w:t>ra las paperas entre el 93,2% y </w:t>
      </w:r>
      <w:r w:rsidRPr="00004800">
        <w:rPr>
          <w:lang w:val="es-ES"/>
        </w:rPr>
        <w:t>el 96,9%.</w:t>
      </w:r>
    </w:p>
    <w:p w:rsidR="00615F49" w:rsidRPr="000F4905" w:rsidRDefault="007D30E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i/>
          <w:lang w:val="es-ES"/>
        </w:rPr>
      </w:pPr>
      <w:r w:rsidRPr="00004800">
        <w:rPr>
          <w:lang w:val="es-ES"/>
        </w:rPr>
        <w:t>Entre 2000 y 2006 la tasa de mortalidad materna</w:t>
      </w:r>
      <w:r w:rsidR="00A32917" w:rsidRPr="00004800">
        <w:rPr>
          <w:lang w:val="es-ES"/>
        </w:rPr>
        <w:t xml:space="preserve"> </w:t>
      </w:r>
      <w:r w:rsidR="00AB4DFA" w:rsidRPr="00004800">
        <w:rPr>
          <w:lang w:val="es-ES"/>
        </w:rPr>
        <w:t xml:space="preserve">disminuyó </w:t>
      </w:r>
      <w:r w:rsidR="00A32917" w:rsidRPr="00004800">
        <w:rPr>
          <w:lang w:val="es-ES"/>
        </w:rPr>
        <w:t xml:space="preserve">de </w:t>
      </w:r>
      <w:r w:rsidRPr="00004800">
        <w:rPr>
          <w:lang w:val="es-ES"/>
        </w:rPr>
        <w:t xml:space="preserve">27,1 por </w:t>
      </w:r>
      <w:smartTag w:uri="urn:schemas-microsoft-com:office:smarttags" w:element="metricconverter">
        <w:smartTagPr>
          <w:attr w:name="ProductID" w:val="100.000 a"/>
        </w:smartTagPr>
        <w:r w:rsidRPr="00004800">
          <w:rPr>
            <w:lang w:val="es-ES"/>
          </w:rPr>
          <w:t>100.000 a</w:t>
        </w:r>
      </w:smartTag>
      <w:r w:rsidRPr="00004800">
        <w:rPr>
          <w:lang w:val="es-ES"/>
        </w:rPr>
        <w:t xml:space="preserve"> 16,0 </w:t>
      </w:r>
      <w:r w:rsidR="00743B8D">
        <w:rPr>
          <w:lang w:val="es-ES"/>
        </w:rPr>
        <w:t>por </w:t>
      </w:r>
      <w:r w:rsidR="00AB4DFA" w:rsidRPr="00004800">
        <w:rPr>
          <w:lang w:val="es-ES"/>
        </w:rPr>
        <w:t>100.000</w:t>
      </w:r>
      <w:r w:rsidRPr="00004800">
        <w:rPr>
          <w:lang w:val="es-ES"/>
        </w:rPr>
        <w:t xml:space="preserve">. </w:t>
      </w:r>
      <w:r w:rsidR="00F22845" w:rsidRPr="00004800">
        <w:rPr>
          <w:lang w:val="es-ES"/>
        </w:rPr>
        <w:t xml:space="preserve">En 2005 se registraron </w:t>
      </w:r>
      <w:r w:rsidRPr="00004800">
        <w:rPr>
          <w:lang w:val="es-ES"/>
        </w:rPr>
        <w:t xml:space="preserve">cinco casos de muerte materna, </w:t>
      </w:r>
      <w:r w:rsidR="00F22845" w:rsidRPr="00004800">
        <w:rPr>
          <w:lang w:val="es-ES"/>
        </w:rPr>
        <w:t xml:space="preserve">de los cuales </w:t>
      </w:r>
      <w:r w:rsidRPr="00004800">
        <w:rPr>
          <w:lang w:val="es-ES"/>
        </w:rPr>
        <w:t xml:space="preserve">sólo </w:t>
      </w:r>
      <w:r w:rsidR="00F22845" w:rsidRPr="00004800">
        <w:rPr>
          <w:lang w:val="es-ES"/>
        </w:rPr>
        <w:t>uno</w:t>
      </w:r>
      <w:r w:rsidR="003C3114" w:rsidRPr="00004800">
        <w:rPr>
          <w:lang w:val="es-ES"/>
        </w:rPr>
        <w:t xml:space="preserve"> fue de </w:t>
      </w:r>
      <w:r w:rsidRPr="00004800">
        <w:rPr>
          <w:lang w:val="es-ES"/>
        </w:rPr>
        <w:t>una adolescente de 15 años (12,8%)</w:t>
      </w:r>
      <w:r w:rsidR="00842A84" w:rsidRPr="00004800">
        <w:rPr>
          <w:lang w:val="es-ES"/>
        </w:rPr>
        <w:t>,</w:t>
      </w:r>
      <w:r w:rsidRPr="00004800">
        <w:rPr>
          <w:lang w:val="es-ES"/>
        </w:rPr>
        <w:t xml:space="preserve"> que murió </w:t>
      </w:r>
      <w:r w:rsidR="00F22845" w:rsidRPr="00004800">
        <w:rPr>
          <w:lang w:val="es-ES"/>
        </w:rPr>
        <w:t>a</w:t>
      </w:r>
      <w:r w:rsidRPr="00004800">
        <w:rPr>
          <w:lang w:val="es-ES"/>
        </w:rPr>
        <w:t xml:space="preserve"> consecuencia de una septicemia (cuadro 27).</w:t>
      </w:r>
    </w:p>
    <w:p w:rsidR="000F4905" w:rsidRDefault="000F4905" w:rsidP="000F4905">
      <w:pPr>
        <w:tabs>
          <w:tab w:val="left" w:pos="360"/>
          <w:tab w:val="left" w:pos="720"/>
        </w:tabs>
        <w:ind w:left="540" w:hanging="540"/>
        <w:jc w:val="center"/>
        <w:rPr>
          <w:lang w:val="es-ES"/>
        </w:rPr>
      </w:pPr>
      <w:r w:rsidRPr="00004800">
        <w:rPr>
          <w:b/>
          <w:lang w:val="es-ES"/>
        </w:rPr>
        <w:t>Cuadro 27</w:t>
      </w:r>
      <w:r w:rsidR="00743B8D">
        <w:rPr>
          <w:b/>
          <w:lang w:val="es-ES"/>
        </w:rPr>
        <w:t xml:space="preserve">.  </w:t>
      </w:r>
      <w:r w:rsidRPr="00004800">
        <w:rPr>
          <w:b/>
          <w:lang w:val="es-ES"/>
        </w:rPr>
        <w:t>Principales causas de mortalidad materna, 2000–2006</w:t>
      </w:r>
    </w:p>
    <w:tbl>
      <w:tblPr>
        <w:tblpPr w:leftFromText="180" w:rightFromText="180" w:vertAnchor="text" w:horzAnchor="margin" w:tblpXSpec="center" w:tblpY="43"/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6"/>
        <w:gridCol w:w="462"/>
        <w:gridCol w:w="641"/>
        <w:gridCol w:w="409"/>
        <w:gridCol w:w="641"/>
        <w:gridCol w:w="526"/>
        <w:gridCol w:w="885"/>
        <w:gridCol w:w="409"/>
        <w:gridCol w:w="641"/>
        <w:gridCol w:w="409"/>
        <w:gridCol w:w="662"/>
        <w:gridCol w:w="409"/>
        <w:gridCol w:w="641"/>
        <w:gridCol w:w="409"/>
        <w:gridCol w:w="641"/>
      </w:tblGrid>
      <w:tr w:rsidR="000F4905" w:rsidRPr="00004800" w:rsidTr="008C0E11">
        <w:trPr>
          <w:cantSplit/>
          <w:trHeight w:val="122"/>
        </w:trPr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Tipo de complicación</w:t>
            </w:r>
          </w:p>
        </w:tc>
        <w:tc>
          <w:tcPr>
            <w:tcW w:w="4222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Año</w:t>
            </w:r>
          </w:p>
        </w:tc>
      </w:tr>
      <w:tr w:rsidR="000F4905" w:rsidRPr="00004800" w:rsidTr="008C0E11">
        <w:trPr>
          <w:cantSplit/>
          <w:trHeight w:val="230"/>
        </w:trPr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2000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2001</w:t>
            </w:r>
          </w:p>
        </w:tc>
        <w:tc>
          <w:tcPr>
            <w:tcW w:w="8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2002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2003</w:t>
            </w:r>
          </w:p>
        </w:tc>
        <w:tc>
          <w:tcPr>
            <w:tcW w:w="6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2004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2005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2006</w:t>
            </w:r>
          </w:p>
        </w:tc>
      </w:tr>
      <w:tr w:rsidR="000F4905" w:rsidRPr="00004800" w:rsidTr="008C0E11">
        <w:trPr>
          <w:cantSplit/>
          <w:trHeight w:val="516"/>
        </w:trPr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653" w:right="113" w:hanging="54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Por 100.000</w:t>
            </w:r>
          </w:p>
        </w:tc>
        <w:tc>
          <w:tcPr>
            <w:tcW w:w="2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653" w:right="113" w:hanging="54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Por 100.000</w:t>
            </w:r>
          </w:p>
        </w:tc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653" w:right="113" w:hanging="54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Por 100.000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653" w:right="113" w:hanging="54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29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Por 100.000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653" w:right="113" w:hanging="54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 xml:space="preserve">Por </w:t>
            </w:r>
            <w:r w:rsidRPr="00CF5BEF">
              <w:rPr>
                <w:bCs/>
                <w:sz w:val="18"/>
                <w:szCs w:val="18"/>
                <w:lang w:val="es-ES"/>
              </w:rPr>
              <w:t>100.000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653" w:right="113" w:hanging="54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3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>
              <w:rPr>
                <w:bCs/>
                <w:sz w:val="18"/>
                <w:szCs w:val="18"/>
                <w:lang w:val="es-ES"/>
              </w:rPr>
              <w:t xml:space="preserve">Por </w:t>
            </w:r>
            <w:r w:rsidRPr="00CF5BEF">
              <w:rPr>
                <w:bCs/>
                <w:sz w:val="18"/>
                <w:szCs w:val="18"/>
                <w:lang w:val="es-ES"/>
              </w:rPr>
              <w:t>100.000</w:t>
            </w:r>
          </w:p>
        </w:tc>
        <w:tc>
          <w:tcPr>
            <w:tcW w:w="1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653" w:right="113" w:hanging="540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Absoluta</w:t>
            </w:r>
          </w:p>
        </w:tc>
        <w:tc>
          <w:tcPr>
            <w:tcW w:w="3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Por 100.000</w:t>
            </w:r>
          </w:p>
        </w:tc>
      </w:tr>
      <w:tr w:rsidR="000F4905" w:rsidRPr="00004800" w:rsidTr="008C0E11">
        <w:trPr>
          <w:cantSplit/>
          <w:trHeight w:val="845"/>
        </w:trPr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2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2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jc w:val="center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hanging="540"/>
              <w:rPr>
                <w:b/>
                <w:bCs/>
                <w:sz w:val="18"/>
                <w:szCs w:val="18"/>
                <w:lang w:val="es-ES"/>
              </w:rPr>
            </w:pPr>
          </w:p>
        </w:tc>
      </w:tr>
      <w:tr w:rsidR="000F4905" w:rsidRPr="00004800" w:rsidTr="008C0E11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 xml:space="preserve">Embarazo extrauterino 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5,5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2,7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</w:tr>
      <w:tr w:rsidR="000F4905" w:rsidRPr="00004800" w:rsidTr="008C0E11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Aborto inducido de manera artificial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2,7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</w:tr>
      <w:tr w:rsidR="000F4905" w:rsidRPr="00004800" w:rsidTr="008C0E11">
        <w:trPr>
          <w:trHeight w:val="510"/>
        </w:trPr>
        <w:tc>
          <w:tcPr>
            <w:tcW w:w="7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Abortos extrahospitalarios tempranos y tardíos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2,8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5,5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2,6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2,7</w:t>
            </w:r>
          </w:p>
        </w:tc>
      </w:tr>
      <w:tr w:rsidR="000F4905" w:rsidRPr="00004800" w:rsidTr="008C0E11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Hemorragia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5,3</w:t>
            </w:r>
          </w:p>
        </w:tc>
      </w:tr>
      <w:tr w:rsidR="000F4905" w:rsidRPr="00004800" w:rsidTr="008C0E11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Toxemia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8,1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2,8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2,7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5,2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</w:tr>
      <w:tr w:rsidR="000F4905" w:rsidRPr="00004800" w:rsidTr="008C0E11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Septicemia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2,7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2,7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2,8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5,3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</w:p>
        </w:tc>
      </w:tr>
      <w:tr w:rsidR="000F4905" w:rsidRPr="00004800" w:rsidTr="008C0E11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Otras complicaciones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16,2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30,2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19,6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3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8,2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17,5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13,3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3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8</w:t>
            </w:r>
          </w:p>
        </w:tc>
      </w:tr>
      <w:tr w:rsidR="000F4905" w:rsidRPr="00004800" w:rsidTr="008C0E11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905" w:rsidRPr="00CF5BEF" w:rsidRDefault="000F4905" w:rsidP="008C0E11">
            <w:pPr>
              <w:tabs>
                <w:tab w:val="left" w:pos="0"/>
                <w:tab w:val="left" w:pos="360"/>
                <w:tab w:val="left" w:pos="720"/>
              </w:tabs>
              <w:spacing w:before="60" w:after="60"/>
              <w:rPr>
                <w:bCs/>
                <w:sz w:val="18"/>
                <w:szCs w:val="18"/>
                <w:lang w:val="es-ES"/>
              </w:rPr>
            </w:pPr>
            <w:r w:rsidRPr="00CF5BEF">
              <w:rPr>
                <w:bCs/>
                <w:sz w:val="18"/>
                <w:szCs w:val="18"/>
                <w:lang w:val="es-ES"/>
              </w:rPr>
              <w:t>Total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27,1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43,9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21,9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23,5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18,6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4905" w:rsidRPr="00CF5BEF" w:rsidRDefault="000F4905" w:rsidP="008C0E11">
            <w:pPr>
              <w:tabs>
                <w:tab w:val="left" w:pos="360"/>
                <w:tab w:val="left" w:pos="720"/>
              </w:tabs>
              <w:spacing w:before="60" w:after="60"/>
              <w:ind w:left="540" w:right="57" w:hanging="540"/>
              <w:jc w:val="right"/>
              <w:rPr>
                <w:sz w:val="18"/>
                <w:szCs w:val="18"/>
                <w:lang w:val="es-ES"/>
              </w:rPr>
            </w:pPr>
            <w:r w:rsidRPr="00CF5BEF">
              <w:rPr>
                <w:sz w:val="18"/>
                <w:szCs w:val="18"/>
                <w:lang w:val="es-ES"/>
              </w:rPr>
              <w:t>16</w:t>
            </w:r>
          </w:p>
        </w:tc>
      </w:tr>
    </w:tbl>
    <w:p w:rsidR="00615F49" w:rsidRPr="00004800" w:rsidRDefault="00C368C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La </w:t>
      </w:r>
      <w:r w:rsidR="006C4D3B">
        <w:rPr>
          <w:lang w:val="es-ES"/>
        </w:rPr>
        <w:t>proporción</w:t>
      </w:r>
      <w:r w:rsidRPr="00004800">
        <w:rPr>
          <w:lang w:val="es-ES"/>
        </w:rPr>
        <w:t xml:space="preserve"> de mujeres embarazadas </w:t>
      </w:r>
      <w:r w:rsidR="006C4D3B">
        <w:rPr>
          <w:lang w:val="es-ES"/>
        </w:rPr>
        <w:t>con</w:t>
      </w:r>
      <w:r w:rsidRPr="00004800">
        <w:rPr>
          <w:lang w:val="es-ES"/>
        </w:rPr>
        <w:t xml:space="preserve"> acceso a la</w:t>
      </w:r>
      <w:r w:rsidR="003256CB" w:rsidRPr="00004800">
        <w:rPr>
          <w:lang w:val="es-ES"/>
        </w:rPr>
        <w:t xml:space="preserve"> atención </w:t>
      </w:r>
      <w:r w:rsidRPr="00004800">
        <w:rPr>
          <w:lang w:val="es-ES"/>
        </w:rPr>
        <w:t xml:space="preserve">sanitaria prenatal y </w:t>
      </w:r>
      <w:r w:rsidR="006C4D3B">
        <w:rPr>
          <w:lang w:val="es-ES"/>
        </w:rPr>
        <w:t xml:space="preserve">que </w:t>
      </w:r>
      <w:r w:rsidRPr="00004800">
        <w:rPr>
          <w:lang w:val="es-ES"/>
        </w:rPr>
        <w:t>s</w:t>
      </w:r>
      <w:r w:rsidR="00041F47" w:rsidRPr="00004800">
        <w:rPr>
          <w:lang w:val="es-ES"/>
        </w:rPr>
        <w:t>e</w:t>
      </w:r>
      <w:r w:rsidRPr="00004800">
        <w:rPr>
          <w:lang w:val="es-ES"/>
        </w:rPr>
        <w:t xml:space="preserve"> beneficia</w:t>
      </w:r>
      <w:r w:rsidR="006C4D3B">
        <w:rPr>
          <w:lang w:val="es-ES"/>
        </w:rPr>
        <w:t>ro</w:t>
      </w:r>
      <w:r w:rsidR="003256CB" w:rsidRPr="00004800">
        <w:rPr>
          <w:lang w:val="es-ES"/>
        </w:rPr>
        <w:t>n</w:t>
      </w:r>
      <w:r w:rsidR="00041F47" w:rsidRPr="00004800">
        <w:rPr>
          <w:lang w:val="es-ES"/>
        </w:rPr>
        <w:t xml:space="preserve"> de e</w:t>
      </w:r>
      <w:r w:rsidRPr="00004800">
        <w:rPr>
          <w:lang w:val="es-ES"/>
        </w:rPr>
        <w:t>lla aumentó del 91,1% en 2000 al 99,1% en 2006. Casi todas mujeres que</w:t>
      </w:r>
      <w:r w:rsidR="003256CB" w:rsidRPr="00004800">
        <w:rPr>
          <w:lang w:val="es-ES"/>
        </w:rPr>
        <w:t xml:space="preserve"> dieron a luz </w:t>
      </w:r>
      <w:r w:rsidRPr="00004800">
        <w:rPr>
          <w:lang w:val="es-ES"/>
        </w:rPr>
        <w:t>entre 2000 y 2006</w:t>
      </w:r>
      <w:r w:rsidR="003256CB" w:rsidRPr="00004800">
        <w:rPr>
          <w:lang w:val="es-ES"/>
        </w:rPr>
        <w:t xml:space="preserve"> recibieron atención </w:t>
      </w:r>
      <w:r w:rsidRPr="00004800">
        <w:rPr>
          <w:lang w:val="es-ES"/>
        </w:rPr>
        <w:t>pos</w:t>
      </w:r>
      <w:r w:rsidR="00746765" w:rsidRPr="00004800">
        <w:rPr>
          <w:lang w:val="es-ES"/>
        </w:rPr>
        <w:t>t</w:t>
      </w:r>
      <w:r w:rsidRPr="00004800">
        <w:rPr>
          <w:lang w:val="es-ES"/>
        </w:rPr>
        <w:t>natal. Esta mejora</w:t>
      </w:r>
      <w:r w:rsidR="00FA764B" w:rsidRPr="00004800">
        <w:rPr>
          <w:lang w:val="es-ES"/>
        </w:rPr>
        <w:t xml:space="preserve"> fue posible gracias </w:t>
      </w:r>
      <w:r w:rsidRPr="00004800">
        <w:rPr>
          <w:lang w:val="es-ES"/>
        </w:rPr>
        <w:t xml:space="preserve">a los programas de </w:t>
      </w:r>
      <w:r w:rsidR="006C4D3B">
        <w:rPr>
          <w:lang w:val="es-ES"/>
        </w:rPr>
        <w:t>formación</w:t>
      </w:r>
      <w:r w:rsidRPr="00004800">
        <w:rPr>
          <w:lang w:val="es-ES"/>
        </w:rPr>
        <w:t xml:space="preserve"> y a la labor de los médicos de familia.</w:t>
      </w:r>
    </w:p>
    <w:p w:rsidR="00615F49" w:rsidRPr="00004800" w:rsidRDefault="0002775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</w:t>
      </w:r>
      <w:r w:rsidR="0059142E">
        <w:rPr>
          <w:lang w:val="es-ES"/>
        </w:rPr>
        <w:t>proporción</w:t>
      </w:r>
      <w:r w:rsidRPr="00004800">
        <w:rPr>
          <w:lang w:val="es-ES"/>
        </w:rPr>
        <w:t xml:space="preserve"> de niños nacidos en </w:t>
      </w:r>
      <w:r w:rsidR="0059142E">
        <w:rPr>
          <w:lang w:val="es-ES"/>
        </w:rPr>
        <w:t xml:space="preserve">un </w:t>
      </w:r>
      <w:r w:rsidRPr="00004800">
        <w:rPr>
          <w:lang w:val="es-ES"/>
        </w:rPr>
        <w:t>hospital (</w:t>
      </w:r>
      <w:r w:rsidR="0059142E">
        <w:rPr>
          <w:lang w:val="es-ES"/>
        </w:rPr>
        <w:t xml:space="preserve">en </w:t>
      </w:r>
      <w:r w:rsidRPr="00004800">
        <w:rPr>
          <w:lang w:val="es-ES"/>
        </w:rPr>
        <w:t>pabell</w:t>
      </w:r>
      <w:r w:rsidR="008C0E11">
        <w:rPr>
          <w:lang w:val="es-ES"/>
        </w:rPr>
        <w:t>ones de maternidad) aumentó del </w:t>
      </w:r>
      <w:r w:rsidRPr="00004800">
        <w:rPr>
          <w:lang w:val="es-ES"/>
        </w:rPr>
        <w:t>97,6% en 2000 al 99,1% en 2006. En los últimos años</w:t>
      </w:r>
      <w:r w:rsidR="0059142E">
        <w:rPr>
          <w:lang w:val="es-ES"/>
        </w:rPr>
        <w:t xml:space="preserve"> han nacido</w:t>
      </w:r>
      <w:r w:rsidRPr="00004800">
        <w:rPr>
          <w:lang w:val="es-ES"/>
        </w:rPr>
        <w:t xml:space="preserve"> fuera de las instituciones sanitarias </w:t>
      </w:r>
      <w:r w:rsidR="0059142E">
        <w:rPr>
          <w:lang w:val="es-ES"/>
        </w:rPr>
        <w:t>menos del</w:t>
      </w:r>
      <w:r w:rsidR="006902AC" w:rsidRPr="00004800">
        <w:rPr>
          <w:lang w:val="es-ES"/>
        </w:rPr>
        <w:t xml:space="preserve"> </w:t>
      </w:r>
      <w:r w:rsidRPr="00004800">
        <w:rPr>
          <w:lang w:val="es-ES"/>
        </w:rPr>
        <w:t>2%</w:t>
      </w:r>
      <w:r w:rsidR="0059142E">
        <w:rPr>
          <w:lang w:val="es-ES"/>
        </w:rPr>
        <w:t xml:space="preserve"> de los niños</w:t>
      </w:r>
      <w:r w:rsidRPr="00004800">
        <w:rPr>
          <w:lang w:val="es-ES"/>
        </w:rPr>
        <w:t>.</w:t>
      </w:r>
    </w:p>
    <w:p w:rsidR="00615F49" w:rsidRPr="00004800" w:rsidRDefault="00020A9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El personal de</w:t>
      </w:r>
      <w:r w:rsidR="004C5A6B" w:rsidRPr="00004800">
        <w:rPr>
          <w:lang w:val="es-ES"/>
        </w:rPr>
        <w:t xml:space="preserve"> atención </w:t>
      </w:r>
      <w:r w:rsidRPr="00004800">
        <w:rPr>
          <w:lang w:val="es-ES"/>
        </w:rPr>
        <w:t>sanitaria con</w:t>
      </w:r>
      <w:r w:rsidR="004C5A6B" w:rsidRPr="00004800">
        <w:rPr>
          <w:lang w:val="es-ES"/>
        </w:rPr>
        <w:t xml:space="preserve"> formación académica y profesional superior </w:t>
      </w:r>
      <w:r w:rsidRPr="00004800">
        <w:rPr>
          <w:lang w:val="es-ES"/>
        </w:rPr>
        <w:t xml:space="preserve">que trabaja en los pabellones de maternidad sigue recibiendo </w:t>
      </w:r>
      <w:r w:rsidR="001A4CBE">
        <w:rPr>
          <w:lang w:val="es-ES"/>
        </w:rPr>
        <w:t>formación</w:t>
      </w:r>
      <w:r w:rsidR="004C5A6B" w:rsidRPr="00004800">
        <w:rPr>
          <w:lang w:val="es-ES"/>
        </w:rPr>
        <w:t xml:space="preserve"> sobre </w:t>
      </w:r>
      <w:r w:rsidR="00E36B1E" w:rsidRPr="00004800">
        <w:rPr>
          <w:lang w:val="es-ES"/>
        </w:rPr>
        <w:t xml:space="preserve">la </w:t>
      </w:r>
      <w:r w:rsidR="004C5A6B" w:rsidRPr="00004800">
        <w:rPr>
          <w:lang w:val="es-ES"/>
        </w:rPr>
        <w:t xml:space="preserve">atención sanitaria </w:t>
      </w:r>
      <w:r w:rsidR="008C0E11">
        <w:rPr>
          <w:lang w:val="es-ES"/>
        </w:rPr>
        <w:t>y </w:t>
      </w:r>
      <w:r w:rsidRPr="00004800">
        <w:rPr>
          <w:lang w:val="es-ES"/>
        </w:rPr>
        <w:t xml:space="preserve">el parto. </w:t>
      </w:r>
      <w:r w:rsidR="00BF196D" w:rsidRPr="00004800">
        <w:rPr>
          <w:lang w:val="es-ES"/>
        </w:rPr>
        <w:t>En la</w:t>
      </w:r>
      <w:r w:rsidRPr="00004800">
        <w:rPr>
          <w:lang w:val="es-ES"/>
        </w:rPr>
        <w:t>s 38 maternidad</w:t>
      </w:r>
      <w:r w:rsidR="00BF196D" w:rsidRPr="00004800">
        <w:rPr>
          <w:lang w:val="es-ES"/>
        </w:rPr>
        <w:t>es</w:t>
      </w:r>
      <w:r w:rsidR="001A4CBE">
        <w:rPr>
          <w:lang w:val="es-ES"/>
        </w:rPr>
        <w:t xml:space="preserve"> que hay</w:t>
      </w:r>
      <w:r w:rsidR="0082784D">
        <w:rPr>
          <w:lang w:val="es-ES"/>
        </w:rPr>
        <w:t xml:space="preserve"> prestan asistencia en </w:t>
      </w:r>
      <w:r w:rsidRPr="00004800">
        <w:rPr>
          <w:lang w:val="es-ES"/>
        </w:rPr>
        <w:t>el nacimiento de los niños</w:t>
      </w:r>
      <w:r w:rsidR="004C5A6B" w:rsidRPr="00004800">
        <w:rPr>
          <w:lang w:val="es-ES"/>
        </w:rPr>
        <w:t xml:space="preserve"> obstetras-</w:t>
      </w:r>
      <w:r w:rsidRPr="00004800">
        <w:rPr>
          <w:lang w:val="es-ES"/>
        </w:rPr>
        <w:t>ginecólogos</w:t>
      </w:r>
      <w:r w:rsidR="004C5A6B" w:rsidRPr="00004800">
        <w:rPr>
          <w:lang w:val="es-ES"/>
        </w:rPr>
        <w:t xml:space="preserve"> </w:t>
      </w:r>
      <w:r w:rsidRPr="00004800">
        <w:rPr>
          <w:lang w:val="es-ES"/>
        </w:rPr>
        <w:t>y matronas debidamente capacitadas</w:t>
      </w:r>
      <w:r w:rsidR="00615F49" w:rsidRPr="00004800">
        <w:rPr>
          <w:lang w:val="es-ES"/>
        </w:rPr>
        <w:t>.</w:t>
      </w:r>
    </w:p>
    <w:p w:rsidR="00615F49" w:rsidRPr="00004800" w:rsidRDefault="00F25E8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El número de niños alimentados con lactancia materna sigue aumentando en todo el país. En 2000 tomaba</w:t>
      </w:r>
      <w:r w:rsidR="00954993" w:rsidRPr="00004800">
        <w:rPr>
          <w:lang w:val="es-ES"/>
        </w:rPr>
        <w:t>n</w:t>
      </w:r>
      <w:r w:rsidRPr="00004800">
        <w:rPr>
          <w:lang w:val="es-ES"/>
        </w:rPr>
        <w:t xml:space="preserve"> exclusivamente leche materna</w:t>
      </w:r>
      <w:r w:rsidR="0082784D" w:rsidRPr="0082784D">
        <w:rPr>
          <w:lang w:val="es-ES"/>
        </w:rPr>
        <w:t xml:space="preserve"> </w:t>
      </w:r>
      <w:r w:rsidR="0082784D" w:rsidRPr="00004800">
        <w:rPr>
          <w:lang w:val="es-ES"/>
        </w:rPr>
        <w:t>el 86,2% de los niños de hasta tres meses</w:t>
      </w:r>
      <w:r w:rsidRPr="00004800">
        <w:rPr>
          <w:lang w:val="es-ES"/>
        </w:rPr>
        <w:t xml:space="preserve">, mientras que en 2006 </w:t>
      </w:r>
      <w:r w:rsidR="0082784D">
        <w:rPr>
          <w:lang w:val="es-ES"/>
        </w:rPr>
        <w:t>eran el</w:t>
      </w:r>
      <w:r w:rsidRPr="00004800">
        <w:rPr>
          <w:lang w:val="es-ES"/>
        </w:rPr>
        <w:t xml:space="preserve"> 93,0%. Durante este </w:t>
      </w:r>
      <w:r w:rsidR="002850B9" w:rsidRPr="00004800">
        <w:rPr>
          <w:lang w:val="es-ES"/>
        </w:rPr>
        <w:t>período</w:t>
      </w:r>
      <w:r w:rsidRPr="00004800">
        <w:rPr>
          <w:lang w:val="es-ES"/>
        </w:rPr>
        <w:t xml:space="preserve">, la </w:t>
      </w:r>
      <w:r w:rsidR="0082784D">
        <w:rPr>
          <w:lang w:val="es-ES"/>
        </w:rPr>
        <w:t>proporción</w:t>
      </w:r>
      <w:r w:rsidRPr="00004800">
        <w:rPr>
          <w:lang w:val="es-ES"/>
        </w:rPr>
        <w:t xml:space="preserve"> de niños que</w:t>
      </w:r>
      <w:r w:rsidR="00954993" w:rsidRPr="00004800">
        <w:rPr>
          <w:lang w:val="es-ES"/>
        </w:rPr>
        <w:t xml:space="preserve"> recibieron </w:t>
      </w:r>
      <w:r w:rsidRPr="00004800">
        <w:rPr>
          <w:lang w:val="es-ES"/>
        </w:rPr>
        <w:t xml:space="preserve">lactancia materna hasta los seis meses </w:t>
      </w:r>
      <w:r w:rsidR="0082784D">
        <w:rPr>
          <w:lang w:val="es-ES"/>
        </w:rPr>
        <w:t>pasó</w:t>
      </w:r>
      <w:r w:rsidRPr="00004800">
        <w:rPr>
          <w:lang w:val="es-ES"/>
        </w:rPr>
        <w:t xml:space="preserve"> del 73,6% al 85,0% y la </w:t>
      </w:r>
      <w:r w:rsidR="0082784D">
        <w:rPr>
          <w:lang w:val="es-ES"/>
        </w:rPr>
        <w:t>de</w:t>
      </w:r>
      <w:r w:rsidRPr="00004800">
        <w:rPr>
          <w:lang w:val="es-ES"/>
        </w:rPr>
        <w:t xml:space="preserve"> los niños </w:t>
      </w:r>
      <w:r w:rsidR="0082784D">
        <w:rPr>
          <w:lang w:val="es-ES"/>
        </w:rPr>
        <w:t>amamantados hasta que tenían</w:t>
      </w:r>
      <w:r w:rsidRPr="00004800">
        <w:rPr>
          <w:lang w:val="es-ES"/>
        </w:rPr>
        <w:t xml:space="preserve"> un año</w:t>
      </w:r>
      <w:r w:rsidR="00954993" w:rsidRPr="00004800">
        <w:rPr>
          <w:lang w:val="es-ES"/>
        </w:rPr>
        <w:t xml:space="preserve"> pasó </w:t>
      </w:r>
      <w:r w:rsidRPr="00004800">
        <w:rPr>
          <w:lang w:val="es-ES"/>
        </w:rPr>
        <w:t xml:space="preserve">del 60,0% al 68,0%. </w:t>
      </w:r>
      <w:r w:rsidR="00BF196D" w:rsidRPr="00004800">
        <w:rPr>
          <w:lang w:val="es-ES"/>
        </w:rPr>
        <w:t>Gracias a los esfuerzos del personal de atención sanitaria s</w:t>
      </w:r>
      <w:r w:rsidRPr="00004800">
        <w:rPr>
          <w:lang w:val="es-ES"/>
        </w:rPr>
        <w:t xml:space="preserve">e certificaron como </w:t>
      </w:r>
      <w:r w:rsidR="00315EA9">
        <w:rPr>
          <w:lang w:val="es-ES"/>
        </w:rPr>
        <w:t>“</w:t>
      </w:r>
      <w:r w:rsidR="00954993" w:rsidRPr="00004800">
        <w:rPr>
          <w:szCs w:val="24"/>
          <w:lang w:val="es-ES"/>
        </w:rPr>
        <w:t>amigas de los niños</w:t>
      </w:r>
      <w:r w:rsidR="00315EA9">
        <w:rPr>
          <w:szCs w:val="24"/>
          <w:lang w:val="es-ES"/>
        </w:rPr>
        <w:t>”</w:t>
      </w:r>
      <w:r w:rsidRPr="00004800">
        <w:rPr>
          <w:lang w:val="es-ES"/>
        </w:rPr>
        <w:t xml:space="preserve"> un total de 27 maternidades</w:t>
      </w:r>
      <w:r w:rsidR="00615F49" w:rsidRPr="00004800">
        <w:rPr>
          <w:lang w:val="es-ES"/>
        </w:rPr>
        <w:t>.</w:t>
      </w:r>
    </w:p>
    <w:p w:rsidR="00615F49" w:rsidRPr="00004800" w:rsidRDefault="005325B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Se </w:t>
      </w:r>
      <w:r w:rsidR="00675C02">
        <w:rPr>
          <w:lang w:val="es-ES"/>
        </w:rPr>
        <w:t>adoptaron</w:t>
      </w:r>
      <w:r w:rsidRPr="00004800">
        <w:rPr>
          <w:lang w:val="es-ES"/>
        </w:rPr>
        <w:t xml:space="preserve"> varias</w:t>
      </w:r>
      <w:r w:rsidR="00954993" w:rsidRPr="00004800">
        <w:rPr>
          <w:lang w:val="es-ES"/>
        </w:rPr>
        <w:t xml:space="preserve"> </w:t>
      </w:r>
      <w:r w:rsidR="00675C02">
        <w:rPr>
          <w:lang w:val="es-ES"/>
        </w:rPr>
        <w:t>medidas</w:t>
      </w:r>
      <w:r w:rsidR="00954993" w:rsidRPr="00004800">
        <w:rPr>
          <w:lang w:val="es-ES"/>
        </w:rPr>
        <w:t xml:space="preserve"> </w:t>
      </w:r>
      <w:r w:rsidRPr="00004800">
        <w:rPr>
          <w:lang w:val="es-ES"/>
        </w:rPr>
        <w:t>para combatir el VIH/SIDA. Todas las mujeres embarazadas</w:t>
      </w:r>
      <w:r w:rsidR="00954993" w:rsidRPr="00004800">
        <w:rPr>
          <w:lang w:val="es-ES"/>
        </w:rPr>
        <w:t xml:space="preserve"> </w:t>
      </w:r>
      <w:r w:rsidR="00AD27E6">
        <w:rPr>
          <w:lang w:val="es-ES"/>
        </w:rPr>
        <w:t>tuvieron</w:t>
      </w:r>
      <w:r w:rsidR="00954993" w:rsidRPr="00004800">
        <w:rPr>
          <w:lang w:val="es-ES"/>
        </w:rPr>
        <w:t xml:space="preserve"> </w:t>
      </w:r>
      <w:r w:rsidRPr="00004800">
        <w:rPr>
          <w:lang w:val="es-ES"/>
        </w:rPr>
        <w:t>la oportunidad de someterse voluntariamente a la prueba del VIH (dos veces) durante el embarazo. Todos los costos</w:t>
      </w:r>
      <w:r w:rsidR="00954993" w:rsidRPr="00004800">
        <w:rPr>
          <w:lang w:val="es-ES"/>
        </w:rPr>
        <w:t xml:space="preserve"> </w:t>
      </w:r>
      <w:r w:rsidR="00AD27E6">
        <w:rPr>
          <w:lang w:val="es-ES"/>
        </w:rPr>
        <w:t>corrieron</w:t>
      </w:r>
      <w:r w:rsidR="00954993" w:rsidRPr="00004800">
        <w:rPr>
          <w:lang w:val="es-ES"/>
        </w:rPr>
        <w:t xml:space="preserve"> </w:t>
      </w:r>
      <w:r w:rsidRPr="00004800">
        <w:rPr>
          <w:lang w:val="es-ES"/>
        </w:rPr>
        <w:t>a cargo de</w:t>
      </w:r>
      <w:r w:rsidR="005815F0" w:rsidRPr="00004800">
        <w:rPr>
          <w:lang w:val="es-ES"/>
        </w:rPr>
        <w:t xml:space="preserve"> </w:t>
      </w:r>
      <w:r w:rsidRPr="00004800">
        <w:rPr>
          <w:lang w:val="es-ES"/>
        </w:rPr>
        <w:t>l</w:t>
      </w:r>
      <w:r w:rsidR="005815F0" w:rsidRPr="00004800">
        <w:rPr>
          <w:lang w:val="es-ES"/>
        </w:rPr>
        <w:t xml:space="preserve">a empresa </w:t>
      </w:r>
      <w:r w:rsidRPr="00004800">
        <w:rPr>
          <w:lang w:val="es-ES"/>
        </w:rPr>
        <w:t>nacional</w:t>
      </w:r>
      <w:r w:rsidR="00954993" w:rsidRPr="00004800">
        <w:rPr>
          <w:lang w:val="es-ES"/>
        </w:rPr>
        <w:t xml:space="preserve"> de</w:t>
      </w:r>
      <w:r w:rsidR="006934A3" w:rsidRPr="00004800">
        <w:rPr>
          <w:lang w:val="es-ES"/>
        </w:rPr>
        <w:t>l</w:t>
      </w:r>
      <w:r w:rsidR="00954993" w:rsidRPr="00004800">
        <w:rPr>
          <w:lang w:val="es-ES"/>
        </w:rPr>
        <w:t xml:space="preserve"> seguro </w:t>
      </w:r>
      <w:r w:rsidRPr="00004800">
        <w:rPr>
          <w:lang w:val="es-ES"/>
        </w:rPr>
        <w:t>de enfermedad. Hay dos maternidades en el país equipadas para el nacimiento de niños de madres con VIH/SIDA (e</w:t>
      </w:r>
      <w:r w:rsidR="00615F49" w:rsidRPr="00004800">
        <w:rPr>
          <w:lang w:val="es-ES"/>
        </w:rPr>
        <w:t xml:space="preserve">n Chisinau </w:t>
      </w:r>
      <w:r w:rsidRPr="00004800">
        <w:rPr>
          <w:lang w:val="es-ES"/>
        </w:rPr>
        <w:t>y</w:t>
      </w:r>
      <w:r w:rsidR="00615F49" w:rsidRPr="00004800">
        <w:rPr>
          <w:lang w:val="es-ES"/>
        </w:rPr>
        <w:t xml:space="preserve"> Balti).</w:t>
      </w:r>
    </w:p>
    <w:p w:rsidR="00615F49" w:rsidRPr="00004800" w:rsidRDefault="00DB1E2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Los niños infectados por el VIH reciben tratamiento en dependencias especializadas en las que se les prestan cuidados médicos, </w:t>
      </w:r>
      <w:r w:rsidR="00AD27E6">
        <w:rPr>
          <w:lang w:val="es-ES"/>
        </w:rPr>
        <w:t>que comprenden el</w:t>
      </w:r>
      <w:r w:rsidR="00135B3B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tratamiento antirretrovírico, cuidados especiales y </w:t>
      </w:r>
      <w:r w:rsidR="00A927A9" w:rsidRPr="00004800">
        <w:rPr>
          <w:lang w:val="es-ES"/>
        </w:rPr>
        <w:t>orientación</w:t>
      </w:r>
      <w:r w:rsidRPr="00004800">
        <w:rPr>
          <w:lang w:val="es-ES"/>
        </w:rPr>
        <w:t>. Los niños de hasta un año nacidos de madres con VIH reciben</w:t>
      </w:r>
      <w:r w:rsidR="004D5F92" w:rsidRPr="00004800">
        <w:rPr>
          <w:lang w:val="es-ES"/>
        </w:rPr>
        <w:t xml:space="preserve"> leche </w:t>
      </w:r>
      <w:r w:rsidR="006934A3" w:rsidRPr="00004800">
        <w:rPr>
          <w:lang w:val="es-ES"/>
        </w:rPr>
        <w:t>maternizada gratuita</w:t>
      </w:r>
      <w:r w:rsidR="00AD27E6">
        <w:rPr>
          <w:lang w:val="es-ES"/>
        </w:rPr>
        <w:t>mente</w:t>
      </w:r>
      <w:r w:rsidRPr="00004800">
        <w:rPr>
          <w:lang w:val="es-ES"/>
        </w:rPr>
        <w:t>.</w:t>
      </w:r>
      <w:r w:rsidR="006934A3" w:rsidRPr="00004800">
        <w:rPr>
          <w:lang w:val="es-ES"/>
        </w:rPr>
        <w:t xml:space="preserve"> De todas las </w:t>
      </w:r>
      <w:r w:rsidRPr="00004800">
        <w:rPr>
          <w:lang w:val="es-ES"/>
        </w:rPr>
        <w:t>personas con VIH, 220 tienen SIDA</w:t>
      </w:r>
      <w:r w:rsidR="00AD27E6">
        <w:rPr>
          <w:lang w:val="es-ES"/>
        </w:rPr>
        <w:t>,</w:t>
      </w:r>
      <w:r w:rsidRPr="00004800">
        <w:rPr>
          <w:lang w:val="es-ES"/>
        </w:rPr>
        <w:t xml:space="preserve"> </w:t>
      </w:r>
      <w:r w:rsidR="006934A3" w:rsidRPr="00004800">
        <w:rPr>
          <w:lang w:val="es-ES"/>
        </w:rPr>
        <w:t xml:space="preserve">13 </w:t>
      </w:r>
      <w:r w:rsidR="00A130F4" w:rsidRPr="00004800">
        <w:rPr>
          <w:lang w:val="es-ES"/>
        </w:rPr>
        <w:t>de</w:t>
      </w:r>
      <w:r w:rsidR="006934A3" w:rsidRPr="00004800">
        <w:rPr>
          <w:lang w:val="es-ES"/>
        </w:rPr>
        <w:t xml:space="preserve"> ellas </w:t>
      </w:r>
      <w:r w:rsidRPr="00004800">
        <w:rPr>
          <w:lang w:val="es-ES"/>
        </w:rPr>
        <w:t xml:space="preserve">(5,95%) menores. </w:t>
      </w:r>
      <w:r w:rsidR="005077FC" w:rsidRPr="00004800">
        <w:rPr>
          <w:lang w:val="es-ES"/>
        </w:rPr>
        <w:t>En total</w:t>
      </w:r>
      <w:r w:rsidRPr="00004800">
        <w:rPr>
          <w:lang w:val="es-ES"/>
        </w:rPr>
        <w:t xml:space="preserve"> han muerto de </w:t>
      </w:r>
      <w:r w:rsidR="00A130F4" w:rsidRPr="00004800">
        <w:rPr>
          <w:lang w:val="es-ES"/>
        </w:rPr>
        <w:t>SIDA</w:t>
      </w:r>
      <w:r w:rsidRPr="00004800">
        <w:rPr>
          <w:lang w:val="es-ES"/>
        </w:rPr>
        <w:t xml:space="preserve"> 106 personas, </w:t>
      </w:r>
      <w:r w:rsidR="006934A3" w:rsidRPr="00004800">
        <w:rPr>
          <w:lang w:val="es-ES"/>
        </w:rPr>
        <w:t xml:space="preserve">10 de </w:t>
      </w:r>
      <w:r w:rsidR="00C550DA">
        <w:rPr>
          <w:lang w:val="es-ES"/>
        </w:rPr>
        <w:t>ellas menores (9,43%). Dos </w:t>
      </w:r>
      <w:r w:rsidRPr="00004800">
        <w:rPr>
          <w:lang w:val="es-ES"/>
        </w:rPr>
        <w:t xml:space="preserve">niños infectados por el </w:t>
      </w:r>
      <w:r w:rsidR="00A130F4" w:rsidRPr="00004800">
        <w:rPr>
          <w:lang w:val="es-ES"/>
        </w:rPr>
        <w:t>VIH fueron abandonados por sus m</w:t>
      </w:r>
      <w:r w:rsidRPr="00004800">
        <w:rPr>
          <w:lang w:val="es-ES"/>
        </w:rPr>
        <w:t>a</w:t>
      </w:r>
      <w:r w:rsidR="00C550DA">
        <w:rPr>
          <w:lang w:val="es-ES"/>
        </w:rPr>
        <w:t>dres e ingresados en centros de </w:t>
      </w:r>
      <w:r w:rsidRPr="00004800">
        <w:rPr>
          <w:lang w:val="es-ES"/>
        </w:rPr>
        <w:t xml:space="preserve">internamiento de niños </w:t>
      </w:r>
      <w:r w:rsidR="00A130F4" w:rsidRPr="00004800">
        <w:rPr>
          <w:lang w:val="es-ES"/>
        </w:rPr>
        <w:t>(en Chisinau y Balti</w:t>
      </w:r>
      <w:r w:rsidRPr="00004800">
        <w:rPr>
          <w:lang w:val="es-ES"/>
        </w:rPr>
        <w:t>)</w:t>
      </w:r>
      <w:r w:rsidR="006934A3" w:rsidRPr="00004800">
        <w:rPr>
          <w:lang w:val="es-ES"/>
        </w:rPr>
        <w:t>,</w:t>
      </w:r>
      <w:r w:rsidRPr="00004800">
        <w:rPr>
          <w:lang w:val="es-ES"/>
        </w:rPr>
        <w:t xml:space="preserve"> donde reciben tratamiento</w:t>
      </w:r>
      <w:r w:rsidR="005077FC" w:rsidRPr="00004800">
        <w:rPr>
          <w:lang w:val="es-ES"/>
        </w:rPr>
        <w:t>,</w:t>
      </w:r>
      <w:r w:rsidRPr="00004800">
        <w:rPr>
          <w:lang w:val="es-ES"/>
        </w:rPr>
        <w:t xml:space="preserve"> cuidados especiales y asistencia de rehabilitación.</w:t>
      </w:r>
    </w:p>
    <w:p w:rsidR="00615F49" w:rsidRPr="00004800" w:rsidRDefault="00615F49" w:rsidP="00486E7E">
      <w:pPr>
        <w:tabs>
          <w:tab w:val="left" w:pos="360"/>
          <w:tab w:val="left" w:pos="720"/>
        </w:tabs>
        <w:rPr>
          <w:lang w:val="es-ES"/>
        </w:rPr>
      </w:pPr>
      <w:r w:rsidRPr="00004800">
        <w:rPr>
          <w:b/>
          <w:bCs/>
          <w:iCs/>
          <w:lang w:val="es-ES"/>
        </w:rPr>
        <w:t>Informa</w:t>
      </w:r>
      <w:r w:rsidR="00F32860" w:rsidRPr="00004800">
        <w:rPr>
          <w:b/>
          <w:bCs/>
          <w:iCs/>
          <w:lang w:val="es-ES"/>
        </w:rPr>
        <w:t>ción sobre la salud de los adolescentes</w:t>
      </w:r>
    </w:p>
    <w:p w:rsidR="00DA6EA4" w:rsidRPr="00004800" w:rsidRDefault="00BD620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Cada año se registran casos de embarazo</w:t>
      </w:r>
      <w:r w:rsidR="004D5F92" w:rsidRPr="00004800">
        <w:rPr>
          <w:lang w:val="es-ES"/>
        </w:rPr>
        <w:t xml:space="preserve"> de adolescentes </w:t>
      </w:r>
      <w:r w:rsidRPr="00004800">
        <w:rPr>
          <w:lang w:val="es-ES"/>
        </w:rPr>
        <w:t>(</w:t>
      </w:r>
      <w:r w:rsidR="004D5F92" w:rsidRPr="00004800">
        <w:rPr>
          <w:lang w:val="es-ES"/>
        </w:rPr>
        <w:t xml:space="preserve">muchachas </w:t>
      </w:r>
      <w:r w:rsidRPr="00004800">
        <w:rPr>
          <w:lang w:val="es-ES"/>
        </w:rPr>
        <w:t>de edades comprendidas entre 10 y 19 años); sin embargo, en el período objeto de examen su número disminuyó, inclu</w:t>
      </w:r>
      <w:r w:rsidR="00AD27E6">
        <w:rPr>
          <w:lang w:val="es-ES"/>
        </w:rPr>
        <w:t>idas</w:t>
      </w:r>
      <w:r w:rsidRPr="00004800">
        <w:rPr>
          <w:lang w:val="es-ES"/>
        </w:rPr>
        <w:t xml:space="preserve"> las menores de 15 años </w:t>
      </w:r>
      <w:r w:rsidR="00615F49" w:rsidRPr="00004800">
        <w:rPr>
          <w:lang w:val="es-ES"/>
        </w:rPr>
        <w:t>(</w:t>
      </w:r>
      <w:r w:rsidRPr="00004800">
        <w:rPr>
          <w:lang w:val="es-ES"/>
        </w:rPr>
        <w:t>c</w:t>
      </w:r>
      <w:r w:rsidR="005D79E2" w:rsidRPr="00004800">
        <w:rPr>
          <w:lang w:val="es-ES"/>
        </w:rPr>
        <w:t>uadro</w:t>
      </w:r>
      <w:r w:rsidR="00615F49" w:rsidRPr="00004800">
        <w:rPr>
          <w:lang w:val="es-ES"/>
        </w:rPr>
        <w:t xml:space="preserve"> 28).</w:t>
      </w:r>
    </w:p>
    <w:p w:rsidR="00615F49" w:rsidRDefault="005D79E2" w:rsidP="000748A2">
      <w:pPr>
        <w:tabs>
          <w:tab w:val="left" w:pos="360"/>
          <w:tab w:val="left" w:pos="720"/>
        </w:tabs>
        <w:ind w:left="120"/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28</w:t>
      </w:r>
      <w:r w:rsidR="00743B8D">
        <w:rPr>
          <w:b/>
          <w:lang w:val="es-ES"/>
        </w:rPr>
        <w:t xml:space="preserve">.  </w:t>
      </w:r>
      <w:r w:rsidR="00615F49" w:rsidRPr="00004800">
        <w:rPr>
          <w:b/>
          <w:lang w:val="es-ES"/>
        </w:rPr>
        <w:t>N</w:t>
      </w:r>
      <w:r w:rsidR="000C1FC4" w:rsidRPr="00004800">
        <w:rPr>
          <w:b/>
          <w:lang w:val="es-ES"/>
        </w:rPr>
        <w:t>úmero de embarazos</w:t>
      </w:r>
      <w:r w:rsidR="00467130" w:rsidRPr="00004800">
        <w:rPr>
          <w:b/>
          <w:lang w:val="es-ES"/>
        </w:rPr>
        <w:t xml:space="preserve"> de adolescentes, </w:t>
      </w:r>
      <w:r w:rsidR="00615F49" w:rsidRPr="00004800">
        <w:rPr>
          <w:b/>
          <w:lang w:val="es-ES"/>
        </w:rPr>
        <w:t>2000–2006</w:t>
      </w: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2905"/>
        <w:gridCol w:w="973"/>
        <w:gridCol w:w="850"/>
        <w:gridCol w:w="972"/>
        <w:gridCol w:w="972"/>
        <w:gridCol w:w="972"/>
        <w:gridCol w:w="972"/>
        <w:gridCol w:w="955"/>
      </w:tblGrid>
      <w:tr w:rsidR="00C550DA" w:rsidTr="00C550DA">
        <w:tc>
          <w:tcPr>
            <w:tcW w:w="1517" w:type="pct"/>
            <w:vMerge w:val="restart"/>
            <w:vAlign w:val="center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EA155E">
              <w:rPr>
                <w:sz w:val="20"/>
                <w:lang w:val="es-ES"/>
              </w:rPr>
              <w:t>Edad</w:t>
            </w:r>
          </w:p>
        </w:tc>
        <w:tc>
          <w:tcPr>
            <w:tcW w:w="3483" w:type="pct"/>
            <w:gridSpan w:val="7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Año</w:t>
            </w:r>
          </w:p>
        </w:tc>
      </w:tr>
      <w:tr w:rsidR="00C550DA" w:rsidTr="00C550DA">
        <w:tc>
          <w:tcPr>
            <w:tcW w:w="1517" w:type="pct"/>
            <w:vMerge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508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EA155E">
              <w:rPr>
                <w:sz w:val="20"/>
                <w:lang w:val="es-ES"/>
              </w:rPr>
              <w:t>2000</w:t>
            </w:r>
          </w:p>
        </w:tc>
        <w:tc>
          <w:tcPr>
            <w:tcW w:w="444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EA155E">
              <w:rPr>
                <w:sz w:val="20"/>
                <w:lang w:val="es-ES"/>
              </w:rPr>
              <w:t>2001</w:t>
            </w:r>
          </w:p>
        </w:tc>
        <w:tc>
          <w:tcPr>
            <w:tcW w:w="508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EA155E">
              <w:rPr>
                <w:sz w:val="20"/>
                <w:lang w:val="es-ES"/>
              </w:rPr>
              <w:t>2002</w:t>
            </w:r>
          </w:p>
        </w:tc>
        <w:tc>
          <w:tcPr>
            <w:tcW w:w="508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EA155E">
              <w:rPr>
                <w:sz w:val="20"/>
                <w:lang w:val="es-ES"/>
              </w:rPr>
              <w:t>2003</w:t>
            </w:r>
          </w:p>
        </w:tc>
        <w:tc>
          <w:tcPr>
            <w:tcW w:w="508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EA155E">
              <w:rPr>
                <w:sz w:val="20"/>
                <w:lang w:val="es-ES"/>
              </w:rPr>
              <w:t>2004</w:t>
            </w:r>
          </w:p>
        </w:tc>
        <w:tc>
          <w:tcPr>
            <w:tcW w:w="508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EA155E">
              <w:rPr>
                <w:sz w:val="20"/>
                <w:lang w:val="es-ES"/>
              </w:rPr>
              <w:t>2005</w:t>
            </w:r>
          </w:p>
        </w:tc>
        <w:tc>
          <w:tcPr>
            <w:tcW w:w="498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EA155E">
              <w:rPr>
                <w:sz w:val="20"/>
                <w:lang w:val="es-ES"/>
              </w:rPr>
              <w:t>2006</w:t>
            </w:r>
          </w:p>
        </w:tc>
      </w:tr>
      <w:tr w:rsidR="00C550DA" w:rsidTr="00C550DA">
        <w:tc>
          <w:tcPr>
            <w:tcW w:w="1517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EA155E">
              <w:rPr>
                <w:sz w:val="20"/>
                <w:lang w:val="es-ES"/>
              </w:rPr>
              <w:t>Menores de 15 años</w:t>
            </w:r>
          </w:p>
        </w:tc>
        <w:tc>
          <w:tcPr>
            <w:tcW w:w="508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33</w:t>
            </w:r>
          </w:p>
        </w:tc>
        <w:tc>
          <w:tcPr>
            <w:tcW w:w="444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30</w:t>
            </w:r>
          </w:p>
        </w:tc>
        <w:tc>
          <w:tcPr>
            <w:tcW w:w="508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33</w:t>
            </w:r>
          </w:p>
        </w:tc>
        <w:tc>
          <w:tcPr>
            <w:tcW w:w="508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16</w:t>
            </w:r>
          </w:p>
        </w:tc>
        <w:tc>
          <w:tcPr>
            <w:tcW w:w="508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10</w:t>
            </w:r>
          </w:p>
        </w:tc>
        <w:tc>
          <w:tcPr>
            <w:tcW w:w="508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14</w:t>
            </w:r>
          </w:p>
        </w:tc>
        <w:tc>
          <w:tcPr>
            <w:tcW w:w="498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18</w:t>
            </w:r>
          </w:p>
        </w:tc>
      </w:tr>
      <w:tr w:rsidR="00C550DA" w:rsidTr="00C550DA">
        <w:tc>
          <w:tcPr>
            <w:tcW w:w="1517" w:type="pct"/>
          </w:tcPr>
          <w:p w:rsidR="00C550DA" w:rsidRPr="00EA155E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De </w:t>
            </w:r>
            <w:smartTag w:uri="urn:schemas-microsoft-com:office:smarttags" w:element="metricconverter">
              <w:smartTagPr>
                <w:attr w:name="ProductID" w:val="15 a"/>
              </w:smartTagPr>
              <w:r w:rsidRPr="00004800">
                <w:rPr>
                  <w:sz w:val="20"/>
                  <w:lang w:val="es-ES"/>
                </w:rPr>
                <w:t>15 a</w:t>
              </w:r>
            </w:smartTag>
            <w:r w:rsidRPr="00004800">
              <w:rPr>
                <w:sz w:val="20"/>
                <w:lang w:val="es-ES"/>
              </w:rPr>
              <w:t xml:space="preserve"> 19 año</w:t>
            </w:r>
          </w:p>
        </w:tc>
        <w:tc>
          <w:tcPr>
            <w:tcW w:w="508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2.708</w:t>
            </w:r>
          </w:p>
        </w:tc>
        <w:tc>
          <w:tcPr>
            <w:tcW w:w="444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1.580</w:t>
            </w:r>
          </w:p>
        </w:tc>
        <w:tc>
          <w:tcPr>
            <w:tcW w:w="508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1.624</w:t>
            </w:r>
          </w:p>
        </w:tc>
        <w:tc>
          <w:tcPr>
            <w:tcW w:w="508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1.681</w:t>
            </w:r>
          </w:p>
        </w:tc>
        <w:tc>
          <w:tcPr>
            <w:tcW w:w="508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1.525</w:t>
            </w:r>
          </w:p>
        </w:tc>
        <w:tc>
          <w:tcPr>
            <w:tcW w:w="508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1.454</w:t>
            </w:r>
          </w:p>
        </w:tc>
        <w:tc>
          <w:tcPr>
            <w:tcW w:w="498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1.410</w:t>
            </w:r>
          </w:p>
        </w:tc>
      </w:tr>
      <w:tr w:rsidR="00C550DA" w:rsidTr="00C550DA">
        <w:tc>
          <w:tcPr>
            <w:tcW w:w="1517" w:type="pct"/>
          </w:tcPr>
          <w:p w:rsidR="00C550DA" w:rsidRPr="00004800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 xml:space="preserve">Total (de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004800">
                <w:rPr>
                  <w:bCs/>
                  <w:sz w:val="20"/>
                  <w:lang w:val="es-ES"/>
                </w:rPr>
                <w:t>10</w:t>
              </w:r>
              <w:r w:rsidRPr="00004800">
                <w:rPr>
                  <w:i/>
                  <w:sz w:val="20"/>
                  <w:lang w:val="es-ES"/>
                </w:rPr>
                <w:t xml:space="preserve"> </w:t>
              </w:r>
              <w:r w:rsidRPr="00004800">
                <w:rPr>
                  <w:sz w:val="20"/>
                  <w:lang w:val="es-ES"/>
                </w:rPr>
                <w:t>a</w:t>
              </w:r>
            </w:smartTag>
            <w:r w:rsidRPr="00004800">
              <w:rPr>
                <w:i/>
                <w:sz w:val="20"/>
                <w:lang w:val="es-ES"/>
              </w:rPr>
              <w:t xml:space="preserve"> </w:t>
            </w:r>
            <w:r w:rsidRPr="00004800">
              <w:rPr>
                <w:bCs/>
                <w:sz w:val="20"/>
                <w:lang w:val="es-ES"/>
              </w:rPr>
              <w:t>19 años)</w:t>
            </w:r>
          </w:p>
        </w:tc>
        <w:tc>
          <w:tcPr>
            <w:tcW w:w="508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2.741</w:t>
            </w:r>
          </w:p>
        </w:tc>
        <w:tc>
          <w:tcPr>
            <w:tcW w:w="444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1.610</w:t>
            </w:r>
          </w:p>
        </w:tc>
        <w:tc>
          <w:tcPr>
            <w:tcW w:w="508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1.657</w:t>
            </w:r>
          </w:p>
        </w:tc>
        <w:tc>
          <w:tcPr>
            <w:tcW w:w="508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1.697</w:t>
            </w:r>
          </w:p>
        </w:tc>
        <w:tc>
          <w:tcPr>
            <w:tcW w:w="508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1.535</w:t>
            </w:r>
          </w:p>
        </w:tc>
        <w:tc>
          <w:tcPr>
            <w:tcW w:w="508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1.468</w:t>
            </w:r>
          </w:p>
        </w:tc>
        <w:tc>
          <w:tcPr>
            <w:tcW w:w="498" w:type="pct"/>
          </w:tcPr>
          <w:p w:rsidR="00C550DA" w:rsidRDefault="00C550DA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1.428</w:t>
            </w:r>
          </w:p>
        </w:tc>
      </w:tr>
    </w:tbl>
    <w:p w:rsidR="00615F49" w:rsidRPr="00004800" w:rsidRDefault="005A0C4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La incidencia de enfermedades de transmisión sexual (sífilis y gonorrea) entre los adolescentes sigue aumentando</w:t>
      </w:r>
      <w:r w:rsidR="00971DE4">
        <w:rPr>
          <w:lang w:val="es-ES"/>
        </w:rPr>
        <w:t>, siendo</w:t>
      </w:r>
      <w:r w:rsidRPr="00004800">
        <w:rPr>
          <w:lang w:val="es-ES"/>
        </w:rPr>
        <w:t xml:space="preserve"> un 30% más alta que e</w:t>
      </w:r>
      <w:r w:rsidR="00C550DA">
        <w:rPr>
          <w:lang w:val="es-ES"/>
        </w:rPr>
        <w:t>n el resto de la población y un </w:t>
      </w:r>
      <w:r w:rsidRPr="00004800">
        <w:rPr>
          <w:lang w:val="es-ES"/>
        </w:rPr>
        <w:t xml:space="preserve">21,6% más </w:t>
      </w:r>
      <w:r w:rsidR="00E253BD" w:rsidRPr="00004800">
        <w:rPr>
          <w:lang w:val="es-ES"/>
        </w:rPr>
        <w:t>elevada</w:t>
      </w:r>
      <w:r w:rsidRPr="00004800">
        <w:rPr>
          <w:lang w:val="es-ES"/>
        </w:rPr>
        <w:t xml:space="preserve"> en los adolescentes de </w:t>
      </w:r>
      <w:smartTag w:uri="urn:schemas-microsoft-com:office:smarttags" w:element="metricconverter">
        <w:smartTagPr>
          <w:attr w:name="ProductID" w:val="15 a"/>
        </w:smartTagPr>
        <w:r w:rsidRPr="00004800">
          <w:rPr>
            <w:lang w:val="es-ES"/>
          </w:rPr>
          <w:t>15 a</w:t>
        </w:r>
      </w:smartTag>
      <w:r w:rsidRPr="00004800">
        <w:rPr>
          <w:lang w:val="es-ES"/>
        </w:rPr>
        <w:t xml:space="preserve"> 19 años</w:t>
      </w:r>
      <w:r w:rsidR="00CA002D" w:rsidRPr="00004800">
        <w:rPr>
          <w:lang w:val="es-ES"/>
        </w:rPr>
        <w:t>,</w:t>
      </w:r>
      <w:r w:rsidRPr="00004800">
        <w:rPr>
          <w:lang w:val="es-ES"/>
        </w:rPr>
        <w:t xml:space="preserve"> en comparación con</w:t>
      </w:r>
      <w:r w:rsidR="00CA21A8" w:rsidRPr="00004800">
        <w:rPr>
          <w:lang w:val="es-ES"/>
        </w:rPr>
        <w:t xml:space="preserve"> los </w:t>
      </w:r>
      <w:r w:rsidRPr="00004800">
        <w:rPr>
          <w:lang w:val="es-ES"/>
        </w:rPr>
        <w:t>135,5</w:t>
      </w:r>
      <w:r w:rsidR="00CA21A8" w:rsidRPr="00004800">
        <w:rPr>
          <w:lang w:val="es-ES"/>
        </w:rPr>
        <w:t xml:space="preserve"> casos por </w:t>
      </w:r>
      <w:r w:rsidRPr="00004800">
        <w:rPr>
          <w:lang w:val="es-ES"/>
        </w:rPr>
        <w:t>100</w:t>
      </w:r>
      <w:r w:rsidR="00E253BD" w:rsidRPr="00004800">
        <w:rPr>
          <w:lang w:val="es-ES"/>
        </w:rPr>
        <w:t>.</w:t>
      </w:r>
      <w:r w:rsidRPr="00004800">
        <w:rPr>
          <w:lang w:val="es-ES"/>
        </w:rPr>
        <w:t xml:space="preserve">000 que se </w:t>
      </w:r>
      <w:r w:rsidR="00E253BD" w:rsidRPr="00004800">
        <w:rPr>
          <w:lang w:val="es-ES"/>
        </w:rPr>
        <w:t>registra</w:t>
      </w:r>
      <w:r w:rsidR="00CA21A8" w:rsidRPr="00004800">
        <w:rPr>
          <w:lang w:val="es-ES"/>
        </w:rPr>
        <w:t>n</w:t>
      </w:r>
      <w:r w:rsidRPr="00004800">
        <w:rPr>
          <w:lang w:val="es-ES"/>
        </w:rPr>
        <w:t xml:space="preserve"> en el resto de la población. Los problemas de salud me</w:t>
      </w:r>
      <w:r w:rsidR="00CE6265" w:rsidRPr="00004800">
        <w:rPr>
          <w:lang w:val="es-ES"/>
        </w:rPr>
        <w:t>ntal,</w:t>
      </w:r>
      <w:r w:rsidR="00CA21A8" w:rsidRPr="00004800">
        <w:rPr>
          <w:lang w:val="es-ES"/>
        </w:rPr>
        <w:t xml:space="preserve"> en particular </w:t>
      </w:r>
      <w:r w:rsidR="00CE6265" w:rsidRPr="00004800">
        <w:rPr>
          <w:lang w:val="es-ES"/>
        </w:rPr>
        <w:t xml:space="preserve">la depresión y </w:t>
      </w:r>
      <w:r w:rsidRPr="00004800">
        <w:rPr>
          <w:lang w:val="es-ES"/>
        </w:rPr>
        <w:t>el suicidio, se ha</w:t>
      </w:r>
      <w:r w:rsidR="00CE6265" w:rsidRPr="00004800">
        <w:rPr>
          <w:lang w:val="es-ES"/>
        </w:rPr>
        <w:t>n</w:t>
      </w:r>
      <w:r w:rsidRPr="00004800">
        <w:rPr>
          <w:lang w:val="es-ES"/>
        </w:rPr>
        <w:t xml:space="preserve"> generalizado</w:t>
      </w:r>
      <w:r w:rsidR="00CE6265" w:rsidRPr="00004800">
        <w:rPr>
          <w:lang w:val="es-ES"/>
        </w:rPr>
        <w:t>,</w:t>
      </w:r>
      <w:r w:rsidRPr="00004800">
        <w:rPr>
          <w:lang w:val="es-ES"/>
        </w:rPr>
        <w:t xml:space="preserve"> esp</w:t>
      </w:r>
      <w:r w:rsidR="00C550DA">
        <w:rPr>
          <w:lang w:val="es-ES"/>
        </w:rPr>
        <w:t>ecialmente en los muchachos. La </w:t>
      </w:r>
      <w:r w:rsidRPr="00004800">
        <w:rPr>
          <w:lang w:val="es-ES"/>
        </w:rPr>
        <w:t>tasa de suicidio</w:t>
      </w:r>
      <w:r w:rsidR="00A84F8F">
        <w:rPr>
          <w:lang w:val="es-ES"/>
        </w:rPr>
        <w:t>s</w:t>
      </w:r>
      <w:r w:rsidRPr="00004800">
        <w:rPr>
          <w:lang w:val="es-ES"/>
        </w:rPr>
        <w:t xml:space="preserve"> de muchachos de </w:t>
      </w:r>
      <w:smartTag w:uri="urn:schemas-microsoft-com:office:smarttags" w:element="metricconverter">
        <w:smartTagPr>
          <w:attr w:name="ProductID" w:val="15 a"/>
        </w:smartTagPr>
        <w:r w:rsidRPr="00004800">
          <w:rPr>
            <w:lang w:val="es-ES"/>
          </w:rPr>
          <w:t>15 a</w:t>
        </w:r>
      </w:smartTag>
      <w:r w:rsidRPr="00004800">
        <w:rPr>
          <w:lang w:val="es-ES"/>
        </w:rPr>
        <w:t xml:space="preserve"> 19 años fue siete veces más alta que la de las muchachas,</w:t>
      </w:r>
      <w:r w:rsidR="00CA21A8" w:rsidRPr="00004800">
        <w:rPr>
          <w:lang w:val="es-ES"/>
        </w:rPr>
        <w:t xml:space="preserve"> oscilando </w:t>
      </w:r>
      <w:r w:rsidRPr="00004800">
        <w:rPr>
          <w:lang w:val="es-ES"/>
        </w:rPr>
        <w:t>entre 7/100</w:t>
      </w:r>
      <w:r w:rsidR="00CE6265" w:rsidRPr="00004800">
        <w:rPr>
          <w:lang w:val="es-ES"/>
        </w:rPr>
        <w:t>.</w:t>
      </w:r>
      <w:r w:rsidRPr="00004800">
        <w:rPr>
          <w:lang w:val="es-ES"/>
        </w:rPr>
        <w:t>000 y 1,1/100</w:t>
      </w:r>
      <w:r w:rsidR="00CE6265" w:rsidRPr="00004800">
        <w:rPr>
          <w:lang w:val="es-ES"/>
        </w:rPr>
        <w:t>.</w:t>
      </w:r>
      <w:r w:rsidRPr="00004800">
        <w:rPr>
          <w:lang w:val="es-ES"/>
        </w:rPr>
        <w:t xml:space="preserve">000. El alcohol, el tabaco y </w:t>
      </w:r>
      <w:r w:rsidR="00CE6265" w:rsidRPr="00004800">
        <w:rPr>
          <w:lang w:val="es-ES"/>
        </w:rPr>
        <w:t xml:space="preserve">la </w:t>
      </w:r>
      <w:r w:rsidRPr="00004800">
        <w:rPr>
          <w:lang w:val="es-ES"/>
        </w:rPr>
        <w:t xml:space="preserve">adicción a las drogas </w:t>
      </w:r>
      <w:r w:rsidR="00A84F8F">
        <w:rPr>
          <w:lang w:val="es-ES"/>
        </w:rPr>
        <w:t>son</w:t>
      </w:r>
      <w:r w:rsidRPr="00004800">
        <w:rPr>
          <w:lang w:val="es-ES"/>
        </w:rPr>
        <w:t xml:space="preserve"> problemas médicos y sociales cada vez más importantes. La mayor parte de los consumidores de droga</w:t>
      </w:r>
      <w:r w:rsidR="00A84F8F">
        <w:rPr>
          <w:lang w:val="es-ES"/>
        </w:rPr>
        <w:t>s</w:t>
      </w:r>
      <w:r w:rsidRPr="00004800">
        <w:rPr>
          <w:lang w:val="es-ES"/>
        </w:rPr>
        <w:t xml:space="preserve"> son jóvenes con</w:t>
      </w:r>
      <w:r w:rsidR="00CA21A8" w:rsidRPr="00004800">
        <w:rPr>
          <w:lang w:val="es-ES"/>
        </w:rPr>
        <w:t xml:space="preserve"> una edad media de </w:t>
      </w:r>
      <w:r w:rsidRPr="00004800">
        <w:rPr>
          <w:lang w:val="es-ES"/>
        </w:rPr>
        <w:t>23 años. El 12%</w:t>
      </w:r>
      <w:r w:rsidR="00CA21A8" w:rsidRPr="00004800">
        <w:rPr>
          <w:lang w:val="es-ES"/>
        </w:rPr>
        <w:t xml:space="preserve"> son menores de </w:t>
      </w:r>
      <w:r w:rsidR="00C550DA">
        <w:rPr>
          <w:lang w:val="es-ES"/>
        </w:rPr>
        <w:t>18 </w:t>
      </w:r>
      <w:r w:rsidRPr="00004800">
        <w:rPr>
          <w:lang w:val="es-ES"/>
        </w:rPr>
        <w:t>años, el 88% varones, el 82% solteros y el 75% desempleados. La malnutrición y las prácticas nutricionales incorrectas son</w:t>
      </w:r>
      <w:r w:rsidR="00CA21A8" w:rsidRPr="00004800">
        <w:rPr>
          <w:lang w:val="es-ES"/>
        </w:rPr>
        <w:t xml:space="preserve"> un problema </w:t>
      </w:r>
      <w:r w:rsidRPr="00004800">
        <w:rPr>
          <w:lang w:val="es-ES"/>
        </w:rPr>
        <w:t xml:space="preserve">importante que afecta a los adolescentes. Consumen la mitad de la cantidad </w:t>
      </w:r>
      <w:r w:rsidR="00CA21A8" w:rsidRPr="00004800">
        <w:rPr>
          <w:lang w:val="es-ES"/>
        </w:rPr>
        <w:t xml:space="preserve">necesaria </w:t>
      </w:r>
      <w:r w:rsidR="00CA002D" w:rsidRPr="00004800">
        <w:rPr>
          <w:lang w:val="es-ES"/>
        </w:rPr>
        <w:t xml:space="preserve">de </w:t>
      </w:r>
      <w:r w:rsidR="00CA21A8" w:rsidRPr="00004800">
        <w:rPr>
          <w:lang w:val="es-ES"/>
        </w:rPr>
        <w:t>pescado, frutas y hortalizas</w:t>
      </w:r>
      <w:r w:rsidRPr="00004800">
        <w:rPr>
          <w:lang w:val="es-ES"/>
        </w:rPr>
        <w:t>, por lo que en su ingesta de alimentos</w:t>
      </w:r>
      <w:r w:rsidR="00CA21A8" w:rsidRPr="00004800">
        <w:rPr>
          <w:lang w:val="es-ES"/>
        </w:rPr>
        <w:t xml:space="preserve"> hay </w:t>
      </w:r>
      <w:r w:rsidRPr="00004800">
        <w:rPr>
          <w:lang w:val="es-ES"/>
        </w:rPr>
        <w:t>un déficit de proteínas de origen animal y vegetal, micronutrientes y vitaminas.</w:t>
      </w:r>
      <w:r w:rsidR="00CA21A8" w:rsidRPr="00004800">
        <w:rPr>
          <w:lang w:val="es-ES"/>
        </w:rPr>
        <w:t xml:space="preserve"> Alrededor del </w:t>
      </w:r>
      <w:r w:rsidRPr="00004800">
        <w:rPr>
          <w:lang w:val="es-ES"/>
        </w:rPr>
        <w:t>2%</w:t>
      </w:r>
      <w:r w:rsidR="00CA21A8" w:rsidRPr="00004800">
        <w:rPr>
          <w:lang w:val="es-ES"/>
        </w:rPr>
        <w:t xml:space="preserve"> de </w:t>
      </w:r>
      <w:r w:rsidRPr="00004800">
        <w:rPr>
          <w:lang w:val="es-ES"/>
        </w:rPr>
        <w:t>los casos de tuberculosis de Moldova se registran entre los adolescentes. Las enfermedades no infecciosas, los accidentes, las intoxicaciones y los</w:t>
      </w:r>
      <w:r w:rsidR="00CA21A8" w:rsidRPr="00004800">
        <w:rPr>
          <w:lang w:val="es-ES"/>
        </w:rPr>
        <w:t xml:space="preserve"> traumatismos </w:t>
      </w:r>
      <w:r w:rsidRPr="00004800">
        <w:rPr>
          <w:lang w:val="es-ES"/>
        </w:rPr>
        <w:t>son</w:t>
      </w:r>
      <w:r w:rsidR="00D56803" w:rsidRPr="00004800">
        <w:rPr>
          <w:lang w:val="es-ES"/>
        </w:rPr>
        <w:t xml:space="preserve"> las</w:t>
      </w:r>
      <w:r w:rsidRPr="00004800">
        <w:rPr>
          <w:lang w:val="es-ES"/>
        </w:rPr>
        <w:t xml:space="preserve"> causas </w:t>
      </w:r>
      <w:r w:rsidR="00D56803" w:rsidRPr="00004800">
        <w:rPr>
          <w:lang w:val="es-ES"/>
        </w:rPr>
        <w:t xml:space="preserve">más </w:t>
      </w:r>
      <w:r w:rsidRPr="00004800">
        <w:rPr>
          <w:lang w:val="es-ES"/>
        </w:rPr>
        <w:t>importantes de muerte</w:t>
      </w:r>
      <w:r w:rsidR="00CA21A8" w:rsidRPr="00004800">
        <w:rPr>
          <w:lang w:val="es-ES"/>
        </w:rPr>
        <w:t xml:space="preserve"> en ese grupo</w:t>
      </w:r>
      <w:r w:rsidR="00615F49" w:rsidRPr="00004800">
        <w:rPr>
          <w:lang w:val="es-ES"/>
        </w:rPr>
        <w:t>.</w:t>
      </w:r>
    </w:p>
    <w:p w:rsidR="00615F49" w:rsidRPr="00004800" w:rsidRDefault="003245D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Para combatir el consumo</w:t>
      </w:r>
      <w:r w:rsidR="00CA21A8" w:rsidRPr="00004800">
        <w:rPr>
          <w:lang w:val="es-ES"/>
        </w:rPr>
        <w:t xml:space="preserve"> de alcohol y </w:t>
      </w:r>
      <w:r w:rsidRPr="00004800">
        <w:rPr>
          <w:lang w:val="es-ES"/>
        </w:rPr>
        <w:t xml:space="preserve">de drogas entre los adolescentes, las instituciones de salud pública de todo el país </w:t>
      </w:r>
      <w:r w:rsidR="008B3D02">
        <w:rPr>
          <w:lang w:val="es-ES"/>
        </w:rPr>
        <w:t>realizan esfuerzos para</w:t>
      </w:r>
      <w:r w:rsidRPr="00004800">
        <w:rPr>
          <w:lang w:val="es-ES"/>
        </w:rPr>
        <w:t>:</w:t>
      </w:r>
    </w:p>
    <w:p w:rsidR="00615F49" w:rsidRPr="00004800" w:rsidRDefault="00C550DA" w:rsidP="00C550DA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I</w:t>
      </w:r>
      <w:r w:rsidR="00CA21A8" w:rsidRPr="00004800">
        <w:rPr>
          <w:lang w:val="es-ES"/>
        </w:rPr>
        <w:t xml:space="preserve">nvolucrar a los </w:t>
      </w:r>
      <w:r w:rsidR="003D250A" w:rsidRPr="00004800">
        <w:rPr>
          <w:lang w:val="es-ES"/>
        </w:rPr>
        <w:t>adolescentes</w:t>
      </w:r>
      <w:r w:rsidR="00CA21A8" w:rsidRPr="00004800">
        <w:rPr>
          <w:lang w:val="es-ES"/>
        </w:rPr>
        <w:t xml:space="preserve"> en </w:t>
      </w:r>
      <w:r w:rsidR="003D250A" w:rsidRPr="00004800">
        <w:rPr>
          <w:lang w:val="es-ES"/>
        </w:rPr>
        <w:t>actividades de educación preventiva, tratamiento y rehabilitación</w:t>
      </w:r>
      <w:r w:rsidR="00615F49" w:rsidRPr="00004800">
        <w:rPr>
          <w:lang w:val="es-ES"/>
        </w:rPr>
        <w:t>;</w:t>
      </w:r>
    </w:p>
    <w:p w:rsidR="00615F49" w:rsidRPr="00004800" w:rsidRDefault="00C550DA" w:rsidP="00C550DA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9B4CCC" w:rsidRPr="00004800">
        <w:rPr>
          <w:lang w:val="es-ES"/>
        </w:rPr>
        <w:t>plicar métodos modernos de diagnóstico y tratamiento</w:t>
      </w:r>
      <w:r w:rsidR="00615F49" w:rsidRPr="00004800">
        <w:rPr>
          <w:lang w:val="es-ES"/>
        </w:rPr>
        <w:t>;</w:t>
      </w:r>
    </w:p>
    <w:p w:rsidR="00615F49" w:rsidRPr="00004800" w:rsidRDefault="00C550DA" w:rsidP="00C550DA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R</w:t>
      </w:r>
      <w:r w:rsidR="00B36873" w:rsidRPr="00004800">
        <w:rPr>
          <w:lang w:val="es-ES"/>
        </w:rPr>
        <w:t xml:space="preserve">educir las consecuencias médicas y sociales del consumo de drogas y alcohol, las muertes </w:t>
      </w:r>
      <w:r w:rsidR="00714E1A" w:rsidRPr="00004800">
        <w:rPr>
          <w:lang w:val="es-ES"/>
        </w:rPr>
        <w:t>debidas a</w:t>
      </w:r>
      <w:r w:rsidR="00B36873" w:rsidRPr="00004800">
        <w:rPr>
          <w:lang w:val="es-ES"/>
        </w:rPr>
        <w:t xml:space="preserve"> sobredosis, la hepatitis, el VIH,</w:t>
      </w:r>
      <w:r w:rsidR="00CA21A8" w:rsidRPr="00004800">
        <w:rPr>
          <w:lang w:val="es-ES"/>
        </w:rPr>
        <w:t xml:space="preserve"> los delitos entre </w:t>
      </w:r>
      <w:r w:rsidR="00B36873" w:rsidRPr="00004800">
        <w:rPr>
          <w:lang w:val="es-ES"/>
        </w:rPr>
        <w:t>adolescentes, etc.</w:t>
      </w:r>
      <w:r w:rsidR="00615F49" w:rsidRPr="00004800">
        <w:rPr>
          <w:lang w:val="es-ES"/>
        </w:rPr>
        <w:t>;</w:t>
      </w:r>
    </w:p>
    <w:p w:rsidR="00615F49" w:rsidRPr="00004800" w:rsidRDefault="00C550DA" w:rsidP="00C550DA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R</w:t>
      </w:r>
      <w:r w:rsidR="00714E1A" w:rsidRPr="00004800">
        <w:rPr>
          <w:lang w:val="es-ES"/>
        </w:rPr>
        <w:t xml:space="preserve">educir la demanda de alcohol y </w:t>
      </w:r>
      <w:r w:rsidR="00A76D57" w:rsidRPr="00004800">
        <w:rPr>
          <w:lang w:val="es-ES"/>
        </w:rPr>
        <w:t xml:space="preserve">de </w:t>
      </w:r>
      <w:r w:rsidR="00714E1A" w:rsidRPr="00004800">
        <w:rPr>
          <w:lang w:val="es-ES"/>
        </w:rPr>
        <w:t>droga</w:t>
      </w:r>
      <w:r w:rsidR="00A76D57" w:rsidRPr="00004800">
        <w:rPr>
          <w:lang w:val="es-ES"/>
        </w:rPr>
        <w:t>s</w:t>
      </w:r>
      <w:r w:rsidR="00CA21A8" w:rsidRPr="00004800">
        <w:rPr>
          <w:lang w:val="es-ES"/>
        </w:rPr>
        <w:t xml:space="preserve"> de los </w:t>
      </w:r>
      <w:r w:rsidR="00714E1A" w:rsidRPr="00004800">
        <w:rPr>
          <w:lang w:val="es-ES"/>
        </w:rPr>
        <w:t>menores y adolescentes y su distribución</w:t>
      </w:r>
      <w:r w:rsidR="008B3D02">
        <w:rPr>
          <w:lang w:val="es-ES"/>
        </w:rPr>
        <w:t xml:space="preserve"> a ellos</w:t>
      </w:r>
      <w:r w:rsidR="00615F49" w:rsidRPr="00004800">
        <w:rPr>
          <w:lang w:val="es-ES"/>
        </w:rPr>
        <w:t>;</w:t>
      </w:r>
    </w:p>
    <w:p w:rsidR="00615F49" w:rsidRPr="00004800" w:rsidRDefault="00C550DA" w:rsidP="00C550DA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I</w:t>
      </w:r>
      <w:r w:rsidR="00A73953" w:rsidRPr="00004800">
        <w:rPr>
          <w:lang w:val="es-ES"/>
        </w:rPr>
        <w:t xml:space="preserve">nformar a los adolescentes de los principales riesgos </w:t>
      </w:r>
      <w:r w:rsidR="008B3D02" w:rsidRPr="00004800">
        <w:rPr>
          <w:lang w:val="es-ES"/>
        </w:rPr>
        <w:t xml:space="preserve">para la salud </w:t>
      </w:r>
      <w:r w:rsidR="00571D75" w:rsidRPr="00004800">
        <w:rPr>
          <w:lang w:val="es-ES"/>
        </w:rPr>
        <w:t>del consumo de alcohol y de drogas</w:t>
      </w:r>
      <w:r w:rsidR="008B3D02">
        <w:rPr>
          <w:lang w:val="es-ES"/>
        </w:rPr>
        <w:t xml:space="preserve"> y</w:t>
      </w:r>
      <w:r w:rsidR="00A73953" w:rsidRPr="00004800">
        <w:rPr>
          <w:lang w:val="es-ES"/>
        </w:rPr>
        <w:t xml:space="preserve"> crear </w:t>
      </w:r>
      <w:r w:rsidR="008B3D02">
        <w:rPr>
          <w:lang w:val="es-ES"/>
        </w:rPr>
        <w:t xml:space="preserve">en ellos </w:t>
      </w:r>
      <w:r w:rsidR="00A73953" w:rsidRPr="00004800">
        <w:rPr>
          <w:lang w:val="es-ES"/>
        </w:rPr>
        <w:t xml:space="preserve">una opinión negativa </w:t>
      </w:r>
      <w:r w:rsidR="00A76D57" w:rsidRPr="00004800">
        <w:rPr>
          <w:lang w:val="es-ES"/>
        </w:rPr>
        <w:t>sobre</w:t>
      </w:r>
      <w:r w:rsidR="00A73953" w:rsidRPr="00004800">
        <w:rPr>
          <w:lang w:val="es-ES"/>
        </w:rPr>
        <w:t xml:space="preserve"> su consumo</w:t>
      </w:r>
      <w:r w:rsidR="00A76D57" w:rsidRPr="00004800">
        <w:rPr>
          <w:lang w:val="es-ES"/>
        </w:rPr>
        <w:t>.</w:t>
      </w:r>
    </w:p>
    <w:p w:rsidR="00615F49" w:rsidRPr="00004800" w:rsidRDefault="00A76D5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2004 se puso en marcha una campaña nacional para informar a la población sobre los efectos de la deficiencia de yodo y la función de la sal yodada. </w:t>
      </w:r>
      <w:r w:rsidR="00D80FDC" w:rsidRPr="00004800">
        <w:rPr>
          <w:lang w:val="es-ES"/>
        </w:rPr>
        <w:t xml:space="preserve">En </w:t>
      </w:r>
      <w:r w:rsidRPr="00004800">
        <w:rPr>
          <w:lang w:val="es-ES"/>
        </w:rPr>
        <w:t>la campaña</w:t>
      </w:r>
      <w:r w:rsidR="00D80FDC" w:rsidRPr="00004800">
        <w:rPr>
          <w:lang w:val="es-ES"/>
        </w:rPr>
        <w:t>,</w:t>
      </w:r>
      <w:r w:rsidRPr="00004800">
        <w:rPr>
          <w:lang w:val="es-ES"/>
        </w:rPr>
        <w:t xml:space="preserve"> que tenía por objeto informar a las familias con niños</w:t>
      </w:r>
      <w:r w:rsidR="00147355">
        <w:rPr>
          <w:lang w:val="es-ES"/>
        </w:rPr>
        <w:t xml:space="preserve"> y a todos</w:t>
      </w:r>
      <w:r w:rsidRPr="00004800">
        <w:rPr>
          <w:lang w:val="es-ES"/>
        </w:rPr>
        <w:t xml:space="preserve"> los niños de la comunidad</w:t>
      </w:r>
      <w:r w:rsidR="00D80FDC" w:rsidRPr="00004800">
        <w:rPr>
          <w:lang w:val="es-ES"/>
        </w:rPr>
        <w:t>, participaron profesionales de la medicina, profesores</w:t>
      </w:r>
      <w:r w:rsidR="000113DE">
        <w:rPr>
          <w:lang w:val="es-ES"/>
        </w:rPr>
        <w:t xml:space="preserve"> y</w:t>
      </w:r>
      <w:r w:rsidR="00D80FDC" w:rsidRPr="00004800">
        <w:rPr>
          <w:lang w:val="es-ES"/>
        </w:rPr>
        <w:t xml:space="preserve"> representantes de los medios de comunicación </w:t>
      </w:r>
      <w:r w:rsidR="000113DE">
        <w:rPr>
          <w:lang w:val="es-ES"/>
        </w:rPr>
        <w:t>entre</w:t>
      </w:r>
      <w:r w:rsidR="00C550DA">
        <w:rPr>
          <w:lang w:val="es-ES"/>
        </w:rPr>
        <w:t> </w:t>
      </w:r>
      <w:r w:rsidR="00D80FDC" w:rsidRPr="00004800">
        <w:rPr>
          <w:lang w:val="es-ES"/>
        </w:rPr>
        <w:t>otros</w:t>
      </w:r>
      <w:r w:rsidR="00615F49" w:rsidRPr="00004800">
        <w:rPr>
          <w:lang w:val="es-ES"/>
        </w:rPr>
        <w:t>.</w:t>
      </w:r>
    </w:p>
    <w:p w:rsidR="00615F49" w:rsidRPr="00004800" w:rsidRDefault="00260C4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Un requisito </w:t>
      </w:r>
      <w:r w:rsidR="000113DE" w:rsidRPr="00004800">
        <w:rPr>
          <w:lang w:val="es-ES"/>
        </w:rPr>
        <w:t xml:space="preserve">previo </w:t>
      </w:r>
      <w:r w:rsidR="007155A6" w:rsidRPr="00004800">
        <w:rPr>
          <w:lang w:val="es-ES"/>
        </w:rPr>
        <w:t xml:space="preserve">básico </w:t>
      </w:r>
      <w:r w:rsidRPr="00004800">
        <w:rPr>
          <w:lang w:val="es-ES"/>
        </w:rPr>
        <w:t>para mejora</w:t>
      </w:r>
      <w:r w:rsidR="000113DE">
        <w:rPr>
          <w:lang w:val="es-ES"/>
        </w:rPr>
        <w:t>r</w:t>
      </w:r>
      <w:r w:rsidRPr="00004800">
        <w:rPr>
          <w:lang w:val="es-ES"/>
        </w:rPr>
        <w:t xml:space="preserve"> la salud de los adolescentes es proporcionar</w:t>
      </w:r>
      <w:r w:rsidR="007155A6" w:rsidRPr="00004800">
        <w:rPr>
          <w:lang w:val="es-ES"/>
        </w:rPr>
        <w:t>les</w:t>
      </w:r>
      <w:r w:rsidRPr="00004800">
        <w:rPr>
          <w:lang w:val="es-ES"/>
        </w:rPr>
        <w:t xml:space="preserve"> acceso a servicios sanitarios de calidad. En 2005 se </w:t>
      </w:r>
      <w:r w:rsidR="000113DE">
        <w:rPr>
          <w:lang w:val="es-ES"/>
        </w:rPr>
        <w:t>creó</w:t>
      </w:r>
      <w:r w:rsidRPr="00004800">
        <w:rPr>
          <w:lang w:val="es-ES"/>
        </w:rPr>
        <w:t xml:space="preserve"> en Moldova la red de servicios de atención</w:t>
      </w:r>
      <w:r w:rsidR="007155A6" w:rsidRPr="00004800">
        <w:rPr>
          <w:lang w:val="es-ES"/>
        </w:rPr>
        <w:t xml:space="preserve"> sanitaria </w:t>
      </w:r>
      <w:r w:rsidRPr="00004800">
        <w:rPr>
          <w:lang w:val="es-ES"/>
        </w:rPr>
        <w:t>para adolescentes</w:t>
      </w:r>
      <w:r w:rsidR="000113DE">
        <w:rPr>
          <w:lang w:val="es-ES"/>
        </w:rPr>
        <w:t>, de la que</w:t>
      </w:r>
      <w:r w:rsidRPr="00004800">
        <w:rPr>
          <w:lang w:val="es-ES"/>
        </w:rPr>
        <w:t xml:space="preserve"> forman parte </w:t>
      </w:r>
      <w:r w:rsidR="000113DE" w:rsidRPr="00004800">
        <w:rPr>
          <w:lang w:val="es-ES"/>
        </w:rPr>
        <w:t xml:space="preserve">en la actualidad </w:t>
      </w:r>
      <w:r w:rsidRPr="00004800">
        <w:rPr>
          <w:lang w:val="es-ES"/>
        </w:rPr>
        <w:t xml:space="preserve">12 centros de salud </w:t>
      </w:r>
      <w:r w:rsidR="000113DE">
        <w:rPr>
          <w:lang w:val="es-ES"/>
        </w:rPr>
        <w:t>especializados</w:t>
      </w:r>
      <w:r w:rsidRPr="00004800">
        <w:rPr>
          <w:lang w:val="es-ES"/>
        </w:rPr>
        <w:t xml:space="preserve">. </w:t>
      </w:r>
      <w:r w:rsidR="000113DE">
        <w:rPr>
          <w:lang w:val="es-ES"/>
        </w:rPr>
        <w:t>Se han experimentado diversas actividades de</w:t>
      </w:r>
      <w:r w:rsidRPr="00004800">
        <w:rPr>
          <w:lang w:val="es-ES"/>
        </w:rPr>
        <w:t xml:space="preserve"> información, educación y comunicación que se pueden mejorar y promover ulteriormente</w:t>
      </w:r>
      <w:r w:rsidR="00615F49" w:rsidRPr="00004800">
        <w:rPr>
          <w:lang w:val="es-ES"/>
        </w:rPr>
        <w:t>:</w:t>
      </w:r>
    </w:p>
    <w:p w:rsidR="00615F49" w:rsidRPr="00004800" w:rsidRDefault="00C550DA" w:rsidP="00C550DA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O</w:t>
      </w:r>
      <w:r w:rsidR="00630B4D">
        <w:rPr>
          <w:lang w:val="es-ES"/>
        </w:rPr>
        <w:t>frecer un</w:t>
      </w:r>
      <w:r w:rsidR="003A488C" w:rsidRPr="00004800">
        <w:rPr>
          <w:lang w:val="es-ES"/>
        </w:rPr>
        <w:t xml:space="preserve"> curso opcional de preparación para la vida familiar</w:t>
      </w:r>
      <w:r w:rsidR="00615F49" w:rsidRPr="00004800">
        <w:rPr>
          <w:lang w:val="es-ES"/>
        </w:rPr>
        <w:t>;</w:t>
      </w:r>
    </w:p>
    <w:p w:rsidR="00615F49" w:rsidRPr="00004800" w:rsidRDefault="00C550DA" w:rsidP="00C550DA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I</w:t>
      </w:r>
      <w:r w:rsidR="00630B4D">
        <w:rPr>
          <w:lang w:val="es-ES"/>
        </w:rPr>
        <w:t>ntroducir en el</w:t>
      </w:r>
      <w:r w:rsidR="00CB3EC4" w:rsidRPr="00004800">
        <w:rPr>
          <w:lang w:val="es-ES"/>
        </w:rPr>
        <w:t xml:space="preserve"> plan de estudios </w:t>
      </w:r>
      <w:r w:rsidR="00630B4D">
        <w:rPr>
          <w:lang w:val="es-ES"/>
        </w:rPr>
        <w:t>la</w:t>
      </w:r>
      <w:r w:rsidR="00CB3EC4" w:rsidRPr="00004800">
        <w:rPr>
          <w:lang w:val="es-ES"/>
        </w:rPr>
        <w:t xml:space="preserve"> mejora de la preparación para la vida activa</w:t>
      </w:r>
      <w:r w:rsidR="00615F49" w:rsidRPr="00004800">
        <w:rPr>
          <w:lang w:val="es-ES"/>
        </w:rPr>
        <w:t>;</w:t>
      </w:r>
    </w:p>
    <w:p w:rsidR="00615F49" w:rsidRPr="00004800" w:rsidRDefault="00C550DA" w:rsidP="00C550DA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P</w:t>
      </w:r>
      <w:r w:rsidR="003D0E2B" w:rsidRPr="00004800">
        <w:rPr>
          <w:lang w:val="es-ES"/>
        </w:rPr>
        <w:t>oner en marcha campañas periódicas de información en los medios de comunicación</w:t>
      </w:r>
      <w:r w:rsidR="00615F49" w:rsidRPr="00004800">
        <w:rPr>
          <w:lang w:val="es-ES"/>
        </w:rPr>
        <w:t>;</w:t>
      </w:r>
    </w:p>
    <w:p w:rsidR="00615F49" w:rsidRPr="00004800" w:rsidRDefault="00C550DA" w:rsidP="00C550DA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L</w:t>
      </w:r>
      <w:r w:rsidR="00751B2F" w:rsidRPr="00004800">
        <w:rPr>
          <w:lang w:val="es-ES"/>
        </w:rPr>
        <w:t>levar a cabo campañas</w:t>
      </w:r>
      <w:r w:rsidR="000F15C3" w:rsidRPr="00004800">
        <w:rPr>
          <w:lang w:val="es-ES"/>
        </w:rPr>
        <w:t xml:space="preserve"> extra</w:t>
      </w:r>
      <w:r w:rsidR="00630B4D">
        <w:rPr>
          <w:lang w:val="es-ES"/>
        </w:rPr>
        <w:t>escolare</w:t>
      </w:r>
      <w:r w:rsidR="007155A6" w:rsidRPr="00004800">
        <w:rPr>
          <w:lang w:val="es-ES"/>
        </w:rPr>
        <w:t xml:space="preserve">s </w:t>
      </w:r>
      <w:r w:rsidR="00751B2F" w:rsidRPr="00004800">
        <w:rPr>
          <w:lang w:val="es-ES"/>
        </w:rPr>
        <w:t xml:space="preserve">periódicas </w:t>
      </w:r>
      <w:r w:rsidR="00630B4D">
        <w:rPr>
          <w:lang w:val="es-ES"/>
        </w:rPr>
        <w:t>por medio de</w:t>
      </w:r>
      <w:r w:rsidR="00751B2F" w:rsidRPr="00004800">
        <w:rPr>
          <w:lang w:val="es-ES"/>
        </w:rPr>
        <w:t xml:space="preserve"> ONG</w:t>
      </w:r>
      <w:r w:rsidR="00615F49" w:rsidRPr="00004800">
        <w:rPr>
          <w:lang w:val="es-ES"/>
        </w:rPr>
        <w:t>;</w:t>
      </w:r>
    </w:p>
    <w:p w:rsidR="00615F49" w:rsidRPr="00004800" w:rsidRDefault="00C550DA" w:rsidP="00C550DA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O</w:t>
      </w:r>
      <w:r w:rsidR="002A09CD" w:rsidRPr="00004800">
        <w:rPr>
          <w:lang w:val="es-ES"/>
        </w:rPr>
        <w:t>rganizar conferencias y talleres a cargo de</w:t>
      </w:r>
      <w:r w:rsidR="007155A6" w:rsidRPr="00004800">
        <w:rPr>
          <w:lang w:val="es-ES"/>
        </w:rPr>
        <w:t xml:space="preserve"> personal </w:t>
      </w:r>
      <w:r w:rsidR="002A09CD" w:rsidRPr="00004800">
        <w:rPr>
          <w:lang w:val="es-ES"/>
        </w:rPr>
        <w:t xml:space="preserve">de la atención sanitaria, en particular </w:t>
      </w:r>
      <w:r w:rsidR="003D2EDE" w:rsidRPr="00004800">
        <w:rPr>
          <w:lang w:val="es-ES"/>
        </w:rPr>
        <w:t xml:space="preserve">de </w:t>
      </w:r>
      <w:r w:rsidR="002A09CD" w:rsidRPr="00004800">
        <w:rPr>
          <w:lang w:val="es-ES"/>
        </w:rPr>
        <w:t>los que se ocupan de la planificación familiar y los centros de atención</w:t>
      </w:r>
      <w:r w:rsidR="007155A6" w:rsidRPr="00004800">
        <w:rPr>
          <w:lang w:val="es-ES"/>
        </w:rPr>
        <w:t xml:space="preserve"> sanitaria </w:t>
      </w:r>
      <w:r w:rsidR="002A09CD" w:rsidRPr="00004800">
        <w:rPr>
          <w:lang w:val="es-ES"/>
        </w:rPr>
        <w:t>orientados a los jóvenes</w:t>
      </w:r>
      <w:r w:rsidR="00615F49" w:rsidRPr="00004800">
        <w:rPr>
          <w:lang w:val="es-ES"/>
        </w:rPr>
        <w:t>.</w:t>
      </w:r>
    </w:p>
    <w:p w:rsidR="00615F49" w:rsidRPr="00004800" w:rsidRDefault="00D618E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Se imprimieron</w:t>
      </w:r>
      <w:r w:rsidR="004026D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guías </w:t>
      </w:r>
      <w:r w:rsidR="004026D9" w:rsidRPr="00004800">
        <w:rPr>
          <w:lang w:val="es-ES"/>
        </w:rPr>
        <w:t xml:space="preserve">destinadas a </w:t>
      </w:r>
      <w:r w:rsidRPr="00004800">
        <w:rPr>
          <w:lang w:val="es-ES"/>
        </w:rPr>
        <w:t>gestores</w:t>
      </w:r>
      <w:r w:rsidR="004026D9" w:rsidRPr="00004800">
        <w:rPr>
          <w:lang w:val="es-ES"/>
        </w:rPr>
        <w:t xml:space="preserve"> u organizadores</w:t>
      </w:r>
      <w:r w:rsidRPr="00004800">
        <w:rPr>
          <w:lang w:val="es-ES"/>
        </w:rPr>
        <w:t>, consultores y voluntarios</w:t>
      </w:r>
      <w:r w:rsidR="00615F49" w:rsidRPr="00004800">
        <w:rPr>
          <w:lang w:val="es-ES"/>
        </w:rPr>
        <w:t>.</w:t>
      </w:r>
    </w:p>
    <w:p w:rsidR="00615F49" w:rsidRPr="00004800" w:rsidRDefault="006C0AA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Este componente también cuenta con el respaldo de los centros de</w:t>
      </w:r>
      <w:r w:rsidR="007771C6" w:rsidRPr="00004800">
        <w:rPr>
          <w:lang w:val="es-ES"/>
        </w:rPr>
        <w:t xml:space="preserve"> atención sanitaria </w:t>
      </w:r>
      <w:r w:rsidRPr="00004800">
        <w:rPr>
          <w:lang w:val="es-ES"/>
        </w:rPr>
        <w:t>para las mujeres de</w:t>
      </w:r>
      <w:r w:rsidR="00A94E03" w:rsidRPr="00004800">
        <w:rPr>
          <w:lang w:val="es-ES"/>
        </w:rPr>
        <w:t xml:space="preserve"> Chisinau (Dalila), Drochia (Ana)</w:t>
      </w:r>
      <w:r w:rsidR="007F6AC0">
        <w:rPr>
          <w:lang w:val="es-ES"/>
        </w:rPr>
        <w:t xml:space="preserve"> y</w:t>
      </w:r>
      <w:r w:rsidR="00A94E03" w:rsidRPr="00004800">
        <w:rPr>
          <w:lang w:val="es-ES"/>
        </w:rPr>
        <w:t xml:space="preserve"> Cahul (Virginia) </w:t>
      </w:r>
      <w:r w:rsidRPr="00004800">
        <w:rPr>
          <w:lang w:val="es-ES"/>
        </w:rPr>
        <w:t>y de 40 oficinas de salud reproductiva de</w:t>
      </w:r>
      <w:r w:rsidR="00A94E03" w:rsidRPr="00004800">
        <w:rPr>
          <w:lang w:val="es-ES"/>
        </w:rPr>
        <w:t>pendientes de</w:t>
      </w:r>
      <w:r w:rsidRPr="00004800">
        <w:rPr>
          <w:lang w:val="es-ES"/>
        </w:rPr>
        <w:t xml:space="preserve"> las instituciones de</w:t>
      </w:r>
      <w:r w:rsidR="004026D9" w:rsidRPr="00004800">
        <w:rPr>
          <w:lang w:val="es-ES"/>
        </w:rPr>
        <w:t xml:space="preserve"> atención sanitaria </w:t>
      </w:r>
      <w:r w:rsidRPr="00004800">
        <w:rPr>
          <w:lang w:val="es-ES"/>
        </w:rPr>
        <w:t xml:space="preserve">que participaron activamente en la </w:t>
      </w:r>
      <w:r w:rsidR="007F6AC0">
        <w:rPr>
          <w:lang w:val="es-ES"/>
        </w:rPr>
        <w:t>formación de los</w:t>
      </w:r>
      <w:r w:rsidRPr="00004800">
        <w:rPr>
          <w:lang w:val="es-ES"/>
        </w:rPr>
        <w:t xml:space="preserve"> jóvenes y en la prestación de servicios de</w:t>
      </w:r>
      <w:r w:rsidR="004026D9" w:rsidRPr="00004800">
        <w:rPr>
          <w:lang w:val="es-ES"/>
        </w:rPr>
        <w:t xml:space="preserve"> </w:t>
      </w:r>
      <w:r w:rsidR="00D223DA" w:rsidRPr="00004800">
        <w:rPr>
          <w:lang w:val="es-ES"/>
        </w:rPr>
        <w:t>salud</w:t>
      </w:r>
      <w:r w:rsidR="00615F49" w:rsidRPr="00004800">
        <w:rPr>
          <w:lang w:val="es-ES"/>
        </w:rPr>
        <w:t>.</w:t>
      </w:r>
    </w:p>
    <w:p w:rsidR="00615F49" w:rsidRPr="00004800" w:rsidRDefault="00E55AD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Tras un análisis detallado de la situación, </w:t>
      </w:r>
      <w:r w:rsidR="003850E7" w:rsidRPr="00004800">
        <w:rPr>
          <w:lang w:val="es-ES"/>
        </w:rPr>
        <w:t xml:space="preserve">se </w:t>
      </w:r>
      <w:r w:rsidR="0075047A">
        <w:rPr>
          <w:lang w:val="es-ES"/>
        </w:rPr>
        <w:t>pone el acento</w:t>
      </w:r>
      <w:r w:rsidRPr="00004800">
        <w:rPr>
          <w:lang w:val="es-ES"/>
        </w:rPr>
        <w:t xml:space="preserve"> en varias esferas prioritarias </w:t>
      </w:r>
      <w:r w:rsidR="00C550DA">
        <w:rPr>
          <w:lang w:val="es-ES"/>
        </w:rPr>
        <w:t>en </w:t>
      </w:r>
      <w:r w:rsidR="0075047A">
        <w:rPr>
          <w:lang w:val="es-ES"/>
        </w:rPr>
        <w:t>las que es posible</w:t>
      </w:r>
      <w:r w:rsidRPr="00004800">
        <w:rPr>
          <w:lang w:val="es-ES"/>
        </w:rPr>
        <w:t xml:space="preserve"> mejorar la salud de </w:t>
      </w:r>
      <w:r w:rsidR="00C55658" w:rsidRPr="00004800">
        <w:rPr>
          <w:lang w:val="es-ES"/>
        </w:rPr>
        <w:t xml:space="preserve">los </w:t>
      </w:r>
      <w:r w:rsidRPr="00004800">
        <w:rPr>
          <w:lang w:val="es-ES"/>
        </w:rPr>
        <w:t>jóvenes y adolescentes a fin de garantizar su crecimiento y desarrollo en un entorno seguro y</w:t>
      </w:r>
      <w:r w:rsidR="001F78B6" w:rsidRPr="00004800">
        <w:rPr>
          <w:lang w:val="es-ES"/>
        </w:rPr>
        <w:t xml:space="preserve"> favorable </w:t>
      </w:r>
      <w:r w:rsidRPr="00004800">
        <w:rPr>
          <w:lang w:val="es-ES"/>
        </w:rPr>
        <w:t>(familia, escuela, comunidad).</w:t>
      </w:r>
      <w:r w:rsidR="001F78B6" w:rsidRPr="00004800">
        <w:rPr>
          <w:lang w:val="es-ES"/>
        </w:rPr>
        <w:t xml:space="preserve"> Se trata de </w:t>
      </w:r>
      <w:r w:rsidRPr="00004800">
        <w:rPr>
          <w:lang w:val="es-ES"/>
        </w:rPr>
        <w:t xml:space="preserve">la nutrición, la información precisa y </w:t>
      </w:r>
      <w:r w:rsidR="0075047A">
        <w:rPr>
          <w:lang w:val="es-ES"/>
        </w:rPr>
        <w:t>puntual</w:t>
      </w:r>
      <w:r w:rsidRPr="00004800">
        <w:rPr>
          <w:lang w:val="es-ES"/>
        </w:rPr>
        <w:t xml:space="preserve"> sobre la salud y el desarrollo (en el ámbito familiar, escolar, comunitario)</w:t>
      </w:r>
      <w:r w:rsidR="001F78B6" w:rsidRPr="00004800">
        <w:rPr>
          <w:lang w:val="es-ES"/>
        </w:rPr>
        <w:t xml:space="preserve">, </w:t>
      </w:r>
      <w:r w:rsidRPr="00004800">
        <w:rPr>
          <w:lang w:val="es-ES"/>
        </w:rPr>
        <w:t>el acceso a servicios</w:t>
      </w:r>
      <w:r w:rsidR="00F66142" w:rsidRPr="00004800">
        <w:rPr>
          <w:lang w:val="es-ES"/>
        </w:rPr>
        <w:t xml:space="preserve"> </w:t>
      </w:r>
      <w:r w:rsidR="00D950A9" w:rsidRPr="00004800">
        <w:rPr>
          <w:lang w:val="es-ES"/>
        </w:rPr>
        <w:t xml:space="preserve">orientados </w:t>
      </w:r>
      <w:r w:rsidR="00F66142" w:rsidRPr="00004800">
        <w:rPr>
          <w:lang w:val="es-ES"/>
        </w:rPr>
        <w:t>a las necesidades de los jóvenes</w:t>
      </w:r>
      <w:r w:rsidR="001F78B6" w:rsidRPr="00004800">
        <w:rPr>
          <w:lang w:val="es-ES"/>
        </w:rPr>
        <w:t xml:space="preserve"> y</w:t>
      </w:r>
      <w:r w:rsidR="00C550DA">
        <w:rPr>
          <w:lang w:val="es-ES"/>
        </w:rPr>
        <w:t> </w:t>
      </w:r>
      <w:r w:rsidR="00EA42EE" w:rsidRPr="00004800">
        <w:rPr>
          <w:lang w:val="es-ES"/>
        </w:rPr>
        <w:t xml:space="preserve">la </w:t>
      </w:r>
      <w:r w:rsidR="00F66142" w:rsidRPr="00004800">
        <w:rPr>
          <w:lang w:val="es-ES"/>
        </w:rPr>
        <w:t xml:space="preserve">evaluación de las necesidades y peculiaridades de los grupos </w:t>
      </w:r>
      <w:r w:rsidR="00EA42EE" w:rsidRPr="00004800">
        <w:rPr>
          <w:lang w:val="es-ES"/>
        </w:rPr>
        <w:t xml:space="preserve">vulnerables </w:t>
      </w:r>
      <w:r w:rsidR="00F66142" w:rsidRPr="00004800">
        <w:rPr>
          <w:lang w:val="es-ES"/>
        </w:rPr>
        <w:t xml:space="preserve">y </w:t>
      </w:r>
      <w:r w:rsidR="00EA42EE" w:rsidRPr="00004800">
        <w:rPr>
          <w:lang w:val="es-ES"/>
        </w:rPr>
        <w:t xml:space="preserve">los </w:t>
      </w:r>
      <w:r w:rsidR="00F66142" w:rsidRPr="00004800">
        <w:rPr>
          <w:lang w:val="es-ES"/>
        </w:rPr>
        <w:t>adolescentes en situaci</w:t>
      </w:r>
      <w:r w:rsidR="007A2A01" w:rsidRPr="00004800">
        <w:rPr>
          <w:lang w:val="es-ES"/>
        </w:rPr>
        <w:t>ón</w:t>
      </w:r>
      <w:r w:rsidR="00F66142" w:rsidRPr="00004800">
        <w:rPr>
          <w:lang w:val="es-ES"/>
        </w:rPr>
        <w:t xml:space="preserve"> </w:t>
      </w:r>
      <w:r w:rsidR="001A03C7" w:rsidRPr="00004800">
        <w:rPr>
          <w:lang w:val="es-ES"/>
        </w:rPr>
        <w:t>de riesg</w:t>
      </w:r>
      <w:r w:rsidR="00F66142" w:rsidRPr="00004800">
        <w:rPr>
          <w:lang w:val="es-ES"/>
        </w:rPr>
        <w:t xml:space="preserve">o </w:t>
      </w:r>
      <w:r w:rsidR="00615F49" w:rsidRPr="00004800">
        <w:rPr>
          <w:lang w:val="es-ES"/>
        </w:rPr>
        <w:t>(MARA).</w:t>
      </w:r>
    </w:p>
    <w:p w:rsidR="00615F49" w:rsidRDefault="00C845E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Mediante la Decisión del Gobierno Nº 913, de 26 de agosto de 2005</w:t>
      </w:r>
      <w:r w:rsidR="007D582A" w:rsidRPr="00004800">
        <w:rPr>
          <w:lang w:val="es-ES"/>
        </w:rPr>
        <w:t>,</w:t>
      </w:r>
      <w:r w:rsidRPr="00004800">
        <w:rPr>
          <w:lang w:val="es-ES"/>
        </w:rPr>
        <w:t xml:space="preserve"> se aprobó la </w:t>
      </w:r>
      <w:r w:rsidR="00EA727F" w:rsidRPr="00004800">
        <w:rPr>
          <w:lang w:val="es-ES"/>
        </w:rPr>
        <w:t>estrategia nacional de salud reproductiva,</w:t>
      </w:r>
      <w:r w:rsidRPr="00004800">
        <w:rPr>
          <w:lang w:val="es-ES"/>
        </w:rPr>
        <w:t xml:space="preserve"> </w:t>
      </w:r>
      <w:r w:rsidR="0075047A">
        <w:rPr>
          <w:lang w:val="es-ES"/>
        </w:rPr>
        <w:t>que busca</w:t>
      </w:r>
      <w:r w:rsidRPr="00004800">
        <w:rPr>
          <w:lang w:val="es-ES"/>
        </w:rPr>
        <w:t xml:space="preserve"> </w:t>
      </w:r>
      <w:r w:rsidR="00EA727F" w:rsidRPr="00004800">
        <w:rPr>
          <w:lang w:val="es-ES"/>
        </w:rPr>
        <w:t xml:space="preserve">mejorar la salud de los adolescentes y la salud sexual y reproductiva de </w:t>
      </w:r>
      <w:r w:rsidRPr="00004800">
        <w:rPr>
          <w:lang w:val="es-ES"/>
        </w:rPr>
        <w:t xml:space="preserve">los </w:t>
      </w:r>
      <w:r w:rsidR="00EA727F" w:rsidRPr="00004800">
        <w:rPr>
          <w:lang w:val="es-ES"/>
        </w:rPr>
        <w:t xml:space="preserve">adolescentes y </w:t>
      </w:r>
      <w:r w:rsidRPr="00004800">
        <w:rPr>
          <w:lang w:val="es-ES"/>
        </w:rPr>
        <w:t xml:space="preserve">los </w:t>
      </w:r>
      <w:r w:rsidR="00EA727F" w:rsidRPr="00004800">
        <w:rPr>
          <w:lang w:val="es-ES"/>
        </w:rPr>
        <w:t>jóvenes</w:t>
      </w:r>
      <w:r w:rsidR="00615F49" w:rsidRPr="00004800">
        <w:rPr>
          <w:lang w:val="es-ES"/>
        </w:rPr>
        <w:t>.</w:t>
      </w:r>
    </w:p>
    <w:p w:rsidR="00615F49" w:rsidRPr="00004800" w:rsidRDefault="00611206" w:rsidP="00C550DA">
      <w:pPr>
        <w:tabs>
          <w:tab w:val="left" w:pos="360"/>
          <w:tab w:val="left" w:pos="720"/>
        </w:tabs>
        <w:rPr>
          <w:b/>
          <w:iCs/>
          <w:lang w:val="es-ES"/>
        </w:rPr>
      </w:pPr>
      <w:r w:rsidRPr="00004800">
        <w:rPr>
          <w:b/>
          <w:iCs/>
          <w:lang w:val="es-ES"/>
        </w:rPr>
        <w:t xml:space="preserve">Información sobre las medidas y </w:t>
      </w:r>
      <w:r w:rsidR="007D582A" w:rsidRPr="00004800">
        <w:rPr>
          <w:b/>
          <w:iCs/>
          <w:lang w:val="es-ES"/>
        </w:rPr>
        <w:t xml:space="preserve">las </w:t>
      </w:r>
      <w:r w:rsidRPr="00004800">
        <w:rPr>
          <w:b/>
          <w:iCs/>
          <w:lang w:val="es-ES"/>
        </w:rPr>
        <w:t xml:space="preserve">políticas </w:t>
      </w:r>
      <w:r w:rsidR="007D582A" w:rsidRPr="00004800">
        <w:rPr>
          <w:b/>
          <w:iCs/>
          <w:lang w:val="es-ES"/>
        </w:rPr>
        <w:t xml:space="preserve">de </w:t>
      </w:r>
      <w:r w:rsidRPr="00004800">
        <w:rPr>
          <w:b/>
          <w:iCs/>
          <w:lang w:val="es-ES"/>
        </w:rPr>
        <w:t xml:space="preserve">protección </w:t>
      </w:r>
      <w:r w:rsidR="0075047A">
        <w:rPr>
          <w:b/>
          <w:iCs/>
          <w:lang w:val="es-ES"/>
        </w:rPr>
        <w:t>del derecho del niño a la salud</w:t>
      </w:r>
    </w:p>
    <w:p w:rsidR="00615F49" w:rsidRPr="00004800" w:rsidRDefault="008A308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Se elaboró </w:t>
      </w:r>
      <w:r w:rsidR="00D942BC">
        <w:rPr>
          <w:lang w:val="es-ES"/>
        </w:rPr>
        <w:t>un</w:t>
      </w:r>
      <w:r w:rsidRPr="00004800">
        <w:rPr>
          <w:lang w:val="es-ES"/>
        </w:rPr>
        <w:t xml:space="preserve"> proyecto de Política </w:t>
      </w:r>
      <w:r w:rsidR="007D582A" w:rsidRPr="00004800">
        <w:rPr>
          <w:lang w:val="es-ES"/>
        </w:rPr>
        <w:t>nacional en materia de salud</w:t>
      </w:r>
      <w:r w:rsidRPr="00004800">
        <w:rPr>
          <w:lang w:val="es-ES"/>
        </w:rPr>
        <w:t xml:space="preserve">, que </w:t>
      </w:r>
      <w:r w:rsidR="00D942BC">
        <w:rPr>
          <w:lang w:val="es-ES"/>
        </w:rPr>
        <w:t>contenía</w:t>
      </w:r>
      <w:r w:rsidRPr="00004800">
        <w:rPr>
          <w:lang w:val="es-ES"/>
        </w:rPr>
        <w:t xml:space="preserve"> dos disposiciones sobre la salud de los niños y los adolescentes. A fin de fortalecer el Programa </w:t>
      </w:r>
      <w:r w:rsidR="007D582A" w:rsidRPr="00004800">
        <w:rPr>
          <w:lang w:val="es-ES"/>
        </w:rPr>
        <w:t>nacional de atención perinatal, destinado a</w:t>
      </w:r>
      <w:r w:rsidRPr="00004800">
        <w:rPr>
          <w:lang w:val="es-ES"/>
        </w:rPr>
        <w:t xml:space="preserve"> mejorar el acceso de la población a servicios perinatales </w:t>
      </w:r>
      <w:r w:rsidR="007E290B" w:rsidRPr="00004800">
        <w:rPr>
          <w:lang w:val="es-ES"/>
        </w:rPr>
        <w:t>de calidad</w:t>
      </w:r>
      <w:r w:rsidRPr="00004800">
        <w:rPr>
          <w:lang w:val="es-ES"/>
        </w:rPr>
        <w:t xml:space="preserve">, el Ministerio de Salud adoptó </w:t>
      </w:r>
      <w:r w:rsidR="00211665" w:rsidRPr="00004800">
        <w:rPr>
          <w:lang w:val="es-ES"/>
        </w:rPr>
        <w:t>l</w:t>
      </w:r>
      <w:r w:rsidRPr="00004800">
        <w:rPr>
          <w:lang w:val="es-ES"/>
        </w:rPr>
        <w:t xml:space="preserve">a decisión </w:t>
      </w:r>
      <w:r w:rsidR="00211665" w:rsidRPr="00004800">
        <w:rPr>
          <w:lang w:val="es-ES"/>
        </w:rPr>
        <w:t>de</w:t>
      </w:r>
      <w:r w:rsidRPr="00004800">
        <w:rPr>
          <w:lang w:val="es-ES"/>
        </w:rPr>
        <w:t xml:space="preserve"> formular un nuevo programa </w:t>
      </w:r>
      <w:r w:rsidR="007E290B" w:rsidRPr="00004800">
        <w:rPr>
          <w:lang w:val="es-ES"/>
        </w:rPr>
        <w:t>de</w:t>
      </w:r>
      <w:r w:rsidR="003850E7" w:rsidRPr="00004800">
        <w:rPr>
          <w:lang w:val="es-ES"/>
        </w:rPr>
        <w:t xml:space="preserve"> promoción de</w:t>
      </w:r>
      <w:r w:rsidRPr="00004800">
        <w:rPr>
          <w:lang w:val="es-ES"/>
        </w:rPr>
        <w:t xml:space="preserve"> servicios perinatales de calidad </w:t>
      </w:r>
      <w:r w:rsidR="00D942BC">
        <w:rPr>
          <w:lang w:val="es-ES"/>
        </w:rPr>
        <w:t>para</w:t>
      </w:r>
      <w:r w:rsidRPr="00004800">
        <w:rPr>
          <w:lang w:val="es-ES"/>
        </w:rPr>
        <w:t xml:space="preserve"> 2003</w:t>
      </w:r>
      <w:r w:rsidR="00D942BC">
        <w:rPr>
          <w:lang w:val="es-ES"/>
        </w:rPr>
        <w:t>-</w:t>
      </w:r>
      <w:r w:rsidRPr="00004800">
        <w:rPr>
          <w:lang w:val="es-ES"/>
        </w:rPr>
        <w:t xml:space="preserve">2007. </w:t>
      </w:r>
      <w:r w:rsidR="0084764C" w:rsidRPr="00004800">
        <w:rPr>
          <w:lang w:val="es-ES"/>
        </w:rPr>
        <w:t>Entre</w:t>
      </w:r>
      <w:r w:rsidRPr="00004800">
        <w:rPr>
          <w:lang w:val="es-ES"/>
        </w:rPr>
        <w:t xml:space="preserve"> 2001 </w:t>
      </w:r>
      <w:r w:rsidR="0084764C" w:rsidRPr="00004800">
        <w:rPr>
          <w:lang w:val="es-ES"/>
        </w:rPr>
        <w:t>y</w:t>
      </w:r>
      <w:r w:rsidRPr="00004800">
        <w:rPr>
          <w:lang w:val="es-ES"/>
        </w:rPr>
        <w:t xml:space="preserve"> 2006 se revisó</w:t>
      </w:r>
      <w:r w:rsidR="00B36941" w:rsidRPr="00004800">
        <w:rPr>
          <w:lang w:val="es-ES"/>
        </w:rPr>
        <w:t xml:space="preserve"> la publicación </w:t>
      </w:r>
      <w:r w:rsidR="001E21F6" w:rsidRPr="00004800">
        <w:rPr>
          <w:lang w:val="es-ES"/>
        </w:rPr>
        <w:t>“</w:t>
      </w:r>
      <w:r w:rsidR="0084764C" w:rsidRPr="00004800">
        <w:rPr>
          <w:i/>
          <w:lang w:val="es-ES"/>
        </w:rPr>
        <w:t>Guía de la futura madre</w:t>
      </w:r>
      <w:r w:rsidR="001E21F6" w:rsidRPr="00004800">
        <w:rPr>
          <w:i/>
          <w:lang w:val="es-ES"/>
        </w:rPr>
        <w:t>”</w:t>
      </w:r>
      <w:r w:rsidR="0084764C" w:rsidRPr="00004800">
        <w:rPr>
          <w:i/>
          <w:lang w:val="es-ES"/>
        </w:rPr>
        <w:t>,</w:t>
      </w:r>
      <w:r w:rsidRPr="00004800">
        <w:rPr>
          <w:lang w:val="es-ES"/>
        </w:rPr>
        <w:t xml:space="preserve"> </w:t>
      </w:r>
      <w:r w:rsidR="00B36941" w:rsidRPr="00004800">
        <w:rPr>
          <w:lang w:val="es-ES"/>
        </w:rPr>
        <w:t>destinada a</w:t>
      </w:r>
      <w:r w:rsidRPr="00004800">
        <w:rPr>
          <w:lang w:val="es-ES"/>
        </w:rPr>
        <w:t xml:space="preserve"> </w:t>
      </w:r>
      <w:r w:rsidR="0084764C" w:rsidRPr="00004800">
        <w:rPr>
          <w:lang w:val="es-ES"/>
        </w:rPr>
        <w:t xml:space="preserve">las </w:t>
      </w:r>
      <w:r w:rsidRPr="00004800">
        <w:rPr>
          <w:lang w:val="es-ES"/>
        </w:rPr>
        <w:t xml:space="preserve">mujeres embarazadas y </w:t>
      </w:r>
      <w:r w:rsidR="0084764C" w:rsidRPr="00004800">
        <w:rPr>
          <w:lang w:val="es-ES"/>
        </w:rPr>
        <w:t xml:space="preserve">las </w:t>
      </w:r>
      <w:r w:rsidRPr="00004800">
        <w:rPr>
          <w:lang w:val="es-ES"/>
        </w:rPr>
        <w:t>familias jóvenes</w:t>
      </w:r>
      <w:r w:rsidR="00D942BC">
        <w:rPr>
          <w:lang w:val="es-ES"/>
        </w:rPr>
        <w:t>,</w:t>
      </w:r>
      <w:r w:rsidRPr="00004800">
        <w:rPr>
          <w:lang w:val="es-ES"/>
        </w:rPr>
        <w:t xml:space="preserve"> se puso en marcha la campaña</w:t>
      </w:r>
      <w:r w:rsidR="00B36941" w:rsidRPr="00004800">
        <w:rPr>
          <w:lang w:val="es-ES"/>
        </w:rPr>
        <w:t xml:space="preserve"> </w:t>
      </w:r>
      <w:r w:rsidR="00D942BC">
        <w:rPr>
          <w:lang w:val="es-ES"/>
        </w:rPr>
        <w:t xml:space="preserve">sobre </w:t>
      </w:r>
      <w:r w:rsidR="00B36941" w:rsidRPr="00004800">
        <w:rPr>
          <w:lang w:val="es-ES"/>
        </w:rPr>
        <w:t>“Un niño sano y hermoso”</w:t>
      </w:r>
      <w:r w:rsidR="00D942BC">
        <w:rPr>
          <w:lang w:val="es-ES"/>
        </w:rPr>
        <w:t>,</w:t>
      </w:r>
      <w:r w:rsidRPr="00004800">
        <w:rPr>
          <w:lang w:val="es-ES"/>
        </w:rPr>
        <w:t xml:space="preserve"> se prepararon normas/protocolos médicos para </w:t>
      </w:r>
      <w:r w:rsidR="00B36941" w:rsidRPr="00004800">
        <w:rPr>
          <w:lang w:val="es-ES"/>
        </w:rPr>
        <w:t xml:space="preserve">los </w:t>
      </w:r>
      <w:r w:rsidRPr="00004800">
        <w:rPr>
          <w:lang w:val="es-ES"/>
        </w:rPr>
        <w:t xml:space="preserve">servicios perinatales y el sector de la atención primaria de salud en </w:t>
      </w:r>
      <w:r w:rsidR="00B36941" w:rsidRPr="00004800">
        <w:rPr>
          <w:lang w:val="es-ES"/>
        </w:rPr>
        <w:t xml:space="preserve">el ámbito de </w:t>
      </w:r>
      <w:r w:rsidRPr="00004800">
        <w:rPr>
          <w:lang w:val="es-ES"/>
        </w:rPr>
        <w:t xml:space="preserve">la asistencia prenatal, </w:t>
      </w:r>
      <w:r w:rsidR="00D942BC">
        <w:rPr>
          <w:lang w:val="es-ES"/>
        </w:rPr>
        <w:t>en particular</w:t>
      </w:r>
      <w:r w:rsidRPr="00004800">
        <w:rPr>
          <w:lang w:val="es-ES"/>
        </w:rPr>
        <w:t xml:space="preserve"> 20 protocolos de obstetricia y neonatología basados en pruebas médicas y 15 algoritmos para </w:t>
      </w:r>
      <w:r w:rsidR="0084764C" w:rsidRPr="00004800">
        <w:rPr>
          <w:lang w:val="es-ES"/>
        </w:rPr>
        <w:t xml:space="preserve">los </w:t>
      </w:r>
      <w:r w:rsidRPr="00004800">
        <w:rPr>
          <w:lang w:val="es-ES"/>
        </w:rPr>
        <w:t>médicos de familia</w:t>
      </w:r>
      <w:r w:rsidR="00D942BC">
        <w:rPr>
          <w:lang w:val="es-ES"/>
        </w:rPr>
        <w:t>, y</w:t>
      </w:r>
      <w:r w:rsidRPr="00004800">
        <w:rPr>
          <w:lang w:val="es-ES"/>
        </w:rPr>
        <w:t xml:space="preserve"> se aplicaron nuevos métodos de análisis de la calidad de los cuidados</w:t>
      </w:r>
      <w:r w:rsidR="003A404C" w:rsidRPr="00004800">
        <w:rPr>
          <w:lang w:val="es-ES"/>
        </w:rPr>
        <w:t xml:space="preserve"> médicos durante el embarazo y </w:t>
      </w:r>
      <w:r w:rsidRPr="00004800">
        <w:rPr>
          <w:lang w:val="es-ES"/>
        </w:rPr>
        <w:t>el parto, entre ellos un análisis de la</w:t>
      </w:r>
      <w:r w:rsidR="0084764C" w:rsidRPr="00004800">
        <w:rPr>
          <w:lang w:val="es-ES"/>
        </w:rPr>
        <w:t xml:space="preserve"> mortalidad</w:t>
      </w:r>
      <w:r w:rsidRPr="00004800">
        <w:rPr>
          <w:lang w:val="es-ES"/>
        </w:rPr>
        <w:t xml:space="preserve"> perinatal y materna. Se prestó especial atención a la </w:t>
      </w:r>
      <w:r w:rsidR="00D942BC">
        <w:rPr>
          <w:lang w:val="es-ES"/>
        </w:rPr>
        <w:t>formación sobre los</w:t>
      </w:r>
      <w:r w:rsidRPr="00004800">
        <w:rPr>
          <w:lang w:val="es-ES"/>
        </w:rPr>
        <w:t xml:space="preserve"> embarazos con problemas.</w:t>
      </w:r>
    </w:p>
    <w:p w:rsidR="00615F49" w:rsidRPr="00004800" w:rsidRDefault="00283C1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Entre </w:t>
      </w:r>
      <w:r w:rsidR="00615F49" w:rsidRPr="00004800">
        <w:rPr>
          <w:lang w:val="es-ES"/>
        </w:rPr>
        <w:t xml:space="preserve">2000 </w:t>
      </w:r>
      <w:r w:rsidRPr="00004800">
        <w:rPr>
          <w:lang w:val="es-ES"/>
        </w:rPr>
        <w:t>y</w:t>
      </w:r>
      <w:r w:rsidR="00615F49" w:rsidRPr="00004800">
        <w:rPr>
          <w:lang w:val="es-ES"/>
        </w:rPr>
        <w:t xml:space="preserve"> 2006 </w:t>
      </w:r>
      <w:r w:rsidR="00411C1F" w:rsidRPr="00004800">
        <w:rPr>
          <w:lang w:val="es-ES"/>
        </w:rPr>
        <w:t>se aprobaron en todo el país varios programas y políticas sobre la aplicación del derecho a la salud</w:t>
      </w:r>
      <w:r w:rsidR="00615F49" w:rsidRPr="00004800">
        <w:rPr>
          <w:lang w:val="es-ES"/>
        </w:rPr>
        <w:t>:</w:t>
      </w:r>
    </w:p>
    <w:p w:rsidR="00615F49" w:rsidRPr="00004800" w:rsidRDefault="0038553C" w:rsidP="00C550DA">
      <w:pPr>
        <w:numPr>
          <w:ilvl w:val="0"/>
          <w:numId w:val="13"/>
        </w:numPr>
        <w:rPr>
          <w:lang w:val="es-ES"/>
        </w:rPr>
      </w:pPr>
      <w:r w:rsidRPr="00004800">
        <w:rPr>
          <w:szCs w:val="24"/>
          <w:lang w:val="es-ES"/>
        </w:rPr>
        <w:t xml:space="preserve">Ley </w:t>
      </w:r>
      <w:r w:rsidR="002E42E0" w:rsidRPr="00004800">
        <w:rPr>
          <w:szCs w:val="24"/>
          <w:lang w:val="es-ES"/>
        </w:rPr>
        <w:t>Nº 185-XV, de 24 de mayo de 2001</w:t>
      </w:r>
      <w:r w:rsidR="002E42E0">
        <w:rPr>
          <w:szCs w:val="24"/>
          <w:lang w:val="es-ES"/>
        </w:rPr>
        <w:t xml:space="preserve">, </w:t>
      </w:r>
      <w:r w:rsidRPr="00004800">
        <w:rPr>
          <w:szCs w:val="24"/>
          <w:lang w:val="es-ES"/>
        </w:rPr>
        <w:t>relativa a la atenc</w:t>
      </w:r>
      <w:r w:rsidR="006E571C">
        <w:rPr>
          <w:szCs w:val="24"/>
          <w:lang w:val="es-ES"/>
        </w:rPr>
        <w:t>ión de la salud reproductiva y</w:t>
      </w:r>
      <w:r w:rsidRPr="00004800">
        <w:rPr>
          <w:szCs w:val="24"/>
          <w:lang w:val="es-ES"/>
        </w:rPr>
        <w:t xml:space="preserve"> la planificación de la familia</w:t>
      </w:r>
      <w:r w:rsidR="00040C7D" w:rsidRPr="00004800">
        <w:rPr>
          <w:lang w:val="es-ES"/>
        </w:rPr>
        <w:t>;</w:t>
      </w:r>
    </w:p>
    <w:p w:rsidR="00615F49" w:rsidRPr="00004800" w:rsidRDefault="00C550DA" w:rsidP="00C550DA">
      <w:pPr>
        <w:numPr>
          <w:ilvl w:val="0"/>
          <w:numId w:val="13"/>
        </w:numPr>
        <w:rPr>
          <w:lang w:val="es-ES"/>
        </w:rPr>
      </w:pPr>
      <w:r>
        <w:rPr>
          <w:szCs w:val="24"/>
          <w:lang w:val="es-ES"/>
        </w:rPr>
        <w:t>E</w:t>
      </w:r>
      <w:r w:rsidR="009A11AD" w:rsidRPr="00004800">
        <w:rPr>
          <w:szCs w:val="24"/>
          <w:lang w:val="es-ES"/>
        </w:rPr>
        <w:t>strategia</w:t>
      </w:r>
      <w:r w:rsidR="009A11AD" w:rsidRPr="00004800">
        <w:rPr>
          <w:szCs w:val="24"/>
          <w:lang w:val="es-ES" w:eastAsia="it-IT"/>
        </w:rPr>
        <w:t xml:space="preserve"> para la </w:t>
      </w:r>
      <w:r w:rsidR="007534CE" w:rsidRPr="00004800">
        <w:rPr>
          <w:szCs w:val="24"/>
          <w:lang w:val="es-ES" w:eastAsia="it-IT"/>
        </w:rPr>
        <w:t>j</w:t>
      </w:r>
      <w:r w:rsidR="009A11AD" w:rsidRPr="00004800">
        <w:rPr>
          <w:szCs w:val="24"/>
          <w:lang w:val="es-ES" w:eastAsia="it-IT"/>
        </w:rPr>
        <w:t>uventud, aprobada</w:t>
      </w:r>
      <w:r w:rsidR="007534CE" w:rsidRPr="00004800">
        <w:rPr>
          <w:szCs w:val="24"/>
          <w:lang w:val="es-ES" w:eastAsia="it-IT"/>
        </w:rPr>
        <w:t xml:space="preserve"> mediante </w:t>
      </w:r>
      <w:smartTag w:uri="urn:schemas-microsoft-com:office:smarttags" w:element="PersonName">
        <w:smartTagPr>
          <w:attr w:name="ProductID" w:val="la Decisi￳n"/>
        </w:smartTagPr>
        <w:r w:rsidR="009A11AD" w:rsidRPr="00004800">
          <w:rPr>
            <w:szCs w:val="24"/>
            <w:lang w:val="es-ES" w:eastAsia="it-IT"/>
          </w:rPr>
          <w:t>la Decisión</w:t>
        </w:r>
      </w:smartTag>
      <w:r w:rsidR="009A11AD" w:rsidRPr="00004800">
        <w:rPr>
          <w:szCs w:val="24"/>
          <w:lang w:val="es-ES" w:eastAsia="it-IT"/>
        </w:rPr>
        <w:t xml:space="preserve"> del Gobierno N</w:t>
      </w:r>
      <w:r w:rsidR="00004800">
        <w:rPr>
          <w:szCs w:val="24"/>
          <w:lang w:val="es-ES" w:eastAsia="it-IT"/>
        </w:rPr>
        <w:t>º </w:t>
      </w:r>
      <w:r w:rsidR="009A11AD" w:rsidRPr="00004800">
        <w:rPr>
          <w:szCs w:val="24"/>
          <w:lang w:val="es-ES" w:eastAsia="it-IT"/>
        </w:rPr>
        <w:t>1541, de 22</w:t>
      </w:r>
      <w:r w:rsidR="009D0539" w:rsidRPr="00004800">
        <w:rPr>
          <w:szCs w:val="24"/>
          <w:lang w:val="es-ES" w:eastAsia="it-IT"/>
        </w:rPr>
        <w:t> </w:t>
      </w:r>
      <w:r w:rsidR="004444F2" w:rsidRPr="00004800">
        <w:rPr>
          <w:szCs w:val="24"/>
          <w:lang w:val="es-ES" w:eastAsia="it-IT"/>
        </w:rPr>
        <w:t xml:space="preserve">de diciembre de </w:t>
      </w:r>
      <w:r w:rsidR="009A11AD" w:rsidRPr="00004800">
        <w:rPr>
          <w:szCs w:val="24"/>
          <w:lang w:val="es-ES" w:eastAsia="it-IT"/>
        </w:rPr>
        <w:t xml:space="preserve">2003, destinada a facilitar el acceso a la información y a servicios </w:t>
      </w:r>
      <w:r w:rsidR="00D950A9" w:rsidRPr="00004800">
        <w:rPr>
          <w:szCs w:val="24"/>
          <w:lang w:val="es-ES" w:eastAsia="it-IT"/>
        </w:rPr>
        <w:t xml:space="preserve">orientados </w:t>
      </w:r>
      <w:r w:rsidR="009A11AD" w:rsidRPr="00004800">
        <w:rPr>
          <w:szCs w:val="24"/>
          <w:lang w:val="es-ES" w:eastAsia="it-IT"/>
        </w:rPr>
        <w:t>a las necesidades de los jóvenes, así como a actividades de ocio de calidad</w:t>
      </w:r>
      <w:r w:rsidR="00040C7D" w:rsidRPr="00004800">
        <w:rPr>
          <w:lang w:val="es-ES"/>
        </w:rPr>
        <w:t>;</w:t>
      </w:r>
    </w:p>
    <w:p w:rsidR="00615F49" w:rsidRPr="00004800" w:rsidRDefault="00826BC4" w:rsidP="00826BC4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E</w:t>
      </w:r>
      <w:r w:rsidR="00D7664D" w:rsidRPr="00004800">
        <w:rPr>
          <w:lang w:val="es-ES"/>
        </w:rPr>
        <w:t xml:space="preserve">strategia </w:t>
      </w:r>
      <w:r w:rsidR="007534CE" w:rsidRPr="00004800">
        <w:rPr>
          <w:lang w:val="es-ES"/>
        </w:rPr>
        <w:t>nacional de salud reproductiva</w:t>
      </w:r>
      <w:r w:rsidR="0038553C" w:rsidRPr="00004800">
        <w:rPr>
          <w:lang w:val="es-ES"/>
        </w:rPr>
        <w:t>,</w:t>
      </w:r>
      <w:r w:rsidR="00D7664D" w:rsidRPr="00004800">
        <w:rPr>
          <w:lang w:val="es-ES"/>
        </w:rPr>
        <w:t xml:space="preserve"> aprobada </w:t>
      </w:r>
      <w:r w:rsidR="007534CE" w:rsidRPr="00004800">
        <w:rPr>
          <w:szCs w:val="24"/>
          <w:lang w:val="es-ES" w:eastAsia="it-IT"/>
        </w:rPr>
        <w:t>mediante</w:t>
      </w:r>
      <w:r w:rsidR="007534CE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Decisi￳n"/>
        </w:smartTagPr>
        <w:r w:rsidR="00D7664D" w:rsidRPr="00004800">
          <w:rPr>
            <w:lang w:val="es-ES"/>
          </w:rPr>
          <w:t>la Decisión</w:t>
        </w:r>
      </w:smartTag>
      <w:r w:rsidR="00D7664D" w:rsidRPr="00004800">
        <w:rPr>
          <w:lang w:val="es-ES"/>
        </w:rPr>
        <w:t xml:space="preserve"> del Gobierno Nº 913, de 26</w:t>
      </w:r>
      <w:r w:rsidR="004444F2" w:rsidRPr="00004800">
        <w:rPr>
          <w:lang w:val="es-ES"/>
        </w:rPr>
        <w:t xml:space="preserve"> de agosto de </w:t>
      </w:r>
      <w:r w:rsidR="00D7664D" w:rsidRPr="00004800">
        <w:rPr>
          <w:lang w:val="es-ES"/>
        </w:rPr>
        <w:t xml:space="preserve">2005, uno de cuyos objetivos es la salud sexual y reproductiva de </w:t>
      </w:r>
      <w:r w:rsidR="007534CE" w:rsidRPr="00004800">
        <w:rPr>
          <w:lang w:val="es-ES"/>
        </w:rPr>
        <w:t xml:space="preserve">los </w:t>
      </w:r>
      <w:r w:rsidR="00D7664D" w:rsidRPr="00004800">
        <w:rPr>
          <w:lang w:val="es-ES"/>
        </w:rPr>
        <w:t xml:space="preserve">adolescentes y </w:t>
      </w:r>
      <w:r w:rsidR="007534CE" w:rsidRPr="00004800">
        <w:rPr>
          <w:lang w:val="es-ES"/>
        </w:rPr>
        <w:t xml:space="preserve">los </w:t>
      </w:r>
      <w:r w:rsidR="00D7664D" w:rsidRPr="00004800">
        <w:rPr>
          <w:lang w:val="es-ES"/>
        </w:rPr>
        <w:t>jóvenes</w:t>
      </w:r>
      <w:r w:rsidR="00040C7D" w:rsidRPr="00004800">
        <w:rPr>
          <w:lang w:val="es-ES"/>
        </w:rPr>
        <w:t>;</w:t>
      </w:r>
    </w:p>
    <w:p w:rsidR="00615F49" w:rsidRPr="00004800" w:rsidRDefault="00826BC4" w:rsidP="00826BC4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I</w:t>
      </w:r>
      <w:r w:rsidR="006E571C">
        <w:rPr>
          <w:lang w:val="es-ES"/>
        </w:rPr>
        <w:t>ntroducción del c</w:t>
      </w:r>
      <w:r w:rsidR="00AB2B42" w:rsidRPr="00004800">
        <w:rPr>
          <w:lang w:val="es-ES"/>
        </w:rPr>
        <w:t>oncepto nacional de</w:t>
      </w:r>
      <w:r w:rsidR="00615F49" w:rsidRPr="00004800">
        <w:rPr>
          <w:lang w:val="es-ES"/>
        </w:rPr>
        <w:t xml:space="preserve"> “</w:t>
      </w:r>
      <w:r w:rsidR="001E7681" w:rsidRPr="00004800">
        <w:rPr>
          <w:lang w:val="es-ES"/>
        </w:rPr>
        <w:t xml:space="preserve">Servicios </w:t>
      </w:r>
      <w:r w:rsidR="00013474" w:rsidRPr="00004800">
        <w:rPr>
          <w:lang w:val="es-ES"/>
        </w:rPr>
        <w:t>sanitarios orientados a los jóvenes</w:t>
      </w:r>
      <w:r w:rsidR="00615F49" w:rsidRPr="00004800">
        <w:rPr>
          <w:lang w:val="es-ES"/>
        </w:rPr>
        <w:t>”</w:t>
      </w:r>
      <w:r w:rsidR="00AB2B42" w:rsidRPr="00004800">
        <w:rPr>
          <w:lang w:val="es-ES"/>
        </w:rPr>
        <w:t xml:space="preserve">, aprobado </w:t>
      </w:r>
      <w:r w:rsidR="00013474" w:rsidRPr="00004800">
        <w:rPr>
          <w:szCs w:val="24"/>
          <w:lang w:val="es-ES" w:eastAsia="it-IT"/>
        </w:rPr>
        <w:t>mediante</w:t>
      </w:r>
      <w:r w:rsidR="00AB2B42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Decisi￳n"/>
        </w:smartTagPr>
        <w:r w:rsidR="00AB2B42" w:rsidRPr="00004800">
          <w:rPr>
            <w:lang w:val="es-ES"/>
          </w:rPr>
          <w:t>la Decisión</w:t>
        </w:r>
      </w:smartTag>
      <w:r w:rsidR="00615F49" w:rsidRPr="00004800">
        <w:rPr>
          <w:lang w:val="es-ES"/>
        </w:rPr>
        <w:t xml:space="preserve"> </w:t>
      </w:r>
      <w:r w:rsidR="006E571C" w:rsidRPr="00004800">
        <w:rPr>
          <w:lang w:val="es-ES"/>
        </w:rPr>
        <w:t>de 29 de noviembre de 2005</w:t>
      </w:r>
      <w:r w:rsidR="006E571C">
        <w:rPr>
          <w:lang w:val="es-ES"/>
        </w:rPr>
        <w:t xml:space="preserve"> </w:t>
      </w:r>
      <w:r w:rsidR="00AB2B42" w:rsidRPr="00004800">
        <w:rPr>
          <w:lang w:val="es-ES"/>
        </w:rPr>
        <w:t>del Minister</w:t>
      </w:r>
      <w:r w:rsidR="00013474" w:rsidRPr="00004800">
        <w:rPr>
          <w:lang w:val="es-ES"/>
        </w:rPr>
        <w:t>io de Salud y Protección Social</w:t>
      </w:r>
      <w:r w:rsidR="00040C7D" w:rsidRPr="00004800">
        <w:rPr>
          <w:lang w:val="es-ES"/>
        </w:rPr>
        <w:t>;</w:t>
      </w:r>
    </w:p>
    <w:p w:rsidR="00615F49" w:rsidRPr="00004800" w:rsidRDefault="00013474" w:rsidP="00826BC4">
      <w:pPr>
        <w:numPr>
          <w:ilvl w:val="0"/>
          <w:numId w:val="13"/>
        </w:numPr>
        <w:rPr>
          <w:lang w:val="es-ES"/>
        </w:rPr>
      </w:pPr>
      <w:r w:rsidRPr="00004800">
        <w:rPr>
          <w:lang w:val="es-ES"/>
        </w:rPr>
        <w:t>Programa n</w:t>
      </w:r>
      <w:r w:rsidR="00452538" w:rsidRPr="00004800">
        <w:rPr>
          <w:lang w:val="es-ES"/>
        </w:rPr>
        <w:t xml:space="preserve">acional de lucha contra el VIH/SIDA y las enfermedades de transmisión sexual (ETS) y su prevención para 2006-2010, que </w:t>
      </w:r>
      <w:r w:rsidR="00D4101B">
        <w:rPr>
          <w:lang w:val="es-ES"/>
        </w:rPr>
        <w:t>comprende</w:t>
      </w:r>
      <w:r w:rsidR="00452538" w:rsidRPr="00004800">
        <w:rPr>
          <w:lang w:val="es-ES"/>
        </w:rPr>
        <w:t xml:space="preserve"> actividades y estrategias encaminadas a proteger y garantizar </w:t>
      </w:r>
      <w:r w:rsidR="00D4101B">
        <w:rPr>
          <w:lang w:val="es-ES"/>
        </w:rPr>
        <w:t xml:space="preserve">el interés superior del </w:t>
      </w:r>
      <w:r w:rsidR="00452538" w:rsidRPr="00004800">
        <w:rPr>
          <w:lang w:val="es-ES"/>
        </w:rPr>
        <w:t xml:space="preserve">niño. Sus prioridades son </w:t>
      </w:r>
      <w:r w:rsidRPr="00004800">
        <w:rPr>
          <w:lang w:val="es-ES"/>
        </w:rPr>
        <w:t xml:space="preserve">la </w:t>
      </w:r>
      <w:r w:rsidR="00452538" w:rsidRPr="00004800">
        <w:rPr>
          <w:lang w:val="es-ES"/>
        </w:rPr>
        <w:t>crea</w:t>
      </w:r>
      <w:r w:rsidRPr="00004800">
        <w:rPr>
          <w:lang w:val="es-ES"/>
        </w:rPr>
        <w:t>ción de</w:t>
      </w:r>
      <w:r w:rsidR="00452538" w:rsidRPr="00004800">
        <w:rPr>
          <w:lang w:val="es-ES"/>
        </w:rPr>
        <w:t xml:space="preserve"> capacidad e infraestructura </w:t>
      </w:r>
      <w:r w:rsidRPr="00004800">
        <w:rPr>
          <w:lang w:val="es-ES"/>
        </w:rPr>
        <w:t>para la atención</w:t>
      </w:r>
      <w:r w:rsidR="00452538" w:rsidRPr="00004800">
        <w:rPr>
          <w:lang w:val="es-ES"/>
        </w:rPr>
        <w:t xml:space="preserve"> sanitaria</w:t>
      </w:r>
      <w:r w:rsidR="00D4101B">
        <w:rPr>
          <w:lang w:val="es-ES"/>
        </w:rPr>
        <w:t>,</w:t>
      </w:r>
      <w:r w:rsidR="00452538" w:rsidRPr="00004800">
        <w:rPr>
          <w:lang w:val="es-ES"/>
        </w:rPr>
        <w:t xml:space="preserve"> </w:t>
      </w:r>
      <w:r w:rsidRPr="00004800">
        <w:rPr>
          <w:lang w:val="es-ES"/>
        </w:rPr>
        <w:t>los</w:t>
      </w:r>
      <w:r w:rsidR="00452538" w:rsidRPr="00004800">
        <w:rPr>
          <w:lang w:val="es-ES"/>
        </w:rPr>
        <w:t xml:space="preserve"> cuidados sociales y paliativos a los niños infectados por el VIH/SIDA y los miembros de sus familias</w:t>
      </w:r>
      <w:r w:rsidR="00D4101B">
        <w:rPr>
          <w:lang w:val="es-ES"/>
        </w:rPr>
        <w:t>,</w:t>
      </w:r>
      <w:r w:rsidR="00452538" w:rsidRPr="00004800">
        <w:rPr>
          <w:lang w:val="es-ES"/>
        </w:rPr>
        <w:t xml:space="preserve"> </w:t>
      </w:r>
      <w:r w:rsidRPr="00004800">
        <w:rPr>
          <w:lang w:val="es-ES"/>
        </w:rPr>
        <w:t>la prestación de</w:t>
      </w:r>
      <w:r w:rsidR="00452538" w:rsidRPr="00004800">
        <w:rPr>
          <w:lang w:val="es-ES"/>
        </w:rPr>
        <w:t xml:space="preserve"> servicios de asesoramiento y </w:t>
      </w:r>
      <w:r w:rsidRPr="00004800">
        <w:rPr>
          <w:lang w:val="es-ES"/>
        </w:rPr>
        <w:t xml:space="preserve">la </w:t>
      </w:r>
      <w:r w:rsidR="00452538" w:rsidRPr="00004800">
        <w:rPr>
          <w:lang w:val="es-ES"/>
        </w:rPr>
        <w:t>realiza</w:t>
      </w:r>
      <w:r w:rsidRPr="00004800">
        <w:rPr>
          <w:lang w:val="es-ES"/>
        </w:rPr>
        <w:t>ción de</w:t>
      </w:r>
      <w:r w:rsidR="00452538" w:rsidRPr="00004800">
        <w:rPr>
          <w:lang w:val="es-ES"/>
        </w:rPr>
        <w:t xml:space="preserve"> pruebas voluntarias confidenciales a todas las personas que soliciten dichos servicios, en particular las de edades comprendidas entre 15 y 24 años</w:t>
      </w:r>
      <w:r w:rsidR="00D4101B">
        <w:rPr>
          <w:lang w:val="es-ES"/>
        </w:rPr>
        <w:t>,</w:t>
      </w:r>
      <w:r w:rsidR="00452538" w:rsidRPr="00004800">
        <w:rPr>
          <w:lang w:val="es-ES"/>
        </w:rPr>
        <w:t xml:space="preserve"> </w:t>
      </w:r>
      <w:r w:rsidRPr="00004800">
        <w:rPr>
          <w:lang w:val="es-ES"/>
        </w:rPr>
        <w:t>la educación y la</w:t>
      </w:r>
      <w:r w:rsidR="00452538" w:rsidRPr="00004800">
        <w:rPr>
          <w:lang w:val="es-ES"/>
        </w:rPr>
        <w:t xml:space="preserve"> informa</w:t>
      </w:r>
      <w:r w:rsidRPr="00004800">
        <w:rPr>
          <w:lang w:val="es-ES"/>
        </w:rPr>
        <w:t xml:space="preserve">ción de los </w:t>
      </w:r>
      <w:r w:rsidR="00F64322" w:rsidRPr="00004800">
        <w:rPr>
          <w:lang w:val="es-ES"/>
        </w:rPr>
        <w:t xml:space="preserve">jóvenes </w:t>
      </w:r>
      <w:r w:rsidR="00452538" w:rsidRPr="00004800">
        <w:rPr>
          <w:lang w:val="es-ES"/>
        </w:rPr>
        <w:t xml:space="preserve">y </w:t>
      </w:r>
      <w:r w:rsidRPr="00004800">
        <w:rPr>
          <w:lang w:val="es-ES"/>
        </w:rPr>
        <w:t xml:space="preserve">el </w:t>
      </w:r>
      <w:r w:rsidR="00F64322" w:rsidRPr="00004800">
        <w:rPr>
          <w:lang w:val="es-ES"/>
        </w:rPr>
        <w:t>establec</w:t>
      </w:r>
      <w:r w:rsidRPr="00004800">
        <w:rPr>
          <w:lang w:val="es-ES"/>
        </w:rPr>
        <w:t>imiento de</w:t>
      </w:r>
      <w:r w:rsidR="00F64322" w:rsidRPr="00004800">
        <w:rPr>
          <w:lang w:val="es-ES"/>
        </w:rPr>
        <w:t xml:space="preserve"> </w:t>
      </w:r>
      <w:r w:rsidR="00452538" w:rsidRPr="00004800">
        <w:rPr>
          <w:lang w:val="es-ES"/>
        </w:rPr>
        <w:t>comunica</w:t>
      </w:r>
      <w:r w:rsidR="00F64322" w:rsidRPr="00004800">
        <w:rPr>
          <w:lang w:val="es-ES"/>
        </w:rPr>
        <w:t>ción con ellos</w:t>
      </w:r>
      <w:r w:rsidR="00452538" w:rsidRPr="00004800">
        <w:rPr>
          <w:lang w:val="es-ES"/>
        </w:rPr>
        <w:t xml:space="preserve"> a fin de prevenir el VIH/SIDA</w:t>
      </w:r>
      <w:r w:rsidR="00D4101B">
        <w:rPr>
          <w:lang w:val="es-ES"/>
        </w:rPr>
        <w:t xml:space="preserve"> y las enfermedades de transmisión sexual</w:t>
      </w:r>
      <w:r w:rsidR="00452538" w:rsidRPr="00004800">
        <w:rPr>
          <w:lang w:val="es-ES"/>
        </w:rPr>
        <w:t xml:space="preserve"> y crear un entorno tolerante para las personas con VIH/SIDA, así como fomentar la responsabilidad sobre la propia salud</w:t>
      </w:r>
      <w:r w:rsidR="00D4101B">
        <w:rPr>
          <w:lang w:val="es-ES"/>
        </w:rPr>
        <w:t>.</w:t>
      </w:r>
    </w:p>
    <w:p w:rsidR="00615F49" w:rsidRPr="00004800" w:rsidRDefault="0093329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</w:t>
      </w:r>
      <w:r w:rsidR="00186251" w:rsidRPr="00004800">
        <w:rPr>
          <w:lang w:val="es-ES"/>
        </w:rPr>
        <w:t>escasez</w:t>
      </w:r>
      <w:r w:rsidRPr="00004800">
        <w:rPr>
          <w:lang w:val="es-ES"/>
        </w:rPr>
        <w:t xml:space="preserve"> de personal de atención sanitaria en las instituciones sigue siendo un problema</w:t>
      </w:r>
      <w:r w:rsidR="00F153C7">
        <w:rPr>
          <w:lang w:val="es-ES"/>
        </w:rPr>
        <w:t xml:space="preserve"> importante</w:t>
      </w:r>
      <w:r w:rsidRPr="00004800">
        <w:rPr>
          <w:lang w:val="es-ES"/>
        </w:rPr>
        <w:t xml:space="preserve">. Aunque el sueldo </w:t>
      </w:r>
      <w:r w:rsidR="00186251" w:rsidRPr="00004800">
        <w:rPr>
          <w:lang w:val="es-ES"/>
        </w:rPr>
        <w:t>del personal sanitario</w:t>
      </w:r>
      <w:r w:rsidRPr="00004800">
        <w:rPr>
          <w:lang w:val="es-ES"/>
        </w:rPr>
        <w:t xml:space="preserve"> </w:t>
      </w:r>
      <w:r w:rsidR="00186251" w:rsidRPr="00004800">
        <w:rPr>
          <w:lang w:val="es-ES"/>
        </w:rPr>
        <w:t>se multiplicó por</w:t>
      </w:r>
      <w:r w:rsidRPr="00004800">
        <w:rPr>
          <w:lang w:val="es-ES"/>
        </w:rPr>
        <w:t xml:space="preserve"> 2,3 durante los tres últimos años</w:t>
      </w:r>
      <w:r w:rsidR="00E51D93" w:rsidRPr="00004800">
        <w:rPr>
          <w:lang w:val="es-ES"/>
        </w:rPr>
        <w:t>,</w:t>
      </w:r>
      <w:r w:rsidRPr="00004800">
        <w:rPr>
          <w:lang w:val="es-ES"/>
        </w:rPr>
        <w:t xml:space="preserve"> la causa principal </w:t>
      </w:r>
      <w:r w:rsidR="00186251" w:rsidRPr="00004800">
        <w:rPr>
          <w:lang w:val="es-ES"/>
        </w:rPr>
        <w:t>de</w:t>
      </w:r>
      <w:r w:rsidRPr="00004800">
        <w:rPr>
          <w:lang w:val="es-ES"/>
        </w:rPr>
        <w:t xml:space="preserve"> que </w:t>
      </w:r>
      <w:r w:rsidR="00E51D93" w:rsidRPr="00004800">
        <w:rPr>
          <w:lang w:val="es-ES"/>
        </w:rPr>
        <w:t>estos</w:t>
      </w:r>
      <w:r w:rsidRPr="00004800">
        <w:rPr>
          <w:lang w:val="es-ES"/>
        </w:rPr>
        <w:t xml:space="preserve"> trabajadores dejen sus empleos sigue siendo el </w:t>
      </w:r>
      <w:r w:rsidR="001907B9" w:rsidRPr="00004800">
        <w:rPr>
          <w:lang w:val="es-ES"/>
        </w:rPr>
        <w:t>escaso</w:t>
      </w:r>
      <w:r w:rsidRPr="00004800">
        <w:rPr>
          <w:lang w:val="es-ES"/>
        </w:rPr>
        <w:t xml:space="preserve"> sueldo, que </w:t>
      </w:r>
      <w:r w:rsidR="001E21F6" w:rsidRPr="00004800">
        <w:rPr>
          <w:lang w:val="es-ES"/>
        </w:rPr>
        <w:t>ascendía</w:t>
      </w:r>
      <w:r w:rsidRPr="00004800">
        <w:rPr>
          <w:lang w:val="es-ES"/>
        </w:rPr>
        <w:t xml:space="preserve"> a sólo 1.124,80 lei al mes en 2006</w:t>
      </w:r>
      <w:r w:rsidR="00615F49" w:rsidRPr="00004800">
        <w:rPr>
          <w:lang w:val="es-ES"/>
        </w:rPr>
        <w:t>.</w:t>
      </w:r>
    </w:p>
    <w:p w:rsidR="00615F49" w:rsidRPr="00004800" w:rsidRDefault="00F153C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De acuerdo con</w:t>
      </w:r>
      <w:r w:rsidR="00EB2C5D" w:rsidRPr="00004800">
        <w:rPr>
          <w:lang w:val="es-ES"/>
        </w:rPr>
        <w:t xml:space="preserve"> las disposiciones del programa aprobado por el Gobierno, </w:t>
      </w:r>
      <w:r w:rsidR="00111637" w:rsidRPr="00004800">
        <w:rPr>
          <w:lang w:val="es-ES"/>
        </w:rPr>
        <w:t>desde enero de 2004</w:t>
      </w:r>
      <w:r w:rsidR="001907B9" w:rsidRPr="00004800">
        <w:rPr>
          <w:lang w:val="es-ES"/>
        </w:rPr>
        <w:t xml:space="preserve"> </w:t>
      </w:r>
      <w:r w:rsidR="00111637" w:rsidRPr="00004800">
        <w:rPr>
          <w:lang w:val="es-ES"/>
        </w:rPr>
        <w:t>está en vigor</w:t>
      </w:r>
      <w:r w:rsidR="00EB2C5D" w:rsidRPr="00004800">
        <w:rPr>
          <w:lang w:val="es-ES"/>
        </w:rPr>
        <w:t xml:space="preserve"> el seguro médico obligatorio y los niños y adolescentes </w:t>
      </w:r>
      <w:r>
        <w:rPr>
          <w:lang w:val="es-ES"/>
        </w:rPr>
        <w:t>gozan de</w:t>
      </w:r>
      <w:r w:rsidR="00EB2C5D" w:rsidRPr="00004800">
        <w:rPr>
          <w:lang w:val="es-ES"/>
        </w:rPr>
        <w:t xml:space="preserve"> atención sanitaria</w:t>
      </w:r>
      <w:r>
        <w:rPr>
          <w:lang w:val="es-ES"/>
        </w:rPr>
        <w:t xml:space="preserve"> gratuita</w:t>
      </w:r>
      <w:r w:rsidR="00EB2C5D" w:rsidRPr="00004800">
        <w:rPr>
          <w:lang w:val="es-ES"/>
        </w:rPr>
        <w:t xml:space="preserve"> en todos los niveles (primaria</w:t>
      </w:r>
      <w:r w:rsidR="001907B9" w:rsidRPr="00004800">
        <w:rPr>
          <w:lang w:val="es-ES"/>
        </w:rPr>
        <w:t xml:space="preserve"> y</w:t>
      </w:r>
      <w:r w:rsidR="00EB2C5D" w:rsidRPr="00004800">
        <w:rPr>
          <w:lang w:val="es-ES"/>
        </w:rPr>
        <w:t xml:space="preserve"> hospitalari</w:t>
      </w:r>
      <w:r w:rsidR="00477679" w:rsidRPr="00004800">
        <w:rPr>
          <w:lang w:val="es-ES"/>
        </w:rPr>
        <w:t>a</w:t>
      </w:r>
      <w:r w:rsidR="00EB2C5D" w:rsidRPr="00004800">
        <w:rPr>
          <w:lang w:val="es-ES"/>
        </w:rPr>
        <w:t xml:space="preserve">). </w:t>
      </w:r>
      <w:r>
        <w:rPr>
          <w:lang w:val="es-ES"/>
        </w:rPr>
        <w:t>En e</w:t>
      </w:r>
      <w:r w:rsidR="00EB2C5D" w:rsidRPr="00004800">
        <w:rPr>
          <w:lang w:val="es-ES"/>
        </w:rPr>
        <w:t xml:space="preserve">l programa </w:t>
      </w:r>
      <w:r>
        <w:rPr>
          <w:lang w:val="es-ES"/>
        </w:rPr>
        <w:t>figura</w:t>
      </w:r>
      <w:r w:rsidR="00826BC4">
        <w:rPr>
          <w:lang w:val="es-ES"/>
        </w:rPr>
        <w:t xml:space="preserve"> un examen </w:t>
      </w:r>
      <w:r w:rsidR="00EB2C5D" w:rsidRPr="00004800">
        <w:rPr>
          <w:lang w:val="es-ES"/>
        </w:rPr>
        <w:t xml:space="preserve">médico preventivo anual de los </w:t>
      </w:r>
      <w:r w:rsidR="006F4B98">
        <w:rPr>
          <w:lang w:val="es-ES"/>
        </w:rPr>
        <w:t>niños</w:t>
      </w:r>
      <w:r w:rsidR="00EB2C5D" w:rsidRPr="00004800">
        <w:rPr>
          <w:lang w:val="es-ES"/>
        </w:rPr>
        <w:t xml:space="preserve"> </w:t>
      </w:r>
      <w:r>
        <w:rPr>
          <w:lang w:val="es-ES"/>
        </w:rPr>
        <w:t>a cargo</w:t>
      </w:r>
      <w:r w:rsidR="00EB2C5D" w:rsidRPr="00004800">
        <w:rPr>
          <w:lang w:val="es-ES"/>
        </w:rPr>
        <w:t xml:space="preserve"> </w:t>
      </w:r>
      <w:r>
        <w:rPr>
          <w:lang w:val="es-ES"/>
        </w:rPr>
        <w:t>d</w:t>
      </w:r>
      <w:r w:rsidR="00111637" w:rsidRPr="00004800">
        <w:rPr>
          <w:lang w:val="es-ES"/>
        </w:rPr>
        <w:t>el</w:t>
      </w:r>
      <w:r w:rsidR="00EB2C5D" w:rsidRPr="00004800">
        <w:rPr>
          <w:lang w:val="es-ES"/>
        </w:rPr>
        <w:t xml:space="preserve"> médico de fami</w:t>
      </w:r>
      <w:r w:rsidR="00826BC4">
        <w:rPr>
          <w:lang w:val="es-ES"/>
        </w:rPr>
        <w:t>lia. Los niños de 3, 7, 11 y 15 </w:t>
      </w:r>
      <w:r w:rsidR="00EB2C5D" w:rsidRPr="00004800">
        <w:rPr>
          <w:lang w:val="es-ES"/>
        </w:rPr>
        <w:t>años se someten a un examen médico realiza</w:t>
      </w:r>
      <w:r>
        <w:rPr>
          <w:lang w:val="es-ES"/>
        </w:rPr>
        <w:t>do por</w:t>
      </w:r>
      <w:r w:rsidR="00EB2C5D" w:rsidRPr="00004800">
        <w:rPr>
          <w:lang w:val="es-ES"/>
        </w:rPr>
        <w:t xml:space="preserve"> varios </w:t>
      </w:r>
      <w:r w:rsidR="00477679" w:rsidRPr="00004800">
        <w:rPr>
          <w:lang w:val="es-ES"/>
        </w:rPr>
        <w:t xml:space="preserve">especialistas </w:t>
      </w:r>
      <w:r w:rsidR="00EB2C5D" w:rsidRPr="00004800">
        <w:rPr>
          <w:lang w:val="es-ES"/>
        </w:rPr>
        <w:t>(pediatra, oftalmólogo, otorrinolaringólogo, traumatólogo/cirujano, neurólogo, psiquiatra, dentista y, en caso necesario</w:t>
      </w:r>
      <w:r w:rsidR="00FD0C71" w:rsidRPr="00004800">
        <w:rPr>
          <w:lang w:val="es-ES"/>
        </w:rPr>
        <w:t>,</w:t>
      </w:r>
      <w:r w:rsidR="00EB2C5D" w:rsidRPr="00004800">
        <w:rPr>
          <w:lang w:val="es-ES"/>
        </w:rPr>
        <w:t xml:space="preserve"> </w:t>
      </w:r>
      <w:r w:rsidR="00477679" w:rsidRPr="00004800">
        <w:rPr>
          <w:lang w:val="es-ES"/>
        </w:rPr>
        <w:t>logoterapeuta</w:t>
      </w:r>
      <w:r w:rsidR="00EB2C5D" w:rsidRPr="00004800">
        <w:rPr>
          <w:lang w:val="es-ES"/>
        </w:rPr>
        <w:t>)</w:t>
      </w:r>
      <w:r w:rsidR="00FD0C71" w:rsidRPr="00004800">
        <w:rPr>
          <w:lang w:val="es-ES"/>
        </w:rPr>
        <w:t xml:space="preserve">, así como </w:t>
      </w:r>
      <w:r>
        <w:rPr>
          <w:lang w:val="es-ES"/>
        </w:rPr>
        <w:t xml:space="preserve">a </w:t>
      </w:r>
      <w:r w:rsidR="00111637" w:rsidRPr="00004800">
        <w:rPr>
          <w:lang w:val="es-ES"/>
        </w:rPr>
        <w:t>análisis</w:t>
      </w:r>
      <w:r w:rsidR="00EB2C5D" w:rsidRPr="00004800">
        <w:rPr>
          <w:lang w:val="es-ES"/>
        </w:rPr>
        <w:t xml:space="preserve"> de laboratorio, incluso complejos </w:t>
      </w:r>
      <w:r>
        <w:rPr>
          <w:lang w:val="es-ES"/>
        </w:rPr>
        <w:t>cuando</w:t>
      </w:r>
      <w:r w:rsidR="00826BC4">
        <w:rPr>
          <w:lang w:val="es-ES"/>
        </w:rPr>
        <w:t xml:space="preserve"> es </w:t>
      </w:r>
      <w:r w:rsidR="00EB2C5D" w:rsidRPr="00004800">
        <w:rPr>
          <w:lang w:val="es-ES"/>
        </w:rPr>
        <w:t>necesario</w:t>
      </w:r>
      <w:r w:rsidR="00615F49" w:rsidRPr="00004800">
        <w:rPr>
          <w:lang w:val="es-ES"/>
        </w:rPr>
        <w:t>.</w:t>
      </w:r>
    </w:p>
    <w:p w:rsidR="00615F49" w:rsidRPr="00004800" w:rsidRDefault="00615F49" w:rsidP="00912DBF">
      <w:pPr>
        <w:pStyle w:val="Heading2"/>
        <w:ind w:left="900"/>
        <w:rPr>
          <w:lang w:val="es-ES"/>
        </w:rPr>
      </w:pPr>
      <w:r w:rsidRPr="00004800">
        <w:rPr>
          <w:lang w:val="es-ES"/>
        </w:rPr>
        <w:t>C.  S</w:t>
      </w:r>
      <w:r w:rsidR="00BA39E7" w:rsidRPr="00004800">
        <w:rPr>
          <w:lang w:val="es-ES"/>
        </w:rPr>
        <w:t>eguridad s</w:t>
      </w:r>
      <w:r w:rsidRPr="00004800">
        <w:rPr>
          <w:lang w:val="es-ES"/>
        </w:rPr>
        <w:t xml:space="preserve">ocial </w:t>
      </w:r>
      <w:r w:rsidR="00BA39E7" w:rsidRPr="00004800">
        <w:rPr>
          <w:lang w:val="es-ES"/>
        </w:rPr>
        <w:t xml:space="preserve">y </w:t>
      </w:r>
      <w:r w:rsidR="00EF1E5D" w:rsidRPr="00004800">
        <w:rPr>
          <w:lang w:val="es-ES"/>
        </w:rPr>
        <w:t>prestaciones</w:t>
      </w:r>
      <w:r w:rsidR="00BA39E7" w:rsidRPr="00004800">
        <w:rPr>
          <w:lang w:val="es-ES"/>
        </w:rPr>
        <w:t xml:space="preserve"> sociales</w:t>
      </w:r>
    </w:p>
    <w:p w:rsidR="00615F49" w:rsidRPr="00004800" w:rsidRDefault="0081781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el ámbito de </w:t>
      </w:r>
      <w:r w:rsidR="00431A7A" w:rsidRPr="00004800">
        <w:rPr>
          <w:lang w:val="es-ES"/>
        </w:rPr>
        <w:t xml:space="preserve">la protección </w:t>
      </w:r>
      <w:r w:rsidR="00431A7A">
        <w:rPr>
          <w:lang w:val="es-ES"/>
        </w:rPr>
        <w:t xml:space="preserve">de </w:t>
      </w:r>
      <w:r w:rsidRPr="00004800">
        <w:rPr>
          <w:lang w:val="es-ES"/>
        </w:rPr>
        <w:t>la familia</w:t>
      </w:r>
      <w:r w:rsidR="00431A7A">
        <w:rPr>
          <w:lang w:val="es-ES"/>
        </w:rPr>
        <w:t>, de la madre y del niño</w:t>
      </w:r>
      <w:r w:rsidRPr="00004800">
        <w:rPr>
          <w:lang w:val="es-ES"/>
        </w:rPr>
        <w:t xml:space="preserve"> se prestó especial atención a </w:t>
      </w:r>
      <w:r w:rsidR="00431A7A">
        <w:rPr>
          <w:lang w:val="es-ES"/>
        </w:rPr>
        <w:t xml:space="preserve">la </w:t>
      </w:r>
      <w:r w:rsidRPr="00004800">
        <w:rPr>
          <w:lang w:val="es-ES"/>
        </w:rPr>
        <w:t>elabora</w:t>
      </w:r>
      <w:r w:rsidR="00431A7A">
        <w:rPr>
          <w:lang w:val="es-ES"/>
        </w:rPr>
        <w:t>ción</w:t>
      </w:r>
      <w:r w:rsidRPr="00004800">
        <w:rPr>
          <w:lang w:val="es-ES"/>
        </w:rPr>
        <w:t xml:space="preserve"> y aplica</w:t>
      </w:r>
      <w:r w:rsidR="00431A7A">
        <w:rPr>
          <w:lang w:val="es-ES"/>
        </w:rPr>
        <w:t>ción de</w:t>
      </w:r>
      <w:r w:rsidRPr="00004800">
        <w:rPr>
          <w:lang w:val="es-ES"/>
        </w:rPr>
        <w:t xml:space="preserve"> textos legislativos orientados a mejorar la situación social, económica y material de las personas, las familias numerosas y otros grupos vulnerables.</w:t>
      </w:r>
      <w:r w:rsidR="00615F49" w:rsidRPr="00004800">
        <w:rPr>
          <w:lang w:val="es-ES"/>
        </w:rPr>
        <w:t xml:space="preserve"> </w:t>
      </w:r>
      <w:r w:rsidR="00207B44" w:rsidRPr="00004800">
        <w:rPr>
          <w:lang w:val="es-ES"/>
        </w:rPr>
        <w:t xml:space="preserve">Las </w:t>
      </w:r>
      <w:r w:rsidR="00EF1E5D" w:rsidRPr="00004800">
        <w:rPr>
          <w:lang w:val="es-ES"/>
        </w:rPr>
        <w:t xml:space="preserve">asignaciones </w:t>
      </w:r>
      <w:r w:rsidR="008D1B2A" w:rsidRPr="00004800">
        <w:rPr>
          <w:lang w:val="es-ES"/>
        </w:rPr>
        <w:t xml:space="preserve">concedidas </w:t>
      </w:r>
      <w:r w:rsidR="00EF1E5D" w:rsidRPr="00004800">
        <w:rPr>
          <w:lang w:val="es-ES"/>
        </w:rPr>
        <w:t>en concepto de</w:t>
      </w:r>
      <w:r w:rsidR="00207B44" w:rsidRPr="00004800">
        <w:rPr>
          <w:lang w:val="es-ES"/>
        </w:rPr>
        <w:t xml:space="preserve"> asistencia social se </w:t>
      </w:r>
      <w:r w:rsidR="00EF1E5D" w:rsidRPr="00004800">
        <w:rPr>
          <w:lang w:val="es-ES"/>
        </w:rPr>
        <w:t>transfieren</w:t>
      </w:r>
      <w:r w:rsidR="00207B44" w:rsidRPr="00004800">
        <w:rPr>
          <w:lang w:val="es-ES"/>
        </w:rPr>
        <w:t xml:space="preserve"> principalmente </w:t>
      </w:r>
      <w:r w:rsidR="00A967B8" w:rsidRPr="00004800">
        <w:rPr>
          <w:lang w:val="es-ES"/>
        </w:rPr>
        <w:t>del p</w:t>
      </w:r>
      <w:r w:rsidR="00207B44" w:rsidRPr="00004800">
        <w:rPr>
          <w:lang w:val="es-ES"/>
        </w:rPr>
        <w:t xml:space="preserve">resupuesto del </w:t>
      </w:r>
      <w:r w:rsidR="00A967B8" w:rsidRPr="00004800">
        <w:rPr>
          <w:lang w:val="es-ES"/>
        </w:rPr>
        <w:t xml:space="preserve">Estado </w:t>
      </w:r>
      <w:r w:rsidR="00431A7A">
        <w:rPr>
          <w:lang w:val="es-ES"/>
        </w:rPr>
        <w:t>por medio</w:t>
      </w:r>
      <w:r w:rsidR="00A967B8" w:rsidRPr="00004800">
        <w:rPr>
          <w:lang w:val="es-ES"/>
        </w:rPr>
        <w:t xml:space="preserve"> </w:t>
      </w:r>
      <w:r w:rsidR="00431A7A">
        <w:rPr>
          <w:lang w:val="es-ES"/>
        </w:rPr>
        <w:t>d</w:t>
      </w:r>
      <w:r w:rsidR="00A967B8" w:rsidRPr="00004800">
        <w:rPr>
          <w:lang w:val="es-ES"/>
        </w:rPr>
        <w:t xml:space="preserve">el </w:t>
      </w:r>
      <w:bookmarkStart w:id="58" w:name="OLE_LINK68"/>
      <w:r w:rsidR="00C35662" w:rsidRPr="00004800">
        <w:rPr>
          <w:szCs w:val="24"/>
          <w:lang w:val="es-ES"/>
        </w:rPr>
        <w:t>presupuesto del seguro social</w:t>
      </w:r>
      <w:bookmarkEnd w:id="58"/>
      <w:r w:rsidR="00615F49" w:rsidRPr="00004800">
        <w:rPr>
          <w:lang w:val="es-ES"/>
        </w:rPr>
        <w:t>.</w:t>
      </w:r>
    </w:p>
    <w:p w:rsidR="00615F49" w:rsidRPr="00004800" w:rsidRDefault="00A8761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bCs/>
          <w:lang w:val="es-ES"/>
        </w:rPr>
        <w:t>La</w:t>
      </w:r>
      <w:r w:rsidR="001C3F18" w:rsidRPr="00004800">
        <w:rPr>
          <w:bCs/>
          <w:lang w:val="es-ES"/>
        </w:rPr>
        <w:t xml:space="preserve">s </w:t>
      </w:r>
      <w:r w:rsidRPr="00004800">
        <w:rPr>
          <w:bCs/>
          <w:lang w:val="es-ES"/>
        </w:rPr>
        <w:t>transferencias</w:t>
      </w:r>
      <w:r w:rsidR="001C3F18" w:rsidRPr="00004800">
        <w:rPr>
          <w:bCs/>
          <w:lang w:val="es-ES"/>
        </w:rPr>
        <w:t xml:space="preserve"> más frecuentes </w:t>
      </w:r>
      <w:r w:rsidRPr="00004800">
        <w:rPr>
          <w:bCs/>
          <w:lang w:val="es-ES"/>
        </w:rPr>
        <w:t>para</w:t>
      </w:r>
      <w:r w:rsidR="00A967B8" w:rsidRPr="00004800">
        <w:rPr>
          <w:bCs/>
          <w:lang w:val="es-ES"/>
        </w:rPr>
        <w:t xml:space="preserve"> asistencia social son las </w:t>
      </w:r>
      <w:r w:rsidR="00251C9F" w:rsidRPr="00004800">
        <w:rPr>
          <w:bCs/>
          <w:lang w:val="es-ES"/>
        </w:rPr>
        <w:t>prestaciones</w:t>
      </w:r>
      <w:r w:rsidR="00A967B8" w:rsidRPr="00004800">
        <w:rPr>
          <w:bCs/>
          <w:lang w:val="es-ES"/>
        </w:rPr>
        <w:t xml:space="preserve"> de bienestar social. </w:t>
      </w:r>
      <w:r w:rsidR="00B76F63" w:rsidRPr="00004800">
        <w:rPr>
          <w:bCs/>
          <w:lang w:val="es-ES"/>
        </w:rPr>
        <w:t>E</w:t>
      </w:r>
      <w:r w:rsidR="00A967B8" w:rsidRPr="00004800">
        <w:rPr>
          <w:bCs/>
          <w:lang w:val="es-ES"/>
        </w:rPr>
        <w:t xml:space="preserve">ste programa </w:t>
      </w:r>
      <w:r w:rsidR="00524C09">
        <w:rPr>
          <w:bCs/>
          <w:lang w:val="es-ES"/>
        </w:rPr>
        <w:t>llega a</w:t>
      </w:r>
      <w:r w:rsidR="00A967B8" w:rsidRPr="00004800">
        <w:rPr>
          <w:bCs/>
          <w:lang w:val="es-ES"/>
        </w:rPr>
        <w:t xml:space="preserve"> 11 categorías de beneficiarios</w:t>
      </w:r>
      <w:r w:rsidR="00524C09">
        <w:rPr>
          <w:bCs/>
          <w:lang w:val="es-ES"/>
        </w:rPr>
        <w:t>, entre ellos los</w:t>
      </w:r>
      <w:r w:rsidR="00A967B8" w:rsidRPr="00004800">
        <w:rPr>
          <w:bCs/>
          <w:lang w:val="es-ES"/>
        </w:rPr>
        <w:t xml:space="preserve"> niños discapacitados de </w:t>
      </w:r>
      <w:r w:rsidR="00524C09">
        <w:rPr>
          <w:bCs/>
          <w:lang w:val="es-ES"/>
        </w:rPr>
        <w:t>menos de</w:t>
      </w:r>
      <w:r w:rsidR="00A967B8" w:rsidRPr="00004800">
        <w:rPr>
          <w:bCs/>
          <w:lang w:val="es-ES"/>
        </w:rPr>
        <w:t xml:space="preserve"> 16 años</w:t>
      </w:r>
      <w:r w:rsidR="00524C09">
        <w:rPr>
          <w:bCs/>
          <w:lang w:val="es-ES"/>
        </w:rPr>
        <w:t>,</w:t>
      </w:r>
      <w:r w:rsidR="00A967B8" w:rsidRPr="00004800">
        <w:rPr>
          <w:bCs/>
          <w:lang w:val="es-ES"/>
        </w:rPr>
        <w:t xml:space="preserve"> </w:t>
      </w:r>
      <w:r w:rsidR="00524C09">
        <w:rPr>
          <w:bCs/>
          <w:lang w:val="es-ES"/>
        </w:rPr>
        <w:t xml:space="preserve">los </w:t>
      </w:r>
      <w:r w:rsidR="00A967B8" w:rsidRPr="00004800">
        <w:rPr>
          <w:bCs/>
          <w:lang w:val="es-ES"/>
        </w:rPr>
        <w:t xml:space="preserve">niños discapacitados desde la infancia y </w:t>
      </w:r>
      <w:r w:rsidR="00524C09">
        <w:rPr>
          <w:bCs/>
          <w:lang w:val="es-ES"/>
        </w:rPr>
        <w:t xml:space="preserve">las </w:t>
      </w:r>
      <w:r w:rsidR="00A967B8" w:rsidRPr="00004800">
        <w:rPr>
          <w:bCs/>
          <w:lang w:val="es-ES"/>
        </w:rPr>
        <w:t xml:space="preserve">familias con cuatro </w:t>
      </w:r>
      <w:r w:rsidR="00E20F26" w:rsidRPr="00004800">
        <w:rPr>
          <w:bCs/>
          <w:lang w:val="es-ES"/>
        </w:rPr>
        <w:t xml:space="preserve">o más </w:t>
      </w:r>
      <w:r w:rsidRPr="00004800">
        <w:rPr>
          <w:bCs/>
          <w:lang w:val="es-ES"/>
        </w:rPr>
        <w:t xml:space="preserve">hijos </w:t>
      </w:r>
      <w:r w:rsidR="00A967B8" w:rsidRPr="00004800">
        <w:rPr>
          <w:bCs/>
          <w:lang w:val="es-ES"/>
        </w:rPr>
        <w:t xml:space="preserve">menores de 18 años, a menos que prosigan su formación en instituciones de enseñanza superior asistiendo a clase </w:t>
      </w:r>
      <w:r w:rsidRPr="00004800">
        <w:rPr>
          <w:bCs/>
          <w:lang w:val="es-ES"/>
        </w:rPr>
        <w:t xml:space="preserve">a </w:t>
      </w:r>
      <w:r w:rsidR="00A967B8" w:rsidRPr="00004800">
        <w:rPr>
          <w:bCs/>
          <w:lang w:val="es-ES"/>
        </w:rPr>
        <w:t>diari</w:t>
      </w:r>
      <w:r w:rsidRPr="00004800">
        <w:rPr>
          <w:bCs/>
          <w:lang w:val="es-ES"/>
        </w:rPr>
        <w:t>o</w:t>
      </w:r>
      <w:r w:rsidR="00A967B8" w:rsidRPr="00004800">
        <w:rPr>
          <w:bCs/>
          <w:lang w:val="es-ES"/>
        </w:rPr>
        <w:t xml:space="preserve"> y hasta </w:t>
      </w:r>
      <w:r w:rsidR="00524C09">
        <w:rPr>
          <w:bCs/>
          <w:lang w:val="es-ES"/>
        </w:rPr>
        <w:t>su graduación</w:t>
      </w:r>
      <w:r w:rsidR="00A967B8" w:rsidRPr="00004800">
        <w:rPr>
          <w:bCs/>
          <w:lang w:val="es-ES"/>
        </w:rPr>
        <w:t xml:space="preserve">, pero </w:t>
      </w:r>
      <w:r w:rsidR="00524C09">
        <w:rPr>
          <w:bCs/>
          <w:lang w:val="es-ES"/>
        </w:rPr>
        <w:t>sólo hasta los</w:t>
      </w:r>
      <w:r w:rsidR="00A967B8" w:rsidRPr="00004800">
        <w:rPr>
          <w:bCs/>
          <w:lang w:val="es-ES"/>
        </w:rPr>
        <w:t xml:space="preserve"> 23 años. La mitad de los beneficiarios son personas </w:t>
      </w:r>
      <w:r w:rsidR="001C3F18" w:rsidRPr="00004800">
        <w:rPr>
          <w:bCs/>
          <w:lang w:val="es-ES"/>
        </w:rPr>
        <w:t>discapacitadas. E</w:t>
      </w:r>
      <w:r w:rsidR="00A967B8" w:rsidRPr="00004800">
        <w:rPr>
          <w:bCs/>
          <w:lang w:val="es-ES"/>
        </w:rPr>
        <w:t>st</w:t>
      </w:r>
      <w:r w:rsidR="005F2BCA" w:rsidRPr="00004800">
        <w:rPr>
          <w:bCs/>
          <w:lang w:val="es-ES"/>
        </w:rPr>
        <w:t>a</w:t>
      </w:r>
      <w:r w:rsidR="00A967B8" w:rsidRPr="00004800">
        <w:rPr>
          <w:bCs/>
          <w:lang w:val="es-ES"/>
        </w:rPr>
        <w:t xml:space="preserve">s </w:t>
      </w:r>
      <w:r w:rsidR="005F2BCA" w:rsidRPr="00004800">
        <w:rPr>
          <w:bCs/>
          <w:szCs w:val="24"/>
          <w:lang w:val="es-ES"/>
        </w:rPr>
        <w:t>compensaciones</w:t>
      </w:r>
      <w:r w:rsidR="00A967B8" w:rsidRPr="00004800">
        <w:rPr>
          <w:bCs/>
          <w:lang w:val="es-ES"/>
        </w:rPr>
        <w:t xml:space="preserve"> tienen por objeto ayudar a pagar</w:t>
      </w:r>
      <w:r w:rsidR="00E141E3" w:rsidRPr="00004800">
        <w:rPr>
          <w:bCs/>
          <w:lang w:val="es-ES"/>
        </w:rPr>
        <w:t xml:space="preserve"> los servicios públicos, la</w:t>
      </w:r>
      <w:r w:rsidR="00A967B8" w:rsidRPr="00004800">
        <w:rPr>
          <w:bCs/>
          <w:lang w:val="es-ES"/>
        </w:rPr>
        <w:t xml:space="preserve"> electricidad y </w:t>
      </w:r>
      <w:r w:rsidR="00E141E3" w:rsidRPr="00004800">
        <w:rPr>
          <w:bCs/>
          <w:lang w:val="es-ES"/>
        </w:rPr>
        <w:t xml:space="preserve">el </w:t>
      </w:r>
      <w:r w:rsidR="00A967B8" w:rsidRPr="00004800">
        <w:rPr>
          <w:bCs/>
          <w:lang w:val="es-ES"/>
        </w:rPr>
        <w:t xml:space="preserve">gas natural para la calefacción, </w:t>
      </w:r>
      <w:r w:rsidR="00E141E3" w:rsidRPr="00004800">
        <w:rPr>
          <w:bCs/>
          <w:lang w:val="es-ES"/>
        </w:rPr>
        <w:t xml:space="preserve">el </w:t>
      </w:r>
      <w:r w:rsidR="00A967B8" w:rsidRPr="00004800">
        <w:rPr>
          <w:bCs/>
          <w:lang w:val="es-ES"/>
        </w:rPr>
        <w:t xml:space="preserve">gas licuado para </w:t>
      </w:r>
      <w:r w:rsidR="00E141E3" w:rsidRPr="00004800">
        <w:rPr>
          <w:bCs/>
          <w:lang w:val="es-ES"/>
        </w:rPr>
        <w:t xml:space="preserve">la </w:t>
      </w:r>
      <w:r w:rsidR="00A967B8" w:rsidRPr="00004800">
        <w:rPr>
          <w:bCs/>
          <w:lang w:val="es-ES"/>
        </w:rPr>
        <w:t xml:space="preserve">cocina, </w:t>
      </w:r>
      <w:r w:rsidR="00E141E3" w:rsidRPr="00004800">
        <w:rPr>
          <w:bCs/>
          <w:lang w:val="es-ES"/>
        </w:rPr>
        <w:t xml:space="preserve">el </w:t>
      </w:r>
      <w:r w:rsidR="00A967B8" w:rsidRPr="00004800">
        <w:rPr>
          <w:bCs/>
          <w:lang w:val="es-ES"/>
        </w:rPr>
        <w:t xml:space="preserve">carbón y </w:t>
      </w:r>
      <w:r w:rsidR="00E141E3" w:rsidRPr="00004800">
        <w:rPr>
          <w:bCs/>
          <w:lang w:val="es-ES"/>
        </w:rPr>
        <w:t xml:space="preserve">la </w:t>
      </w:r>
      <w:r w:rsidR="00A967B8" w:rsidRPr="00004800">
        <w:rPr>
          <w:bCs/>
          <w:lang w:val="es-ES"/>
        </w:rPr>
        <w:t>l</w:t>
      </w:r>
      <w:r w:rsidR="00B76F63" w:rsidRPr="00004800">
        <w:rPr>
          <w:bCs/>
          <w:lang w:val="es-ES"/>
        </w:rPr>
        <w:t>eñ</w:t>
      </w:r>
      <w:r w:rsidR="00A967B8" w:rsidRPr="00004800">
        <w:rPr>
          <w:bCs/>
          <w:lang w:val="es-ES"/>
        </w:rPr>
        <w:t xml:space="preserve">a. Si </w:t>
      </w:r>
      <w:r w:rsidRPr="00004800">
        <w:rPr>
          <w:bCs/>
          <w:lang w:val="es-ES"/>
        </w:rPr>
        <w:t>aumentan los precios y la</w:t>
      </w:r>
      <w:r w:rsidR="00A967B8" w:rsidRPr="00004800">
        <w:rPr>
          <w:bCs/>
          <w:lang w:val="es-ES"/>
        </w:rPr>
        <w:t xml:space="preserve">s </w:t>
      </w:r>
      <w:r w:rsidRPr="00004800">
        <w:rPr>
          <w:bCs/>
          <w:lang w:val="es-ES"/>
        </w:rPr>
        <w:t>tasas</w:t>
      </w:r>
      <w:r w:rsidR="00A967B8" w:rsidRPr="00004800">
        <w:rPr>
          <w:bCs/>
          <w:lang w:val="es-ES"/>
        </w:rPr>
        <w:t xml:space="preserve"> de estos productos</w:t>
      </w:r>
      <w:r w:rsidR="00173AD1">
        <w:rPr>
          <w:bCs/>
          <w:lang w:val="es-ES"/>
        </w:rPr>
        <w:t>,</w:t>
      </w:r>
      <w:r w:rsidR="00827707">
        <w:rPr>
          <w:bCs/>
          <w:lang w:val="es-ES"/>
        </w:rPr>
        <w:t xml:space="preserve"> se recalcula</w:t>
      </w:r>
      <w:r w:rsidR="00A967B8" w:rsidRPr="00004800">
        <w:rPr>
          <w:bCs/>
          <w:lang w:val="es-ES"/>
        </w:rPr>
        <w:t xml:space="preserve"> la cuantía </w:t>
      </w:r>
      <w:r w:rsidR="005F2BCA" w:rsidRPr="00004800">
        <w:rPr>
          <w:bCs/>
          <w:lang w:val="es-ES"/>
        </w:rPr>
        <w:t>de la compensación</w:t>
      </w:r>
      <w:r w:rsidR="00A967B8" w:rsidRPr="00004800">
        <w:rPr>
          <w:bCs/>
          <w:lang w:val="es-ES"/>
        </w:rPr>
        <w:t xml:space="preserve">. En </w:t>
      </w:r>
      <w:r w:rsidRPr="00004800">
        <w:rPr>
          <w:bCs/>
          <w:lang w:val="es-ES"/>
        </w:rPr>
        <w:t>este sentido</w:t>
      </w:r>
      <w:r w:rsidR="005F2BCA" w:rsidRPr="00004800">
        <w:rPr>
          <w:bCs/>
          <w:lang w:val="es-ES"/>
        </w:rPr>
        <w:t>,</w:t>
      </w:r>
      <w:r w:rsidR="00A967B8" w:rsidRPr="00004800">
        <w:rPr>
          <w:bCs/>
          <w:lang w:val="es-ES"/>
        </w:rPr>
        <w:t xml:space="preserve"> para la protección social de ciertas categorías de personas desfavorecidas, incluidos los niños, </w:t>
      </w:r>
      <w:r w:rsidR="005F2BCA" w:rsidRPr="00004800">
        <w:rPr>
          <w:bCs/>
          <w:lang w:val="es-ES"/>
        </w:rPr>
        <w:t xml:space="preserve">se aprobaron </w:t>
      </w:r>
      <w:r w:rsidRPr="00004800">
        <w:rPr>
          <w:bCs/>
          <w:lang w:val="es-ES"/>
        </w:rPr>
        <w:t>las Decisiones del Gobierno Nº </w:t>
      </w:r>
      <w:r w:rsidR="004444F2" w:rsidRPr="00004800">
        <w:rPr>
          <w:bCs/>
          <w:lang w:val="es-ES"/>
        </w:rPr>
        <w:t xml:space="preserve">243, de </w:t>
      </w:r>
      <w:r w:rsidRPr="00004800">
        <w:rPr>
          <w:bCs/>
          <w:lang w:val="es-ES"/>
        </w:rPr>
        <w:t>6</w:t>
      </w:r>
      <w:r w:rsidR="004444F2" w:rsidRPr="00004800">
        <w:rPr>
          <w:bCs/>
          <w:lang w:val="es-ES"/>
        </w:rPr>
        <w:t xml:space="preserve"> de marzo de </w:t>
      </w:r>
      <w:r w:rsidRPr="00004800">
        <w:rPr>
          <w:bCs/>
          <w:lang w:val="es-ES"/>
        </w:rPr>
        <w:t>2006, y Nº 1001, de 29</w:t>
      </w:r>
      <w:r w:rsidR="004444F2" w:rsidRPr="00004800">
        <w:rPr>
          <w:bCs/>
          <w:lang w:val="es-ES"/>
        </w:rPr>
        <w:t xml:space="preserve"> de agosto de </w:t>
      </w:r>
      <w:r w:rsidRPr="00004800">
        <w:rPr>
          <w:bCs/>
          <w:lang w:val="es-ES"/>
        </w:rPr>
        <w:t xml:space="preserve">2006, </w:t>
      </w:r>
      <w:r w:rsidR="00A967B8" w:rsidRPr="00004800">
        <w:rPr>
          <w:bCs/>
          <w:lang w:val="es-ES"/>
        </w:rPr>
        <w:t xml:space="preserve">mediante las cuales </w:t>
      </w:r>
      <w:r w:rsidR="0043477E" w:rsidRPr="00004800">
        <w:rPr>
          <w:bCs/>
          <w:lang w:val="es-ES"/>
        </w:rPr>
        <w:t>se increment</w:t>
      </w:r>
      <w:r w:rsidRPr="00004800">
        <w:rPr>
          <w:bCs/>
          <w:lang w:val="es-ES"/>
        </w:rPr>
        <w:t>ó</w:t>
      </w:r>
      <w:r w:rsidR="0043477E" w:rsidRPr="00004800">
        <w:rPr>
          <w:bCs/>
          <w:lang w:val="es-ES"/>
        </w:rPr>
        <w:t xml:space="preserve"> </w:t>
      </w:r>
      <w:r w:rsidR="006E61F5" w:rsidRPr="00004800">
        <w:rPr>
          <w:bCs/>
          <w:lang w:val="es-ES"/>
        </w:rPr>
        <w:t>la asignación</w:t>
      </w:r>
      <w:r w:rsidR="00A967B8" w:rsidRPr="00004800">
        <w:rPr>
          <w:bCs/>
          <w:lang w:val="es-ES"/>
        </w:rPr>
        <w:t xml:space="preserve"> para gas natural, mientras que mediante la Decisión del Gobierno Nº</w:t>
      </w:r>
      <w:r w:rsidR="00E20F26" w:rsidRPr="00004800">
        <w:rPr>
          <w:bCs/>
          <w:lang w:val="es-ES"/>
        </w:rPr>
        <w:t> </w:t>
      </w:r>
      <w:r w:rsidR="00A967B8" w:rsidRPr="00004800">
        <w:rPr>
          <w:bCs/>
          <w:lang w:val="es-ES"/>
        </w:rPr>
        <w:t>1197, de 16</w:t>
      </w:r>
      <w:r w:rsidR="004444F2" w:rsidRPr="00004800">
        <w:rPr>
          <w:bCs/>
          <w:lang w:val="es-ES"/>
        </w:rPr>
        <w:t xml:space="preserve"> de octubre de </w:t>
      </w:r>
      <w:r w:rsidR="00A967B8" w:rsidRPr="00004800">
        <w:rPr>
          <w:bCs/>
          <w:lang w:val="es-ES"/>
        </w:rPr>
        <w:t xml:space="preserve">2006, se </w:t>
      </w:r>
      <w:r w:rsidR="00B74CDE" w:rsidRPr="00004800">
        <w:rPr>
          <w:bCs/>
          <w:lang w:val="es-ES"/>
        </w:rPr>
        <w:t>elev</w:t>
      </w:r>
      <w:r w:rsidRPr="00004800">
        <w:rPr>
          <w:bCs/>
          <w:lang w:val="es-ES"/>
        </w:rPr>
        <w:t>ó</w:t>
      </w:r>
      <w:r w:rsidR="00A967B8" w:rsidRPr="00004800">
        <w:rPr>
          <w:bCs/>
          <w:lang w:val="es-ES"/>
        </w:rPr>
        <w:t xml:space="preserve"> </w:t>
      </w:r>
      <w:r w:rsidR="006E61F5" w:rsidRPr="00004800">
        <w:rPr>
          <w:bCs/>
          <w:lang w:val="es-ES"/>
        </w:rPr>
        <w:t>la</w:t>
      </w:r>
      <w:r w:rsidR="00E141E3" w:rsidRPr="00004800">
        <w:rPr>
          <w:bCs/>
          <w:lang w:val="es-ES"/>
        </w:rPr>
        <w:t xml:space="preserve"> correspondiente al</w:t>
      </w:r>
      <w:r w:rsidR="00A967B8" w:rsidRPr="00004800">
        <w:rPr>
          <w:bCs/>
          <w:lang w:val="es-ES"/>
        </w:rPr>
        <w:t xml:space="preserve"> carbón y la leña para el período de</w:t>
      </w:r>
      <w:r w:rsidR="00B74CDE" w:rsidRPr="00004800">
        <w:rPr>
          <w:bCs/>
          <w:lang w:val="es-ES"/>
        </w:rPr>
        <w:t xml:space="preserve">l </w:t>
      </w:r>
      <w:r w:rsidR="00A967B8" w:rsidRPr="00004800">
        <w:rPr>
          <w:bCs/>
          <w:lang w:val="es-ES"/>
        </w:rPr>
        <w:t>1º</w:t>
      </w:r>
      <w:r w:rsidR="00B74CDE" w:rsidRPr="00004800">
        <w:rPr>
          <w:bCs/>
          <w:lang w:val="es-ES"/>
        </w:rPr>
        <w:t> </w:t>
      </w:r>
      <w:r w:rsidR="00A967B8" w:rsidRPr="00004800">
        <w:rPr>
          <w:bCs/>
          <w:lang w:val="es-ES"/>
        </w:rPr>
        <w:t>de noviembre de 2006 al 1º</w:t>
      </w:r>
      <w:r w:rsidR="00B74CDE" w:rsidRPr="00004800">
        <w:rPr>
          <w:bCs/>
          <w:lang w:val="es-ES"/>
        </w:rPr>
        <w:t> </w:t>
      </w:r>
      <w:r w:rsidR="00A967B8" w:rsidRPr="00004800">
        <w:rPr>
          <w:bCs/>
          <w:lang w:val="es-ES"/>
        </w:rPr>
        <w:t>de marzo de 2007.</w:t>
      </w:r>
    </w:p>
    <w:p w:rsidR="00615F49" w:rsidRPr="00004800" w:rsidRDefault="001F2F8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Con objeto de</w:t>
      </w:r>
      <w:r w:rsidR="000571D2" w:rsidRPr="00004800">
        <w:rPr>
          <w:lang w:val="es-ES"/>
        </w:rPr>
        <w:t xml:space="preserve"> establecer un </w:t>
      </w:r>
      <w:r w:rsidR="00E17345" w:rsidRPr="00004800">
        <w:rPr>
          <w:lang w:val="es-ES"/>
        </w:rPr>
        <w:t xml:space="preserve">nuevo </w:t>
      </w:r>
      <w:r w:rsidR="000571D2" w:rsidRPr="00004800">
        <w:rPr>
          <w:lang w:val="es-ES"/>
        </w:rPr>
        <w:t>mecanismo para</w:t>
      </w:r>
      <w:r w:rsidR="00376042" w:rsidRPr="00004800">
        <w:rPr>
          <w:lang w:val="es-ES"/>
        </w:rPr>
        <w:t xml:space="preserve"> las </w:t>
      </w:r>
      <w:r w:rsidR="00E17345" w:rsidRPr="00004800">
        <w:rPr>
          <w:lang w:val="es-ES"/>
        </w:rPr>
        <w:t>prestaciones</w:t>
      </w:r>
      <w:r w:rsidR="000571D2" w:rsidRPr="00004800">
        <w:rPr>
          <w:lang w:val="es-ES"/>
        </w:rPr>
        <w:t xml:space="preserve"> social</w:t>
      </w:r>
      <w:r w:rsidR="006263C5" w:rsidRPr="00004800">
        <w:rPr>
          <w:lang w:val="es-ES"/>
        </w:rPr>
        <w:t>es</w:t>
      </w:r>
      <w:r w:rsidR="000571D2" w:rsidRPr="00004800">
        <w:rPr>
          <w:lang w:val="es-ES"/>
        </w:rPr>
        <w:t xml:space="preserve"> y la evaluación de los ingresos totales </w:t>
      </w:r>
      <w:r w:rsidR="00502A40">
        <w:rPr>
          <w:lang w:val="es-ES"/>
        </w:rPr>
        <w:t>por</w:t>
      </w:r>
      <w:r w:rsidR="000571D2" w:rsidRPr="00004800">
        <w:rPr>
          <w:lang w:val="es-ES"/>
        </w:rPr>
        <w:t xml:space="preserve"> persona (</w:t>
      </w:r>
      <w:r w:rsidR="00502A40">
        <w:rPr>
          <w:lang w:val="es-ES"/>
        </w:rPr>
        <w:t xml:space="preserve">o por </w:t>
      </w:r>
      <w:r w:rsidR="000571D2" w:rsidRPr="00004800">
        <w:rPr>
          <w:lang w:val="es-ES"/>
        </w:rPr>
        <w:t>familia),</w:t>
      </w:r>
      <w:r w:rsidR="00376042" w:rsidRPr="00004800">
        <w:rPr>
          <w:lang w:val="es-ES"/>
        </w:rPr>
        <w:t xml:space="preserve"> </w:t>
      </w:r>
      <w:r w:rsidR="00502A40" w:rsidRPr="00004800">
        <w:rPr>
          <w:lang w:val="es-ES"/>
        </w:rPr>
        <w:t xml:space="preserve">el Gobierno </w:t>
      </w:r>
      <w:r w:rsidR="00502A40">
        <w:rPr>
          <w:lang w:val="es-ES"/>
        </w:rPr>
        <w:t xml:space="preserve">aprobó, </w:t>
      </w:r>
      <w:r w:rsidR="00376042" w:rsidRPr="00004800">
        <w:rPr>
          <w:lang w:val="es-ES"/>
        </w:rPr>
        <w:t xml:space="preserve">mediante la </w:t>
      </w:r>
      <w:r w:rsidR="00502A40">
        <w:rPr>
          <w:lang w:val="es-ES"/>
        </w:rPr>
        <w:t xml:space="preserve">Decisión </w:t>
      </w:r>
      <w:r w:rsidRPr="00004800">
        <w:rPr>
          <w:lang w:val="es-ES"/>
        </w:rPr>
        <w:t>Nº </w:t>
      </w:r>
      <w:r w:rsidR="004444F2" w:rsidRPr="00004800">
        <w:rPr>
          <w:lang w:val="es-ES"/>
        </w:rPr>
        <w:t xml:space="preserve">1084, de </w:t>
      </w:r>
      <w:r w:rsidR="000571D2" w:rsidRPr="00004800">
        <w:rPr>
          <w:lang w:val="es-ES"/>
        </w:rPr>
        <w:t>4</w:t>
      </w:r>
      <w:r w:rsidR="004444F2" w:rsidRPr="00004800">
        <w:rPr>
          <w:lang w:val="es-ES"/>
        </w:rPr>
        <w:t xml:space="preserve"> de octubre de </w:t>
      </w:r>
      <w:r w:rsidR="000571D2" w:rsidRPr="00004800">
        <w:rPr>
          <w:lang w:val="es-ES"/>
        </w:rPr>
        <w:t xml:space="preserve">2004, reglamentos relativos a la manera de determinar los ingresos totales </w:t>
      </w:r>
      <w:r w:rsidR="00502A40">
        <w:rPr>
          <w:lang w:val="es-ES"/>
        </w:rPr>
        <w:t>por</w:t>
      </w:r>
      <w:r w:rsidR="000571D2" w:rsidRPr="00004800">
        <w:rPr>
          <w:lang w:val="es-ES"/>
        </w:rPr>
        <w:t xml:space="preserve"> familia</w:t>
      </w:r>
      <w:r w:rsidR="00502A40">
        <w:rPr>
          <w:lang w:val="es-ES"/>
        </w:rPr>
        <w:t xml:space="preserve"> o por </w:t>
      </w:r>
      <w:r w:rsidR="000571D2" w:rsidRPr="00004800">
        <w:rPr>
          <w:lang w:val="es-ES"/>
        </w:rPr>
        <w:t>persona.</w:t>
      </w:r>
      <w:r w:rsidR="00670EF0" w:rsidRPr="00004800">
        <w:rPr>
          <w:lang w:val="es-ES"/>
        </w:rPr>
        <w:t xml:space="preserve"> A fin de </w:t>
      </w:r>
      <w:r w:rsidR="000571D2" w:rsidRPr="00004800">
        <w:rPr>
          <w:lang w:val="es-ES"/>
        </w:rPr>
        <w:t>reformar el sistema</w:t>
      </w:r>
      <w:r w:rsidR="00E17345" w:rsidRPr="00004800">
        <w:rPr>
          <w:lang w:val="es-ES"/>
        </w:rPr>
        <w:t xml:space="preserve"> de</w:t>
      </w:r>
      <w:r w:rsidR="00670EF0" w:rsidRPr="00004800">
        <w:rPr>
          <w:lang w:val="es-ES"/>
        </w:rPr>
        <w:t xml:space="preserve"> </w:t>
      </w:r>
      <w:r w:rsidR="006E61F5" w:rsidRPr="00004800">
        <w:rPr>
          <w:lang w:val="es-ES"/>
        </w:rPr>
        <w:t>ayuda</w:t>
      </w:r>
      <w:r w:rsidR="00670EF0" w:rsidRPr="00004800">
        <w:rPr>
          <w:lang w:val="es-ES"/>
        </w:rPr>
        <w:t xml:space="preserve"> </w:t>
      </w:r>
      <w:r w:rsidR="00E17345" w:rsidRPr="00004800">
        <w:rPr>
          <w:lang w:val="es-ES"/>
        </w:rPr>
        <w:t>social</w:t>
      </w:r>
      <w:r w:rsidR="000571D2" w:rsidRPr="00004800">
        <w:rPr>
          <w:lang w:val="es-ES"/>
        </w:rPr>
        <w:t xml:space="preserve">, y en particular el sistema de </w:t>
      </w:r>
      <w:r w:rsidR="00E17345" w:rsidRPr="00004800">
        <w:rPr>
          <w:lang w:val="es-ES"/>
        </w:rPr>
        <w:t>prestaciones</w:t>
      </w:r>
      <w:r w:rsidR="000571D2" w:rsidRPr="00004800">
        <w:rPr>
          <w:lang w:val="es-ES"/>
        </w:rPr>
        <w:t xml:space="preserve"> de bienestar social, el Gobierno </w:t>
      </w:r>
      <w:r w:rsidR="00670EF0" w:rsidRPr="00004800">
        <w:rPr>
          <w:lang w:val="es-ES"/>
        </w:rPr>
        <w:t>aprob</w:t>
      </w:r>
      <w:r w:rsidR="000571D2" w:rsidRPr="00004800">
        <w:rPr>
          <w:lang w:val="es-ES"/>
        </w:rPr>
        <w:t>ó dos decisiones</w:t>
      </w:r>
      <w:r w:rsidR="00502A40">
        <w:rPr>
          <w:lang w:val="es-ES"/>
        </w:rPr>
        <w:t>,</w:t>
      </w:r>
      <w:r w:rsidR="000571D2" w:rsidRPr="00004800">
        <w:rPr>
          <w:lang w:val="es-ES"/>
        </w:rPr>
        <w:t xml:space="preserve"> </w:t>
      </w:r>
      <w:r w:rsidR="00E17345" w:rsidRPr="00004800">
        <w:rPr>
          <w:lang w:val="es-ES"/>
        </w:rPr>
        <w:t>la Nº </w:t>
      </w:r>
      <w:r w:rsidR="000571D2" w:rsidRPr="00004800">
        <w:rPr>
          <w:lang w:val="es-ES"/>
        </w:rPr>
        <w:t>1117, de 27</w:t>
      </w:r>
      <w:r w:rsidR="004444F2" w:rsidRPr="00004800">
        <w:rPr>
          <w:lang w:val="es-ES"/>
        </w:rPr>
        <w:t xml:space="preserve"> de octubre de </w:t>
      </w:r>
      <w:r w:rsidR="000571D2" w:rsidRPr="00004800">
        <w:rPr>
          <w:lang w:val="es-ES"/>
        </w:rPr>
        <w:t xml:space="preserve">2005, para </w:t>
      </w:r>
      <w:r w:rsidR="00670EF0" w:rsidRPr="00004800">
        <w:rPr>
          <w:lang w:val="es-ES"/>
        </w:rPr>
        <w:t>aumentar la eficacia del</w:t>
      </w:r>
      <w:r w:rsidR="000571D2" w:rsidRPr="00004800">
        <w:rPr>
          <w:lang w:val="es-ES"/>
        </w:rPr>
        <w:t xml:space="preserve"> sistema de asistencia social</w:t>
      </w:r>
      <w:r w:rsidR="00E17345" w:rsidRPr="00004800">
        <w:rPr>
          <w:lang w:val="es-ES"/>
        </w:rPr>
        <w:t>,</w:t>
      </w:r>
      <w:r w:rsidR="000571D2" w:rsidRPr="00004800">
        <w:rPr>
          <w:lang w:val="es-ES"/>
        </w:rPr>
        <w:t xml:space="preserve"> y la Nº</w:t>
      </w:r>
      <w:r w:rsidR="00E17345" w:rsidRPr="00004800">
        <w:rPr>
          <w:lang w:val="es-ES"/>
        </w:rPr>
        <w:t> </w:t>
      </w:r>
      <w:r w:rsidR="000571D2" w:rsidRPr="00004800">
        <w:rPr>
          <w:lang w:val="es-ES"/>
        </w:rPr>
        <w:t>1119, de 27</w:t>
      </w:r>
      <w:r w:rsidR="004444F2" w:rsidRPr="00004800">
        <w:rPr>
          <w:lang w:val="es-ES"/>
        </w:rPr>
        <w:t xml:space="preserve"> de octubre de </w:t>
      </w:r>
      <w:r w:rsidR="000571D2" w:rsidRPr="00004800">
        <w:rPr>
          <w:lang w:val="es-ES"/>
        </w:rPr>
        <w:t xml:space="preserve">2005, sobre un proyecto piloto para someter a prueba el mecanismo de concesión de </w:t>
      </w:r>
      <w:r w:rsidR="00E17345" w:rsidRPr="00004800">
        <w:rPr>
          <w:lang w:val="es-ES"/>
        </w:rPr>
        <w:t xml:space="preserve">prestaciones de </w:t>
      </w:r>
      <w:r w:rsidR="000571D2" w:rsidRPr="00004800">
        <w:rPr>
          <w:lang w:val="es-ES"/>
        </w:rPr>
        <w:t xml:space="preserve">bienestar social. Los </w:t>
      </w:r>
      <w:r w:rsidR="00502A40" w:rsidRPr="00004800">
        <w:rPr>
          <w:lang w:val="es-ES"/>
        </w:rPr>
        <w:t xml:space="preserve">principales </w:t>
      </w:r>
      <w:r w:rsidR="000571D2" w:rsidRPr="00004800">
        <w:rPr>
          <w:lang w:val="es-ES"/>
        </w:rPr>
        <w:t xml:space="preserve">elementos de la reforma </w:t>
      </w:r>
      <w:r w:rsidR="00502A40">
        <w:rPr>
          <w:lang w:val="es-ES"/>
        </w:rPr>
        <w:t>tienen como objetivo</w:t>
      </w:r>
      <w:r w:rsidR="000571D2" w:rsidRPr="00004800">
        <w:rPr>
          <w:lang w:val="es-ES"/>
        </w:rPr>
        <w:t xml:space="preserve"> </w:t>
      </w:r>
      <w:r w:rsidR="00BE71E8" w:rsidRPr="00004800">
        <w:rPr>
          <w:lang w:val="es-ES"/>
        </w:rPr>
        <w:t xml:space="preserve">destinar </w:t>
      </w:r>
      <w:r w:rsidR="006263C5" w:rsidRPr="00004800">
        <w:rPr>
          <w:lang w:val="es-ES"/>
        </w:rPr>
        <w:t xml:space="preserve">la </w:t>
      </w:r>
      <w:r w:rsidR="006E61F5" w:rsidRPr="00004800">
        <w:rPr>
          <w:lang w:val="es-ES"/>
        </w:rPr>
        <w:t>ayuda</w:t>
      </w:r>
      <w:r w:rsidR="000571D2" w:rsidRPr="00004800">
        <w:rPr>
          <w:lang w:val="es-ES"/>
        </w:rPr>
        <w:t xml:space="preserve"> social a los grupos sociales más vulnerables, pasando gradualmente de la concesión de </w:t>
      </w:r>
      <w:r w:rsidR="006263C5" w:rsidRPr="00004800">
        <w:rPr>
          <w:lang w:val="es-ES"/>
        </w:rPr>
        <w:t>asignaciones</w:t>
      </w:r>
      <w:r w:rsidR="000571D2" w:rsidRPr="00004800">
        <w:rPr>
          <w:lang w:val="es-ES"/>
        </w:rPr>
        <w:t xml:space="preserve"> a </w:t>
      </w:r>
      <w:r w:rsidRPr="00004800">
        <w:rPr>
          <w:lang w:val="es-ES"/>
        </w:rPr>
        <w:t xml:space="preserve">determinadas </w:t>
      </w:r>
      <w:r w:rsidR="000571D2" w:rsidRPr="00004800">
        <w:rPr>
          <w:lang w:val="es-ES"/>
        </w:rPr>
        <w:t xml:space="preserve">categorías de personas </w:t>
      </w:r>
      <w:r w:rsidR="00024A70" w:rsidRPr="00004800">
        <w:rPr>
          <w:lang w:val="es-ES"/>
        </w:rPr>
        <w:t>al</w:t>
      </w:r>
      <w:r w:rsidR="000571D2" w:rsidRPr="00004800">
        <w:rPr>
          <w:lang w:val="es-ES"/>
        </w:rPr>
        <w:t xml:space="preserve"> suministro basado en la verificación de los ingresos de los solicitantes. </w:t>
      </w:r>
      <w:r w:rsidR="00502A40">
        <w:rPr>
          <w:lang w:val="es-ES"/>
        </w:rPr>
        <w:t xml:space="preserve">Se prevé que </w:t>
      </w:r>
      <w:r w:rsidR="000571D2" w:rsidRPr="00004800">
        <w:rPr>
          <w:lang w:val="es-ES"/>
        </w:rPr>
        <w:t xml:space="preserve">esta reforma </w:t>
      </w:r>
      <w:r w:rsidR="00502A40">
        <w:rPr>
          <w:lang w:val="es-ES"/>
        </w:rPr>
        <w:t>haya entrado</w:t>
      </w:r>
      <w:r w:rsidR="00BE71E8" w:rsidRPr="00004800">
        <w:rPr>
          <w:lang w:val="es-ES"/>
        </w:rPr>
        <w:t xml:space="preserve"> en vigor</w:t>
      </w:r>
      <w:r w:rsidR="000571D2" w:rsidRPr="00004800">
        <w:rPr>
          <w:lang w:val="es-ES"/>
        </w:rPr>
        <w:t xml:space="preserve"> para 2009.</w:t>
      </w:r>
    </w:p>
    <w:p w:rsidR="00DA6EA4" w:rsidRPr="00004800" w:rsidRDefault="00D106B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Oficina Nacional de Estadística determina cada trimestre </w:t>
      </w:r>
      <w:r w:rsidR="00EA04B4" w:rsidRPr="00004800">
        <w:rPr>
          <w:lang w:val="es-ES"/>
        </w:rPr>
        <w:t>los</w:t>
      </w:r>
      <w:r w:rsidRPr="00004800">
        <w:rPr>
          <w:lang w:val="es-ES"/>
        </w:rPr>
        <w:t xml:space="preserve"> ingreso</w:t>
      </w:r>
      <w:r w:rsidR="00EA04B4" w:rsidRPr="00004800">
        <w:rPr>
          <w:lang w:val="es-ES"/>
        </w:rPr>
        <w:t>s</w:t>
      </w:r>
      <w:r w:rsidRPr="00004800">
        <w:rPr>
          <w:lang w:val="es-ES"/>
        </w:rPr>
        <w:t xml:space="preserve"> mínimo</w:t>
      </w:r>
      <w:r w:rsidR="00EA04B4" w:rsidRPr="00004800">
        <w:rPr>
          <w:lang w:val="es-ES"/>
        </w:rPr>
        <w:t>s</w:t>
      </w:r>
      <w:r w:rsidRPr="00004800">
        <w:rPr>
          <w:lang w:val="es-ES"/>
        </w:rPr>
        <w:t xml:space="preserve"> de </w:t>
      </w:r>
      <w:r w:rsidR="00312D22">
        <w:rPr>
          <w:lang w:val="es-ES"/>
        </w:rPr>
        <w:t>subsistencia</w:t>
      </w:r>
      <w:r w:rsidRPr="00004800">
        <w:rPr>
          <w:lang w:val="es-ES"/>
        </w:rPr>
        <w:t xml:space="preserve"> </w:t>
      </w:r>
      <w:r w:rsidR="00EA04B4" w:rsidRPr="00004800">
        <w:rPr>
          <w:lang w:val="es-ES"/>
        </w:rPr>
        <w:t xml:space="preserve">como </w:t>
      </w:r>
      <w:r w:rsidRPr="00004800">
        <w:rPr>
          <w:lang w:val="es-ES"/>
        </w:rPr>
        <w:t>indicador social. En 2006 est</w:t>
      </w:r>
      <w:r w:rsidR="00EA04B4" w:rsidRPr="00004800">
        <w:rPr>
          <w:lang w:val="es-ES"/>
        </w:rPr>
        <w:t>os</w:t>
      </w:r>
      <w:r w:rsidRPr="00004800">
        <w:rPr>
          <w:lang w:val="es-ES"/>
        </w:rPr>
        <w:t xml:space="preserve"> ingreso</w:t>
      </w:r>
      <w:r w:rsidR="00EA04B4" w:rsidRPr="00004800">
        <w:rPr>
          <w:lang w:val="es-ES"/>
        </w:rPr>
        <w:t>s</w:t>
      </w:r>
      <w:r w:rsidRPr="00004800">
        <w:rPr>
          <w:lang w:val="es-ES"/>
        </w:rPr>
        <w:t xml:space="preserve"> mínimo</w:t>
      </w:r>
      <w:r w:rsidR="00EA04B4" w:rsidRPr="00004800">
        <w:rPr>
          <w:lang w:val="es-ES"/>
        </w:rPr>
        <w:t>s</w:t>
      </w:r>
      <w:r w:rsidRPr="00004800">
        <w:rPr>
          <w:lang w:val="es-ES"/>
        </w:rPr>
        <w:t xml:space="preserve"> </w:t>
      </w:r>
      <w:r w:rsidR="00EA04B4" w:rsidRPr="00004800">
        <w:rPr>
          <w:lang w:val="es-ES"/>
        </w:rPr>
        <w:t>eran</w:t>
      </w:r>
      <w:r w:rsidRPr="00004800">
        <w:rPr>
          <w:lang w:val="es-ES"/>
        </w:rPr>
        <w:t xml:space="preserve"> de 935,10 lei por persona al mes</w:t>
      </w:r>
      <w:r w:rsidR="00502A40">
        <w:rPr>
          <w:lang w:val="es-ES"/>
        </w:rPr>
        <w:t xml:space="preserve">, el doble que en </w:t>
      </w:r>
      <w:r w:rsidRPr="00004800">
        <w:rPr>
          <w:lang w:val="es-ES"/>
        </w:rPr>
        <w:t>2001 (cuadro 29)</w:t>
      </w:r>
      <w:r w:rsidR="00615F49" w:rsidRPr="00004800">
        <w:rPr>
          <w:lang w:val="es-ES"/>
        </w:rPr>
        <w:t>.</w:t>
      </w:r>
    </w:p>
    <w:p w:rsidR="00615F49" w:rsidRDefault="005D79E2" w:rsidP="00486E7E">
      <w:pPr>
        <w:tabs>
          <w:tab w:val="left" w:pos="360"/>
          <w:tab w:val="left" w:pos="720"/>
        </w:tabs>
        <w:ind w:left="360" w:hanging="360"/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29</w:t>
      </w:r>
      <w:r w:rsidR="00743B8D">
        <w:rPr>
          <w:b/>
          <w:lang w:val="es-ES"/>
        </w:rPr>
        <w:t xml:space="preserve">.  </w:t>
      </w:r>
      <w:r w:rsidR="00562EEA" w:rsidRPr="00004800">
        <w:rPr>
          <w:b/>
          <w:lang w:val="es-ES"/>
        </w:rPr>
        <w:t>I</w:t>
      </w:r>
      <w:r w:rsidR="00076A62" w:rsidRPr="00004800">
        <w:rPr>
          <w:b/>
          <w:lang w:val="es-ES"/>
        </w:rPr>
        <w:t>ngreso</w:t>
      </w:r>
      <w:r w:rsidR="00562EEA" w:rsidRPr="00004800">
        <w:rPr>
          <w:b/>
          <w:lang w:val="es-ES"/>
        </w:rPr>
        <w:t>s</w:t>
      </w:r>
      <w:r w:rsidR="00076A62" w:rsidRPr="00004800">
        <w:rPr>
          <w:b/>
          <w:lang w:val="es-ES"/>
        </w:rPr>
        <w:t xml:space="preserve"> mínimo</w:t>
      </w:r>
      <w:r w:rsidR="00562EEA" w:rsidRPr="00004800">
        <w:rPr>
          <w:b/>
          <w:lang w:val="es-ES"/>
        </w:rPr>
        <w:t>s mensuales</w:t>
      </w:r>
      <w:r w:rsidR="00076A62" w:rsidRPr="00004800">
        <w:rPr>
          <w:b/>
          <w:lang w:val="es-ES"/>
        </w:rPr>
        <w:t xml:space="preserve"> </w:t>
      </w:r>
      <w:r w:rsidR="000A0BB0" w:rsidRPr="00004800">
        <w:rPr>
          <w:b/>
          <w:lang w:val="es-ES"/>
        </w:rPr>
        <w:t xml:space="preserve">medios </w:t>
      </w:r>
      <w:r w:rsidR="00076A62" w:rsidRPr="00004800">
        <w:rPr>
          <w:b/>
          <w:lang w:val="es-ES"/>
        </w:rPr>
        <w:t xml:space="preserve">de </w:t>
      </w:r>
      <w:r w:rsidR="00312D22">
        <w:rPr>
          <w:b/>
          <w:lang w:val="es-ES"/>
        </w:rPr>
        <w:t>subsistencia</w:t>
      </w:r>
      <w:r w:rsidR="00743B8D">
        <w:rPr>
          <w:b/>
          <w:lang w:val="es-ES"/>
        </w:rPr>
        <w:br/>
      </w:r>
      <w:r w:rsidR="00076A62" w:rsidRPr="00004800">
        <w:rPr>
          <w:b/>
          <w:lang w:val="es-ES"/>
        </w:rPr>
        <w:t>por persona</w:t>
      </w:r>
      <w:r w:rsidR="00615F49" w:rsidRPr="00004800">
        <w:rPr>
          <w:b/>
          <w:lang w:val="es-ES"/>
        </w:rPr>
        <w:t xml:space="preserve"> </w:t>
      </w:r>
      <w:r w:rsidR="00076A62" w:rsidRPr="00004800">
        <w:rPr>
          <w:b/>
          <w:lang w:val="es-ES"/>
        </w:rPr>
        <w:t>en lei</w:t>
      </w:r>
      <w:r w:rsidR="00562EEA" w:rsidRPr="00004800">
        <w:rPr>
          <w:b/>
          <w:lang w:val="es-ES"/>
        </w:rPr>
        <w:t>,</w:t>
      </w:r>
      <w:r w:rsidR="00615F49" w:rsidRPr="00004800">
        <w:rPr>
          <w:b/>
          <w:lang w:val="es-ES"/>
        </w:rPr>
        <w:t xml:space="preserve"> 2001–2005</w:t>
      </w: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57"/>
        <w:gridCol w:w="940"/>
        <w:gridCol w:w="1017"/>
        <w:gridCol w:w="1024"/>
        <w:gridCol w:w="909"/>
        <w:gridCol w:w="913"/>
        <w:gridCol w:w="738"/>
        <w:gridCol w:w="738"/>
        <w:gridCol w:w="1107"/>
        <w:gridCol w:w="972"/>
      </w:tblGrid>
      <w:tr w:rsidR="004E3699" w:rsidRPr="00004800" w:rsidTr="00EF08AA">
        <w:trPr>
          <w:cantSplit/>
          <w:trHeight w:val="247"/>
        </w:trPr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B10346" w:rsidP="00EF08AA">
            <w:pPr>
              <w:spacing w:before="40" w:after="40"/>
              <w:ind w:left="330" w:right="-366" w:hanging="30"/>
              <w:jc w:val="both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Año</w:t>
            </w:r>
          </w:p>
        </w:tc>
        <w:tc>
          <w:tcPr>
            <w:tcW w:w="498" w:type="pct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562EEA" w:rsidP="00EF08AA">
            <w:pPr>
              <w:spacing w:before="40" w:after="40"/>
              <w:jc w:val="center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Población total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562EEA" w:rsidP="00EF08AA">
            <w:pPr>
              <w:spacing w:before="40" w:after="40"/>
              <w:jc w:val="center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 xml:space="preserve">Población </w:t>
            </w:r>
            <w:r w:rsidR="00F922AB" w:rsidRPr="00004800">
              <w:rPr>
                <w:snapToGrid w:val="0"/>
                <w:sz w:val="22"/>
                <w:szCs w:val="22"/>
                <w:lang w:val="es-ES"/>
              </w:rPr>
              <w:t xml:space="preserve">apta </w:t>
            </w:r>
            <w:r w:rsidR="00846BB2" w:rsidRPr="00004800">
              <w:rPr>
                <w:snapToGrid w:val="0"/>
                <w:sz w:val="22"/>
                <w:szCs w:val="22"/>
                <w:lang w:val="es-ES"/>
              </w:rPr>
              <w:t>para trabajar</w:t>
            </w:r>
          </w:p>
        </w:tc>
        <w:tc>
          <w:tcPr>
            <w:tcW w:w="544" w:type="pct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562EEA" w:rsidP="00EF08AA">
            <w:pPr>
              <w:spacing w:before="40" w:after="40"/>
              <w:jc w:val="center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H</w:t>
            </w:r>
            <w:r w:rsidR="00846BB2" w:rsidRPr="00004800">
              <w:rPr>
                <w:snapToGrid w:val="0"/>
                <w:sz w:val="22"/>
                <w:szCs w:val="22"/>
                <w:lang w:val="es-ES"/>
              </w:rPr>
              <w:t xml:space="preserve">ombres aptos </w:t>
            </w:r>
            <w:bookmarkStart w:id="59" w:name="OLE_LINK62"/>
            <w:r w:rsidR="00846BB2" w:rsidRPr="00004800">
              <w:rPr>
                <w:snapToGrid w:val="0"/>
                <w:sz w:val="22"/>
                <w:szCs w:val="22"/>
                <w:lang w:val="es-ES"/>
              </w:rPr>
              <w:t>para trabajar</w:t>
            </w:r>
            <w:bookmarkEnd w:id="59"/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562EEA" w:rsidP="00EF08AA">
            <w:pPr>
              <w:spacing w:before="40" w:after="40"/>
              <w:jc w:val="center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M</w:t>
            </w:r>
            <w:r w:rsidR="00846BB2" w:rsidRPr="00004800">
              <w:rPr>
                <w:snapToGrid w:val="0"/>
                <w:sz w:val="22"/>
                <w:szCs w:val="22"/>
                <w:lang w:val="es-ES"/>
              </w:rPr>
              <w:t>ujeres aptas para trabajar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562EEA" w:rsidP="00EF08AA">
            <w:pPr>
              <w:spacing w:before="40" w:after="40"/>
              <w:ind w:left="-3"/>
              <w:jc w:val="center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J</w:t>
            </w:r>
            <w:r w:rsidR="00846BB2" w:rsidRPr="00004800">
              <w:rPr>
                <w:snapToGrid w:val="0"/>
                <w:sz w:val="22"/>
                <w:szCs w:val="22"/>
                <w:lang w:val="es-ES"/>
              </w:rPr>
              <w:t>ubilados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562EEA" w:rsidP="00EF08AA">
            <w:pPr>
              <w:spacing w:before="40" w:after="40"/>
              <w:jc w:val="center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N</w:t>
            </w:r>
            <w:r w:rsidR="00846BB2" w:rsidRPr="00004800">
              <w:rPr>
                <w:snapToGrid w:val="0"/>
                <w:sz w:val="22"/>
                <w:szCs w:val="22"/>
                <w:lang w:val="es-ES"/>
              </w:rPr>
              <w:t>iños</w:t>
            </w:r>
          </w:p>
        </w:tc>
        <w:tc>
          <w:tcPr>
            <w:tcW w:w="1496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36A04" w:rsidRPr="00004800" w:rsidRDefault="009F28B1" w:rsidP="00EF08AA">
            <w:pPr>
              <w:spacing w:before="40" w:after="40"/>
              <w:ind w:left="540" w:hanging="540"/>
              <w:jc w:val="center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 w:eastAsia="it-IT"/>
              </w:rPr>
              <w:t>Por</w:t>
            </w:r>
            <w:r w:rsidR="00846BB2" w:rsidRPr="00004800">
              <w:rPr>
                <w:sz w:val="22"/>
                <w:szCs w:val="22"/>
                <w:lang w:val="es-ES" w:eastAsia="it-IT"/>
              </w:rPr>
              <w:t xml:space="preserve"> edades</w:t>
            </w:r>
            <w:r w:rsidR="00736A04" w:rsidRPr="00004800">
              <w:rPr>
                <w:bCs/>
                <w:snapToGrid w:val="0"/>
                <w:sz w:val="22"/>
                <w:szCs w:val="22"/>
                <w:lang w:val="es-ES"/>
              </w:rPr>
              <w:t>:</w:t>
            </w:r>
          </w:p>
        </w:tc>
      </w:tr>
      <w:tr w:rsidR="004E3699" w:rsidRPr="00004800" w:rsidTr="00EF08AA">
        <w:trPr>
          <w:cantSplit/>
          <w:trHeight w:val="1134"/>
        </w:trPr>
        <w:tc>
          <w:tcPr>
            <w:tcW w:w="562" w:type="pct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330" w:right="-366" w:hanging="30"/>
              <w:rPr>
                <w:snapToGrid w:val="0"/>
                <w:sz w:val="22"/>
                <w:szCs w:val="22"/>
                <w:lang w:val="es-ES"/>
              </w:rPr>
            </w:pPr>
          </w:p>
        </w:tc>
        <w:tc>
          <w:tcPr>
            <w:tcW w:w="498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rPr>
                <w:snapToGrid w:val="0"/>
                <w:sz w:val="22"/>
                <w:szCs w:val="22"/>
                <w:lang w:val="es-ES"/>
              </w:rPr>
            </w:pP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rPr>
                <w:snapToGrid w:val="0"/>
                <w:sz w:val="22"/>
                <w:szCs w:val="22"/>
                <w:lang w:val="es-ES"/>
              </w:rPr>
            </w:pPr>
          </w:p>
        </w:tc>
        <w:tc>
          <w:tcPr>
            <w:tcW w:w="544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rPr>
                <w:snapToGrid w:val="0"/>
                <w:sz w:val="22"/>
                <w:szCs w:val="22"/>
                <w:lang w:val="es-ES"/>
              </w:rPr>
            </w:pPr>
          </w:p>
        </w:tc>
        <w:tc>
          <w:tcPr>
            <w:tcW w:w="483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rPr>
                <w:snapToGrid w:val="0"/>
                <w:sz w:val="22"/>
                <w:szCs w:val="22"/>
                <w:lang w:val="es-ES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540" w:hanging="540"/>
              <w:rPr>
                <w:snapToGrid w:val="0"/>
                <w:sz w:val="22"/>
                <w:szCs w:val="22"/>
                <w:lang w:val="es-ES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540" w:hanging="540"/>
              <w:rPr>
                <w:b/>
                <w:bCs/>
                <w:snapToGrid w:val="0"/>
                <w:sz w:val="22"/>
                <w:szCs w:val="22"/>
                <w:lang w:val="es-ES"/>
              </w:rPr>
            </w:pPr>
          </w:p>
        </w:tc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736A04" w:rsidRPr="00004800" w:rsidRDefault="00846BB2" w:rsidP="00EF08AA">
            <w:pPr>
              <w:spacing w:before="40" w:after="40"/>
              <w:ind w:left="115" w:right="115"/>
              <w:jc w:val="center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Hasta un año</w:t>
            </w: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736A04" w:rsidRPr="00004800" w:rsidRDefault="00846BB2" w:rsidP="00EF08AA">
            <w:pPr>
              <w:spacing w:before="40" w:after="40"/>
              <w:ind w:left="653" w:right="113" w:hanging="540"/>
              <w:jc w:val="center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1-6 años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:rsidR="00736A04" w:rsidRPr="00004800" w:rsidRDefault="00736A04" w:rsidP="00EF08AA">
            <w:pPr>
              <w:spacing w:before="40" w:after="40"/>
              <w:ind w:left="653" w:right="113" w:hanging="540"/>
              <w:jc w:val="center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 xml:space="preserve">7-16 </w:t>
            </w:r>
            <w:r w:rsidR="00846BB2" w:rsidRPr="00004800">
              <w:rPr>
                <w:bCs/>
                <w:snapToGrid w:val="0"/>
                <w:sz w:val="22"/>
                <w:szCs w:val="22"/>
                <w:lang w:val="es-ES"/>
              </w:rPr>
              <w:t>años</w:t>
            </w:r>
          </w:p>
        </w:tc>
      </w:tr>
      <w:tr w:rsidR="004E3699" w:rsidRPr="00004800" w:rsidTr="00EF08AA">
        <w:trPr>
          <w:trHeight w:val="247"/>
        </w:trPr>
        <w:tc>
          <w:tcPr>
            <w:tcW w:w="56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330" w:right="-366" w:hanging="30"/>
              <w:jc w:val="both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2001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96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468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7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9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496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4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90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526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4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0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466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2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4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405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8</w:t>
            </w:r>
          </w:p>
        </w:tc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154" w:right="33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444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5</w:t>
            </w:r>
          </w:p>
        </w:tc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333" w:right="92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171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2</w:t>
            </w: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152" w:right="180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376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2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240" w:right="125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487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2</w:t>
            </w:r>
          </w:p>
        </w:tc>
      </w:tr>
      <w:tr w:rsidR="004E3699" w:rsidRPr="00004800" w:rsidTr="00EF08AA">
        <w:trPr>
          <w:trHeight w:val="247"/>
        </w:trPr>
        <w:tc>
          <w:tcPr>
            <w:tcW w:w="562" w:type="pct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330" w:right="-366" w:hanging="30"/>
              <w:jc w:val="both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2002</w:t>
            </w:r>
          </w:p>
        </w:tc>
        <w:tc>
          <w:tcPr>
            <w:tcW w:w="49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96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538</w:t>
            </w:r>
            <w:r w:rsidR="00C7085F" w:rsidRPr="00004800">
              <w:rPr>
                <w:sz w:val="22"/>
                <w:szCs w:val="22"/>
                <w:lang w:val="es-ES"/>
              </w:rPr>
              <w:t>,</w:t>
            </w:r>
            <w:r w:rsidRPr="00004800">
              <w:rPr>
                <w:sz w:val="22"/>
                <w:szCs w:val="22"/>
                <w:lang w:val="es-ES"/>
              </w:rPr>
              <w:t>4</w:t>
            </w:r>
          </w:p>
        </w:tc>
        <w:tc>
          <w:tcPr>
            <w:tcW w:w="54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9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571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4</w:t>
            </w:r>
          </w:p>
        </w:tc>
        <w:tc>
          <w:tcPr>
            <w:tcW w:w="54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90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606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5</w:t>
            </w:r>
          </w:p>
        </w:tc>
        <w:tc>
          <w:tcPr>
            <w:tcW w:w="48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0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535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9</w:t>
            </w:r>
          </w:p>
        </w:tc>
        <w:tc>
          <w:tcPr>
            <w:tcW w:w="48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4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470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4</w:t>
            </w:r>
          </w:p>
        </w:tc>
        <w:tc>
          <w:tcPr>
            <w:tcW w:w="3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154" w:right="33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505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0</w:t>
            </w:r>
          </w:p>
        </w:tc>
        <w:tc>
          <w:tcPr>
            <w:tcW w:w="3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333" w:right="92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195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0</w:t>
            </w:r>
          </w:p>
        </w:tc>
        <w:tc>
          <w:tcPr>
            <w:tcW w:w="58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152" w:right="180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428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9</w:t>
            </w:r>
          </w:p>
        </w:tc>
        <w:tc>
          <w:tcPr>
            <w:tcW w:w="516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240" w:right="125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552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3</w:t>
            </w:r>
          </w:p>
        </w:tc>
      </w:tr>
      <w:tr w:rsidR="004E3699" w:rsidRPr="00004800" w:rsidTr="00EF08AA">
        <w:trPr>
          <w:trHeight w:val="247"/>
        </w:trPr>
        <w:tc>
          <w:tcPr>
            <w:tcW w:w="562" w:type="pct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330" w:right="-366" w:hanging="30"/>
              <w:jc w:val="both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2003</w:t>
            </w:r>
          </w:p>
        </w:tc>
        <w:tc>
          <w:tcPr>
            <w:tcW w:w="49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96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628</w:t>
            </w:r>
            <w:r w:rsidR="00C7085F" w:rsidRPr="00004800">
              <w:rPr>
                <w:sz w:val="22"/>
                <w:szCs w:val="22"/>
                <w:lang w:val="es-ES"/>
              </w:rPr>
              <w:t>,</w:t>
            </w:r>
            <w:r w:rsidRPr="0000480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54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9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664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9</w:t>
            </w:r>
          </w:p>
        </w:tc>
        <w:tc>
          <w:tcPr>
            <w:tcW w:w="54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90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705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3</w:t>
            </w:r>
          </w:p>
        </w:tc>
        <w:tc>
          <w:tcPr>
            <w:tcW w:w="48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0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624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3</w:t>
            </w:r>
          </w:p>
        </w:tc>
        <w:tc>
          <w:tcPr>
            <w:tcW w:w="48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4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538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4</w:t>
            </w:r>
          </w:p>
        </w:tc>
        <w:tc>
          <w:tcPr>
            <w:tcW w:w="3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154" w:right="33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586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5</w:t>
            </w:r>
          </w:p>
        </w:tc>
        <w:tc>
          <w:tcPr>
            <w:tcW w:w="3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333" w:right="92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230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8</w:t>
            </w:r>
          </w:p>
        </w:tc>
        <w:tc>
          <w:tcPr>
            <w:tcW w:w="58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152" w:right="180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499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1</w:t>
            </w:r>
          </w:p>
        </w:tc>
        <w:tc>
          <w:tcPr>
            <w:tcW w:w="516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240" w:right="125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640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0</w:t>
            </w:r>
          </w:p>
        </w:tc>
      </w:tr>
      <w:tr w:rsidR="004E3699" w:rsidRPr="00004800" w:rsidTr="00EF08AA">
        <w:trPr>
          <w:trHeight w:val="247"/>
        </w:trPr>
        <w:tc>
          <w:tcPr>
            <w:tcW w:w="562" w:type="pct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330" w:right="-366" w:hanging="30"/>
              <w:jc w:val="both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2004</w:t>
            </w:r>
          </w:p>
        </w:tc>
        <w:tc>
          <w:tcPr>
            <w:tcW w:w="49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96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679</w:t>
            </w:r>
            <w:r w:rsidR="00C7085F" w:rsidRPr="00004800">
              <w:rPr>
                <w:sz w:val="22"/>
                <w:szCs w:val="22"/>
                <w:lang w:val="es-ES"/>
              </w:rPr>
              <w:t>,</w:t>
            </w:r>
            <w:r w:rsidRPr="00004800">
              <w:rPr>
                <w:sz w:val="22"/>
                <w:szCs w:val="22"/>
                <w:lang w:val="es-ES"/>
              </w:rPr>
              <w:t>9</w:t>
            </w:r>
          </w:p>
        </w:tc>
        <w:tc>
          <w:tcPr>
            <w:tcW w:w="54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9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718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9</w:t>
            </w:r>
          </w:p>
        </w:tc>
        <w:tc>
          <w:tcPr>
            <w:tcW w:w="54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90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762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6</w:t>
            </w:r>
          </w:p>
        </w:tc>
        <w:tc>
          <w:tcPr>
            <w:tcW w:w="48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0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674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9</w:t>
            </w:r>
          </w:p>
        </w:tc>
        <w:tc>
          <w:tcPr>
            <w:tcW w:w="48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4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576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9</w:t>
            </w:r>
          </w:p>
        </w:tc>
        <w:tc>
          <w:tcPr>
            <w:tcW w:w="3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154" w:right="33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641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0</w:t>
            </w:r>
          </w:p>
        </w:tc>
        <w:tc>
          <w:tcPr>
            <w:tcW w:w="3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333" w:right="92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251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6</w:t>
            </w:r>
          </w:p>
        </w:tc>
        <w:tc>
          <w:tcPr>
            <w:tcW w:w="58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152" w:right="180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545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2</w:t>
            </w:r>
          </w:p>
        </w:tc>
        <w:tc>
          <w:tcPr>
            <w:tcW w:w="516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240" w:right="125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699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9</w:t>
            </w:r>
          </w:p>
        </w:tc>
      </w:tr>
      <w:tr w:rsidR="004E3699" w:rsidRPr="00004800" w:rsidTr="00EF08AA">
        <w:trPr>
          <w:trHeight w:val="247"/>
        </w:trPr>
        <w:tc>
          <w:tcPr>
            <w:tcW w:w="562" w:type="pct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330" w:right="-366" w:hanging="30"/>
              <w:jc w:val="both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2005</w:t>
            </w:r>
          </w:p>
        </w:tc>
        <w:tc>
          <w:tcPr>
            <w:tcW w:w="49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96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766</w:t>
            </w:r>
            <w:r w:rsidR="00C7085F" w:rsidRPr="00004800">
              <w:rPr>
                <w:sz w:val="22"/>
                <w:szCs w:val="22"/>
                <w:lang w:val="es-ES"/>
              </w:rPr>
              <w:t>,</w:t>
            </w:r>
            <w:r w:rsidRPr="0000480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54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9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809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2</w:t>
            </w:r>
          </w:p>
        </w:tc>
        <w:tc>
          <w:tcPr>
            <w:tcW w:w="54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90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856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7</w:t>
            </w:r>
          </w:p>
        </w:tc>
        <w:tc>
          <w:tcPr>
            <w:tcW w:w="48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0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761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7</w:t>
            </w:r>
          </w:p>
        </w:tc>
        <w:tc>
          <w:tcPr>
            <w:tcW w:w="48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4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649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1</w:t>
            </w:r>
          </w:p>
        </w:tc>
        <w:tc>
          <w:tcPr>
            <w:tcW w:w="3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154" w:right="33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715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6</w:t>
            </w:r>
          </w:p>
        </w:tc>
        <w:tc>
          <w:tcPr>
            <w:tcW w:w="3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333" w:right="92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273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0</w:t>
            </w:r>
          </w:p>
        </w:tc>
        <w:tc>
          <w:tcPr>
            <w:tcW w:w="58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152" w:right="180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608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0</w:t>
            </w:r>
          </w:p>
        </w:tc>
        <w:tc>
          <w:tcPr>
            <w:tcW w:w="516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240" w:right="125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784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6</w:t>
            </w:r>
          </w:p>
        </w:tc>
      </w:tr>
      <w:tr w:rsidR="004E3699" w:rsidRPr="00004800" w:rsidTr="00EF08AA">
        <w:trPr>
          <w:trHeight w:val="247"/>
        </w:trPr>
        <w:tc>
          <w:tcPr>
            <w:tcW w:w="56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330" w:right="-366" w:hanging="30"/>
              <w:jc w:val="both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2006</w:t>
            </w:r>
          </w:p>
        </w:tc>
        <w:tc>
          <w:tcPr>
            <w:tcW w:w="49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96"/>
              <w:jc w:val="right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935</w:t>
            </w:r>
            <w:r w:rsidR="00C7085F" w:rsidRPr="00004800">
              <w:rPr>
                <w:sz w:val="22"/>
                <w:szCs w:val="22"/>
                <w:lang w:val="es-ES"/>
              </w:rPr>
              <w:t>,</w:t>
            </w:r>
            <w:r w:rsidRPr="0000480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540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9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987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0</w:t>
            </w:r>
          </w:p>
        </w:tc>
        <w:tc>
          <w:tcPr>
            <w:tcW w:w="544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90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1</w:t>
            </w:r>
            <w:r w:rsidR="00BE33F0" w:rsidRPr="00004800">
              <w:rPr>
                <w:snapToGrid w:val="0"/>
                <w:sz w:val="22"/>
                <w:szCs w:val="22"/>
                <w:lang w:val="es-ES"/>
              </w:rPr>
              <w:t>.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044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6</w:t>
            </w:r>
          </w:p>
        </w:tc>
        <w:tc>
          <w:tcPr>
            <w:tcW w:w="48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0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928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7</w:t>
            </w:r>
          </w:p>
        </w:tc>
        <w:tc>
          <w:tcPr>
            <w:tcW w:w="485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right="84"/>
              <w:jc w:val="right"/>
              <w:rPr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snapToGrid w:val="0"/>
                <w:sz w:val="22"/>
                <w:szCs w:val="22"/>
                <w:lang w:val="es-ES"/>
              </w:rPr>
              <w:t>800</w:t>
            </w:r>
            <w:r w:rsidR="00C7085F" w:rsidRPr="00004800">
              <w:rPr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snapToGrid w:val="0"/>
                <w:sz w:val="22"/>
                <w:szCs w:val="22"/>
                <w:lang w:val="es-ES"/>
              </w:rPr>
              <w:t>3</w:t>
            </w:r>
          </w:p>
        </w:tc>
        <w:tc>
          <w:tcPr>
            <w:tcW w:w="392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154" w:right="33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851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9</w:t>
            </w:r>
          </w:p>
        </w:tc>
        <w:tc>
          <w:tcPr>
            <w:tcW w:w="392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333" w:right="92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333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6</w:t>
            </w:r>
          </w:p>
        </w:tc>
        <w:tc>
          <w:tcPr>
            <w:tcW w:w="58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152" w:right="180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736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9</w:t>
            </w:r>
          </w:p>
        </w:tc>
        <w:tc>
          <w:tcPr>
            <w:tcW w:w="516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04" w:rsidRPr="00004800" w:rsidRDefault="00736A04" w:rsidP="00EF08AA">
            <w:pPr>
              <w:spacing w:before="40" w:after="40"/>
              <w:ind w:left="-240" w:right="125"/>
              <w:jc w:val="right"/>
              <w:rPr>
                <w:bCs/>
                <w:snapToGrid w:val="0"/>
                <w:sz w:val="22"/>
                <w:szCs w:val="22"/>
                <w:lang w:val="es-ES"/>
              </w:rPr>
            </w:pP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952</w:t>
            </w:r>
            <w:r w:rsidR="00C7085F" w:rsidRPr="00004800">
              <w:rPr>
                <w:bCs/>
                <w:snapToGrid w:val="0"/>
                <w:sz w:val="22"/>
                <w:szCs w:val="22"/>
                <w:lang w:val="es-ES"/>
              </w:rPr>
              <w:t>,</w:t>
            </w:r>
            <w:r w:rsidRPr="00004800">
              <w:rPr>
                <w:bCs/>
                <w:snapToGrid w:val="0"/>
                <w:sz w:val="22"/>
                <w:szCs w:val="22"/>
                <w:lang w:val="es-ES"/>
              </w:rPr>
              <w:t>2</w:t>
            </w:r>
          </w:p>
        </w:tc>
      </w:tr>
    </w:tbl>
    <w:p w:rsidR="006F1D42" w:rsidRPr="00004800" w:rsidRDefault="00A8398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Para mantener a un niño se necesitaba</w:t>
      </w:r>
      <w:r w:rsidR="00D02333" w:rsidRPr="00004800">
        <w:rPr>
          <w:lang w:val="es-ES"/>
        </w:rPr>
        <w:t>n</w:t>
      </w:r>
      <w:r w:rsidRPr="00004800">
        <w:rPr>
          <w:lang w:val="es-ES"/>
        </w:rPr>
        <w:t xml:space="preserve"> </w:t>
      </w:r>
      <w:r w:rsidR="00A9691D" w:rsidRPr="00004800">
        <w:rPr>
          <w:lang w:val="es-ES"/>
        </w:rPr>
        <w:t>en 2006</w:t>
      </w:r>
      <w:r w:rsidR="00D02333" w:rsidRPr="00004800">
        <w:rPr>
          <w:lang w:val="es-ES"/>
        </w:rPr>
        <w:t>como</w:t>
      </w:r>
      <w:r w:rsidRPr="00004800">
        <w:rPr>
          <w:lang w:val="es-ES"/>
        </w:rPr>
        <w:t xml:space="preserve"> promedio 851,9 lei</w:t>
      </w:r>
      <w:r w:rsidR="00567A24">
        <w:rPr>
          <w:lang w:val="es-ES"/>
        </w:rPr>
        <w:t xml:space="preserve"> al mes</w:t>
      </w:r>
      <w:r w:rsidRPr="00004800">
        <w:rPr>
          <w:lang w:val="es-ES"/>
        </w:rPr>
        <w:t xml:space="preserve">, con una pequeña diferencia en función de la edad. </w:t>
      </w:r>
      <w:r w:rsidR="00722FEC" w:rsidRPr="00004800">
        <w:rPr>
          <w:lang w:val="es-ES"/>
        </w:rPr>
        <w:t xml:space="preserve">Como era </w:t>
      </w:r>
      <w:r w:rsidR="00567A24">
        <w:rPr>
          <w:lang w:val="es-ES"/>
        </w:rPr>
        <w:t>de suponer</w:t>
      </w:r>
      <w:r w:rsidR="00722FEC" w:rsidRPr="00004800">
        <w:rPr>
          <w:lang w:val="es-ES"/>
        </w:rPr>
        <w:t>,</w:t>
      </w:r>
      <w:r w:rsidRPr="00004800">
        <w:rPr>
          <w:lang w:val="es-ES"/>
        </w:rPr>
        <w:t xml:space="preserve"> </w:t>
      </w:r>
      <w:r w:rsidR="00D02333" w:rsidRPr="00004800">
        <w:rPr>
          <w:lang w:val="es-ES"/>
        </w:rPr>
        <w:t>los</w:t>
      </w:r>
      <w:r w:rsidRPr="00004800">
        <w:rPr>
          <w:lang w:val="es-ES"/>
        </w:rPr>
        <w:t xml:space="preserve"> ingreso</w:t>
      </w:r>
      <w:r w:rsidR="00D02333" w:rsidRPr="00004800">
        <w:rPr>
          <w:lang w:val="es-ES"/>
        </w:rPr>
        <w:t>s</w:t>
      </w:r>
      <w:r w:rsidRPr="00004800">
        <w:rPr>
          <w:lang w:val="es-ES"/>
        </w:rPr>
        <w:t xml:space="preserve"> mínimo</w:t>
      </w:r>
      <w:r w:rsidR="00D02333" w:rsidRPr="00004800">
        <w:rPr>
          <w:lang w:val="es-ES"/>
        </w:rPr>
        <w:t>s</w:t>
      </w:r>
      <w:r w:rsidRPr="00004800">
        <w:rPr>
          <w:lang w:val="es-ES"/>
        </w:rPr>
        <w:t xml:space="preserve"> de </w:t>
      </w:r>
      <w:r w:rsidR="00A9691D">
        <w:rPr>
          <w:lang w:val="es-ES"/>
        </w:rPr>
        <w:t>subsistencia</w:t>
      </w:r>
      <w:r w:rsidRPr="00004800">
        <w:rPr>
          <w:lang w:val="es-ES"/>
        </w:rPr>
        <w:t xml:space="preserve"> era</w:t>
      </w:r>
      <w:r w:rsidR="00D02333" w:rsidRPr="00004800">
        <w:rPr>
          <w:lang w:val="es-ES"/>
        </w:rPr>
        <w:t>n</w:t>
      </w:r>
      <w:r w:rsidRPr="00004800">
        <w:rPr>
          <w:lang w:val="es-ES"/>
        </w:rPr>
        <w:t xml:space="preserve"> más </w:t>
      </w:r>
      <w:r w:rsidR="00722FEC" w:rsidRPr="00004800">
        <w:rPr>
          <w:lang w:val="es-ES"/>
        </w:rPr>
        <w:t>elevado</w:t>
      </w:r>
      <w:r w:rsidR="00A9691D">
        <w:rPr>
          <w:lang w:val="es-ES"/>
        </w:rPr>
        <w:t>s</w:t>
      </w:r>
      <w:r w:rsidRPr="00004800">
        <w:rPr>
          <w:lang w:val="es-ES"/>
        </w:rPr>
        <w:t xml:space="preserve"> en las zonas urbanas</w:t>
      </w:r>
      <w:r w:rsidR="00A9691D">
        <w:rPr>
          <w:lang w:val="es-ES"/>
        </w:rPr>
        <w:t>, en las que</w:t>
      </w:r>
      <w:r w:rsidRPr="00004800">
        <w:rPr>
          <w:lang w:val="es-ES"/>
        </w:rPr>
        <w:t xml:space="preserve"> </w:t>
      </w:r>
      <w:r w:rsidR="001F2F89" w:rsidRPr="00004800">
        <w:rPr>
          <w:lang w:val="es-ES"/>
        </w:rPr>
        <w:t>tambié</w:t>
      </w:r>
      <w:r w:rsidR="00722FEC" w:rsidRPr="00004800">
        <w:rPr>
          <w:lang w:val="es-ES"/>
        </w:rPr>
        <w:t xml:space="preserve">n </w:t>
      </w:r>
      <w:r w:rsidR="00D02333" w:rsidRPr="00004800">
        <w:rPr>
          <w:lang w:val="es-ES"/>
        </w:rPr>
        <w:t>aumentaron</w:t>
      </w:r>
      <w:r w:rsidRPr="00004800">
        <w:rPr>
          <w:lang w:val="es-ES"/>
        </w:rPr>
        <w:t xml:space="preserve"> </w:t>
      </w:r>
      <w:r w:rsidR="00722FEC" w:rsidRPr="00004800">
        <w:rPr>
          <w:lang w:val="es-ES"/>
        </w:rPr>
        <w:t>con mayor rapidez</w:t>
      </w:r>
      <w:r w:rsidRPr="00004800">
        <w:rPr>
          <w:lang w:val="es-ES"/>
        </w:rPr>
        <w:t xml:space="preserve"> (cuadro 30)</w:t>
      </w:r>
      <w:r w:rsidR="00615F49" w:rsidRPr="00004800">
        <w:rPr>
          <w:lang w:val="es-ES"/>
        </w:rPr>
        <w:t>.</w:t>
      </w:r>
    </w:p>
    <w:p w:rsidR="00615F49" w:rsidRPr="00004800" w:rsidRDefault="005D79E2" w:rsidP="00EF08AA">
      <w:pPr>
        <w:keepNext/>
        <w:tabs>
          <w:tab w:val="left" w:pos="840"/>
        </w:tabs>
        <w:autoSpaceDE w:val="0"/>
        <w:autoSpaceDN w:val="0"/>
        <w:adjustRightInd w:val="0"/>
        <w:jc w:val="center"/>
        <w:rPr>
          <w:i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30</w:t>
      </w:r>
      <w:r w:rsidR="00743B8D">
        <w:rPr>
          <w:b/>
          <w:lang w:val="es-ES"/>
        </w:rPr>
        <w:t xml:space="preserve">.  </w:t>
      </w:r>
      <w:r w:rsidR="000A0BB0" w:rsidRPr="00004800">
        <w:rPr>
          <w:b/>
          <w:lang w:val="es-ES"/>
        </w:rPr>
        <w:t xml:space="preserve">Ingresos mínimos mensuales medios de </w:t>
      </w:r>
      <w:r w:rsidR="0047370D">
        <w:rPr>
          <w:b/>
          <w:lang w:val="es-ES"/>
        </w:rPr>
        <w:t>subsistencia</w:t>
      </w:r>
      <w:r w:rsidR="000A0BB0" w:rsidRPr="00004800">
        <w:rPr>
          <w:b/>
          <w:lang w:val="es-ES"/>
        </w:rPr>
        <w:t xml:space="preserve"> por persona en lei,</w:t>
      </w:r>
      <w:r w:rsidR="0047370D">
        <w:rPr>
          <w:b/>
          <w:lang w:val="es-ES"/>
        </w:rPr>
        <w:br/>
      </w:r>
      <w:r w:rsidR="000A0BB0" w:rsidRPr="00004800">
        <w:rPr>
          <w:b/>
          <w:lang w:val="es-ES"/>
        </w:rPr>
        <w:t>por</w:t>
      </w:r>
      <w:r w:rsidR="005D48B3" w:rsidRPr="00004800">
        <w:rPr>
          <w:b/>
          <w:lang w:val="es-ES"/>
        </w:rPr>
        <w:t xml:space="preserve"> </w:t>
      </w:r>
      <w:r w:rsidR="0047370D">
        <w:rPr>
          <w:b/>
          <w:lang w:val="es-ES"/>
        </w:rPr>
        <w:t xml:space="preserve">lugar de </w:t>
      </w:r>
      <w:r w:rsidR="005D48B3" w:rsidRPr="00004800">
        <w:rPr>
          <w:b/>
          <w:lang w:val="es-ES"/>
        </w:rPr>
        <w:t>residencia y edad</w:t>
      </w:r>
      <w:r w:rsidR="000A0BB0" w:rsidRPr="00004800">
        <w:rPr>
          <w:b/>
          <w:lang w:val="es-ES"/>
        </w:rPr>
        <w:t>,</w:t>
      </w:r>
      <w:r w:rsidR="005D48B3" w:rsidRPr="00004800">
        <w:rPr>
          <w:b/>
          <w:lang w:val="es-ES"/>
        </w:rPr>
        <w:t xml:space="preserve"> </w:t>
      </w:r>
      <w:r w:rsidR="00615F49" w:rsidRPr="00004800">
        <w:rPr>
          <w:b/>
          <w:lang w:val="es-ES"/>
        </w:rPr>
        <w:t>2004–2006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8"/>
        <w:gridCol w:w="785"/>
        <w:gridCol w:w="949"/>
        <w:gridCol w:w="785"/>
        <w:gridCol w:w="785"/>
        <w:gridCol w:w="949"/>
        <w:gridCol w:w="787"/>
        <w:gridCol w:w="963"/>
        <w:gridCol w:w="963"/>
        <w:gridCol w:w="787"/>
      </w:tblGrid>
      <w:tr w:rsidR="00EF08AA" w:rsidRPr="00004800" w:rsidTr="001322FA">
        <w:trPr>
          <w:cantSplit/>
          <w:tblHeader/>
          <w:jc w:val="center"/>
        </w:trPr>
        <w:tc>
          <w:tcPr>
            <w:tcW w:w="950" w:type="pct"/>
          </w:tcPr>
          <w:p w:rsidR="00EF08AA" w:rsidRPr="00004800" w:rsidRDefault="00EF08AA" w:rsidP="00EF08AA">
            <w:pPr>
              <w:keepNext/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Años </w:t>
            </w:r>
          </w:p>
        </w:tc>
        <w:tc>
          <w:tcPr>
            <w:tcW w:w="1316" w:type="pct"/>
            <w:gridSpan w:val="3"/>
          </w:tcPr>
          <w:p w:rsidR="00EF08AA" w:rsidRPr="00004800" w:rsidRDefault="00EF08AA" w:rsidP="00EF08AA">
            <w:pPr>
              <w:keepNext/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2004</w:t>
            </w:r>
          </w:p>
        </w:tc>
        <w:tc>
          <w:tcPr>
            <w:tcW w:w="1317" w:type="pct"/>
            <w:gridSpan w:val="3"/>
          </w:tcPr>
          <w:p w:rsidR="00EF08AA" w:rsidRPr="00004800" w:rsidRDefault="00EF08AA" w:rsidP="00EF08AA">
            <w:pPr>
              <w:keepNext/>
              <w:spacing w:before="60" w:after="60"/>
              <w:ind w:left="540" w:hanging="5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2005</w:t>
            </w:r>
          </w:p>
        </w:tc>
        <w:tc>
          <w:tcPr>
            <w:tcW w:w="1417" w:type="pct"/>
            <w:gridSpan w:val="3"/>
          </w:tcPr>
          <w:p w:rsidR="00EF08AA" w:rsidRPr="00004800" w:rsidRDefault="00EF08AA" w:rsidP="00EF08AA">
            <w:pPr>
              <w:keepNext/>
              <w:spacing w:before="60" w:after="6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2006</w:t>
            </w:r>
          </w:p>
        </w:tc>
      </w:tr>
      <w:tr w:rsidR="00EF08AA" w:rsidRPr="00004800" w:rsidTr="001322FA">
        <w:trPr>
          <w:cantSplit/>
          <w:tblHeader/>
          <w:jc w:val="center"/>
        </w:trPr>
        <w:tc>
          <w:tcPr>
            <w:tcW w:w="950" w:type="pct"/>
          </w:tcPr>
          <w:p w:rsidR="00EF08AA" w:rsidRPr="00004800" w:rsidRDefault="00EF08AA" w:rsidP="00EF08AA">
            <w:pPr>
              <w:keepNext/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 </w:t>
            </w:r>
          </w:p>
        </w:tc>
        <w:tc>
          <w:tcPr>
            <w:tcW w:w="410" w:type="pct"/>
          </w:tcPr>
          <w:p w:rsidR="00EF08AA" w:rsidRPr="00004800" w:rsidRDefault="00EF08AA" w:rsidP="00EF08AA">
            <w:pPr>
              <w:keepNext/>
              <w:spacing w:before="60" w:after="60"/>
              <w:ind w:left="540" w:hanging="54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Total</w:t>
            </w:r>
          </w:p>
        </w:tc>
        <w:tc>
          <w:tcPr>
            <w:tcW w:w="496" w:type="pct"/>
          </w:tcPr>
          <w:p w:rsidR="00EF08AA" w:rsidRPr="00004800" w:rsidRDefault="00EF08AA" w:rsidP="00EF08AA">
            <w:pPr>
              <w:keepNext/>
              <w:spacing w:before="60" w:after="60"/>
              <w:ind w:left="540" w:hanging="54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Urbana</w:t>
            </w:r>
          </w:p>
        </w:tc>
        <w:tc>
          <w:tcPr>
            <w:tcW w:w="410" w:type="pct"/>
          </w:tcPr>
          <w:p w:rsidR="00EF08AA" w:rsidRPr="00004800" w:rsidRDefault="00EF08AA" w:rsidP="00EF08AA">
            <w:pPr>
              <w:keepNext/>
              <w:spacing w:before="60" w:after="60"/>
              <w:ind w:left="540" w:hanging="54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Rural</w:t>
            </w:r>
          </w:p>
        </w:tc>
        <w:tc>
          <w:tcPr>
            <w:tcW w:w="410" w:type="pct"/>
          </w:tcPr>
          <w:p w:rsidR="00EF08AA" w:rsidRPr="00004800" w:rsidRDefault="00EF08AA" w:rsidP="00EF08AA">
            <w:pPr>
              <w:keepNext/>
              <w:spacing w:before="60" w:after="60"/>
              <w:ind w:left="540" w:hanging="54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Total</w:t>
            </w:r>
          </w:p>
        </w:tc>
        <w:tc>
          <w:tcPr>
            <w:tcW w:w="496" w:type="pct"/>
          </w:tcPr>
          <w:p w:rsidR="00EF08AA" w:rsidRPr="00004800" w:rsidRDefault="00EF08AA" w:rsidP="00EF08AA">
            <w:pPr>
              <w:keepNext/>
              <w:spacing w:before="60" w:after="60"/>
              <w:ind w:left="540" w:hanging="54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Urbana</w:t>
            </w:r>
          </w:p>
        </w:tc>
        <w:tc>
          <w:tcPr>
            <w:tcW w:w="411" w:type="pct"/>
          </w:tcPr>
          <w:p w:rsidR="00EF08AA" w:rsidRPr="00004800" w:rsidRDefault="00EF08AA" w:rsidP="00EF08AA">
            <w:pPr>
              <w:keepNext/>
              <w:spacing w:before="60" w:after="60"/>
              <w:ind w:left="540" w:hanging="54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Rural</w:t>
            </w:r>
          </w:p>
        </w:tc>
        <w:tc>
          <w:tcPr>
            <w:tcW w:w="503" w:type="pct"/>
          </w:tcPr>
          <w:p w:rsidR="00EF08AA" w:rsidRPr="00004800" w:rsidRDefault="00EF08AA" w:rsidP="00EF08AA">
            <w:pPr>
              <w:keepNext/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Total</w:t>
            </w:r>
          </w:p>
        </w:tc>
        <w:tc>
          <w:tcPr>
            <w:tcW w:w="503" w:type="pct"/>
          </w:tcPr>
          <w:p w:rsidR="00EF08AA" w:rsidRPr="00004800" w:rsidRDefault="00EF08AA" w:rsidP="00EF08AA">
            <w:pPr>
              <w:keepNext/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Urbana</w:t>
            </w:r>
          </w:p>
        </w:tc>
        <w:tc>
          <w:tcPr>
            <w:tcW w:w="411" w:type="pct"/>
          </w:tcPr>
          <w:p w:rsidR="00EF08AA" w:rsidRPr="00004800" w:rsidRDefault="00EF08AA" w:rsidP="00EF08AA">
            <w:pPr>
              <w:keepNext/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Rural</w:t>
            </w:r>
          </w:p>
        </w:tc>
      </w:tr>
      <w:tr w:rsidR="00EF08AA" w:rsidRPr="00004800" w:rsidTr="001322FA">
        <w:trPr>
          <w:cantSplit/>
          <w:jc w:val="center"/>
        </w:trPr>
        <w:tc>
          <w:tcPr>
            <w:tcW w:w="950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Población total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679,9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784,2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607,8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766,1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865,7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696,9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935,1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1.034,0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865,6</w:t>
            </w:r>
          </w:p>
        </w:tc>
      </w:tr>
      <w:tr w:rsidR="00EF08AA" w:rsidRPr="00004800" w:rsidTr="001322FA">
        <w:trPr>
          <w:cantSplit/>
          <w:trHeight w:val="265"/>
          <w:jc w:val="center"/>
        </w:trPr>
        <w:tc>
          <w:tcPr>
            <w:tcW w:w="950" w:type="pct"/>
          </w:tcPr>
          <w:p w:rsidR="00EF08AA" w:rsidRPr="00004800" w:rsidRDefault="00EF08AA" w:rsidP="00EF08AA">
            <w:pPr>
              <w:keepNext/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 xml:space="preserve">Población apta para trabajar 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718,9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812,2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644,3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809,2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899,7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737,9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987,0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1.075,7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EF08AA">
            <w:pPr>
              <w:keepNext/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916,7</w:t>
            </w:r>
          </w:p>
        </w:tc>
      </w:tr>
      <w:tr w:rsidR="00EF08AA" w:rsidRPr="00004800" w:rsidTr="001322FA">
        <w:trPr>
          <w:cantSplit/>
          <w:jc w:val="center"/>
        </w:trPr>
        <w:tc>
          <w:tcPr>
            <w:tcW w:w="950" w:type="pct"/>
          </w:tcPr>
          <w:p w:rsidR="00EF08AA" w:rsidRPr="00004800" w:rsidRDefault="00EF08AA" w:rsidP="001322FA">
            <w:pPr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Hombres aptos para trabajar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762,6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858,2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686,2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856,7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945,7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786,5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1.044,6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1.172,2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974,3</w:t>
            </w:r>
          </w:p>
        </w:tc>
      </w:tr>
      <w:tr w:rsidR="00EF08AA" w:rsidRPr="00004800" w:rsidTr="001322FA">
        <w:trPr>
          <w:cantSplit/>
          <w:trHeight w:val="471"/>
          <w:jc w:val="center"/>
        </w:trPr>
        <w:tc>
          <w:tcPr>
            <w:tcW w:w="950" w:type="pct"/>
          </w:tcPr>
          <w:p w:rsidR="00EF08AA" w:rsidRPr="00004800" w:rsidRDefault="00EF08AA" w:rsidP="001322FA">
            <w:pPr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Mujeres aptas para trabajar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674,9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765,8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602,1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761,8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853,7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689,5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928,7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1.027,2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855,0</w:t>
            </w:r>
          </w:p>
        </w:tc>
      </w:tr>
      <w:tr w:rsidR="00EF08AA" w:rsidRPr="00004800" w:rsidTr="001322FA">
        <w:trPr>
          <w:cantSplit/>
          <w:jc w:val="center"/>
        </w:trPr>
        <w:tc>
          <w:tcPr>
            <w:tcW w:w="950" w:type="pct"/>
            <w:vAlign w:val="bottom"/>
          </w:tcPr>
          <w:p w:rsidR="00EF08AA" w:rsidRPr="00004800" w:rsidRDefault="00EF08AA" w:rsidP="001322FA">
            <w:pPr>
              <w:spacing w:before="60" w:after="60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Jubilados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576,9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664,4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531,9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649,1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727,5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606,2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800,3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875,1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759,8</w:t>
            </w:r>
          </w:p>
        </w:tc>
      </w:tr>
      <w:tr w:rsidR="00EF08AA" w:rsidRPr="00004800" w:rsidTr="001322FA">
        <w:trPr>
          <w:cantSplit/>
          <w:jc w:val="center"/>
        </w:trPr>
        <w:tc>
          <w:tcPr>
            <w:tcW w:w="950" w:type="pct"/>
            <w:vAlign w:val="bottom"/>
          </w:tcPr>
          <w:p w:rsidR="00EF08AA" w:rsidRPr="00004800" w:rsidRDefault="00EF08AA" w:rsidP="001322FA">
            <w:pPr>
              <w:spacing w:before="60" w:after="60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 xml:space="preserve">Niños 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641,0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762,9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572,1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715,6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831,9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651,4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851,9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961,3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792,8</w:t>
            </w:r>
          </w:p>
        </w:tc>
      </w:tr>
      <w:tr w:rsidR="00EF08AA" w:rsidRPr="00004800" w:rsidTr="001322FA">
        <w:trPr>
          <w:cantSplit/>
          <w:jc w:val="center"/>
        </w:trPr>
        <w:tc>
          <w:tcPr>
            <w:tcW w:w="950" w:type="pct"/>
            <w:vAlign w:val="bottom"/>
          </w:tcPr>
          <w:p w:rsidR="00EF08AA" w:rsidRPr="00004800" w:rsidRDefault="00EF08AA" w:rsidP="001322FA">
            <w:pPr>
              <w:spacing w:before="60" w:after="60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Hasta un año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251,6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299,5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226,6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273,0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316,7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249,4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333,6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375,9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308,1</w:t>
            </w:r>
          </w:p>
        </w:tc>
      </w:tr>
      <w:tr w:rsidR="00EF08AA" w:rsidRPr="00004800" w:rsidTr="001322FA">
        <w:trPr>
          <w:cantSplit/>
          <w:jc w:val="center"/>
        </w:trPr>
        <w:tc>
          <w:tcPr>
            <w:tcW w:w="950" w:type="pct"/>
            <w:vAlign w:val="bottom"/>
          </w:tcPr>
          <w:p w:rsidR="00EF08AA" w:rsidRPr="00004800" w:rsidRDefault="00EF08AA" w:rsidP="001322FA">
            <w:pPr>
              <w:spacing w:before="60" w:after="60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1-6 años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545,2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650,4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492,0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608,0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707,1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556,7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736,9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833,9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683,5</w:t>
            </w:r>
          </w:p>
        </w:tc>
      </w:tr>
      <w:tr w:rsidR="00EF08AA" w:rsidRPr="00004800" w:rsidTr="001322FA">
        <w:trPr>
          <w:cantSplit/>
          <w:jc w:val="center"/>
        </w:trPr>
        <w:tc>
          <w:tcPr>
            <w:tcW w:w="950" w:type="pct"/>
            <w:vAlign w:val="bottom"/>
          </w:tcPr>
          <w:p w:rsidR="00EF08AA" w:rsidRPr="00004800" w:rsidRDefault="00EF08AA" w:rsidP="001322FA">
            <w:pPr>
              <w:spacing w:before="60" w:after="60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7-16 años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699,9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825,7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624,7</w:t>
            </w:r>
          </w:p>
        </w:tc>
        <w:tc>
          <w:tcPr>
            <w:tcW w:w="410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784,6</w:t>
            </w:r>
          </w:p>
        </w:tc>
        <w:tc>
          <w:tcPr>
            <w:tcW w:w="496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907,1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left="540" w:right="57" w:hanging="540"/>
              <w:jc w:val="right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714,2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952,2</w:t>
            </w:r>
          </w:p>
        </w:tc>
        <w:tc>
          <w:tcPr>
            <w:tcW w:w="503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1.079,6</w:t>
            </w:r>
          </w:p>
        </w:tc>
        <w:tc>
          <w:tcPr>
            <w:tcW w:w="411" w:type="pct"/>
            <w:vAlign w:val="bottom"/>
          </w:tcPr>
          <w:p w:rsidR="00EF08AA" w:rsidRPr="00004800" w:rsidRDefault="00EF08AA" w:rsidP="001322FA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884,8</w:t>
            </w:r>
          </w:p>
        </w:tc>
      </w:tr>
    </w:tbl>
    <w:p w:rsidR="00615F49" w:rsidRPr="00004800" w:rsidRDefault="000A0BB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szCs w:val="24"/>
          <w:lang w:val="es-ES"/>
        </w:rPr>
        <w:t>Las</w:t>
      </w:r>
      <w:r w:rsidR="007B4085" w:rsidRPr="00004800">
        <w:rPr>
          <w:szCs w:val="24"/>
          <w:lang w:val="es-ES"/>
        </w:rPr>
        <w:t xml:space="preserve"> prestaci</w:t>
      </w:r>
      <w:r w:rsidRPr="00004800">
        <w:rPr>
          <w:szCs w:val="24"/>
          <w:lang w:val="es-ES"/>
        </w:rPr>
        <w:t>ones</w:t>
      </w:r>
      <w:r w:rsidR="007B4085" w:rsidRPr="00004800">
        <w:rPr>
          <w:szCs w:val="24"/>
          <w:lang w:val="es-ES"/>
        </w:rPr>
        <w:t xml:space="preserve"> por cuidado de los hijos</w:t>
      </w:r>
      <w:r w:rsidR="007B4085" w:rsidRPr="00004800">
        <w:rPr>
          <w:lang w:val="es-ES"/>
        </w:rPr>
        <w:t xml:space="preserve"> </w:t>
      </w:r>
      <w:r w:rsidRPr="00004800">
        <w:rPr>
          <w:lang w:val="es-ES"/>
        </w:rPr>
        <w:t>son</w:t>
      </w:r>
      <w:r w:rsidR="009E638F" w:rsidRPr="00004800">
        <w:rPr>
          <w:lang w:val="es-ES"/>
        </w:rPr>
        <w:t xml:space="preserve"> </w:t>
      </w:r>
      <w:r w:rsidR="004A75AE">
        <w:rPr>
          <w:lang w:val="es-ES"/>
        </w:rPr>
        <w:t>la</w:t>
      </w:r>
      <w:r w:rsidR="009E638F" w:rsidRPr="00004800">
        <w:rPr>
          <w:lang w:val="es-ES"/>
        </w:rPr>
        <w:t xml:space="preserve"> principal </w:t>
      </w:r>
      <w:r w:rsidR="004A75AE">
        <w:rPr>
          <w:lang w:val="es-ES"/>
        </w:rPr>
        <w:t>ayuda</w:t>
      </w:r>
      <w:r w:rsidR="009E638F" w:rsidRPr="00004800">
        <w:rPr>
          <w:lang w:val="es-ES"/>
        </w:rPr>
        <w:t xml:space="preserve"> económic</w:t>
      </w:r>
      <w:r w:rsidR="004A75AE">
        <w:rPr>
          <w:lang w:val="es-ES"/>
        </w:rPr>
        <w:t>a</w:t>
      </w:r>
      <w:r w:rsidR="009E638F" w:rsidRPr="00004800">
        <w:rPr>
          <w:lang w:val="es-ES"/>
        </w:rPr>
        <w:t xml:space="preserve"> que proporciona el Estado a las familias con </w:t>
      </w:r>
      <w:r w:rsidR="004A75AE">
        <w:rPr>
          <w:lang w:val="es-ES"/>
        </w:rPr>
        <w:t>niños</w:t>
      </w:r>
      <w:r w:rsidR="009E638F" w:rsidRPr="00004800">
        <w:rPr>
          <w:lang w:val="es-ES"/>
        </w:rPr>
        <w:t xml:space="preserve"> y </w:t>
      </w:r>
      <w:r w:rsidR="004A75AE">
        <w:rPr>
          <w:lang w:val="es-ES"/>
        </w:rPr>
        <w:t>consisten en</w:t>
      </w:r>
      <w:r w:rsidR="009E638F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un </w:t>
      </w:r>
      <w:r w:rsidR="009E638F" w:rsidRPr="00004800">
        <w:rPr>
          <w:lang w:val="es-ES"/>
        </w:rPr>
        <w:t xml:space="preserve">pago único o </w:t>
      </w:r>
      <w:r w:rsidRPr="00004800">
        <w:rPr>
          <w:lang w:val="es-ES"/>
        </w:rPr>
        <w:t xml:space="preserve">pagos </w:t>
      </w:r>
      <w:r w:rsidR="009E638F" w:rsidRPr="00004800">
        <w:rPr>
          <w:lang w:val="es-ES"/>
        </w:rPr>
        <w:t>periódico</w:t>
      </w:r>
      <w:r w:rsidRPr="00004800">
        <w:rPr>
          <w:lang w:val="es-ES"/>
        </w:rPr>
        <w:t>s</w:t>
      </w:r>
      <w:r w:rsidR="00EF08AA">
        <w:rPr>
          <w:lang w:val="es-ES"/>
        </w:rPr>
        <w:t xml:space="preserve"> a </w:t>
      </w:r>
      <w:r w:rsidR="009E638F" w:rsidRPr="00004800">
        <w:rPr>
          <w:lang w:val="es-ES"/>
        </w:rPr>
        <w:t xml:space="preserve">las familias por </w:t>
      </w:r>
      <w:r w:rsidR="004A75AE">
        <w:rPr>
          <w:lang w:val="es-ES"/>
        </w:rPr>
        <w:t>el nacimiento</w:t>
      </w:r>
      <w:r w:rsidR="009E638F" w:rsidRPr="00004800">
        <w:rPr>
          <w:lang w:val="es-ES"/>
        </w:rPr>
        <w:t xml:space="preserve">, </w:t>
      </w:r>
      <w:r w:rsidR="004A75AE">
        <w:rPr>
          <w:lang w:val="es-ES"/>
        </w:rPr>
        <w:t xml:space="preserve">el </w:t>
      </w:r>
      <w:r w:rsidR="009E638F" w:rsidRPr="00004800">
        <w:rPr>
          <w:lang w:val="es-ES"/>
        </w:rPr>
        <w:t>cuida</w:t>
      </w:r>
      <w:r w:rsidR="004A75AE">
        <w:rPr>
          <w:lang w:val="es-ES"/>
        </w:rPr>
        <w:t>do</w:t>
      </w:r>
      <w:r w:rsidR="009E638F" w:rsidRPr="00004800">
        <w:rPr>
          <w:lang w:val="es-ES"/>
        </w:rPr>
        <w:t xml:space="preserve"> y </w:t>
      </w:r>
      <w:r w:rsidR="004A75AE">
        <w:rPr>
          <w:lang w:val="es-ES"/>
        </w:rPr>
        <w:t xml:space="preserve">el </w:t>
      </w:r>
      <w:r w:rsidR="009E638F" w:rsidRPr="00004800">
        <w:rPr>
          <w:lang w:val="es-ES"/>
        </w:rPr>
        <w:t>manten</w:t>
      </w:r>
      <w:r w:rsidR="004A75AE">
        <w:rPr>
          <w:lang w:val="es-ES"/>
        </w:rPr>
        <w:t>imiento</w:t>
      </w:r>
      <w:r w:rsidR="009E638F" w:rsidRPr="00004800">
        <w:rPr>
          <w:lang w:val="es-ES"/>
        </w:rPr>
        <w:t xml:space="preserve">, </w:t>
      </w:r>
      <w:r w:rsidR="004A75AE">
        <w:rPr>
          <w:lang w:val="es-ES"/>
        </w:rPr>
        <w:t>en función de</w:t>
      </w:r>
      <w:r w:rsidR="009E638F" w:rsidRPr="00004800">
        <w:rPr>
          <w:lang w:val="es-ES"/>
        </w:rPr>
        <w:t xml:space="preserve"> la edad del niño y</w:t>
      </w:r>
      <w:r w:rsidR="00EF08AA">
        <w:rPr>
          <w:lang w:val="es-ES"/>
        </w:rPr>
        <w:t> </w:t>
      </w:r>
      <w:r w:rsidRPr="00004800">
        <w:rPr>
          <w:lang w:val="es-ES"/>
        </w:rPr>
        <w:t>los</w:t>
      </w:r>
      <w:r w:rsidR="009E638F" w:rsidRPr="00004800">
        <w:rPr>
          <w:lang w:val="es-ES"/>
        </w:rPr>
        <w:t xml:space="preserve"> ingreso</w:t>
      </w:r>
      <w:r w:rsidRPr="00004800">
        <w:rPr>
          <w:lang w:val="es-ES"/>
        </w:rPr>
        <w:t>s</w:t>
      </w:r>
      <w:r w:rsidR="009E638F" w:rsidRPr="00004800">
        <w:rPr>
          <w:lang w:val="es-ES"/>
        </w:rPr>
        <w:t xml:space="preserve"> de la familia. A partir de 2004, las personas aseguradas recib</w:t>
      </w:r>
      <w:r w:rsidRPr="00004800">
        <w:rPr>
          <w:lang w:val="es-ES"/>
        </w:rPr>
        <w:t>e</w:t>
      </w:r>
      <w:r w:rsidR="009E638F" w:rsidRPr="00004800">
        <w:rPr>
          <w:lang w:val="es-ES"/>
        </w:rPr>
        <w:t xml:space="preserve">n prestaciones mensuales por </w:t>
      </w:r>
      <w:r w:rsidR="001F2F89" w:rsidRPr="00004800">
        <w:rPr>
          <w:lang w:val="es-ES"/>
        </w:rPr>
        <w:t>cuidar</w:t>
      </w:r>
      <w:r w:rsidR="009E638F" w:rsidRPr="00004800">
        <w:rPr>
          <w:lang w:val="es-ES"/>
        </w:rPr>
        <w:t xml:space="preserve"> </w:t>
      </w:r>
      <w:r w:rsidR="007919A4" w:rsidRPr="00004800">
        <w:rPr>
          <w:lang w:val="es-ES"/>
        </w:rPr>
        <w:t xml:space="preserve">a </w:t>
      </w:r>
      <w:r w:rsidR="009E638F" w:rsidRPr="00004800">
        <w:rPr>
          <w:lang w:val="es-ES"/>
        </w:rPr>
        <w:t xml:space="preserve">un niño hasta la edad de tres años, </w:t>
      </w:r>
      <w:r w:rsidR="004A75AE">
        <w:rPr>
          <w:lang w:val="es-ES"/>
        </w:rPr>
        <w:t>frente a</w:t>
      </w:r>
      <w:r w:rsidR="009E638F" w:rsidRPr="00004800">
        <w:rPr>
          <w:lang w:val="es-ES"/>
        </w:rPr>
        <w:t xml:space="preserve"> </w:t>
      </w:r>
      <w:r w:rsidRPr="00004800">
        <w:rPr>
          <w:lang w:val="es-ES"/>
        </w:rPr>
        <w:t>la edad de</w:t>
      </w:r>
      <w:r w:rsidR="008F6779" w:rsidRPr="00004800">
        <w:rPr>
          <w:lang w:val="es-ES"/>
        </w:rPr>
        <w:t xml:space="preserve"> 1,5 </w:t>
      </w:r>
      <w:r w:rsidR="009E638F" w:rsidRPr="00004800">
        <w:rPr>
          <w:lang w:val="es-ES"/>
        </w:rPr>
        <w:t xml:space="preserve">años </w:t>
      </w:r>
      <w:r w:rsidRPr="00004800">
        <w:rPr>
          <w:lang w:val="es-ES"/>
        </w:rPr>
        <w:t>de antes</w:t>
      </w:r>
      <w:r w:rsidR="009E638F" w:rsidRPr="00004800">
        <w:rPr>
          <w:lang w:val="es-ES"/>
        </w:rPr>
        <w:t>.</w:t>
      </w:r>
    </w:p>
    <w:p w:rsidR="00615F49" w:rsidRPr="00004800" w:rsidRDefault="00E2414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Actualmente</w:t>
      </w:r>
      <w:r w:rsidR="00145B75" w:rsidRPr="00004800">
        <w:rPr>
          <w:lang w:val="es-ES"/>
        </w:rPr>
        <w:t xml:space="preserve"> las familias con hijos </w:t>
      </w:r>
      <w:r>
        <w:rPr>
          <w:lang w:val="es-ES"/>
        </w:rPr>
        <w:t xml:space="preserve">reciben </w:t>
      </w:r>
      <w:r w:rsidR="00145B75" w:rsidRPr="00004800">
        <w:rPr>
          <w:lang w:val="es-ES"/>
        </w:rPr>
        <w:t xml:space="preserve">los siguientes tipos de </w:t>
      </w:r>
      <w:r w:rsidR="0047475D">
        <w:rPr>
          <w:lang w:val="es-ES"/>
        </w:rPr>
        <w:t>asign</w:t>
      </w:r>
      <w:r w:rsidR="00145B75" w:rsidRPr="00004800">
        <w:rPr>
          <w:lang w:val="es-ES"/>
        </w:rPr>
        <w:t xml:space="preserve">aciones </w:t>
      </w:r>
      <w:r w:rsidR="00615F49" w:rsidRPr="00004800">
        <w:rPr>
          <w:lang w:val="es-ES"/>
        </w:rPr>
        <w:t>(</w:t>
      </w:r>
      <w:r w:rsidR="00145B75" w:rsidRPr="00004800">
        <w:rPr>
          <w:lang w:val="es-ES"/>
        </w:rPr>
        <w:t>c</w:t>
      </w:r>
      <w:r w:rsidR="005D79E2" w:rsidRPr="00004800">
        <w:rPr>
          <w:lang w:val="es-ES"/>
        </w:rPr>
        <w:t>uadro</w:t>
      </w:r>
      <w:r w:rsidR="00615F49" w:rsidRPr="00004800">
        <w:rPr>
          <w:lang w:val="es-ES"/>
        </w:rPr>
        <w:t xml:space="preserve"> 31):</w:t>
      </w:r>
    </w:p>
    <w:p w:rsidR="00615F49" w:rsidRPr="00004800" w:rsidRDefault="00EF08AA" w:rsidP="00EF08AA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47475D">
        <w:rPr>
          <w:lang w:val="es-ES"/>
        </w:rPr>
        <w:t>sign</w:t>
      </w:r>
      <w:r w:rsidR="00FD0D98" w:rsidRPr="00004800">
        <w:rPr>
          <w:lang w:val="es-ES"/>
        </w:rPr>
        <w:t xml:space="preserve">ación única </w:t>
      </w:r>
      <w:r w:rsidR="00410894">
        <w:rPr>
          <w:lang w:val="es-ES"/>
        </w:rPr>
        <w:t>por el nacimiento de</w:t>
      </w:r>
      <w:r w:rsidR="00EF1615">
        <w:rPr>
          <w:lang w:val="es-ES"/>
        </w:rPr>
        <w:t>l niño</w:t>
      </w:r>
      <w:r w:rsidR="00615F49" w:rsidRPr="00004800">
        <w:rPr>
          <w:lang w:val="es-ES"/>
        </w:rPr>
        <w:t>;</w:t>
      </w:r>
    </w:p>
    <w:p w:rsidR="00615F49" w:rsidRPr="00004800" w:rsidRDefault="00EF08AA" w:rsidP="00EF08AA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47475D">
        <w:rPr>
          <w:lang w:val="es-ES"/>
        </w:rPr>
        <w:t>sign</w:t>
      </w:r>
      <w:r w:rsidR="0047475D" w:rsidRPr="00004800">
        <w:rPr>
          <w:lang w:val="es-ES"/>
        </w:rPr>
        <w:t xml:space="preserve">ación </w:t>
      </w:r>
      <w:r w:rsidR="00FD0D98" w:rsidRPr="00004800">
        <w:rPr>
          <w:lang w:val="es-ES"/>
        </w:rPr>
        <w:t xml:space="preserve">mensual </w:t>
      </w:r>
      <w:r w:rsidR="00EF1615">
        <w:rPr>
          <w:lang w:val="es-ES"/>
        </w:rPr>
        <w:t xml:space="preserve">para la crianza y el cuidado de </w:t>
      </w:r>
      <w:r w:rsidR="00FD0D98" w:rsidRPr="00004800">
        <w:rPr>
          <w:lang w:val="es-ES"/>
        </w:rPr>
        <w:t>l</w:t>
      </w:r>
      <w:r w:rsidR="00EF1615">
        <w:rPr>
          <w:lang w:val="es-ES"/>
        </w:rPr>
        <w:t>os</w:t>
      </w:r>
      <w:r w:rsidR="00FD0D98" w:rsidRPr="00004800">
        <w:rPr>
          <w:lang w:val="es-ES"/>
        </w:rPr>
        <w:t xml:space="preserve"> niño</w:t>
      </w:r>
      <w:r w:rsidR="00EF1615">
        <w:rPr>
          <w:lang w:val="es-ES"/>
        </w:rPr>
        <w:t>s</w:t>
      </w:r>
      <w:r w:rsidR="00FD0D98" w:rsidRPr="00004800">
        <w:rPr>
          <w:lang w:val="es-ES"/>
        </w:rPr>
        <w:t xml:space="preserve"> hasta la edad de 1,5/3</w:t>
      </w:r>
      <w:r w:rsidR="00061B82" w:rsidRPr="00004800">
        <w:rPr>
          <w:lang w:val="es-ES"/>
        </w:rPr>
        <w:t xml:space="preserve"> años</w:t>
      </w:r>
      <w:r w:rsidR="00615F49" w:rsidRPr="00004800">
        <w:rPr>
          <w:lang w:val="es-ES"/>
        </w:rPr>
        <w:t>;</w:t>
      </w:r>
    </w:p>
    <w:p w:rsidR="00615F49" w:rsidRPr="00004800" w:rsidRDefault="00EF08AA" w:rsidP="00EF08AA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A</w:t>
      </w:r>
      <w:r w:rsidR="0047475D">
        <w:rPr>
          <w:lang w:val="es-ES"/>
        </w:rPr>
        <w:t>sign</w:t>
      </w:r>
      <w:r w:rsidR="0047475D" w:rsidRPr="00004800">
        <w:rPr>
          <w:lang w:val="es-ES"/>
        </w:rPr>
        <w:t xml:space="preserve">ación </w:t>
      </w:r>
      <w:r w:rsidR="00872CB9" w:rsidRPr="00004800">
        <w:rPr>
          <w:lang w:val="es-ES"/>
        </w:rPr>
        <w:t xml:space="preserve">mensual </w:t>
      </w:r>
      <w:r w:rsidR="00EF1615">
        <w:rPr>
          <w:lang w:val="es-ES"/>
        </w:rPr>
        <w:t>para el mantenimiento de</w:t>
      </w:r>
      <w:r w:rsidR="00872CB9" w:rsidRPr="00004800">
        <w:rPr>
          <w:lang w:val="es-ES"/>
        </w:rPr>
        <w:t xml:space="preserve"> </w:t>
      </w:r>
      <w:r w:rsidR="00EF1615">
        <w:rPr>
          <w:lang w:val="es-ES"/>
        </w:rPr>
        <w:t>los</w:t>
      </w:r>
      <w:r w:rsidR="00872CB9" w:rsidRPr="00004800">
        <w:rPr>
          <w:lang w:val="es-ES"/>
        </w:rPr>
        <w:t xml:space="preserve"> niño</w:t>
      </w:r>
      <w:r w:rsidR="00EF1615">
        <w:rPr>
          <w:lang w:val="es-ES"/>
        </w:rPr>
        <w:t>s</w:t>
      </w:r>
      <w:r w:rsidR="00872CB9" w:rsidRPr="00004800">
        <w:rPr>
          <w:lang w:val="es-ES"/>
        </w:rPr>
        <w:t xml:space="preserve"> de edad</w:t>
      </w:r>
      <w:r w:rsidR="00EF1615">
        <w:rPr>
          <w:lang w:val="es-ES"/>
        </w:rPr>
        <w:t>es</w:t>
      </w:r>
      <w:r w:rsidR="00872CB9" w:rsidRPr="00004800">
        <w:rPr>
          <w:lang w:val="es-ES"/>
        </w:rPr>
        <w:t xml:space="preserve"> comprendida</w:t>
      </w:r>
      <w:r w:rsidR="00EF1615">
        <w:rPr>
          <w:lang w:val="es-ES"/>
        </w:rPr>
        <w:t>s</w:t>
      </w:r>
      <w:r w:rsidR="00872CB9" w:rsidRPr="00004800">
        <w:rPr>
          <w:lang w:val="es-ES"/>
        </w:rPr>
        <w:t xml:space="preserve"> entre 1,5/3 y 16</w:t>
      </w:r>
      <w:r w:rsidR="00061B82" w:rsidRPr="00004800">
        <w:rPr>
          <w:lang w:val="es-ES"/>
        </w:rPr>
        <w:t xml:space="preserve"> años</w:t>
      </w:r>
      <w:r w:rsidR="00615F49" w:rsidRPr="00004800">
        <w:rPr>
          <w:lang w:val="es-ES"/>
        </w:rPr>
        <w:t>;</w:t>
      </w:r>
    </w:p>
    <w:p w:rsidR="00A71DA9" w:rsidRPr="00004800" w:rsidRDefault="00EF08AA" w:rsidP="00EF08AA">
      <w:pPr>
        <w:numPr>
          <w:ilvl w:val="0"/>
          <w:numId w:val="13"/>
        </w:numPr>
        <w:rPr>
          <w:rStyle w:val="a4"/>
          <w:noProof w:val="0"/>
          <w:lang w:val="es-ES"/>
        </w:rPr>
      </w:pPr>
      <w:r>
        <w:rPr>
          <w:lang w:val="es-ES"/>
        </w:rPr>
        <w:t>A</w:t>
      </w:r>
      <w:r w:rsidR="0047475D">
        <w:rPr>
          <w:lang w:val="es-ES"/>
        </w:rPr>
        <w:t>sign</w:t>
      </w:r>
      <w:r w:rsidR="0047475D" w:rsidRPr="00004800">
        <w:rPr>
          <w:lang w:val="es-ES"/>
        </w:rPr>
        <w:t xml:space="preserve">ación </w:t>
      </w:r>
      <w:r w:rsidR="00EF1615">
        <w:rPr>
          <w:lang w:val="es-ES"/>
        </w:rPr>
        <w:t>para el cuidado de</w:t>
      </w:r>
      <w:r w:rsidR="002F7E98" w:rsidRPr="00004800">
        <w:rPr>
          <w:lang w:val="es-ES"/>
        </w:rPr>
        <w:t xml:space="preserve"> un niño enfermo</w:t>
      </w:r>
      <w:r w:rsidR="00615F49" w:rsidRPr="00004800">
        <w:rPr>
          <w:rStyle w:val="a4"/>
          <w:noProof w:val="0"/>
          <w:lang w:val="es-ES"/>
        </w:rPr>
        <w:t>.</w:t>
      </w:r>
    </w:p>
    <w:p w:rsidR="00615F49" w:rsidRPr="002233B8" w:rsidRDefault="005D79E2" w:rsidP="00AE0F41">
      <w:pPr>
        <w:keepNext/>
        <w:tabs>
          <w:tab w:val="left" w:pos="0"/>
          <w:tab w:val="left" w:pos="360"/>
        </w:tabs>
        <w:autoSpaceDN w:val="0"/>
        <w:ind w:left="357"/>
        <w:jc w:val="center"/>
        <w:rPr>
          <w:rStyle w:val="a4"/>
          <w:rFonts w:ascii="Times New Roman" w:hAnsi="Times New Roman"/>
          <w:b/>
          <w:i w:val="0"/>
          <w:noProof w:val="0"/>
          <w:lang w:val="es-ES"/>
        </w:rPr>
      </w:pPr>
      <w:r w:rsidRPr="002233B8">
        <w:rPr>
          <w:rStyle w:val="a4"/>
          <w:rFonts w:ascii="Times New Roman" w:hAnsi="Times New Roman"/>
          <w:b/>
          <w:i w:val="0"/>
          <w:noProof w:val="0"/>
          <w:lang w:val="es-ES"/>
        </w:rPr>
        <w:t>Cuadro</w:t>
      </w:r>
      <w:r w:rsidR="00615F49" w:rsidRPr="002233B8">
        <w:rPr>
          <w:rStyle w:val="a4"/>
          <w:rFonts w:ascii="Times New Roman" w:hAnsi="Times New Roman"/>
          <w:b/>
          <w:i w:val="0"/>
          <w:noProof w:val="0"/>
          <w:lang w:val="es-ES"/>
        </w:rPr>
        <w:t xml:space="preserve"> 31</w:t>
      </w:r>
      <w:r w:rsidR="00743B8D">
        <w:rPr>
          <w:rStyle w:val="a4"/>
          <w:rFonts w:ascii="Times New Roman" w:hAnsi="Times New Roman"/>
          <w:b/>
          <w:i w:val="0"/>
          <w:noProof w:val="0"/>
          <w:lang w:val="es-ES"/>
        </w:rPr>
        <w:t xml:space="preserve">.  </w:t>
      </w:r>
      <w:r w:rsidR="00CF0DC8" w:rsidRPr="002233B8">
        <w:rPr>
          <w:rStyle w:val="a4"/>
          <w:rFonts w:ascii="Times New Roman" w:hAnsi="Times New Roman"/>
          <w:b/>
          <w:i w:val="0"/>
          <w:noProof w:val="0"/>
          <w:lang w:val="es-ES"/>
        </w:rPr>
        <w:t>Cuantía de las prestaciones familiares</w:t>
      </w:r>
      <w:r w:rsidR="00DF1F2D" w:rsidRPr="002233B8">
        <w:rPr>
          <w:rStyle w:val="a4"/>
          <w:rFonts w:ascii="Times New Roman" w:hAnsi="Times New Roman"/>
          <w:b/>
          <w:i w:val="0"/>
          <w:noProof w:val="0"/>
          <w:lang w:val="es-ES"/>
        </w:rPr>
        <w:t>,</w:t>
      </w:r>
      <w:r w:rsidR="00CF0DC8" w:rsidRPr="002233B8">
        <w:rPr>
          <w:rStyle w:val="a4"/>
          <w:rFonts w:ascii="Times New Roman" w:hAnsi="Times New Roman"/>
          <w:b/>
          <w:i w:val="0"/>
          <w:noProof w:val="0"/>
          <w:lang w:val="es-ES"/>
        </w:rPr>
        <w:t xml:space="preserve"> </w:t>
      </w:r>
      <w:r w:rsidR="00615F49" w:rsidRPr="002233B8">
        <w:rPr>
          <w:rStyle w:val="a4"/>
          <w:rFonts w:ascii="Times New Roman" w:hAnsi="Times New Roman"/>
          <w:b/>
          <w:i w:val="0"/>
          <w:noProof w:val="0"/>
          <w:lang w:val="es-ES"/>
        </w:rPr>
        <w:t>2001–2006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23"/>
        <w:gridCol w:w="606"/>
        <w:gridCol w:w="606"/>
        <w:gridCol w:w="606"/>
        <w:gridCol w:w="606"/>
        <w:gridCol w:w="606"/>
        <w:gridCol w:w="608"/>
        <w:gridCol w:w="606"/>
        <w:gridCol w:w="608"/>
        <w:gridCol w:w="966"/>
        <w:gridCol w:w="966"/>
        <w:gridCol w:w="646"/>
        <w:gridCol w:w="603"/>
      </w:tblGrid>
      <w:tr w:rsidR="00AE0F41" w:rsidRPr="00004800" w:rsidTr="00AE0F41">
        <w:trPr>
          <w:cantSplit/>
          <w:trHeight w:val="418"/>
          <w:tblHeader/>
          <w:jc w:val="center"/>
        </w:trPr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/>
              </w:rPr>
              <w:t>Tipo de prestación</w:t>
            </w: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/>
              </w:rPr>
              <w:t>2001</w:t>
            </w: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/>
              </w:rPr>
              <w:t>2002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/>
              </w:rPr>
              <w:t>2003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/>
              </w:rPr>
              <w:t>2004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/>
              </w:rPr>
              <w:t>2005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/>
              </w:rPr>
              <w:t>2006</w:t>
            </w:r>
          </w:p>
        </w:tc>
      </w:tr>
      <w:tr w:rsidR="00AE0F41" w:rsidRPr="00004800" w:rsidTr="00AE0F41">
        <w:trPr>
          <w:cantSplit/>
          <w:trHeight w:val="1215"/>
          <w:tblHeader/>
          <w:jc w:val="center"/>
        </w:trPr>
        <w:tc>
          <w:tcPr>
            <w:tcW w:w="7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jc w:val="both"/>
              <w:rPr>
                <w:bCs/>
                <w:sz w:val="18"/>
                <w:szCs w:val="18"/>
                <w:lang w:val="es-ES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113" w:right="113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 w:eastAsia="it-IT"/>
              </w:rPr>
              <w:t>Personas aseguradas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113" w:right="113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/>
              </w:rPr>
              <w:t>No aseguradas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113" w:right="113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 w:eastAsia="it-IT"/>
              </w:rPr>
              <w:t>Personas aseguradas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113" w:right="113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/>
              </w:rPr>
              <w:t>No aseguradas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113" w:right="113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 w:eastAsia="it-IT"/>
              </w:rPr>
              <w:t>Personas aseguradas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113" w:right="113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/>
              </w:rPr>
              <w:t>No aseguradas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113" w:right="113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 w:eastAsia="it-IT"/>
              </w:rPr>
              <w:t>Personas aseguradas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113" w:right="113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/>
              </w:rPr>
              <w:t>No aseguradas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113" w:right="113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 w:eastAsia="it-IT"/>
              </w:rPr>
              <w:t>Personas aseguradas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113" w:right="113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/>
              </w:rPr>
              <w:t>No aseguradas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113" w:right="113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 w:eastAsia="it-IT"/>
              </w:rPr>
              <w:t>Personas aseguradas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E0F41" w:rsidRPr="00284D19" w:rsidRDefault="00AE0F41" w:rsidP="00AE0F41">
            <w:pPr>
              <w:keepNext/>
              <w:tabs>
                <w:tab w:val="left" w:pos="360"/>
                <w:tab w:val="left" w:pos="720"/>
              </w:tabs>
              <w:spacing w:before="60" w:after="60"/>
              <w:ind w:left="113" w:right="113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bCs/>
                <w:sz w:val="18"/>
                <w:szCs w:val="18"/>
                <w:lang w:val="es-ES"/>
              </w:rPr>
              <w:t>No aseguradas</w:t>
            </w:r>
          </w:p>
        </w:tc>
      </w:tr>
      <w:tr w:rsidR="00AE0F41" w:rsidRPr="00004800" w:rsidTr="00AE0F41">
        <w:trPr>
          <w:cantSplit/>
          <w:trHeight w:val="1048"/>
          <w:jc w:val="center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41" w:rsidRPr="00AE0F41" w:rsidRDefault="00AE0F41" w:rsidP="001322FA">
            <w:pPr>
              <w:keepNext/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AE0F41">
              <w:rPr>
                <w:bCs/>
                <w:sz w:val="18"/>
                <w:szCs w:val="18"/>
                <w:lang w:val="es-ES"/>
              </w:rPr>
              <w:t>Asignación única por el nacimiento del primer hijo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245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245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370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245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420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300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420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380</w:t>
            </w:r>
          </w:p>
        </w:tc>
        <w:tc>
          <w:tcPr>
            <w:tcW w:w="10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500*</w:t>
            </w:r>
          </w:p>
        </w:tc>
        <w:tc>
          <w:tcPr>
            <w:tcW w:w="66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E0F41" w:rsidRPr="00284D19" w:rsidRDefault="00AE0F41" w:rsidP="001322F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800</w:t>
            </w:r>
          </w:p>
        </w:tc>
      </w:tr>
      <w:tr w:rsidR="00AE0F41" w:rsidRPr="00004800" w:rsidTr="00AE0F41">
        <w:trPr>
          <w:cantSplit/>
          <w:trHeight w:val="463"/>
          <w:jc w:val="center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41" w:rsidRPr="00AE0F41" w:rsidRDefault="00AE0F41" w:rsidP="00AE0F41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AE0F41">
              <w:rPr>
                <w:bCs/>
                <w:sz w:val="18"/>
                <w:szCs w:val="18"/>
                <w:lang w:val="es-ES"/>
              </w:rPr>
              <w:t xml:space="preserve">Asignación única por el nacimiento del siguiente hijo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165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165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250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165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280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200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280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250</w:t>
            </w:r>
          </w:p>
        </w:tc>
        <w:tc>
          <w:tcPr>
            <w:tcW w:w="10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highlight w:val="red"/>
                <w:lang w:val="es-ES"/>
              </w:rPr>
            </w:pPr>
          </w:p>
        </w:tc>
        <w:tc>
          <w:tcPr>
            <w:tcW w:w="667" w:type="pct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</w:p>
        </w:tc>
      </w:tr>
      <w:tr w:rsidR="00AE0F41" w:rsidRPr="00004800" w:rsidTr="00AE0F41">
        <w:trPr>
          <w:cantSplit/>
          <w:trHeight w:val="1134"/>
          <w:jc w:val="center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41" w:rsidRPr="00AE0F41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rPr>
                <w:bCs/>
                <w:sz w:val="18"/>
                <w:szCs w:val="18"/>
                <w:lang w:val="es-ES"/>
              </w:rPr>
            </w:pPr>
            <w:r w:rsidRPr="00AE0F41">
              <w:rPr>
                <w:bCs/>
                <w:sz w:val="18"/>
                <w:szCs w:val="18"/>
                <w:lang w:val="es-ES"/>
              </w:rPr>
              <w:t xml:space="preserve">Asignación mensual para la crianza y el cuidado de los niños hasta la edad de 1,5/3 años s 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75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50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75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75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149,87</w:t>
            </w:r>
            <w:r>
              <w:rPr>
                <w:sz w:val="18"/>
                <w:szCs w:val="18"/>
                <w:lang w:val="es-ES"/>
              </w:rPr>
              <w:t xml:space="preserve"> </w:t>
            </w:r>
            <w:r w:rsidRPr="00284D19">
              <w:rPr>
                <w:sz w:val="18"/>
                <w:szCs w:val="18"/>
                <w:lang w:val="es-ES"/>
              </w:rPr>
              <w:t>(20% de</w:t>
            </w:r>
            <w:r>
              <w:rPr>
                <w:sz w:val="18"/>
                <w:szCs w:val="18"/>
                <w:lang w:val="es-ES"/>
              </w:rPr>
              <w:t> </w:t>
            </w:r>
            <w:r w:rsidRPr="00284D19">
              <w:rPr>
                <w:sz w:val="18"/>
                <w:szCs w:val="18"/>
                <w:lang w:val="es-ES"/>
              </w:rPr>
              <w:t>los ingresos mensuales medios, pero no menos de 100 lei)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182,8</w:t>
            </w:r>
            <w:r>
              <w:rPr>
                <w:sz w:val="18"/>
                <w:szCs w:val="18"/>
                <w:lang w:val="es-ES"/>
              </w:rPr>
              <w:t xml:space="preserve"> </w:t>
            </w:r>
            <w:r w:rsidRPr="00284D19">
              <w:rPr>
                <w:sz w:val="18"/>
                <w:szCs w:val="18"/>
                <w:lang w:val="es-ES"/>
              </w:rPr>
              <w:t>(20% de</w:t>
            </w:r>
            <w:r>
              <w:rPr>
                <w:sz w:val="18"/>
                <w:szCs w:val="18"/>
                <w:lang w:val="es-ES"/>
              </w:rPr>
              <w:t> </w:t>
            </w:r>
            <w:r w:rsidRPr="00284D19">
              <w:rPr>
                <w:sz w:val="18"/>
                <w:szCs w:val="18"/>
                <w:lang w:val="es-ES"/>
              </w:rPr>
              <w:t xml:space="preserve">los ingresos mensuales medios, pero no menos de 100 lei) 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166,2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100</w:t>
            </w:r>
          </w:p>
        </w:tc>
      </w:tr>
      <w:tr w:rsidR="00AE0F41" w:rsidRPr="00004800" w:rsidTr="00AE0F41">
        <w:trPr>
          <w:trHeight w:val="336"/>
          <w:jc w:val="center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41" w:rsidRPr="00AE0F41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rPr>
                <w:bCs/>
                <w:sz w:val="18"/>
                <w:szCs w:val="18"/>
                <w:lang w:val="es-ES"/>
              </w:rPr>
            </w:pPr>
            <w:r w:rsidRPr="00AE0F41">
              <w:rPr>
                <w:bCs/>
                <w:sz w:val="18"/>
                <w:szCs w:val="18"/>
                <w:lang w:val="es-ES"/>
              </w:rPr>
              <w:t xml:space="preserve">Asignación mensual </w:t>
            </w:r>
            <w:r>
              <w:rPr>
                <w:bCs/>
                <w:sz w:val="18"/>
                <w:szCs w:val="18"/>
                <w:lang w:val="es-ES"/>
              </w:rPr>
              <w:t>para </w:t>
            </w:r>
            <w:r w:rsidRPr="00AE0F41">
              <w:rPr>
                <w:bCs/>
                <w:sz w:val="18"/>
                <w:szCs w:val="18"/>
                <w:lang w:val="es-ES"/>
              </w:rPr>
              <w:t>el mantenimiento de los niños de edades entre 1,5/3 y 16 años</w:t>
            </w: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ind w:left="34" w:hanging="34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25</w:t>
            </w: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25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25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50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50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F41" w:rsidRPr="00284D19" w:rsidRDefault="00AE0F41" w:rsidP="001322FA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284D19">
              <w:rPr>
                <w:sz w:val="18"/>
                <w:szCs w:val="18"/>
                <w:lang w:val="es-ES"/>
              </w:rPr>
              <w:t>50</w:t>
            </w:r>
          </w:p>
        </w:tc>
      </w:tr>
    </w:tbl>
    <w:p w:rsidR="00615F49" w:rsidRPr="00004800" w:rsidRDefault="00715AA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rStyle w:val="a4"/>
          <w:i w:val="0"/>
          <w:noProof w:val="0"/>
          <w:lang w:val="es-ES"/>
        </w:rPr>
      </w:pPr>
      <w:r>
        <w:rPr>
          <w:lang w:val="es-ES"/>
        </w:rPr>
        <w:t>De conformidad con</w:t>
      </w:r>
      <w:r w:rsidR="00CE401B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Ley"/>
        </w:smartTagPr>
        <w:r w:rsidR="00CE401B" w:rsidRPr="00004800">
          <w:rPr>
            <w:lang w:val="es-ES"/>
          </w:rPr>
          <w:t>la Ley</w:t>
        </w:r>
      </w:smartTag>
      <w:r w:rsidR="00CE401B" w:rsidRPr="00004800">
        <w:rPr>
          <w:lang w:val="es-ES"/>
        </w:rPr>
        <w:t xml:space="preserve"> del</w:t>
      </w:r>
      <w:r w:rsidR="00615F49" w:rsidRPr="00004800">
        <w:rPr>
          <w:lang w:val="es-ES"/>
        </w:rPr>
        <w:t xml:space="preserve"> </w:t>
      </w:r>
      <w:r w:rsidR="00CE401B" w:rsidRPr="00004800">
        <w:rPr>
          <w:szCs w:val="24"/>
          <w:lang w:val="es-ES"/>
        </w:rPr>
        <w:t xml:space="preserve">presupuesto del seguro social </w:t>
      </w:r>
      <w:r>
        <w:rPr>
          <w:szCs w:val="24"/>
          <w:lang w:val="es-ES"/>
        </w:rPr>
        <w:t>del Estado</w:t>
      </w:r>
      <w:r w:rsidR="00CE401B" w:rsidRPr="00004800">
        <w:rPr>
          <w:lang w:val="es-ES"/>
        </w:rPr>
        <w:t xml:space="preserve"> de</w:t>
      </w:r>
      <w:r w:rsidR="00615F49" w:rsidRPr="00004800">
        <w:rPr>
          <w:lang w:val="es-ES"/>
        </w:rPr>
        <w:t xml:space="preserve"> 2006, </w:t>
      </w:r>
      <w:r w:rsidR="00282D85" w:rsidRPr="00004800">
        <w:rPr>
          <w:lang w:val="es-ES"/>
        </w:rPr>
        <w:t xml:space="preserve">la prestación única </w:t>
      </w:r>
      <w:r w:rsidR="00410894">
        <w:rPr>
          <w:lang w:val="es-ES"/>
        </w:rPr>
        <w:t>por el nacimiento</w:t>
      </w:r>
      <w:r w:rsidR="00282D85" w:rsidRPr="00004800">
        <w:rPr>
          <w:lang w:val="es-ES"/>
        </w:rPr>
        <w:t xml:space="preserve"> para los niños nacidos en 2006 asc</w:t>
      </w:r>
      <w:r w:rsidR="00410894">
        <w:rPr>
          <w:lang w:val="es-ES"/>
        </w:rPr>
        <w:t>endía</w:t>
      </w:r>
      <w:r w:rsidR="00282D85" w:rsidRPr="00004800">
        <w:rPr>
          <w:lang w:val="es-ES"/>
        </w:rPr>
        <w:t xml:space="preserve"> a 800 lei p</w:t>
      </w:r>
      <w:r w:rsidR="00AB5076" w:rsidRPr="00004800">
        <w:rPr>
          <w:lang w:val="es-ES"/>
        </w:rPr>
        <w:t>or</w:t>
      </w:r>
      <w:r w:rsidR="00282D85" w:rsidRPr="00004800">
        <w:rPr>
          <w:lang w:val="es-ES"/>
        </w:rPr>
        <w:t xml:space="preserve"> cada niño nacido vivo de personas tanto aseguradas como no aseguradas</w:t>
      </w:r>
      <w:r w:rsidR="00615F49" w:rsidRPr="00004800">
        <w:rPr>
          <w:lang w:val="es-ES"/>
        </w:rPr>
        <w:t>.</w:t>
      </w:r>
    </w:p>
    <w:p w:rsidR="00615F49" w:rsidRPr="00004800" w:rsidRDefault="0024154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2004, </w:t>
      </w:r>
      <w:r w:rsidR="00D05A02" w:rsidRPr="00004800">
        <w:rPr>
          <w:lang w:val="es-ES"/>
        </w:rPr>
        <w:t xml:space="preserve">el </w:t>
      </w:r>
      <w:r w:rsidR="0037219E" w:rsidRPr="00004800">
        <w:rPr>
          <w:lang w:val="es-ES"/>
        </w:rPr>
        <w:t xml:space="preserve">Fondo para la </w:t>
      </w:r>
      <w:r w:rsidR="00D05A02" w:rsidRPr="00004800">
        <w:rPr>
          <w:lang w:val="es-ES"/>
        </w:rPr>
        <w:t xml:space="preserve">protección de las familias con niños </w:t>
      </w:r>
      <w:r w:rsidR="004F02CC">
        <w:rPr>
          <w:lang w:val="es-ES"/>
        </w:rPr>
        <w:t>contó con unos recursos de</w:t>
      </w:r>
      <w:r w:rsidR="0037219E" w:rsidRPr="00004800">
        <w:rPr>
          <w:lang w:val="es-ES"/>
        </w:rPr>
        <w:t xml:space="preserve"> 111,37 </w:t>
      </w:r>
      <w:r w:rsidRPr="00004800">
        <w:rPr>
          <w:lang w:val="es-ES"/>
        </w:rPr>
        <w:t xml:space="preserve">millones de lei, es decir, un 61% más que en 2003. El </w:t>
      </w:r>
      <w:r w:rsidR="00615E0F" w:rsidRPr="00004800">
        <w:rPr>
          <w:lang w:val="es-ES"/>
        </w:rPr>
        <w:t>aumento real de los gastos del F</w:t>
      </w:r>
      <w:r w:rsidRPr="00004800">
        <w:rPr>
          <w:lang w:val="es-ES"/>
        </w:rPr>
        <w:t>ondo fue de</w:t>
      </w:r>
      <w:r w:rsidR="00D05A02" w:rsidRPr="00004800">
        <w:rPr>
          <w:lang w:val="es-ES"/>
        </w:rPr>
        <w:t>l</w:t>
      </w:r>
      <w:r w:rsidRPr="00004800">
        <w:rPr>
          <w:lang w:val="es-ES"/>
        </w:rPr>
        <w:t xml:space="preserve"> 43,1</w:t>
      </w:r>
      <w:r w:rsidR="00D05A02" w:rsidRPr="00004800">
        <w:rPr>
          <w:lang w:val="es-ES"/>
        </w:rPr>
        <w:t>%</w:t>
      </w:r>
      <w:r w:rsidRPr="00004800">
        <w:rPr>
          <w:lang w:val="es-ES"/>
        </w:rPr>
        <w:t xml:space="preserve">. Esto se explica por el rápido </w:t>
      </w:r>
      <w:r w:rsidR="00D05A02" w:rsidRPr="00004800">
        <w:rPr>
          <w:lang w:val="es-ES"/>
        </w:rPr>
        <w:t>crecimiento del</w:t>
      </w:r>
      <w:r w:rsidRPr="00004800">
        <w:rPr>
          <w:lang w:val="es-ES"/>
        </w:rPr>
        <w:t xml:space="preserve"> número de beneficiarios de las </w:t>
      </w:r>
      <w:r w:rsidR="004F02CC">
        <w:rPr>
          <w:lang w:val="es-ES"/>
        </w:rPr>
        <w:t>asignaciones</w:t>
      </w:r>
      <w:r w:rsidR="00D05A02" w:rsidRPr="00004800">
        <w:rPr>
          <w:lang w:val="es-ES"/>
        </w:rPr>
        <w:t xml:space="preserve"> </w:t>
      </w:r>
      <w:r w:rsidR="00AB5076" w:rsidRPr="00004800">
        <w:rPr>
          <w:lang w:val="es-ES"/>
        </w:rPr>
        <w:t xml:space="preserve">para </w:t>
      </w:r>
      <w:r w:rsidR="00D05A02" w:rsidRPr="00004800">
        <w:rPr>
          <w:lang w:val="es-ES"/>
        </w:rPr>
        <w:t>el</w:t>
      </w:r>
      <w:r w:rsidRPr="00004800">
        <w:rPr>
          <w:lang w:val="es-ES"/>
        </w:rPr>
        <w:t xml:space="preserve"> cuidado de los niños de edades comprendidas entre </w:t>
      </w:r>
      <w:r w:rsidR="0037219E" w:rsidRPr="00004800">
        <w:rPr>
          <w:lang w:val="es-ES"/>
        </w:rPr>
        <w:t>1,5</w:t>
      </w:r>
      <w:r w:rsidRPr="00004800">
        <w:rPr>
          <w:lang w:val="es-ES"/>
        </w:rPr>
        <w:t xml:space="preserve"> </w:t>
      </w:r>
      <w:r w:rsidR="0037219E" w:rsidRPr="00004800">
        <w:rPr>
          <w:lang w:val="es-ES"/>
        </w:rPr>
        <w:t xml:space="preserve">y </w:t>
      </w:r>
      <w:r w:rsidRPr="00004800">
        <w:rPr>
          <w:lang w:val="es-ES"/>
        </w:rPr>
        <w:t>16 años</w:t>
      </w:r>
      <w:r w:rsidR="00D05A02" w:rsidRPr="00004800">
        <w:rPr>
          <w:lang w:val="es-ES"/>
        </w:rPr>
        <w:t>,</w:t>
      </w:r>
      <w:r w:rsidRPr="00004800">
        <w:rPr>
          <w:lang w:val="es-ES"/>
        </w:rPr>
        <w:t xml:space="preserve"> </w:t>
      </w:r>
      <w:r w:rsidR="0037219E" w:rsidRPr="00004800">
        <w:rPr>
          <w:lang w:val="es-ES"/>
        </w:rPr>
        <w:t>gracias</w:t>
      </w:r>
      <w:r w:rsidRPr="00004800">
        <w:rPr>
          <w:lang w:val="es-ES"/>
        </w:rPr>
        <w:t xml:space="preserve"> a</w:t>
      </w:r>
      <w:r w:rsidR="00D05A02" w:rsidRPr="00004800">
        <w:rPr>
          <w:lang w:val="es-ES"/>
        </w:rPr>
        <w:t xml:space="preserve"> la elevación del</w:t>
      </w:r>
      <w:r w:rsidRPr="00004800">
        <w:rPr>
          <w:lang w:val="es-ES"/>
        </w:rPr>
        <w:t xml:space="preserve"> límite de ingresos para recibir la prestación y </w:t>
      </w:r>
      <w:r w:rsidR="00D05A02" w:rsidRPr="00004800">
        <w:rPr>
          <w:lang w:val="es-ES"/>
        </w:rPr>
        <w:t>su mayor</w:t>
      </w:r>
      <w:r w:rsidRPr="00004800">
        <w:rPr>
          <w:lang w:val="es-ES"/>
        </w:rPr>
        <w:t xml:space="preserve"> cuantía</w:t>
      </w:r>
      <w:r w:rsidR="004F02CC">
        <w:rPr>
          <w:lang w:val="es-ES"/>
        </w:rPr>
        <w:t>.</w:t>
      </w:r>
    </w:p>
    <w:p w:rsidR="00615F49" w:rsidRPr="00004800" w:rsidRDefault="00D746B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FE6970">
        <w:rPr>
          <w:lang w:val="es-ES"/>
        </w:rPr>
        <w:t>L</w:t>
      </w:r>
      <w:r w:rsidR="00C65ADC" w:rsidRPr="00FE6970">
        <w:rPr>
          <w:lang w:val="es-ES"/>
        </w:rPr>
        <w:t>as</w:t>
      </w:r>
      <w:r w:rsidR="00C65ADC" w:rsidRPr="00004800">
        <w:rPr>
          <w:bCs/>
          <w:lang w:val="es-ES"/>
        </w:rPr>
        <w:t xml:space="preserve"> </w:t>
      </w:r>
      <w:r w:rsidR="008D2E4E">
        <w:rPr>
          <w:bCs/>
          <w:lang w:val="es-ES"/>
        </w:rPr>
        <w:t>asignaciones</w:t>
      </w:r>
      <w:r w:rsidRPr="00004800">
        <w:rPr>
          <w:bCs/>
          <w:lang w:val="es-ES"/>
        </w:rPr>
        <w:t xml:space="preserve"> </w:t>
      </w:r>
      <w:r w:rsidR="008D2E4E">
        <w:rPr>
          <w:bCs/>
          <w:lang w:val="es-ES"/>
        </w:rPr>
        <w:t xml:space="preserve">a las </w:t>
      </w:r>
      <w:r w:rsidRPr="00004800">
        <w:rPr>
          <w:bCs/>
          <w:lang w:val="es-ES"/>
        </w:rPr>
        <w:t>familias co</w:t>
      </w:r>
      <w:r w:rsidR="00C65ADC" w:rsidRPr="00004800">
        <w:rPr>
          <w:bCs/>
          <w:lang w:val="es-ES"/>
        </w:rPr>
        <w:t xml:space="preserve">n niños representan el 19% de las </w:t>
      </w:r>
      <w:r w:rsidR="008D2E4E">
        <w:rPr>
          <w:bCs/>
          <w:lang w:val="es-ES"/>
        </w:rPr>
        <w:t>prestaciones del</w:t>
      </w:r>
      <w:r w:rsidRPr="00004800">
        <w:rPr>
          <w:bCs/>
          <w:lang w:val="es-ES"/>
        </w:rPr>
        <w:t xml:space="preserve"> sistema de asistencia social, </w:t>
      </w:r>
      <w:r w:rsidR="00615E0F" w:rsidRPr="00004800">
        <w:rPr>
          <w:bCs/>
          <w:lang w:val="es-ES"/>
        </w:rPr>
        <w:t>ocupando el</w:t>
      </w:r>
      <w:r w:rsidRPr="00004800">
        <w:rPr>
          <w:bCs/>
          <w:lang w:val="es-ES"/>
        </w:rPr>
        <w:t xml:space="preserve"> segundo puesto tanto </w:t>
      </w:r>
      <w:r w:rsidR="00615E0F" w:rsidRPr="00004800">
        <w:rPr>
          <w:bCs/>
          <w:lang w:val="es-ES"/>
        </w:rPr>
        <w:t>por</w:t>
      </w:r>
      <w:r w:rsidRPr="00004800">
        <w:rPr>
          <w:bCs/>
          <w:lang w:val="es-ES"/>
        </w:rPr>
        <w:t xml:space="preserve"> número de beneficiarios como </w:t>
      </w:r>
      <w:r w:rsidR="00615E0F" w:rsidRPr="00004800">
        <w:rPr>
          <w:bCs/>
          <w:lang w:val="es-ES"/>
        </w:rPr>
        <w:t>por</w:t>
      </w:r>
      <w:r w:rsidRPr="00004800">
        <w:rPr>
          <w:bCs/>
          <w:lang w:val="es-ES"/>
        </w:rPr>
        <w:t xml:space="preserve"> costo</w:t>
      </w:r>
      <w:r w:rsidR="008D2E4E">
        <w:rPr>
          <w:bCs/>
          <w:lang w:val="es-ES"/>
        </w:rPr>
        <w:t>s</w:t>
      </w:r>
      <w:r w:rsidRPr="00004800">
        <w:rPr>
          <w:bCs/>
          <w:lang w:val="es-ES"/>
        </w:rPr>
        <w:t xml:space="preserve">. Si bien </w:t>
      </w:r>
      <w:r w:rsidR="00CC2C96" w:rsidRPr="00004800">
        <w:rPr>
          <w:bCs/>
          <w:lang w:val="es-ES"/>
        </w:rPr>
        <w:t xml:space="preserve">se considera que </w:t>
      </w:r>
      <w:r w:rsidRPr="00004800">
        <w:rPr>
          <w:bCs/>
          <w:lang w:val="es-ES"/>
        </w:rPr>
        <w:t>l</w:t>
      </w:r>
      <w:r w:rsidR="00C65ADC" w:rsidRPr="00004800">
        <w:rPr>
          <w:bCs/>
          <w:lang w:val="es-ES"/>
        </w:rPr>
        <w:t xml:space="preserve">as </w:t>
      </w:r>
      <w:r w:rsidR="008D2E4E">
        <w:rPr>
          <w:bCs/>
          <w:lang w:val="es-ES"/>
        </w:rPr>
        <w:t>asignaciones</w:t>
      </w:r>
      <w:r w:rsidR="00C65ADC" w:rsidRPr="00004800">
        <w:rPr>
          <w:bCs/>
          <w:lang w:val="es-ES"/>
        </w:rPr>
        <w:t xml:space="preserve"> </w:t>
      </w:r>
      <w:r w:rsidRPr="00004800">
        <w:rPr>
          <w:bCs/>
          <w:lang w:val="es-ES"/>
        </w:rPr>
        <w:t xml:space="preserve">por hijos </w:t>
      </w:r>
      <w:r w:rsidR="00711006" w:rsidRPr="00004800">
        <w:rPr>
          <w:bCs/>
          <w:lang w:val="es-ES"/>
        </w:rPr>
        <w:t xml:space="preserve">a cargo </w:t>
      </w:r>
      <w:r w:rsidR="00615E0F" w:rsidRPr="00004800">
        <w:rPr>
          <w:bCs/>
          <w:lang w:val="es-ES"/>
        </w:rPr>
        <w:t>son</w:t>
      </w:r>
      <w:r w:rsidRPr="00004800">
        <w:rPr>
          <w:bCs/>
          <w:lang w:val="es-ES"/>
        </w:rPr>
        <w:t xml:space="preserve"> uno de los programas de asistencia social más importantes y eficaces, su</w:t>
      </w:r>
      <w:r w:rsidR="00615E0F" w:rsidRPr="00004800">
        <w:rPr>
          <w:bCs/>
          <w:lang w:val="es-ES"/>
        </w:rPr>
        <w:t>s</w:t>
      </w:r>
      <w:r w:rsidRPr="00004800">
        <w:rPr>
          <w:bCs/>
          <w:lang w:val="es-ES"/>
        </w:rPr>
        <w:t xml:space="preserve"> efecto</w:t>
      </w:r>
      <w:r w:rsidR="00615E0F" w:rsidRPr="00004800">
        <w:rPr>
          <w:bCs/>
          <w:lang w:val="es-ES"/>
        </w:rPr>
        <w:t>s</w:t>
      </w:r>
      <w:r w:rsidRPr="00004800">
        <w:rPr>
          <w:bCs/>
          <w:lang w:val="es-ES"/>
        </w:rPr>
        <w:t xml:space="preserve"> en el bienestar de las familias con niños </w:t>
      </w:r>
      <w:r w:rsidR="00615E0F" w:rsidRPr="00004800">
        <w:rPr>
          <w:bCs/>
          <w:lang w:val="es-ES"/>
        </w:rPr>
        <w:t>son</w:t>
      </w:r>
      <w:r w:rsidRPr="00004800">
        <w:rPr>
          <w:bCs/>
          <w:lang w:val="es-ES"/>
        </w:rPr>
        <w:t xml:space="preserve"> insignificante</w:t>
      </w:r>
      <w:r w:rsidR="00615E0F" w:rsidRPr="00004800">
        <w:rPr>
          <w:bCs/>
          <w:lang w:val="es-ES"/>
        </w:rPr>
        <w:t>s</w:t>
      </w:r>
      <w:r w:rsidRPr="00004800">
        <w:rPr>
          <w:bCs/>
          <w:lang w:val="es-ES"/>
        </w:rPr>
        <w:t xml:space="preserve">, en particular </w:t>
      </w:r>
      <w:r w:rsidR="008D2E4E">
        <w:rPr>
          <w:bCs/>
          <w:lang w:val="es-ES"/>
        </w:rPr>
        <w:t>si se tiene</w:t>
      </w:r>
      <w:r w:rsidRPr="00004800">
        <w:rPr>
          <w:bCs/>
          <w:lang w:val="es-ES"/>
        </w:rPr>
        <w:t xml:space="preserve"> en cuenta que la </w:t>
      </w:r>
      <w:r w:rsidR="008D2E4E">
        <w:rPr>
          <w:bCs/>
          <w:lang w:val="es-ES"/>
        </w:rPr>
        <w:t>cuantía</w:t>
      </w:r>
      <w:r w:rsidRPr="00004800">
        <w:rPr>
          <w:bCs/>
          <w:lang w:val="es-ES"/>
        </w:rPr>
        <w:t xml:space="preserve"> es baja y varía en función d</w:t>
      </w:r>
      <w:r w:rsidR="00615E0F" w:rsidRPr="00004800">
        <w:rPr>
          <w:bCs/>
          <w:lang w:val="es-ES"/>
        </w:rPr>
        <w:t>e la tasa de inflación. En 2004</w:t>
      </w:r>
      <w:r w:rsidRPr="00004800">
        <w:rPr>
          <w:bCs/>
          <w:lang w:val="es-ES"/>
        </w:rPr>
        <w:t xml:space="preserve"> recibieron </w:t>
      </w:r>
      <w:r w:rsidR="00C65ADC" w:rsidRPr="00004800">
        <w:rPr>
          <w:bCs/>
          <w:lang w:val="es-ES"/>
        </w:rPr>
        <w:t>prestaciones</w:t>
      </w:r>
      <w:r w:rsidRPr="00004800">
        <w:rPr>
          <w:bCs/>
          <w:lang w:val="es-ES"/>
        </w:rPr>
        <w:t xml:space="preserve"> por hijos</w:t>
      </w:r>
      <w:r w:rsidR="00711006" w:rsidRPr="00004800">
        <w:rPr>
          <w:bCs/>
          <w:lang w:val="es-ES"/>
        </w:rPr>
        <w:t xml:space="preserve"> a cargo</w:t>
      </w:r>
      <w:r w:rsidRPr="00004800">
        <w:rPr>
          <w:bCs/>
          <w:lang w:val="es-ES"/>
        </w:rPr>
        <w:t xml:space="preserve"> sólo el 12% de </w:t>
      </w:r>
      <w:r w:rsidR="00615E0F" w:rsidRPr="00004800">
        <w:rPr>
          <w:bCs/>
          <w:lang w:val="es-ES"/>
        </w:rPr>
        <w:t>todas las</w:t>
      </w:r>
      <w:r w:rsidRPr="00004800">
        <w:rPr>
          <w:bCs/>
          <w:lang w:val="es-ES"/>
        </w:rPr>
        <w:t xml:space="preserve"> familias con niños de hasta 16 años</w:t>
      </w:r>
      <w:r w:rsidR="00CC2C96" w:rsidRPr="00004800">
        <w:rPr>
          <w:bCs/>
          <w:lang w:val="es-ES"/>
        </w:rPr>
        <w:t>,</w:t>
      </w:r>
      <w:r w:rsidRPr="00004800">
        <w:rPr>
          <w:bCs/>
          <w:lang w:val="es-ES"/>
        </w:rPr>
        <w:t xml:space="preserve"> en comparación con el 9% </w:t>
      </w:r>
      <w:r w:rsidR="00615E0F" w:rsidRPr="00004800">
        <w:rPr>
          <w:bCs/>
          <w:lang w:val="es-ES"/>
        </w:rPr>
        <w:t>en</w:t>
      </w:r>
      <w:r w:rsidRPr="00004800">
        <w:rPr>
          <w:bCs/>
          <w:lang w:val="es-ES"/>
        </w:rPr>
        <w:t xml:space="preserve"> 2003</w:t>
      </w:r>
      <w:r w:rsidR="008D2E4E">
        <w:rPr>
          <w:lang w:val="es-ES"/>
        </w:rPr>
        <w:t>.</w:t>
      </w:r>
    </w:p>
    <w:p w:rsidR="00615F49" w:rsidRPr="00004800" w:rsidRDefault="006528D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Desde el 1º </w:t>
      </w:r>
      <w:r w:rsidR="00C65ADC" w:rsidRPr="00004800">
        <w:rPr>
          <w:lang w:val="es-ES"/>
        </w:rPr>
        <w:t xml:space="preserve">de enero de 2004, las familias </w:t>
      </w:r>
      <w:r w:rsidRPr="00004800">
        <w:rPr>
          <w:lang w:val="es-ES"/>
        </w:rPr>
        <w:t>de</w:t>
      </w:r>
      <w:r w:rsidR="00C65ADC" w:rsidRPr="00004800">
        <w:rPr>
          <w:lang w:val="es-ES"/>
        </w:rPr>
        <w:t xml:space="preserve"> bajos ingresos reciben una </w:t>
      </w:r>
      <w:r w:rsidR="00F17309" w:rsidRPr="00004800">
        <w:rPr>
          <w:bCs/>
          <w:lang w:val="es-ES"/>
        </w:rPr>
        <w:t xml:space="preserve">asignación </w:t>
      </w:r>
      <w:r w:rsidR="00C65ADC" w:rsidRPr="00004800">
        <w:rPr>
          <w:lang w:val="es-ES"/>
        </w:rPr>
        <w:t xml:space="preserve">mensual de 50 lei </w:t>
      </w:r>
      <w:r w:rsidR="00AB5076" w:rsidRPr="00004800">
        <w:rPr>
          <w:lang w:val="es-ES"/>
        </w:rPr>
        <w:t>para</w:t>
      </w:r>
      <w:r w:rsidR="00C65ADC" w:rsidRPr="00004800">
        <w:rPr>
          <w:lang w:val="es-ES"/>
        </w:rPr>
        <w:t xml:space="preserve"> el cuidado </w:t>
      </w:r>
      <w:r w:rsidRPr="00004800">
        <w:rPr>
          <w:lang w:val="es-ES"/>
        </w:rPr>
        <w:t xml:space="preserve">de un </w:t>
      </w:r>
      <w:r w:rsidR="00C65ADC" w:rsidRPr="00004800">
        <w:rPr>
          <w:lang w:val="es-ES"/>
        </w:rPr>
        <w:t xml:space="preserve">niño. </w:t>
      </w:r>
      <w:r w:rsidR="00556AC5">
        <w:rPr>
          <w:lang w:val="es-ES"/>
        </w:rPr>
        <w:t>S</w:t>
      </w:r>
      <w:r w:rsidR="00C65ADC" w:rsidRPr="00004800">
        <w:rPr>
          <w:lang w:val="es-ES"/>
        </w:rPr>
        <w:t xml:space="preserve">e </w:t>
      </w:r>
      <w:r w:rsidRPr="00004800">
        <w:rPr>
          <w:lang w:val="es-ES"/>
        </w:rPr>
        <w:t>concede</w:t>
      </w:r>
      <w:r w:rsidR="00C65ADC" w:rsidRPr="00004800">
        <w:rPr>
          <w:lang w:val="es-ES"/>
        </w:rPr>
        <w:t xml:space="preserve"> a </w:t>
      </w:r>
      <w:r w:rsidR="00556AC5" w:rsidRPr="00004800">
        <w:rPr>
          <w:lang w:val="es-ES"/>
        </w:rPr>
        <w:t xml:space="preserve">tanto </w:t>
      </w:r>
      <w:r w:rsidR="00556AC5">
        <w:rPr>
          <w:lang w:val="es-ES"/>
        </w:rPr>
        <w:t xml:space="preserve">a las </w:t>
      </w:r>
      <w:r w:rsidR="00C65ADC" w:rsidRPr="00004800">
        <w:rPr>
          <w:lang w:val="es-ES"/>
        </w:rPr>
        <w:t xml:space="preserve">personas aseguradas como </w:t>
      </w:r>
      <w:r w:rsidR="00556AC5">
        <w:rPr>
          <w:lang w:val="es-ES"/>
        </w:rPr>
        <w:t xml:space="preserve">a las </w:t>
      </w:r>
      <w:r w:rsidR="00C65ADC" w:rsidRPr="00004800">
        <w:rPr>
          <w:lang w:val="es-ES"/>
        </w:rPr>
        <w:t>no aseguradas</w:t>
      </w:r>
      <w:r w:rsidR="00556AC5">
        <w:rPr>
          <w:lang w:val="es-ES"/>
        </w:rPr>
        <w:t>, siempre que</w:t>
      </w:r>
      <w:r w:rsidR="00C65ADC" w:rsidRPr="00004800">
        <w:rPr>
          <w:lang w:val="es-ES"/>
        </w:rPr>
        <w:t xml:space="preserve"> </w:t>
      </w:r>
      <w:r w:rsidR="00F17309" w:rsidRPr="00004800">
        <w:rPr>
          <w:lang w:val="es-ES"/>
        </w:rPr>
        <w:t xml:space="preserve">los </w:t>
      </w:r>
      <w:r w:rsidR="00C65ADC" w:rsidRPr="00004800">
        <w:rPr>
          <w:lang w:val="es-ES"/>
        </w:rPr>
        <w:t>ingreso</w:t>
      </w:r>
      <w:r w:rsidR="00F17309" w:rsidRPr="00004800">
        <w:rPr>
          <w:lang w:val="es-ES"/>
        </w:rPr>
        <w:t>s</w:t>
      </w:r>
      <w:r w:rsidR="00C65ADC" w:rsidRPr="00004800">
        <w:rPr>
          <w:lang w:val="es-ES"/>
        </w:rPr>
        <w:t xml:space="preserve"> mensual</w:t>
      </w:r>
      <w:r w:rsidR="00F17309" w:rsidRPr="00004800">
        <w:rPr>
          <w:lang w:val="es-ES"/>
        </w:rPr>
        <w:t>es</w:t>
      </w:r>
      <w:r w:rsidR="00C65ADC" w:rsidRPr="00004800">
        <w:rPr>
          <w:lang w:val="es-ES"/>
        </w:rPr>
        <w:t xml:space="preserve"> medio</w:t>
      </w:r>
      <w:r w:rsidR="00F17309" w:rsidRPr="00004800">
        <w:rPr>
          <w:lang w:val="es-ES"/>
        </w:rPr>
        <w:t>s</w:t>
      </w:r>
      <w:r w:rsidR="00C65ADC" w:rsidRPr="00004800">
        <w:rPr>
          <w:lang w:val="es-ES"/>
        </w:rPr>
        <w:t xml:space="preserve"> por miembro de la familia durante el trimestre anterior no </w:t>
      </w:r>
      <w:r w:rsidR="00821516" w:rsidRPr="00004800">
        <w:rPr>
          <w:lang w:val="es-ES"/>
        </w:rPr>
        <w:t>fue</w:t>
      </w:r>
      <w:r w:rsidR="00F17309" w:rsidRPr="00004800">
        <w:rPr>
          <w:lang w:val="es-ES"/>
        </w:rPr>
        <w:t>r</w:t>
      </w:r>
      <w:r w:rsidR="00556AC5">
        <w:rPr>
          <w:lang w:val="es-ES"/>
        </w:rPr>
        <w:t>a</w:t>
      </w:r>
      <w:r w:rsidR="00F17309" w:rsidRPr="00004800">
        <w:rPr>
          <w:lang w:val="es-ES"/>
        </w:rPr>
        <w:t>n</w:t>
      </w:r>
      <w:r w:rsidR="00C65ADC" w:rsidRPr="00004800">
        <w:rPr>
          <w:lang w:val="es-ES"/>
        </w:rPr>
        <w:t xml:space="preserve"> superior</w:t>
      </w:r>
      <w:r w:rsidR="00F17309" w:rsidRPr="00004800">
        <w:rPr>
          <w:lang w:val="es-ES"/>
        </w:rPr>
        <w:t>es</w:t>
      </w:r>
      <w:r w:rsidR="00C65ADC" w:rsidRPr="00004800">
        <w:rPr>
          <w:lang w:val="es-ES"/>
        </w:rPr>
        <w:t xml:space="preserve"> a 50 lei. En </w:t>
      </w:r>
      <w:r w:rsidRPr="00004800">
        <w:rPr>
          <w:lang w:val="es-ES"/>
        </w:rPr>
        <w:t>2003</w:t>
      </w:r>
      <w:r w:rsidR="00C65ADC" w:rsidRPr="00004800">
        <w:rPr>
          <w:lang w:val="es-ES"/>
        </w:rPr>
        <w:t xml:space="preserve"> est</w:t>
      </w:r>
      <w:r w:rsidRPr="00004800">
        <w:rPr>
          <w:lang w:val="es-ES"/>
        </w:rPr>
        <w:t>a</w:t>
      </w:r>
      <w:r w:rsidR="00C65ADC" w:rsidRPr="00004800">
        <w:rPr>
          <w:lang w:val="es-ES"/>
        </w:rPr>
        <w:t xml:space="preserve"> </w:t>
      </w:r>
      <w:r w:rsidR="00F17309" w:rsidRPr="00004800">
        <w:rPr>
          <w:bCs/>
          <w:lang w:val="es-ES"/>
        </w:rPr>
        <w:t>asignación era de</w:t>
      </w:r>
      <w:r w:rsidR="00743B8D">
        <w:rPr>
          <w:lang w:val="es-ES"/>
        </w:rPr>
        <w:t xml:space="preserve"> 25 lei y </w:t>
      </w:r>
      <w:r w:rsidR="00C65ADC" w:rsidRPr="00004800">
        <w:rPr>
          <w:lang w:val="es-ES"/>
        </w:rPr>
        <w:t xml:space="preserve">se pagaba si </w:t>
      </w:r>
      <w:r w:rsidR="00F17309" w:rsidRPr="00004800">
        <w:rPr>
          <w:lang w:val="es-ES"/>
        </w:rPr>
        <w:t>los</w:t>
      </w:r>
      <w:r w:rsidR="00C65ADC" w:rsidRPr="00004800">
        <w:rPr>
          <w:lang w:val="es-ES"/>
        </w:rPr>
        <w:t xml:space="preserve"> ingreso</w:t>
      </w:r>
      <w:r w:rsidR="00F17309" w:rsidRPr="00004800">
        <w:rPr>
          <w:lang w:val="es-ES"/>
        </w:rPr>
        <w:t>s</w:t>
      </w:r>
      <w:r w:rsidR="00C65ADC" w:rsidRPr="00004800">
        <w:rPr>
          <w:lang w:val="es-ES"/>
        </w:rPr>
        <w:t xml:space="preserve"> mensual</w:t>
      </w:r>
      <w:r w:rsidR="00F17309" w:rsidRPr="00004800">
        <w:rPr>
          <w:lang w:val="es-ES"/>
        </w:rPr>
        <w:t>es</w:t>
      </w:r>
      <w:r w:rsidR="00C65ADC" w:rsidRPr="00004800">
        <w:rPr>
          <w:lang w:val="es-ES"/>
        </w:rPr>
        <w:t xml:space="preserve"> medio</w:t>
      </w:r>
      <w:r w:rsidR="00F17309" w:rsidRPr="00004800">
        <w:rPr>
          <w:lang w:val="es-ES"/>
        </w:rPr>
        <w:t>s</w:t>
      </w:r>
      <w:r w:rsidR="00C65ADC" w:rsidRPr="00004800">
        <w:rPr>
          <w:lang w:val="es-ES"/>
        </w:rPr>
        <w:t xml:space="preserve"> por miembro de la familia durante el trimestre anterior no </w:t>
      </w:r>
      <w:r w:rsidRPr="00004800">
        <w:rPr>
          <w:lang w:val="es-ES"/>
        </w:rPr>
        <w:t>había</w:t>
      </w:r>
      <w:r w:rsidR="00F17309" w:rsidRPr="00004800">
        <w:rPr>
          <w:lang w:val="es-ES"/>
        </w:rPr>
        <w:t>n</w:t>
      </w:r>
      <w:r w:rsidRPr="00004800">
        <w:rPr>
          <w:lang w:val="es-ES"/>
        </w:rPr>
        <w:t xml:space="preserve"> superado los</w:t>
      </w:r>
      <w:r w:rsidR="00C65ADC" w:rsidRPr="00004800">
        <w:rPr>
          <w:lang w:val="es-ES"/>
        </w:rPr>
        <w:t xml:space="preserve"> 18 lei en </w:t>
      </w:r>
      <w:r w:rsidR="00556AC5">
        <w:rPr>
          <w:lang w:val="es-ES"/>
        </w:rPr>
        <w:t xml:space="preserve">las </w:t>
      </w:r>
      <w:r w:rsidR="00C65ADC" w:rsidRPr="00004800">
        <w:rPr>
          <w:lang w:val="es-ES"/>
        </w:rPr>
        <w:t xml:space="preserve">familias con uno o dos niños, 27 lei en </w:t>
      </w:r>
      <w:r w:rsidR="00556AC5">
        <w:rPr>
          <w:lang w:val="es-ES"/>
        </w:rPr>
        <w:t xml:space="preserve">las </w:t>
      </w:r>
      <w:r w:rsidR="00C65ADC" w:rsidRPr="00004800">
        <w:rPr>
          <w:lang w:val="es-ES"/>
        </w:rPr>
        <w:t>familias con tres niños o más y 54 lei para las madres solteras</w:t>
      </w:r>
      <w:r w:rsidR="00556AC5">
        <w:rPr>
          <w:lang w:val="es-ES"/>
        </w:rPr>
        <w:t>.</w:t>
      </w:r>
    </w:p>
    <w:p w:rsidR="00615F49" w:rsidRPr="00004800" w:rsidRDefault="00BA1C8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2004, </w:t>
      </w:r>
      <w:r w:rsidR="00E632A0" w:rsidRPr="00004800">
        <w:rPr>
          <w:lang w:val="es-ES"/>
        </w:rPr>
        <w:t>e</w:t>
      </w:r>
      <w:r w:rsidR="00453F9D" w:rsidRPr="00004800">
        <w:rPr>
          <w:lang w:val="es-ES"/>
        </w:rPr>
        <w:t xml:space="preserve">l valor real de las </w:t>
      </w:r>
      <w:r w:rsidR="00E632A0" w:rsidRPr="00004800">
        <w:rPr>
          <w:lang w:val="es-ES"/>
        </w:rPr>
        <w:t>asignaciones</w:t>
      </w:r>
      <w:r w:rsidR="00453F9D" w:rsidRPr="00004800">
        <w:rPr>
          <w:lang w:val="es-ES"/>
        </w:rPr>
        <w:t xml:space="preserve"> mensuales </w:t>
      </w:r>
      <w:r w:rsidR="00E632A0" w:rsidRPr="00004800">
        <w:rPr>
          <w:lang w:val="es-ES"/>
        </w:rPr>
        <w:t>para el cuidado</w:t>
      </w:r>
      <w:r w:rsidR="00453F9D" w:rsidRPr="00004800">
        <w:rPr>
          <w:lang w:val="es-ES"/>
        </w:rPr>
        <w:t xml:space="preserve"> de un niño aumentó un 114% para las personas aseguradas y </w:t>
      </w:r>
      <w:r w:rsidR="008E4F7E" w:rsidRPr="00004800">
        <w:rPr>
          <w:lang w:val="es-ES"/>
        </w:rPr>
        <w:t>un</w:t>
      </w:r>
      <w:r w:rsidR="00453F9D" w:rsidRPr="00004800">
        <w:rPr>
          <w:lang w:val="es-ES"/>
        </w:rPr>
        <w:t xml:space="preserve"> 60% para las no aseguradas. Las </w:t>
      </w:r>
      <w:r w:rsidR="004416FE" w:rsidRPr="00004800">
        <w:rPr>
          <w:lang w:val="es-ES"/>
        </w:rPr>
        <w:t>asignaciones para</w:t>
      </w:r>
      <w:r w:rsidR="00453F9D" w:rsidRPr="00004800">
        <w:rPr>
          <w:lang w:val="es-ES"/>
        </w:rPr>
        <w:t xml:space="preserve"> cuidar </w:t>
      </w:r>
      <w:r w:rsidR="00813C26" w:rsidRPr="00004800">
        <w:rPr>
          <w:lang w:val="es-ES"/>
        </w:rPr>
        <w:t>a</w:t>
      </w:r>
      <w:r w:rsidR="00453F9D" w:rsidRPr="00004800">
        <w:rPr>
          <w:lang w:val="es-ES"/>
        </w:rPr>
        <w:t xml:space="preserve"> niños de hasta 16 años aument</w:t>
      </w:r>
      <w:r w:rsidR="00035351">
        <w:rPr>
          <w:lang w:val="es-ES"/>
        </w:rPr>
        <w:t>aron</w:t>
      </w:r>
      <w:r w:rsidR="00453F9D" w:rsidRPr="00004800">
        <w:rPr>
          <w:lang w:val="es-ES"/>
        </w:rPr>
        <w:t xml:space="preserve"> un 114% en comparación con el año 2000 tanto </w:t>
      </w:r>
      <w:r w:rsidR="008E4F7E" w:rsidRPr="00004800">
        <w:rPr>
          <w:lang w:val="es-ES"/>
        </w:rPr>
        <w:t>par</w:t>
      </w:r>
      <w:r w:rsidR="00453F9D" w:rsidRPr="00004800">
        <w:rPr>
          <w:lang w:val="es-ES"/>
        </w:rPr>
        <w:t xml:space="preserve">a las personas aseguradas como no aseguradas. </w:t>
      </w:r>
      <w:r w:rsidR="00035351">
        <w:rPr>
          <w:lang w:val="es-ES"/>
        </w:rPr>
        <w:t>Si se analizan</w:t>
      </w:r>
      <w:r w:rsidR="00453F9D" w:rsidRPr="00004800">
        <w:rPr>
          <w:lang w:val="es-ES"/>
        </w:rPr>
        <w:t xml:space="preserve"> las </w:t>
      </w:r>
      <w:r w:rsidR="00813C26" w:rsidRPr="00004800">
        <w:rPr>
          <w:lang w:val="es-ES"/>
        </w:rPr>
        <w:t>asignaciones por</w:t>
      </w:r>
      <w:r w:rsidR="00453F9D" w:rsidRPr="00004800">
        <w:rPr>
          <w:lang w:val="es-ES"/>
        </w:rPr>
        <w:t xml:space="preserve"> hijos a cargo desde el punto de vista de los aumentos anuales reales, se puede observar que este valor también varía en función de las iniciativas legislativas </w:t>
      </w:r>
      <w:r w:rsidR="00813C26" w:rsidRPr="00004800">
        <w:rPr>
          <w:lang w:val="es-ES"/>
        </w:rPr>
        <w:t>sobre</w:t>
      </w:r>
      <w:r w:rsidR="00453F9D" w:rsidRPr="00004800">
        <w:rPr>
          <w:lang w:val="es-ES"/>
        </w:rPr>
        <w:t xml:space="preserve"> políticas familia</w:t>
      </w:r>
      <w:r w:rsidR="0088557D" w:rsidRPr="00004800">
        <w:rPr>
          <w:lang w:val="es-ES"/>
        </w:rPr>
        <w:t>res</w:t>
      </w:r>
      <w:r w:rsidR="00453F9D" w:rsidRPr="00004800">
        <w:rPr>
          <w:lang w:val="es-ES"/>
        </w:rPr>
        <w:t xml:space="preserve"> promovidas cada año teniendo en cuenta los recursos presupuestarios disponibles. </w:t>
      </w:r>
      <w:r w:rsidR="00035351">
        <w:rPr>
          <w:lang w:val="es-ES"/>
        </w:rPr>
        <w:t>Así</w:t>
      </w:r>
      <w:r w:rsidR="00453F9D" w:rsidRPr="00004800">
        <w:rPr>
          <w:lang w:val="es-ES"/>
        </w:rPr>
        <w:t>, en 2004 sólo aumentó el valor nominal de las prestaciones mensuales para el mantenimiento de los niños de hasta 16 años</w:t>
      </w:r>
      <w:r w:rsidR="0088557D" w:rsidRPr="00004800">
        <w:rPr>
          <w:lang w:val="es-ES"/>
        </w:rPr>
        <w:t>,</w:t>
      </w:r>
      <w:r w:rsidR="00453F9D" w:rsidRPr="00004800">
        <w:rPr>
          <w:lang w:val="es-ES"/>
        </w:rPr>
        <w:t xml:space="preserve"> y esto dio lugar a un aumento real de</w:t>
      </w:r>
      <w:r w:rsidR="00035351">
        <w:rPr>
          <w:lang w:val="es-ES"/>
        </w:rPr>
        <w:t xml:space="preserve"> un</w:t>
      </w:r>
      <w:r w:rsidR="00453F9D" w:rsidRPr="00004800">
        <w:rPr>
          <w:lang w:val="es-ES"/>
        </w:rPr>
        <w:t xml:space="preserve"> 78% en comparación con 2003. Las </w:t>
      </w:r>
      <w:r w:rsidR="0088557D" w:rsidRPr="00004800">
        <w:rPr>
          <w:lang w:val="es-ES"/>
        </w:rPr>
        <w:t>asignaciones para</w:t>
      </w:r>
      <w:r w:rsidR="00453F9D" w:rsidRPr="00004800">
        <w:rPr>
          <w:lang w:val="es-ES"/>
        </w:rPr>
        <w:t xml:space="preserve"> el cuidado de</w:t>
      </w:r>
      <w:r w:rsidR="006F33CE" w:rsidRPr="00004800">
        <w:rPr>
          <w:lang w:val="es-ES"/>
        </w:rPr>
        <w:t xml:space="preserve"> un</w:t>
      </w:r>
      <w:r w:rsidR="00453F9D" w:rsidRPr="00004800">
        <w:rPr>
          <w:lang w:val="es-ES"/>
        </w:rPr>
        <w:t xml:space="preserve"> niño no aumentaron</w:t>
      </w:r>
      <w:r w:rsidR="00114B56" w:rsidRPr="00004800">
        <w:rPr>
          <w:lang w:val="es-ES"/>
        </w:rPr>
        <w:t>,</w:t>
      </w:r>
      <w:r w:rsidR="00453F9D" w:rsidRPr="00004800">
        <w:rPr>
          <w:lang w:val="es-ES"/>
        </w:rPr>
        <w:t xml:space="preserve"> </w:t>
      </w:r>
      <w:r w:rsidR="00035351">
        <w:rPr>
          <w:lang w:val="es-ES"/>
        </w:rPr>
        <w:t>antes al contrario,</w:t>
      </w:r>
      <w:r w:rsidR="00453F9D" w:rsidRPr="00004800">
        <w:rPr>
          <w:lang w:val="es-ES"/>
        </w:rPr>
        <w:t xml:space="preserve"> en realidad su valor real se redujo</w:t>
      </w:r>
      <w:r w:rsidR="008E4F7E" w:rsidRPr="00004800">
        <w:rPr>
          <w:lang w:val="es-ES"/>
        </w:rPr>
        <w:t xml:space="preserve"> ese año</w:t>
      </w:r>
      <w:r w:rsidR="00453F9D" w:rsidRPr="00004800">
        <w:rPr>
          <w:lang w:val="es-ES"/>
        </w:rPr>
        <w:t xml:space="preserve"> </w:t>
      </w:r>
      <w:r w:rsidR="00035351">
        <w:rPr>
          <w:lang w:val="es-ES"/>
        </w:rPr>
        <w:t xml:space="preserve">en </w:t>
      </w:r>
      <w:r w:rsidR="00453F9D" w:rsidRPr="00004800">
        <w:rPr>
          <w:lang w:val="es-ES"/>
        </w:rPr>
        <w:t>un 11%</w:t>
      </w:r>
      <w:r w:rsidR="00035351">
        <w:rPr>
          <w:lang w:val="es-ES"/>
        </w:rPr>
        <w:t>.</w:t>
      </w:r>
    </w:p>
    <w:p w:rsidR="00615F49" w:rsidRPr="00004800" w:rsidRDefault="00CA618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Aunque las </w:t>
      </w:r>
      <w:r w:rsidR="00114B56" w:rsidRPr="00004800">
        <w:rPr>
          <w:lang w:val="es-ES"/>
        </w:rPr>
        <w:t>asignaciones a</w:t>
      </w:r>
      <w:r w:rsidRPr="00004800">
        <w:rPr>
          <w:lang w:val="es-ES"/>
        </w:rPr>
        <w:t xml:space="preserve"> las familias con niños </w:t>
      </w:r>
      <w:r w:rsidR="00DA426D" w:rsidRPr="00004800">
        <w:rPr>
          <w:lang w:val="es-ES"/>
        </w:rPr>
        <w:t>aumentaron</w:t>
      </w:r>
      <w:r w:rsidRPr="00004800">
        <w:rPr>
          <w:lang w:val="es-ES"/>
        </w:rPr>
        <w:t xml:space="preserve">, su valor real se ve afectado por el elevado nivel de inflación y, dado que su cuantía es baja, el efecto de estos pagos </w:t>
      </w:r>
      <w:r w:rsidR="00114B56" w:rsidRPr="00004800">
        <w:rPr>
          <w:lang w:val="es-ES"/>
        </w:rPr>
        <w:t>en</w:t>
      </w:r>
      <w:r w:rsidRPr="00004800">
        <w:rPr>
          <w:lang w:val="es-ES"/>
        </w:rPr>
        <w:t xml:space="preserve"> el bienestar de las familias con niños es insignificante</w:t>
      </w:r>
      <w:r w:rsidR="00650AE0">
        <w:rPr>
          <w:lang w:val="es-ES"/>
        </w:rPr>
        <w:t>.</w:t>
      </w:r>
    </w:p>
    <w:p w:rsidR="00615F49" w:rsidRPr="00004800" w:rsidRDefault="00D110D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Aun</w:t>
      </w:r>
      <w:r w:rsidR="009042BE" w:rsidRPr="00004800">
        <w:rPr>
          <w:lang w:val="es-ES"/>
        </w:rPr>
        <w:t>que</w:t>
      </w:r>
      <w:r w:rsidR="005035A2" w:rsidRPr="00004800">
        <w:rPr>
          <w:lang w:val="es-ES"/>
        </w:rPr>
        <w:t xml:space="preserve"> </w:t>
      </w:r>
      <w:r w:rsidR="008E31C0">
        <w:rPr>
          <w:lang w:val="es-ES"/>
        </w:rPr>
        <w:t xml:space="preserve">se registró un aumento de </w:t>
      </w:r>
      <w:r w:rsidR="005035A2" w:rsidRPr="00004800">
        <w:rPr>
          <w:lang w:val="es-ES"/>
        </w:rPr>
        <w:t xml:space="preserve">las </w:t>
      </w:r>
      <w:r w:rsidRPr="00004800">
        <w:rPr>
          <w:lang w:val="es-ES"/>
        </w:rPr>
        <w:t xml:space="preserve">asignaciones </w:t>
      </w:r>
      <w:r w:rsidR="005035A2" w:rsidRPr="00004800">
        <w:rPr>
          <w:lang w:val="es-ES"/>
        </w:rPr>
        <w:t xml:space="preserve">mensuales </w:t>
      </w:r>
      <w:r w:rsidRPr="00004800">
        <w:rPr>
          <w:lang w:val="es-ES"/>
        </w:rPr>
        <w:t xml:space="preserve">para </w:t>
      </w:r>
      <w:r w:rsidR="005035A2" w:rsidRPr="00004800">
        <w:rPr>
          <w:lang w:val="es-ES"/>
        </w:rPr>
        <w:t xml:space="preserve">el cuidado de los niños, </w:t>
      </w:r>
      <w:r w:rsidR="008E31C0">
        <w:rPr>
          <w:lang w:val="es-ES"/>
        </w:rPr>
        <w:t>llegando</w:t>
      </w:r>
      <w:r w:rsidR="005035A2" w:rsidRPr="00004800">
        <w:rPr>
          <w:lang w:val="es-ES"/>
        </w:rPr>
        <w:t xml:space="preserve"> a 149,9 lei para las personas aseguradas y 100 lei para las no aseguradas, estos pagos sociales cubr</w:t>
      </w:r>
      <w:r w:rsidRPr="00004800">
        <w:rPr>
          <w:lang w:val="es-ES"/>
        </w:rPr>
        <w:t>e</w:t>
      </w:r>
      <w:r w:rsidR="005035A2" w:rsidRPr="00004800">
        <w:rPr>
          <w:lang w:val="es-ES"/>
        </w:rPr>
        <w:t xml:space="preserve">n solamente el 24,6% y el 36,6% respectivamente de las necesidades del niño. En cuanto a las </w:t>
      </w:r>
      <w:r w:rsidRPr="00004800">
        <w:rPr>
          <w:lang w:val="es-ES"/>
        </w:rPr>
        <w:t>asignaciones</w:t>
      </w:r>
      <w:r w:rsidR="005035A2" w:rsidRPr="00004800">
        <w:rPr>
          <w:lang w:val="es-ES"/>
        </w:rPr>
        <w:t xml:space="preserve"> mensuales para </w:t>
      </w:r>
      <w:r w:rsidR="008E31C0">
        <w:rPr>
          <w:lang w:val="es-ES"/>
        </w:rPr>
        <w:t>el mantenimiento de los</w:t>
      </w:r>
      <w:r w:rsidR="005035A2" w:rsidRPr="00004800">
        <w:rPr>
          <w:lang w:val="es-ES"/>
        </w:rPr>
        <w:t xml:space="preserve"> niño</w:t>
      </w:r>
      <w:r w:rsidR="008E31C0">
        <w:rPr>
          <w:lang w:val="es-ES"/>
        </w:rPr>
        <w:t>s</w:t>
      </w:r>
      <w:r w:rsidR="005035A2" w:rsidRPr="00004800">
        <w:rPr>
          <w:lang w:val="es-ES"/>
        </w:rPr>
        <w:t xml:space="preserve"> de edad</w:t>
      </w:r>
      <w:r w:rsidR="008E31C0">
        <w:rPr>
          <w:lang w:val="es-ES"/>
        </w:rPr>
        <w:t>es</w:t>
      </w:r>
      <w:r w:rsidR="005035A2" w:rsidRPr="00004800">
        <w:rPr>
          <w:lang w:val="es-ES"/>
        </w:rPr>
        <w:t xml:space="preserve"> comprendida</w:t>
      </w:r>
      <w:r w:rsidR="008E31C0">
        <w:rPr>
          <w:lang w:val="es-ES"/>
        </w:rPr>
        <w:t>s</w:t>
      </w:r>
      <w:r w:rsidR="005035A2" w:rsidRPr="00004800">
        <w:rPr>
          <w:lang w:val="es-ES"/>
        </w:rPr>
        <w:t xml:space="preserve"> entre 1,5 (3)</w:t>
      </w:r>
      <w:r w:rsidRPr="00004800">
        <w:rPr>
          <w:lang w:val="es-ES"/>
        </w:rPr>
        <w:t xml:space="preserve"> y </w:t>
      </w:r>
      <w:r w:rsidR="005035A2" w:rsidRPr="00004800">
        <w:rPr>
          <w:lang w:val="es-ES"/>
        </w:rPr>
        <w:t>16</w:t>
      </w:r>
      <w:r w:rsidRPr="00004800">
        <w:rPr>
          <w:lang w:val="es-ES"/>
        </w:rPr>
        <w:t xml:space="preserve"> años</w:t>
      </w:r>
      <w:r w:rsidR="005035A2" w:rsidRPr="00004800">
        <w:rPr>
          <w:lang w:val="es-ES"/>
        </w:rPr>
        <w:t xml:space="preserve">, este indicador </w:t>
      </w:r>
      <w:r w:rsidR="008E31C0">
        <w:rPr>
          <w:lang w:val="es-ES"/>
        </w:rPr>
        <w:t>corresponde apenas al</w:t>
      </w:r>
      <w:r w:rsidR="005035A2" w:rsidRPr="00004800">
        <w:rPr>
          <w:lang w:val="es-ES"/>
        </w:rPr>
        <w:t xml:space="preserve"> 7% de lo que se necesita</w:t>
      </w:r>
      <w:r w:rsidR="008E31C0">
        <w:rPr>
          <w:lang w:val="es-ES"/>
        </w:rPr>
        <w:t>.</w:t>
      </w:r>
    </w:p>
    <w:p w:rsidR="00615F49" w:rsidRPr="00004800" w:rsidRDefault="003A34F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este contexto, </w:t>
      </w:r>
      <w:r w:rsidR="009431E3">
        <w:rPr>
          <w:lang w:val="es-ES"/>
        </w:rPr>
        <w:t>con el</w:t>
      </w:r>
      <w:r w:rsidRPr="00004800">
        <w:rPr>
          <w:lang w:val="es-ES"/>
        </w:rPr>
        <w:t xml:space="preserve"> fin de</w:t>
      </w:r>
      <w:r w:rsidR="009431E3">
        <w:rPr>
          <w:lang w:val="es-ES"/>
        </w:rPr>
        <w:t xml:space="preserve"> prestar una</w:t>
      </w:r>
      <w:r w:rsidRPr="00004800">
        <w:rPr>
          <w:lang w:val="es-ES"/>
        </w:rPr>
        <w:t xml:space="preserve"> ayuda </w:t>
      </w:r>
      <w:r w:rsidR="009431E3" w:rsidRPr="00004800">
        <w:rPr>
          <w:lang w:val="es-ES"/>
        </w:rPr>
        <w:t xml:space="preserve">más eficaz </w:t>
      </w:r>
      <w:r w:rsidRPr="00004800">
        <w:rPr>
          <w:lang w:val="es-ES"/>
        </w:rPr>
        <w:t xml:space="preserve">a las familias con niños, en particular a las </w:t>
      </w:r>
      <w:r w:rsidR="009431E3">
        <w:rPr>
          <w:lang w:val="es-ES"/>
        </w:rPr>
        <w:t>que tienen dificultades</w:t>
      </w:r>
      <w:r w:rsidRPr="00004800">
        <w:rPr>
          <w:lang w:val="es-ES"/>
        </w:rPr>
        <w:t xml:space="preserve">, se propone </w:t>
      </w:r>
      <w:r w:rsidR="00FD4C4C" w:rsidRPr="00004800">
        <w:rPr>
          <w:lang w:val="es-ES"/>
        </w:rPr>
        <w:t>la sustitución del</w:t>
      </w:r>
      <w:r w:rsidRPr="00004800">
        <w:rPr>
          <w:lang w:val="es-ES"/>
        </w:rPr>
        <w:t xml:space="preserve"> sistema actual por </w:t>
      </w:r>
      <w:r w:rsidR="00AE0F41">
        <w:rPr>
          <w:lang w:val="es-ES"/>
        </w:rPr>
        <w:t>otro de </w:t>
      </w:r>
      <w:r w:rsidR="00FD4C4C" w:rsidRPr="00004800">
        <w:rPr>
          <w:lang w:val="es-ES"/>
        </w:rPr>
        <w:t>asignaciones</w:t>
      </w:r>
      <w:r w:rsidRPr="00004800">
        <w:rPr>
          <w:lang w:val="es-ES"/>
        </w:rPr>
        <w:t xml:space="preserve"> familiares </w:t>
      </w:r>
      <w:r w:rsidR="00FD4C4C" w:rsidRPr="00004800">
        <w:rPr>
          <w:lang w:val="es-ES"/>
        </w:rPr>
        <w:t>para</w:t>
      </w:r>
      <w:r w:rsidRPr="00004800">
        <w:rPr>
          <w:lang w:val="es-ES"/>
        </w:rPr>
        <w:t xml:space="preserve"> niños menores de 16 años y </w:t>
      </w:r>
      <w:r w:rsidR="00FD4C4C" w:rsidRPr="00004800">
        <w:rPr>
          <w:lang w:val="es-ES"/>
        </w:rPr>
        <w:t xml:space="preserve">el establecimiento de </w:t>
      </w:r>
      <w:r w:rsidRPr="00004800">
        <w:rPr>
          <w:lang w:val="es-ES"/>
        </w:rPr>
        <w:t>pagos</w:t>
      </w:r>
      <w:r w:rsidR="009431E3">
        <w:rPr>
          <w:lang w:val="es-ES"/>
        </w:rPr>
        <w:t xml:space="preserve"> diferenciados</w:t>
      </w:r>
      <w:r w:rsidRPr="00004800">
        <w:rPr>
          <w:lang w:val="es-ES"/>
        </w:rPr>
        <w:t xml:space="preserve"> en función del número de niños </w:t>
      </w:r>
      <w:r w:rsidR="009431E3">
        <w:rPr>
          <w:lang w:val="es-ES"/>
        </w:rPr>
        <w:t>de</w:t>
      </w:r>
      <w:r w:rsidRPr="00004800">
        <w:rPr>
          <w:lang w:val="es-ES"/>
        </w:rPr>
        <w:t xml:space="preserve"> la familia</w:t>
      </w:r>
      <w:r w:rsidR="009431E3">
        <w:rPr>
          <w:lang w:val="es-ES"/>
        </w:rPr>
        <w:t xml:space="preserve"> y</w:t>
      </w:r>
      <w:r w:rsidRPr="00004800">
        <w:rPr>
          <w:lang w:val="es-ES"/>
        </w:rPr>
        <w:t xml:space="preserve"> l</w:t>
      </w:r>
      <w:r w:rsidR="009431E3">
        <w:rPr>
          <w:lang w:val="es-ES"/>
        </w:rPr>
        <w:t>os ingresos familiares totales.</w:t>
      </w:r>
    </w:p>
    <w:p w:rsidR="00615F49" w:rsidRPr="00004800" w:rsidRDefault="00AB4C2C" w:rsidP="00AE0F41">
      <w:pPr>
        <w:pStyle w:val="3-"/>
        <w:tabs>
          <w:tab w:val="left" w:pos="360"/>
          <w:tab w:val="left" w:pos="720"/>
        </w:tabs>
        <w:spacing w:after="240"/>
        <w:jc w:val="both"/>
        <w:rPr>
          <w:rFonts w:ascii="Times New Roman" w:hAnsi="Times New Roman"/>
          <w:iCs/>
          <w:lang w:val="es-ES"/>
        </w:rPr>
      </w:pPr>
      <w:r w:rsidRPr="00004800">
        <w:rPr>
          <w:rFonts w:ascii="Times New Roman" w:hAnsi="Times New Roman"/>
          <w:iCs/>
          <w:lang w:val="es-ES"/>
        </w:rPr>
        <w:t>Otras prestaciones social</w:t>
      </w:r>
      <w:r w:rsidR="00821516" w:rsidRPr="00004800">
        <w:rPr>
          <w:rFonts w:ascii="Times New Roman" w:hAnsi="Times New Roman"/>
          <w:iCs/>
          <w:lang w:val="es-ES"/>
        </w:rPr>
        <w:t>e</w:t>
      </w:r>
      <w:r w:rsidRPr="00004800">
        <w:rPr>
          <w:rFonts w:ascii="Times New Roman" w:hAnsi="Times New Roman"/>
          <w:iCs/>
          <w:lang w:val="es-ES"/>
        </w:rPr>
        <w:t xml:space="preserve">s </w:t>
      </w:r>
      <w:r w:rsidR="009431E3">
        <w:rPr>
          <w:rFonts w:ascii="Times New Roman" w:hAnsi="Times New Roman"/>
          <w:iCs/>
          <w:lang w:val="es-ES"/>
        </w:rPr>
        <w:t>del Estado</w:t>
      </w:r>
    </w:p>
    <w:p w:rsidR="00615F49" w:rsidRPr="00004800" w:rsidRDefault="001079C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</w:t>
      </w:r>
      <w:r w:rsidR="00AB7AC8" w:rsidRPr="00004800">
        <w:rPr>
          <w:lang w:val="es-ES"/>
        </w:rPr>
        <w:t>as prestaciones social</w:t>
      </w:r>
      <w:r w:rsidRPr="00004800">
        <w:rPr>
          <w:lang w:val="es-ES"/>
        </w:rPr>
        <w:t>e</w:t>
      </w:r>
      <w:r w:rsidR="00AB7AC8" w:rsidRPr="00004800">
        <w:rPr>
          <w:lang w:val="es-ES"/>
        </w:rPr>
        <w:t xml:space="preserve">s se pagan cada mes con cargo al presupuesto del Estado </w:t>
      </w:r>
      <w:r w:rsidR="00485488">
        <w:rPr>
          <w:lang w:val="es-ES"/>
        </w:rPr>
        <w:t>por medio</w:t>
      </w:r>
      <w:r w:rsidR="00AB7AC8" w:rsidRPr="00004800">
        <w:rPr>
          <w:lang w:val="es-ES"/>
        </w:rPr>
        <w:t xml:space="preserve"> </w:t>
      </w:r>
      <w:r w:rsidR="00485488">
        <w:rPr>
          <w:lang w:val="es-ES"/>
        </w:rPr>
        <w:t>d</w:t>
      </w:r>
      <w:r w:rsidR="00AB7AC8" w:rsidRPr="00004800">
        <w:rPr>
          <w:lang w:val="es-ES"/>
        </w:rPr>
        <w:t>el pre</w:t>
      </w:r>
      <w:r w:rsidRPr="00004800">
        <w:rPr>
          <w:lang w:val="es-ES"/>
        </w:rPr>
        <w:t xml:space="preserve">supuesto del seguro social </w:t>
      </w:r>
      <w:r w:rsidR="00AB7AC8" w:rsidRPr="00004800">
        <w:rPr>
          <w:lang w:val="es-ES"/>
        </w:rPr>
        <w:t>a las personas que no reúnen las condiciones para recibir pensiones de la seguridad social</w:t>
      </w:r>
      <w:r w:rsidR="00615F49" w:rsidRPr="00004800">
        <w:rPr>
          <w:rStyle w:val="FootnoteReference"/>
          <w:lang w:val="es-ES"/>
        </w:rPr>
        <w:footnoteReference w:id="2"/>
      </w:r>
      <w:r w:rsidR="00FD4C4C" w:rsidRPr="00004800">
        <w:rPr>
          <w:lang w:val="es-ES"/>
        </w:rPr>
        <w:t>.</w:t>
      </w:r>
      <w:r w:rsidR="00615F49" w:rsidRPr="00004800">
        <w:rPr>
          <w:lang w:val="es-ES"/>
        </w:rPr>
        <w:t xml:space="preserve"> </w:t>
      </w:r>
      <w:r w:rsidR="00584D8E" w:rsidRPr="00004800">
        <w:rPr>
          <w:lang w:val="es-ES"/>
        </w:rPr>
        <w:t xml:space="preserve">Entre los niños </w:t>
      </w:r>
      <w:r w:rsidR="00FD4C4C" w:rsidRPr="00004800">
        <w:rPr>
          <w:lang w:val="es-ES"/>
        </w:rPr>
        <w:t xml:space="preserve">beneficiarios cabe mencionar los </w:t>
      </w:r>
      <w:r w:rsidR="00584D8E" w:rsidRPr="00004800">
        <w:rPr>
          <w:lang w:val="es-ES"/>
        </w:rPr>
        <w:t>siguientes</w:t>
      </w:r>
      <w:r w:rsidR="00615F49" w:rsidRPr="00004800">
        <w:rPr>
          <w:lang w:val="es-ES"/>
        </w:rPr>
        <w:t>:</w:t>
      </w:r>
    </w:p>
    <w:p w:rsidR="00615F49" w:rsidRPr="00004800" w:rsidRDefault="00AE0F41" w:rsidP="00AE0F41">
      <w:pPr>
        <w:keepNext/>
        <w:numPr>
          <w:ilvl w:val="0"/>
          <w:numId w:val="13"/>
        </w:numPr>
        <w:rPr>
          <w:lang w:val="es-ES"/>
        </w:rPr>
      </w:pPr>
      <w:r>
        <w:rPr>
          <w:lang w:val="es-ES"/>
        </w:rPr>
        <w:t>N</w:t>
      </w:r>
      <w:r w:rsidR="005D4C32" w:rsidRPr="00004800">
        <w:rPr>
          <w:lang w:val="es-ES"/>
        </w:rPr>
        <w:t xml:space="preserve">iños </w:t>
      </w:r>
      <w:r w:rsidR="0030390C" w:rsidRPr="00004800">
        <w:rPr>
          <w:lang w:val="es-ES"/>
        </w:rPr>
        <w:t xml:space="preserve">de hasta 16 años </w:t>
      </w:r>
      <w:r w:rsidR="00D31237" w:rsidRPr="00004800">
        <w:rPr>
          <w:lang w:val="es-ES"/>
        </w:rPr>
        <w:t xml:space="preserve">con </w:t>
      </w:r>
      <w:r w:rsidR="005D4C32" w:rsidRPr="00004800">
        <w:rPr>
          <w:lang w:val="es-ES"/>
        </w:rPr>
        <w:t>discapaci</w:t>
      </w:r>
      <w:r w:rsidR="00D31237" w:rsidRPr="00004800">
        <w:rPr>
          <w:lang w:val="es-ES"/>
        </w:rPr>
        <w:t>dad de</w:t>
      </w:r>
      <w:r w:rsidR="005D4C32" w:rsidRPr="00004800">
        <w:rPr>
          <w:lang w:val="es-ES"/>
        </w:rPr>
        <w:t xml:space="preserve"> grado </w:t>
      </w:r>
      <w:r w:rsidR="002E63AA" w:rsidRPr="00004800">
        <w:rPr>
          <w:lang w:val="es-ES"/>
        </w:rPr>
        <w:t>I, II y</w:t>
      </w:r>
      <w:r w:rsidR="00615F49" w:rsidRPr="00004800">
        <w:rPr>
          <w:lang w:val="es-ES"/>
        </w:rPr>
        <w:t xml:space="preserve"> III</w:t>
      </w:r>
      <w:r w:rsidR="00615F49" w:rsidRPr="00004800">
        <w:rPr>
          <w:rStyle w:val="FootnoteReference"/>
          <w:lang w:val="es-ES"/>
        </w:rPr>
        <w:footnoteReference w:id="3"/>
      </w:r>
      <w:r w:rsidR="00615F49" w:rsidRPr="00004800">
        <w:rPr>
          <w:lang w:val="es-ES"/>
        </w:rPr>
        <w:t>;</w:t>
      </w:r>
    </w:p>
    <w:p w:rsidR="00615F49" w:rsidRPr="00004800" w:rsidRDefault="00AE0F41" w:rsidP="00AE0F41">
      <w:pPr>
        <w:keepNext/>
        <w:numPr>
          <w:ilvl w:val="0"/>
          <w:numId w:val="13"/>
        </w:numPr>
        <w:rPr>
          <w:lang w:val="es-ES"/>
        </w:rPr>
      </w:pPr>
      <w:r>
        <w:rPr>
          <w:lang w:val="es-ES"/>
        </w:rPr>
        <w:t>N</w:t>
      </w:r>
      <w:r w:rsidR="00D31237" w:rsidRPr="00004800">
        <w:rPr>
          <w:lang w:val="es-ES"/>
        </w:rPr>
        <w:t xml:space="preserve">iños con discapacidad de grado </w:t>
      </w:r>
      <w:r w:rsidR="00615F49" w:rsidRPr="00004800">
        <w:rPr>
          <w:lang w:val="es-ES"/>
        </w:rPr>
        <w:t>I, II</w:t>
      </w:r>
      <w:r w:rsidR="002E63AA" w:rsidRPr="00004800">
        <w:rPr>
          <w:lang w:val="es-ES"/>
        </w:rPr>
        <w:t xml:space="preserve"> y</w:t>
      </w:r>
      <w:r w:rsidR="00615F49" w:rsidRPr="00004800">
        <w:rPr>
          <w:lang w:val="es-ES"/>
        </w:rPr>
        <w:t xml:space="preserve"> III </w:t>
      </w:r>
      <w:r w:rsidR="00B82855" w:rsidRPr="00004800">
        <w:rPr>
          <w:lang w:val="es-ES"/>
        </w:rPr>
        <w:t xml:space="preserve">desde la infancia </w:t>
      </w:r>
      <w:r w:rsidR="00615F49" w:rsidRPr="00004800">
        <w:rPr>
          <w:lang w:val="es-ES"/>
        </w:rPr>
        <w:t>(</w:t>
      </w:r>
      <w:r w:rsidR="002E63AA" w:rsidRPr="00004800">
        <w:rPr>
          <w:lang w:val="es-ES"/>
        </w:rPr>
        <w:t xml:space="preserve">personas que no </w:t>
      </w:r>
      <w:r w:rsidR="00F479ED" w:rsidRPr="00004800">
        <w:rPr>
          <w:lang w:val="es-ES"/>
        </w:rPr>
        <w:t>acumula</w:t>
      </w:r>
      <w:r w:rsidR="007A1333">
        <w:rPr>
          <w:lang w:val="es-ES"/>
        </w:rPr>
        <w:t>ron</w:t>
      </w:r>
      <w:r w:rsidR="00F479ED" w:rsidRPr="00004800">
        <w:rPr>
          <w:lang w:val="es-ES"/>
        </w:rPr>
        <w:t xml:space="preserve"> el tiempo necesario</w:t>
      </w:r>
      <w:r w:rsidR="002E63AA" w:rsidRPr="00004800">
        <w:rPr>
          <w:lang w:val="es-ES"/>
        </w:rPr>
        <w:t xml:space="preserve"> para </w:t>
      </w:r>
      <w:r w:rsidR="00F479ED" w:rsidRPr="00004800">
        <w:rPr>
          <w:lang w:val="es-ES"/>
        </w:rPr>
        <w:t xml:space="preserve">recibir </w:t>
      </w:r>
      <w:r w:rsidR="002E63AA" w:rsidRPr="00004800">
        <w:rPr>
          <w:lang w:val="es-ES"/>
        </w:rPr>
        <w:t xml:space="preserve">una pensión de discapacidad, con inclusión de </w:t>
      </w:r>
      <w:r w:rsidR="007A1333">
        <w:rPr>
          <w:lang w:val="es-ES"/>
        </w:rPr>
        <w:t xml:space="preserve">los </w:t>
      </w:r>
      <w:r w:rsidR="002E63AA" w:rsidRPr="00004800">
        <w:rPr>
          <w:lang w:val="es-ES"/>
        </w:rPr>
        <w:t xml:space="preserve">niños de </w:t>
      </w:r>
      <w:r w:rsidR="00B41EB0" w:rsidRPr="00004800">
        <w:rPr>
          <w:lang w:val="es-ES"/>
        </w:rPr>
        <w:t>más de</w:t>
      </w:r>
      <w:r w:rsidR="002E63AA" w:rsidRPr="00004800">
        <w:rPr>
          <w:lang w:val="es-ES"/>
        </w:rPr>
        <w:t xml:space="preserve"> 16 años</w:t>
      </w:r>
      <w:r w:rsidR="00615F49" w:rsidRPr="00004800">
        <w:rPr>
          <w:lang w:val="es-ES"/>
        </w:rPr>
        <w:t>)</w:t>
      </w:r>
      <w:r w:rsidR="00521F62" w:rsidRPr="00004800">
        <w:rPr>
          <w:lang w:val="es-ES"/>
        </w:rPr>
        <w:t>;</w:t>
      </w:r>
    </w:p>
    <w:p w:rsidR="00615F49" w:rsidRPr="00004800" w:rsidRDefault="00AE0F41" w:rsidP="00AE0F4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N</w:t>
      </w:r>
      <w:r w:rsidR="00B82855" w:rsidRPr="00004800">
        <w:rPr>
          <w:lang w:val="es-ES"/>
        </w:rPr>
        <w:t xml:space="preserve">iños que perdieron a un </w:t>
      </w:r>
      <w:r w:rsidR="00EB7925" w:rsidRPr="00004800">
        <w:rPr>
          <w:lang w:val="es-ES"/>
        </w:rPr>
        <w:t>tutor</w:t>
      </w:r>
      <w:r w:rsidR="00B82855" w:rsidRPr="00004800">
        <w:rPr>
          <w:lang w:val="es-ES"/>
        </w:rPr>
        <w:t xml:space="preserve"> </w:t>
      </w:r>
      <w:r w:rsidR="00615F49" w:rsidRPr="00004800">
        <w:rPr>
          <w:lang w:val="es-ES"/>
        </w:rPr>
        <w:t>(</w:t>
      </w:r>
      <w:r w:rsidR="00B82855" w:rsidRPr="00004800">
        <w:rPr>
          <w:lang w:val="es-ES"/>
        </w:rPr>
        <w:t>personas de hasta</w:t>
      </w:r>
      <w:r w:rsidR="00615F49" w:rsidRPr="00004800">
        <w:rPr>
          <w:lang w:val="es-ES"/>
        </w:rPr>
        <w:t xml:space="preserve"> 18</w:t>
      </w:r>
      <w:r w:rsidR="00D31237" w:rsidRPr="00004800">
        <w:rPr>
          <w:lang w:val="es-ES"/>
        </w:rPr>
        <w:t xml:space="preserve"> años</w:t>
      </w:r>
      <w:r w:rsidR="00615F49" w:rsidRPr="00004800">
        <w:rPr>
          <w:lang w:val="es-ES"/>
        </w:rPr>
        <w:t xml:space="preserve">, </w:t>
      </w:r>
      <w:r w:rsidR="00B82855" w:rsidRPr="00004800">
        <w:rPr>
          <w:lang w:val="es-ES"/>
        </w:rPr>
        <w:t>estudiantes y alumnos de instituciones de enseñanza secundaria y superior</w:t>
      </w:r>
      <w:r w:rsidR="00EB7925" w:rsidRPr="00004800">
        <w:rPr>
          <w:lang w:val="es-ES"/>
        </w:rPr>
        <w:t xml:space="preserve">, con </w:t>
      </w:r>
      <w:r w:rsidR="00D31237" w:rsidRPr="00004800">
        <w:rPr>
          <w:lang w:val="es-ES"/>
        </w:rPr>
        <w:t xml:space="preserve">la </w:t>
      </w:r>
      <w:r w:rsidR="00EB7925" w:rsidRPr="00004800">
        <w:rPr>
          <w:lang w:val="es-ES"/>
        </w:rPr>
        <w:t>excepción de</w:t>
      </w:r>
      <w:r w:rsidR="00B82855" w:rsidRPr="00004800">
        <w:rPr>
          <w:lang w:val="es-ES"/>
        </w:rPr>
        <w:t xml:space="preserve"> quienes asisten a tiempo parcial hasta la graduación</w:t>
      </w:r>
      <w:r w:rsidR="00EB7925" w:rsidRPr="00004800">
        <w:rPr>
          <w:lang w:val="es-ES"/>
        </w:rPr>
        <w:t>,</w:t>
      </w:r>
      <w:r w:rsidR="00B82855" w:rsidRPr="00004800">
        <w:rPr>
          <w:lang w:val="es-ES"/>
        </w:rPr>
        <w:t xml:space="preserve"> pero sólo hasta la edad de 23 años</w:t>
      </w:r>
      <w:r w:rsidR="007A1333">
        <w:rPr>
          <w:lang w:val="es-ES"/>
        </w:rPr>
        <w:t>)</w:t>
      </w:r>
      <w:r w:rsidR="00615F49" w:rsidRPr="00004800">
        <w:rPr>
          <w:lang w:val="es-ES"/>
        </w:rPr>
        <w:t>;</w:t>
      </w:r>
    </w:p>
    <w:p w:rsidR="00615F49" w:rsidRPr="00004800" w:rsidRDefault="00AE0F41" w:rsidP="00AE0F41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P</w:t>
      </w:r>
      <w:r w:rsidR="00EB7925" w:rsidRPr="00004800">
        <w:rPr>
          <w:lang w:val="es-ES"/>
        </w:rPr>
        <w:t xml:space="preserve">ersonas que cuidan en casa a un niño de hasta 16 años con discapacidad de </w:t>
      </w:r>
      <w:r w:rsidR="007A1333">
        <w:rPr>
          <w:lang w:val="es-ES"/>
        </w:rPr>
        <w:t>grado</w:t>
      </w:r>
      <w:r w:rsidR="00EB7925" w:rsidRPr="00004800">
        <w:rPr>
          <w:lang w:val="es-ES"/>
        </w:rPr>
        <w:t xml:space="preserve"> I</w:t>
      </w:r>
      <w:r w:rsidR="00615F49" w:rsidRPr="00004800">
        <w:rPr>
          <w:lang w:val="es-ES"/>
        </w:rPr>
        <w:t>;</w:t>
      </w:r>
    </w:p>
    <w:p w:rsidR="00615F49" w:rsidRPr="00004800" w:rsidRDefault="00C64766" w:rsidP="00C64766">
      <w:pPr>
        <w:numPr>
          <w:ilvl w:val="0"/>
          <w:numId w:val="13"/>
        </w:numPr>
        <w:rPr>
          <w:lang w:val="es-ES"/>
        </w:rPr>
      </w:pPr>
      <w:r>
        <w:rPr>
          <w:lang w:val="es-ES"/>
        </w:rPr>
        <w:t>P</w:t>
      </w:r>
      <w:r w:rsidR="00ED667F" w:rsidRPr="00004800">
        <w:rPr>
          <w:lang w:val="es-ES"/>
        </w:rPr>
        <w:t>ersonas que cuidan en casa a un niño ciego con discapacidad de grado I o lo acompañan fuera de ella</w:t>
      </w:r>
      <w:r w:rsidR="00615F49" w:rsidRPr="00004800">
        <w:rPr>
          <w:rStyle w:val="FootnoteReference"/>
          <w:lang w:val="es-ES"/>
        </w:rPr>
        <w:footnoteReference w:id="4"/>
      </w:r>
      <w:r w:rsidR="00615F49" w:rsidRPr="00004800">
        <w:rPr>
          <w:lang w:val="es-ES"/>
        </w:rPr>
        <w:t>.</w:t>
      </w:r>
    </w:p>
    <w:p w:rsidR="004C63AC" w:rsidRPr="00004800" w:rsidRDefault="00667FC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Desde </w:t>
      </w:r>
      <w:r w:rsidR="00D31237" w:rsidRPr="00004800">
        <w:rPr>
          <w:lang w:val="es-ES"/>
        </w:rPr>
        <w:t>2005 estas prestaciones sociales, con la excepción de la asignación para el cuidado de los hijos, se ajustan con arreglo a un índice el 1º de abril</w:t>
      </w:r>
      <w:r w:rsidR="00C97C2D">
        <w:rPr>
          <w:lang w:val="es-ES"/>
        </w:rPr>
        <w:t xml:space="preserve"> de cada año</w:t>
      </w:r>
      <w:r w:rsidR="00615F49" w:rsidRPr="00004800">
        <w:rPr>
          <w:rStyle w:val="FootnoteReference"/>
          <w:lang w:val="es-ES"/>
        </w:rPr>
        <w:footnoteReference w:id="5"/>
      </w:r>
      <w:r w:rsidR="00D31237" w:rsidRPr="00004800">
        <w:rPr>
          <w:lang w:val="es-ES"/>
        </w:rPr>
        <w:t>.</w:t>
      </w:r>
      <w:r w:rsidR="00615F49" w:rsidRPr="00004800">
        <w:rPr>
          <w:lang w:val="es-ES"/>
        </w:rPr>
        <w:t xml:space="preserve"> </w:t>
      </w:r>
      <w:r w:rsidR="00CF7342" w:rsidRPr="00004800">
        <w:rPr>
          <w:lang w:val="es-ES"/>
        </w:rPr>
        <w:t>Así</w:t>
      </w:r>
      <w:r w:rsidRPr="00004800">
        <w:rPr>
          <w:lang w:val="es-ES"/>
        </w:rPr>
        <w:t>,</w:t>
      </w:r>
      <w:r w:rsidR="00CF7342" w:rsidRPr="00004800">
        <w:rPr>
          <w:lang w:val="es-ES"/>
        </w:rPr>
        <w:t xml:space="preserve"> </w:t>
      </w:r>
      <w:r w:rsidR="00C97C2D">
        <w:rPr>
          <w:lang w:val="es-ES"/>
        </w:rPr>
        <w:t>tomando como base</w:t>
      </w:r>
      <w:r w:rsidR="00C97C2D" w:rsidRPr="00004800">
        <w:rPr>
          <w:lang w:val="es-ES"/>
        </w:rPr>
        <w:t xml:space="preserve"> la subida anual de los precios durante el año anterior</w:t>
      </w:r>
      <w:r w:rsidR="00C97C2D" w:rsidRPr="00004800">
        <w:rPr>
          <w:rStyle w:val="FootnoteReference"/>
          <w:lang w:val="es-ES"/>
        </w:rPr>
        <w:footnoteReference w:id="6"/>
      </w:r>
      <w:r w:rsidR="00C97C2D" w:rsidRPr="00004800">
        <w:rPr>
          <w:lang w:val="es-ES"/>
        </w:rPr>
        <w:t>,</w:t>
      </w:r>
      <w:r w:rsidR="00C97C2D">
        <w:rPr>
          <w:lang w:val="es-ES"/>
        </w:rPr>
        <w:t xml:space="preserve"> el aumento fue del 12,4%</w:t>
      </w:r>
      <w:r w:rsidR="00CF7342" w:rsidRPr="00004800">
        <w:rPr>
          <w:lang w:val="es-ES"/>
        </w:rPr>
        <w:t xml:space="preserve"> </w:t>
      </w:r>
      <w:r w:rsidR="00C97C2D" w:rsidRPr="00004800">
        <w:rPr>
          <w:lang w:val="es-ES"/>
        </w:rPr>
        <w:t xml:space="preserve">en 2005 </w:t>
      </w:r>
      <w:r w:rsidR="00C64766">
        <w:rPr>
          <w:lang w:val="es-ES"/>
        </w:rPr>
        <w:t>y </w:t>
      </w:r>
      <w:r w:rsidR="00C97C2D" w:rsidRPr="00004800">
        <w:rPr>
          <w:lang w:val="es-ES"/>
        </w:rPr>
        <w:t>del 11,9%</w:t>
      </w:r>
      <w:r w:rsidR="00C97C2D">
        <w:rPr>
          <w:lang w:val="es-ES"/>
        </w:rPr>
        <w:t xml:space="preserve"> </w:t>
      </w:r>
      <w:r w:rsidR="00CF7342" w:rsidRPr="00004800">
        <w:rPr>
          <w:lang w:val="es-ES"/>
        </w:rPr>
        <w:t xml:space="preserve">en </w:t>
      </w:r>
      <w:r w:rsidR="00615F49" w:rsidRPr="00004800">
        <w:rPr>
          <w:lang w:val="es-ES"/>
        </w:rPr>
        <w:t xml:space="preserve">2006. </w:t>
      </w:r>
      <w:r w:rsidR="00F3173F" w:rsidRPr="00004800">
        <w:rPr>
          <w:lang w:val="es-ES"/>
        </w:rPr>
        <w:t>En el cuadro</w:t>
      </w:r>
      <w:r w:rsidRPr="00004800">
        <w:rPr>
          <w:lang w:val="es-ES"/>
        </w:rPr>
        <w:t> </w:t>
      </w:r>
      <w:r w:rsidR="00F3173F" w:rsidRPr="00004800">
        <w:rPr>
          <w:lang w:val="es-ES"/>
        </w:rPr>
        <w:t>32 figuran las cantidades reales</w:t>
      </w:r>
      <w:r w:rsidR="00615F49" w:rsidRPr="00004800">
        <w:rPr>
          <w:lang w:val="es-ES"/>
        </w:rPr>
        <w:t xml:space="preserve">. </w:t>
      </w:r>
      <w:r w:rsidR="00F3173F" w:rsidRPr="00004800">
        <w:rPr>
          <w:lang w:val="es-ES"/>
        </w:rPr>
        <w:t>El c</w:t>
      </w:r>
      <w:r w:rsidR="005D79E2" w:rsidRPr="00004800">
        <w:rPr>
          <w:lang w:val="es-ES"/>
        </w:rPr>
        <w:t>uadro</w:t>
      </w:r>
      <w:r w:rsidR="00615F49" w:rsidRPr="00004800">
        <w:rPr>
          <w:lang w:val="es-ES"/>
        </w:rPr>
        <w:t xml:space="preserve"> 33 </w:t>
      </w:r>
      <w:r w:rsidR="00F3173F" w:rsidRPr="00004800">
        <w:rPr>
          <w:lang w:val="es-ES"/>
        </w:rPr>
        <w:t xml:space="preserve">muestra </w:t>
      </w:r>
      <w:r w:rsidR="00C97C2D">
        <w:rPr>
          <w:lang w:val="es-ES"/>
        </w:rPr>
        <w:t xml:space="preserve">la cuantía de </w:t>
      </w:r>
      <w:r w:rsidR="00F3173F" w:rsidRPr="00004800">
        <w:rPr>
          <w:lang w:val="es-ES"/>
        </w:rPr>
        <w:t xml:space="preserve">las prestaciones mensuales para </w:t>
      </w:r>
      <w:r w:rsidR="00C97C2D">
        <w:rPr>
          <w:lang w:val="es-ES"/>
        </w:rPr>
        <w:t xml:space="preserve">los </w:t>
      </w:r>
      <w:r w:rsidR="00F3173F" w:rsidRPr="00004800">
        <w:rPr>
          <w:lang w:val="es-ES"/>
        </w:rPr>
        <w:t>niños con discapacidad de grado I</w:t>
      </w:r>
      <w:r w:rsidR="00615F49" w:rsidRPr="00004800">
        <w:rPr>
          <w:lang w:val="es-ES"/>
        </w:rPr>
        <w:t>.</w:t>
      </w:r>
    </w:p>
    <w:p w:rsidR="00615F49" w:rsidRPr="00C97C2D" w:rsidRDefault="005D79E2" w:rsidP="003B62EA">
      <w:pPr>
        <w:keepNext/>
        <w:tabs>
          <w:tab w:val="left" w:pos="840"/>
        </w:tabs>
        <w:autoSpaceDE w:val="0"/>
        <w:autoSpaceDN w:val="0"/>
        <w:adjustRightInd w:val="0"/>
        <w:jc w:val="center"/>
        <w:rPr>
          <w:rStyle w:val="a4"/>
          <w:rFonts w:ascii="Times New Roman" w:hAnsi="Times New Roman"/>
          <w:b/>
          <w:i w:val="0"/>
          <w:noProof w:val="0"/>
          <w:szCs w:val="24"/>
          <w:lang w:val="es-ES"/>
        </w:rPr>
      </w:pPr>
      <w:r w:rsidRPr="00C97C2D">
        <w:rPr>
          <w:rStyle w:val="a4"/>
          <w:rFonts w:ascii="Times New Roman" w:hAnsi="Times New Roman"/>
          <w:b/>
          <w:i w:val="0"/>
          <w:noProof w:val="0"/>
          <w:szCs w:val="24"/>
          <w:lang w:val="es-ES"/>
        </w:rPr>
        <w:t>Cuadro</w:t>
      </w:r>
      <w:r w:rsidR="00615F49" w:rsidRPr="00C97C2D">
        <w:rPr>
          <w:rStyle w:val="a4"/>
          <w:rFonts w:ascii="Times New Roman" w:hAnsi="Times New Roman"/>
          <w:b/>
          <w:i w:val="0"/>
          <w:noProof w:val="0"/>
          <w:szCs w:val="24"/>
          <w:lang w:val="es-ES"/>
        </w:rPr>
        <w:t xml:space="preserve"> 32</w:t>
      </w:r>
      <w:r w:rsidR="003B62EA">
        <w:rPr>
          <w:rStyle w:val="a4"/>
          <w:rFonts w:ascii="Times New Roman" w:hAnsi="Times New Roman"/>
          <w:b/>
          <w:i w:val="0"/>
          <w:noProof w:val="0"/>
          <w:szCs w:val="24"/>
          <w:lang w:val="es-ES"/>
        </w:rPr>
        <w:t xml:space="preserve">.  </w:t>
      </w:r>
      <w:r w:rsidR="002827F8" w:rsidRPr="00C97C2D">
        <w:rPr>
          <w:rStyle w:val="a4"/>
          <w:rFonts w:ascii="Times New Roman" w:hAnsi="Times New Roman"/>
          <w:b/>
          <w:i w:val="0"/>
          <w:noProof w:val="0"/>
          <w:szCs w:val="24"/>
          <w:lang w:val="es-ES"/>
        </w:rPr>
        <w:t>Cuantía de las prestaciones sociales estatales</w:t>
      </w:r>
      <w:r w:rsidR="003B62EA">
        <w:rPr>
          <w:rStyle w:val="a4"/>
          <w:rFonts w:ascii="Times New Roman" w:hAnsi="Times New Roman"/>
          <w:b/>
          <w:i w:val="0"/>
          <w:noProof w:val="0"/>
          <w:szCs w:val="24"/>
          <w:lang w:val="es-ES"/>
        </w:rPr>
        <w:br/>
      </w:r>
      <w:r w:rsidR="002827F8" w:rsidRPr="00C97C2D">
        <w:rPr>
          <w:rStyle w:val="a4"/>
          <w:rFonts w:ascii="Times New Roman" w:hAnsi="Times New Roman"/>
          <w:b/>
          <w:i w:val="0"/>
          <w:noProof w:val="0"/>
          <w:szCs w:val="24"/>
          <w:lang w:val="es-ES"/>
        </w:rPr>
        <w:t xml:space="preserve">tras </w:t>
      </w:r>
      <w:r w:rsidR="00554E50" w:rsidRPr="00C97C2D">
        <w:rPr>
          <w:rStyle w:val="a4"/>
          <w:rFonts w:ascii="Times New Roman" w:hAnsi="Times New Roman"/>
          <w:b/>
          <w:i w:val="0"/>
          <w:noProof w:val="0"/>
          <w:szCs w:val="24"/>
          <w:lang w:val="es-ES"/>
        </w:rPr>
        <w:t>la indización,</w:t>
      </w:r>
      <w:r w:rsidR="002827F8" w:rsidRPr="00C97C2D">
        <w:rPr>
          <w:rStyle w:val="a4"/>
          <w:rFonts w:ascii="Times New Roman" w:hAnsi="Times New Roman"/>
          <w:b/>
          <w:i w:val="0"/>
          <w:noProof w:val="0"/>
          <w:szCs w:val="24"/>
          <w:lang w:val="es-ES"/>
        </w:rPr>
        <w:t xml:space="preserve"> </w:t>
      </w:r>
      <w:r w:rsidR="00615F49" w:rsidRPr="00C97C2D">
        <w:rPr>
          <w:rStyle w:val="a4"/>
          <w:rFonts w:ascii="Times New Roman" w:hAnsi="Times New Roman"/>
          <w:b/>
          <w:i w:val="0"/>
          <w:noProof w:val="0"/>
          <w:szCs w:val="24"/>
          <w:lang w:val="es-ES"/>
        </w:rPr>
        <w:t>2003–2006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0"/>
        <w:gridCol w:w="1278"/>
        <w:gridCol w:w="1281"/>
        <w:gridCol w:w="1279"/>
        <w:gridCol w:w="1283"/>
      </w:tblGrid>
      <w:tr w:rsidR="003B62EA" w:rsidRPr="00004800" w:rsidTr="003B62EA">
        <w:trPr>
          <w:trHeight w:val="315"/>
          <w:jc w:val="center"/>
        </w:trPr>
        <w:tc>
          <w:tcPr>
            <w:tcW w:w="2325" w:type="pct"/>
            <w:vMerge w:val="restart"/>
            <w:shd w:val="clear" w:color="auto" w:fill="auto"/>
            <w:vAlign w:val="center"/>
          </w:tcPr>
          <w:p w:rsidR="003B62EA" w:rsidRPr="00004800" w:rsidRDefault="003B62EA" w:rsidP="003B62EA">
            <w:pPr>
              <w:keepNext/>
              <w:tabs>
                <w:tab w:val="left" w:pos="360"/>
                <w:tab w:val="left" w:pos="720"/>
              </w:tabs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Prestaciones sociales</w:t>
            </w:r>
          </w:p>
        </w:tc>
        <w:tc>
          <w:tcPr>
            <w:tcW w:w="2675" w:type="pct"/>
            <w:gridSpan w:val="4"/>
            <w:vAlign w:val="bottom"/>
          </w:tcPr>
          <w:p w:rsidR="003B62EA" w:rsidRPr="00004800" w:rsidRDefault="003B62EA" w:rsidP="003B62E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Cuantía (lei/mes)</w:t>
            </w:r>
          </w:p>
        </w:tc>
      </w:tr>
      <w:tr w:rsidR="003B62EA" w:rsidRPr="00004800" w:rsidTr="003B62EA">
        <w:trPr>
          <w:trHeight w:val="50"/>
          <w:jc w:val="center"/>
        </w:trPr>
        <w:tc>
          <w:tcPr>
            <w:tcW w:w="2325" w:type="pct"/>
            <w:vMerge/>
            <w:shd w:val="clear" w:color="auto" w:fill="auto"/>
            <w:vAlign w:val="center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rPr>
                <w:bCs/>
                <w:sz w:val="20"/>
                <w:lang w:val="es-ES"/>
              </w:rPr>
            </w:pP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2003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2004</w:t>
            </w:r>
          </w:p>
        </w:tc>
        <w:tc>
          <w:tcPr>
            <w:tcW w:w="668" w:type="pct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2005</w:t>
            </w:r>
          </w:p>
        </w:tc>
        <w:tc>
          <w:tcPr>
            <w:tcW w:w="669" w:type="pct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2006</w:t>
            </w:r>
          </w:p>
        </w:tc>
      </w:tr>
      <w:tr w:rsidR="003B62EA" w:rsidRPr="00004800" w:rsidTr="003B62EA">
        <w:trPr>
          <w:trHeight w:val="50"/>
          <w:jc w:val="center"/>
        </w:trPr>
        <w:tc>
          <w:tcPr>
            <w:tcW w:w="2325" w:type="pct"/>
            <w:shd w:val="clear" w:color="auto" w:fill="auto"/>
            <w:vAlign w:val="center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>
              <w:rPr>
                <w:i/>
                <w:iCs/>
                <w:sz w:val="20"/>
                <w:lang w:val="es-ES"/>
              </w:rPr>
              <w:t>Discapacitados</w:t>
            </w:r>
            <w:r w:rsidRPr="00004800">
              <w:rPr>
                <w:i/>
                <w:iCs/>
                <w:sz w:val="20"/>
                <w:lang w:val="es-ES"/>
              </w:rPr>
              <w:t xml:space="preserve"> menores de 16 años</w:t>
            </w:r>
          </w:p>
        </w:tc>
        <w:tc>
          <w:tcPr>
            <w:tcW w:w="2675" w:type="pct"/>
            <w:gridSpan w:val="4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both"/>
              <w:rPr>
                <w:bCs/>
                <w:sz w:val="20"/>
                <w:lang w:val="es-ES"/>
              </w:rPr>
            </w:pPr>
          </w:p>
        </w:tc>
      </w:tr>
      <w:tr w:rsidR="003B62EA" w:rsidRPr="00004800" w:rsidTr="003B62EA">
        <w:trPr>
          <w:trHeight w:val="233"/>
          <w:jc w:val="center"/>
        </w:trPr>
        <w:tc>
          <w:tcPr>
            <w:tcW w:w="2325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Gra</w:t>
            </w:r>
            <w:r>
              <w:rPr>
                <w:sz w:val="20"/>
                <w:lang w:val="es-ES"/>
              </w:rPr>
              <w:t xml:space="preserve">do </w:t>
            </w:r>
            <w:r w:rsidRPr="00004800">
              <w:rPr>
                <w:sz w:val="20"/>
                <w:lang w:val="es-ES"/>
              </w:rPr>
              <w:t>I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100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122,3</w:t>
            </w:r>
          </w:p>
        </w:tc>
        <w:tc>
          <w:tcPr>
            <w:tcW w:w="668" w:type="pct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137,47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200,04</w:t>
            </w:r>
          </w:p>
        </w:tc>
      </w:tr>
      <w:tr w:rsidR="003B62EA" w:rsidRPr="00004800" w:rsidTr="003B62EA">
        <w:trPr>
          <w:trHeight w:val="234"/>
          <w:jc w:val="center"/>
        </w:trPr>
        <w:tc>
          <w:tcPr>
            <w:tcW w:w="2325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Gra</w:t>
            </w:r>
            <w:r>
              <w:rPr>
                <w:sz w:val="20"/>
                <w:lang w:val="es-ES"/>
              </w:rPr>
              <w:t xml:space="preserve">do </w:t>
            </w:r>
            <w:r w:rsidRPr="00004800">
              <w:rPr>
                <w:sz w:val="20"/>
                <w:lang w:val="es-ES"/>
              </w:rPr>
              <w:t>II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85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103,96</w:t>
            </w:r>
          </w:p>
        </w:tc>
        <w:tc>
          <w:tcPr>
            <w:tcW w:w="668" w:type="pct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116,85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169,82</w:t>
            </w:r>
          </w:p>
        </w:tc>
      </w:tr>
      <w:tr w:rsidR="003B62EA" w:rsidRPr="00004800" w:rsidTr="003B62EA">
        <w:trPr>
          <w:trHeight w:val="247"/>
          <w:jc w:val="center"/>
        </w:trPr>
        <w:tc>
          <w:tcPr>
            <w:tcW w:w="2325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Gra</w:t>
            </w:r>
            <w:r>
              <w:rPr>
                <w:sz w:val="20"/>
                <w:lang w:val="es-ES"/>
              </w:rPr>
              <w:t xml:space="preserve">do </w:t>
            </w:r>
            <w:r w:rsidRPr="00004800">
              <w:rPr>
                <w:sz w:val="20"/>
                <w:lang w:val="es-ES"/>
              </w:rPr>
              <w:t>III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85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103,96</w:t>
            </w:r>
          </w:p>
        </w:tc>
        <w:tc>
          <w:tcPr>
            <w:tcW w:w="668" w:type="pct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116,85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bCs/>
                <w:sz w:val="20"/>
                <w:lang w:val="es-ES"/>
              </w:rPr>
              <w:t>169,80</w:t>
            </w:r>
          </w:p>
        </w:tc>
      </w:tr>
      <w:tr w:rsidR="003B62EA" w:rsidRPr="00004800" w:rsidTr="003B62EA">
        <w:trPr>
          <w:trHeight w:val="50"/>
          <w:jc w:val="center"/>
        </w:trPr>
        <w:tc>
          <w:tcPr>
            <w:tcW w:w="2325" w:type="pct"/>
            <w:shd w:val="clear" w:color="auto" w:fill="auto"/>
            <w:vAlign w:val="center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>
              <w:rPr>
                <w:i/>
                <w:iCs/>
                <w:sz w:val="20"/>
                <w:lang w:val="es-ES"/>
              </w:rPr>
              <w:t>Discapacitados</w:t>
            </w:r>
            <w:r w:rsidRPr="00004800">
              <w:rPr>
                <w:i/>
                <w:iCs/>
                <w:sz w:val="20"/>
                <w:lang w:val="es-ES"/>
              </w:rPr>
              <w:t xml:space="preserve"> desde la infancia</w:t>
            </w:r>
          </w:p>
        </w:tc>
        <w:tc>
          <w:tcPr>
            <w:tcW w:w="2675" w:type="pct"/>
            <w:gridSpan w:val="4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bCs/>
                <w:sz w:val="20"/>
                <w:lang w:val="es-ES"/>
              </w:rPr>
            </w:pPr>
          </w:p>
        </w:tc>
      </w:tr>
      <w:tr w:rsidR="003B62EA" w:rsidRPr="00004800" w:rsidTr="003B62EA">
        <w:trPr>
          <w:trHeight w:val="177"/>
          <w:jc w:val="center"/>
        </w:trPr>
        <w:tc>
          <w:tcPr>
            <w:tcW w:w="2325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Grado I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100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122,3</w:t>
            </w:r>
          </w:p>
        </w:tc>
        <w:tc>
          <w:tcPr>
            <w:tcW w:w="668" w:type="pct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137,47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200,23</w:t>
            </w:r>
          </w:p>
        </w:tc>
      </w:tr>
      <w:tr w:rsidR="003B62EA" w:rsidRPr="00004800" w:rsidTr="003B62EA">
        <w:trPr>
          <w:trHeight w:val="220"/>
          <w:jc w:val="center"/>
        </w:trPr>
        <w:tc>
          <w:tcPr>
            <w:tcW w:w="2325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Grado II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85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103,96</w:t>
            </w:r>
          </w:p>
        </w:tc>
        <w:tc>
          <w:tcPr>
            <w:tcW w:w="668" w:type="pct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116,85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170,05</w:t>
            </w:r>
          </w:p>
        </w:tc>
      </w:tr>
      <w:tr w:rsidR="003B62EA" w:rsidRPr="00004800" w:rsidTr="003B62EA">
        <w:trPr>
          <w:trHeight w:val="220"/>
          <w:jc w:val="center"/>
        </w:trPr>
        <w:tc>
          <w:tcPr>
            <w:tcW w:w="2325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Grado III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50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61,15</w:t>
            </w:r>
          </w:p>
        </w:tc>
        <w:tc>
          <w:tcPr>
            <w:tcW w:w="668" w:type="pct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68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111,78</w:t>
            </w:r>
          </w:p>
        </w:tc>
      </w:tr>
      <w:tr w:rsidR="003B62EA" w:rsidRPr="00004800" w:rsidTr="003B62EA">
        <w:trPr>
          <w:trHeight w:val="50"/>
          <w:jc w:val="center"/>
        </w:trPr>
        <w:tc>
          <w:tcPr>
            <w:tcW w:w="2325" w:type="pct"/>
            <w:shd w:val="clear" w:color="auto" w:fill="auto"/>
            <w:vAlign w:val="center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i/>
                <w:iCs/>
                <w:sz w:val="20"/>
                <w:lang w:val="es-ES"/>
              </w:rPr>
              <w:t>Para niños que perdieron un tutor</w:t>
            </w:r>
          </w:p>
        </w:tc>
        <w:tc>
          <w:tcPr>
            <w:tcW w:w="2675" w:type="pct"/>
            <w:gridSpan w:val="4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bCs/>
                <w:sz w:val="20"/>
                <w:lang w:val="es-ES"/>
              </w:rPr>
            </w:pPr>
          </w:p>
        </w:tc>
      </w:tr>
      <w:tr w:rsidR="003B62EA" w:rsidRPr="00004800" w:rsidTr="003B62EA">
        <w:trPr>
          <w:trHeight w:val="206"/>
          <w:jc w:val="center"/>
        </w:trPr>
        <w:tc>
          <w:tcPr>
            <w:tcW w:w="2325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Un niño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49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49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55,08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61,58</w:t>
            </w:r>
          </w:p>
        </w:tc>
      </w:tr>
      <w:tr w:rsidR="003B62EA" w:rsidRPr="00004800" w:rsidTr="003B62EA">
        <w:trPr>
          <w:trHeight w:val="205"/>
          <w:jc w:val="center"/>
        </w:trPr>
        <w:tc>
          <w:tcPr>
            <w:tcW w:w="2325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Dos niños o más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98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98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110,16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107,60</w:t>
            </w:r>
          </w:p>
        </w:tc>
      </w:tr>
      <w:tr w:rsidR="003B62EA" w:rsidRPr="00004800" w:rsidTr="003B62EA">
        <w:trPr>
          <w:trHeight w:val="50"/>
          <w:jc w:val="center"/>
        </w:trPr>
        <w:tc>
          <w:tcPr>
            <w:tcW w:w="2325" w:type="pct"/>
            <w:shd w:val="clear" w:color="auto" w:fill="auto"/>
            <w:vAlign w:val="center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004800">
              <w:rPr>
                <w:i/>
                <w:iCs/>
                <w:sz w:val="20"/>
                <w:lang w:val="es-ES"/>
              </w:rPr>
              <w:t>Niños que perdieron ambos padres</w:t>
            </w:r>
          </w:p>
        </w:tc>
        <w:tc>
          <w:tcPr>
            <w:tcW w:w="2675" w:type="pct"/>
            <w:gridSpan w:val="4"/>
            <w:vAlign w:val="bottom"/>
          </w:tcPr>
          <w:p w:rsidR="003B62EA" w:rsidRPr="00004800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bCs/>
                <w:sz w:val="20"/>
                <w:lang w:val="es-ES"/>
              </w:rPr>
            </w:pPr>
          </w:p>
        </w:tc>
      </w:tr>
      <w:tr w:rsidR="003B62EA" w:rsidRPr="00004800" w:rsidTr="003B62EA">
        <w:trPr>
          <w:trHeight w:val="219"/>
          <w:jc w:val="center"/>
        </w:trPr>
        <w:tc>
          <w:tcPr>
            <w:tcW w:w="2325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Un niño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98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98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110,16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123,11</w:t>
            </w:r>
          </w:p>
        </w:tc>
      </w:tr>
      <w:tr w:rsidR="003B62EA" w:rsidRPr="00004800" w:rsidTr="003B62EA">
        <w:trPr>
          <w:trHeight w:val="220"/>
          <w:jc w:val="center"/>
        </w:trPr>
        <w:tc>
          <w:tcPr>
            <w:tcW w:w="2325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both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Dos niños o más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196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196</w:t>
            </w:r>
          </w:p>
        </w:tc>
        <w:tc>
          <w:tcPr>
            <w:tcW w:w="668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223,83</w:t>
            </w:r>
          </w:p>
        </w:tc>
        <w:tc>
          <w:tcPr>
            <w:tcW w:w="669" w:type="pct"/>
            <w:vAlign w:val="bottom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right="170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229,71</w:t>
            </w:r>
          </w:p>
        </w:tc>
      </w:tr>
    </w:tbl>
    <w:p w:rsidR="003B62EA" w:rsidRPr="005C6807" w:rsidRDefault="003B62EA" w:rsidP="003B62EA">
      <w:pPr>
        <w:tabs>
          <w:tab w:val="left" w:pos="360"/>
          <w:tab w:val="left" w:pos="720"/>
        </w:tabs>
        <w:spacing w:before="240"/>
        <w:ind w:right="-363"/>
        <w:jc w:val="center"/>
        <w:outlineLvl w:val="0"/>
        <w:rPr>
          <w:rStyle w:val="a4"/>
          <w:rFonts w:ascii="Times New Roman" w:hAnsi="Times New Roman"/>
          <w:b/>
          <w:i w:val="0"/>
          <w:noProof w:val="0"/>
          <w:lang w:val="es-ES"/>
        </w:rPr>
      </w:pPr>
      <w:r w:rsidRPr="005C6807">
        <w:rPr>
          <w:rStyle w:val="a4"/>
          <w:rFonts w:ascii="Times New Roman" w:hAnsi="Times New Roman"/>
          <w:b/>
          <w:i w:val="0"/>
          <w:noProof w:val="0"/>
          <w:lang w:val="es-ES"/>
        </w:rPr>
        <w:t>Cuadro 33.  Pagos mensuales en lei para niños discapacitados, 2002–2006</w:t>
      </w:r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7"/>
        <w:gridCol w:w="1008"/>
        <w:gridCol w:w="1008"/>
        <w:gridCol w:w="1009"/>
        <w:gridCol w:w="1008"/>
        <w:gridCol w:w="1009"/>
      </w:tblGrid>
      <w:tr w:rsidR="003B62EA" w:rsidRPr="00004800" w:rsidTr="001B2A1C">
        <w:trPr>
          <w:trHeight w:val="251"/>
        </w:trPr>
        <w:tc>
          <w:tcPr>
            <w:tcW w:w="2338" w:type="pct"/>
          </w:tcPr>
          <w:p w:rsidR="003B62EA" w:rsidRPr="005C6807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outlineLvl w:val="0"/>
              <w:rPr>
                <w:rStyle w:val="a4"/>
                <w:i w:val="0"/>
                <w:noProof w:val="0"/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Beneficiarios</w:t>
            </w:r>
          </w:p>
        </w:tc>
        <w:tc>
          <w:tcPr>
            <w:tcW w:w="532" w:type="pct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2002</w:t>
            </w:r>
          </w:p>
        </w:tc>
        <w:tc>
          <w:tcPr>
            <w:tcW w:w="532" w:type="pct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2003</w:t>
            </w:r>
          </w:p>
        </w:tc>
        <w:tc>
          <w:tcPr>
            <w:tcW w:w="533" w:type="pct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2004</w:t>
            </w:r>
          </w:p>
        </w:tc>
        <w:tc>
          <w:tcPr>
            <w:tcW w:w="532" w:type="pct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2005</w:t>
            </w:r>
          </w:p>
        </w:tc>
        <w:tc>
          <w:tcPr>
            <w:tcW w:w="533" w:type="pct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2006</w:t>
            </w:r>
          </w:p>
        </w:tc>
      </w:tr>
      <w:tr w:rsidR="003B62EA" w:rsidRPr="00004800" w:rsidTr="001B2A1C">
        <w:tc>
          <w:tcPr>
            <w:tcW w:w="2338" w:type="pct"/>
          </w:tcPr>
          <w:p w:rsidR="003B62EA" w:rsidRPr="005C6807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outlineLvl w:val="0"/>
              <w:rPr>
                <w:rStyle w:val="a4"/>
                <w:rFonts w:ascii="Times New Roman" w:hAnsi="Times New Roman"/>
                <w:i w:val="0"/>
                <w:noProof w:val="0"/>
                <w:sz w:val="22"/>
                <w:szCs w:val="22"/>
                <w:lang w:val="es-ES"/>
              </w:rPr>
            </w:pPr>
            <w:r w:rsidRPr="005C6807">
              <w:rPr>
                <w:rStyle w:val="a4"/>
                <w:rFonts w:ascii="Times New Roman" w:hAnsi="Times New Roman"/>
                <w:i w:val="0"/>
                <w:noProof w:val="0"/>
                <w:sz w:val="22"/>
                <w:szCs w:val="22"/>
                <w:lang w:val="es-ES"/>
              </w:rPr>
              <w:t>Personas aptas para trabajar que cuidan en casa a niños con discapacidad de grado I</w:t>
            </w:r>
          </w:p>
        </w:tc>
        <w:tc>
          <w:tcPr>
            <w:tcW w:w="532" w:type="pct"/>
            <w:vAlign w:val="bottom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right="113" w:firstLine="0"/>
              <w:jc w:val="right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65,00</w:t>
            </w:r>
          </w:p>
        </w:tc>
        <w:tc>
          <w:tcPr>
            <w:tcW w:w="532" w:type="pct"/>
            <w:vAlign w:val="bottom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right="113" w:firstLine="0"/>
              <w:jc w:val="right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100,00</w:t>
            </w:r>
          </w:p>
        </w:tc>
        <w:tc>
          <w:tcPr>
            <w:tcW w:w="533" w:type="pct"/>
            <w:vAlign w:val="bottom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right="113" w:firstLine="0"/>
              <w:jc w:val="right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122,30</w:t>
            </w:r>
          </w:p>
        </w:tc>
        <w:tc>
          <w:tcPr>
            <w:tcW w:w="532" w:type="pct"/>
            <w:vAlign w:val="bottom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right="113" w:firstLine="0"/>
              <w:jc w:val="right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122,30</w:t>
            </w:r>
          </w:p>
        </w:tc>
        <w:tc>
          <w:tcPr>
            <w:tcW w:w="533" w:type="pct"/>
            <w:vAlign w:val="bottom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right="113" w:firstLine="0"/>
              <w:jc w:val="right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150,00</w:t>
            </w:r>
          </w:p>
        </w:tc>
      </w:tr>
      <w:tr w:rsidR="003B62EA" w:rsidRPr="00004800" w:rsidTr="001B2A1C">
        <w:tc>
          <w:tcPr>
            <w:tcW w:w="2338" w:type="pct"/>
          </w:tcPr>
          <w:p w:rsidR="003B62EA" w:rsidRPr="005C6807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outlineLvl w:val="0"/>
              <w:rPr>
                <w:rStyle w:val="a4"/>
                <w:rFonts w:ascii="Times New Roman" w:hAnsi="Times New Roman"/>
                <w:i w:val="0"/>
                <w:noProof w:val="0"/>
                <w:sz w:val="22"/>
                <w:szCs w:val="22"/>
                <w:lang w:val="es-ES"/>
              </w:rPr>
            </w:pPr>
            <w:r w:rsidRPr="005C6807">
              <w:rPr>
                <w:rStyle w:val="a4"/>
                <w:rFonts w:ascii="Times New Roman" w:hAnsi="Times New Roman"/>
                <w:i w:val="0"/>
                <w:noProof w:val="0"/>
                <w:sz w:val="22"/>
                <w:szCs w:val="22"/>
                <w:lang w:val="es-ES"/>
              </w:rPr>
              <w:t>Niños con discapacidad de</w:t>
            </w:r>
            <w:r>
              <w:rPr>
                <w:rStyle w:val="a4"/>
                <w:rFonts w:ascii="Times New Roman" w:hAnsi="Times New Roman"/>
                <w:i w:val="0"/>
                <w:noProof w:val="0"/>
                <w:sz w:val="22"/>
                <w:szCs w:val="22"/>
                <w:lang w:val="es-ES"/>
              </w:rPr>
              <w:t xml:space="preserve"> grado I desde la </w:t>
            </w:r>
            <w:r w:rsidRPr="005C6807">
              <w:rPr>
                <w:rStyle w:val="a4"/>
                <w:rFonts w:ascii="Times New Roman" w:hAnsi="Times New Roman"/>
                <w:i w:val="0"/>
                <w:noProof w:val="0"/>
                <w:sz w:val="22"/>
                <w:szCs w:val="22"/>
                <w:lang w:val="es-ES"/>
              </w:rPr>
              <w:t>infancia</w:t>
            </w:r>
          </w:p>
        </w:tc>
        <w:tc>
          <w:tcPr>
            <w:tcW w:w="532" w:type="pct"/>
            <w:vAlign w:val="bottom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right="113" w:firstLine="0"/>
              <w:jc w:val="right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65,00</w:t>
            </w:r>
          </w:p>
        </w:tc>
        <w:tc>
          <w:tcPr>
            <w:tcW w:w="532" w:type="pct"/>
            <w:vAlign w:val="bottom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right="113" w:firstLine="0"/>
              <w:jc w:val="right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100,00</w:t>
            </w:r>
          </w:p>
        </w:tc>
        <w:tc>
          <w:tcPr>
            <w:tcW w:w="533" w:type="pct"/>
            <w:vAlign w:val="bottom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right="113" w:firstLine="0"/>
              <w:jc w:val="right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122,30</w:t>
            </w:r>
          </w:p>
        </w:tc>
        <w:tc>
          <w:tcPr>
            <w:tcW w:w="532" w:type="pct"/>
            <w:vAlign w:val="bottom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right="113" w:firstLine="0"/>
              <w:jc w:val="right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122,30</w:t>
            </w:r>
          </w:p>
        </w:tc>
        <w:tc>
          <w:tcPr>
            <w:tcW w:w="533" w:type="pct"/>
            <w:vAlign w:val="bottom"/>
          </w:tcPr>
          <w:p w:rsidR="003B62EA" w:rsidRPr="005C6807" w:rsidRDefault="003B62EA" w:rsidP="001B2A1C">
            <w:pPr>
              <w:pStyle w:val="PChar0"/>
              <w:tabs>
                <w:tab w:val="left" w:pos="360"/>
                <w:tab w:val="left" w:pos="720"/>
              </w:tabs>
              <w:spacing w:before="60" w:after="60"/>
              <w:ind w:right="113" w:firstLine="0"/>
              <w:jc w:val="right"/>
              <w:rPr>
                <w:rFonts w:ascii="Times New Roman" w:hAnsi="Times New Roman"/>
                <w:sz w:val="22"/>
                <w:szCs w:val="22"/>
                <w:lang w:val="es-ES"/>
              </w:rPr>
            </w:pPr>
            <w:r w:rsidRPr="005C6807">
              <w:rPr>
                <w:rFonts w:ascii="Times New Roman" w:hAnsi="Times New Roman"/>
                <w:sz w:val="22"/>
                <w:szCs w:val="22"/>
                <w:lang w:val="es-ES"/>
              </w:rPr>
              <w:t>150,00</w:t>
            </w:r>
          </w:p>
        </w:tc>
      </w:tr>
    </w:tbl>
    <w:p w:rsidR="00615F49" w:rsidRPr="00004800" w:rsidRDefault="00667FC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 xml:space="preserve">En 2006 </w:t>
      </w:r>
      <w:r w:rsidR="00615F49" w:rsidRPr="00004800">
        <w:rPr>
          <w:lang w:val="es-ES"/>
        </w:rPr>
        <w:t>rec</w:t>
      </w:r>
      <w:r w:rsidR="00202092" w:rsidRPr="00004800">
        <w:rPr>
          <w:lang w:val="es-ES"/>
        </w:rPr>
        <w:t xml:space="preserve">ibieron prestaciones </w:t>
      </w:r>
      <w:r w:rsidRPr="00004800">
        <w:rPr>
          <w:lang w:val="es-ES"/>
        </w:rPr>
        <w:t xml:space="preserve">sociales </w:t>
      </w:r>
      <w:r w:rsidR="00202092" w:rsidRPr="00004800">
        <w:rPr>
          <w:lang w:val="es-ES"/>
        </w:rPr>
        <w:t xml:space="preserve">42.020 personas </w:t>
      </w:r>
      <w:r w:rsidRPr="00004800">
        <w:rPr>
          <w:lang w:val="es-ES"/>
        </w:rPr>
        <w:t xml:space="preserve">y la cantidad total asignada cada mes </w:t>
      </w:r>
      <w:r w:rsidR="00202092" w:rsidRPr="00004800">
        <w:rPr>
          <w:lang w:val="es-ES"/>
        </w:rPr>
        <w:t>con cargo al</w:t>
      </w:r>
      <w:r w:rsidRPr="00004800">
        <w:rPr>
          <w:lang w:val="es-ES"/>
        </w:rPr>
        <w:t xml:space="preserve"> presupuesto del Estado para este fin ascendió a </w:t>
      </w:r>
      <w:r w:rsidR="00615F49" w:rsidRPr="00004800">
        <w:rPr>
          <w:lang w:val="es-ES"/>
        </w:rPr>
        <w:t>6</w:t>
      </w:r>
      <w:r w:rsidRPr="00004800">
        <w:rPr>
          <w:lang w:val="es-ES"/>
        </w:rPr>
        <w:t>.717</w:t>
      </w:r>
      <w:r w:rsidR="00202092" w:rsidRPr="00004800">
        <w:rPr>
          <w:lang w:val="es-ES"/>
        </w:rPr>
        <w:t>.300</w:t>
      </w:r>
      <w:r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lei. </w:t>
      </w:r>
      <w:r w:rsidRPr="00004800">
        <w:rPr>
          <w:lang w:val="es-ES"/>
        </w:rPr>
        <w:t xml:space="preserve">En comparación con </w:t>
      </w:r>
      <w:r w:rsidR="00615F49" w:rsidRPr="00004800">
        <w:rPr>
          <w:lang w:val="es-ES"/>
        </w:rPr>
        <w:t xml:space="preserve">2005, </w:t>
      </w:r>
      <w:r w:rsidRPr="00004800">
        <w:rPr>
          <w:lang w:val="es-ES"/>
        </w:rPr>
        <w:t xml:space="preserve">el número de beneficiarios disminuyó en </w:t>
      </w:r>
      <w:r w:rsidR="00615F49" w:rsidRPr="00004800">
        <w:rPr>
          <w:lang w:val="es-ES"/>
        </w:rPr>
        <w:t>5</w:t>
      </w:r>
      <w:r w:rsidRPr="00004800">
        <w:rPr>
          <w:lang w:val="es-ES"/>
        </w:rPr>
        <w:t>.</w:t>
      </w:r>
      <w:r w:rsidR="00615F49" w:rsidRPr="00004800">
        <w:rPr>
          <w:lang w:val="es-ES"/>
        </w:rPr>
        <w:t>964 person</w:t>
      </w:r>
      <w:r w:rsidRPr="00004800">
        <w:rPr>
          <w:lang w:val="es-ES"/>
        </w:rPr>
        <w:t>a</w:t>
      </w:r>
      <w:r w:rsidR="00615F49" w:rsidRPr="00004800">
        <w:rPr>
          <w:lang w:val="es-ES"/>
        </w:rPr>
        <w:t xml:space="preserve">s. </w:t>
      </w:r>
      <w:r w:rsidR="005A2A1D" w:rsidRPr="00004800">
        <w:rPr>
          <w:lang w:val="es-ES"/>
        </w:rPr>
        <w:t xml:space="preserve">La suma mensual asignada </w:t>
      </w:r>
      <w:r w:rsidR="00247E7B" w:rsidRPr="00004800">
        <w:rPr>
          <w:lang w:val="es-ES"/>
        </w:rPr>
        <w:t xml:space="preserve">a este </w:t>
      </w:r>
      <w:r w:rsidR="004471C7" w:rsidRPr="00004800">
        <w:rPr>
          <w:lang w:val="es-ES"/>
        </w:rPr>
        <w:t>capítulo</w:t>
      </w:r>
      <w:r w:rsidR="005A2A1D" w:rsidRPr="00004800">
        <w:rPr>
          <w:lang w:val="es-ES"/>
        </w:rPr>
        <w:t xml:space="preserve"> aumentó en </w:t>
      </w:r>
      <w:r w:rsidR="00615F49" w:rsidRPr="00004800">
        <w:rPr>
          <w:lang w:val="es-ES"/>
        </w:rPr>
        <w:t>1</w:t>
      </w:r>
      <w:r w:rsidR="005A2A1D" w:rsidRPr="00004800">
        <w:rPr>
          <w:lang w:val="es-ES"/>
        </w:rPr>
        <w:t>.884</w:t>
      </w:r>
      <w:r w:rsidR="00202092" w:rsidRPr="00004800">
        <w:rPr>
          <w:lang w:val="es-ES"/>
        </w:rPr>
        <w:t>.</w:t>
      </w:r>
      <w:r w:rsidR="00615F49" w:rsidRPr="00004800">
        <w:rPr>
          <w:lang w:val="es-ES"/>
        </w:rPr>
        <w:t>7</w:t>
      </w:r>
      <w:r w:rsidR="00202092" w:rsidRPr="00004800">
        <w:rPr>
          <w:lang w:val="es-ES"/>
        </w:rPr>
        <w:t>00</w:t>
      </w:r>
      <w:r w:rsidR="005A2A1D" w:rsidRPr="00004800">
        <w:rPr>
          <w:lang w:val="es-ES"/>
        </w:rPr>
        <w:t xml:space="preserve"> lei (38,</w:t>
      </w:r>
      <w:r w:rsidR="00615F49" w:rsidRPr="00004800">
        <w:rPr>
          <w:lang w:val="es-ES"/>
        </w:rPr>
        <w:t>9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>).</w:t>
      </w:r>
    </w:p>
    <w:p w:rsidR="00615F49" w:rsidRDefault="0007513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Dur</w:t>
      </w:r>
      <w:r w:rsidR="00A2104C" w:rsidRPr="00004800">
        <w:rPr>
          <w:lang w:val="es-ES"/>
        </w:rPr>
        <w:t xml:space="preserve">ante el </w:t>
      </w:r>
      <w:r w:rsidR="002850B9" w:rsidRPr="00004800">
        <w:rPr>
          <w:lang w:val="es-ES"/>
        </w:rPr>
        <w:t>período</w:t>
      </w:r>
      <w:r w:rsidR="00A2104C" w:rsidRPr="00004800">
        <w:rPr>
          <w:lang w:val="es-ES"/>
        </w:rPr>
        <w:t xml:space="preserve"> correspondiente</w:t>
      </w:r>
      <w:r w:rsidRPr="00004800">
        <w:rPr>
          <w:lang w:val="es-ES"/>
        </w:rPr>
        <w:t xml:space="preserve"> </w:t>
      </w:r>
      <w:r w:rsidR="002E020E">
        <w:rPr>
          <w:lang w:val="es-ES"/>
        </w:rPr>
        <w:t>solamente</w:t>
      </w:r>
      <w:r w:rsidRPr="00004800">
        <w:rPr>
          <w:lang w:val="es-ES"/>
        </w:rPr>
        <w:t xml:space="preserve"> </w:t>
      </w:r>
      <w:r w:rsidR="002E020E" w:rsidRPr="00004800">
        <w:rPr>
          <w:lang w:val="es-ES"/>
        </w:rPr>
        <w:t xml:space="preserve">aumentaron </w:t>
      </w:r>
      <w:r w:rsidRPr="00004800">
        <w:rPr>
          <w:lang w:val="es-ES"/>
        </w:rPr>
        <w:t xml:space="preserve">las </w:t>
      </w:r>
      <w:r w:rsidR="002E020E">
        <w:rPr>
          <w:lang w:val="es-ES"/>
        </w:rPr>
        <w:t>asignaciones destinadas a</w:t>
      </w:r>
      <w:r w:rsidRPr="00004800">
        <w:rPr>
          <w:lang w:val="es-ES"/>
        </w:rPr>
        <w:t xml:space="preserve"> </w:t>
      </w:r>
      <w:r w:rsidR="002E020E">
        <w:rPr>
          <w:lang w:val="es-ES"/>
        </w:rPr>
        <w:t xml:space="preserve">los </w:t>
      </w:r>
      <w:r w:rsidRPr="00004800">
        <w:rPr>
          <w:lang w:val="es-ES"/>
        </w:rPr>
        <w:t>niños de hasta 16 años discapacitados desde la infancia</w:t>
      </w:r>
      <w:r w:rsidR="002E020E">
        <w:rPr>
          <w:lang w:val="es-ES"/>
        </w:rPr>
        <w:t>,</w:t>
      </w:r>
      <w:r w:rsidRPr="00004800">
        <w:rPr>
          <w:lang w:val="es-ES"/>
        </w:rPr>
        <w:t xml:space="preserve"> en un 20% </w:t>
      </w:r>
      <w:r w:rsidR="00615F49" w:rsidRPr="00004800">
        <w:rPr>
          <w:rStyle w:val="FootnoteReference"/>
          <w:lang w:val="es-ES"/>
        </w:rPr>
        <w:footnoteReference w:id="7"/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y un </w:t>
      </w:r>
      <w:r w:rsidR="00A2104C" w:rsidRPr="00004800">
        <w:rPr>
          <w:lang w:val="es-ES"/>
        </w:rPr>
        <w:t>22,</w:t>
      </w:r>
      <w:r w:rsidR="00615F49" w:rsidRPr="00004800">
        <w:rPr>
          <w:lang w:val="es-ES"/>
        </w:rPr>
        <w:t>3</w:t>
      </w:r>
      <w:r w:rsidR="004F59F4" w:rsidRPr="00004800">
        <w:rPr>
          <w:lang w:val="es-ES"/>
        </w:rPr>
        <w:t>%</w:t>
      </w:r>
      <w:r w:rsidR="00615F49" w:rsidRPr="00004800">
        <w:rPr>
          <w:rStyle w:val="FootnoteReference"/>
          <w:lang w:val="es-ES"/>
        </w:rPr>
        <w:footnoteReference w:id="8"/>
      </w:r>
      <w:r w:rsidRPr="00004800">
        <w:rPr>
          <w:lang w:val="es-ES"/>
        </w:rPr>
        <w:t xml:space="preserve">, mientras que las </w:t>
      </w:r>
      <w:r w:rsidR="002E020E">
        <w:rPr>
          <w:lang w:val="es-ES"/>
        </w:rPr>
        <w:t>asignaciones a</w:t>
      </w:r>
      <w:r w:rsidRPr="00004800">
        <w:rPr>
          <w:lang w:val="es-ES"/>
        </w:rPr>
        <w:t xml:space="preserve"> otras categorías </w:t>
      </w:r>
      <w:r w:rsidR="00247E7B" w:rsidRPr="00004800">
        <w:rPr>
          <w:lang w:val="es-ES"/>
        </w:rPr>
        <w:t>se indizaron</w:t>
      </w:r>
      <w:r w:rsidR="002E020E" w:rsidRPr="002E020E">
        <w:rPr>
          <w:lang w:val="es-ES"/>
        </w:rPr>
        <w:t xml:space="preserve"> </w:t>
      </w:r>
      <w:r w:rsidR="002E020E">
        <w:rPr>
          <w:lang w:val="es-ES"/>
        </w:rPr>
        <w:t xml:space="preserve">de conformidad con </w:t>
      </w:r>
      <w:r w:rsidR="002E020E" w:rsidRPr="00004800">
        <w:rPr>
          <w:lang w:val="es-ES"/>
        </w:rPr>
        <w:t>la legislación</w:t>
      </w:r>
      <w:r w:rsidR="00615F49" w:rsidRPr="00004800">
        <w:rPr>
          <w:lang w:val="es-ES"/>
        </w:rPr>
        <w:t xml:space="preserve">. </w:t>
      </w:r>
      <w:r w:rsidR="00A2104C" w:rsidRPr="00004800">
        <w:rPr>
          <w:lang w:val="es-ES"/>
        </w:rPr>
        <w:t xml:space="preserve">La cuantía de estas prestaciones es bastante baja en comparación con </w:t>
      </w:r>
      <w:r w:rsidR="00247E7B" w:rsidRPr="00004800">
        <w:rPr>
          <w:lang w:val="es-ES"/>
        </w:rPr>
        <w:t>los</w:t>
      </w:r>
      <w:r w:rsidR="00A2104C" w:rsidRPr="00004800">
        <w:rPr>
          <w:lang w:val="es-ES"/>
        </w:rPr>
        <w:t xml:space="preserve"> costo</w:t>
      </w:r>
      <w:r w:rsidR="00247E7B" w:rsidRPr="00004800">
        <w:rPr>
          <w:lang w:val="es-ES"/>
        </w:rPr>
        <w:t>s</w:t>
      </w:r>
      <w:r w:rsidR="00A2104C" w:rsidRPr="00004800">
        <w:rPr>
          <w:lang w:val="es-ES"/>
        </w:rPr>
        <w:t xml:space="preserve"> y las repercusiones en los beneficiarios </w:t>
      </w:r>
      <w:r w:rsidR="00247E7B" w:rsidRPr="00004800">
        <w:rPr>
          <w:lang w:val="es-ES"/>
        </w:rPr>
        <w:t>son</w:t>
      </w:r>
      <w:r w:rsidR="00A2104C" w:rsidRPr="00004800">
        <w:rPr>
          <w:lang w:val="es-ES"/>
        </w:rPr>
        <w:t xml:space="preserve"> insignificante</w:t>
      </w:r>
      <w:r w:rsidR="00247E7B" w:rsidRPr="00004800">
        <w:rPr>
          <w:lang w:val="es-ES"/>
        </w:rPr>
        <w:t>s</w:t>
      </w:r>
      <w:r w:rsidR="002E020E">
        <w:rPr>
          <w:lang w:val="es-ES"/>
        </w:rPr>
        <w:t>.</w:t>
      </w:r>
    </w:p>
    <w:p w:rsidR="00615F49" w:rsidRPr="003B62EA" w:rsidRDefault="00A2104C" w:rsidP="003B62EA">
      <w:pPr>
        <w:pStyle w:val="TEXT"/>
      </w:pPr>
      <w:r w:rsidRPr="003B62EA">
        <w:t>Prestaciones de bienestar social</w:t>
      </w:r>
    </w:p>
    <w:p w:rsidR="00615F49" w:rsidRPr="00004800" w:rsidRDefault="0074691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Como se </w:t>
      </w:r>
      <w:r w:rsidR="001E51F9" w:rsidRPr="00004800">
        <w:rPr>
          <w:lang w:val="es-ES"/>
        </w:rPr>
        <w:t xml:space="preserve">ha </w:t>
      </w:r>
      <w:r w:rsidRPr="00004800">
        <w:rPr>
          <w:lang w:val="es-ES"/>
        </w:rPr>
        <w:t>mencion</w:t>
      </w:r>
      <w:r w:rsidR="001E51F9" w:rsidRPr="00004800">
        <w:rPr>
          <w:lang w:val="es-ES"/>
        </w:rPr>
        <w:t>ado</w:t>
      </w:r>
      <w:r w:rsidRPr="00004800">
        <w:rPr>
          <w:lang w:val="es-ES"/>
        </w:rPr>
        <w:t xml:space="preserve"> anteriormente, de conformidad con </w:t>
      </w:r>
      <w:smartTag w:uri="urn:schemas-microsoft-com:office:smarttags" w:element="PersonName">
        <w:smartTagPr>
          <w:attr w:name="ProductID" w:val="la Ley N"/>
        </w:smartTagPr>
        <w:r w:rsidRPr="00004800">
          <w:rPr>
            <w:lang w:val="es-ES"/>
          </w:rPr>
          <w:t>la Ley N</w:t>
        </w:r>
      </w:smartTag>
      <w:r w:rsidRPr="00004800">
        <w:rPr>
          <w:lang w:val="es-ES"/>
        </w:rPr>
        <w:t>º </w:t>
      </w:r>
      <w:r w:rsidR="00615F49" w:rsidRPr="00004800">
        <w:rPr>
          <w:lang w:val="es-ES"/>
        </w:rPr>
        <w:t>933-XIV</w:t>
      </w:r>
      <w:r w:rsidR="00DF75F2" w:rsidRPr="00004800">
        <w:rPr>
          <w:lang w:val="es-ES"/>
        </w:rPr>
        <w:t>, de 14 de abril de 2000</w:t>
      </w:r>
      <w:r w:rsidR="00DF75F2">
        <w:rPr>
          <w:lang w:val="es-ES"/>
        </w:rPr>
        <w:t>,</w:t>
      </w:r>
      <w:r w:rsidR="007F08A0" w:rsidRPr="00004800">
        <w:rPr>
          <w:lang w:val="es-ES"/>
        </w:rPr>
        <w:t xml:space="preserve"> sobre protección social especial para determinadas categorías de la población</w:t>
      </w:r>
      <w:r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7F08A0" w:rsidRPr="00004800">
        <w:rPr>
          <w:lang w:val="es-ES"/>
        </w:rPr>
        <w:t xml:space="preserve">los </w:t>
      </w:r>
      <w:r w:rsidR="005721BD" w:rsidRPr="00004800">
        <w:rPr>
          <w:lang w:val="es-ES"/>
        </w:rPr>
        <w:t xml:space="preserve">niños con discapacidad y </w:t>
      </w:r>
      <w:r w:rsidR="007F08A0" w:rsidRPr="00004800">
        <w:rPr>
          <w:lang w:val="es-ES"/>
        </w:rPr>
        <w:t xml:space="preserve">las </w:t>
      </w:r>
      <w:r w:rsidR="005721BD" w:rsidRPr="00004800">
        <w:rPr>
          <w:lang w:val="es-ES"/>
        </w:rPr>
        <w:t xml:space="preserve">familias con cuatro hijos o más </w:t>
      </w:r>
      <w:r w:rsidR="00DF75F2">
        <w:rPr>
          <w:lang w:val="es-ES"/>
        </w:rPr>
        <w:t>reciben asignaciones</w:t>
      </w:r>
      <w:r w:rsidR="005721BD" w:rsidRPr="00004800">
        <w:rPr>
          <w:lang w:val="es-ES"/>
        </w:rPr>
        <w:t xml:space="preserve"> para el pago de los servicios públicos </w:t>
      </w:r>
      <w:r w:rsidR="00615F49" w:rsidRPr="00004800">
        <w:rPr>
          <w:lang w:val="es-ES"/>
        </w:rPr>
        <w:t>(</w:t>
      </w:r>
      <w:r w:rsidR="005721BD" w:rsidRPr="00004800">
        <w:rPr>
          <w:lang w:val="es-ES"/>
        </w:rPr>
        <w:t>gas natural, alcantarillado</w:t>
      </w:r>
      <w:r w:rsidR="00615F49" w:rsidRPr="00004800">
        <w:rPr>
          <w:lang w:val="es-ES"/>
        </w:rPr>
        <w:t xml:space="preserve">, etc.), </w:t>
      </w:r>
      <w:r w:rsidR="008004E1" w:rsidRPr="00004800">
        <w:rPr>
          <w:lang w:val="es-ES"/>
        </w:rPr>
        <w:t xml:space="preserve">la </w:t>
      </w:r>
      <w:r w:rsidR="005721BD" w:rsidRPr="00004800">
        <w:rPr>
          <w:lang w:val="es-ES"/>
        </w:rPr>
        <w:t xml:space="preserve">electricidad, </w:t>
      </w:r>
      <w:r w:rsidR="008004E1" w:rsidRPr="00004800">
        <w:rPr>
          <w:lang w:val="es-ES"/>
        </w:rPr>
        <w:t xml:space="preserve">el </w:t>
      </w:r>
      <w:r w:rsidR="005721BD" w:rsidRPr="00004800">
        <w:rPr>
          <w:lang w:val="es-ES"/>
        </w:rPr>
        <w:t xml:space="preserve">gas natural para la calefacción, </w:t>
      </w:r>
      <w:r w:rsidR="008004E1" w:rsidRPr="00004800">
        <w:rPr>
          <w:lang w:val="es-ES"/>
        </w:rPr>
        <w:t xml:space="preserve">el </w:t>
      </w:r>
      <w:r w:rsidR="005721BD" w:rsidRPr="00004800">
        <w:rPr>
          <w:lang w:val="es-ES"/>
        </w:rPr>
        <w:t xml:space="preserve">gas licuado en </w:t>
      </w:r>
      <w:r w:rsidR="001E51F9" w:rsidRPr="00004800">
        <w:rPr>
          <w:lang w:val="es-ES"/>
        </w:rPr>
        <w:t>bombonas</w:t>
      </w:r>
      <w:r w:rsidR="005721BD" w:rsidRPr="00004800">
        <w:rPr>
          <w:lang w:val="es-ES"/>
        </w:rPr>
        <w:t xml:space="preserve"> para cocina</w:t>
      </w:r>
      <w:r w:rsidR="00DF75F2">
        <w:rPr>
          <w:lang w:val="es-ES"/>
        </w:rPr>
        <w:t>r y</w:t>
      </w:r>
      <w:r w:rsidR="005721BD" w:rsidRPr="00004800">
        <w:rPr>
          <w:lang w:val="es-ES"/>
        </w:rPr>
        <w:t xml:space="preserve"> para la compra de carbón y leña </w:t>
      </w:r>
      <w:r w:rsidR="00615F49" w:rsidRPr="00004800">
        <w:rPr>
          <w:lang w:val="es-ES"/>
        </w:rPr>
        <w:t>(</w:t>
      </w:r>
      <w:r w:rsidR="005721BD" w:rsidRPr="00004800">
        <w:rPr>
          <w:lang w:val="es-ES"/>
        </w:rPr>
        <w:t>c</w:t>
      </w:r>
      <w:r w:rsidR="005D79E2" w:rsidRPr="00004800">
        <w:rPr>
          <w:lang w:val="es-ES"/>
        </w:rPr>
        <w:t>uadro</w:t>
      </w:r>
      <w:r w:rsidR="00743B8D">
        <w:rPr>
          <w:lang w:val="es-ES"/>
        </w:rPr>
        <w:t> </w:t>
      </w:r>
      <w:r w:rsidR="00615F49" w:rsidRPr="00004800">
        <w:rPr>
          <w:lang w:val="es-ES"/>
        </w:rPr>
        <w:t>34).</w:t>
      </w:r>
    </w:p>
    <w:p w:rsidR="00615F49" w:rsidRPr="00004800" w:rsidRDefault="005D79E2" w:rsidP="00F32F46">
      <w:pPr>
        <w:pStyle w:val="Heading4"/>
        <w:widowControl w:val="0"/>
        <w:tabs>
          <w:tab w:val="left" w:pos="360"/>
          <w:tab w:val="left" w:pos="720"/>
        </w:tabs>
        <w:autoSpaceDE w:val="0"/>
        <w:autoSpaceDN w:val="0"/>
        <w:adjustRightInd w:val="0"/>
        <w:ind w:left="357" w:hanging="357"/>
        <w:jc w:val="center"/>
        <w:rPr>
          <w:b/>
          <w:i w:val="0"/>
          <w:lang w:val="es-ES"/>
        </w:rPr>
      </w:pPr>
      <w:r w:rsidRPr="00004800">
        <w:rPr>
          <w:b/>
          <w:i w:val="0"/>
          <w:lang w:val="es-ES"/>
        </w:rPr>
        <w:t>Cuadro</w:t>
      </w:r>
      <w:r w:rsidR="00615F49" w:rsidRPr="00004800">
        <w:rPr>
          <w:b/>
          <w:i w:val="0"/>
          <w:lang w:val="es-ES"/>
        </w:rPr>
        <w:t xml:space="preserve"> 34</w:t>
      </w:r>
      <w:r w:rsidR="003B62EA">
        <w:rPr>
          <w:b/>
          <w:i w:val="0"/>
          <w:lang w:val="es-ES"/>
        </w:rPr>
        <w:t xml:space="preserve">.  </w:t>
      </w:r>
      <w:r w:rsidR="008004E1" w:rsidRPr="00004800">
        <w:rPr>
          <w:b/>
          <w:i w:val="0"/>
          <w:lang w:val="es-ES"/>
        </w:rPr>
        <w:t>Pagos para bienestar social en</w:t>
      </w:r>
      <w:r w:rsidR="00615F49" w:rsidRPr="00004800">
        <w:rPr>
          <w:b/>
          <w:i w:val="0"/>
          <w:lang w:val="es-ES"/>
        </w:rPr>
        <w:t xml:space="preserve"> 2006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3"/>
        <w:gridCol w:w="2245"/>
        <w:gridCol w:w="2788"/>
      </w:tblGrid>
      <w:tr w:rsidR="003B62EA" w:rsidRPr="00004800" w:rsidTr="001B2A1C">
        <w:trPr>
          <w:trHeight w:val="430"/>
        </w:trPr>
        <w:tc>
          <w:tcPr>
            <w:tcW w:w="2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Categoría de beneficiarios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Número de personas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ind w:left="-37" w:right="-108"/>
              <w:jc w:val="center"/>
              <w:rPr>
                <w:bCs/>
                <w:sz w:val="22"/>
                <w:szCs w:val="22"/>
                <w:lang w:val="es-ES"/>
              </w:rPr>
            </w:pPr>
            <w:r w:rsidRPr="00004800">
              <w:rPr>
                <w:bCs/>
                <w:sz w:val="22"/>
                <w:szCs w:val="22"/>
                <w:lang w:val="es-ES"/>
              </w:rPr>
              <w:t>Cantidad total</w:t>
            </w:r>
            <w:r>
              <w:rPr>
                <w:bCs/>
                <w:sz w:val="22"/>
                <w:szCs w:val="22"/>
                <w:lang w:val="es-ES"/>
              </w:rPr>
              <w:br/>
            </w:r>
            <w:r w:rsidRPr="00004800">
              <w:rPr>
                <w:bCs/>
                <w:sz w:val="22"/>
                <w:szCs w:val="22"/>
                <w:lang w:val="es-ES"/>
              </w:rPr>
              <w:t>Miles de lei anuales</w:t>
            </w:r>
          </w:p>
        </w:tc>
      </w:tr>
      <w:tr w:rsidR="003B62EA" w:rsidRPr="00004800" w:rsidTr="001B2A1C">
        <w:tc>
          <w:tcPr>
            <w:tcW w:w="2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both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Niños con discapacidad menores de 16 años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11.670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12.719,5</w:t>
            </w:r>
          </w:p>
        </w:tc>
      </w:tr>
      <w:tr w:rsidR="003B62EA" w:rsidRPr="00004800" w:rsidTr="001B2A1C">
        <w:tc>
          <w:tcPr>
            <w:tcW w:w="2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both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 xml:space="preserve">Familias con cuatro hijos o más 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9.157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EA" w:rsidRPr="00004800" w:rsidRDefault="003B62EA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004800">
              <w:rPr>
                <w:sz w:val="22"/>
                <w:szCs w:val="22"/>
                <w:lang w:val="es-ES"/>
              </w:rPr>
              <w:t>9.741,2</w:t>
            </w:r>
          </w:p>
        </w:tc>
      </w:tr>
    </w:tbl>
    <w:p w:rsidR="00615F49" w:rsidRPr="00665922" w:rsidRDefault="007179E1" w:rsidP="003B62EA">
      <w:pPr>
        <w:pStyle w:val="TEXTChar"/>
      </w:pPr>
      <w:r w:rsidRPr="00665922">
        <w:t>Asignaciones</w:t>
      </w:r>
      <w:r w:rsidR="0078570D" w:rsidRPr="00665922">
        <w:t xml:space="preserve"> para el uso de</w:t>
      </w:r>
      <w:r w:rsidRPr="00665922">
        <w:t>l</w:t>
      </w:r>
      <w:r w:rsidR="0078570D" w:rsidRPr="00665922">
        <w:t xml:space="preserve"> transporte público urbano, suburbano e interurbano</w:t>
      </w:r>
    </w:p>
    <w:p w:rsidR="00615F49" w:rsidRPr="00004800" w:rsidRDefault="00634F3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En aplicación</w:t>
      </w:r>
      <w:r w:rsidR="00DF48C1" w:rsidRPr="00004800">
        <w:rPr>
          <w:lang w:val="es-ES"/>
        </w:rPr>
        <w:t xml:space="preserve"> </w:t>
      </w:r>
      <w:r>
        <w:rPr>
          <w:lang w:val="es-ES"/>
        </w:rPr>
        <w:t>d</w:t>
      </w:r>
      <w:r w:rsidR="00DF48C1" w:rsidRPr="00004800">
        <w:rPr>
          <w:lang w:val="es-ES"/>
        </w:rPr>
        <w:t xml:space="preserve">el artículo </w:t>
      </w:r>
      <w:r w:rsidR="00615F49" w:rsidRPr="00004800">
        <w:rPr>
          <w:lang w:val="es-ES"/>
        </w:rPr>
        <w:t xml:space="preserve">41 </w:t>
      </w:r>
      <w:r w:rsidR="00DF48C1" w:rsidRPr="0000480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ey N"/>
        </w:smartTagPr>
        <w:r w:rsidR="00DF48C1" w:rsidRPr="00004800">
          <w:rPr>
            <w:lang w:val="es-ES"/>
          </w:rPr>
          <w:t>la Ley N</w:t>
        </w:r>
      </w:smartTag>
      <w:r w:rsidR="00DF48C1" w:rsidRPr="00004800">
        <w:rPr>
          <w:lang w:val="es-ES"/>
        </w:rPr>
        <w:t>º </w:t>
      </w:r>
      <w:r w:rsidR="00FD424E" w:rsidRPr="00004800">
        <w:rPr>
          <w:lang w:val="es-ES"/>
        </w:rPr>
        <w:t>821-</w:t>
      </w:r>
      <w:r w:rsidR="00615F49" w:rsidRPr="00004800">
        <w:rPr>
          <w:lang w:val="es-ES"/>
        </w:rPr>
        <w:t>XII</w:t>
      </w:r>
      <w:r w:rsidR="007F08A0" w:rsidRPr="00004800">
        <w:rPr>
          <w:lang w:val="es-ES"/>
        </w:rPr>
        <w:t>, de</w:t>
      </w:r>
      <w:r w:rsidR="004444F2" w:rsidRPr="00004800">
        <w:rPr>
          <w:lang w:val="es-ES"/>
        </w:rPr>
        <w:t xml:space="preserve"> diciembre de </w:t>
      </w:r>
      <w:r w:rsidR="007F08A0" w:rsidRPr="00004800">
        <w:rPr>
          <w:lang w:val="es-ES"/>
        </w:rPr>
        <w:t xml:space="preserve">1991, </w:t>
      </w:r>
      <w:r>
        <w:rPr>
          <w:lang w:val="es-ES"/>
        </w:rPr>
        <w:t>sobre</w:t>
      </w:r>
      <w:r w:rsidR="00243CCE" w:rsidRPr="00004800">
        <w:rPr>
          <w:lang w:val="es-ES"/>
        </w:rPr>
        <w:t xml:space="preserve"> la</w:t>
      </w:r>
      <w:r w:rsidR="004B0CD0" w:rsidRPr="00004800">
        <w:rPr>
          <w:lang w:val="es-ES"/>
        </w:rPr>
        <w:t xml:space="preserve"> protección social de </w:t>
      </w:r>
      <w:r w:rsidR="007179E1" w:rsidRPr="00004800">
        <w:rPr>
          <w:lang w:val="es-ES"/>
        </w:rPr>
        <w:t xml:space="preserve">las </w:t>
      </w:r>
      <w:r w:rsidR="004B0CD0" w:rsidRPr="00004800">
        <w:rPr>
          <w:lang w:val="es-ES"/>
        </w:rPr>
        <w:t>personas discapacitadas</w:t>
      </w:r>
      <w:r w:rsidR="007F08A0" w:rsidRPr="00004800">
        <w:rPr>
          <w:lang w:val="es-ES"/>
        </w:rPr>
        <w:t xml:space="preserve">, </w:t>
      </w:r>
      <w:r w:rsidR="004B0CD0" w:rsidRPr="00004800">
        <w:rPr>
          <w:lang w:val="es-ES"/>
        </w:rPr>
        <w:t>modifica</w:t>
      </w:r>
      <w:r w:rsidR="007179E1" w:rsidRPr="00004800">
        <w:rPr>
          <w:lang w:val="es-ES"/>
        </w:rPr>
        <w:t>da</w:t>
      </w:r>
      <w:r w:rsidR="004B0CD0" w:rsidRPr="00004800">
        <w:rPr>
          <w:lang w:val="es-ES"/>
        </w:rPr>
        <w:t xml:space="preserve"> por </w:t>
      </w:r>
      <w:smartTag w:uri="urn:schemas-microsoft-com:office:smarttags" w:element="PersonName">
        <w:smartTagPr>
          <w:attr w:name="ProductID" w:val="la Ley N"/>
        </w:smartTagPr>
        <w:r w:rsidR="004B0CD0" w:rsidRPr="00004800">
          <w:rPr>
            <w:lang w:val="es-ES"/>
          </w:rPr>
          <w:t>la Ley</w:t>
        </w:r>
        <w:r w:rsidR="00615F49" w:rsidRPr="00004800">
          <w:rPr>
            <w:lang w:val="es-ES"/>
          </w:rPr>
          <w:t xml:space="preserve"> N</w:t>
        </w:r>
      </w:smartTag>
      <w:r w:rsidR="004B0CD0" w:rsidRPr="00004800">
        <w:rPr>
          <w:lang w:val="es-ES"/>
        </w:rPr>
        <w:t>º </w:t>
      </w:r>
      <w:r w:rsidR="00615F49" w:rsidRPr="00004800">
        <w:rPr>
          <w:lang w:val="es-ES"/>
        </w:rPr>
        <w:t>34</w:t>
      </w:r>
      <w:r w:rsidR="002D6A9E" w:rsidRPr="00004800">
        <w:rPr>
          <w:lang w:val="es-ES"/>
        </w:rPr>
        <w:t> </w:t>
      </w:r>
      <w:r w:rsidR="00615F49" w:rsidRPr="00004800">
        <w:rPr>
          <w:lang w:val="es-ES"/>
        </w:rPr>
        <w:t>XV</w:t>
      </w:r>
      <w:r w:rsidR="004B0CD0" w:rsidRPr="00004800">
        <w:rPr>
          <w:lang w:val="es-ES"/>
        </w:rPr>
        <w:t>, de</w:t>
      </w:r>
      <w:r w:rsidR="00615F49" w:rsidRPr="00004800">
        <w:rPr>
          <w:lang w:val="es-ES"/>
        </w:rPr>
        <w:t xml:space="preserve"> 14</w:t>
      </w:r>
      <w:r w:rsidR="004444F2" w:rsidRPr="00004800">
        <w:rPr>
          <w:lang w:val="es-ES"/>
        </w:rPr>
        <w:t xml:space="preserve"> de abril de </w:t>
      </w:r>
      <w:r w:rsidR="00615F49" w:rsidRPr="00004800">
        <w:rPr>
          <w:lang w:val="es-ES"/>
        </w:rPr>
        <w:t>2000</w:t>
      </w:r>
      <w:r w:rsidR="00BF572C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DE0952" w:rsidRPr="00004800">
        <w:rPr>
          <w:lang w:val="es-ES"/>
        </w:rPr>
        <w:t>por la que se modifican</w:t>
      </w:r>
      <w:r w:rsidR="00243CCE" w:rsidRPr="00004800">
        <w:rPr>
          <w:lang w:val="es-ES"/>
        </w:rPr>
        <w:t xml:space="preserve"> ciertos documentos legislativos,</w:t>
      </w:r>
      <w:r w:rsidR="00BF572C" w:rsidRPr="00004800">
        <w:rPr>
          <w:lang w:val="es-ES"/>
        </w:rPr>
        <w:t xml:space="preserve"> </w:t>
      </w:r>
      <w:r w:rsidR="00DE0952" w:rsidRPr="00004800">
        <w:rPr>
          <w:lang w:val="es-ES"/>
        </w:rPr>
        <w:t xml:space="preserve">las </w:t>
      </w:r>
      <w:r w:rsidR="00BF572C" w:rsidRPr="00004800">
        <w:rPr>
          <w:lang w:val="es-ES"/>
        </w:rPr>
        <w:t xml:space="preserve">secciones </w:t>
      </w:r>
      <w:r w:rsidR="00615F49" w:rsidRPr="00004800">
        <w:rPr>
          <w:lang w:val="es-ES"/>
        </w:rPr>
        <w:t>(</w:t>
      </w:r>
      <w:r w:rsidR="00D37111" w:rsidRPr="00004800">
        <w:rPr>
          <w:lang w:val="es-ES"/>
        </w:rPr>
        <w:t>direcciones</w:t>
      </w:r>
      <w:r w:rsidR="00615F49" w:rsidRPr="00004800">
        <w:rPr>
          <w:lang w:val="es-ES"/>
        </w:rPr>
        <w:t xml:space="preserve">) </w:t>
      </w:r>
      <w:r w:rsidR="003B62EA">
        <w:rPr>
          <w:lang w:val="es-ES"/>
        </w:rPr>
        <w:t>de </w:t>
      </w:r>
      <w:r w:rsidR="007179E1" w:rsidRPr="00004800">
        <w:rPr>
          <w:lang w:val="es-ES"/>
        </w:rPr>
        <w:t xml:space="preserve">asistencia social y protección de la familia </w:t>
      </w:r>
      <w:r w:rsidR="00D37111" w:rsidRPr="00004800">
        <w:rPr>
          <w:lang w:val="es-ES"/>
        </w:rPr>
        <w:t xml:space="preserve">mantienen registros de los beneficiarios y </w:t>
      </w:r>
      <w:r w:rsidR="007E5466" w:rsidRPr="00004800">
        <w:rPr>
          <w:lang w:val="es-ES"/>
        </w:rPr>
        <w:t xml:space="preserve">subvencionan el </w:t>
      </w:r>
      <w:r w:rsidR="00DE0952" w:rsidRPr="00004800">
        <w:rPr>
          <w:lang w:val="es-ES"/>
        </w:rPr>
        <w:t>desplaza</w:t>
      </w:r>
      <w:r w:rsidR="007E5466" w:rsidRPr="00004800">
        <w:rPr>
          <w:lang w:val="es-ES"/>
        </w:rPr>
        <w:t>miento</w:t>
      </w:r>
      <w:r w:rsidR="00A46ACC" w:rsidRPr="00004800">
        <w:rPr>
          <w:lang w:val="es-ES"/>
        </w:rPr>
        <w:t xml:space="preserve"> </w:t>
      </w:r>
      <w:r>
        <w:rPr>
          <w:lang w:val="es-ES"/>
        </w:rPr>
        <w:t>en el</w:t>
      </w:r>
      <w:r w:rsidR="00A46ACC" w:rsidRPr="00004800">
        <w:rPr>
          <w:lang w:val="es-ES"/>
        </w:rPr>
        <w:t xml:space="preserve"> transporte público </w:t>
      </w:r>
      <w:r w:rsidR="00DE0952" w:rsidRPr="00004800">
        <w:rPr>
          <w:lang w:val="es-ES"/>
        </w:rPr>
        <w:t>urbano, suburbano e interurbano con cargo a los</w:t>
      </w:r>
      <w:r w:rsidR="00A46ACC" w:rsidRPr="00004800">
        <w:rPr>
          <w:lang w:val="es-ES"/>
        </w:rPr>
        <w:t xml:space="preserve"> presupuestos locales, </w:t>
      </w:r>
      <w:r>
        <w:rPr>
          <w:lang w:val="es-ES"/>
        </w:rPr>
        <w:t>en particular el</w:t>
      </w:r>
      <w:r w:rsidR="00A46ACC" w:rsidRPr="00004800">
        <w:rPr>
          <w:lang w:val="es-ES"/>
        </w:rPr>
        <w:t xml:space="preserve"> de </w:t>
      </w:r>
      <w:r w:rsidR="00DE0952" w:rsidRPr="00004800">
        <w:rPr>
          <w:lang w:val="es-ES"/>
        </w:rPr>
        <w:t xml:space="preserve">los </w:t>
      </w:r>
      <w:r w:rsidR="00A46ACC" w:rsidRPr="00004800">
        <w:rPr>
          <w:lang w:val="es-ES"/>
        </w:rPr>
        <w:t>niños discapacitados menores de 16 años y las personas que los acompañan</w:t>
      </w:r>
      <w:r w:rsidR="00615F49" w:rsidRPr="00004800">
        <w:rPr>
          <w:lang w:val="es-ES"/>
        </w:rPr>
        <w:t>.</w:t>
      </w:r>
    </w:p>
    <w:p w:rsidR="00615F49" w:rsidRPr="00004800" w:rsidRDefault="0059270E" w:rsidP="000A2A9C">
      <w:pPr>
        <w:tabs>
          <w:tab w:val="num" w:pos="0"/>
          <w:tab w:val="left" w:pos="360"/>
          <w:tab w:val="left" w:pos="720"/>
        </w:tabs>
        <w:autoSpaceDE w:val="0"/>
        <w:autoSpaceDN w:val="0"/>
        <w:adjustRightInd w:val="0"/>
        <w:jc w:val="both"/>
        <w:rPr>
          <w:b/>
          <w:iCs/>
          <w:lang w:val="es-ES"/>
        </w:rPr>
      </w:pPr>
      <w:r w:rsidRPr="00004800">
        <w:rPr>
          <w:b/>
          <w:iCs/>
          <w:lang w:val="es-ES"/>
        </w:rPr>
        <w:t>Ayuda material</w:t>
      </w:r>
    </w:p>
    <w:p w:rsidR="000A2A9C" w:rsidRPr="00004800" w:rsidRDefault="00634F3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De conformidad con</w:t>
      </w:r>
      <w:r w:rsidR="005B07F5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Ley N"/>
        </w:smartTagPr>
        <w:r w:rsidR="005B07F5" w:rsidRPr="00004800">
          <w:rPr>
            <w:lang w:val="es-ES"/>
          </w:rPr>
          <w:t xml:space="preserve">la </w:t>
        </w:r>
        <w:r w:rsidR="00615F49" w:rsidRPr="00004800">
          <w:rPr>
            <w:lang w:val="es-ES"/>
          </w:rPr>
          <w:t>L</w:t>
        </w:r>
        <w:r w:rsidR="00E70BBA">
          <w:rPr>
            <w:lang w:val="es-ES"/>
          </w:rPr>
          <w:t>ey N</w:t>
        </w:r>
      </w:smartTag>
      <w:r w:rsidR="00E70BBA">
        <w:rPr>
          <w:lang w:val="es-ES"/>
        </w:rPr>
        <w:t>º </w:t>
      </w:r>
      <w:r w:rsidR="00FD424E" w:rsidRPr="00004800">
        <w:rPr>
          <w:lang w:val="es-ES"/>
        </w:rPr>
        <w:t>827-</w:t>
      </w:r>
      <w:r w:rsidR="00C37CE1" w:rsidRPr="00004800">
        <w:rPr>
          <w:lang w:val="es-ES"/>
        </w:rPr>
        <w:t>XIV, d</w:t>
      </w:r>
      <w:r w:rsidR="00D06291" w:rsidRPr="00004800">
        <w:rPr>
          <w:lang w:val="es-ES"/>
        </w:rPr>
        <w:t>e 18 de febrero de 2000, sobre f</w:t>
      </w:r>
      <w:r w:rsidR="00C37CE1" w:rsidRPr="00004800">
        <w:rPr>
          <w:lang w:val="es-ES"/>
        </w:rPr>
        <w:t xml:space="preserve">ondos </w:t>
      </w:r>
      <w:r w:rsidR="00D06291" w:rsidRPr="00004800">
        <w:rPr>
          <w:lang w:val="es-ES"/>
        </w:rPr>
        <w:t>nacionales</w:t>
      </w:r>
      <w:r w:rsidR="00C37CE1" w:rsidRPr="00004800">
        <w:rPr>
          <w:lang w:val="es-ES"/>
        </w:rPr>
        <w:t xml:space="preserve"> y locales de apoyo a la población, y los reglamentos aprobados </w:t>
      </w:r>
      <w:r w:rsidR="00D06291" w:rsidRPr="00004800">
        <w:rPr>
          <w:lang w:val="es-ES"/>
        </w:rPr>
        <w:t>mediante</w:t>
      </w:r>
      <w:r w:rsidR="00C37CE1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Decisi￳n"/>
        </w:smartTagPr>
        <w:r w:rsidR="00C37CE1" w:rsidRPr="00004800">
          <w:rPr>
            <w:lang w:val="es-ES"/>
          </w:rPr>
          <w:t>la Decisión</w:t>
        </w:r>
      </w:smartTag>
      <w:r w:rsidR="00C37CE1" w:rsidRPr="00004800">
        <w:rPr>
          <w:lang w:val="es-ES"/>
        </w:rPr>
        <w:t xml:space="preserve"> del Gobierno Nº </w:t>
      </w:r>
      <w:r w:rsidR="00615F49" w:rsidRPr="00004800">
        <w:rPr>
          <w:lang w:val="es-ES"/>
        </w:rPr>
        <w:t>1083</w:t>
      </w:r>
      <w:r w:rsidR="00C37CE1" w:rsidRPr="00004800">
        <w:rPr>
          <w:lang w:val="es-ES"/>
        </w:rPr>
        <w:t>, de</w:t>
      </w:r>
      <w:r w:rsidR="00615F49" w:rsidRPr="00004800">
        <w:rPr>
          <w:lang w:val="es-ES"/>
        </w:rPr>
        <w:t xml:space="preserve"> 26</w:t>
      </w:r>
      <w:r w:rsidR="004444F2" w:rsidRPr="00004800">
        <w:rPr>
          <w:lang w:val="es-ES"/>
        </w:rPr>
        <w:t xml:space="preserve"> de octubre de 2000</w:t>
      </w:r>
      <w:r w:rsidR="00C37CE1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C37CE1" w:rsidRPr="00004800">
        <w:rPr>
          <w:lang w:val="es-ES"/>
        </w:rPr>
        <w:t>sobre la aplicación de dicha ley</w:t>
      </w:r>
      <w:r w:rsidR="00615F49" w:rsidRPr="00004800">
        <w:rPr>
          <w:lang w:val="es-ES"/>
        </w:rPr>
        <w:t xml:space="preserve">, </w:t>
      </w:r>
      <w:r w:rsidR="00C37CE1" w:rsidRPr="00004800">
        <w:rPr>
          <w:lang w:val="es-ES"/>
        </w:rPr>
        <w:t xml:space="preserve">se proporciona una ayuda anual a </w:t>
      </w:r>
      <w:r w:rsidR="00D06291" w:rsidRPr="00004800">
        <w:rPr>
          <w:lang w:val="es-ES"/>
        </w:rPr>
        <w:t xml:space="preserve">las </w:t>
      </w:r>
      <w:r w:rsidR="00C37CE1" w:rsidRPr="00004800">
        <w:rPr>
          <w:lang w:val="es-ES"/>
        </w:rPr>
        <w:t>familias con niños</w:t>
      </w:r>
      <w:r w:rsidR="008C46D4" w:rsidRPr="00004800">
        <w:rPr>
          <w:lang w:val="es-ES"/>
        </w:rPr>
        <w:t>,</w:t>
      </w:r>
      <w:r w:rsidR="00C37CE1" w:rsidRPr="00004800">
        <w:rPr>
          <w:lang w:val="es-ES"/>
        </w:rPr>
        <w:t xml:space="preserve"> </w:t>
      </w:r>
      <w:r w:rsidR="00D06291" w:rsidRPr="00004800">
        <w:rPr>
          <w:lang w:val="es-ES"/>
        </w:rPr>
        <w:t xml:space="preserve">las </w:t>
      </w:r>
      <w:r w:rsidR="00C37CE1" w:rsidRPr="00004800">
        <w:rPr>
          <w:lang w:val="es-ES"/>
        </w:rPr>
        <w:t xml:space="preserve">familias con niños discapacitados menores de 16 años, </w:t>
      </w:r>
      <w:r w:rsidR="00D06291" w:rsidRPr="00004800">
        <w:rPr>
          <w:lang w:val="es-ES"/>
        </w:rPr>
        <w:t xml:space="preserve">las </w:t>
      </w:r>
      <w:r w:rsidR="00C37CE1" w:rsidRPr="00004800">
        <w:rPr>
          <w:lang w:val="es-ES"/>
        </w:rPr>
        <w:t xml:space="preserve">familias monoparentales, </w:t>
      </w:r>
      <w:r w:rsidR="00D06291" w:rsidRPr="00004800">
        <w:rPr>
          <w:lang w:val="es-ES"/>
        </w:rPr>
        <w:t xml:space="preserve">las </w:t>
      </w:r>
      <w:r w:rsidR="00C37CE1" w:rsidRPr="00004800">
        <w:rPr>
          <w:lang w:val="es-ES"/>
        </w:rPr>
        <w:t xml:space="preserve">familias que se ocupan del cuidado de huérfanos que no están en instituciones, </w:t>
      </w:r>
      <w:r>
        <w:rPr>
          <w:lang w:val="es-ES"/>
        </w:rPr>
        <w:t xml:space="preserve">las </w:t>
      </w:r>
      <w:r w:rsidR="00C37CE1" w:rsidRPr="00004800">
        <w:rPr>
          <w:lang w:val="es-ES"/>
        </w:rPr>
        <w:t xml:space="preserve">personas que no tienen empleo debido a que se ocupan del cuidado de niños menores de tres años y otras familias </w:t>
      </w:r>
      <w:r w:rsidR="00D06291" w:rsidRPr="00004800">
        <w:rPr>
          <w:lang w:val="es-ES"/>
        </w:rPr>
        <w:t>de</w:t>
      </w:r>
      <w:r w:rsidR="00C37CE1" w:rsidRPr="00004800">
        <w:rPr>
          <w:lang w:val="es-ES"/>
        </w:rPr>
        <w:t xml:space="preserve"> bajos ingresos, así como </w:t>
      </w:r>
      <w:r w:rsidR="008C46D4" w:rsidRPr="00004800">
        <w:rPr>
          <w:lang w:val="es-ES"/>
        </w:rPr>
        <w:t>a</w:t>
      </w:r>
      <w:r w:rsidR="00D06291" w:rsidRPr="00004800">
        <w:rPr>
          <w:lang w:val="es-ES"/>
        </w:rPr>
        <w:t xml:space="preserve"> los</w:t>
      </w:r>
      <w:r w:rsidR="008C46D4" w:rsidRPr="00004800">
        <w:rPr>
          <w:lang w:val="es-ES"/>
        </w:rPr>
        <w:t xml:space="preserve"> </w:t>
      </w:r>
      <w:r w:rsidR="00C37CE1" w:rsidRPr="00004800">
        <w:rPr>
          <w:lang w:val="es-ES"/>
        </w:rPr>
        <w:t xml:space="preserve">huérfanos y niños privados del cuidado </w:t>
      </w:r>
      <w:r w:rsidR="00425E21" w:rsidRPr="00004800">
        <w:rPr>
          <w:lang w:val="es-ES"/>
        </w:rPr>
        <w:t xml:space="preserve">parental </w:t>
      </w:r>
      <w:r w:rsidR="00C37CE1" w:rsidRPr="00004800">
        <w:rPr>
          <w:lang w:val="es-ES"/>
        </w:rPr>
        <w:t xml:space="preserve">que están registrados en la sección/dirección de asistencia social y protección de la familia </w:t>
      </w:r>
      <w:r w:rsidR="00615F49" w:rsidRPr="00004800">
        <w:rPr>
          <w:lang w:val="es-ES"/>
        </w:rPr>
        <w:t>(</w:t>
      </w:r>
      <w:r w:rsidR="00C37CE1" w:rsidRPr="00004800">
        <w:rPr>
          <w:lang w:val="es-ES"/>
        </w:rPr>
        <w:t>c</w:t>
      </w:r>
      <w:r w:rsidR="005D79E2" w:rsidRPr="00004800">
        <w:rPr>
          <w:lang w:val="es-ES"/>
        </w:rPr>
        <w:t>uadro</w:t>
      </w:r>
      <w:r w:rsidR="00C37CE1" w:rsidRPr="00004800">
        <w:rPr>
          <w:lang w:val="es-ES"/>
        </w:rPr>
        <w:t> </w:t>
      </w:r>
      <w:r w:rsidR="00615F49" w:rsidRPr="00004800">
        <w:rPr>
          <w:lang w:val="es-ES"/>
        </w:rPr>
        <w:t>35</w:t>
      </w:r>
      <w:r>
        <w:rPr>
          <w:lang w:val="es-ES"/>
        </w:rPr>
        <w:t>).</w:t>
      </w:r>
    </w:p>
    <w:p w:rsidR="00615F49" w:rsidRPr="00004800" w:rsidRDefault="005D79E2" w:rsidP="003B62EA">
      <w:pPr>
        <w:keepNext/>
        <w:tabs>
          <w:tab w:val="left" w:pos="840"/>
        </w:tabs>
        <w:autoSpaceDE w:val="0"/>
        <w:autoSpaceDN w:val="0"/>
        <w:adjustRightInd w:val="0"/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35</w:t>
      </w:r>
      <w:r w:rsidR="003B62EA">
        <w:rPr>
          <w:b/>
          <w:lang w:val="es-ES"/>
        </w:rPr>
        <w:t xml:space="preserve">.  </w:t>
      </w:r>
      <w:r w:rsidR="008C46D4" w:rsidRPr="00004800">
        <w:rPr>
          <w:b/>
          <w:lang w:val="es-ES"/>
        </w:rPr>
        <w:t xml:space="preserve">Ayuda material </w:t>
      </w:r>
      <w:r w:rsidR="00634F38">
        <w:rPr>
          <w:b/>
          <w:lang w:val="es-ES"/>
        </w:rPr>
        <w:t>concedi</w:t>
      </w:r>
      <w:r w:rsidR="008C46D4" w:rsidRPr="00004800">
        <w:rPr>
          <w:b/>
          <w:lang w:val="es-ES"/>
        </w:rPr>
        <w:t xml:space="preserve">da a </w:t>
      </w:r>
      <w:r w:rsidR="006F0EC1" w:rsidRPr="00004800">
        <w:rPr>
          <w:b/>
          <w:lang w:val="es-ES"/>
        </w:rPr>
        <w:t xml:space="preserve">las </w:t>
      </w:r>
      <w:r w:rsidR="008C46D4" w:rsidRPr="00004800">
        <w:rPr>
          <w:b/>
          <w:lang w:val="es-ES"/>
        </w:rPr>
        <w:t xml:space="preserve">familias con </w:t>
      </w:r>
      <w:r w:rsidR="001F31F0" w:rsidRPr="00004800">
        <w:rPr>
          <w:b/>
          <w:lang w:val="es-ES"/>
        </w:rPr>
        <w:t>hij</w:t>
      </w:r>
      <w:r w:rsidR="008C46D4" w:rsidRPr="00004800">
        <w:rPr>
          <w:b/>
          <w:lang w:val="es-ES"/>
        </w:rPr>
        <w:t>os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2541"/>
        <w:gridCol w:w="1172"/>
        <w:gridCol w:w="1171"/>
        <w:gridCol w:w="1173"/>
        <w:gridCol w:w="1173"/>
        <w:gridCol w:w="1173"/>
        <w:gridCol w:w="1168"/>
      </w:tblGrid>
      <w:tr w:rsidR="003B62EA" w:rsidRPr="00004800" w:rsidTr="003B62EA">
        <w:trPr>
          <w:trHeight w:val="308"/>
          <w:jc w:val="center"/>
        </w:trPr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2EA" w:rsidRPr="005C6807" w:rsidRDefault="003B62EA" w:rsidP="003B62E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5C6807">
              <w:rPr>
                <w:bCs/>
                <w:sz w:val="22"/>
                <w:szCs w:val="22"/>
                <w:lang w:val="es-ES"/>
              </w:rPr>
              <w:t>Año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3B62E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5C6807">
              <w:rPr>
                <w:bCs/>
                <w:sz w:val="22"/>
                <w:szCs w:val="22"/>
                <w:lang w:val="es-ES"/>
              </w:rPr>
              <w:t>2001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3B62E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5C6807">
              <w:rPr>
                <w:bCs/>
                <w:sz w:val="22"/>
                <w:szCs w:val="22"/>
                <w:lang w:val="es-ES"/>
              </w:rPr>
              <w:t>2002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3B62E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5C6807">
              <w:rPr>
                <w:bCs/>
                <w:sz w:val="22"/>
                <w:szCs w:val="22"/>
                <w:lang w:val="es-ES"/>
              </w:rPr>
              <w:t>2003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3B62E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5C6807">
              <w:rPr>
                <w:bCs/>
                <w:sz w:val="22"/>
                <w:szCs w:val="22"/>
                <w:lang w:val="es-ES"/>
              </w:rPr>
              <w:t>2004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3B62E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5C6807">
              <w:rPr>
                <w:bCs/>
                <w:sz w:val="22"/>
                <w:szCs w:val="22"/>
                <w:lang w:val="es-ES"/>
              </w:rPr>
              <w:t>2005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3B62EA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2"/>
                <w:szCs w:val="22"/>
                <w:lang w:val="es-ES"/>
              </w:rPr>
            </w:pPr>
            <w:r w:rsidRPr="005C6807">
              <w:rPr>
                <w:bCs/>
                <w:sz w:val="22"/>
                <w:szCs w:val="22"/>
                <w:lang w:val="es-ES"/>
              </w:rPr>
              <w:t>2006</w:t>
            </w:r>
          </w:p>
        </w:tc>
      </w:tr>
      <w:tr w:rsidR="003B62EA" w:rsidRPr="00004800" w:rsidTr="003B62EA">
        <w:trPr>
          <w:trHeight w:val="255"/>
          <w:jc w:val="center"/>
        </w:trPr>
        <w:tc>
          <w:tcPr>
            <w:tcW w:w="13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Subvenciones concedidas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70.907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48.042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38.549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46.813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54.919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65.983</w:t>
            </w:r>
          </w:p>
        </w:tc>
      </w:tr>
      <w:tr w:rsidR="003B62EA" w:rsidRPr="00004800" w:rsidTr="003B62EA">
        <w:trPr>
          <w:trHeight w:val="255"/>
          <w:jc w:val="center"/>
        </w:trPr>
        <w:tc>
          <w:tcPr>
            <w:tcW w:w="13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Cuantía, miles de lei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2.594,2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2.767,8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4.103,8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728,2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10.546,9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B62EA" w:rsidRPr="005C6807" w:rsidRDefault="003B62EA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2"/>
                <w:szCs w:val="22"/>
                <w:lang w:val="es-ES"/>
              </w:rPr>
            </w:pPr>
            <w:r w:rsidRPr="005C6807">
              <w:rPr>
                <w:sz w:val="22"/>
                <w:szCs w:val="22"/>
                <w:lang w:val="es-ES"/>
              </w:rPr>
              <w:t>18.362,8</w:t>
            </w:r>
          </w:p>
        </w:tc>
      </w:tr>
    </w:tbl>
    <w:p w:rsidR="00615F49" w:rsidRPr="00004800" w:rsidRDefault="003F0DE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7B1089" w:rsidRPr="00004800">
        <w:rPr>
          <w:lang w:val="es-ES"/>
        </w:rPr>
        <w:t xml:space="preserve">n </w:t>
      </w:r>
      <w:r w:rsidR="00615F49" w:rsidRPr="00004800">
        <w:rPr>
          <w:lang w:val="es-ES"/>
        </w:rPr>
        <w:t xml:space="preserve">2006, </w:t>
      </w:r>
      <w:r w:rsidRPr="00004800">
        <w:rPr>
          <w:lang w:val="es-ES"/>
        </w:rPr>
        <w:t xml:space="preserve">la ayuda material </w:t>
      </w:r>
      <w:r w:rsidR="001B0A5A" w:rsidRPr="00004800">
        <w:rPr>
          <w:lang w:val="es-ES"/>
        </w:rPr>
        <w:t>concedida a las</w:t>
      </w:r>
      <w:r w:rsidRPr="00004800">
        <w:rPr>
          <w:lang w:val="es-ES"/>
        </w:rPr>
        <w:t xml:space="preserve"> familias con niños se distribuyó </w:t>
      </w:r>
      <w:r w:rsidR="00961128">
        <w:rPr>
          <w:lang w:val="es-ES"/>
        </w:rPr>
        <w:t>como sigue</w:t>
      </w:r>
      <w:r w:rsidR="00615F49" w:rsidRPr="00004800">
        <w:rPr>
          <w:lang w:val="es-ES"/>
        </w:rPr>
        <w:t xml:space="preserve">: </w:t>
      </w:r>
      <w:r w:rsidR="00961128" w:rsidRPr="00004800">
        <w:rPr>
          <w:lang w:val="es-ES"/>
        </w:rPr>
        <w:t xml:space="preserve">23.352 subvenciones por </w:t>
      </w:r>
      <w:r w:rsidR="00961128">
        <w:rPr>
          <w:lang w:val="es-ES"/>
        </w:rPr>
        <w:t>una cuantía</w:t>
      </w:r>
      <w:r w:rsidR="00961128" w:rsidRPr="00004800">
        <w:rPr>
          <w:lang w:val="es-ES"/>
        </w:rPr>
        <w:t xml:space="preserve"> de 7.283.950 lei </w:t>
      </w:r>
      <w:r w:rsidR="00961128">
        <w:rPr>
          <w:lang w:val="es-ES"/>
        </w:rPr>
        <w:t xml:space="preserve">a </w:t>
      </w:r>
      <w:r w:rsidR="008A312F" w:rsidRPr="00004800">
        <w:rPr>
          <w:lang w:val="es-ES"/>
        </w:rPr>
        <w:t xml:space="preserve">las familias con cuatro </w:t>
      </w:r>
      <w:r w:rsidR="001B0A5A" w:rsidRPr="00004800">
        <w:rPr>
          <w:lang w:val="es-ES"/>
        </w:rPr>
        <w:t>hijo</w:t>
      </w:r>
      <w:r w:rsidR="008A312F" w:rsidRPr="00004800">
        <w:rPr>
          <w:lang w:val="es-ES"/>
        </w:rPr>
        <w:t>s o más</w:t>
      </w:r>
      <w:r w:rsidR="00961128">
        <w:rPr>
          <w:lang w:val="es-ES"/>
        </w:rPr>
        <w:t>,</w:t>
      </w:r>
      <w:r w:rsidR="008A312F" w:rsidRPr="00004800">
        <w:rPr>
          <w:lang w:val="es-ES"/>
        </w:rPr>
        <w:t xml:space="preserve"> </w:t>
      </w:r>
      <w:r w:rsidR="00961128" w:rsidRPr="00004800">
        <w:rPr>
          <w:lang w:val="es-ES"/>
        </w:rPr>
        <w:t xml:space="preserve">15.064 </w:t>
      </w:r>
      <w:r w:rsidR="00961128">
        <w:rPr>
          <w:lang w:val="es-ES"/>
        </w:rPr>
        <w:t>subvenciones</w:t>
      </w:r>
      <w:r w:rsidR="00961128" w:rsidRPr="00004800">
        <w:rPr>
          <w:lang w:val="es-ES"/>
        </w:rPr>
        <w:t xml:space="preserve"> por </w:t>
      </w:r>
      <w:r w:rsidR="00961128">
        <w:rPr>
          <w:lang w:val="es-ES"/>
        </w:rPr>
        <w:t>una cuantía</w:t>
      </w:r>
      <w:r w:rsidR="00961128" w:rsidRPr="00004800">
        <w:rPr>
          <w:lang w:val="es-ES"/>
        </w:rPr>
        <w:t xml:space="preserve"> de 3.745.400 lei</w:t>
      </w:r>
      <w:r w:rsidR="00961128">
        <w:rPr>
          <w:lang w:val="es-ES"/>
        </w:rPr>
        <w:t xml:space="preserve"> a</w:t>
      </w:r>
      <w:r w:rsidR="00615F49" w:rsidRPr="00004800">
        <w:rPr>
          <w:lang w:val="es-ES"/>
        </w:rPr>
        <w:t xml:space="preserve"> </w:t>
      </w:r>
      <w:r w:rsidR="008A312F" w:rsidRPr="00004800">
        <w:rPr>
          <w:lang w:val="es-ES"/>
        </w:rPr>
        <w:t>las familias con niños menores de 16 años</w:t>
      </w:r>
      <w:r w:rsidR="00961128">
        <w:rPr>
          <w:lang w:val="es-ES"/>
        </w:rPr>
        <w:t xml:space="preserve">, </w:t>
      </w:r>
      <w:r w:rsidR="00961128" w:rsidRPr="00004800">
        <w:rPr>
          <w:lang w:val="es-ES"/>
        </w:rPr>
        <w:t>12.740 subvenciones</w:t>
      </w:r>
      <w:r w:rsidR="00961128">
        <w:rPr>
          <w:lang w:val="es-ES"/>
        </w:rPr>
        <w:t xml:space="preserve"> por una cuantía de</w:t>
      </w:r>
      <w:r w:rsidR="00961128" w:rsidRPr="00004800">
        <w:rPr>
          <w:lang w:val="es-ES"/>
        </w:rPr>
        <w:t xml:space="preserve"> 3.079.100 lei</w:t>
      </w:r>
      <w:r w:rsidR="00961128">
        <w:rPr>
          <w:lang w:val="es-ES"/>
        </w:rPr>
        <w:t xml:space="preserve"> a</w:t>
      </w:r>
      <w:r w:rsidR="00615F49" w:rsidRPr="00004800">
        <w:rPr>
          <w:lang w:val="es-ES"/>
        </w:rPr>
        <w:t xml:space="preserve"> </w:t>
      </w:r>
      <w:r w:rsidR="00153C28" w:rsidRPr="00004800">
        <w:rPr>
          <w:lang w:val="es-ES"/>
        </w:rPr>
        <w:t>las familias monoparentales</w:t>
      </w:r>
      <w:r w:rsidR="00961128">
        <w:rPr>
          <w:lang w:val="es-ES"/>
        </w:rPr>
        <w:t>,</w:t>
      </w:r>
      <w:r w:rsidR="00153C28" w:rsidRPr="00004800">
        <w:rPr>
          <w:lang w:val="es-ES"/>
        </w:rPr>
        <w:t xml:space="preserve"> </w:t>
      </w:r>
      <w:r w:rsidR="00961128" w:rsidRPr="00004800">
        <w:rPr>
          <w:lang w:val="es-ES"/>
        </w:rPr>
        <w:t xml:space="preserve">3.568 subvenciones por </w:t>
      </w:r>
      <w:r w:rsidR="00961128">
        <w:rPr>
          <w:lang w:val="es-ES"/>
        </w:rPr>
        <w:t>una cuantía</w:t>
      </w:r>
      <w:r w:rsidR="00961128" w:rsidRPr="00004800">
        <w:rPr>
          <w:lang w:val="es-ES"/>
        </w:rPr>
        <w:t xml:space="preserve"> de 1.032.550 lei</w:t>
      </w:r>
      <w:r w:rsidR="00961128">
        <w:rPr>
          <w:lang w:val="es-ES"/>
        </w:rPr>
        <w:t xml:space="preserve"> a</w:t>
      </w:r>
      <w:r w:rsidR="00615F49" w:rsidRPr="00004800">
        <w:rPr>
          <w:lang w:val="es-ES"/>
        </w:rPr>
        <w:t xml:space="preserve"> </w:t>
      </w:r>
      <w:r w:rsidR="00153C28" w:rsidRPr="00004800">
        <w:rPr>
          <w:lang w:val="es-ES"/>
        </w:rPr>
        <w:t>las familias que se ocupa</w:t>
      </w:r>
      <w:r w:rsidR="00232EB9" w:rsidRPr="00004800">
        <w:rPr>
          <w:lang w:val="es-ES"/>
        </w:rPr>
        <w:t>ba</w:t>
      </w:r>
      <w:r w:rsidR="00153C28" w:rsidRPr="00004800">
        <w:rPr>
          <w:lang w:val="es-ES"/>
        </w:rPr>
        <w:t xml:space="preserve">n del </w:t>
      </w:r>
      <w:r w:rsidR="00232EB9" w:rsidRPr="00004800">
        <w:rPr>
          <w:lang w:val="es-ES"/>
        </w:rPr>
        <w:t xml:space="preserve">cuidado de huérfanos no </w:t>
      </w:r>
      <w:r w:rsidR="00961128">
        <w:rPr>
          <w:lang w:val="es-ES"/>
        </w:rPr>
        <w:t>internados</w:t>
      </w:r>
      <w:r w:rsidR="00153C28" w:rsidRPr="00004800">
        <w:rPr>
          <w:lang w:val="es-ES"/>
        </w:rPr>
        <w:t xml:space="preserve"> en instituciones y </w:t>
      </w:r>
      <w:r w:rsidR="00961128" w:rsidRPr="00004800">
        <w:rPr>
          <w:lang w:val="es-ES"/>
        </w:rPr>
        <w:t>11.259 subvenciones por una cuantía de 3.221.800 lei</w:t>
      </w:r>
      <w:r w:rsidR="00961128">
        <w:rPr>
          <w:lang w:val="es-ES"/>
        </w:rPr>
        <w:t xml:space="preserve"> a </w:t>
      </w:r>
      <w:r w:rsidR="00153C28" w:rsidRPr="00004800">
        <w:rPr>
          <w:lang w:val="es-ES"/>
        </w:rPr>
        <w:t xml:space="preserve">otras familias con </w:t>
      </w:r>
      <w:r w:rsidR="00232EB9" w:rsidRPr="00004800">
        <w:rPr>
          <w:lang w:val="es-ES"/>
        </w:rPr>
        <w:t>hijos</w:t>
      </w:r>
      <w:r w:rsidR="00615F49" w:rsidRPr="00004800">
        <w:rPr>
          <w:lang w:val="es-ES"/>
        </w:rPr>
        <w:t>.</w:t>
      </w:r>
    </w:p>
    <w:p w:rsidR="00615F49" w:rsidRPr="00004800" w:rsidRDefault="00F130F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0A532D" w:rsidRPr="00004800">
        <w:rPr>
          <w:lang w:val="es-ES"/>
        </w:rPr>
        <w:t>l fondo nacional contribuye a los fondos locales para la aplicación de programas especiales destinados a determinadas categor</w:t>
      </w:r>
      <w:r w:rsidR="000F0508" w:rsidRPr="00004800">
        <w:rPr>
          <w:lang w:val="es-ES"/>
        </w:rPr>
        <w:t>ía</w:t>
      </w:r>
      <w:r w:rsidR="000A532D" w:rsidRPr="00004800">
        <w:rPr>
          <w:lang w:val="es-ES"/>
        </w:rPr>
        <w:t xml:space="preserve">s vulnerables, </w:t>
      </w:r>
      <w:r w:rsidR="001A3D06">
        <w:rPr>
          <w:lang w:val="es-ES"/>
        </w:rPr>
        <w:t>ayudando</w:t>
      </w:r>
      <w:r w:rsidR="000A532D" w:rsidRPr="00004800">
        <w:rPr>
          <w:lang w:val="es-ES"/>
        </w:rPr>
        <w:t xml:space="preserve"> </w:t>
      </w:r>
      <w:r w:rsidR="00B458B7" w:rsidRPr="00004800">
        <w:rPr>
          <w:lang w:val="es-ES"/>
        </w:rPr>
        <w:t>de esta manera</w:t>
      </w:r>
      <w:r w:rsidR="007B15A3" w:rsidRPr="00004800">
        <w:rPr>
          <w:lang w:val="es-ES"/>
        </w:rPr>
        <w:t xml:space="preserve"> </w:t>
      </w:r>
      <w:r w:rsidR="000A532D" w:rsidRPr="00004800">
        <w:rPr>
          <w:lang w:val="es-ES"/>
        </w:rPr>
        <w:t>a familias indigentes con niños con motivo del Día Internacional de Protección de</w:t>
      </w:r>
      <w:r w:rsidR="00C16CB2" w:rsidRPr="00004800">
        <w:rPr>
          <w:lang w:val="es-ES"/>
        </w:rPr>
        <w:t xml:space="preserve"> la Infancia</w:t>
      </w:r>
      <w:r w:rsidR="000A532D" w:rsidRPr="00004800">
        <w:rPr>
          <w:lang w:val="es-ES"/>
        </w:rPr>
        <w:t xml:space="preserve"> </w:t>
      </w:r>
      <w:r w:rsidR="00615F49" w:rsidRPr="00004800">
        <w:rPr>
          <w:lang w:val="es-ES"/>
        </w:rPr>
        <w:t>(</w:t>
      </w:r>
      <w:r w:rsidR="003521AD" w:rsidRPr="00004800">
        <w:rPr>
          <w:lang w:val="es-ES"/>
        </w:rPr>
        <w:t>1º de junio</w:t>
      </w:r>
      <w:r w:rsidR="00615F49" w:rsidRPr="00004800">
        <w:rPr>
          <w:lang w:val="es-ES"/>
        </w:rPr>
        <w:t>)</w:t>
      </w:r>
      <w:r w:rsidR="00AF2B68" w:rsidRPr="00004800">
        <w:rPr>
          <w:lang w:val="es-ES"/>
        </w:rPr>
        <w:t xml:space="preserve">, así como a familias vulnerables con niños con motivo </w:t>
      </w:r>
      <w:r w:rsidR="00B819A4" w:rsidRPr="00004800">
        <w:rPr>
          <w:lang w:val="es-ES"/>
        </w:rPr>
        <w:t xml:space="preserve">de la jornada para la escolarización </w:t>
      </w:r>
      <w:r w:rsidR="001A3D06">
        <w:rPr>
          <w:lang w:val="es-ES"/>
        </w:rPr>
        <w:t xml:space="preserve">organizada </w:t>
      </w:r>
      <w:r w:rsidR="00AF2B68" w:rsidRPr="00004800">
        <w:rPr>
          <w:lang w:val="es-ES"/>
        </w:rPr>
        <w:t>el</w:t>
      </w:r>
      <w:r w:rsidR="00615F49" w:rsidRPr="00004800">
        <w:rPr>
          <w:lang w:val="es-ES"/>
        </w:rPr>
        <w:t xml:space="preserve"> </w:t>
      </w:r>
      <w:r w:rsidR="00334FD1" w:rsidRPr="00004800">
        <w:rPr>
          <w:lang w:val="es-ES"/>
        </w:rPr>
        <w:t>1º de septiembre</w:t>
      </w:r>
      <w:r w:rsidR="00615F49" w:rsidRPr="00004800">
        <w:rPr>
          <w:lang w:val="es-ES"/>
        </w:rPr>
        <w:t>.</w:t>
      </w:r>
    </w:p>
    <w:p w:rsidR="00615F49" w:rsidRPr="00004800" w:rsidRDefault="00DB3088" w:rsidP="00486E7E">
      <w:pPr>
        <w:pStyle w:val="BodyText"/>
        <w:tabs>
          <w:tab w:val="num" w:pos="0"/>
          <w:tab w:val="left" w:pos="360"/>
          <w:tab w:val="left" w:pos="720"/>
        </w:tabs>
        <w:jc w:val="both"/>
        <w:rPr>
          <w:b/>
          <w:bCs/>
          <w:iCs/>
          <w:lang w:val="es-ES"/>
        </w:rPr>
      </w:pPr>
      <w:r w:rsidRPr="00004800">
        <w:rPr>
          <w:b/>
          <w:iCs/>
          <w:lang w:val="es-ES"/>
        </w:rPr>
        <w:t>Protección social en caso de desempleo</w:t>
      </w:r>
    </w:p>
    <w:p w:rsidR="00615F49" w:rsidRPr="00004800" w:rsidRDefault="0088615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acceso de las personas </w:t>
      </w:r>
      <w:r w:rsidR="00661694">
        <w:rPr>
          <w:lang w:val="es-ES"/>
        </w:rPr>
        <w:t xml:space="preserve">desempleadas </w:t>
      </w:r>
      <w:r w:rsidRPr="00004800">
        <w:rPr>
          <w:lang w:val="es-ES"/>
        </w:rPr>
        <w:t xml:space="preserve">a medidas de protección está reglamentado por la Ley </w:t>
      </w:r>
      <w:r w:rsidR="002E42E0" w:rsidRPr="00004800">
        <w:rPr>
          <w:lang w:val="es-ES"/>
        </w:rPr>
        <w:t>Nº 102-XV, de 13 de marzo de 2003</w:t>
      </w:r>
      <w:r w:rsidR="002E42E0">
        <w:rPr>
          <w:lang w:val="es-ES"/>
        </w:rPr>
        <w:t xml:space="preserve">, </w:t>
      </w:r>
      <w:r w:rsidRPr="00004800">
        <w:rPr>
          <w:lang w:val="es-ES"/>
        </w:rPr>
        <w:t>de empleo y protección social de las pe</w:t>
      </w:r>
      <w:r w:rsidR="00D4003E" w:rsidRPr="00004800">
        <w:rPr>
          <w:lang w:val="es-ES"/>
        </w:rPr>
        <w:t>rsonas en b</w:t>
      </w:r>
      <w:r w:rsidR="00B458B7" w:rsidRPr="00004800">
        <w:rPr>
          <w:lang w:val="es-ES"/>
        </w:rPr>
        <w:t xml:space="preserve">usca </w:t>
      </w:r>
      <w:r w:rsidR="00D4003E" w:rsidRPr="00004800">
        <w:rPr>
          <w:lang w:val="es-ES"/>
        </w:rPr>
        <w:t xml:space="preserve">de </w:t>
      </w:r>
      <w:r w:rsidR="00007EC5" w:rsidRPr="00004800">
        <w:rPr>
          <w:lang w:val="es-ES"/>
        </w:rPr>
        <w:t>trabajo</w:t>
      </w:r>
      <w:r w:rsidRPr="00004800">
        <w:rPr>
          <w:lang w:val="es-ES"/>
        </w:rPr>
        <w:t xml:space="preserve">. La revisión de los documentos legislativos que </w:t>
      </w:r>
      <w:r w:rsidR="00B458B7" w:rsidRPr="00004800">
        <w:rPr>
          <w:lang w:val="es-ES"/>
        </w:rPr>
        <w:t>rigen</w:t>
      </w:r>
      <w:r w:rsidRPr="00004800">
        <w:rPr>
          <w:lang w:val="es-ES"/>
        </w:rPr>
        <w:t xml:space="preserve"> el sector del empleo y la protección social de las personas que lo buscan </w:t>
      </w:r>
      <w:r w:rsidR="00B458B7" w:rsidRPr="00004800">
        <w:rPr>
          <w:lang w:val="es-ES"/>
        </w:rPr>
        <w:t>tuvo</w:t>
      </w:r>
      <w:r w:rsidRPr="00004800">
        <w:rPr>
          <w:lang w:val="es-ES"/>
        </w:rPr>
        <w:t xml:space="preserve"> una influencia positiva en la población afectada por </w:t>
      </w:r>
      <w:r w:rsidR="00CB7FEE" w:rsidRPr="00004800">
        <w:rPr>
          <w:lang w:val="es-ES"/>
        </w:rPr>
        <w:t>el desempleo</w:t>
      </w:r>
      <w:r w:rsidRPr="00004800">
        <w:rPr>
          <w:lang w:val="es-ES"/>
        </w:rPr>
        <w:t xml:space="preserve">, así como en los niños. </w:t>
      </w:r>
      <w:r w:rsidR="00D739FC">
        <w:rPr>
          <w:lang w:val="es-ES"/>
        </w:rPr>
        <w:t>S</w:t>
      </w:r>
      <w:r w:rsidR="00D739FC" w:rsidRPr="00004800">
        <w:rPr>
          <w:lang w:val="es-ES"/>
        </w:rPr>
        <w:t>e ampli</w:t>
      </w:r>
      <w:r w:rsidR="00D739FC">
        <w:rPr>
          <w:lang w:val="es-ES"/>
        </w:rPr>
        <w:t>ó la gama</w:t>
      </w:r>
      <w:r w:rsidR="00D739FC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las categorías de beneficiarios de cursos de </w:t>
      </w:r>
      <w:r w:rsidR="00D739FC">
        <w:rPr>
          <w:lang w:val="es-ES"/>
        </w:rPr>
        <w:t>formación</w:t>
      </w:r>
      <w:r w:rsidRPr="00004800">
        <w:rPr>
          <w:lang w:val="es-ES"/>
        </w:rPr>
        <w:t xml:space="preserve"> profesional </w:t>
      </w:r>
      <w:r w:rsidR="00D739FC">
        <w:rPr>
          <w:lang w:val="es-ES"/>
        </w:rPr>
        <w:t>con la inclusión de</w:t>
      </w:r>
      <w:r w:rsidR="00B458B7" w:rsidRPr="00004800">
        <w:rPr>
          <w:lang w:val="es-ES"/>
        </w:rPr>
        <w:t xml:space="preserve"> las </w:t>
      </w:r>
      <w:r w:rsidRPr="00004800">
        <w:rPr>
          <w:lang w:val="es-ES"/>
        </w:rPr>
        <w:t xml:space="preserve">víctimas de trata de personas, </w:t>
      </w:r>
      <w:r w:rsidR="00D739FC">
        <w:rPr>
          <w:lang w:val="es-ES"/>
        </w:rPr>
        <w:t xml:space="preserve">los </w:t>
      </w:r>
      <w:r w:rsidRPr="00004800">
        <w:rPr>
          <w:lang w:val="es-ES"/>
        </w:rPr>
        <w:t xml:space="preserve">graduados de internados, </w:t>
      </w:r>
      <w:r w:rsidR="00D739FC">
        <w:rPr>
          <w:lang w:val="es-ES"/>
        </w:rPr>
        <w:t xml:space="preserve">los </w:t>
      </w:r>
      <w:r w:rsidRPr="00004800">
        <w:rPr>
          <w:lang w:val="es-ES"/>
        </w:rPr>
        <w:t xml:space="preserve">huérfanos privados del cuidado </w:t>
      </w:r>
      <w:r w:rsidR="004421A1" w:rsidRPr="00004800">
        <w:rPr>
          <w:lang w:val="es-ES"/>
        </w:rPr>
        <w:t>parental</w:t>
      </w:r>
      <w:r w:rsidRPr="00004800">
        <w:rPr>
          <w:lang w:val="es-ES"/>
        </w:rPr>
        <w:t xml:space="preserve"> y </w:t>
      </w:r>
      <w:r w:rsidR="00D739FC">
        <w:rPr>
          <w:lang w:val="es-ES"/>
        </w:rPr>
        <w:t xml:space="preserve">los </w:t>
      </w:r>
      <w:r w:rsidR="006F4B98">
        <w:rPr>
          <w:lang w:val="es-ES"/>
        </w:rPr>
        <w:t>niños</w:t>
      </w:r>
      <w:r w:rsidR="008F7131" w:rsidRPr="00004800">
        <w:rPr>
          <w:lang w:val="es-ES"/>
        </w:rPr>
        <w:t xml:space="preserve"> </w:t>
      </w:r>
      <w:r w:rsidR="00135A12" w:rsidRPr="00004800">
        <w:rPr>
          <w:lang w:val="es-ES"/>
        </w:rPr>
        <w:t>bajo tutela</w:t>
      </w:r>
      <w:r w:rsidRPr="00004800">
        <w:rPr>
          <w:lang w:val="es-ES"/>
        </w:rPr>
        <w:t xml:space="preserve">, </w:t>
      </w:r>
      <w:r w:rsidR="00D739FC">
        <w:rPr>
          <w:lang w:val="es-ES"/>
        </w:rPr>
        <w:t xml:space="preserve">las </w:t>
      </w:r>
      <w:r w:rsidRPr="00004800">
        <w:rPr>
          <w:lang w:val="es-ES"/>
        </w:rPr>
        <w:t>personas proceden</w:t>
      </w:r>
      <w:r w:rsidR="00B458B7" w:rsidRPr="00004800">
        <w:rPr>
          <w:lang w:val="es-ES"/>
        </w:rPr>
        <w:t>tes</w:t>
      </w:r>
      <w:r w:rsidRPr="00004800">
        <w:rPr>
          <w:lang w:val="es-ES"/>
        </w:rPr>
        <w:t xml:space="preserve"> de familias muy numerosas, </w:t>
      </w:r>
      <w:r w:rsidR="00D739FC">
        <w:rPr>
          <w:lang w:val="es-ES"/>
        </w:rPr>
        <w:t xml:space="preserve">las </w:t>
      </w:r>
      <w:r w:rsidRPr="00004800">
        <w:rPr>
          <w:lang w:val="es-ES"/>
        </w:rPr>
        <w:t xml:space="preserve">personas de familias monoparentales y </w:t>
      </w:r>
      <w:r w:rsidR="00D739FC">
        <w:rPr>
          <w:lang w:val="es-ES"/>
        </w:rPr>
        <w:t xml:space="preserve">las </w:t>
      </w:r>
      <w:r w:rsidRPr="00004800">
        <w:rPr>
          <w:lang w:val="es-ES"/>
        </w:rPr>
        <w:t xml:space="preserve">personas </w:t>
      </w:r>
      <w:r w:rsidR="00E45BD4" w:rsidRPr="00004800">
        <w:rPr>
          <w:lang w:val="es-ES"/>
        </w:rPr>
        <w:t>puestas en libertad</w:t>
      </w:r>
      <w:r w:rsidR="00615F49" w:rsidRPr="00004800">
        <w:rPr>
          <w:lang w:val="es-ES"/>
        </w:rPr>
        <w:t>.</w:t>
      </w:r>
    </w:p>
    <w:p w:rsidR="00615F49" w:rsidRPr="00004800" w:rsidRDefault="002F787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</w:t>
      </w:r>
      <w:r w:rsidR="00AA27F2" w:rsidRPr="00004800">
        <w:rPr>
          <w:lang w:val="es-ES"/>
        </w:rPr>
        <w:t>Organismo</w:t>
      </w:r>
      <w:r w:rsidRPr="00004800">
        <w:rPr>
          <w:lang w:val="es-ES"/>
        </w:rPr>
        <w:t xml:space="preserve"> Nacional de Empleo</w:t>
      </w:r>
      <w:r w:rsidR="005E064E">
        <w:rPr>
          <w:lang w:val="es-ES"/>
        </w:rPr>
        <w:t xml:space="preserve"> y</w:t>
      </w:r>
      <w:r w:rsidRPr="00004800">
        <w:rPr>
          <w:lang w:val="es-ES"/>
        </w:rPr>
        <w:t xml:space="preserve"> sus subdivisiones regionales lleva</w:t>
      </w:r>
      <w:r w:rsidR="005E064E">
        <w:rPr>
          <w:lang w:val="es-ES"/>
        </w:rPr>
        <w:t>n</w:t>
      </w:r>
      <w:r w:rsidRPr="00004800">
        <w:rPr>
          <w:lang w:val="es-ES"/>
        </w:rPr>
        <w:t xml:space="preserve"> a cabo programas activos de orientación profe</w:t>
      </w:r>
      <w:r w:rsidR="00AA27F2" w:rsidRPr="00004800">
        <w:rPr>
          <w:lang w:val="es-ES"/>
        </w:rPr>
        <w:t>sional e información, consult</w:t>
      </w:r>
      <w:r w:rsidR="002307DA" w:rsidRPr="00004800">
        <w:rPr>
          <w:lang w:val="es-ES"/>
        </w:rPr>
        <w:t>a</w:t>
      </w:r>
      <w:r w:rsidR="00AA27F2" w:rsidRPr="00004800">
        <w:rPr>
          <w:lang w:val="es-ES"/>
        </w:rPr>
        <w:t>s</w:t>
      </w:r>
      <w:r w:rsidRPr="00004800">
        <w:rPr>
          <w:lang w:val="es-ES"/>
        </w:rPr>
        <w:t xml:space="preserve"> informativa</w:t>
      </w:r>
      <w:r w:rsidR="00AA27F2" w:rsidRPr="00004800">
        <w:rPr>
          <w:lang w:val="es-ES"/>
        </w:rPr>
        <w:t>s</w:t>
      </w:r>
      <w:r w:rsidRPr="00004800">
        <w:rPr>
          <w:lang w:val="es-ES"/>
        </w:rPr>
        <w:t xml:space="preserve"> en grupos y seminarios </w:t>
      </w:r>
      <w:r w:rsidR="005E064E">
        <w:rPr>
          <w:lang w:val="es-ES"/>
        </w:rPr>
        <w:t xml:space="preserve">de </w:t>
      </w:r>
      <w:r w:rsidRPr="00004800">
        <w:rPr>
          <w:lang w:val="es-ES"/>
        </w:rPr>
        <w:t>instruc</w:t>
      </w:r>
      <w:r w:rsidR="005E064E">
        <w:rPr>
          <w:lang w:val="es-ES"/>
        </w:rPr>
        <w:t>ción</w:t>
      </w:r>
      <w:r w:rsidRPr="00004800">
        <w:rPr>
          <w:lang w:val="es-ES"/>
        </w:rPr>
        <w:t xml:space="preserve">, especialmente para </w:t>
      </w:r>
      <w:r w:rsidR="006F4B98">
        <w:rPr>
          <w:lang w:val="es-ES"/>
        </w:rPr>
        <w:t>niños</w:t>
      </w:r>
      <w:r w:rsidRPr="00004800">
        <w:rPr>
          <w:lang w:val="es-ES"/>
        </w:rPr>
        <w:t xml:space="preserve"> de grupos vulnerables. En 2006, 28</w:t>
      </w:r>
      <w:r w:rsidR="00941C68" w:rsidRPr="00004800">
        <w:rPr>
          <w:lang w:val="es-ES"/>
        </w:rPr>
        <w:t> </w:t>
      </w:r>
      <w:r w:rsidRPr="00004800">
        <w:rPr>
          <w:lang w:val="es-ES"/>
        </w:rPr>
        <w:t xml:space="preserve">servicios regionales de empleo organizaron </w:t>
      </w:r>
      <w:r w:rsidR="005E064E">
        <w:rPr>
          <w:lang w:val="es-ES"/>
        </w:rPr>
        <w:t>una</w:t>
      </w:r>
      <w:r w:rsidRPr="00004800">
        <w:rPr>
          <w:lang w:val="es-ES"/>
        </w:rPr>
        <w:t xml:space="preserve"> </w:t>
      </w:r>
      <w:r w:rsidR="005E064E">
        <w:rPr>
          <w:lang w:val="es-ES"/>
        </w:rPr>
        <w:t>jornada</w:t>
      </w:r>
      <w:r w:rsidRPr="00004800">
        <w:rPr>
          <w:lang w:val="es-ES"/>
        </w:rPr>
        <w:t xml:space="preserve"> de </w:t>
      </w:r>
      <w:r w:rsidR="00AA27F2" w:rsidRPr="00004800">
        <w:rPr>
          <w:lang w:val="es-ES"/>
        </w:rPr>
        <w:t>orientación profesional</w:t>
      </w:r>
      <w:r w:rsidRPr="00004800">
        <w:rPr>
          <w:lang w:val="es-ES"/>
        </w:rPr>
        <w:t xml:space="preserve"> en </w:t>
      </w:r>
      <w:r w:rsidR="00AA27F2" w:rsidRPr="00004800">
        <w:rPr>
          <w:lang w:val="es-ES"/>
        </w:rPr>
        <w:t xml:space="preserve">los </w:t>
      </w:r>
      <w:r w:rsidRPr="00004800">
        <w:rPr>
          <w:lang w:val="es-ES"/>
        </w:rPr>
        <w:t xml:space="preserve">internados, </w:t>
      </w:r>
      <w:r w:rsidR="00035003" w:rsidRPr="00004800">
        <w:rPr>
          <w:lang w:val="es-ES"/>
        </w:rPr>
        <w:t xml:space="preserve">con </w:t>
      </w:r>
      <w:r w:rsidRPr="00004800">
        <w:rPr>
          <w:lang w:val="es-ES"/>
        </w:rPr>
        <w:t>consultas de mesa redonda en las que participaron 1</w:t>
      </w:r>
      <w:r w:rsidR="00035003" w:rsidRPr="00004800">
        <w:rPr>
          <w:lang w:val="es-ES"/>
        </w:rPr>
        <w:t>.</w:t>
      </w:r>
      <w:r w:rsidRPr="00004800">
        <w:rPr>
          <w:lang w:val="es-ES"/>
        </w:rPr>
        <w:t>106 estudiantes</w:t>
      </w:r>
      <w:r w:rsidR="005E064E">
        <w:rPr>
          <w:lang w:val="es-ES"/>
        </w:rPr>
        <w:t xml:space="preserve"> que</w:t>
      </w:r>
      <w:r w:rsidRPr="00004800">
        <w:rPr>
          <w:lang w:val="es-ES"/>
        </w:rPr>
        <w:t xml:space="preserve"> </w:t>
      </w:r>
      <w:r w:rsidR="00035003" w:rsidRPr="00004800">
        <w:rPr>
          <w:lang w:val="es-ES"/>
        </w:rPr>
        <w:t xml:space="preserve">recibieron </w:t>
      </w:r>
      <w:r w:rsidRPr="00004800">
        <w:rPr>
          <w:lang w:val="es-ES"/>
        </w:rPr>
        <w:t xml:space="preserve">información acerca de la situación </w:t>
      </w:r>
      <w:r w:rsidR="00AA27F2" w:rsidRPr="00004800">
        <w:rPr>
          <w:lang w:val="es-ES"/>
        </w:rPr>
        <w:t>d</w:t>
      </w:r>
      <w:r w:rsidRPr="00004800">
        <w:rPr>
          <w:lang w:val="es-ES"/>
        </w:rPr>
        <w:t xml:space="preserve">el mercado </w:t>
      </w:r>
      <w:r w:rsidR="00007EC5" w:rsidRPr="00004800">
        <w:rPr>
          <w:lang w:val="es-ES"/>
        </w:rPr>
        <w:t>laboral</w:t>
      </w:r>
      <w:r w:rsidRPr="00004800">
        <w:rPr>
          <w:lang w:val="es-ES"/>
        </w:rPr>
        <w:t xml:space="preserve"> y </w:t>
      </w:r>
      <w:r w:rsidR="00AA27F2" w:rsidRPr="00004800">
        <w:rPr>
          <w:lang w:val="es-ES"/>
        </w:rPr>
        <w:t xml:space="preserve">las </w:t>
      </w:r>
      <w:r w:rsidRPr="00004800">
        <w:rPr>
          <w:lang w:val="es-ES"/>
        </w:rPr>
        <w:t xml:space="preserve">oportunidades de empleo, </w:t>
      </w:r>
      <w:r w:rsidR="00AA27F2" w:rsidRPr="00004800">
        <w:rPr>
          <w:lang w:val="es-ES"/>
        </w:rPr>
        <w:t xml:space="preserve">y </w:t>
      </w:r>
      <w:r w:rsidR="005E064E">
        <w:rPr>
          <w:lang w:val="es-ES"/>
        </w:rPr>
        <w:t>se celebraron</w:t>
      </w:r>
      <w:r w:rsidRPr="00004800">
        <w:rPr>
          <w:lang w:val="es-ES"/>
        </w:rPr>
        <w:t xml:space="preserve"> consultas y </w:t>
      </w:r>
      <w:r w:rsidR="00AA27F2" w:rsidRPr="00004800">
        <w:rPr>
          <w:lang w:val="es-ES"/>
        </w:rPr>
        <w:t xml:space="preserve">se impartió </w:t>
      </w:r>
      <w:r w:rsidRPr="00004800">
        <w:rPr>
          <w:lang w:val="es-ES"/>
        </w:rPr>
        <w:t>capacitación sobre orientación profesional, redacción de</w:t>
      </w:r>
      <w:r w:rsidR="00CD7737" w:rsidRPr="00004800">
        <w:rPr>
          <w:lang w:val="es-ES"/>
        </w:rPr>
        <w:t>l</w:t>
      </w:r>
      <w:r w:rsidRPr="00004800">
        <w:rPr>
          <w:lang w:val="es-ES"/>
        </w:rPr>
        <w:t xml:space="preserve"> </w:t>
      </w:r>
      <w:r w:rsidR="00007EC5" w:rsidRPr="00004800">
        <w:rPr>
          <w:lang w:val="es-ES"/>
        </w:rPr>
        <w:t>currículum v</w:t>
      </w:r>
      <w:r w:rsidR="00035003" w:rsidRPr="00004800">
        <w:rPr>
          <w:lang w:val="es-ES"/>
        </w:rPr>
        <w:t>itae</w:t>
      </w:r>
      <w:r w:rsidR="00CD7737" w:rsidRPr="00004800">
        <w:rPr>
          <w:lang w:val="es-ES"/>
        </w:rPr>
        <w:t xml:space="preserve"> y de</w:t>
      </w:r>
      <w:r w:rsidR="00035003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cartas de solicitud de empleo y </w:t>
      </w:r>
      <w:r w:rsidR="00CD7737" w:rsidRPr="00004800">
        <w:rPr>
          <w:lang w:val="es-ES"/>
        </w:rPr>
        <w:t xml:space="preserve">sobre las </w:t>
      </w:r>
      <w:r w:rsidRPr="00004800">
        <w:rPr>
          <w:lang w:val="es-ES"/>
        </w:rPr>
        <w:t>entrevistas de trabajo</w:t>
      </w:r>
      <w:r w:rsidR="00615F49" w:rsidRPr="00004800">
        <w:rPr>
          <w:lang w:val="es-ES"/>
        </w:rPr>
        <w:t>.</w:t>
      </w:r>
    </w:p>
    <w:p w:rsidR="00615F49" w:rsidRPr="00004800" w:rsidRDefault="007572E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Se mejoró el mecanismo de protección social de las personas no aseguradas que busca</w:t>
      </w:r>
      <w:r w:rsidR="00E06117" w:rsidRPr="00004800">
        <w:rPr>
          <w:lang w:val="es-ES"/>
        </w:rPr>
        <w:t>ba</w:t>
      </w:r>
      <w:r w:rsidRPr="00004800">
        <w:rPr>
          <w:lang w:val="es-ES"/>
        </w:rPr>
        <w:t xml:space="preserve">n empleo. </w:t>
      </w:r>
      <w:r w:rsidR="00E06117" w:rsidRPr="00004800">
        <w:rPr>
          <w:lang w:val="es-ES"/>
        </w:rPr>
        <w:t>Se benefician de las prestaciones de desempleo las m</w:t>
      </w:r>
      <w:r w:rsidRPr="00004800">
        <w:rPr>
          <w:lang w:val="es-ES"/>
        </w:rPr>
        <w:t xml:space="preserve">adres cuya licencia de maternidad para cuidar a un niño menor de año y medio ha terminado y las desempleadas en el momento del nacimiento, </w:t>
      </w:r>
      <w:r w:rsidR="00E06117" w:rsidRPr="00004800">
        <w:rPr>
          <w:lang w:val="es-ES"/>
        </w:rPr>
        <w:t xml:space="preserve">así como las </w:t>
      </w:r>
      <w:r w:rsidRPr="00004800">
        <w:rPr>
          <w:lang w:val="es-ES"/>
        </w:rPr>
        <w:t xml:space="preserve">víctimas de la trata de </w:t>
      </w:r>
      <w:r w:rsidR="002743B4">
        <w:rPr>
          <w:lang w:val="es-ES"/>
        </w:rPr>
        <w:t>seres humanos</w:t>
      </w:r>
      <w:r w:rsidRPr="00004800">
        <w:rPr>
          <w:lang w:val="es-ES"/>
        </w:rPr>
        <w:t xml:space="preserve"> y otras cat</w:t>
      </w:r>
      <w:r w:rsidR="00DB2BB1" w:rsidRPr="00004800">
        <w:rPr>
          <w:lang w:val="es-ES"/>
        </w:rPr>
        <w:t>egorías de personas</w:t>
      </w:r>
      <w:r w:rsidRPr="00004800">
        <w:rPr>
          <w:lang w:val="es-ES"/>
        </w:rPr>
        <w:t>.</w:t>
      </w:r>
      <w:r w:rsidR="003B62EA">
        <w:rPr>
          <w:lang w:val="es-ES"/>
        </w:rPr>
        <w:t xml:space="preserve"> Si </w:t>
      </w:r>
      <w:r w:rsidR="00ED7E78" w:rsidRPr="00004800">
        <w:rPr>
          <w:lang w:val="es-ES"/>
        </w:rPr>
        <w:t xml:space="preserve">se ponen en contacto con los </w:t>
      </w:r>
      <w:r w:rsidR="00450B3C">
        <w:rPr>
          <w:lang w:val="es-ES"/>
        </w:rPr>
        <w:t>organismos</w:t>
      </w:r>
      <w:r w:rsidR="00ED7E78" w:rsidRPr="00004800">
        <w:rPr>
          <w:lang w:val="es-ES"/>
        </w:rPr>
        <w:t xml:space="preserve"> locales de empleo y no consiguen </w:t>
      </w:r>
      <w:r w:rsidR="00450B3C" w:rsidRPr="00004800">
        <w:rPr>
          <w:lang w:val="es-ES"/>
        </w:rPr>
        <w:t xml:space="preserve">trabajo </w:t>
      </w:r>
      <w:r w:rsidR="003B62EA">
        <w:rPr>
          <w:lang w:val="es-ES"/>
        </w:rPr>
        <w:t>debido a la </w:t>
      </w:r>
      <w:r w:rsidR="00ED7E78" w:rsidRPr="00004800">
        <w:rPr>
          <w:lang w:val="es-ES"/>
        </w:rPr>
        <w:t>falta de</w:t>
      </w:r>
      <w:r w:rsidR="00450B3C">
        <w:rPr>
          <w:lang w:val="es-ES"/>
        </w:rPr>
        <w:t xml:space="preserve"> ofertas</w:t>
      </w:r>
      <w:r w:rsidR="00ED7E78" w:rsidRPr="00004800">
        <w:rPr>
          <w:lang w:val="es-ES"/>
        </w:rPr>
        <w:t xml:space="preserve">, </w:t>
      </w:r>
      <w:r w:rsidR="00450B3C">
        <w:rPr>
          <w:lang w:val="es-ES"/>
        </w:rPr>
        <w:t xml:space="preserve">reciben </w:t>
      </w:r>
      <w:r w:rsidR="00450B3C" w:rsidRPr="00004800">
        <w:rPr>
          <w:lang w:val="es-ES"/>
        </w:rPr>
        <w:t>durante nueve meses</w:t>
      </w:r>
      <w:r w:rsidR="00450B3C">
        <w:rPr>
          <w:lang w:val="es-ES"/>
        </w:rPr>
        <w:t xml:space="preserve"> una asignación para la</w:t>
      </w:r>
      <w:r w:rsidR="00ED7E78" w:rsidRPr="00004800">
        <w:rPr>
          <w:lang w:val="es-ES"/>
        </w:rPr>
        <w:t xml:space="preserve"> integración o</w:t>
      </w:r>
      <w:r w:rsidR="00450B3C">
        <w:rPr>
          <w:lang w:val="es-ES"/>
        </w:rPr>
        <w:t xml:space="preserve"> la</w:t>
      </w:r>
      <w:r w:rsidR="00ED7E78" w:rsidRPr="00004800">
        <w:rPr>
          <w:lang w:val="es-ES"/>
        </w:rPr>
        <w:t xml:space="preserve"> reintegración </w:t>
      </w:r>
      <w:r w:rsidR="00450B3C" w:rsidRPr="00004800">
        <w:rPr>
          <w:lang w:val="es-ES"/>
        </w:rPr>
        <w:t>profesional</w:t>
      </w:r>
      <w:r w:rsidR="00450B3C">
        <w:rPr>
          <w:lang w:val="es-ES"/>
        </w:rPr>
        <w:t>,</w:t>
      </w:r>
      <w:r w:rsidR="00450B3C" w:rsidRPr="00004800">
        <w:rPr>
          <w:lang w:val="es-ES"/>
        </w:rPr>
        <w:t xml:space="preserve"> </w:t>
      </w:r>
      <w:r w:rsidR="00ED7E78" w:rsidRPr="00004800">
        <w:rPr>
          <w:lang w:val="es-ES"/>
        </w:rPr>
        <w:t xml:space="preserve">consistente en el 15% del salario medio del año anterior. </w:t>
      </w:r>
      <w:r w:rsidR="00FA390C" w:rsidRPr="00004800">
        <w:rPr>
          <w:lang w:val="es-ES"/>
        </w:rPr>
        <w:t>Por ejemplo</w:t>
      </w:r>
      <w:r w:rsidR="00ED7E78" w:rsidRPr="00004800">
        <w:rPr>
          <w:lang w:val="es-ES"/>
        </w:rPr>
        <w:t>, en 2006 se beneficiaron de estas prestaciones 3.307 personas, de las cuales 2.823 eran mujeres cuya licencia de maternidad había terminado y 43 eran víctimas de trata de personas</w:t>
      </w:r>
      <w:r w:rsidR="00615F49" w:rsidRPr="00004800">
        <w:rPr>
          <w:lang w:val="es-ES"/>
        </w:rPr>
        <w:t>.</w:t>
      </w:r>
    </w:p>
    <w:p w:rsidR="00615F49" w:rsidRPr="00004800" w:rsidRDefault="00615F49" w:rsidP="000A2A9C">
      <w:pPr>
        <w:pStyle w:val="Heading2"/>
        <w:ind w:left="480"/>
        <w:rPr>
          <w:iCs/>
          <w:szCs w:val="24"/>
          <w:lang w:val="es-ES"/>
        </w:rPr>
      </w:pPr>
      <w:r w:rsidRPr="00004800">
        <w:rPr>
          <w:szCs w:val="24"/>
          <w:lang w:val="es-ES"/>
        </w:rPr>
        <w:t xml:space="preserve">D. </w:t>
      </w:r>
      <w:r w:rsidR="00450B3C">
        <w:rPr>
          <w:szCs w:val="24"/>
          <w:lang w:val="es-ES"/>
        </w:rPr>
        <w:t xml:space="preserve"> </w:t>
      </w:r>
      <w:r w:rsidR="00B63BCC" w:rsidRPr="00004800">
        <w:rPr>
          <w:szCs w:val="24"/>
          <w:lang w:val="es-ES"/>
        </w:rPr>
        <w:t>Nivel de vida</w:t>
      </w:r>
    </w:p>
    <w:p w:rsidR="00615F49" w:rsidRPr="00004800" w:rsidRDefault="007E00C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 fin de evaluar el nivel de vida de la población y analizar la eficacia de las políticas sociales aplicadas por el Gobierno necesarias para identificar y </w:t>
      </w:r>
      <w:r w:rsidR="009D05A5">
        <w:rPr>
          <w:lang w:val="es-ES"/>
        </w:rPr>
        <w:t xml:space="preserve">seguir </w:t>
      </w:r>
      <w:r w:rsidRPr="00004800">
        <w:rPr>
          <w:lang w:val="es-ES"/>
        </w:rPr>
        <w:t>aplica</w:t>
      </w:r>
      <w:r w:rsidR="009D05A5">
        <w:rPr>
          <w:lang w:val="es-ES"/>
        </w:rPr>
        <w:t>ndo</w:t>
      </w:r>
      <w:r w:rsidRPr="00004800">
        <w:rPr>
          <w:lang w:val="es-ES"/>
        </w:rPr>
        <w:t xml:space="preserve"> medidas de </w:t>
      </w:r>
      <w:r w:rsidR="009D05A5">
        <w:rPr>
          <w:lang w:val="es-ES"/>
        </w:rPr>
        <w:t>lucha contra</w:t>
      </w:r>
      <w:r w:rsidRPr="00004800">
        <w:rPr>
          <w:lang w:val="es-ES"/>
        </w:rPr>
        <w:t xml:space="preserve"> la pobreza, el Ministerio de Economía y C</w:t>
      </w:r>
      <w:r w:rsidR="0009714F" w:rsidRPr="00004800">
        <w:rPr>
          <w:lang w:val="es-ES"/>
        </w:rPr>
        <w:t>omercio elaboró informes sobre l</w:t>
      </w:r>
      <w:r w:rsidRPr="00004800">
        <w:rPr>
          <w:lang w:val="es-ES"/>
        </w:rPr>
        <w:t>a pobreza y los efectos de la</w:t>
      </w:r>
      <w:r w:rsidR="00215A5D" w:rsidRPr="00004800">
        <w:rPr>
          <w:lang w:val="es-ES"/>
        </w:rPr>
        <w:t>s</w:t>
      </w:r>
      <w:r w:rsidRPr="00004800">
        <w:rPr>
          <w:lang w:val="es-ES"/>
        </w:rPr>
        <w:t xml:space="preserve"> política</w:t>
      </w:r>
      <w:r w:rsidR="00215A5D" w:rsidRPr="00004800">
        <w:rPr>
          <w:lang w:val="es-ES"/>
        </w:rPr>
        <w:t>s</w:t>
      </w:r>
      <w:r w:rsidRPr="00004800">
        <w:rPr>
          <w:lang w:val="es-ES"/>
        </w:rPr>
        <w:t xml:space="preserve"> para 2004-2005 y </w:t>
      </w:r>
      <w:r w:rsidR="009B55D9" w:rsidRPr="00004800">
        <w:rPr>
          <w:lang w:val="es-ES"/>
        </w:rPr>
        <w:t>una</w:t>
      </w:r>
      <w:r w:rsidRPr="00004800">
        <w:rPr>
          <w:lang w:val="es-ES"/>
        </w:rPr>
        <w:t xml:space="preserve"> nota de información </w:t>
      </w:r>
      <w:r w:rsidR="009B55D9" w:rsidRPr="00004800">
        <w:rPr>
          <w:lang w:val="es-ES"/>
        </w:rPr>
        <w:t xml:space="preserve">sobre </w:t>
      </w:r>
      <w:r w:rsidR="00315EA9">
        <w:rPr>
          <w:lang w:val="es-ES"/>
        </w:rPr>
        <w:t>“</w:t>
      </w:r>
      <w:r w:rsidRPr="00004800">
        <w:rPr>
          <w:lang w:val="es-ES"/>
        </w:rPr>
        <w:t xml:space="preserve">Pobreza </w:t>
      </w:r>
      <w:r w:rsidR="00B26BE0" w:rsidRPr="00004800">
        <w:rPr>
          <w:lang w:val="es-ES"/>
        </w:rPr>
        <w:t xml:space="preserve">en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 República</w:t>
        </w:r>
      </w:smartTag>
      <w:r w:rsidRPr="00004800">
        <w:rPr>
          <w:lang w:val="es-ES"/>
        </w:rPr>
        <w:t xml:space="preserve"> de Moldova </w:t>
      </w:r>
      <w:r w:rsidR="009B55D9" w:rsidRPr="00004800">
        <w:rPr>
          <w:lang w:val="es-ES"/>
        </w:rPr>
        <w:t xml:space="preserve">en </w:t>
      </w:r>
      <w:smartTag w:uri="urn:schemas-microsoft-com:office:smarttags" w:element="metricconverter">
        <w:smartTagPr>
          <w:attr w:name="ProductID" w:val="2006”"/>
        </w:smartTagPr>
        <w:r w:rsidRPr="00004800">
          <w:rPr>
            <w:lang w:val="es-ES"/>
          </w:rPr>
          <w:t>2006</w:t>
        </w:r>
        <w:r w:rsidR="00315EA9">
          <w:rPr>
            <w:lang w:val="es-ES"/>
          </w:rPr>
          <w:t>”</w:t>
        </w:r>
      </w:smartTag>
      <w:r w:rsidRPr="00004800">
        <w:rPr>
          <w:lang w:val="es-ES"/>
        </w:rPr>
        <w:t xml:space="preserve">. Los informes </w:t>
      </w:r>
      <w:r w:rsidR="009B55D9" w:rsidRPr="00004800">
        <w:rPr>
          <w:lang w:val="es-ES"/>
        </w:rPr>
        <w:t>contienen</w:t>
      </w:r>
      <w:r w:rsidRPr="00004800">
        <w:rPr>
          <w:lang w:val="es-ES"/>
        </w:rPr>
        <w:t xml:space="preserve"> un análisis de las repercusiones de las políticas sociales </w:t>
      </w:r>
      <w:r w:rsidR="00B26BE0" w:rsidRPr="00004800">
        <w:rPr>
          <w:lang w:val="es-ES"/>
        </w:rPr>
        <w:t>en</w:t>
      </w:r>
      <w:r w:rsidRPr="00004800">
        <w:rPr>
          <w:lang w:val="es-ES"/>
        </w:rPr>
        <w:t xml:space="preserve"> la pobreza y sirve</w:t>
      </w:r>
      <w:r w:rsidR="00B26BE0" w:rsidRPr="00004800">
        <w:rPr>
          <w:lang w:val="es-ES"/>
        </w:rPr>
        <w:t>n</w:t>
      </w:r>
      <w:r w:rsidRPr="00004800">
        <w:rPr>
          <w:lang w:val="es-ES"/>
        </w:rPr>
        <w:t xml:space="preserve"> como medio de comunicación con la sociedad, contribuyendo a </w:t>
      </w:r>
      <w:r w:rsidR="009D05A5">
        <w:rPr>
          <w:lang w:val="es-ES"/>
        </w:rPr>
        <w:t xml:space="preserve">la </w:t>
      </w:r>
      <w:r w:rsidRPr="00004800">
        <w:rPr>
          <w:lang w:val="es-ES"/>
        </w:rPr>
        <w:t>mejora de la rendición de cuentas y la transparencia de las medidas del Gobierno</w:t>
      </w:r>
      <w:r w:rsidR="00615F49" w:rsidRPr="00004800">
        <w:rPr>
          <w:lang w:val="es-ES"/>
        </w:rPr>
        <w:t>.</w:t>
      </w:r>
    </w:p>
    <w:p w:rsidR="00615F49" w:rsidRPr="00004800" w:rsidRDefault="002A04B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el</w:t>
      </w:r>
      <w:r w:rsidR="00615F49" w:rsidRPr="00004800">
        <w:rPr>
          <w:lang w:val="es-ES"/>
        </w:rPr>
        <w:t xml:space="preserve"> </w:t>
      </w:r>
      <w:r w:rsidRPr="00004800">
        <w:rPr>
          <w:i/>
          <w:lang w:val="es-ES"/>
        </w:rPr>
        <w:t>Informe sobre la</w:t>
      </w:r>
      <w:r w:rsidRPr="00004800">
        <w:rPr>
          <w:lang w:val="es-ES"/>
        </w:rPr>
        <w:t xml:space="preserve"> </w:t>
      </w:r>
      <w:r w:rsidR="00CC062F" w:rsidRPr="00004800">
        <w:rPr>
          <w:i/>
          <w:lang w:val="es-ES"/>
        </w:rPr>
        <w:t>p</w:t>
      </w:r>
      <w:r w:rsidRPr="00004800">
        <w:rPr>
          <w:i/>
          <w:lang w:val="es-ES"/>
        </w:rPr>
        <w:t>obreza y los efectos de las políticas para</w:t>
      </w:r>
      <w:r w:rsidRPr="00004800">
        <w:rPr>
          <w:lang w:val="es-ES"/>
        </w:rPr>
        <w:t xml:space="preserve"> </w:t>
      </w:r>
      <w:r w:rsidR="00615F49" w:rsidRPr="00004800">
        <w:rPr>
          <w:i/>
          <w:iCs/>
          <w:lang w:val="es-ES"/>
        </w:rPr>
        <w:t>2005</w:t>
      </w:r>
      <w:r w:rsidR="00615F49" w:rsidRPr="00004800">
        <w:rPr>
          <w:lang w:val="es-ES"/>
        </w:rPr>
        <w:t xml:space="preserve"> </w:t>
      </w:r>
      <w:r w:rsidR="00AE3467" w:rsidRPr="00004800">
        <w:rPr>
          <w:lang w:val="es-ES"/>
        </w:rPr>
        <w:t xml:space="preserve">se analizó la pobreza infantil en la República de Moldova como un factor importante en las políticas de </w:t>
      </w:r>
      <w:r w:rsidR="00640153" w:rsidRPr="00004800">
        <w:rPr>
          <w:lang w:val="es-ES"/>
        </w:rPr>
        <w:t>lucha contra</w:t>
      </w:r>
      <w:r w:rsidR="00AE3467" w:rsidRPr="00004800">
        <w:rPr>
          <w:lang w:val="es-ES"/>
        </w:rPr>
        <w:t xml:space="preserve"> la pobreza. La pobreza seguía afectando a categorías </w:t>
      </w:r>
      <w:r w:rsidR="00640153" w:rsidRPr="00004800">
        <w:rPr>
          <w:lang w:val="es-ES"/>
        </w:rPr>
        <w:t xml:space="preserve">tradicionalmente </w:t>
      </w:r>
      <w:r w:rsidR="00AE3467" w:rsidRPr="00004800">
        <w:rPr>
          <w:lang w:val="es-ES"/>
        </w:rPr>
        <w:t xml:space="preserve">vulnerables de la población, en particular a familias con niños. Los menores de 18 años </w:t>
      </w:r>
      <w:r w:rsidR="00E64B3A">
        <w:rPr>
          <w:lang w:val="es-ES"/>
        </w:rPr>
        <w:t>son</w:t>
      </w:r>
      <w:r w:rsidR="00AE3467" w:rsidRPr="00004800">
        <w:rPr>
          <w:lang w:val="es-ES"/>
        </w:rPr>
        <w:t xml:space="preserve"> un 25% de la población del país. Alrededor de dos tercios de los niños viven en zonas rurales. En el 56% de los hogares de Moldova</w:t>
      </w:r>
      <w:r w:rsidR="00E64B3A">
        <w:rPr>
          <w:lang w:val="es-ES"/>
        </w:rPr>
        <w:t xml:space="preserve"> hay</w:t>
      </w:r>
      <w:r w:rsidR="00AE3467" w:rsidRPr="00004800">
        <w:rPr>
          <w:lang w:val="es-ES"/>
        </w:rPr>
        <w:t xml:space="preserve"> </w:t>
      </w:r>
      <w:r w:rsidR="00E64B3A">
        <w:rPr>
          <w:lang w:val="es-ES"/>
        </w:rPr>
        <w:t>por lo menos</w:t>
      </w:r>
      <w:r w:rsidR="00AE3467" w:rsidRPr="00004800">
        <w:rPr>
          <w:lang w:val="es-ES"/>
        </w:rPr>
        <w:t xml:space="preserve"> un niño. En </w:t>
      </w:r>
      <w:r w:rsidR="00E64B3A">
        <w:rPr>
          <w:lang w:val="es-ES"/>
        </w:rPr>
        <w:t>la actualidad,</w:t>
      </w:r>
      <w:r w:rsidR="00AE3467" w:rsidRPr="00004800">
        <w:rPr>
          <w:lang w:val="es-ES"/>
        </w:rPr>
        <w:t xml:space="preserve"> </w:t>
      </w:r>
      <w:r w:rsidR="00E64B3A" w:rsidRPr="00004800">
        <w:rPr>
          <w:lang w:val="es-ES"/>
        </w:rPr>
        <w:t xml:space="preserve">el 28% de </w:t>
      </w:r>
      <w:r w:rsidR="00E64B3A">
        <w:rPr>
          <w:lang w:val="es-ES"/>
        </w:rPr>
        <w:t>las personas</w:t>
      </w:r>
      <w:r w:rsidR="00E64B3A" w:rsidRPr="00004800">
        <w:rPr>
          <w:lang w:val="es-ES"/>
        </w:rPr>
        <w:t xml:space="preserve"> pobre</w:t>
      </w:r>
      <w:r w:rsidR="00E64B3A">
        <w:rPr>
          <w:lang w:val="es-ES"/>
        </w:rPr>
        <w:t>s</w:t>
      </w:r>
      <w:r w:rsidR="00E64B3A" w:rsidRPr="00004800">
        <w:rPr>
          <w:lang w:val="es-ES"/>
        </w:rPr>
        <w:t xml:space="preserve"> </w:t>
      </w:r>
      <w:r w:rsidR="00E64B3A">
        <w:rPr>
          <w:lang w:val="es-ES"/>
        </w:rPr>
        <w:t>o con</w:t>
      </w:r>
      <w:r w:rsidR="00E64B3A" w:rsidRPr="00004800">
        <w:rPr>
          <w:lang w:val="es-ES"/>
        </w:rPr>
        <w:t xml:space="preserve"> pobreza nutricional </w:t>
      </w:r>
      <w:r w:rsidR="00E64B3A">
        <w:rPr>
          <w:lang w:val="es-ES"/>
        </w:rPr>
        <w:t>son</w:t>
      </w:r>
      <w:r w:rsidR="00AE3467" w:rsidRPr="00004800">
        <w:rPr>
          <w:lang w:val="es-ES"/>
        </w:rPr>
        <w:t xml:space="preserve"> niños</w:t>
      </w:r>
      <w:r w:rsidR="00615F49" w:rsidRPr="00004800">
        <w:rPr>
          <w:lang w:val="es-ES"/>
        </w:rPr>
        <w:t xml:space="preserve">. </w:t>
      </w:r>
      <w:r w:rsidR="00A2583E" w:rsidRPr="00004800">
        <w:rPr>
          <w:lang w:val="es-ES"/>
        </w:rPr>
        <w:t xml:space="preserve">En </w:t>
      </w:r>
      <w:r w:rsidR="00640153" w:rsidRPr="00004800">
        <w:rPr>
          <w:lang w:val="es-ES"/>
        </w:rPr>
        <w:t>conjunto</w:t>
      </w:r>
      <w:r w:rsidR="00A2583E" w:rsidRPr="00004800">
        <w:rPr>
          <w:lang w:val="es-ES"/>
        </w:rPr>
        <w:t xml:space="preserve">, la tasa de pobreza entre los niños </w:t>
      </w:r>
      <w:r w:rsidR="00640153" w:rsidRPr="00004800">
        <w:rPr>
          <w:lang w:val="es-ES"/>
        </w:rPr>
        <w:t>era</w:t>
      </w:r>
      <w:r w:rsidR="00A2583E" w:rsidRPr="00004800">
        <w:rPr>
          <w:lang w:val="es-ES"/>
        </w:rPr>
        <w:t xml:space="preserve"> del 34,</w:t>
      </w:r>
      <w:r w:rsidR="00615F49" w:rsidRPr="00004800">
        <w:rPr>
          <w:lang w:val="es-ES"/>
        </w:rPr>
        <w:t>5</w:t>
      </w:r>
      <w:r w:rsidR="004F59F4" w:rsidRPr="00004800">
        <w:rPr>
          <w:lang w:val="es-ES"/>
        </w:rPr>
        <w:t>%</w:t>
      </w:r>
      <w:r w:rsidR="00A2583E" w:rsidRPr="00004800">
        <w:rPr>
          <w:lang w:val="es-ES"/>
        </w:rPr>
        <w:t xml:space="preserve"> e</w:t>
      </w:r>
      <w:r w:rsidR="00615F49" w:rsidRPr="00004800">
        <w:rPr>
          <w:lang w:val="es-ES"/>
        </w:rPr>
        <w:t>n 2005</w:t>
      </w:r>
      <w:r w:rsidR="00640153" w:rsidRPr="00004800">
        <w:rPr>
          <w:lang w:val="es-ES"/>
        </w:rPr>
        <w:t xml:space="preserve">, y </w:t>
      </w:r>
      <w:r w:rsidR="00A2583E" w:rsidRPr="00004800">
        <w:rPr>
          <w:lang w:val="es-ES"/>
        </w:rPr>
        <w:t xml:space="preserve">el </w:t>
      </w:r>
      <w:r w:rsidR="00615F49" w:rsidRPr="00004800">
        <w:rPr>
          <w:lang w:val="es-ES"/>
        </w:rPr>
        <w:t>20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640153" w:rsidRPr="00004800">
        <w:rPr>
          <w:lang w:val="es-ES"/>
        </w:rPr>
        <w:t>de todos los</w:t>
      </w:r>
      <w:r w:rsidR="00A2583E" w:rsidRPr="00004800">
        <w:rPr>
          <w:lang w:val="es-ES"/>
        </w:rPr>
        <w:t xml:space="preserve"> niños sufr</w:t>
      </w:r>
      <w:r w:rsidR="00640153" w:rsidRPr="00004800">
        <w:rPr>
          <w:lang w:val="es-ES"/>
        </w:rPr>
        <w:t>ía</w:t>
      </w:r>
      <w:r w:rsidR="00A2583E" w:rsidRPr="00004800">
        <w:rPr>
          <w:lang w:val="es-ES"/>
        </w:rPr>
        <w:t>n malnutrición</w:t>
      </w:r>
      <w:r w:rsidR="00615F49" w:rsidRPr="00004800">
        <w:rPr>
          <w:lang w:val="es-ES"/>
        </w:rPr>
        <w:t xml:space="preserve">. </w:t>
      </w:r>
      <w:r w:rsidR="00321BE3" w:rsidRPr="00004800">
        <w:rPr>
          <w:lang w:val="es-ES"/>
        </w:rPr>
        <w:t xml:space="preserve">Ambos indicadores aumentaron en comparación con </w:t>
      </w:r>
      <w:r w:rsidR="00615F49" w:rsidRPr="00004800">
        <w:rPr>
          <w:lang w:val="es-ES"/>
        </w:rPr>
        <w:t>2004 (</w:t>
      </w:r>
      <w:r w:rsidR="00321BE3" w:rsidRPr="00004800">
        <w:rPr>
          <w:lang w:val="es-ES"/>
        </w:rPr>
        <w:t>c</w:t>
      </w:r>
      <w:r w:rsidR="005D79E2" w:rsidRPr="00004800">
        <w:rPr>
          <w:lang w:val="es-ES"/>
        </w:rPr>
        <w:t>uadro</w:t>
      </w:r>
      <w:r w:rsidR="00615F49" w:rsidRPr="00004800">
        <w:rPr>
          <w:lang w:val="es-ES"/>
        </w:rPr>
        <w:t xml:space="preserve"> 36).</w:t>
      </w:r>
    </w:p>
    <w:p w:rsidR="001514C0" w:rsidRPr="00004800" w:rsidRDefault="0002468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tasa de pobreza absoluta en las zonas rurales </w:t>
      </w:r>
      <w:r w:rsidR="000059B8" w:rsidRPr="00004800">
        <w:rPr>
          <w:lang w:val="es-ES"/>
        </w:rPr>
        <w:t>se elevó</w:t>
      </w:r>
      <w:r w:rsidRPr="00004800">
        <w:rPr>
          <w:lang w:val="es-ES"/>
        </w:rPr>
        <w:t xml:space="preserve"> a medida que </w:t>
      </w:r>
      <w:r w:rsidR="000059B8" w:rsidRPr="00004800">
        <w:rPr>
          <w:lang w:val="es-ES"/>
        </w:rPr>
        <w:t>aumentaba</w:t>
      </w:r>
      <w:r w:rsidRPr="00004800">
        <w:rPr>
          <w:lang w:val="es-ES"/>
        </w:rPr>
        <w:t xml:space="preserve"> el número de niños en las familias</w:t>
      </w:r>
      <w:r w:rsidR="00615F49" w:rsidRPr="00004800">
        <w:rPr>
          <w:lang w:val="es-ES"/>
        </w:rPr>
        <w:t xml:space="preserve">, </w:t>
      </w:r>
      <w:r w:rsidR="00C95B7C" w:rsidRPr="00004800">
        <w:rPr>
          <w:lang w:val="es-ES"/>
        </w:rPr>
        <w:t>mientras</w:t>
      </w:r>
      <w:r w:rsidR="000059B8" w:rsidRPr="00004800">
        <w:rPr>
          <w:lang w:val="es-ES"/>
        </w:rPr>
        <w:t xml:space="preserve"> </w:t>
      </w:r>
      <w:r w:rsidR="001B2420" w:rsidRPr="00004800">
        <w:rPr>
          <w:lang w:val="es-ES"/>
        </w:rPr>
        <w:t xml:space="preserve">que </w:t>
      </w:r>
      <w:r w:rsidR="00C95B7C" w:rsidRPr="00004800">
        <w:rPr>
          <w:lang w:val="es-ES"/>
        </w:rPr>
        <w:t xml:space="preserve">los hogares </w:t>
      </w:r>
      <w:r w:rsidR="00791CB4" w:rsidRPr="00004800">
        <w:rPr>
          <w:lang w:val="es-ES"/>
        </w:rPr>
        <w:t>sin</w:t>
      </w:r>
      <w:r w:rsidR="00C95B7C" w:rsidRPr="00004800">
        <w:rPr>
          <w:lang w:val="es-ES"/>
        </w:rPr>
        <w:t xml:space="preserve"> niños </w:t>
      </w:r>
      <w:r w:rsidR="00167CD2">
        <w:rPr>
          <w:lang w:val="es-ES"/>
        </w:rPr>
        <w:t>se vieron menos afectados</w:t>
      </w:r>
      <w:r w:rsidR="00615F49" w:rsidRPr="00004800">
        <w:rPr>
          <w:lang w:val="es-ES"/>
        </w:rPr>
        <w:t xml:space="preserve">. </w:t>
      </w:r>
      <w:r w:rsidR="00167CD2">
        <w:rPr>
          <w:lang w:val="es-ES"/>
        </w:rPr>
        <w:t>L</w:t>
      </w:r>
      <w:r w:rsidR="00B827E3" w:rsidRPr="00004800">
        <w:rPr>
          <w:lang w:val="es-ES"/>
        </w:rPr>
        <w:t xml:space="preserve">a incidencia </w:t>
      </w:r>
      <w:r w:rsidR="00941C68" w:rsidRPr="00004800">
        <w:rPr>
          <w:lang w:val="es-ES"/>
        </w:rPr>
        <w:t xml:space="preserve">de </w:t>
      </w:r>
      <w:r w:rsidR="00A9630A" w:rsidRPr="00004800">
        <w:rPr>
          <w:lang w:val="es-ES"/>
        </w:rPr>
        <w:t xml:space="preserve">la </w:t>
      </w:r>
      <w:r w:rsidR="00941C68" w:rsidRPr="00004800">
        <w:rPr>
          <w:lang w:val="es-ES"/>
        </w:rPr>
        <w:t xml:space="preserve">pobreza absoluta </w:t>
      </w:r>
      <w:r w:rsidR="00167CD2">
        <w:rPr>
          <w:lang w:val="es-ES"/>
        </w:rPr>
        <w:t>en</w:t>
      </w:r>
      <w:r w:rsidR="00B827E3" w:rsidRPr="00004800">
        <w:rPr>
          <w:lang w:val="es-ES"/>
        </w:rPr>
        <w:t xml:space="preserve"> los niños aumentó </w:t>
      </w:r>
      <w:r w:rsidR="00167CD2">
        <w:rPr>
          <w:lang w:val="es-ES"/>
        </w:rPr>
        <w:t xml:space="preserve">entre </w:t>
      </w:r>
      <w:r w:rsidR="00167CD2" w:rsidRPr="00004800">
        <w:rPr>
          <w:lang w:val="es-ES"/>
        </w:rPr>
        <w:t>2004</w:t>
      </w:r>
      <w:r w:rsidR="00167CD2">
        <w:rPr>
          <w:lang w:val="es-ES"/>
        </w:rPr>
        <w:t xml:space="preserve"> y</w:t>
      </w:r>
      <w:r w:rsidR="000059B8" w:rsidRPr="00004800">
        <w:rPr>
          <w:lang w:val="es-ES"/>
        </w:rPr>
        <w:t xml:space="preserve"> 2005 </w:t>
      </w:r>
      <w:r w:rsidR="00B827E3" w:rsidRPr="00004800">
        <w:rPr>
          <w:lang w:val="es-ES"/>
        </w:rPr>
        <w:t>un 4,</w:t>
      </w:r>
      <w:r w:rsidR="00615F49" w:rsidRPr="00004800">
        <w:rPr>
          <w:lang w:val="es-ES"/>
        </w:rPr>
        <w:t>7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B827E3" w:rsidRPr="00004800">
        <w:rPr>
          <w:lang w:val="es-ES"/>
        </w:rPr>
        <w:t xml:space="preserve">y la de </w:t>
      </w:r>
      <w:r w:rsidR="00A9630A" w:rsidRPr="00004800">
        <w:rPr>
          <w:lang w:val="es-ES"/>
        </w:rPr>
        <w:t xml:space="preserve">la </w:t>
      </w:r>
      <w:r w:rsidR="00B827E3" w:rsidRPr="00004800">
        <w:rPr>
          <w:lang w:val="es-ES"/>
        </w:rPr>
        <w:t>pobreza alimentaria un 2,</w:t>
      </w:r>
      <w:r w:rsidR="00615F49" w:rsidRPr="00004800">
        <w:rPr>
          <w:lang w:val="es-ES"/>
        </w:rPr>
        <w:t>8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>.</w:t>
      </w:r>
    </w:p>
    <w:p w:rsidR="00615F49" w:rsidRPr="002D52C2" w:rsidRDefault="005D79E2" w:rsidP="002D52C2">
      <w:pPr>
        <w:tabs>
          <w:tab w:val="left" w:pos="840"/>
        </w:tabs>
        <w:autoSpaceDE w:val="0"/>
        <w:autoSpaceDN w:val="0"/>
        <w:adjustRightInd w:val="0"/>
        <w:jc w:val="center"/>
        <w:rPr>
          <w:b/>
          <w:lang w:val="es-ES"/>
        </w:rPr>
      </w:pPr>
      <w:r w:rsidRPr="002D52C2">
        <w:rPr>
          <w:b/>
          <w:lang w:val="es-ES"/>
        </w:rPr>
        <w:t>Cuadro</w:t>
      </w:r>
      <w:r w:rsidR="00615F49" w:rsidRPr="002D52C2">
        <w:rPr>
          <w:b/>
          <w:lang w:val="es-ES"/>
        </w:rPr>
        <w:t xml:space="preserve"> 36</w:t>
      </w:r>
      <w:r w:rsidR="002D52C2" w:rsidRPr="002D52C2">
        <w:rPr>
          <w:b/>
          <w:lang w:val="es-ES"/>
        </w:rPr>
        <w:t xml:space="preserve">.  </w:t>
      </w:r>
      <w:r w:rsidR="00791CB4" w:rsidRPr="002D52C2">
        <w:rPr>
          <w:b/>
          <w:lang w:val="es-ES"/>
        </w:rPr>
        <w:t>I</w:t>
      </w:r>
      <w:r w:rsidR="00A31471" w:rsidRPr="002D52C2">
        <w:rPr>
          <w:b/>
          <w:lang w:val="es-ES"/>
        </w:rPr>
        <w:t xml:space="preserve">ndicadores de la pobreza infantil en </w:t>
      </w:r>
      <w:r w:rsidR="00615F49" w:rsidRPr="002D52C2">
        <w:rPr>
          <w:b/>
          <w:lang w:val="es-ES"/>
        </w:rPr>
        <w:t>Moldova</w:t>
      </w:r>
      <w:r w:rsidR="008372B9" w:rsidRPr="002D52C2">
        <w:rPr>
          <w:b/>
          <w:lang w:val="es-ES"/>
        </w:rPr>
        <w:t>,</w:t>
      </w:r>
      <w:r w:rsidR="00615F49" w:rsidRPr="002D52C2">
        <w:rPr>
          <w:b/>
          <w:lang w:val="es-ES"/>
        </w:rPr>
        <w:t xml:space="preserve"> 2002–2005</w:t>
      </w:r>
    </w:p>
    <w:tbl>
      <w:tblPr>
        <w:tblW w:w="9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9"/>
        <w:gridCol w:w="1199"/>
        <w:gridCol w:w="1199"/>
        <w:gridCol w:w="1201"/>
        <w:gridCol w:w="1236"/>
      </w:tblGrid>
      <w:tr w:rsidR="00615F49" w:rsidRPr="00004800" w:rsidTr="001B6980">
        <w:tblPrEx>
          <w:tblCellMar>
            <w:top w:w="0" w:type="dxa"/>
            <w:bottom w:w="0" w:type="dxa"/>
          </w:tblCellMar>
        </w:tblPrEx>
        <w:tc>
          <w:tcPr>
            <w:tcW w:w="2456" w:type="pct"/>
            <w:vAlign w:val="center"/>
          </w:tcPr>
          <w:p w:rsidR="00615F49" w:rsidRPr="001B6980" w:rsidRDefault="00DB2BB1" w:rsidP="002D52C2">
            <w:pPr>
              <w:tabs>
                <w:tab w:val="left" w:pos="360"/>
                <w:tab w:val="left" w:pos="720"/>
              </w:tabs>
              <w:spacing w:before="20" w:after="20"/>
              <w:jc w:val="center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Indicad</w:t>
            </w:r>
            <w:r w:rsidR="00615F49" w:rsidRPr="001B6980">
              <w:rPr>
                <w:sz w:val="22"/>
                <w:szCs w:val="22"/>
                <w:lang w:val="es-ES"/>
              </w:rPr>
              <w:t>or</w:t>
            </w:r>
            <w:r w:rsidR="00105F20" w:rsidRPr="001B6980">
              <w:rPr>
                <w:sz w:val="22"/>
                <w:szCs w:val="22"/>
                <w:lang w:val="es-ES"/>
              </w:rPr>
              <w:t>e</w:t>
            </w:r>
            <w:r w:rsidR="00615F49" w:rsidRPr="001B6980">
              <w:rPr>
                <w:sz w:val="22"/>
                <w:szCs w:val="22"/>
                <w:lang w:val="es-ES"/>
              </w:rPr>
              <w:t>s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tabs>
                <w:tab w:val="left" w:pos="360"/>
                <w:tab w:val="left" w:pos="720"/>
              </w:tabs>
              <w:spacing w:before="20" w:after="20"/>
              <w:jc w:val="center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2002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tabs>
                <w:tab w:val="left" w:pos="360"/>
                <w:tab w:val="left" w:pos="720"/>
              </w:tabs>
              <w:spacing w:before="20" w:after="20"/>
              <w:jc w:val="center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2003</w:t>
            </w:r>
          </w:p>
        </w:tc>
        <w:tc>
          <w:tcPr>
            <w:tcW w:w="632" w:type="pct"/>
            <w:vAlign w:val="center"/>
          </w:tcPr>
          <w:p w:rsidR="00615F49" w:rsidRPr="001B6980" w:rsidRDefault="00615F49" w:rsidP="002D52C2">
            <w:pPr>
              <w:tabs>
                <w:tab w:val="left" w:pos="360"/>
                <w:tab w:val="left" w:pos="720"/>
              </w:tabs>
              <w:spacing w:before="20" w:after="20"/>
              <w:jc w:val="center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2004</w:t>
            </w:r>
          </w:p>
        </w:tc>
        <w:tc>
          <w:tcPr>
            <w:tcW w:w="650" w:type="pct"/>
            <w:vAlign w:val="center"/>
          </w:tcPr>
          <w:p w:rsidR="00615F49" w:rsidRPr="001B6980" w:rsidRDefault="00615F49" w:rsidP="002D52C2">
            <w:pPr>
              <w:tabs>
                <w:tab w:val="left" w:pos="360"/>
                <w:tab w:val="left" w:pos="720"/>
              </w:tabs>
              <w:spacing w:before="20" w:after="20"/>
              <w:jc w:val="center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2005</w:t>
            </w:r>
          </w:p>
        </w:tc>
      </w:tr>
      <w:tr w:rsidR="00615F49" w:rsidRPr="00004800">
        <w:tblPrEx>
          <w:tblCellMar>
            <w:top w:w="0" w:type="dxa"/>
            <w:bottom w:w="0" w:type="dxa"/>
          </w:tblCellMar>
        </w:tblPrEx>
        <w:tc>
          <w:tcPr>
            <w:tcW w:w="5000" w:type="pct"/>
            <w:gridSpan w:val="5"/>
            <w:vAlign w:val="center"/>
          </w:tcPr>
          <w:p w:rsidR="00615F49" w:rsidRPr="001B6980" w:rsidRDefault="008372B9" w:rsidP="002D52C2">
            <w:pPr>
              <w:pStyle w:val="Heading5"/>
              <w:spacing w:before="20" w:after="20"/>
              <w:rPr>
                <w:b w:val="0"/>
                <w:i w:val="0"/>
                <w:sz w:val="22"/>
                <w:szCs w:val="22"/>
                <w:lang w:val="es-ES"/>
              </w:rPr>
            </w:pPr>
            <w:r w:rsidRPr="001B6980">
              <w:rPr>
                <w:b w:val="0"/>
                <w:i w:val="0"/>
                <w:sz w:val="22"/>
                <w:szCs w:val="22"/>
                <w:lang w:val="es-ES"/>
              </w:rPr>
              <w:t>Pobreza a</w:t>
            </w:r>
            <w:r w:rsidR="00D51C71" w:rsidRPr="001B6980">
              <w:rPr>
                <w:b w:val="0"/>
                <w:i w:val="0"/>
                <w:sz w:val="22"/>
                <w:szCs w:val="22"/>
                <w:lang w:val="es-ES"/>
              </w:rPr>
              <w:t>bsoluta</w:t>
            </w:r>
          </w:p>
        </w:tc>
      </w:tr>
      <w:tr w:rsidR="00615F49" w:rsidRPr="00004800" w:rsidTr="001B6980">
        <w:tblPrEx>
          <w:tblCellMar>
            <w:top w:w="0" w:type="dxa"/>
            <w:bottom w:w="0" w:type="dxa"/>
          </w:tblCellMar>
        </w:tblPrEx>
        <w:tc>
          <w:tcPr>
            <w:tcW w:w="2456" w:type="pct"/>
            <w:vAlign w:val="center"/>
          </w:tcPr>
          <w:p w:rsidR="00615F49" w:rsidRPr="001B6980" w:rsidRDefault="00615F49" w:rsidP="002D52C2">
            <w:pPr>
              <w:tabs>
                <w:tab w:val="left" w:pos="360"/>
                <w:tab w:val="left" w:pos="720"/>
              </w:tabs>
              <w:spacing w:before="20" w:after="20"/>
              <w:ind w:left="120"/>
              <w:jc w:val="both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Incidenc</w:t>
            </w:r>
            <w:r w:rsidR="00105F20" w:rsidRPr="001B6980">
              <w:rPr>
                <w:sz w:val="22"/>
                <w:szCs w:val="22"/>
                <w:lang w:val="es-ES"/>
              </w:rPr>
              <w:t>ia</w:t>
            </w:r>
            <w:r w:rsidRPr="001B6980">
              <w:rPr>
                <w:sz w:val="22"/>
                <w:szCs w:val="22"/>
                <w:lang w:val="es-ES"/>
              </w:rPr>
              <w:t>, %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9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46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3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51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32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6</w:t>
            </w:r>
          </w:p>
        </w:tc>
        <w:tc>
          <w:tcPr>
            <w:tcW w:w="632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7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29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8</w:t>
            </w:r>
          </w:p>
        </w:tc>
        <w:tc>
          <w:tcPr>
            <w:tcW w:w="650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88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34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5</w:t>
            </w:r>
          </w:p>
        </w:tc>
      </w:tr>
      <w:tr w:rsidR="00615F49" w:rsidRPr="00004800" w:rsidTr="001B6980">
        <w:tblPrEx>
          <w:tblCellMar>
            <w:top w:w="0" w:type="dxa"/>
            <w:bottom w:w="0" w:type="dxa"/>
          </w:tblCellMar>
        </w:tblPrEx>
        <w:tc>
          <w:tcPr>
            <w:tcW w:w="2456" w:type="pct"/>
            <w:vAlign w:val="center"/>
          </w:tcPr>
          <w:p w:rsidR="00615F49" w:rsidRPr="001B6980" w:rsidRDefault="00D51C71" w:rsidP="002D52C2">
            <w:pPr>
              <w:tabs>
                <w:tab w:val="left" w:pos="360"/>
                <w:tab w:val="left" w:pos="720"/>
              </w:tabs>
              <w:spacing w:before="20" w:after="20"/>
              <w:ind w:left="120"/>
              <w:jc w:val="both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Gravedad</w:t>
            </w:r>
            <w:r w:rsidR="00615F49" w:rsidRPr="001B6980">
              <w:rPr>
                <w:sz w:val="22"/>
                <w:szCs w:val="22"/>
                <w:lang w:val="es-ES"/>
              </w:rPr>
              <w:t>, %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9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14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9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51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8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7</w:t>
            </w:r>
          </w:p>
        </w:tc>
        <w:tc>
          <w:tcPr>
            <w:tcW w:w="632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7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8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650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88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10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1</w:t>
            </w:r>
          </w:p>
        </w:tc>
      </w:tr>
      <w:tr w:rsidR="00615F49" w:rsidRPr="00004800" w:rsidTr="001B6980">
        <w:tblPrEx>
          <w:tblCellMar>
            <w:top w:w="0" w:type="dxa"/>
            <w:bottom w:w="0" w:type="dxa"/>
          </w:tblCellMar>
        </w:tblPrEx>
        <w:tc>
          <w:tcPr>
            <w:tcW w:w="2456" w:type="pct"/>
            <w:vAlign w:val="center"/>
          </w:tcPr>
          <w:p w:rsidR="00615F49" w:rsidRPr="001B6980" w:rsidRDefault="00D51C71" w:rsidP="002D52C2">
            <w:pPr>
              <w:tabs>
                <w:tab w:val="left" w:pos="360"/>
                <w:tab w:val="left" w:pos="720"/>
              </w:tabs>
              <w:spacing w:before="20" w:after="20"/>
              <w:ind w:left="120"/>
              <w:jc w:val="both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Intensidad</w:t>
            </w:r>
            <w:r w:rsidR="00615F49" w:rsidRPr="001B6980">
              <w:rPr>
                <w:sz w:val="22"/>
                <w:szCs w:val="22"/>
                <w:lang w:val="es-ES"/>
              </w:rPr>
              <w:t>, %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9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6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4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51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3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632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7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3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3</w:t>
            </w:r>
          </w:p>
        </w:tc>
        <w:tc>
          <w:tcPr>
            <w:tcW w:w="650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88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4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4</w:t>
            </w:r>
          </w:p>
        </w:tc>
      </w:tr>
      <w:tr w:rsidR="00615F49" w:rsidRPr="00004800">
        <w:tblPrEx>
          <w:tblCellMar>
            <w:top w:w="0" w:type="dxa"/>
            <w:bottom w:w="0" w:type="dxa"/>
          </w:tblCellMar>
        </w:tblPrEx>
        <w:tc>
          <w:tcPr>
            <w:tcW w:w="5000" w:type="pct"/>
            <w:gridSpan w:val="5"/>
            <w:vAlign w:val="center"/>
          </w:tcPr>
          <w:p w:rsidR="00615F49" w:rsidRPr="001B6980" w:rsidRDefault="002D39A8" w:rsidP="002D52C2">
            <w:pPr>
              <w:spacing w:before="20" w:after="20"/>
              <w:ind w:left="-108" w:right="288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Pobreza alimentaria</w:t>
            </w:r>
          </w:p>
        </w:tc>
      </w:tr>
      <w:tr w:rsidR="00615F49" w:rsidRPr="00004800" w:rsidTr="001B6980">
        <w:tblPrEx>
          <w:tblCellMar>
            <w:top w:w="0" w:type="dxa"/>
            <w:bottom w:w="0" w:type="dxa"/>
          </w:tblCellMar>
        </w:tblPrEx>
        <w:tc>
          <w:tcPr>
            <w:tcW w:w="2456" w:type="pct"/>
            <w:vAlign w:val="center"/>
          </w:tcPr>
          <w:p w:rsidR="00615F49" w:rsidRPr="001B6980" w:rsidRDefault="00D51C71" w:rsidP="002D52C2">
            <w:pPr>
              <w:tabs>
                <w:tab w:val="left" w:pos="360"/>
                <w:tab w:val="left" w:pos="720"/>
              </w:tabs>
              <w:spacing w:before="20" w:after="20"/>
              <w:ind w:left="120"/>
              <w:jc w:val="both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Incidencia</w:t>
            </w:r>
            <w:r w:rsidR="00615F49" w:rsidRPr="001B6980">
              <w:rPr>
                <w:sz w:val="22"/>
                <w:szCs w:val="22"/>
                <w:lang w:val="es-ES"/>
              </w:rPr>
              <w:t>, %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9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32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0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51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17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9</w:t>
            </w:r>
          </w:p>
        </w:tc>
        <w:tc>
          <w:tcPr>
            <w:tcW w:w="632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7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17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3</w:t>
            </w:r>
          </w:p>
        </w:tc>
        <w:tc>
          <w:tcPr>
            <w:tcW w:w="650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88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20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0</w:t>
            </w:r>
          </w:p>
        </w:tc>
      </w:tr>
      <w:tr w:rsidR="00615F49" w:rsidRPr="00004800" w:rsidTr="001B6980">
        <w:tblPrEx>
          <w:tblCellMar>
            <w:top w:w="0" w:type="dxa"/>
            <w:bottom w:w="0" w:type="dxa"/>
          </w:tblCellMar>
        </w:tblPrEx>
        <w:tc>
          <w:tcPr>
            <w:tcW w:w="2456" w:type="pct"/>
            <w:vAlign w:val="center"/>
          </w:tcPr>
          <w:p w:rsidR="00615F49" w:rsidRPr="001B6980" w:rsidRDefault="00D51C71" w:rsidP="002D52C2">
            <w:pPr>
              <w:tabs>
                <w:tab w:val="left" w:pos="360"/>
                <w:tab w:val="left" w:pos="720"/>
              </w:tabs>
              <w:spacing w:before="20" w:after="20"/>
              <w:ind w:left="120"/>
              <w:jc w:val="both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Gravedad</w:t>
            </w:r>
            <w:r w:rsidR="00615F49" w:rsidRPr="001B6980">
              <w:rPr>
                <w:sz w:val="22"/>
                <w:szCs w:val="22"/>
                <w:lang w:val="es-ES"/>
              </w:rPr>
              <w:t>, %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9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8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51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3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8</w:t>
            </w:r>
          </w:p>
        </w:tc>
        <w:tc>
          <w:tcPr>
            <w:tcW w:w="632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7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4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650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88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5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6</w:t>
            </w:r>
          </w:p>
        </w:tc>
      </w:tr>
      <w:tr w:rsidR="00615F49" w:rsidRPr="00004800" w:rsidTr="001B6980">
        <w:tblPrEx>
          <w:tblCellMar>
            <w:top w:w="0" w:type="dxa"/>
            <w:bottom w:w="0" w:type="dxa"/>
          </w:tblCellMar>
        </w:tblPrEx>
        <w:tc>
          <w:tcPr>
            <w:tcW w:w="2456" w:type="pct"/>
            <w:vAlign w:val="center"/>
          </w:tcPr>
          <w:p w:rsidR="00615F49" w:rsidRPr="001B6980" w:rsidRDefault="00223902" w:rsidP="002D52C2">
            <w:pPr>
              <w:tabs>
                <w:tab w:val="left" w:pos="360"/>
                <w:tab w:val="left" w:pos="720"/>
              </w:tabs>
              <w:spacing w:before="20" w:after="20"/>
              <w:ind w:left="120"/>
              <w:jc w:val="both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Intensidad</w:t>
            </w:r>
            <w:r w:rsidR="00615F49" w:rsidRPr="001B6980">
              <w:rPr>
                <w:sz w:val="22"/>
                <w:szCs w:val="22"/>
                <w:lang w:val="es-ES"/>
              </w:rPr>
              <w:t>, %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9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3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1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51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1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632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7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1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5</w:t>
            </w:r>
          </w:p>
        </w:tc>
        <w:tc>
          <w:tcPr>
            <w:tcW w:w="650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88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2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3</w:t>
            </w:r>
          </w:p>
        </w:tc>
      </w:tr>
      <w:tr w:rsidR="00615F49" w:rsidRPr="00004800">
        <w:tblPrEx>
          <w:tblCellMar>
            <w:top w:w="0" w:type="dxa"/>
            <w:bottom w:w="0" w:type="dxa"/>
          </w:tblCellMar>
        </w:tblPrEx>
        <w:tc>
          <w:tcPr>
            <w:tcW w:w="5000" w:type="pct"/>
            <w:gridSpan w:val="5"/>
            <w:vAlign w:val="center"/>
          </w:tcPr>
          <w:p w:rsidR="00615F49" w:rsidRPr="001B6980" w:rsidRDefault="007C2053" w:rsidP="002D52C2">
            <w:pPr>
              <w:spacing w:before="20" w:after="20"/>
              <w:ind w:left="-108" w:right="288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Recapitulación</w:t>
            </w:r>
          </w:p>
        </w:tc>
      </w:tr>
      <w:tr w:rsidR="00615F49" w:rsidRPr="00004800" w:rsidTr="001B6980">
        <w:tblPrEx>
          <w:tblCellMar>
            <w:top w:w="0" w:type="dxa"/>
            <w:bottom w:w="0" w:type="dxa"/>
          </w:tblCellMar>
        </w:tblPrEx>
        <w:tc>
          <w:tcPr>
            <w:tcW w:w="2456" w:type="pct"/>
            <w:vAlign w:val="center"/>
          </w:tcPr>
          <w:p w:rsidR="00615F49" w:rsidRPr="001B6980" w:rsidRDefault="00DF4B5B" w:rsidP="002D52C2">
            <w:pPr>
              <w:tabs>
                <w:tab w:val="left" w:pos="360"/>
                <w:tab w:val="left" w:pos="720"/>
              </w:tabs>
              <w:spacing w:before="20" w:after="20"/>
              <w:ind w:left="120"/>
              <w:jc w:val="both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Incidencia g</w:t>
            </w:r>
            <w:r w:rsidR="00615F49" w:rsidRPr="001B6980">
              <w:rPr>
                <w:sz w:val="22"/>
                <w:szCs w:val="22"/>
                <w:lang w:val="es-ES"/>
              </w:rPr>
              <w:t xml:space="preserve">eneral </w:t>
            </w:r>
            <w:r w:rsidRPr="001B6980">
              <w:rPr>
                <w:sz w:val="22"/>
                <w:szCs w:val="22"/>
                <w:lang w:val="es-ES"/>
              </w:rPr>
              <w:t>de la pobreza absoluta</w:t>
            </w:r>
            <w:r w:rsidR="008372B9" w:rsidRPr="001B6980">
              <w:rPr>
                <w:sz w:val="22"/>
                <w:szCs w:val="22"/>
                <w:lang w:val="es-ES"/>
              </w:rPr>
              <w:t>,</w:t>
            </w:r>
            <w:r w:rsidR="00615F49" w:rsidRPr="001B6980">
              <w:rPr>
                <w:sz w:val="22"/>
                <w:szCs w:val="22"/>
                <w:lang w:val="es-ES"/>
              </w:rPr>
              <w:t xml:space="preserve"> %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9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40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4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51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29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0</w:t>
            </w:r>
          </w:p>
        </w:tc>
        <w:tc>
          <w:tcPr>
            <w:tcW w:w="632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7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26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5</w:t>
            </w:r>
          </w:p>
        </w:tc>
        <w:tc>
          <w:tcPr>
            <w:tcW w:w="650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88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29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1</w:t>
            </w:r>
          </w:p>
        </w:tc>
      </w:tr>
      <w:tr w:rsidR="00615F49" w:rsidRPr="00004800" w:rsidTr="001B6980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2456" w:type="pct"/>
            <w:vAlign w:val="center"/>
          </w:tcPr>
          <w:p w:rsidR="00615F49" w:rsidRPr="001B6980" w:rsidRDefault="00DF4B5B" w:rsidP="002D52C2">
            <w:pPr>
              <w:tabs>
                <w:tab w:val="left" w:pos="360"/>
                <w:tab w:val="left" w:pos="720"/>
              </w:tabs>
              <w:spacing w:before="20" w:after="20"/>
              <w:ind w:left="120"/>
              <w:jc w:val="both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Incidencia general de la pobreza alimentaria</w:t>
            </w:r>
            <w:r w:rsidR="008372B9" w:rsidRPr="001B6980">
              <w:rPr>
                <w:sz w:val="22"/>
                <w:szCs w:val="22"/>
                <w:lang w:val="es-ES"/>
              </w:rPr>
              <w:t>,</w:t>
            </w:r>
            <w:r w:rsidR="00615F49" w:rsidRPr="001B6980">
              <w:rPr>
                <w:sz w:val="22"/>
                <w:szCs w:val="22"/>
                <w:lang w:val="es-ES"/>
              </w:rPr>
              <w:t xml:space="preserve"> %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9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26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631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51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15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0</w:t>
            </w:r>
          </w:p>
        </w:tc>
        <w:tc>
          <w:tcPr>
            <w:tcW w:w="632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7" w:right="252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14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7</w:t>
            </w:r>
          </w:p>
        </w:tc>
        <w:tc>
          <w:tcPr>
            <w:tcW w:w="650" w:type="pct"/>
            <w:vAlign w:val="center"/>
          </w:tcPr>
          <w:p w:rsidR="00615F49" w:rsidRPr="001B6980" w:rsidRDefault="00615F49" w:rsidP="002D52C2">
            <w:pPr>
              <w:spacing w:before="20" w:after="20"/>
              <w:ind w:left="-108" w:right="288"/>
              <w:jc w:val="right"/>
              <w:rPr>
                <w:sz w:val="22"/>
                <w:szCs w:val="22"/>
                <w:lang w:val="es-ES"/>
              </w:rPr>
            </w:pPr>
            <w:r w:rsidRPr="001B6980">
              <w:rPr>
                <w:sz w:val="22"/>
                <w:szCs w:val="22"/>
                <w:lang w:val="es-ES"/>
              </w:rPr>
              <w:t>16</w:t>
            </w:r>
            <w:r w:rsidR="006A4D42" w:rsidRPr="001B6980">
              <w:rPr>
                <w:sz w:val="22"/>
                <w:szCs w:val="22"/>
                <w:lang w:val="es-ES"/>
              </w:rPr>
              <w:t>,</w:t>
            </w:r>
            <w:r w:rsidRPr="001B6980">
              <w:rPr>
                <w:sz w:val="22"/>
                <w:szCs w:val="22"/>
                <w:lang w:val="es-ES"/>
              </w:rPr>
              <w:t>1</w:t>
            </w:r>
          </w:p>
        </w:tc>
      </w:tr>
    </w:tbl>
    <w:p w:rsidR="00615F49" w:rsidRPr="002D52C2" w:rsidRDefault="002D52C2" w:rsidP="002D52C2">
      <w:pPr>
        <w:tabs>
          <w:tab w:val="left" w:pos="600"/>
          <w:tab w:val="left" w:pos="10440"/>
        </w:tabs>
        <w:spacing w:before="120"/>
        <w:rPr>
          <w:sz w:val="22"/>
          <w:szCs w:val="22"/>
          <w:lang w:val="es-ES"/>
        </w:rPr>
      </w:pPr>
      <w:r w:rsidRPr="002D52C2">
        <w:rPr>
          <w:sz w:val="22"/>
          <w:szCs w:val="22"/>
          <w:lang w:val="es-ES"/>
        </w:rPr>
        <w:tab/>
      </w:r>
      <w:r w:rsidR="00D92450" w:rsidRPr="002D52C2">
        <w:rPr>
          <w:i/>
          <w:sz w:val="22"/>
          <w:szCs w:val="22"/>
          <w:lang w:val="es-ES"/>
        </w:rPr>
        <w:t>Fuente</w:t>
      </w:r>
      <w:r w:rsidR="00615F49" w:rsidRPr="002D52C2">
        <w:rPr>
          <w:i/>
          <w:sz w:val="22"/>
          <w:szCs w:val="22"/>
          <w:lang w:val="es-ES"/>
        </w:rPr>
        <w:t>:</w:t>
      </w:r>
      <w:r w:rsidR="00615F49" w:rsidRPr="002D52C2">
        <w:rPr>
          <w:sz w:val="22"/>
          <w:szCs w:val="22"/>
          <w:lang w:val="es-ES"/>
        </w:rPr>
        <w:t xml:space="preserve"> </w:t>
      </w:r>
      <w:r w:rsidR="00512DD1" w:rsidRPr="002D52C2">
        <w:rPr>
          <w:sz w:val="22"/>
          <w:szCs w:val="22"/>
          <w:lang w:val="es-ES"/>
        </w:rPr>
        <w:t>Ministerio de Economía y Comercio</w:t>
      </w:r>
      <w:r w:rsidR="00380C47" w:rsidRPr="002D52C2">
        <w:rPr>
          <w:sz w:val="22"/>
          <w:szCs w:val="22"/>
          <w:lang w:val="es-ES"/>
        </w:rPr>
        <w:t>,</w:t>
      </w:r>
      <w:r w:rsidR="00615F49" w:rsidRPr="002D52C2">
        <w:rPr>
          <w:sz w:val="22"/>
          <w:szCs w:val="22"/>
          <w:lang w:val="es-ES"/>
        </w:rPr>
        <w:t xml:space="preserve"> </w:t>
      </w:r>
      <w:r w:rsidR="001B6980" w:rsidRPr="002D52C2">
        <w:rPr>
          <w:sz w:val="22"/>
          <w:szCs w:val="22"/>
          <w:lang w:val="es-ES"/>
        </w:rPr>
        <w:t>sobre la base de</w:t>
      </w:r>
      <w:r w:rsidR="004D3314" w:rsidRPr="002D52C2">
        <w:rPr>
          <w:sz w:val="22"/>
          <w:szCs w:val="22"/>
          <w:lang w:val="es-ES"/>
        </w:rPr>
        <w:t xml:space="preserve"> los resultados de las encuestas sobre el presupuesto familiar</w:t>
      </w:r>
      <w:r w:rsidR="00615F49" w:rsidRPr="002D52C2">
        <w:rPr>
          <w:sz w:val="22"/>
          <w:szCs w:val="22"/>
          <w:lang w:val="es-ES"/>
        </w:rPr>
        <w:t xml:space="preserve">. </w:t>
      </w:r>
      <w:r w:rsidR="00CC062F" w:rsidRPr="002D52C2">
        <w:rPr>
          <w:sz w:val="22"/>
          <w:szCs w:val="22"/>
          <w:lang w:val="es-ES"/>
        </w:rPr>
        <w:t>Informe sobre la pobreza y los efectos de las políticas</w:t>
      </w:r>
      <w:r w:rsidR="008372B9" w:rsidRPr="002D52C2">
        <w:rPr>
          <w:sz w:val="22"/>
          <w:szCs w:val="22"/>
          <w:lang w:val="es-ES"/>
        </w:rPr>
        <w:t>,</w:t>
      </w:r>
      <w:r w:rsidR="00CC062F" w:rsidRPr="002D52C2">
        <w:rPr>
          <w:sz w:val="22"/>
          <w:szCs w:val="22"/>
          <w:lang w:val="es-ES"/>
        </w:rPr>
        <w:t xml:space="preserve"> </w:t>
      </w:r>
      <w:r w:rsidR="00615F49" w:rsidRPr="002D52C2">
        <w:rPr>
          <w:sz w:val="22"/>
          <w:szCs w:val="22"/>
          <w:lang w:val="es-ES"/>
        </w:rPr>
        <w:t>2006</w:t>
      </w:r>
    </w:p>
    <w:p w:rsidR="00615F49" w:rsidRPr="00004800" w:rsidRDefault="008372B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Estos</w:t>
      </w:r>
      <w:r w:rsidR="007B4591" w:rsidRPr="00004800">
        <w:rPr>
          <w:lang w:val="es-ES"/>
        </w:rPr>
        <w:t xml:space="preserve"> datos ponen de manifiesto que las tendencias económicas desfavorable</w:t>
      </w:r>
      <w:r w:rsidR="00A613E4" w:rsidRPr="00004800">
        <w:rPr>
          <w:lang w:val="es-ES"/>
        </w:rPr>
        <w:t xml:space="preserve">s </w:t>
      </w:r>
      <w:r w:rsidR="00BC0491">
        <w:rPr>
          <w:lang w:val="es-ES"/>
        </w:rPr>
        <w:t xml:space="preserve">se dejan sentir más en </w:t>
      </w:r>
      <w:r w:rsidR="00BC0491" w:rsidRPr="00004800">
        <w:rPr>
          <w:lang w:val="es-ES"/>
        </w:rPr>
        <w:t xml:space="preserve">la pobreza infantil </w:t>
      </w:r>
      <w:r w:rsidR="00A613E4" w:rsidRPr="00004800">
        <w:rPr>
          <w:lang w:val="es-ES"/>
        </w:rPr>
        <w:t xml:space="preserve">que </w:t>
      </w:r>
      <w:r w:rsidR="00BC0491">
        <w:rPr>
          <w:lang w:val="es-ES"/>
        </w:rPr>
        <w:t xml:space="preserve">en </w:t>
      </w:r>
      <w:r w:rsidR="00A613E4" w:rsidRPr="00004800">
        <w:rPr>
          <w:lang w:val="es-ES"/>
        </w:rPr>
        <w:t>la de los adultos</w:t>
      </w:r>
      <w:r w:rsidR="00615F49" w:rsidRPr="00004800">
        <w:rPr>
          <w:lang w:val="es-ES"/>
        </w:rPr>
        <w:t xml:space="preserve">. </w:t>
      </w:r>
      <w:r w:rsidR="00AC40A6" w:rsidRPr="00004800">
        <w:rPr>
          <w:lang w:val="es-ES"/>
        </w:rPr>
        <w:t xml:space="preserve">Los niños </w:t>
      </w:r>
      <w:r w:rsidRPr="00004800">
        <w:rPr>
          <w:lang w:val="es-ES"/>
        </w:rPr>
        <w:t>de</w:t>
      </w:r>
      <w:r w:rsidR="00AC40A6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Rep￺blica"/>
        </w:smartTagPr>
        <w:r w:rsidR="00AC40A6" w:rsidRPr="00004800">
          <w:rPr>
            <w:lang w:val="es-ES"/>
          </w:rPr>
          <w:t>la República</w:t>
        </w:r>
      </w:smartTag>
      <w:r w:rsidR="00AC40A6" w:rsidRPr="00004800">
        <w:rPr>
          <w:lang w:val="es-ES"/>
        </w:rPr>
        <w:t xml:space="preserve"> de Moldova </w:t>
      </w:r>
      <w:r w:rsidR="00BC0491">
        <w:rPr>
          <w:lang w:val="es-ES"/>
        </w:rPr>
        <w:t>están expuestos</w:t>
      </w:r>
      <w:r w:rsidR="00AC40A6" w:rsidRPr="00004800">
        <w:rPr>
          <w:lang w:val="es-ES"/>
        </w:rPr>
        <w:t xml:space="preserve"> constantemente </w:t>
      </w:r>
      <w:r w:rsidR="00BC0491">
        <w:rPr>
          <w:lang w:val="es-ES"/>
        </w:rPr>
        <w:t xml:space="preserve">a </w:t>
      </w:r>
      <w:r w:rsidR="00AC40A6" w:rsidRPr="00004800">
        <w:rPr>
          <w:lang w:val="es-ES"/>
        </w:rPr>
        <w:t xml:space="preserve">un riesgo </w:t>
      </w:r>
      <w:r w:rsidR="00BC0491">
        <w:rPr>
          <w:lang w:val="es-ES"/>
        </w:rPr>
        <w:t>mayor</w:t>
      </w:r>
      <w:r w:rsidR="00AC40A6" w:rsidRPr="00004800">
        <w:rPr>
          <w:lang w:val="es-ES"/>
        </w:rPr>
        <w:t xml:space="preserve"> de pobreza que la población general</w:t>
      </w:r>
      <w:r w:rsidR="00282AA6" w:rsidRPr="00004800">
        <w:rPr>
          <w:lang w:val="es-ES"/>
        </w:rPr>
        <w:t>. E</w:t>
      </w:r>
      <w:r w:rsidR="00AC40A6" w:rsidRPr="00004800">
        <w:rPr>
          <w:lang w:val="es-ES"/>
        </w:rPr>
        <w:t xml:space="preserve">n 2005, la </w:t>
      </w:r>
      <w:r w:rsidRPr="00004800">
        <w:rPr>
          <w:lang w:val="es-ES"/>
        </w:rPr>
        <w:t>proporción</w:t>
      </w:r>
      <w:r w:rsidR="00AC40A6" w:rsidRPr="00004800">
        <w:rPr>
          <w:lang w:val="es-ES"/>
        </w:rPr>
        <w:t xml:space="preserve"> de niños que vivían en la pobreza absoluta era de</w:t>
      </w:r>
      <w:r w:rsidRPr="00004800">
        <w:rPr>
          <w:lang w:val="es-ES"/>
        </w:rPr>
        <w:t>l</w:t>
      </w:r>
      <w:r w:rsidR="00AC40A6" w:rsidRPr="00004800">
        <w:rPr>
          <w:lang w:val="es-ES"/>
        </w:rPr>
        <w:t xml:space="preserve"> 34,5%, </w:t>
      </w:r>
      <w:r w:rsidR="00196277">
        <w:rPr>
          <w:lang w:val="es-ES"/>
        </w:rPr>
        <w:t>frente al</w:t>
      </w:r>
      <w:r w:rsidR="00AC40A6" w:rsidRPr="00004800">
        <w:rPr>
          <w:lang w:val="es-ES"/>
        </w:rPr>
        <w:t xml:space="preserve"> 29,1% de la población general. La incidencia de la pobreza alimentaria también </w:t>
      </w:r>
      <w:r w:rsidR="00196277">
        <w:rPr>
          <w:lang w:val="es-ES"/>
        </w:rPr>
        <w:t>suele</w:t>
      </w:r>
      <w:r w:rsidR="00AC40A6" w:rsidRPr="00004800">
        <w:rPr>
          <w:lang w:val="es-ES"/>
        </w:rPr>
        <w:t xml:space="preserve"> ser más alta </w:t>
      </w:r>
      <w:r w:rsidR="00196277">
        <w:rPr>
          <w:lang w:val="es-ES"/>
        </w:rPr>
        <w:t>en</w:t>
      </w:r>
      <w:r w:rsidR="00AC40A6" w:rsidRPr="00004800">
        <w:rPr>
          <w:lang w:val="es-ES"/>
        </w:rPr>
        <w:t xml:space="preserve"> los niños. En </w:t>
      </w:r>
      <w:r w:rsidR="00742C9C" w:rsidRPr="00004800">
        <w:rPr>
          <w:lang w:val="es-ES"/>
        </w:rPr>
        <w:t>2005</w:t>
      </w:r>
      <w:r w:rsidR="00AC40A6" w:rsidRPr="00004800">
        <w:rPr>
          <w:lang w:val="es-ES"/>
        </w:rPr>
        <w:t xml:space="preserve"> este indicador era del 20</w:t>
      </w:r>
      <w:r w:rsidR="00AA52BB" w:rsidRPr="00004800">
        <w:rPr>
          <w:lang w:val="es-ES"/>
        </w:rPr>
        <w:t>,0</w:t>
      </w:r>
      <w:r w:rsidR="00AC40A6" w:rsidRPr="00004800">
        <w:rPr>
          <w:lang w:val="es-ES"/>
        </w:rPr>
        <w:t xml:space="preserve">%, </w:t>
      </w:r>
      <w:r w:rsidR="00196277">
        <w:rPr>
          <w:lang w:val="es-ES"/>
        </w:rPr>
        <w:t>frente al</w:t>
      </w:r>
      <w:r w:rsidR="00AC40A6" w:rsidRPr="00004800">
        <w:rPr>
          <w:lang w:val="es-ES"/>
        </w:rPr>
        <w:t xml:space="preserve"> 16,1% </w:t>
      </w:r>
      <w:r w:rsidR="00196277">
        <w:rPr>
          <w:lang w:val="es-ES"/>
        </w:rPr>
        <w:t>de</w:t>
      </w:r>
      <w:r w:rsidR="00AC40A6" w:rsidRPr="00004800">
        <w:rPr>
          <w:lang w:val="es-ES"/>
        </w:rPr>
        <w:t xml:space="preserve"> la población general. </w:t>
      </w:r>
      <w:r w:rsidR="00196277">
        <w:rPr>
          <w:lang w:val="es-ES"/>
        </w:rPr>
        <w:t>Parece igualmente que hay más niños que adultos</w:t>
      </w:r>
      <w:r w:rsidR="00AC40A6" w:rsidRPr="00004800">
        <w:rPr>
          <w:lang w:val="es-ES"/>
        </w:rPr>
        <w:t xml:space="preserve"> por debajo </w:t>
      </w:r>
      <w:r w:rsidRPr="00004800">
        <w:rPr>
          <w:lang w:val="es-ES"/>
        </w:rPr>
        <w:t>del umbral</w:t>
      </w:r>
      <w:r w:rsidR="00AC40A6" w:rsidRPr="00004800">
        <w:rPr>
          <w:lang w:val="es-ES"/>
        </w:rPr>
        <w:t xml:space="preserve"> de pobreza. </w:t>
      </w:r>
      <w:r w:rsidR="00196277">
        <w:rPr>
          <w:lang w:val="es-ES"/>
        </w:rPr>
        <w:t>En 2005 la</w:t>
      </w:r>
      <w:r w:rsidR="00AC40A6" w:rsidRPr="00004800">
        <w:rPr>
          <w:lang w:val="es-ES"/>
        </w:rPr>
        <w:t xml:space="preserve"> pobreza </w:t>
      </w:r>
      <w:r w:rsidR="00196277">
        <w:rPr>
          <w:lang w:val="es-ES"/>
        </w:rPr>
        <w:t>afectaba al</w:t>
      </w:r>
      <w:r w:rsidR="00AC40A6" w:rsidRPr="00004800">
        <w:rPr>
          <w:lang w:val="es-ES"/>
        </w:rPr>
        <w:t xml:space="preserve"> </w:t>
      </w:r>
      <w:r w:rsidR="00196277" w:rsidRPr="00004800">
        <w:rPr>
          <w:lang w:val="es-ES"/>
        </w:rPr>
        <w:t xml:space="preserve">8,0% </w:t>
      </w:r>
      <w:r w:rsidR="00196277">
        <w:rPr>
          <w:lang w:val="es-ES"/>
        </w:rPr>
        <w:t xml:space="preserve">de </w:t>
      </w:r>
      <w:r w:rsidR="00AC40A6" w:rsidRPr="00004800">
        <w:rPr>
          <w:lang w:val="es-ES"/>
        </w:rPr>
        <w:t>la población general</w:t>
      </w:r>
      <w:r w:rsidR="00196277">
        <w:rPr>
          <w:lang w:val="es-ES"/>
        </w:rPr>
        <w:t xml:space="preserve"> y al</w:t>
      </w:r>
      <w:r w:rsidR="00196277" w:rsidRPr="00004800">
        <w:rPr>
          <w:lang w:val="es-ES"/>
        </w:rPr>
        <w:t xml:space="preserve"> 10,1%</w:t>
      </w:r>
      <w:r w:rsidR="00196277">
        <w:rPr>
          <w:lang w:val="es-ES"/>
        </w:rPr>
        <w:t xml:space="preserve"> </w:t>
      </w:r>
      <w:r w:rsidR="00E970F6" w:rsidRPr="00004800">
        <w:rPr>
          <w:lang w:val="es-ES"/>
        </w:rPr>
        <w:t>de</w:t>
      </w:r>
      <w:r w:rsidR="00AC40A6" w:rsidRPr="00004800">
        <w:rPr>
          <w:lang w:val="es-ES"/>
        </w:rPr>
        <w:t xml:space="preserve"> los niños. El indicador de la </w:t>
      </w:r>
      <w:r w:rsidRPr="00004800">
        <w:rPr>
          <w:lang w:val="es-ES"/>
        </w:rPr>
        <w:t>gravedad</w:t>
      </w:r>
      <w:r w:rsidR="00AC40A6" w:rsidRPr="00004800">
        <w:rPr>
          <w:lang w:val="es-ES"/>
        </w:rPr>
        <w:t xml:space="preserve"> de la pobreza infantil también </w:t>
      </w:r>
      <w:r w:rsidR="00196277">
        <w:rPr>
          <w:lang w:val="es-ES"/>
        </w:rPr>
        <w:t xml:space="preserve">era </w:t>
      </w:r>
      <w:r w:rsidR="00AC40A6" w:rsidRPr="00004800">
        <w:rPr>
          <w:lang w:val="es-ES"/>
        </w:rPr>
        <w:t xml:space="preserve">bastante </w:t>
      </w:r>
      <w:r w:rsidR="00AA52BB" w:rsidRPr="00004800">
        <w:rPr>
          <w:lang w:val="es-ES"/>
        </w:rPr>
        <w:t>elevado</w:t>
      </w:r>
      <w:r w:rsidR="00AC40A6" w:rsidRPr="00004800">
        <w:rPr>
          <w:lang w:val="es-ES"/>
        </w:rPr>
        <w:t xml:space="preserve"> (4,4% en 2005).</w:t>
      </w:r>
    </w:p>
    <w:p w:rsidR="00615F49" w:rsidRPr="00004800" w:rsidRDefault="007C205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615F49" w:rsidRPr="00004800">
        <w:rPr>
          <w:lang w:val="es-ES"/>
        </w:rPr>
        <w:t>n 2006</w:t>
      </w:r>
      <w:r w:rsidR="005E6B1A" w:rsidRPr="005E6B1A">
        <w:rPr>
          <w:lang w:val="es-ES"/>
        </w:rPr>
        <w:t xml:space="preserve"> </w:t>
      </w:r>
      <w:r w:rsidR="005E6B1A" w:rsidRPr="00004800">
        <w:rPr>
          <w:lang w:val="es-ES"/>
        </w:rPr>
        <w:t>vivían en la pobreza absoluta</w:t>
      </w:r>
      <w:r w:rsidR="00615F49" w:rsidRPr="00004800">
        <w:rPr>
          <w:lang w:val="es-ES"/>
        </w:rPr>
        <w:t xml:space="preserve"> </w:t>
      </w:r>
      <w:r w:rsidR="00E970F6" w:rsidRPr="00004800">
        <w:rPr>
          <w:lang w:val="es-ES"/>
        </w:rPr>
        <w:t>el 32,4</w:t>
      </w:r>
      <w:r w:rsidR="006A4D42" w:rsidRPr="00004800">
        <w:rPr>
          <w:lang w:val="es-ES"/>
        </w:rPr>
        <w:t>% de</w:t>
      </w:r>
      <w:r w:rsidR="00E970F6" w:rsidRPr="00004800">
        <w:rPr>
          <w:lang w:val="es-ES"/>
        </w:rPr>
        <w:t xml:space="preserve"> los</w:t>
      </w:r>
      <w:r w:rsidR="006A4D42" w:rsidRPr="00004800">
        <w:rPr>
          <w:lang w:val="es-ES"/>
        </w:rPr>
        <w:t xml:space="preserve"> niños. La incidencia de la pobreza era más elevada entre los niños de cinco a nueve años, con el 3</w:t>
      </w:r>
      <w:r w:rsidR="00E970F6" w:rsidRPr="00004800">
        <w:rPr>
          <w:lang w:val="es-ES"/>
        </w:rPr>
        <w:t>5,</w:t>
      </w:r>
      <w:r w:rsidR="006A4D42" w:rsidRPr="00004800">
        <w:rPr>
          <w:lang w:val="es-ES"/>
        </w:rPr>
        <w:t xml:space="preserve">7%. </w:t>
      </w:r>
      <w:r w:rsidR="005E6B1A">
        <w:rPr>
          <w:lang w:val="es-ES"/>
        </w:rPr>
        <w:t xml:space="preserve">Los niños están aun más expuestos a la pobreza en </w:t>
      </w:r>
      <w:r w:rsidR="005E6B1A" w:rsidRPr="00004800">
        <w:rPr>
          <w:lang w:val="es-ES"/>
        </w:rPr>
        <w:t>las zonas rurales</w:t>
      </w:r>
      <w:r w:rsidR="006A4D42" w:rsidRPr="00004800">
        <w:rPr>
          <w:lang w:val="es-ES"/>
        </w:rPr>
        <w:t>, donde el nivel de la pobreza absoluta es</w:t>
      </w:r>
      <w:r w:rsidR="005E6B1A" w:rsidRPr="005E6B1A">
        <w:rPr>
          <w:lang w:val="es-ES"/>
        </w:rPr>
        <w:t xml:space="preserve"> </w:t>
      </w:r>
      <w:r w:rsidR="005E6B1A">
        <w:rPr>
          <w:lang w:val="es-ES"/>
        </w:rPr>
        <w:t>d</w:t>
      </w:r>
      <w:r w:rsidR="005E6B1A" w:rsidRPr="00004800">
        <w:rPr>
          <w:lang w:val="es-ES"/>
        </w:rPr>
        <w:t>el 37%</w:t>
      </w:r>
      <w:r w:rsidR="005E6B1A">
        <w:rPr>
          <w:lang w:val="es-ES"/>
        </w:rPr>
        <w:t>,</w:t>
      </w:r>
      <w:r w:rsidR="006A4D42" w:rsidRPr="00004800">
        <w:rPr>
          <w:lang w:val="es-ES"/>
        </w:rPr>
        <w:t xml:space="preserve"> un 12% más alto que en las grandes ciudades.</w:t>
      </w:r>
    </w:p>
    <w:p w:rsidR="00615F49" w:rsidRPr="00004800" w:rsidRDefault="007D1FC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2006, </w:t>
      </w:r>
      <w:r w:rsidR="00CF36E9" w:rsidRPr="00004800">
        <w:rPr>
          <w:lang w:val="es-ES"/>
        </w:rPr>
        <w:t>la pobreza en función del númer</w:t>
      </w:r>
      <w:r w:rsidR="00E72820" w:rsidRPr="00004800">
        <w:rPr>
          <w:lang w:val="es-ES"/>
        </w:rPr>
        <w:t xml:space="preserve">o de niños </w:t>
      </w:r>
      <w:r w:rsidR="00CF61DA">
        <w:rPr>
          <w:lang w:val="es-ES"/>
        </w:rPr>
        <w:t>se mantuvo en el mismo nivel</w:t>
      </w:r>
      <w:r w:rsidR="002D52C2">
        <w:rPr>
          <w:lang w:val="es-ES"/>
        </w:rPr>
        <w:t xml:space="preserve"> que en </w:t>
      </w:r>
      <w:r w:rsidR="00E72820" w:rsidRPr="00004800">
        <w:rPr>
          <w:lang w:val="es-ES"/>
        </w:rPr>
        <w:t>2</w:t>
      </w:r>
      <w:r w:rsidR="00CF36E9" w:rsidRPr="00004800">
        <w:rPr>
          <w:lang w:val="es-ES"/>
        </w:rPr>
        <w:t xml:space="preserve">005. </w:t>
      </w:r>
      <w:r w:rsidR="00E970F6" w:rsidRPr="00004800">
        <w:rPr>
          <w:lang w:val="es-ES"/>
        </w:rPr>
        <w:t>El</w:t>
      </w:r>
      <w:r w:rsidR="00CF36E9" w:rsidRPr="00004800">
        <w:rPr>
          <w:lang w:val="es-ES"/>
        </w:rPr>
        <w:t xml:space="preserve"> aumento </w:t>
      </w:r>
      <w:r w:rsidR="00E970F6" w:rsidRPr="00004800">
        <w:rPr>
          <w:lang w:val="es-ES"/>
        </w:rPr>
        <w:t>d</w:t>
      </w:r>
      <w:r w:rsidR="00CF36E9" w:rsidRPr="00004800">
        <w:rPr>
          <w:lang w:val="es-ES"/>
        </w:rPr>
        <w:t xml:space="preserve">el número de niños </w:t>
      </w:r>
      <w:r w:rsidR="00CF61DA">
        <w:rPr>
          <w:lang w:val="es-ES"/>
        </w:rPr>
        <w:t>influyó en</w:t>
      </w:r>
      <w:r w:rsidR="00CF36E9" w:rsidRPr="00004800">
        <w:rPr>
          <w:lang w:val="es-ES"/>
        </w:rPr>
        <w:t xml:space="preserve"> el nivel de pobreza. Alrededor del 67% de las familias </w:t>
      </w:r>
      <w:r w:rsidR="00CF61DA">
        <w:rPr>
          <w:lang w:val="es-ES"/>
        </w:rPr>
        <w:t>tenían</w:t>
      </w:r>
      <w:r w:rsidR="00CF36E9" w:rsidRPr="00004800">
        <w:rPr>
          <w:lang w:val="es-ES"/>
        </w:rPr>
        <w:t xml:space="preserve"> un hijo o ninguno. </w:t>
      </w:r>
      <w:r w:rsidR="00BC48D3" w:rsidRPr="00004800">
        <w:rPr>
          <w:lang w:val="es-ES"/>
        </w:rPr>
        <w:t>E</w:t>
      </w:r>
      <w:r w:rsidR="00CF36E9" w:rsidRPr="00004800">
        <w:rPr>
          <w:lang w:val="es-ES"/>
        </w:rPr>
        <w:t xml:space="preserve">stas familias eran las menos pobres, mientras que los hogares afectados por la pobreza tenían cuatro </w:t>
      </w:r>
      <w:r w:rsidR="00E970F6" w:rsidRPr="00004800">
        <w:rPr>
          <w:lang w:val="es-ES"/>
        </w:rPr>
        <w:t>hijo</w:t>
      </w:r>
      <w:r w:rsidR="00CF36E9" w:rsidRPr="00004800">
        <w:rPr>
          <w:lang w:val="es-ES"/>
        </w:rPr>
        <w:t xml:space="preserve">s o más, con tasas de pobreza absoluta del 65,4%. También </w:t>
      </w:r>
      <w:r w:rsidR="00CF61DA">
        <w:rPr>
          <w:lang w:val="es-ES"/>
        </w:rPr>
        <w:t>era</w:t>
      </w:r>
      <w:r w:rsidR="00CF36E9" w:rsidRPr="00004800">
        <w:rPr>
          <w:lang w:val="es-ES"/>
        </w:rPr>
        <w:t xml:space="preserve"> más frecuente la pobreza</w:t>
      </w:r>
      <w:r w:rsidR="00BC48D3" w:rsidRPr="00004800">
        <w:rPr>
          <w:lang w:val="es-ES"/>
        </w:rPr>
        <w:t xml:space="preserve"> extrema en estos hogares, co</w:t>
      </w:r>
      <w:r w:rsidR="00CF61DA">
        <w:rPr>
          <w:lang w:val="es-ES"/>
        </w:rPr>
        <w:t>n un 14,8%.</w:t>
      </w:r>
    </w:p>
    <w:p w:rsidR="00615F49" w:rsidRPr="00004800" w:rsidRDefault="00A43BE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pobreza </w:t>
      </w:r>
      <w:r w:rsidR="00CF61DA">
        <w:rPr>
          <w:lang w:val="es-ES"/>
        </w:rPr>
        <w:t>de</w:t>
      </w:r>
      <w:r w:rsidRPr="00004800">
        <w:rPr>
          <w:lang w:val="es-ES"/>
        </w:rPr>
        <w:t xml:space="preserve"> las familias con hijos no es un fenómeno geográfico y social uniforme</w:t>
      </w:r>
      <w:r w:rsidR="00CF61DA">
        <w:rPr>
          <w:lang w:val="es-ES"/>
        </w:rPr>
        <w:t xml:space="preserve"> ni</w:t>
      </w:r>
      <w:r w:rsidRPr="00004800">
        <w:rPr>
          <w:lang w:val="es-ES"/>
        </w:rPr>
        <w:t xml:space="preserve"> un fenómeno estable desde un punto de vista estructural. </w:t>
      </w:r>
      <w:r w:rsidR="00E970F6" w:rsidRPr="00004800">
        <w:rPr>
          <w:lang w:val="es-ES"/>
        </w:rPr>
        <w:t>Según</w:t>
      </w:r>
      <w:r w:rsidRPr="00004800">
        <w:rPr>
          <w:lang w:val="es-ES"/>
        </w:rPr>
        <w:t xml:space="preserve"> las estadísticas, los muchachos y muchachas menores de 18 años están sujetos en la misma medida </w:t>
      </w:r>
      <w:r w:rsidR="00E970F6" w:rsidRPr="00004800">
        <w:rPr>
          <w:lang w:val="es-ES"/>
        </w:rPr>
        <w:t>al</w:t>
      </w:r>
      <w:r w:rsidRPr="00004800">
        <w:rPr>
          <w:lang w:val="es-ES"/>
        </w:rPr>
        <w:t xml:space="preserve"> riesgo de pobreza</w:t>
      </w:r>
      <w:r w:rsidR="00E970F6" w:rsidRPr="00004800">
        <w:rPr>
          <w:lang w:val="es-ES"/>
        </w:rPr>
        <w:t>, pero</w:t>
      </w:r>
      <w:r w:rsidRPr="00004800">
        <w:rPr>
          <w:lang w:val="es-ES"/>
        </w:rPr>
        <w:t xml:space="preserve"> </w:t>
      </w:r>
      <w:r w:rsidR="00E970F6" w:rsidRPr="00004800">
        <w:rPr>
          <w:lang w:val="es-ES"/>
        </w:rPr>
        <w:t xml:space="preserve">en otras categorías aparecen </w:t>
      </w:r>
      <w:r w:rsidRPr="00004800">
        <w:rPr>
          <w:lang w:val="es-ES"/>
        </w:rPr>
        <w:t xml:space="preserve">diferencias. En 2002-2003, los niños de </w:t>
      </w:r>
      <w:r w:rsidR="00CF61DA">
        <w:rPr>
          <w:lang w:val="es-ES"/>
        </w:rPr>
        <w:t>ciudades</w:t>
      </w:r>
      <w:r w:rsidRPr="00004800">
        <w:rPr>
          <w:lang w:val="es-ES"/>
        </w:rPr>
        <w:t xml:space="preserve"> pequeñas </w:t>
      </w:r>
      <w:r w:rsidR="00E970F6" w:rsidRPr="00004800">
        <w:rPr>
          <w:lang w:val="es-ES"/>
        </w:rPr>
        <w:t>eran los más expuestos a la</w:t>
      </w:r>
      <w:r w:rsidRPr="00004800">
        <w:rPr>
          <w:lang w:val="es-ES"/>
        </w:rPr>
        <w:t xml:space="preserve"> pobreza. En 2004-2005 la situación cambió: eran los niños </w:t>
      </w:r>
      <w:r w:rsidR="00E970F6" w:rsidRPr="00004800">
        <w:rPr>
          <w:lang w:val="es-ES"/>
        </w:rPr>
        <w:t xml:space="preserve">del medio </w:t>
      </w:r>
      <w:r w:rsidRPr="00004800">
        <w:rPr>
          <w:lang w:val="es-ES"/>
        </w:rPr>
        <w:t xml:space="preserve">rural los que estaban sujetos a mayores riesgos. </w:t>
      </w:r>
      <w:r w:rsidR="00D837DE" w:rsidRPr="00004800">
        <w:rPr>
          <w:lang w:val="es-ES"/>
        </w:rPr>
        <w:t xml:space="preserve">En </w:t>
      </w:r>
      <w:r w:rsidRPr="00004800">
        <w:rPr>
          <w:lang w:val="es-ES"/>
        </w:rPr>
        <w:t xml:space="preserve">2005, según la </w:t>
      </w:r>
      <w:bookmarkStart w:id="60" w:name="OLE_LINK72"/>
      <w:r w:rsidRPr="00004800">
        <w:rPr>
          <w:lang w:val="es-ES"/>
        </w:rPr>
        <w:t>encuesta sobre el presupuesto familiar</w:t>
      </w:r>
      <w:bookmarkEnd w:id="60"/>
      <w:r w:rsidRPr="00004800">
        <w:rPr>
          <w:lang w:val="es-ES"/>
        </w:rPr>
        <w:t xml:space="preserve">, la incidencia de la pobreza en los niños </w:t>
      </w:r>
      <w:r w:rsidR="00E970F6" w:rsidRPr="00004800">
        <w:rPr>
          <w:lang w:val="es-ES"/>
        </w:rPr>
        <w:t xml:space="preserve">del medio </w:t>
      </w:r>
      <w:r w:rsidRPr="00004800">
        <w:rPr>
          <w:lang w:val="es-ES"/>
        </w:rPr>
        <w:t>rural era del 40,6%</w:t>
      </w:r>
      <w:r w:rsidR="00E970F6" w:rsidRPr="00004800">
        <w:rPr>
          <w:lang w:val="es-ES"/>
        </w:rPr>
        <w:t>,</w:t>
      </w:r>
      <w:r w:rsidRPr="00004800">
        <w:rPr>
          <w:lang w:val="es-ES"/>
        </w:rPr>
        <w:t xml:space="preserve"> </w:t>
      </w:r>
      <w:r w:rsidR="00CF61DA">
        <w:rPr>
          <w:lang w:val="es-ES"/>
        </w:rPr>
        <w:t>frente al</w:t>
      </w:r>
      <w:r w:rsidRPr="00004800">
        <w:rPr>
          <w:lang w:val="es-ES"/>
        </w:rPr>
        <w:t xml:space="preserve"> 36,2% de los niños de ciudades pequeñas y el 7,7% de los niños de Chisinau y Balti. Es evidente que la situación de los niños </w:t>
      </w:r>
      <w:r w:rsidR="00E970F6" w:rsidRPr="00004800">
        <w:rPr>
          <w:lang w:val="es-ES"/>
        </w:rPr>
        <w:t xml:space="preserve">de las zonas </w:t>
      </w:r>
      <w:r w:rsidRPr="00004800">
        <w:rPr>
          <w:lang w:val="es-ES"/>
        </w:rPr>
        <w:t xml:space="preserve">rurales </w:t>
      </w:r>
      <w:r w:rsidR="00E970F6" w:rsidRPr="00004800">
        <w:rPr>
          <w:lang w:val="es-ES"/>
        </w:rPr>
        <w:t>ha empeorado</w:t>
      </w:r>
      <w:r w:rsidRPr="00004800">
        <w:rPr>
          <w:lang w:val="es-ES"/>
        </w:rPr>
        <w:t xml:space="preserve"> con respecto a la pobreza, mientras que los niños de las zonas urbanas tiene</w:t>
      </w:r>
      <w:r w:rsidR="00E304EA" w:rsidRPr="00004800">
        <w:rPr>
          <w:lang w:val="es-ES"/>
        </w:rPr>
        <w:t>n</w:t>
      </w:r>
      <w:r w:rsidR="00CF61DA">
        <w:rPr>
          <w:lang w:val="es-ES"/>
        </w:rPr>
        <w:t xml:space="preserve"> más ventajas.</w:t>
      </w:r>
    </w:p>
    <w:p w:rsidR="00615F49" w:rsidRPr="00004800" w:rsidRDefault="00E97B1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Un análisis de la distribución </w:t>
      </w:r>
      <w:r w:rsidR="00CF61DA" w:rsidRPr="00004800">
        <w:rPr>
          <w:lang w:val="es-ES"/>
        </w:rPr>
        <w:t xml:space="preserve">por quintiles </w:t>
      </w:r>
      <w:r w:rsidRPr="00004800">
        <w:rPr>
          <w:lang w:val="es-ES"/>
        </w:rPr>
        <w:t xml:space="preserve">de las familias que reciben prestaciones por hijos a cargo pone de manifiesto la orientación </w:t>
      </w:r>
      <w:r w:rsidR="001C0A69" w:rsidRPr="00004800">
        <w:rPr>
          <w:lang w:val="es-ES"/>
        </w:rPr>
        <w:t>de dichas prestaciones</w:t>
      </w:r>
      <w:r w:rsidRPr="00004800">
        <w:rPr>
          <w:lang w:val="es-ES"/>
        </w:rPr>
        <w:t xml:space="preserve"> hacia </w:t>
      </w:r>
      <w:r w:rsidR="001C0A69" w:rsidRPr="00004800">
        <w:rPr>
          <w:lang w:val="es-ES"/>
        </w:rPr>
        <w:t>la población pobre</w:t>
      </w:r>
      <w:r w:rsidRPr="00004800">
        <w:rPr>
          <w:lang w:val="es-ES"/>
        </w:rPr>
        <w:t xml:space="preserve">. </w:t>
      </w:r>
      <w:r w:rsidR="00CF61DA">
        <w:rPr>
          <w:lang w:val="es-ES"/>
        </w:rPr>
        <w:t>Esto</w:t>
      </w:r>
      <w:r w:rsidRPr="00004800">
        <w:rPr>
          <w:lang w:val="es-ES"/>
        </w:rPr>
        <w:t xml:space="preserve"> </w:t>
      </w:r>
      <w:r w:rsidR="00F96330" w:rsidRPr="00004800">
        <w:rPr>
          <w:lang w:val="es-ES"/>
        </w:rPr>
        <w:t xml:space="preserve">es </w:t>
      </w:r>
      <w:r w:rsidRPr="00004800">
        <w:rPr>
          <w:lang w:val="es-ES"/>
        </w:rPr>
        <w:t>también explica</w:t>
      </w:r>
      <w:r w:rsidR="00F96330" w:rsidRPr="00004800">
        <w:rPr>
          <w:lang w:val="es-ES"/>
        </w:rPr>
        <w:t>ble</w:t>
      </w:r>
      <w:r w:rsidRPr="00004800">
        <w:rPr>
          <w:lang w:val="es-ES"/>
        </w:rPr>
        <w:t xml:space="preserve"> por el hecho de que muchas familias con niños</w:t>
      </w:r>
      <w:r w:rsidR="001C0A69" w:rsidRPr="00004800">
        <w:rPr>
          <w:lang w:val="es-ES"/>
        </w:rPr>
        <w:t xml:space="preserve"> están en los quintiles </w:t>
      </w:r>
      <w:r w:rsidR="00E61C3A">
        <w:rPr>
          <w:lang w:val="es-ES"/>
        </w:rPr>
        <w:t xml:space="preserve">de las </w:t>
      </w:r>
      <w:r w:rsidR="001C0A69" w:rsidRPr="00004800">
        <w:rPr>
          <w:lang w:val="es-ES"/>
        </w:rPr>
        <w:t>más pobres</w:t>
      </w:r>
      <w:r w:rsidR="00E61C3A">
        <w:rPr>
          <w:lang w:val="es-ES"/>
        </w:rPr>
        <w:t>.</w:t>
      </w:r>
    </w:p>
    <w:p w:rsidR="00615F49" w:rsidRPr="00004800" w:rsidRDefault="009D62A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Así pues, la pobreza infantil en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 xml:space="preserve">la </w:t>
        </w:r>
        <w:r w:rsidR="00F96330" w:rsidRPr="00004800">
          <w:rPr>
            <w:lang w:val="es-ES"/>
          </w:rPr>
          <w:t>República</w:t>
        </w:r>
      </w:smartTag>
      <w:r w:rsidR="00F96330" w:rsidRPr="00004800">
        <w:rPr>
          <w:lang w:val="es-ES"/>
        </w:rPr>
        <w:t xml:space="preserve"> de Moldova tiene un cará</w:t>
      </w:r>
      <w:r w:rsidRPr="00004800">
        <w:rPr>
          <w:lang w:val="es-ES"/>
        </w:rPr>
        <w:t xml:space="preserve">cter </w:t>
      </w:r>
      <w:r w:rsidR="0038458B">
        <w:rPr>
          <w:lang w:val="es-ES"/>
        </w:rPr>
        <w:t xml:space="preserve">netamente </w:t>
      </w:r>
      <w:r w:rsidRPr="00004800">
        <w:rPr>
          <w:lang w:val="es-ES"/>
        </w:rPr>
        <w:t xml:space="preserve">rural, dado que el 80% de los niños pobres viven en </w:t>
      </w:r>
      <w:r w:rsidR="0038458B">
        <w:rPr>
          <w:lang w:val="es-ES"/>
        </w:rPr>
        <w:t xml:space="preserve">las </w:t>
      </w:r>
      <w:r w:rsidRPr="00004800">
        <w:rPr>
          <w:lang w:val="es-ES"/>
        </w:rPr>
        <w:t>aldeas</w:t>
      </w:r>
      <w:r w:rsidR="00615F49" w:rsidRPr="00004800">
        <w:rPr>
          <w:lang w:val="es-ES"/>
        </w:rPr>
        <w:t xml:space="preserve">. </w:t>
      </w:r>
      <w:r w:rsidR="003E35BA" w:rsidRPr="00004800">
        <w:rPr>
          <w:lang w:val="es-ES"/>
        </w:rPr>
        <w:t xml:space="preserve">La población rural en conjunto es mayor, </w:t>
      </w:r>
      <w:r w:rsidR="0038458B">
        <w:rPr>
          <w:lang w:val="es-ES"/>
        </w:rPr>
        <w:t>la tasa de</w:t>
      </w:r>
      <w:r w:rsidR="003E35BA" w:rsidRPr="00004800">
        <w:rPr>
          <w:lang w:val="es-ES"/>
        </w:rPr>
        <w:t xml:space="preserve"> fecundidad </w:t>
      </w:r>
      <w:r w:rsidR="0038458B">
        <w:rPr>
          <w:lang w:val="es-ES"/>
        </w:rPr>
        <w:t xml:space="preserve">es </w:t>
      </w:r>
      <w:r w:rsidR="003E35BA" w:rsidRPr="00004800">
        <w:rPr>
          <w:lang w:val="es-ES"/>
        </w:rPr>
        <w:t xml:space="preserve">más elevada y </w:t>
      </w:r>
      <w:r w:rsidR="0038458B">
        <w:rPr>
          <w:lang w:val="es-ES"/>
        </w:rPr>
        <w:t>sus</w:t>
      </w:r>
      <w:r w:rsidR="003E35BA" w:rsidRPr="00004800">
        <w:rPr>
          <w:lang w:val="es-ES"/>
        </w:rPr>
        <w:t xml:space="preserve"> oportunidades económicas son muy limitadas. </w:t>
      </w:r>
      <w:r w:rsidR="0038458B">
        <w:rPr>
          <w:lang w:val="es-ES"/>
        </w:rPr>
        <w:t>Para</w:t>
      </w:r>
      <w:r w:rsidR="003E35BA" w:rsidRPr="00004800">
        <w:rPr>
          <w:lang w:val="es-ES"/>
        </w:rPr>
        <w:t xml:space="preserve"> ayudar a </w:t>
      </w:r>
      <w:r w:rsidR="0038458B">
        <w:rPr>
          <w:lang w:val="es-ES"/>
        </w:rPr>
        <w:t>las</w:t>
      </w:r>
      <w:r w:rsidR="003E35BA" w:rsidRPr="00004800">
        <w:rPr>
          <w:lang w:val="es-ES"/>
        </w:rPr>
        <w:t xml:space="preserve"> familias </w:t>
      </w:r>
      <w:r w:rsidR="0038458B">
        <w:rPr>
          <w:lang w:val="es-ES"/>
        </w:rPr>
        <w:t xml:space="preserve">que quedan </w:t>
      </w:r>
      <w:r w:rsidR="003E35BA" w:rsidRPr="00004800">
        <w:rPr>
          <w:lang w:val="es-ES"/>
        </w:rPr>
        <w:t xml:space="preserve">en las aldeas, muchas veces los padres </w:t>
      </w:r>
      <w:r w:rsidR="0038458B">
        <w:rPr>
          <w:lang w:val="es-ES"/>
        </w:rPr>
        <w:t>emigran</w:t>
      </w:r>
      <w:r w:rsidR="003E35BA" w:rsidRPr="00004800">
        <w:rPr>
          <w:lang w:val="es-ES"/>
        </w:rPr>
        <w:t xml:space="preserve"> al extranjero y dejan a sus hijos al cuidado de </w:t>
      </w:r>
      <w:r w:rsidR="0038458B">
        <w:rPr>
          <w:lang w:val="es-ES"/>
        </w:rPr>
        <w:t>otros</w:t>
      </w:r>
      <w:r w:rsidR="003E35BA" w:rsidRPr="00004800">
        <w:rPr>
          <w:lang w:val="es-ES"/>
        </w:rPr>
        <w:t xml:space="preserve"> </w:t>
      </w:r>
      <w:r w:rsidR="00DA56F4" w:rsidRPr="00004800">
        <w:rPr>
          <w:lang w:val="es-ES"/>
        </w:rPr>
        <w:t>familiares</w:t>
      </w:r>
      <w:r w:rsidR="003E35BA" w:rsidRPr="00004800">
        <w:rPr>
          <w:lang w:val="es-ES"/>
        </w:rPr>
        <w:t xml:space="preserve">, </w:t>
      </w:r>
      <w:r w:rsidR="00DA56F4" w:rsidRPr="00004800">
        <w:rPr>
          <w:lang w:val="es-ES"/>
        </w:rPr>
        <w:t xml:space="preserve">como </w:t>
      </w:r>
      <w:r w:rsidR="003E35BA" w:rsidRPr="00004800">
        <w:rPr>
          <w:lang w:val="es-ES"/>
        </w:rPr>
        <w:t xml:space="preserve">abuelos o </w:t>
      </w:r>
      <w:r w:rsidR="008E0E63" w:rsidRPr="00004800">
        <w:rPr>
          <w:lang w:val="es-ES"/>
        </w:rPr>
        <w:t>hermanos mayores</w:t>
      </w:r>
      <w:r w:rsidR="003E35BA" w:rsidRPr="00004800">
        <w:rPr>
          <w:lang w:val="es-ES"/>
        </w:rPr>
        <w:t xml:space="preserve">. Con frecuencia los padres también </w:t>
      </w:r>
      <w:r w:rsidR="0038458B">
        <w:rPr>
          <w:lang w:val="es-ES"/>
        </w:rPr>
        <w:t>hacen trabajar</w:t>
      </w:r>
      <w:r w:rsidR="003E35BA" w:rsidRPr="00004800">
        <w:rPr>
          <w:lang w:val="es-ES"/>
        </w:rPr>
        <w:t xml:space="preserve"> a sus </w:t>
      </w:r>
      <w:r w:rsidR="00AC41AA" w:rsidRPr="00004800">
        <w:rPr>
          <w:lang w:val="es-ES"/>
        </w:rPr>
        <w:t>hijos</w:t>
      </w:r>
      <w:r w:rsidR="003E35BA" w:rsidRPr="00004800">
        <w:rPr>
          <w:lang w:val="es-ES"/>
        </w:rPr>
        <w:t xml:space="preserve"> en las labores agrícolas o del hogar</w:t>
      </w:r>
      <w:r w:rsidR="005747F4" w:rsidRPr="00004800">
        <w:rPr>
          <w:lang w:val="es-ES"/>
        </w:rPr>
        <w:t>. I</w:t>
      </w:r>
      <w:r w:rsidR="003E35BA" w:rsidRPr="00004800">
        <w:rPr>
          <w:lang w:val="es-ES"/>
        </w:rPr>
        <w:t xml:space="preserve">ncluso </w:t>
      </w:r>
      <w:r w:rsidR="0038458B">
        <w:rPr>
          <w:lang w:val="es-ES"/>
        </w:rPr>
        <w:t>cuando</w:t>
      </w:r>
      <w:r w:rsidR="003E35BA" w:rsidRPr="00004800">
        <w:rPr>
          <w:lang w:val="es-ES"/>
        </w:rPr>
        <w:t xml:space="preserve"> </w:t>
      </w:r>
      <w:r w:rsidR="0038458B" w:rsidRPr="00004800">
        <w:rPr>
          <w:lang w:val="es-ES"/>
        </w:rPr>
        <w:t xml:space="preserve">mejora </w:t>
      </w:r>
      <w:r w:rsidR="003E35BA" w:rsidRPr="00004800">
        <w:rPr>
          <w:lang w:val="es-ES"/>
        </w:rPr>
        <w:t>la situación económica de la familia, tanto la migración como la participación de los niños en trabajos inadecuados para su edad pon</w:t>
      </w:r>
      <w:r w:rsidR="002D52C2">
        <w:rPr>
          <w:lang w:val="es-ES"/>
        </w:rPr>
        <w:t>en en peligro su salud física y </w:t>
      </w:r>
      <w:r w:rsidR="003E35BA" w:rsidRPr="00004800">
        <w:rPr>
          <w:lang w:val="es-ES"/>
        </w:rPr>
        <w:t xml:space="preserve">mental, así como su </w:t>
      </w:r>
      <w:r w:rsidR="0038458B">
        <w:rPr>
          <w:lang w:val="es-ES"/>
        </w:rPr>
        <w:t>rendimiento en la escuela</w:t>
      </w:r>
      <w:r w:rsidR="003E35BA" w:rsidRPr="00004800">
        <w:rPr>
          <w:lang w:val="es-ES"/>
        </w:rPr>
        <w:t xml:space="preserve">. Estas prácticas también </w:t>
      </w:r>
      <w:r w:rsidR="0038458B">
        <w:rPr>
          <w:lang w:val="es-ES"/>
        </w:rPr>
        <w:t>se dan</w:t>
      </w:r>
      <w:r w:rsidR="003E35BA" w:rsidRPr="00004800">
        <w:rPr>
          <w:lang w:val="es-ES"/>
        </w:rPr>
        <w:t xml:space="preserve"> en familias </w:t>
      </w:r>
      <w:r w:rsidR="00DA56F4" w:rsidRPr="00004800">
        <w:rPr>
          <w:lang w:val="es-ES"/>
        </w:rPr>
        <w:t xml:space="preserve">del medio </w:t>
      </w:r>
      <w:r w:rsidR="003E35BA" w:rsidRPr="00004800">
        <w:rPr>
          <w:lang w:val="es-ES"/>
        </w:rPr>
        <w:t>urban</w:t>
      </w:r>
      <w:r w:rsidR="00DA56F4" w:rsidRPr="00004800">
        <w:rPr>
          <w:lang w:val="es-ES"/>
        </w:rPr>
        <w:t>o</w:t>
      </w:r>
      <w:r w:rsidR="003E35BA" w:rsidRPr="00004800">
        <w:rPr>
          <w:lang w:val="es-ES"/>
        </w:rPr>
        <w:t xml:space="preserve">, pero son menos frecuentes. Los niños de </w:t>
      </w:r>
      <w:r w:rsidR="0038458B">
        <w:rPr>
          <w:lang w:val="es-ES"/>
        </w:rPr>
        <w:t>ciudades</w:t>
      </w:r>
      <w:r w:rsidR="003E35BA" w:rsidRPr="00004800">
        <w:rPr>
          <w:lang w:val="es-ES"/>
        </w:rPr>
        <w:t xml:space="preserve"> pequeñ</w:t>
      </w:r>
      <w:r w:rsidR="0038458B">
        <w:rPr>
          <w:lang w:val="es-ES"/>
        </w:rPr>
        <w:t>a</w:t>
      </w:r>
      <w:r w:rsidR="003E35BA" w:rsidRPr="00004800">
        <w:rPr>
          <w:lang w:val="es-ES"/>
        </w:rPr>
        <w:t>s están sujetos</w:t>
      </w:r>
      <w:r w:rsidR="0038458B">
        <w:rPr>
          <w:lang w:val="es-ES"/>
        </w:rPr>
        <w:t xml:space="preserve"> además</w:t>
      </w:r>
      <w:r w:rsidR="003E35BA" w:rsidRPr="00004800">
        <w:rPr>
          <w:lang w:val="es-ES"/>
        </w:rPr>
        <w:t xml:space="preserve"> a un riesgo de pobreza</w:t>
      </w:r>
      <w:r w:rsidR="005747F4" w:rsidRPr="00004800">
        <w:rPr>
          <w:lang w:val="es-ES"/>
        </w:rPr>
        <w:t xml:space="preserve"> elevado</w:t>
      </w:r>
      <w:r w:rsidR="003E35BA" w:rsidRPr="00004800">
        <w:rPr>
          <w:lang w:val="es-ES"/>
        </w:rPr>
        <w:t>. Los niños de</w:t>
      </w:r>
      <w:r w:rsidR="005747F4" w:rsidRPr="00004800">
        <w:rPr>
          <w:lang w:val="es-ES"/>
        </w:rPr>
        <w:t xml:space="preserve"> Chisinau y Balti</w:t>
      </w:r>
      <w:r w:rsidR="003E35BA" w:rsidRPr="00004800">
        <w:rPr>
          <w:lang w:val="es-ES"/>
        </w:rPr>
        <w:t xml:space="preserve"> </w:t>
      </w:r>
      <w:r w:rsidR="00087144" w:rsidRPr="00004800">
        <w:rPr>
          <w:lang w:val="es-ES"/>
        </w:rPr>
        <w:t>viv</w:t>
      </w:r>
      <w:r w:rsidR="003E35BA" w:rsidRPr="00004800">
        <w:rPr>
          <w:lang w:val="es-ES"/>
        </w:rPr>
        <w:t xml:space="preserve">en en las condiciones más favorables. En </w:t>
      </w:r>
      <w:r w:rsidR="00013726" w:rsidRPr="00004800">
        <w:rPr>
          <w:lang w:val="es-ES"/>
        </w:rPr>
        <w:t xml:space="preserve">el conjunto de </w:t>
      </w:r>
      <w:r w:rsidR="003E35BA" w:rsidRPr="00004800">
        <w:rPr>
          <w:lang w:val="es-ES"/>
        </w:rPr>
        <w:t>las zonas urbanas</w:t>
      </w:r>
      <w:r w:rsidR="00013726" w:rsidRPr="00004800">
        <w:rPr>
          <w:lang w:val="es-ES"/>
        </w:rPr>
        <w:t>,</w:t>
      </w:r>
      <w:r w:rsidR="003E35BA" w:rsidRPr="00004800">
        <w:rPr>
          <w:lang w:val="es-ES"/>
        </w:rPr>
        <w:t xml:space="preserve"> el 80% de los niños pobres viven en </w:t>
      </w:r>
      <w:r w:rsidR="0038458B">
        <w:rPr>
          <w:lang w:val="es-ES"/>
        </w:rPr>
        <w:t>ciudades</w:t>
      </w:r>
      <w:r w:rsidR="003E35BA" w:rsidRPr="00004800">
        <w:rPr>
          <w:lang w:val="es-ES"/>
        </w:rPr>
        <w:t xml:space="preserve"> pequeñas y sólo el 20% en </w:t>
      </w:r>
      <w:r w:rsidR="00DA56F4" w:rsidRPr="00004800">
        <w:rPr>
          <w:lang w:val="es-ES"/>
        </w:rPr>
        <w:t xml:space="preserve">las grandes </w:t>
      </w:r>
      <w:r w:rsidR="003E35BA" w:rsidRPr="00004800">
        <w:rPr>
          <w:lang w:val="es-ES"/>
        </w:rPr>
        <w:t>ciudades</w:t>
      </w:r>
      <w:r w:rsidR="00615F49" w:rsidRPr="00004800">
        <w:rPr>
          <w:lang w:val="es-ES"/>
        </w:rPr>
        <w:t>.</w:t>
      </w:r>
    </w:p>
    <w:p w:rsidR="00615F49" w:rsidRPr="00004800" w:rsidRDefault="008E0E6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pobreza infantil también es diferente </w:t>
      </w:r>
      <w:r w:rsidR="0038458B">
        <w:rPr>
          <w:lang w:val="es-ES"/>
        </w:rPr>
        <w:t>en otros aspectos</w:t>
      </w:r>
      <w:r w:rsidRPr="00004800">
        <w:rPr>
          <w:lang w:val="es-ES"/>
        </w:rPr>
        <w:t xml:space="preserve">. </w:t>
      </w:r>
      <w:r w:rsidR="0038458B">
        <w:rPr>
          <w:lang w:val="es-ES"/>
        </w:rPr>
        <w:t>No deja de ser</w:t>
      </w:r>
      <w:r w:rsidRPr="00004800">
        <w:rPr>
          <w:lang w:val="es-ES"/>
        </w:rPr>
        <w:t xml:space="preserve"> sorprendente que los niños de familias monoparentales est</w:t>
      </w:r>
      <w:r w:rsidR="00001E0D">
        <w:rPr>
          <w:lang w:val="es-ES"/>
        </w:rPr>
        <w:t>é</w:t>
      </w:r>
      <w:r w:rsidRPr="00004800">
        <w:rPr>
          <w:lang w:val="es-ES"/>
        </w:rPr>
        <w:t xml:space="preserve">n sujetos a un riesgo de pobreza más bajo que los de otras familias. En general, cuanto </w:t>
      </w:r>
      <w:r w:rsidR="00001E0D">
        <w:rPr>
          <w:lang w:val="es-ES"/>
        </w:rPr>
        <w:t>más numerosa</w:t>
      </w:r>
      <w:r w:rsidRPr="00004800">
        <w:rPr>
          <w:lang w:val="es-ES"/>
        </w:rPr>
        <w:t xml:space="preserve"> es la familia mayor es la posibilidad de pobreza infantil. Los niños menores de tres años parecen </w:t>
      </w:r>
      <w:r w:rsidR="00C170A9" w:rsidRPr="00004800">
        <w:rPr>
          <w:lang w:val="es-ES"/>
        </w:rPr>
        <w:t>correr</w:t>
      </w:r>
      <w:r w:rsidRPr="00004800">
        <w:rPr>
          <w:lang w:val="es-ES"/>
        </w:rPr>
        <w:t xml:space="preserve"> un riesgo más elevado </w:t>
      </w:r>
      <w:r w:rsidR="00C170A9" w:rsidRPr="00004800">
        <w:rPr>
          <w:lang w:val="es-ES"/>
        </w:rPr>
        <w:t xml:space="preserve">de pobreza </w:t>
      </w:r>
      <w:r w:rsidRPr="00004800">
        <w:rPr>
          <w:lang w:val="es-ES"/>
        </w:rPr>
        <w:t xml:space="preserve">que </w:t>
      </w:r>
      <w:r w:rsidR="00001E0D">
        <w:rPr>
          <w:lang w:val="es-ES"/>
        </w:rPr>
        <w:t xml:space="preserve">los </w:t>
      </w:r>
      <w:r w:rsidRPr="00004800">
        <w:rPr>
          <w:lang w:val="es-ES"/>
        </w:rPr>
        <w:t xml:space="preserve">otros. La educación de los padres, en particular de la madre, es un factor importante que </w:t>
      </w:r>
      <w:r w:rsidR="00001E0D">
        <w:rPr>
          <w:lang w:val="es-ES"/>
        </w:rPr>
        <w:t>influye en</w:t>
      </w:r>
      <w:r w:rsidRPr="00004800">
        <w:rPr>
          <w:lang w:val="es-ES"/>
        </w:rPr>
        <w:t xml:space="preserve"> la prosperidad de los hijos. Los niños de familias </w:t>
      </w:r>
      <w:r w:rsidR="00001E0D">
        <w:rPr>
          <w:lang w:val="es-ES"/>
        </w:rPr>
        <w:t>con</w:t>
      </w:r>
      <w:r w:rsidRPr="00004800">
        <w:rPr>
          <w:lang w:val="es-ES"/>
        </w:rPr>
        <w:t xml:space="preserve"> jóvenes y </w:t>
      </w:r>
      <w:r w:rsidR="00001E0D">
        <w:rPr>
          <w:lang w:val="es-ES"/>
        </w:rPr>
        <w:t>con</w:t>
      </w:r>
      <w:r w:rsidRPr="00004800">
        <w:rPr>
          <w:lang w:val="es-ES"/>
        </w:rPr>
        <w:t xml:space="preserve"> mujeres </w:t>
      </w:r>
      <w:r w:rsidR="00001E0D">
        <w:rPr>
          <w:lang w:val="es-ES"/>
        </w:rPr>
        <w:t xml:space="preserve">al frente </w:t>
      </w:r>
      <w:r w:rsidRPr="00004800">
        <w:rPr>
          <w:lang w:val="es-ES"/>
        </w:rPr>
        <w:t>so</w:t>
      </w:r>
      <w:r w:rsidR="000109DD" w:rsidRPr="00004800">
        <w:rPr>
          <w:lang w:val="es-ES"/>
        </w:rPr>
        <w:t>n</w:t>
      </w:r>
      <w:r w:rsidRPr="00004800">
        <w:rPr>
          <w:lang w:val="es-ES"/>
        </w:rPr>
        <w:t xml:space="preserve"> menos pobres que los otros.</w:t>
      </w:r>
    </w:p>
    <w:p w:rsidR="00615F49" w:rsidRPr="00004800" w:rsidRDefault="00F63AA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situación profesional de los padres es otro factor determinante de la pobreza infantil, pero la relación es totalmente diferente de la que podría parecer lógica a primera vista. Los niños de familias cuyos padres tienen un </w:t>
      </w:r>
      <w:r w:rsidR="00227795">
        <w:rPr>
          <w:lang w:val="es-ES"/>
        </w:rPr>
        <w:t>empleo declarado</w:t>
      </w:r>
      <w:r w:rsidRPr="00004800">
        <w:rPr>
          <w:lang w:val="es-ES"/>
        </w:rPr>
        <w:t xml:space="preserve"> están sujetos a un riesgo de pobreza </w:t>
      </w:r>
      <w:r w:rsidR="00227795">
        <w:rPr>
          <w:lang w:val="es-ES"/>
        </w:rPr>
        <w:t>mayor</w:t>
      </w:r>
      <w:r w:rsidRPr="00004800">
        <w:rPr>
          <w:lang w:val="es-ES"/>
        </w:rPr>
        <w:t xml:space="preserve"> que los niños de familias en las que </w:t>
      </w:r>
      <w:r w:rsidR="00227795">
        <w:rPr>
          <w:lang w:val="es-ES"/>
        </w:rPr>
        <w:t>solamente lo tiene un progenitor</w:t>
      </w:r>
      <w:r w:rsidR="00BC2F85" w:rsidRPr="00004800">
        <w:rPr>
          <w:lang w:val="es-ES"/>
        </w:rPr>
        <w:t>. E</w:t>
      </w:r>
      <w:r w:rsidRPr="00004800">
        <w:rPr>
          <w:lang w:val="es-ES"/>
        </w:rPr>
        <w:t xml:space="preserve">sto </w:t>
      </w:r>
      <w:r w:rsidR="00F44675" w:rsidRPr="00004800">
        <w:rPr>
          <w:lang w:val="es-ES"/>
        </w:rPr>
        <w:t>es explicable</w:t>
      </w:r>
      <w:r w:rsidRPr="00004800">
        <w:rPr>
          <w:lang w:val="es-ES"/>
        </w:rPr>
        <w:t xml:space="preserve"> porque los </w:t>
      </w:r>
      <w:r w:rsidR="00622BD7" w:rsidRPr="00004800">
        <w:rPr>
          <w:lang w:val="es-ES"/>
        </w:rPr>
        <w:t>salarios</w:t>
      </w:r>
      <w:r w:rsidRPr="00004800">
        <w:rPr>
          <w:lang w:val="es-ES"/>
        </w:rPr>
        <w:t xml:space="preserve"> son muy bajos o los pagos se retrasan y por</w:t>
      </w:r>
      <w:r w:rsidR="00227795">
        <w:rPr>
          <w:lang w:val="es-ES"/>
        </w:rPr>
        <w:t>que</w:t>
      </w:r>
      <w:r w:rsidRPr="00004800">
        <w:rPr>
          <w:lang w:val="es-ES"/>
        </w:rPr>
        <w:t xml:space="preserve"> en el sector agrícola </w:t>
      </w:r>
      <w:r w:rsidR="00227795">
        <w:rPr>
          <w:lang w:val="es-ES"/>
        </w:rPr>
        <w:t>los</w:t>
      </w:r>
      <w:r w:rsidRPr="00004800">
        <w:rPr>
          <w:lang w:val="es-ES"/>
        </w:rPr>
        <w:t xml:space="preserve"> ingreso</w:t>
      </w:r>
      <w:r w:rsidR="00603822" w:rsidRPr="00004800">
        <w:rPr>
          <w:lang w:val="es-ES"/>
        </w:rPr>
        <w:t>s</w:t>
      </w:r>
      <w:r w:rsidRPr="00004800">
        <w:rPr>
          <w:lang w:val="es-ES"/>
        </w:rPr>
        <w:t xml:space="preserve"> </w:t>
      </w:r>
      <w:r w:rsidR="00603822" w:rsidRPr="00004800">
        <w:rPr>
          <w:lang w:val="es-ES"/>
        </w:rPr>
        <w:t xml:space="preserve">son </w:t>
      </w:r>
      <w:r w:rsidR="00227795">
        <w:rPr>
          <w:lang w:val="es-ES"/>
        </w:rPr>
        <w:t>escasos</w:t>
      </w:r>
      <w:r w:rsidRPr="00004800">
        <w:rPr>
          <w:lang w:val="es-ES"/>
        </w:rPr>
        <w:t xml:space="preserve"> o irregular</w:t>
      </w:r>
      <w:r w:rsidR="00603822" w:rsidRPr="00004800">
        <w:rPr>
          <w:lang w:val="es-ES"/>
        </w:rPr>
        <w:t>es</w:t>
      </w:r>
      <w:r w:rsidRPr="00004800">
        <w:rPr>
          <w:lang w:val="es-ES"/>
        </w:rPr>
        <w:t xml:space="preserve">. </w:t>
      </w:r>
      <w:r w:rsidR="00F44675" w:rsidRPr="00004800">
        <w:rPr>
          <w:lang w:val="es-ES"/>
        </w:rPr>
        <w:t>El hecho</w:t>
      </w:r>
      <w:r w:rsidRPr="00004800">
        <w:rPr>
          <w:lang w:val="es-ES"/>
        </w:rPr>
        <w:t xml:space="preserve"> de que la incidencia de </w:t>
      </w:r>
      <w:r w:rsidR="00603822" w:rsidRPr="00004800">
        <w:rPr>
          <w:lang w:val="es-ES"/>
        </w:rPr>
        <w:t xml:space="preserve">la </w:t>
      </w:r>
      <w:r w:rsidRPr="00004800">
        <w:rPr>
          <w:lang w:val="es-ES"/>
        </w:rPr>
        <w:t>pobreza en los niños de familias que trabajan directamente en el sector agrícola (</w:t>
      </w:r>
      <w:r w:rsidR="00227795">
        <w:rPr>
          <w:lang w:val="es-ES"/>
        </w:rPr>
        <w:t xml:space="preserve">como </w:t>
      </w:r>
      <w:r w:rsidRPr="00004800">
        <w:rPr>
          <w:lang w:val="es-ES"/>
        </w:rPr>
        <w:t>agricultores</w:t>
      </w:r>
      <w:r w:rsidR="00227795">
        <w:rPr>
          <w:lang w:val="es-ES"/>
        </w:rPr>
        <w:t xml:space="preserve"> o como</w:t>
      </w:r>
      <w:r w:rsidRPr="00004800">
        <w:rPr>
          <w:lang w:val="es-ES"/>
        </w:rPr>
        <w:t xml:space="preserve"> empleados </w:t>
      </w:r>
      <w:r w:rsidR="00227795">
        <w:rPr>
          <w:lang w:val="es-ES"/>
        </w:rPr>
        <w:t>en</w:t>
      </w:r>
      <w:r w:rsidRPr="00004800">
        <w:rPr>
          <w:lang w:val="es-ES"/>
        </w:rPr>
        <w:t xml:space="preserve"> la agricultura) sea</w:t>
      </w:r>
      <w:r w:rsidR="00227795">
        <w:rPr>
          <w:lang w:val="es-ES"/>
        </w:rPr>
        <w:t xml:space="preserve"> más elevada no es accidental.</w:t>
      </w:r>
    </w:p>
    <w:p w:rsidR="00615F49" w:rsidRPr="00004800" w:rsidRDefault="00B0799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Alrededor del 16% de los niños menores de 18 años proceden de familias en las que uno de los </w:t>
      </w:r>
      <w:r w:rsidR="00227795">
        <w:rPr>
          <w:lang w:val="es-ES"/>
        </w:rPr>
        <w:t>progenitores por lo menos</w:t>
      </w:r>
      <w:r w:rsidRPr="00004800">
        <w:rPr>
          <w:lang w:val="es-ES"/>
        </w:rPr>
        <w:t xml:space="preserve"> ha salido del país. En estas familias la situación financiera de los niños es mucho mejor que en las que no hay migrantes. Sin embargo, </w:t>
      </w:r>
      <w:r w:rsidR="00603822" w:rsidRPr="00004800">
        <w:rPr>
          <w:lang w:val="es-ES"/>
        </w:rPr>
        <w:t>en</w:t>
      </w:r>
      <w:r w:rsidRPr="00004800">
        <w:rPr>
          <w:lang w:val="es-ES"/>
        </w:rPr>
        <w:t xml:space="preserve"> los estudios</w:t>
      </w:r>
      <w:r w:rsidR="00603822" w:rsidRPr="00004800">
        <w:rPr>
          <w:lang w:val="es-ES"/>
        </w:rPr>
        <w:t xml:space="preserve"> se observa que</w:t>
      </w:r>
      <w:r w:rsidRPr="00004800">
        <w:rPr>
          <w:lang w:val="es-ES"/>
        </w:rPr>
        <w:t xml:space="preserve"> los hijos de migrantes sufren de </w:t>
      </w:r>
      <w:r w:rsidR="00227795">
        <w:rPr>
          <w:lang w:val="es-ES"/>
        </w:rPr>
        <w:t>carencia de afecto</w:t>
      </w:r>
      <w:r w:rsidRPr="00004800">
        <w:rPr>
          <w:lang w:val="es-ES"/>
        </w:rPr>
        <w:t xml:space="preserve">, su rendimiento en la escuela deja mucho que desear y tienden a </w:t>
      </w:r>
      <w:r w:rsidR="00227795">
        <w:rPr>
          <w:lang w:val="es-ES"/>
        </w:rPr>
        <w:t>plantearse la marcha al extranjero en el futuro</w:t>
      </w:r>
      <w:r w:rsidR="00615F49" w:rsidRPr="00004800">
        <w:rPr>
          <w:lang w:val="es-ES"/>
        </w:rPr>
        <w:t>.</w:t>
      </w:r>
    </w:p>
    <w:p w:rsidR="00615F49" w:rsidRPr="00004800" w:rsidRDefault="00BF068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Los ingresos, el consumo y las condiciones de vida de los niños difieren en función de una serie de </w:t>
      </w:r>
      <w:r w:rsidR="001B4367">
        <w:rPr>
          <w:lang w:val="es-ES"/>
        </w:rPr>
        <w:t>factores</w:t>
      </w:r>
      <w:r w:rsidRPr="00004800">
        <w:rPr>
          <w:lang w:val="es-ES"/>
        </w:rPr>
        <w:t xml:space="preserve">. Los </w:t>
      </w:r>
      <w:r w:rsidR="001B4367" w:rsidRPr="00004800">
        <w:rPr>
          <w:lang w:val="es-ES"/>
        </w:rPr>
        <w:t xml:space="preserve">niveles de ingresos y </w:t>
      </w:r>
      <w:r w:rsidR="001B4367">
        <w:rPr>
          <w:lang w:val="es-ES"/>
        </w:rPr>
        <w:t xml:space="preserve">de </w:t>
      </w:r>
      <w:r w:rsidR="001B4367" w:rsidRPr="00004800">
        <w:rPr>
          <w:lang w:val="es-ES"/>
        </w:rPr>
        <w:t xml:space="preserve">consumo </w:t>
      </w:r>
      <w:r w:rsidR="001B4367">
        <w:rPr>
          <w:lang w:val="es-ES"/>
        </w:rPr>
        <w:t xml:space="preserve">de los </w:t>
      </w:r>
      <w:r w:rsidRPr="00004800">
        <w:rPr>
          <w:lang w:val="es-ES"/>
        </w:rPr>
        <w:t xml:space="preserve">niños de las zonas rurales </w:t>
      </w:r>
      <w:r w:rsidR="001B4367">
        <w:rPr>
          <w:lang w:val="es-ES"/>
        </w:rPr>
        <w:t>son</w:t>
      </w:r>
      <w:r w:rsidRPr="00004800">
        <w:rPr>
          <w:lang w:val="es-ES"/>
        </w:rPr>
        <w:t xml:space="preserve"> más bajos que los de las zonas urbanas, </w:t>
      </w:r>
      <w:r w:rsidR="00A86385" w:rsidRPr="00004800">
        <w:rPr>
          <w:lang w:val="es-ES"/>
        </w:rPr>
        <w:t>por ejemplo</w:t>
      </w:r>
      <w:r w:rsidRPr="00004800">
        <w:rPr>
          <w:lang w:val="es-ES"/>
        </w:rPr>
        <w:t xml:space="preserve"> con respecto a la alimentación, la educación y la salud. Las diferencias en los ingresos explican en gran medida las diferencias en </w:t>
      </w:r>
      <w:r w:rsidR="00A86385" w:rsidRPr="00004800">
        <w:rPr>
          <w:lang w:val="es-ES"/>
        </w:rPr>
        <w:t xml:space="preserve">el bienestar </w:t>
      </w:r>
      <w:r w:rsidRPr="00004800">
        <w:rPr>
          <w:lang w:val="es-ES"/>
        </w:rPr>
        <w:t xml:space="preserve">de los niños. Si bien durante los últimos años </w:t>
      </w:r>
      <w:r w:rsidR="001B4367">
        <w:rPr>
          <w:lang w:val="es-ES"/>
        </w:rPr>
        <w:t>han</w:t>
      </w:r>
      <w:r w:rsidRPr="00004800">
        <w:rPr>
          <w:lang w:val="es-ES"/>
        </w:rPr>
        <w:t xml:space="preserve"> mejorad</w:t>
      </w:r>
      <w:r w:rsidR="001B4367">
        <w:rPr>
          <w:lang w:val="es-ES"/>
        </w:rPr>
        <w:t>o</w:t>
      </w:r>
      <w:r w:rsidRPr="00004800">
        <w:rPr>
          <w:lang w:val="es-ES"/>
        </w:rPr>
        <w:t xml:space="preserve"> una serie de indicadores de la salud infantil, las desigualdades entre los niños con respecto al acceso a los servicios </w:t>
      </w:r>
      <w:r w:rsidR="00A86385" w:rsidRPr="00004800">
        <w:rPr>
          <w:lang w:val="es-ES"/>
        </w:rPr>
        <w:t>de salud</w:t>
      </w:r>
      <w:r w:rsidRPr="00004800">
        <w:rPr>
          <w:lang w:val="es-ES"/>
        </w:rPr>
        <w:t xml:space="preserve"> es bastante </w:t>
      </w:r>
      <w:r w:rsidR="00B27F6E" w:rsidRPr="00004800">
        <w:rPr>
          <w:lang w:val="es-ES"/>
        </w:rPr>
        <w:t>notable</w:t>
      </w:r>
      <w:r w:rsidRPr="00004800">
        <w:rPr>
          <w:lang w:val="es-ES"/>
        </w:rPr>
        <w:t xml:space="preserve">. Esto </w:t>
      </w:r>
      <w:r w:rsidR="001B4367">
        <w:rPr>
          <w:lang w:val="es-ES"/>
        </w:rPr>
        <w:t>lleva a</w:t>
      </w:r>
      <w:r w:rsidRPr="00004800">
        <w:rPr>
          <w:lang w:val="es-ES"/>
        </w:rPr>
        <w:t xml:space="preserve"> una diferenciación geográfica y social </w:t>
      </w:r>
      <w:r w:rsidR="00B27F6E" w:rsidRPr="00004800">
        <w:rPr>
          <w:lang w:val="es-ES"/>
        </w:rPr>
        <w:t>importante</w:t>
      </w:r>
      <w:r w:rsidRPr="00004800">
        <w:rPr>
          <w:lang w:val="es-ES"/>
        </w:rPr>
        <w:t xml:space="preserve"> en los indica</w:t>
      </w:r>
      <w:r w:rsidR="00B27F6E" w:rsidRPr="00004800">
        <w:rPr>
          <w:lang w:val="es-ES"/>
        </w:rPr>
        <w:t>dores de la salud materno</w:t>
      </w:r>
      <w:r w:rsidRPr="00004800">
        <w:rPr>
          <w:lang w:val="es-ES"/>
        </w:rPr>
        <w:t xml:space="preserve">infantil. Una familia pobre de una zona urbana dedica </w:t>
      </w:r>
      <w:r w:rsidR="00E2255A" w:rsidRPr="00004800">
        <w:rPr>
          <w:lang w:val="es-ES"/>
        </w:rPr>
        <w:t xml:space="preserve">a la salud </w:t>
      </w:r>
      <w:r w:rsidRPr="00004800">
        <w:rPr>
          <w:lang w:val="es-ES"/>
        </w:rPr>
        <w:t xml:space="preserve">3,5 veces menos dinero </w:t>
      </w:r>
      <w:r w:rsidR="004E4EAF" w:rsidRPr="00004800">
        <w:rPr>
          <w:lang w:val="es-ES"/>
        </w:rPr>
        <w:t>que una familia próspera</w:t>
      </w:r>
      <w:r w:rsidR="00A86385" w:rsidRPr="00004800">
        <w:rPr>
          <w:lang w:val="es-ES"/>
        </w:rPr>
        <w:t>,</w:t>
      </w:r>
      <w:r w:rsidRPr="00004800">
        <w:rPr>
          <w:lang w:val="es-ES"/>
        </w:rPr>
        <w:t xml:space="preserve"> y en las zonas rurales incluso siete veces menos. En total, en 2005 se benefici</w:t>
      </w:r>
      <w:r w:rsidR="00A86385" w:rsidRPr="00004800">
        <w:rPr>
          <w:lang w:val="es-ES"/>
        </w:rPr>
        <w:t>ó</w:t>
      </w:r>
      <w:r w:rsidRPr="00004800">
        <w:rPr>
          <w:lang w:val="es-ES"/>
        </w:rPr>
        <w:t xml:space="preserve"> de los servicios </w:t>
      </w:r>
      <w:r w:rsidR="00A86385" w:rsidRPr="00004800">
        <w:rPr>
          <w:lang w:val="es-ES"/>
        </w:rPr>
        <w:t xml:space="preserve">de salud </w:t>
      </w:r>
      <w:r w:rsidRPr="00004800">
        <w:rPr>
          <w:lang w:val="es-ES"/>
        </w:rPr>
        <w:t>el 10,6% de la población no pobre y sólo el 3,7% de la población pobre. A fin de lograr mejoras significativas en los</w:t>
      </w:r>
      <w:r w:rsidR="00B27F6E" w:rsidRPr="00004800">
        <w:rPr>
          <w:lang w:val="es-ES"/>
        </w:rPr>
        <w:t xml:space="preserve"> resultados de la salud materno</w:t>
      </w:r>
      <w:r w:rsidRPr="00004800">
        <w:rPr>
          <w:lang w:val="es-ES"/>
        </w:rPr>
        <w:t xml:space="preserve">infantil, se ha </w:t>
      </w:r>
      <w:r w:rsidR="00A86385" w:rsidRPr="00004800">
        <w:rPr>
          <w:lang w:val="es-ES"/>
        </w:rPr>
        <w:t>concentrado la</w:t>
      </w:r>
      <w:r w:rsidRPr="00004800">
        <w:rPr>
          <w:lang w:val="es-ES"/>
        </w:rPr>
        <w:t xml:space="preserve"> atención </w:t>
      </w:r>
      <w:r w:rsidR="00A86385" w:rsidRPr="00004800">
        <w:rPr>
          <w:lang w:val="es-ES"/>
        </w:rPr>
        <w:t>en</w:t>
      </w:r>
      <w:r w:rsidRPr="00004800">
        <w:rPr>
          <w:lang w:val="es-ES"/>
        </w:rPr>
        <w:t xml:space="preserve"> las zonas geográficas </w:t>
      </w:r>
      <w:r w:rsidR="001B4367">
        <w:rPr>
          <w:lang w:val="es-ES"/>
        </w:rPr>
        <w:t>cuya situación es peor</w:t>
      </w:r>
      <w:r w:rsidRPr="00004800">
        <w:rPr>
          <w:lang w:val="es-ES"/>
        </w:rPr>
        <w:t>.</w:t>
      </w:r>
    </w:p>
    <w:p w:rsidR="00615F49" w:rsidRPr="00004800" w:rsidRDefault="00BD3CB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sistema de asistencia social </w:t>
      </w:r>
      <w:r w:rsidR="00447EFD">
        <w:rPr>
          <w:lang w:val="es-ES"/>
        </w:rPr>
        <w:t>no basta para proteger a</w:t>
      </w:r>
      <w:r w:rsidRPr="00004800">
        <w:rPr>
          <w:lang w:val="es-ES"/>
        </w:rPr>
        <w:t xml:space="preserve"> los niños</w:t>
      </w:r>
      <w:r w:rsidR="007346C9" w:rsidRPr="00004800">
        <w:rPr>
          <w:lang w:val="es-ES"/>
        </w:rPr>
        <w:t xml:space="preserve"> </w:t>
      </w:r>
      <w:r w:rsidR="00447EFD">
        <w:rPr>
          <w:lang w:val="es-ES"/>
        </w:rPr>
        <w:t>de</w:t>
      </w:r>
      <w:r w:rsidR="007346C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la pobreza. Las </w:t>
      </w:r>
      <w:r w:rsidR="00447EFD">
        <w:rPr>
          <w:lang w:val="es-ES"/>
        </w:rPr>
        <w:t>asignaciones</w:t>
      </w:r>
      <w:r w:rsidRPr="00004800">
        <w:rPr>
          <w:lang w:val="es-ES"/>
        </w:rPr>
        <w:t xml:space="preserve"> establecidas para las familias con hijos a cargo son demasiado pequeñas para</w:t>
      </w:r>
      <w:r w:rsidR="007346C9" w:rsidRPr="00004800">
        <w:rPr>
          <w:lang w:val="es-ES"/>
        </w:rPr>
        <w:t xml:space="preserve"> tener </w:t>
      </w:r>
      <w:r w:rsidRPr="00004800">
        <w:rPr>
          <w:lang w:val="es-ES"/>
        </w:rPr>
        <w:t>efectos sociales significativos, y el nivel de su distribución no siempre es adecuado</w:t>
      </w:r>
      <w:r w:rsidR="007346C9" w:rsidRPr="00004800">
        <w:rPr>
          <w:lang w:val="es-ES"/>
        </w:rPr>
        <w:t>,</w:t>
      </w:r>
      <w:r w:rsidRPr="00004800">
        <w:rPr>
          <w:lang w:val="es-ES"/>
        </w:rPr>
        <w:t xml:space="preserve"> de manera que </w:t>
      </w:r>
      <w:r w:rsidR="00447EFD">
        <w:rPr>
          <w:lang w:val="es-ES"/>
        </w:rPr>
        <w:t>el</w:t>
      </w:r>
      <w:r w:rsidRPr="00004800">
        <w:rPr>
          <w:lang w:val="es-ES"/>
        </w:rPr>
        <w:t xml:space="preserve"> efecto en la pobreza </w:t>
      </w:r>
      <w:r w:rsidR="00447EFD">
        <w:rPr>
          <w:lang w:val="es-ES"/>
        </w:rPr>
        <w:t>es</w:t>
      </w:r>
      <w:r w:rsidR="007346C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sólo del 1%. Teniendo en cuenta la importancia de la </w:t>
      </w:r>
      <w:r w:rsidR="00447EFD">
        <w:rPr>
          <w:lang w:val="es-ES"/>
        </w:rPr>
        <w:t>eliminación</w:t>
      </w:r>
      <w:r w:rsidRPr="00004800">
        <w:rPr>
          <w:lang w:val="es-ES"/>
        </w:rPr>
        <w:t xml:space="preserve"> de la pobreza infantil, se debería revisar el sistema de asistencia social para conseguir una gestión más eficaz de los recursos disponibles. Un mecanismo </w:t>
      </w:r>
      <w:r w:rsidR="00447EFD">
        <w:rPr>
          <w:lang w:val="es-ES"/>
        </w:rPr>
        <w:t>eficaz</w:t>
      </w:r>
      <w:r w:rsidR="002D52C2">
        <w:rPr>
          <w:lang w:val="es-ES"/>
        </w:rPr>
        <w:t xml:space="preserve"> de redistribución del dinero </w:t>
      </w:r>
      <w:r w:rsidRPr="00004800">
        <w:rPr>
          <w:lang w:val="es-ES"/>
        </w:rPr>
        <w:t xml:space="preserve">en el ámbito del sistema de asistencia </w:t>
      </w:r>
      <w:r w:rsidR="00DE3471" w:rsidRPr="00004800">
        <w:rPr>
          <w:lang w:val="es-ES"/>
        </w:rPr>
        <w:t>permitiría</w:t>
      </w:r>
      <w:r w:rsidR="007346C9" w:rsidRPr="00004800">
        <w:rPr>
          <w:lang w:val="es-ES"/>
        </w:rPr>
        <w:t xml:space="preserve"> ahorrar </w:t>
      </w:r>
      <w:r w:rsidR="00447EFD">
        <w:rPr>
          <w:lang w:val="es-ES"/>
        </w:rPr>
        <w:t xml:space="preserve">mediante la </w:t>
      </w:r>
      <w:r w:rsidR="007346C9" w:rsidRPr="00004800">
        <w:rPr>
          <w:lang w:val="es-ES"/>
        </w:rPr>
        <w:t>subordina</w:t>
      </w:r>
      <w:r w:rsidR="00447EFD">
        <w:rPr>
          <w:lang w:val="es-ES"/>
        </w:rPr>
        <w:t>ción de</w:t>
      </w:r>
      <w:r w:rsidR="007346C9" w:rsidRPr="00004800">
        <w:rPr>
          <w:lang w:val="es-ES"/>
        </w:rPr>
        <w:t xml:space="preserve"> </w:t>
      </w:r>
      <w:r w:rsidRPr="00004800">
        <w:rPr>
          <w:lang w:val="es-ES"/>
        </w:rPr>
        <w:t>las prestaciones de bienestar social</w:t>
      </w:r>
      <w:r w:rsidR="007346C9" w:rsidRPr="00004800">
        <w:rPr>
          <w:lang w:val="es-ES"/>
        </w:rPr>
        <w:t xml:space="preserve"> al nivel </w:t>
      </w:r>
      <w:r w:rsidR="00DE3471" w:rsidRPr="00004800">
        <w:rPr>
          <w:lang w:val="es-ES"/>
        </w:rPr>
        <w:t>de recursos o ingresos</w:t>
      </w:r>
      <w:r w:rsidR="00615F49" w:rsidRPr="00004800">
        <w:rPr>
          <w:lang w:val="es-ES"/>
        </w:rPr>
        <w:t xml:space="preserve">. </w:t>
      </w:r>
      <w:r w:rsidR="00B232C9" w:rsidRPr="00004800">
        <w:rPr>
          <w:lang w:val="es-ES"/>
        </w:rPr>
        <w:t xml:space="preserve">En </w:t>
      </w:r>
      <w:r w:rsidR="00447EFD">
        <w:rPr>
          <w:lang w:val="es-ES"/>
        </w:rPr>
        <w:t>la actualidad</w:t>
      </w:r>
      <w:r w:rsidR="00B232C9" w:rsidRPr="00004800">
        <w:rPr>
          <w:lang w:val="es-ES"/>
        </w:rPr>
        <w:t xml:space="preserve"> se cometen bastantes errores</w:t>
      </w:r>
      <w:r w:rsidR="007346C9" w:rsidRPr="00004800">
        <w:rPr>
          <w:lang w:val="es-ES"/>
        </w:rPr>
        <w:t xml:space="preserve"> en la inclusión de beneficiarios</w:t>
      </w:r>
      <w:r w:rsidR="00615F49" w:rsidRPr="00004800">
        <w:rPr>
          <w:lang w:val="es-ES"/>
        </w:rPr>
        <w:t>.</w:t>
      </w:r>
    </w:p>
    <w:p w:rsidR="00615F49" w:rsidRPr="00004800" w:rsidRDefault="00615F49" w:rsidP="002D52C2">
      <w:pPr>
        <w:pStyle w:val="Heading1"/>
        <w:spacing w:before="240"/>
        <w:ind w:left="119"/>
        <w:rPr>
          <w:lang w:val="es-ES"/>
        </w:rPr>
      </w:pPr>
      <w:r w:rsidRPr="00004800">
        <w:rPr>
          <w:lang w:val="es-ES"/>
        </w:rPr>
        <w:t xml:space="preserve">VII. </w:t>
      </w:r>
      <w:r w:rsidR="00CB4E75">
        <w:rPr>
          <w:lang w:val="es-ES"/>
        </w:rPr>
        <w:t xml:space="preserve"> </w:t>
      </w:r>
      <w:r w:rsidRPr="00004800">
        <w:rPr>
          <w:lang w:val="es-ES"/>
        </w:rPr>
        <w:t>EDUCA</w:t>
      </w:r>
      <w:r w:rsidR="003C28A4" w:rsidRPr="00004800">
        <w:rPr>
          <w:lang w:val="es-ES"/>
        </w:rPr>
        <w:t>ción y actividades culturales y recreativas</w:t>
      </w:r>
    </w:p>
    <w:p w:rsidR="00615F49" w:rsidRPr="00004800" w:rsidRDefault="00467BB1" w:rsidP="00486E7E">
      <w:pPr>
        <w:pStyle w:val="Heading2"/>
        <w:jc w:val="left"/>
        <w:rPr>
          <w:iCs/>
          <w:lang w:val="es-ES"/>
        </w:rPr>
      </w:pPr>
      <w:r w:rsidRPr="00004800">
        <w:rPr>
          <w:iCs/>
          <w:lang w:val="es-ES"/>
        </w:rPr>
        <w:t>Requisitos previos</w:t>
      </w:r>
      <w:r w:rsidR="00447EFD">
        <w:rPr>
          <w:iCs/>
          <w:lang w:val="es-ES"/>
        </w:rPr>
        <w:t xml:space="preserve"> necesarios</w:t>
      </w:r>
      <w:r w:rsidRPr="00004800">
        <w:rPr>
          <w:iCs/>
          <w:lang w:val="es-ES"/>
        </w:rPr>
        <w:t xml:space="preserve"> para la modernización</w:t>
      </w:r>
      <w:r w:rsidR="00447EFD">
        <w:rPr>
          <w:iCs/>
          <w:lang w:val="es-ES"/>
        </w:rPr>
        <w:t xml:space="preserve"> continua del sistema educativo</w:t>
      </w:r>
    </w:p>
    <w:p w:rsidR="00615F49" w:rsidRPr="00004800" w:rsidRDefault="003D583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Las</w:t>
      </w:r>
      <w:r w:rsidR="00917E46" w:rsidRPr="00004800">
        <w:rPr>
          <w:lang w:val="es-ES"/>
        </w:rPr>
        <w:t xml:space="preserve"> medidas </w:t>
      </w:r>
      <w:r w:rsidR="00CB4E75">
        <w:rPr>
          <w:lang w:val="es-ES"/>
        </w:rPr>
        <w:t>adoptadas</w:t>
      </w:r>
      <w:r w:rsidR="00917E46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por el Gobierno en el </w:t>
      </w:r>
      <w:r w:rsidR="002850B9" w:rsidRPr="00004800">
        <w:rPr>
          <w:lang w:val="es-ES"/>
        </w:rPr>
        <w:t>período</w:t>
      </w:r>
      <w:r w:rsidRPr="00004800">
        <w:rPr>
          <w:lang w:val="es-ES"/>
        </w:rPr>
        <w:t xml:space="preserve"> objeto de</w:t>
      </w:r>
      <w:r w:rsidR="00917E46" w:rsidRPr="00004800">
        <w:rPr>
          <w:lang w:val="es-ES"/>
        </w:rPr>
        <w:t xml:space="preserve"> examen </w:t>
      </w:r>
      <w:r w:rsidR="00CB4E75">
        <w:rPr>
          <w:lang w:val="es-ES"/>
        </w:rPr>
        <w:t>para</w:t>
      </w:r>
      <w:r w:rsidR="002D52C2">
        <w:rPr>
          <w:lang w:val="es-ES"/>
        </w:rPr>
        <w:t xml:space="preserve"> la revisión del </w:t>
      </w:r>
      <w:r w:rsidRPr="00004800">
        <w:rPr>
          <w:lang w:val="es-ES"/>
        </w:rPr>
        <w:t>sistema educativo</w:t>
      </w:r>
      <w:r w:rsidR="00917E46" w:rsidRPr="00004800">
        <w:rPr>
          <w:lang w:val="es-ES"/>
        </w:rPr>
        <w:t xml:space="preserve"> conforme a </w:t>
      </w:r>
      <w:r w:rsidRPr="00004800">
        <w:rPr>
          <w:lang w:val="es-ES"/>
        </w:rPr>
        <w:t xml:space="preserve">las normas europeas y </w:t>
      </w:r>
      <w:r w:rsidR="008D794F" w:rsidRPr="00004800">
        <w:rPr>
          <w:lang w:val="es-ES"/>
        </w:rPr>
        <w:t>las condiciones</w:t>
      </w:r>
      <w:r w:rsidRPr="00004800">
        <w:rPr>
          <w:lang w:val="es-ES"/>
        </w:rPr>
        <w:t xml:space="preserve"> de una sociedad en evolución han </w:t>
      </w:r>
      <w:r w:rsidR="00CB4E75">
        <w:rPr>
          <w:lang w:val="es-ES"/>
        </w:rPr>
        <w:t xml:space="preserve">permitido </w:t>
      </w:r>
      <w:r w:rsidRPr="00004800">
        <w:rPr>
          <w:lang w:val="es-ES"/>
        </w:rPr>
        <w:t>crea</w:t>
      </w:r>
      <w:r w:rsidR="00CB4E75">
        <w:rPr>
          <w:lang w:val="es-ES"/>
        </w:rPr>
        <w:t xml:space="preserve">r los </w:t>
      </w:r>
      <w:r w:rsidRPr="00004800">
        <w:rPr>
          <w:lang w:val="es-ES"/>
        </w:rPr>
        <w:t xml:space="preserve">requisitos previos </w:t>
      </w:r>
      <w:r w:rsidR="00CB4E75">
        <w:rPr>
          <w:lang w:val="es-ES"/>
        </w:rPr>
        <w:t>necesarios</w:t>
      </w:r>
      <w:r w:rsidRPr="00004800">
        <w:rPr>
          <w:lang w:val="es-ES"/>
        </w:rPr>
        <w:t xml:space="preserve"> para la modernización </w:t>
      </w:r>
      <w:r w:rsidR="00917E46" w:rsidRPr="00004800">
        <w:rPr>
          <w:lang w:val="es-ES"/>
        </w:rPr>
        <w:t xml:space="preserve">ulterior </w:t>
      </w:r>
      <w:r w:rsidRPr="00004800">
        <w:rPr>
          <w:lang w:val="es-ES"/>
        </w:rPr>
        <w:t>del sistema.</w:t>
      </w:r>
    </w:p>
    <w:p w:rsidR="00615F49" w:rsidRPr="00004800" w:rsidRDefault="00D00A2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/>
          <w:lang w:val="es-ES"/>
        </w:rPr>
      </w:pPr>
      <w:r w:rsidRPr="00004800">
        <w:rPr>
          <w:lang w:val="es-ES"/>
        </w:rPr>
        <w:t>La política educativa</w:t>
      </w:r>
      <w:r w:rsidR="00A01CC9">
        <w:rPr>
          <w:lang w:val="es-ES"/>
        </w:rPr>
        <w:t xml:space="preserve"> se basó en</w:t>
      </w:r>
      <w:r w:rsidRPr="00004800">
        <w:rPr>
          <w:lang w:val="es-ES"/>
        </w:rPr>
        <w:t xml:space="preserve"> el </w:t>
      </w:r>
      <w:r w:rsidR="00A702AD" w:rsidRPr="00004800">
        <w:rPr>
          <w:lang w:val="es-ES"/>
        </w:rPr>
        <w:t>“</w:t>
      </w:r>
      <w:r w:rsidR="00A702AD" w:rsidRPr="00004800">
        <w:rPr>
          <w:iCs/>
          <w:lang w:val="es-ES"/>
        </w:rPr>
        <w:t>Programa nacional de desarrollo de la educación 1996</w:t>
      </w:r>
      <w:r w:rsidR="002D52C2">
        <w:rPr>
          <w:iCs/>
          <w:lang w:val="es-ES"/>
        </w:rPr>
        <w:noBreakHyphen/>
      </w:r>
      <w:r w:rsidR="00A702AD" w:rsidRPr="00004800">
        <w:rPr>
          <w:iCs/>
          <w:lang w:val="es-ES"/>
        </w:rPr>
        <w:t>2005”</w:t>
      </w:r>
      <w:r w:rsidR="00A01CC9">
        <w:rPr>
          <w:iCs/>
          <w:lang w:val="es-ES"/>
        </w:rPr>
        <w:t>,</w:t>
      </w:r>
      <w:r w:rsidRPr="00004800">
        <w:rPr>
          <w:lang w:val="es-ES"/>
        </w:rPr>
        <w:t xml:space="preserve"> el proyecto</w:t>
      </w:r>
      <w:r w:rsidR="00AE68E6" w:rsidRPr="00004800">
        <w:rPr>
          <w:lang w:val="es-ES"/>
        </w:rPr>
        <w:t xml:space="preserve"> de “Reforma del </w:t>
      </w:r>
      <w:r w:rsidR="00AD4BC1" w:rsidRPr="00004800">
        <w:rPr>
          <w:lang w:val="es-ES"/>
        </w:rPr>
        <w:t>sistema general de educación</w:t>
      </w:r>
      <w:r w:rsidR="00AE68E6" w:rsidRPr="00004800">
        <w:rPr>
          <w:lang w:val="es-ES"/>
        </w:rPr>
        <w:t>”</w:t>
      </w:r>
      <w:r w:rsidRPr="00004800">
        <w:rPr>
          <w:lang w:val="es-ES"/>
        </w:rPr>
        <w:t xml:space="preserve">, </w:t>
      </w:r>
      <w:r w:rsidR="00A01CC9">
        <w:rPr>
          <w:lang w:val="es-ES"/>
        </w:rPr>
        <w:t>ejecutado</w:t>
      </w:r>
      <w:r w:rsidR="002D52C2">
        <w:rPr>
          <w:lang w:val="es-ES"/>
        </w:rPr>
        <w:t xml:space="preserve"> entre 1997 y </w:t>
      </w:r>
      <w:r w:rsidRPr="00004800">
        <w:rPr>
          <w:lang w:val="es-ES"/>
        </w:rPr>
        <w:t xml:space="preserve">2003 </w:t>
      </w:r>
      <w:r w:rsidR="00A01CC9">
        <w:rPr>
          <w:lang w:val="es-ES"/>
        </w:rPr>
        <w:t xml:space="preserve">y </w:t>
      </w:r>
      <w:r w:rsidRPr="00004800">
        <w:rPr>
          <w:lang w:val="es-ES"/>
        </w:rPr>
        <w:t xml:space="preserve">cofinanciado por el Banco Mundial, las actividades </w:t>
      </w:r>
      <w:r w:rsidR="00A01CC9">
        <w:rPr>
          <w:lang w:val="es-ES"/>
        </w:rPr>
        <w:t>llevadas a cabo</w:t>
      </w:r>
      <w:r w:rsidR="00581D9B">
        <w:rPr>
          <w:lang w:val="es-ES"/>
        </w:rPr>
        <w:t xml:space="preserve"> </w:t>
      </w:r>
      <w:r w:rsidRPr="00004800">
        <w:rPr>
          <w:lang w:val="es-ES"/>
        </w:rPr>
        <w:t>en el marco de la</w:t>
      </w:r>
      <w:r w:rsidR="00016A4E" w:rsidRPr="00004800">
        <w:rPr>
          <w:lang w:val="es-ES"/>
        </w:rPr>
        <w:t xml:space="preserve"> </w:t>
      </w:r>
      <w:r w:rsidR="00016A4E" w:rsidRPr="00004800">
        <w:rPr>
          <w:rFonts w:eastAsia="SimSun"/>
          <w:szCs w:val="24"/>
          <w:lang w:val="es-ES" w:eastAsia="zh-CN"/>
        </w:rPr>
        <w:t>estrategia para el crecimiento económico y la lucha contra la pobreza</w:t>
      </w:r>
      <w:r w:rsidRPr="00004800">
        <w:rPr>
          <w:lang w:val="es-ES"/>
        </w:rPr>
        <w:t xml:space="preserve"> y </w:t>
      </w:r>
      <w:r w:rsidR="000C2580" w:rsidRPr="00004800">
        <w:rPr>
          <w:lang w:val="es-ES"/>
        </w:rPr>
        <w:t xml:space="preserve">la </w:t>
      </w:r>
      <w:bookmarkStart w:id="61" w:name="OLE_LINK61"/>
      <w:r w:rsidR="0087542D">
        <w:rPr>
          <w:lang w:val="es-ES"/>
        </w:rPr>
        <w:t>e</w:t>
      </w:r>
      <w:r w:rsidR="000C2580" w:rsidRPr="00004800">
        <w:rPr>
          <w:lang w:val="es-ES"/>
        </w:rPr>
        <w:t xml:space="preserve">strategia y </w:t>
      </w:r>
      <w:r w:rsidR="0087542D">
        <w:rPr>
          <w:lang w:val="es-ES"/>
        </w:rPr>
        <w:t xml:space="preserve">el </w:t>
      </w:r>
      <w:r w:rsidR="00AD4BC1" w:rsidRPr="00004800">
        <w:rPr>
          <w:lang w:val="es-ES"/>
        </w:rPr>
        <w:t>plan de acción nacional de educación para todos</w:t>
      </w:r>
      <w:bookmarkEnd w:id="61"/>
      <w:r w:rsidR="00A01CC9">
        <w:rPr>
          <w:lang w:val="es-ES"/>
        </w:rPr>
        <w:t xml:space="preserve"> </w:t>
      </w:r>
      <w:r w:rsidR="00A01CC9" w:rsidRPr="00004800">
        <w:rPr>
          <w:iCs/>
          <w:lang w:val="es-ES"/>
        </w:rPr>
        <w:t>2004–2008</w:t>
      </w:r>
      <w:r w:rsidR="00A12389" w:rsidRPr="00004800">
        <w:rPr>
          <w:iCs/>
          <w:lang w:val="es-ES"/>
        </w:rPr>
        <w:t xml:space="preserve">, </w:t>
      </w:r>
      <w:r w:rsidR="000C2580" w:rsidRPr="00004800">
        <w:rPr>
          <w:iCs/>
          <w:lang w:val="es-ES"/>
        </w:rPr>
        <w:t>documento de estrategia que garantiz</w:t>
      </w:r>
      <w:r w:rsidR="00A01CC9">
        <w:rPr>
          <w:iCs/>
          <w:lang w:val="es-ES"/>
        </w:rPr>
        <w:t>ab</w:t>
      </w:r>
      <w:r w:rsidR="000C2580" w:rsidRPr="00004800">
        <w:rPr>
          <w:iCs/>
          <w:lang w:val="es-ES"/>
        </w:rPr>
        <w:t xml:space="preserve">a la aplicación de las reformas </w:t>
      </w:r>
      <w:r w:rsidR="008B1EB3" w:rsidRPr="00004800">
        <w:rPr>
          <w:iCs/>
          <w:lang w:val="es-ES"/>
        </w:rPr>
        <w:t xml:space="preserve">en la </w:t>
      </w:r>
      <w:bookmarkStart w:id="62" w:name="OLE_LINK45"/>
      <w:r w:rsidR="008B1EB3" w:rsidRPr="00004800">
        <w:rPr>
          <w:iCs/>
          <w:lang w:val="es-ES"/>
        </w:rPr>
        <w:t>educación</w:t>
      </w:r>
      <w:bookmarkEnd w:id="62"/>
      <w:r w:rsidR="008B1EB3" w:rsidRPr="00004800">
        <w:rPr>
          <w:iCs/>
          <w:lang w:val="es-ES"/>
        </w:rPr>
        <w:t xml:space="preserve"> en general y </w:t>
      </w:r>
      <w:r w:rsidR="009F11CC" w:rsidRPr="00004800">
        <w:rPr>
          <w:iCs/>
          <w:lang w:val="es-ES"/>
        </w:rPr>
        <w:t xml:space="preserve">en </w:t>
      </w:r>
      <w:r w:rsidR="008B1EB3" w:rsidRPr="00004800">
        <w:rPr>
          <w:iCs/>
          <w:lang w:val="es-ES"/>
        </w:rPr>
        <w:t xml:space="preserve">la </w:t>
      </w:r>
      <w:r w:rsidR="00DC5F17" w:rsidRPr="00004800">
        <w:rPr>
          <w:iCs/>
          <w:lang w:val="es-ES"/>
        </w:rPr>
        <w:t xml:space="preserve">educación </w:t>
      </w:r>
      <w:r w:rsidR="008B1EB3" w:rsidRPr="00004800">
        <w:rPr>
          <w:iCs/>
          <w:lang w:val="es-ES"/>
        </w:rPr>
        <w:t>integradora</w:t>
      </w:r>
      <w:r w:rsidR="00DC5F17" w:rsidRPr="00004800">
        <w:rPr>
          <w:iCs/>
          <w:lang w:val="es-ES"/>
        </w:rPr>
        <w:t xml:space="preserve"> en particular</w:t>
      </w:r>
      <w:r w:rsidR="008B1EB3" w:rsidRPr="00004800">
        <w:rPr>
          <w:iCs/>
          <w:lang w:val="es-ES"/>
        </w:rPr>
        <w:t>.</w:t>
      </w:r>
    </w:p>
    <w:p w:rsidR="00615F49" w:rsidRPr="00004800" w:rsidRDefault="008B1EB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</w:t>
      </w:r>
      <w:r w:rsidR="00615F49" w:rsidRPr="00004800">
        <w:rPr>
          <w:lang w:val="es-ES"/>
        </w:rPr>
        <w:t xml:space="preserve"> </w:t>
      </w:r>
      <w:r w:rsidR="0087542D">
        <w:rPr>
          <w:lang w:val="es-ES"/>
        </w:rPr>
        <w:t>e</w:t>
      </w:r>
      <w:r w:rsidRPr="00004800">
        <w:rPr>
          <w:lang w:val="es-ES"/>
        </w:rPr>
        <w:t xml:space="preserve">strategia y </w:t>
      </w:r>
      <w:r w:rsidR="0087542D">
        <w:rPr>
          <w:lang w:val="es-ES"/>
        </w:rPr>
        <w:t xml:space="preserve">el </w:t>
      </w:r>
      <w:r w:rsidR="00AD4BC1" w:rsidRPr="00004800">
        <w:rPr>
          <w:lang w:val="es-ES"/>
        </w:rPr>
        <w:t xml:space="preserve">plan de acción nacional de </w:t>
      </w:r>
      <w:bookmarkStart w:id="63" w:name="OLE_LINK1"/>
      <w:bookmarkStart w:id="64" w:name="OLE_LINK2"/>
      <w:r w:rsidR="00AD4BC1" w:rsidRPr="00004800">
        <w:rPr>
          <w:lang w:val="es-ES"/>
        </w:rPr>
        <w:t>educación para todos</w:t>
      </w:r>
      <w:bookmarkEnd w:id="63"/>
      <w:bookmarkEnd w:id="64"/>
      <w:r w:rsidR="00615F49" w:rsidRPr="00004800">
        <w:rPr>
          <w:lang w:val="es-ES"/>
        </w:rPr>
        <w:t xml:space="preserve"> </w:t>
      </w:r>
      <w:r w:rsidR="00AD1978" w:rsidRPr="00004800">
        <w:rPr>
          <w:lang w:val="es-ES"/>
        </w:rPr>
        <w:t>se prepar</w:t>
      </w:r>
      <w:r w:rsidR="0087542D">
        <w:rPr>
          <w:lang w:val="es-ES"/>
        </w:rPr>
        <w:t>aron</w:t>
      </w:r>
      <w:r w:rsidR="00AD1978" w:rsidRPr="00004800">
        <w:rPr>
          <w:lang w:val="es-ES"/>
        </w:rPr>
        <w:t xml:space="preserve"> en </w:t>
      </w:r>
      <w:r w:rsidR="00AD1978" w:rsidRPr="002D52C2">
        <w:rPr>
          <w:iCs/>
          <w:lang w:val="es-ES"/>
        </w:rPr>
        <w:t>cooperación</w:t>
      </w:r>
      <w:r w:rsidR="00AD1978" w:rsidRPr="00004800">
        <w:rPr>
          <w:lang w:val="es-ES"/>
        </w:rPr>
        <w:t xml:space="preserve"> con los ministerios </w:t>
      </w:r>
      <w:r w:rsidR="0087542D">
        <w:rPr>
          <w:lang w:val="es-ES"/>
        </w:rPr>
        <w:t>compet</w:t>
      </w:r>
      <w:r w:rsidR="00AD1978" w:rsidRPr="00004800">
        <w:rPr>
          <w:lang w:val="es-ES"/>
        </w:rPr>
        <w:t xml:space="preserve">entes y con la asistencia técnica de </w:t>
      </w:r>
      <w:r w:rsidR="00AD4BC1" w:rsidRPr="00004800">
        <w:rPr>
          <w:lang w:val="es-ES"/>
        </w:rPr>
        <w:t xml:space="preserve">los organismos de </w:t>
      </w:r>
      <w:r w:rsidR="00AD1978" w:rsidRPr="00004800">
        <w:rPr>
          <w:lang w:val="es-ES"/>
        </w:rPr>
        <w:t xml:space="preserve">las Naciones Unidas </w:t>
      </w:r>
      <w:r w:rsidR="00AD4BC1" w:rsidRPr="00004800">
        <w:rPr>
          <w:lang w:val="es-ES"/>
        </w:rPr>
        <w:t xml:space="preserve">presentes </w:t>
      </w:r>
      <w:r w:rsidR="00AD1978" w:rsidRPr="00004800">
        <w:rPr>
          <w:lang w:val="es-ES"/>
        </w:rPr>
        <w:t>en Moldova, en particular el U</w:t>
      </w:r>
      <w:r w:rsidR="002D4555" w:rsidRPr="00004800">
        <w:rPr>
          <w:lang w:val="es-ES"/>
        </w:rPr>
        <w:t>NICEF</w:t>
      </w:r>
      <w:r w:rsidR="00AD1978" w:rsidRPr="00004800">
        <w:rPr>
          <w:lang w:val="es-ES"/>
        </w:rPr>
        <w:t>. Gracias a la</w:t>
      </w:r>
      <w:r w:rsidR="00D94CE2" w:rsidRPr="00004800">
        <w:rPr>
          <w:lang w:val="es-ES"/>
        </w:rPr>
        <w:t xml:space="preserve"> mayor capacidad </w:t>
      </w:r>
      <w:r w:rsidR="00AD1978" w:rsidRPr="00004800">
        <w:rPr>
          <w:lang w:val="es-ES"/>
        </w:rPr>
        <w:t>del Gobierno para establecer asociaciones sociales, las administraciones públicas locales y la sociedad civil contribuyeron</w:t>
      </w:r>
      <w:r w:rsidR="00AD4BC1" w:rsidRPr="00004800">
        <w:rPr>
          <w:lang w:val="es-ES"/>
        </w:rPr>
        <w:t xml:space="preserve"> de manera importante </w:t>
      </w:r>
      <w:r w:rsidR="00AD1978" w:rsidRPr="00004800">
        <w:rPr>
          <w:lang w:val="es-ES"/>
        </w:rPr>
        <w:t xml:space="preserve">a la elaboración y aplicación de este documento amplio. Es el </w:t>
      </w:r>
      <w:r w:rsidR="0087542D">
        <w:rPr>
          <w:lang w:val="es-ES"/>
        </w:rPr>
        <w:t xml:space="preserve">principal </w:t>
      </w:r>
      <w:r w:rsidR="00AD1978" w:rsidRPr="00004800">
        <w:rPr>
          <w:lang w:val="es-ES"/>
        </w:rPr>
        <w:t>documento que refleja el compromiso político y financiero del Gobierno de Moldova</w:t>
      </w:r>
      <w:r w:rsidR="00AD4BC1" w:rsidRPr="00004800">
        <w:rPr>
          <w:lang w:val="es-ES"/>
        </w:rPr>
        <w:t xml:space="preserve"> </w:t>
      </w:r>
      <w:r w:rsidR="0087542D">
        <w:rPr>
          <w:lang w:val="es-ES"/>
        </w:rPr>
        <w:t>de</w:t>
      </w:r>
      <w:r w:rsidR="00AD4BC1" w:rsidRPr="00004800">
        <w:rPr>
          <w:lang w:val="es-ES"/>
        </w:rPr>
        <w:t xml:space="preserve"> modernizar </w:t>
      </w:r>
      <w:r w:rsidR="00AD1978" w:rsidRPr="00004800">
        <w:rPr>
          <w:lang w:val="es-ES"/>
        </w:rPr>
        <w:t>la enseñanza preuniversitaria, definiéndola como una prioridad nacional. Se destacan cuatro prioridades para el sistema de educación nacional: educación y desarrollo</w:t>
      </w:r>
      <w:r w:rsidR="00AD4BC1" w:rsidRPr="00004800">
        <w:rPr>
          <w:lang w:val="es-ES"/>
        </w:rPr>
        <w:t xml:space="preserve"> iniciales</w:t>
      </w:r>
      <w:r w:rsidR="00AD1978" w:rsidRPr="00004800">
        <w:rPr>
          <w:lang w:val="es-ES"/>
        </w:rPr>
        <w:t>, acceso a una educación básica de calidad, educación integradora de los niños en situaciones difíciles y proyectos de educación no oficial</w:t>
      </w:r>
      <w:r w:rsidR="008D794F" w:rsidRPr="00004800">
        <w:rPr>
          <w:lang w:val="es-ES"/>
        </w:rPr>
        <w:t>. Los proyectos p</w:t>
      </w:r>
      <w:r w:rsidR="00AD1978" w:rsidRPr="00004800">
        <w:rPr>
          <w:lang w:val="es-ES"/>
        </w:rPr>
        <w:t>ara mejorar la calidad de los servicios de educación</w:t>
      </w:r>
      <w:r w:rsidR="00AD4BC1" w:rsidRPr="00004800">
        <w:rPr>
          <w:lang w:val="es-ES"/>
        </w:rPr>
        <w:t xml:space="preserve"> inicial </w:t>
      </w:r>
      <w:r w:rsidR="00AD1978" w:rsidRPr="00004800">
        <w:rPr>
          <w:lang w:val="es-ES"/>
        </w:rPr>
        <w:t>en las zonas rurales y el acceso a ellos,</w:t>
      </w:r>
      <w:r w:rsidR="00AD4BC1" w:rsidRPr="00004800">
        <w:rPr>
          <w:lang w:val="es-ES"/>
        </w:rPr>
        <w:t xml:space="preserve"> con especial atención a </w:t>
      </w:r>
      <w:r w:rsidR="00AD1978" w:rsidRPr="00004800">
        <w:rPr>
          <w:lang w:val="es-ES"/>
        </w:rPr>
        <w:t>los grupos vulnerables, y</w:t>
      </w:r>
      <w:r w:rsidR="00AD4BC1" w:rsidRPr="00004800">
        <w:rPr>
          <w:lang w:val="es-ES"/>
        </w:rPr>
        <w:t xml:space="preserve"> los relativos a </w:t>
      </w:r>
      <w:r w:rsidR="00AD1978" w:rsidRPr="00004800">
        <w:rPr>
          <w:lang w:val="es-ES"/>
        </w:rPr>
        <w:t xml:space="preserve">la educación para la vida activa </w:t>
      </w:r>
      <w:r w:rsidR="00496ED1" w:rsidRPr="00004800">
        <w:rPr>
          <w:lang w:val="es-ES"/>
        </w:rPr>
        <w:t>ha</w:t>
      </w:r>
      <w:r w:rsidR="008D794F" w:rsidRPr="00004800">
        <w:rPr>
          <w:lang w:val="es-ES"/>
        </w:rPr>
        <w:t>n</w:t>
      </w:r>
      <w:r w:rsidR="00496ED1" w:rsidRPr="00004800">
        <w:rPr>
          <w:lang w:val="es-ES"/>
        </w:rPr>
        <w:t xml:space="preserve"> recibido financiación</w:t>
      </w:r>
      <w:r w:rsidR="00455181" w:rsidRPr="00004800">
        <w:rPr>
          <w:lang w:val="es-ES"/>
        </w:rPr>
        <w:t xml:space="preserve"> del Banco Mundial, </w:t>
      </w:r>
      <w:smartTag w:uri="urn:schemas-microsoft-com:office:smarttags" w:element="PersonName">
        <w:smartTagPr>
          <w:attr w:name="ProductID" w:val="la Iniciativa"/>
        </w:smartTagPr>
        <w:r w:rsidR="00AC5AC0" w:rsidRPr="00004800">
          <w:rPr>
            <w:lang w:val="es-ES"/>
          </w:rPr>
          <w:t>la</w:t>
        </w:r>
        <w:r w:rsidR="00AD4BC1" w:rsidRPr="00004800">
          <w:rPr>
            <w:lang w:val="es-ES"/>
          </w:rPr>
          <w:t xml:space="preserve"> Iniciativa</w:t>
        </w:r>
      </w:smartTag>
      <w:r w:rsidR="00AD4BC1" w:rsidRPr="00004800">
        <w:rPr>
          <w:lang w:val="es-ES"/>
        </w:rPr>
        <w:t xml:space="preserve"> acelerada de educación para todos</w:t>
      </w:r>
      <w:r w:rsidR="00615F49" w:rsidRPr="00004800">
        <w:rPr>
          <w:lang w:val="es-ES"/>
        </w:rPr>
        <w:t xml:space="preserve">, </w:t>
      </w:r>
      <w:r w:rsidR="002D52C2">
        <w:rPr>
          <w:lang w:val="es-ES"/>
        </w:rPr>
        <w:t>el </w:t>
      </w:r>
      <w:r w:rsidR="00615F49" w:rsidRPr="00004800">
        <w:rPr>
          <w:lang w:val="es-ES"/>
        </w:rPr>
        <w:t>UNICEF</w:t>
      </w:r>
      <w:r w:rsidR="00880E77" w:rsidRPr="00004800">
        <w:rPr>
          <w:lang w:val="es-ES"/>
        </w:rPr>
        <w:t xml:space="preserve"> y otros organismos de las Naciones Unidas</w:t>
      </w:r>
      <w:r w:rsidR="00615F49" w:rsidRPr="00004800">
        <w:rPr>
          <w:lang w:val="es-ES"/>
        </w:rPr>
        <w:t xml:space="preserve">. </w:t>
      </w:r>
    </w:p>
    <w:p w:rsidR="00615F49" w:rsidRPr="00004800" w:rsidRDefault="00D968C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Los</w:t>
      </w:r>
      <w:r w:rsidR="00E33A22" w:rsidRPr="00004800">
        <w:rPr>
          <w:lang w:val="es-ES"/>
        </w:rPr>
        <w:t xml:space="preserve"> costo</w:t>
      </w:r>
      <w:r>
        <w:rPr>
          <w:lang w:val="es-ES"/>
        </w:rPr>
        <w:t>s</w:t>
      </w:r>
      <w:r w:rsidR="00E33A22" w:rsidRPr="00004800">
        <w:rPr>
          <w:lang w:val="es-ES"/>
        </w:rPr>
        <w:t xml:space="preserve"> </w:t>
      </w:r>
      <w:r w:rsidR="00A60A83" w:rsidRPr="00004800">
        <w:rPr>
          <w:lang w:val="es-ES"/>
        </w:rPr>
        <w:t>global</w:t>
      </w:r>
      <w:r>
        <w:rPr>
          <w:lang w:val="es-ES"/>
        </w:rPr>
        <w:t>es</w:t>
      </w:r>
      <w:r w:rsidR="00A60A83" w:rsidRPr="00004800">
        <w:rPr>
          <w:lang w:val="es-ES"/>
        </w:rPr>
        <w:t xml:space="preserve"> </w:t>
      </w:r>
      <w:r w:rsidR="00E33A22" w:rsidRPr="00004800">
        <w:rPr>
          <w:lang w:val="es-ES"/>
        </w:rPr>
        <w:t>de la aplicación</w:t>
      </w:r>
      <w:r w:rsidR="00A60A83" w:rsidRPr="00004800">
        <w:rPr>
          <w:lang w:val="es-ES"/>
        </w:rPr>
        <w:t xml:space="preserve"> de la </w:t>
      </w:r>
      <w:r w:rsidR="0087542D">
        <w:rPr>
          <w:lang w:val="es-ES"/>
        </w:rPr>
        <w:t>e</w:t>
      </w:r>
      <w:r w:rsidR="00E33A22" w:rsidRPr="00004800">
        <w:rPr>
          <w:lang w:val="es-ES"/>
        </w:rPr>
        <w:t>strategia y</w:t>
      </w:r>
      <w:r>
        <w:rPr>
          <w:lang w:val="es-ES"/>
        </w:rPr>
        <w:t xml:space="preserve"> el</w:t>
      </w:r>
      <w:r w:rsidR="00E33A22" w:rsidRPr="00004800">
        <w:rPr>
          <w:lang w:val="es-ES"/>
        </w:rPr>
        <w:t xml:space="preserve"> </w:t>
      </w:r>
      <w:r w:rsidR="00A60A83" w:rsidRPr="00004800">
        <w:rPr>
          <w:lang w:val="es-ES"/>
        </w:rPr>
        <w:t xml:space="preserve">plan de acción nacional de educación para todos </w:t>
      </w:r>
      <w:r w:rsidR="00E33A22" w:rsidRPr="00004800">
        <w:rPr>
          <w:iCs/>
          <w:lang w:val="es-ES"/>
        </w:rPr>
        <w:t xml:space="preserve">2004–2008 asciende a </w:t>
      </w:r>
      <w:r w:rsidR="00615F49" w:rsidRPr="00004800">
        <w:rPr>
          <w:lang w:val="es-ES"/>
        </w:rPr>
        <w:t>4</w:t>
      </w:r>
      <w:r w:rsidR="00E33A22" w:rsidRPr="00004800">
        <w:rPr>
          <w:lang w:val="es-ES"/>
        </w:rPr>
        <w:t>.</w:t>
      </w:r>
      <w:r w:rsidR="00615F49" w:rsidRPr="00004800">
        <w:rPr>
          <w:lang w:val="es-ES"/>
        </w:rPr>
        <w:t xml:space="preserve">557 </w:t>
      </w:r>
      <w:r w:rsidR="00E33A22" w:rsidRPr="00004800">
        <w:rPr>
          <w:lang w:val="es-ES"/>
        </w:rPr>
        <w:t>millones de</w:t>
      </w:r>
      <w:r w:rsidR="00615F49" w:rsidRPr="00004800">
        <w:rPr>
          <w:lang w:val="es-ES"/>
        </w:rPr>
        <w:t xml:space="preserve"> lei</w:t>
      </w:r>
      <w:r>
        <w:rPr>
          <w:lang w:val="es-ES"/>
        </w:rPr>
        <w:t xml:space="preserve"> y</w:t>
      </w:r>
      <w:r w:rsidR="00394685" w:rsidRPr="00004800">
        <w:rPr>
          <w:lang w:val="es-ES"/>
        </w:rPr>
        <w:t xml:space="preserve"> </w:t>
      </w:r>
      <w:r w:rsidR="00A60A83" w:rsidRPr="00004800">
        <w:rPr>
          <w:lang w:val="es-ES"/>
        </w:rPr>
        <w:t xml:space="preserve">el 86% </w:t>
      </w:r>
      <w:r>
        <w:rPr>
          <w:lang w:val="es-ES"/>
        </w:rPr>
        <w:t xml:space="preserve">de ellos </w:t>
      </w:r>
      <w:r w:rsidR="00ED4B4D" w:rsidRPr="00004800">
        <w:rPr>
          <w:lang w:val="es-ES"/>
        </w:rPr>
        <w:t xml:space="preserve">se </w:t>
      </w:r>
      <w:r w:rsidR="00522E04" w:rsidRPr="00004800">
        <w:rPr>
          <w:lang w:val="es-ES"/>
        </w:rPr>
        <w:t>sufragará</w:t>
      </w:r>
      <w:r w:rsidR="00ED4B4D" w:rsidRPr="00004800">
        <w:rPr>
          <w:lang w:val="es-ES"/>
        </w:rPr>
        <w:t xml:space="preserve"> con cargo al presupuesto del Estado</w:t>
      </w:r>
      <w:r w:rsidR="00615F49" w:rsidRPr="00004800">
        <w:rPr>
          <w:lang w:val="es-ES"/>
        </w:rPr>
        <w:t xml:space="preserve">. </w:t>
      </w:r>
      <w:r w:rsidR="000B66DC" w:rsidRPr="00004800">
        <w:rPr>
          <w:lang w:val="es-ES"/>
        </w:rPr>
        <w:t>La cooperación entre el Gobierno y las organizaciones internacionales donantes garantiza los recursos financieros necesarios para la aplicación</w:t>
      </w:r>
      <w:r>
        <w:rPr>
          <w:lang w:val="es-ES"/>
        </w:rPr>
        <w:t>.</w:t>
      </w:r>
    </w:p>
    <w:p w:rsidR="00615F49" w:rsidRPr="00004800" w:rsidRDefault="00DB187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A fin de facilitar el acceso a los servicios de educación</w:t>
      </w:r>
      <w:r w:rsidR="00D96CD9" w:rsidRPr="00004800">
        <w:rPr>
          <w:lang w:val="es-ES"/>
        </w:rPr>
        <w:t>,</w:t>
      </w:r>
      <w:r w:rsidRPr="00004800">
        <w:rPr>
          <w:lang w:val="es-ES"/>
        </w:rPr>
        <w:t xml:space="preserve"> se han</w:t>
      </w:r>
      <w:r w:rsidR="00D96CD9" w:rsidRPr="00004800">
        <w:rPr>
          <w:lang w:val="es-ES"/>
        </w:rPr>
        <w:t xml:space="preserve"> introducido </w:t>
      </w:r>
      <w:r w:rsidRPr="00004800">
        <w:rPr>
          <w:lang w:val="es-ES"/>
        </w:rPr>
        <w:t>varias</w:t>
      </w:r>
      <w:r w:rsidR="00D96CD9" w:rsidRPr="00004800">
        <w:rPr>
          <w:lang w:val="es-ES"/>
        </w:rPr>
        <w:t xml:space="preserve"> medidas </w:t>
      </w:r>
      <w:r w:rsidRPr="00004800">
        <w:rPr>
          <w:lang w:val="es-ES"/>
        </w:rPr>
        <w:t xml:space="preserve">para </w:t>
      </w:r>
      <w:r w:rsidR="008E7447" w:rsidRPr="00004800">
        <w:rPr>
          <w:lang w:val="es-ES"/>
        </w:rPr>
        <w:t>mejorar al máximo</w:t>
      </w:r>
      <w:r w:rsidRPr="00004800">
        <w:rPr>
          <w:lang w:val="es-ES"/>
        </w:rPr>
        <w:t xml:space="preserve"> la red</w:t>
      </w:r>
      <w:r w:rsidR="009F51AF">
        <w:rPr>
          <w:lang w:val="es-ES"/>
        </w:rPr>
        <w:t xml:space="preserve"> escolar</w:t>
      </w:r>
      <w:r w:rsidRPr="00004800">
        <w:rPr>
          <w:lang w:val="es-ES"/>
        </w:rPr>
        <w:t xml:space="preserve">. El número de escuelas secundarias </w:t>
      </w:r>
      <w:r w:rsidR="009F51AF">
        <w:rPr>
          <w:lang w:val="es-ES"/>
        </w:rPr>
        <w:t xml:space="preserve">pasó de </w:t>
      </w:r>
      <w:r w:rsidR="009F51AF" w:rsidRPr="00004800">
        <w:rPr>
          <w:lang w:val="es-ES"/>
        </w:rPr>
        <w:t>183 en 2000</w:t>
      </w:r>
      <w:r w:rsidR="009F51AF">
        <w:rPr>
          <w:lang w:val="es-ES"/>
        </w:rPr>
        <w:t xml:space="preserve"> </w:t>
      </w:r>
      <w:r w:rsidRPr="00004800">
        <w:rPr>
          <w:lang w:val="es-ES"/>
        </w:rPr>
        <w:t>a 442</w:t>
      </w:r>
      <w:r w:rsidR="009F51AF" w:rsidRPr="009F51AF">
        <w:rPr>
          <w:lang w:val="es-ES"/>
        </w:rPr>
        <w:t xml:space="preserve"> </w:t>
      </w:r>
      <w:r w:rsidR="009F51AF" w:rsidRPr="00004800">
        <w:rPr>
          <w:lang w:val="es-ES"/>
        </w:rPr>
        <w:t>en 2006</w:t>
      </w:r>
      <w:r w:rsidRPr="00004800">
        <w:rPr>
          <w:lang w:val="es-ES"/>
        </w:rPr>
        <w:t xml:space="preserve">. El número de </w:t>
      </w:r>
      <w:r w:rsidR="009F51AF">
        <w:rPr>
          <w:lang w:val="es-ES"/>
        </w:rPr>
        <w:t>jardines de infancia</w:t>
      </w:r>
      <w:r w:rsidRPr="00004800">
        <w:rPr>
          <w:lang w:val="es-ES"/>
        </w:rPr>
        <w:t xml:space="preserve"> </w:t>
      </w:r>
      <w:r w:rsidR="009F51AF">
        <w:rPr>
          <w:lang w:val="es-ES"/>
        </w:rPr>
        <w:t xml:space="preserve">era de </w:t>
      </w:r>
      <w:r w:rsidRPr="00004800">
        <w:rPr>
          <w:lang w:val="es-ES"/>
        </w:rPr>
        <w:t xml:space="preserve">109 </w:t>
      </w:r>
      <w:r w:rsidR="009F51AF">
        <w:rPr>
          <w:lang w:val="es-ES"/>
        </w:rPr>
        <w:t xml:space="preserve">más que en </w:t>
      </w:r>
      <w:r w:rsidRPr="00004800">
        <w:rPr>
          <w:lang w:val="es-ES"/>
        </w:rPr>
        <w:t xml:space="preserve">2000. </w:t>
      </w:r>
      <w:r w:rsidR="009F51AF">
        <w:rPr>
          <w:lang w:val="es-ES"/>
        </w:rPr>
        <w:t>La proporción</w:t>
      </w:r>
      <w:r w:rsidRPr="00004800">
        <w:rPr>
          <w:lang w:val="es-ES"/>
        </w:rPr>
        <w:t xml:space="preserve"> de niños </w:t>
      </w:r>
      <w:r w:rsidR="009F51AF">
        <w:rPr>
          <w:lang w:val="es-ES"/>
        </w:rPr>
        <w:t xml:space="preserve">que recibieron educación preescolar </w:t>
      </w:r>
      <w:r w:rsidR="008E7447" w:rsidRPr="00004800">
        <w:rPr>
          <w:lang w:val="es-ES"/>
        </w:rPr>
        <w:t xml:space="preserve">también </w:t>
      </w:r>
      <w:r w:rsidR="009F51AF">
        <w:rPr>
          <w:lang w:val="es-ES"/>
        </w:rPr>
        <w:t>aumentó:</w:t>
      </w:r>
      <w:r w:rsidRPr="00004800">
        <w:rPr>
          <w:lang w:val="es-ES"/>
        </w:rPr>
        <w:t xml:space="preserve"> </w:t>
      </w:r>
      <w:r w:rsidR="009F51AF" w:rsidRPr="00004800">
        <w:rPr>
          <w:lang w:val="es-ES"/>
        </w:rPr>
        <w:t xml:space="preserve">en 2006 </w:t>
      </w:r>
      <w:r w:rsidRPr="00004800">
        <w:rPr>
          <w:lang w:val="es-ES"/>
        </w:rPr>
        <w:t>asistían a centros de enseñanza preescolar</w:t>
      </w:r>
      <w:r w:rsidR="009F51AF" w:rsidRPr="009F51AF">
        <w:rPr>
          <w:lang w:val="es-ES"/>
        </w:rPr>
        <w:t xml:space="preserve"> </w:t>
      </w:r>
      <w:r w:rsidR="009F51AF" w:rsidRPr="00004800">
        <w:rPr>
          <w:lang w:val="es-ES"/>
        </w:rPr>
        <w:t>el 85%</w:t>
      </w:r>
      <w:r w:rsidR="009F51AF">
        <w:rPr>
          <w:lang w:val="es-ES"/>
        </w:rPr>
        <w:t xml:space="preserve"> </w:t>
      </w:r>
      <w:r w:rsidR="009F51AF" w:rsidRPr="00004800">
        <w:rPr>
          <w:lang w:val="es-ES"/>
        </w:rPr>
        <w:t>de los niños de cinco a siete años</w:t>
      </w:r>
      <w:r w:rsidRPr="00004800">
        <w:rPr>
          <w:lang w:val="es-ES"/>
        </w:rPr>
        <w:t xml:space="preserve">, </w:t>
      </w:r>
      <w:r w:rsidR="009F51AF">
        <w:rPr>
          <w:lang w:val="es-ES"/>
        </w:rPr>
        <w:t>frente al</w:t>
      </w:r>
      <w:r w:rsidR="009F51AF" w:rsidRPr="00004800">
        <w:rPr>
          <w:lang w:val="es-ES"/>
        </w:rPr>
        <w:t xml:space="preserve"> 42% en 2000</w:t>
      </w:r>
      <w:r w:rsidR="009F51AF">
        <w:rPr>
          <w:lang w:val="es-ES"/>
        </w:rPr>
        <w:t>.</w:t>
      </w:r>
    </w:p>
    <w:p w:rsidR="00615F49" w:rsidRPr="00004800" w:rsidRDefault="002616D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el </w:t>
      </w:r>
      <w:r w:rsidR="002850B9" w:rsidRPr="00004800">
        <w:rPr>
          <w:lang w:val="es-ES"/>
        </w:rPr>
        <w:t>período</w:t>
      </w:r>
      <w:r w:rsidRPr="00004800">
        <w:rPr>
          <w:lang w:val="es-ES"/>
        </w:rPr>
        <w:t xml:space="preserve"> objeto de</w:t>
      </w:r>
      <w:r w:rsidR="00D96CD9" w:rsidRPr="00004800">
        <w:rPr>
          <w:lang w:val="es-ES"/>
        </w:rPr>
        <w:t xml:space="preserve"> examen</w:t>
      </w:r>
      <w:r w:rsidRPr="00004800">
        <w:rPr>
          <w:lang w:val="es-ES"/>
        </w:rPr>
        <w:t xml:space="preserve">, el Gobierno </w:t>
      </w:r>
      <w:r w:rsidR="00D96CD9" w:rsidRPr="00004800">
        <w:rPr>
          <w:lang w:val="es-ES"/>
        </w:rPr>
        <w:t xml:space="preserve">adoptó </w:t>
      </w:r>
      <w:r w:rsidR="00A938D1">
        <w:rPr>
          <w:lang w:val="es-ES"/>
        </w:rPr>
        <w:t xml:space="preserve">asimismo </w:t>
      </w:r>
      <w:r w:rsidRPr="00004800">
        <w:rPr>
          <w:lang w:val="es-ES"/>
        </w:rPr>
        <w:t xml:space="preserve">medidas para mejorar el sistema de </w:t>
      </w:r>
      <w:r w:rsidR="00BA45D0">
        <w:rPr>
          <w:lang w:val="es-ES"/>
        </w:rPr>
        <w:t>enseñanza</w:t>
      </w:r>
      <w:r w:rsidRPr="00004800">
        <w:rPr>
          <w:lang w:val="es-ES"/>
        </w:rPr>
        <w:t xml:space="preserve"> superior. A</w:t>
      </w:r>
      <w:r w:rsidR="00A938D1">
        <w:rPr>
          <w:lang w:val="es-ES"/>
        </w:rPr>
        <w:t xml:space="preserve">l </w:t>
      </w:r>
      <w:r w:rsidRPr="00004800">
        <w:rPr>
          <w:lang w:val="es-ES"/>
        </w:rPr>
        <w:t>1º</w:t>
      </w:r>
      <w:r w:rsidR="00FD466B" w:rsidRPr="00004800">
        <w:rPr>
          <w:lang w:val="es-ES"/>
        </w:rPr>
        <w:t> </w:t>
      </w:r>
      <w:r w:rsidR="00A938D1">
        <w:rPr>
          <w:lang w:val="es-ES"/>
        </w:rPr>
        <w:t>de septiembre de 2006</w:t>
      </w:r>
      <w:r w:rsidRPr="00004800">
        <w:rPr>
          <w:lang w:val="es-ES"/>
        </w:rPr>
        <w:t xml:space="preserve"> </w:t>
      </w:r>
      <w:r w:rsidR="00A938D1">
        <w:rPr>
          <w:lang w:val="es-ES"/>
        </w:rPr>
        <w:t>la proporción de</w:t>
      </w:r>
      <w:r w:rsidRPr="00004800">
        <w:rPr>
          <w:lang w:val="es-ES"/>
        </w:rPr>
        <w:t xml:space="preserve"> </w:t>
      </w:r>
      <w:r w:rsidR="00A938D1" w:rsidRPr="00004800">
        <w:rPr>
          <w:lang w:val="es-ES"/>
        </w:rPr>
        <w:t xml:space="preserve">estudiantes </w:t>
      </w:r>
      <w:r w:rsidR="00A938D1">
        <w:rPr>
          <w:lang w:val="es-ES"/>
        </w:rPr>
        <w:t xml:space="preserve">con </w:t>
      </w:r>
      <w:r w:rsidRPr="00004800">
        <w:rPr>
          <w:lang w:val="es-ES"/>
        </w:rPr>
        <w:t xml:space="preserve">beca </w:t>
      </w:r>
      <w:r w:rsidR="00A938D1">
        <w:rPr>
          <w:lang w:val="es-ES"/>
        </w:rPr>
        <w:t>había llegado</w:t>
      </w:r>
      <w:r w:rsidRPr="00004800">
        <w:rPr>
          <w:lang w:val="es-ES"/>
        </w:rPr>
        <w:t xml:space="preserve"> al 70% y su cuantía </w:t>
      </w:r>
      <w:r w:rsidR="00A938D1">
        <w:rPr>
          <w:lang w:val="es-ES"/>
        </w:rPr>
        <w:t>había aumentado</w:t>
      </w:r>
      <w:r w:rsidRPr="00004800">
        <w:rPr>
          <w:lang w:val="es-ES"/>
        </w:rPr>
        <w:t xml:space="preserve"> en un 35%</w:t>
      </w:r>
      <w:r w:rsidR="00A938D1">
        <w:rPr>
          <w:lang w:val="es-ES"/>
        </w:rPr>
        <w:t>.</w:t>
      </w:r>
    </w:p>
    <w:p w:rsidR="00615F49" w:rsidRPr="00004800" w:rsidRDefault="00592ED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Con objeto de ayudar</w:t>
      </w:r>
      <w:r w:rsidR="00C934F8" w:rsidRPr="00004800">
        <w:rPr>
          <w:lang w:val="es-ES"/>
        </w:rPr>
        <w:t xml:space="preserve"> a los estudiantes con capacidad intelectual, artística y técnica,</w:t>
      </w:r>
      <w:r w:rsidRPr="00004800">
        <w:rPr>
          <w:lang w:val="es-ES"/>
        </w:rPr>
        <w:t xml:space="preserve"> se aprobó el programa </w:t>
      </w:r>
      <w:r w:rsidR="00FA3C57" w:rsidRPr="00004800">
        <w:rPr>
          <w:lang w:val="es-ES"/>
        </w:rPr>
        <w:t xml:space="preserve">de </w:t>
      </w:r>
      <w:r w:rsidRPr="00004800">
        <w:rPr>
          <w:lang w:val="es-ES"/>
        </w:rPr>
        <w:t>“</w:t>
      </w:r>
      <w:r w:rsidR="0082515E" w:rsidRPr="00004800">
        <w:rPr>
          <w:szCs w:val="24"/>
          <w:lang w:val="es-ES"/>
        </w:rPr>
        <w:t xml:space="preserve">Niños </w:t>
      </w:r>
      <w:r w:rsidR="006C794F" w:rsidRPr="00004800">
        <w:rPr>
          <w:szCs w:val="24"/>
          <w:lang w:val="es-ES"/>
        </w:rPr>
        <w:t>brillantes</w:t>
      </w:r>
      <w:r w:rsidRPr="00004800">
        <w:rPr>
          <w:lang w:val="es-ES"/>
        </w:rPr>
        <w:t>”.</w:t>
      </w:r>
      <w:r w:rsidR="00615F49" w:rsidRPr="00004800">
        <w:rPr>
          <w:lang w:val="es-ES"/>
        </w:rPr>
        <w:t xml:space="preserve"> </w:t>
      </w:r>
      <w:r w:rsidR="00164FFE" w:rsidRPr="00004800">
        <w:rPr>
          <w:lang w:val="es-ES"/>
        </w:rPr>
        <w:t xml:space="preserve">El proyecto proporciona ayuda financiera a los estudiantes </w:t>
      </w:r>
      <w:r w:rsidR="00F809CA" w:rsidRPr="00004800">
        <w:rPr>
          <w:lang w:val="es-ES"/>
        </w:rPr>
        <w:t>brillantes</w:t>
      </w:r>
      <w:r w:rsidR="00164FFE" w:rsidRPr="00004800">
        <w:rPr>
          <w:lang w:val="es-ES"/>
        </w:rPr>
        <w:t xml:space="preserve"> de zonas rurales o familias pobres,</w:t>
      </w:r>
      <w:r w:rsidR="00D96CD9" w:rsidRPr="00004800">
        <w:rPr>
          <w:lang w:val="es-ES"/>
        </w:rPr>
        <w:t xml:space="preserve"> que </w:t>
      </w:r>
      <w:r w:rsidR="00164FFE" w:rsidRPr="00004800">
        <w:rPr>
          <w:lang w:val="es-ES"/>
        </w:rPr>
        <w:t>representan el 60%</w:t>
      </w:r>
      <w:r w:rsidR="00D96CD9" w:rsidRPr="00004800">
        <w:rPr>
          <w:lang w:val="es-ES"/>
        </w:rPr>
        <w:t xml:space="preserve"> de todo el grupo</w:t>
      </w:r>
      <w:r w:rsidR="00615F49" w:rsidRPr="00004800">
        <w:rPr>
          <w:lang w:val="es-ES"/>
        </w:rPr>
        <w:t xml:space="preserve">. </w:t>
      </w:r>
      <w:r w:rsidR="004C7F09" w:rsidRPr="00004800">
        <w:rPr>
          <w:lang w:val="es-ES"/>
        </w:rPr>
        <w:t>Como</w:t>
      </w:r>
      <w:r w:rsidR="00D96CD9" w:rsidRPr="00004800">
        <w:rPr>
          <w:lang w:val="es-ES"/>
        </w:rPr>
        <w:t xml:space="preserve"> consecuencia </w:t>
      </w:r>
      <w:r w:rsidR="004C7F09" w:rsidRPr="00004800">
        <w:rPr>
          <w:lang w:val="es-ES"/>
        </w:rPr>
        <w:t xml:space="preserve">de la aplicación del programa, la </w:t>
      </w:r>
      <w:r w:rsidR="006C794F" w:rsidRPr="00004800">
        <w:rPr>
          <w:lang w:val="es-ES"/>
        </w:rPr>
        <w:t>suma</w:t>
      </w:r>
      <w:r w:rsidR="004C7F09" w:rsidRPr="00004800">
        <w:rPr>
          <w:lang w:val="es-ES"/>
        </w:rPr>
        <w:t xml:space="preserve"> asignad</w:t>
      </w:r>
      <w:r w:rsidR="006C794F" w:rsidRPr="00004800">
        <w:rPr>
          <w:lang w:val="es-ES"/>
        </w:rPr>
        <w:t>a</w:t>
      </w:r>
      <w:r w:rsidR="004C7F09" w:rsidRPr="00004800">
        <w:rPr>
          <w:lang w:val="es-ES"/>
        </w:rPr>
        <w:t xml:space="preserve"> a los concursos escolares nacionales</w:t>
      </w:r>
      <w:r w:rsidR="00D96CD9" w:rsidRPr="00004800">
        <w:rPr>
          <w:lang w:val="es-ES"/>
        </w:rPr>
        <w:t xml:space="preserve"> se</w:t>
      </w:r>
      <w:r w:rsidR="00BD41FC">
        <w:rPr>
          <w:lang w:val="es-ES"/>
        </w:rPr>
        <w:t xml:space="preserve"> había</w:t>
      </w:r>
      <w:r w:rsidR="00D96CD9" w:rsidRPr="00004800">
        <w:rPr>
          <w:lang w:val="es-ES"/>
        </w:rPr>
        <w:t xml:space="preserve"> triplic</w:t>
      </w:r>
      <w:r w:rsidR="00BD41FC">
        <w:rPr>
          <w:lang w:val="es-ES"/>
        </w:rPr>
        <w:t>ado</w:t>
      </w:r>
      <w:r w:rsidR="00D96CD9" w:rsidRPr="00004800">
        <w:rPr>
          <w:lang w:val="es-ES"/>
        </w:rPr>
        <w:t xml:space="preserve"> </w:t>
      </w:r>
      <w:r w:rsidR="004C7F09" w:rsidRPr="00004800">
        <w:rPr>
          <w:lang w:val="es-ES"/>
        </w:rPr>
        <w:t>en 2006.</w:t>
      </w:r>
      <w:r w:rsidR="00615F49" w:rsidRPr="00004800">
        <w:rPr>
          <w:lang w:val="es-ES"/>
        </w:rPr>
        <w:t xml:space="preserve"> </w:t>
      </w:r>
      <w:r w:rsidR="0073572B" w:rsidRPr="00004800">
        <w:rPr>
          <w:lang w:val="es-ES"/>
        </w:rPr>
        <w:t>T</w:t>
      </w:r>
      <w:r w:rsidR="008F3C30" w:rsidRPr="00004800">
        <w:rPr>
          <w:lang w:val="es-ES"/>
        </w:rPr>
        <w:t>ambién</w:t>
      </w:r>
      <w:r w:rsidR="00D96CD9" w:rsidRPr="00004800">
        <w:rPr>
          <w:lang w:val="es-ES"/>
        </w:rPr>
        <w:t xml:space="preserve"> aumentó </w:t>
      </w:r>
      <w:r w:rsidR="008F3C30" w:rsidRPr="00004800">
        <w:rPr>
          <w:lang w:val="es-ES"/>
        </w:rPr>
        <w:t>el número</w:t>
      </w:r>
      <w:r w:rsidR="00440D51" w:rsidRPr="00004800">
        <w:rPr>
          <w:lang w:val="es-ES"/>
        </w:rPr>
        <w:t xml:space="preserve"> de finalistas </w:t>
      </w:r>
      <w:r w:rsidR="00D25641" w:rsidRPr="00004800">
        <w:rPr>
          <w:lang w:val="es-ES"/>
        </w:rPr>
        <w:t>moldovo</w:t>
      </w:r>
      <w:r w:rsidR="00440D51" w:rsidRPr="00004800">
        <w:rPr>
          <w:lang w:val="es-ES"/>
        </w:rPr>
        <w:t>s en concursos internacionales</w:t>
      </w:r>
      <w:r w:rsidR="00615F49" w:rsidRPr="00004800">
        <w:rPr>
          <w:lang w:val="es-ES"/>
        </w:rPr>
        <w:t>.</w:t>
      </w:r>
    </w:p>
    <w:p w:rsidR="00615F49" w:rsidRPr="00004800" w:rsidRDefault="00112E4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 xml:space="preserve">Gracias a la aplicación del proyecto de </w:t>
      </w:r>
      <w:r w:rsidR="00615F49" w:rsidRPr="002D52C2">
        <w:rPr>
          <w:iCs/>
          <w:lang w:val="es-ES"/>
        </w:rPr>
        <w:t>“</w:t>
      </w:r>
      <w:r w:rsidRPr="002D52C2">
        <w:rPr>
          <w:iCs/>
          <w:lang w:val="es-ES"/>
        </w:rPr>
        <w:t xml:space="preserve">Reforma del </w:t>
      </w:r>
      <w:r w:rsidR="00AC70FC" w:rsidRPr="002D52C2">
        <w:rPr>
          <w:iCs/>
          <w:lang w:val="es-ES"/>
        </w:rPr>
        <w:t>sistema general de educación</w:t>
      </w:r>
      <w:r w:rsidR="00615F49" w:rsidRPr="00004800">
        <w:rPr>
          <w:iCs/>
          <w:lang w:val="es-ES"/>
        </w:rPr>
        <w:t>”,</w:t>
      </w:r>
      <w:r w:rsidR="00615F49" w:rsidRPr="002D52C2">
        <w:rPr>
          <w:iCs/>
          <w:lang w:val="es-ES"/>
        </w:rPr>
        <w:t xml:space="preserve"> </w:t>
      </w:r>
      <w:r w:rsidR="00814F3D" w:rsidRPr="002D52C2">
        <w:rPr>
          <w:iCs/>
          <w:lang w:val="es-ES"/>
        </w:rPr>
        <w:t>se revisaron las e</w:t>
      </w:r>
      <w:r w:rsidR="00814F3D" w:rsidRPr="00004800">
        <w:rPr>
          <w:lang w:val="es-ES"/>
        </w:rPr>
        <w:t xml:space="preserve">strategias y </w:t>
      </w:r>
      <w:r w:rsidR="00AC70FC" w:rsidRPr="00004800">
        <w:rPr>
          <w:lang w:val="es-ES"/>
        </w:rPr>
        <w:t xml:space="preserve">las </w:t>
      </w:r>
      <w:r w:rsidR="00814F3D" w:rsidRPr="00004800">
        <w:rPr>
          <w:lang w:val="es-ES"/>
        </w:rPr>
        <w:t xml:space="preserve">técnicas de enseñanza y </w:t>
      </w:r>
      <w:r w:rsidR="00BD41FC">
        <w:rPr>
          <w:lang w:val="es-ES"/>
        </w:rPr>
        <w:t>formación</w:t>
      </w:r>
      <w:r w:rsidR="00615F49" w:rsidRPr="00004800">
        <w:rPr>
          <w:lang w:val="es-ES"/>
        </w:rPr>
        <w:t xml:space="preserve">; </w:t>
      </w:r>
      <w:r w:rsidR="00B850CF" w:rsidRPr="00004800">
        <w:rPr>
          <w:lang w:val="es-ES"/>
        </w:rPr>
        <w:t>se</w:t>
      </w:r>
      <w:r w:rsidR="00AC70FC" w:rsidRPr="00004800">
        <w:rPr>
          <w:lang w:val="es-ES"/>
        </w:rPr>
        <w:t xml:space="preserve"> introdujo </w:t>
      </w:r>
      <w:r w:rsidR="00B850CF" w:rsidRPr="00004800">
        <w:rPr>
          <w:lang w:val="es-ES"/>
        </w:rPr>
        <w:t>un nuevo plan de estudios y un nuevo sistema de evaluación realista y objetivo</w:t>
      </w:r>
      <w:r w:rsidR="00BD41FC">
        <w:rPr>
          <w:lang w:val="es-ES"/>
        </w:rPr>
        <w:t>.</w:t>
      </w:r>
    </w:p>
    <w:p w:rsidR="00615F49" w:rsidRPr="00004800" w:rsidRDefault="00AE251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Se están </w:t>
      </w:r>
      <w:r w:rsidR="006C0C0C">
        <w:rPr>
          <w:lang w:val="es-ES"/>
        </w:rPr>
        <w:t>llevando a cabo</w:t>
      </w:r>
      <w:r w:rsidRPr="00004800">
        <w:rPr>
          <w:lang w:val="es-ES"/>
        </w:rPr>
        <w:t xml:space="preserve"> los</w:t>
      </w:r>
      <w:r w:rsidR="00F0683D" w:rsidRPr="00004800">
        <w:rPr>
          <w:lang w:val="es-ES"/>
        </w:rPr>
        <w:t xml:space="preserve"> proyectos </w:t>
      </w:r>
      <w:r w:rsidRPr="00004800">
        <w:rPr>
          <w:lang w:val="es-ES"/>
        </w:rPr>
        <w:t>de</w:t>
      </w:r>
      <w:r w:rsidR="009E3ACD" w:rsidRPr="00004800">
        <w:rPr>
          <w:lang w:val="es-ES"/>
        </w:rPr>
        <w:t xml:space="preserve"> </w:t>
      </w:r>
      <w:r w:rsidR="00615F49" w:rsidRPr="00004800">
        <w:rPr>
          <w:lang w:val="es-ES"/>
        </w:rPr>
        <w:t>“</w:t>
      </w:r>
      <w:r w:rsidR="00D17F1E" w:rsidRPr="00004800">
        <w:rPr>
          <w:lang w:val="es-ES"/>
        </w:rPr>
        <w:t>Mejora de la calidad de los servicios de educación</w:t>
      </w:r>
      <w:r w:rsidR="00444EBF" w:rsidRPr="00004800">
        <w:rPr>
          <w:lang w:val="es-ES"/>
        </w:rPr>
        <w:t xml:space="preserve"> inicial básica </w:t>
      </w:r>
      <w:r w:rsidR="00D17F1E" w:rsidRPr="00004800">
        <w:rPr>
          <w:lang w:val="es-ES"/>
        </w:rPr>
        <w:t xml:space="preserve">en las </w:t>
      </w:r>
      <w:r w:rsidR="001C4DCC" w:rsidRPr="00004800">
        <w:rPr>
          <w:lang w:val="es-ES"/>
        </w:rPr>
        <w:t>zona</w:t>
      </w:r>
      <w:r w:rsidR="00D17F1E" w:rsidRPr="00004800">
        <w:rPr>
          <w:lang w:val="es-ES"/>
        </w:rPr>
        <w:t xml:space="preserve">s rurales y el acceso a </w:t>
      </w:r>
      <w:r w:rsidR="006C0C0C">
        <w:rPr>
          <w:lang w:val="es-ES"/>
        </w:rPr>
        <w:t>dichos servicios</w:t>
      </w:r>
      <w:r w:rsidR="00D17F1E" w:rsidRPr="00004800">
        <w:rPr>
          <w:lang w:val="es-ES"/>
        </w:rPr>
        <w:t>,</w:t>
      </w:r>
      <w:r w:rsidR="00444EBF" w:rsidRPr="00004800">
        <w:rPr>
          <w:lang w:val="es-ES"/>
        </w:rPr>
        <w:t xml:space="preserve"> </w:t>
      </w:r>
      <w:r w:rsidR="00DB2F6C" w:rsidRPr="00004800">
        <w:rPr>
          <w:lang w:val="es-ES"/>
        </w:rPr>
        <w:t xml:space="preserve">prestando </w:t>
      </w:r>
      <w:r w:rsidR="00444EBF" w:rsidRPr="00004800">
        <w:rPr>
          <w:lang w:val="es-ES"/>
        </w:rPr>
        <w:t xml:space="preserve">especial atención a </w:t>
      </w:r>
      <w:r w:rsidR="00D17F1E" w:rsidRPr="00004800">
        <w:rPr>
          <w:lang w:val="es-ES"/>
        </w:rPr>
        <w:t xml:space="preserve">los </w:t>
      </w:r>
      <w:r w:rsidR="00D17F1E" w:rsidRPr="002D52C2">
        <w:rPr>
          <w:iCs/>
          <w:lang w:val="es-ES"/>
        </w:rPr>
        <w:t>grupos</w:t>
      </w:r>
      <w:r w:rsidR="00D17F1E" w:rsidRPr="00004800">
        <w:rPr>
          <w:lang w:val="es-ES"/>
        </w:rPr>
        <w:t xml:space="preserve"> vulnerables</w:t>
      </w:r>
      <w:r w:rsidR="00615F49" w:rsidRPr="00004800">
        <w:rPr>
          <w:lang w:val="es-ES"/>
        </w:rPr>
        <w:t xml:space="preserve">” </w:t>
      </w:r>
      <w:r w:rsidR="001C4DCC" w:rsidRPr="00004800">
        <w:rPr>
          <w:lang w:val="es-ES"/>
        </w:rPr>
        <w:t>y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de </w:t>
      </w:r>
      <w:r w:rsidR="00615F49" w:rsidRPr="00004800">
        <w:rPr>
          <w:lang w:val="es-ES"/>
        </w:rPr>
        <w:t>“</w:t>
      </w:r>
      <w:r w:rsidR="001C4DCC" w:rsidRPr="00004800">
        <w:rPr>
          <w:lang w:val="es-ES"/>
        </w:rPr>
        <w:t>Educación de calidad en las zonas rurales</w:t>
      </w:r>
      <w:r w:rsidR="00615F49" w:rsidRPr="00004800">
        <w:rPr>
          <w:lang w:val="es-ES"/>
        </w:rPr>
        <w:t>”</w:t>
      </w:r>
      <w:r w:rsidR="00587DBB" w:rsidRPr="00004800">
        <w:rPr>
          <w:lang w:val="es-ES"/>
        </w:rPr>
        <w:t xml:space="preserve">, </w:t>
      </w:r>
      <w:r w:rsidRPr="00004800">
        <w:rPr>
          <w:lang w:val="es-ES"/>
        </w:rPr>
        <w:t>respaldados por el Banco Mundial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Continúa la elaboración y aplicación de nuevas normas relativas a la</w:t>
      </w:r>
      <w:r w:rsidR="00587DBB" w:rsidRPr="00004800">
        <w:rPr>
          <w:lang w:val="es-ES"/>
        </w:rPr>
        <w:t xml:space="preserve"> formación </w:t>
      </w:r>
      <w:r w:rsidRPr="00004800">
        <w:rPr>
          <w:lang w:val="es-ES"/>
        </w:rPr>
        <w:t>profesional inicial y permanente</w:t>
      </w:r>
      <w:r w:rsidR="006C0C0C">
        <w:rPr>
          <w:lang w:val="es-ES"/>
        </w:rPr>
        <w:t>.</w:t>
      </w:r>
    </w:p>
    <w:p w:rsidR="00615F49" w:rsidRPr="00004800" w:rsidRDefault="0065045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i/>
          <w:lang w:val="es-ES"/>
        </w:rPr>
      </w:pPr>
      <w:r w:rsidRPr="00004800">
        <w:rPr>
          <w:lang w:val="es-ES"/>
        </w:rPr>
        <w:t xml:space="preserve">Para </w:t>
      </w:r>
      <w:r w:rsidR="00AE2518" w:rsidRPr="002D52C2">
        <w:rPr>
          <w:iCs/>
          <w:lang w:val="es-ES"/>
        </w:rPr>
        <w:t>mejorar</w:t>
      </w:r>
      <w:r w:rsidR="00AE2518" w:rsidRPr="00004800">
        <w:rPr>
          <w:lang w:val="es-ES"/>
        </w:rPr>
        <w:t xml:space="preserve"> la asistencia a los niños con necesidades especiales de educación, se </w:t>
      </w:r>
      <w:r w:rsidR="006C0C0C">
        <w:rPr>
          <w:lang w:val="es-ES"/>
        </w:rPr>
        <w:t>planteó la</w:t>
      </w:r>
      <w:r w:rsidR="00385B7D" w:rsidRPr="00004800">
        <w:rPr>
          <w:lang w:val="es-ES"/>
        </w:rPr>
        <w:t xml:space="preserve"> crea</w:t>
      </w:r>
      <w:r w:rsidR="006C0C0C">
        <w:rPr>
          <w:lang w:val="es-ES"/>
        </w:rPr>
        <w:t>ción</w:t>
      </w:r>
      <w:r w:rsidR="00385B7D" w:rsidRPr="00004800">
        <w:rPr>
          <w:lang w:val="es-ES"/>
        </w:rPr>
        <w:t xml:space="preserve"> y manten</w:t>
      </w:r>
      <w:r w:rsidR="006C0C0C">
        <w:rPr>
          <w:lang w:val="es-ES"/>
        </w:rPr>
        <w:t>imiento de</w:t>
      </w:r>
      <w:r w:rsidR="00AE2518" w:rsidRPr="00004800">
        <w:rPr>
          <w:lang w:val="es-ES"/>
        </w:rPr>
        <w:t xml:space="preserve"> una base de datos sobre su situación</w:t>
      </w:r>
      <w:r w:rsidR="006C0C0C">
        <w:rPr>
          <w:lang w:val="es-ES"/>
        </w:rPr>
        <w:t>.</w:t>
      </w:r>
    </w:p>
    <w:p w:rsidR="00615F49" w:rsidRPr="00004800" w:rsidRDefault="00935C3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Con el</w:t>
      </w:r>
      <w:r w:rsidR="00587DBB" w:rsidRPr="00004800">
        <w:rPr>
          <w:lang w:val="es-ES"/>
        </w:rPr>
        <w:t xml:space="preserve"> fin </w:t>
      </w:r>
      <w:r w:rsidRPr="00004800">
        <w:rPr>
          <w:lang w:val="es-ES"/>
        </w:rPr>
        <w:t>de reformar y mejorar el sistema de protección de</w:t>
      </w:r>
      <w:r w:rsidR="006C0C0C">
        <w:rPr>
          <w:lang w:val="es-ES"/>
        </w:rPr>
        <w:t xml:space="preserve"> </w:t>
      </w:r>
      <w:r w:rsidRPr="00004800">
        <w:rPr>
          <w:lang w:val="es-ES"/>
        </w:rPr>
        <w:t>l</w:t>
      </w:r>
      <w:r w:rsidR="006C0C0C">
        <w:rPr>
          <w:lang w:val="es-ES"/>
        </w:rPr>
        <w:t>os</w:t>
      </w:r>
      <w:r w:rsidRPr="00004800">
        <w:rPr>
          <w:lang w:val="es-ES"/>
        </w:rPr>
        <w:t xml:space="preserve"> </w:t>
      </w:r>
      <w:r w:rsidR="006F4B98">
        <w:rPr>
          <w:lang w:val="es-ES"/>
        </w:rPr>
        <w:t>niño</w:t>
      </w:r>
      <w:r w:rsidR="006C0C0C">
        <w:rPr>
          <w:lang w:val="es-ES"/>
        </w:rPr>
        <w:t>s</w:t>
      </w:r>
      <w:r w:rsidRPr="00004800">
        <w:rPr>
          <w:lang w:val="es-ES"/>
        </w:rPr>
        <w:t>, el Gobierno realiz</w:t>
      </w:r>
      <w:r w:rsidR="006C794F" w:rsidRPr="00004800">
        <w:rPr>
          <w:lang w:val="es-ES"/>
        </w:rPr>
        <w:t>ó</w:t>
      </w:r>
      <w:r w:rsidRPr="00004800">
        <w:rPr>
          <w:lang w:val="es-ES"/>
        </w:rPr>
        <w:t xml:space="preserve"> </w:t>
      </w:r>
      <w:r w:rsidR="006C0C0C">
        <w:rPr>
          <w:lang w:val="es-ES"/>
        </w:rPr>
        <w:t xml:space="preserve">varios </w:t>
      </w:r>
      <w:r w:rsidRPr="00004800">
        <w:rPr>
          <w:lang w:val="es-ES"/>
        </w:rPr>
        <w:t>proyectos fi</w:t>
      </w:r>
      <w:r w:rsidR="006C794F" w:rsidRPr="00004800">
        <w:rPr>
          <w:lang w:val="es-ES"/>
        </w:rPr>
        <w:t>nanciados por la Unió</w:t>
      </w:r>
      <w:r w:rsidRPr="00004800">
        <w:rPr>
          <w:lang w:val="es-ES"/>
        </w:rPr>
        <w:t>n Europea</w:t>
      </w:r>
      <w:r w:rsidR="006C0C0C" w:rsidRPr="006C0C0C">
        <w:rPr>
          <w:lang w:val="es-ES"/>
        </w:rPr>
        <w:t xml:space="preserve"> </w:t>
      </w:r>
      <w:r w:rsidR="006C0C0C" w:rsidRPr="00004800">
        <w:rPr>
          <w:lang w:val="es-ES"/>
        </w:rPr>
        <w:t>en cooperación con ONG nacionales e instituciones internacionales</w:t>
      </w:r>
      <w:r w:rsidR="00615F49" w:rsidRPr="00004800">
        <w:rPr>
          <w:lang w:val="es-ES"/>
        </w:rPr>
        <w:t xml:space="preserve">. </w:t>
      </w:r>
      <w:r w:rsidR="00F76C5D" w:rsidRPr="00004800">
        <w:rPr>
          <w:lang w:val="es-ES"/>
        </w:rPr>
        <w:t xml:space="preserve">Los más importantes fueron </w:t>
      </w:r>
      <w:r w:rsidR="00587DBB" w:rsidRPr="00004800">
        <w:rPr>
          <w:lang w:val="es-ES"/>
        </w:rPr>
        <w:t xml:space="preserve">los de </w:t>
      </w:r>
      <w:r w:rsidR="00615F49" w:rsidRPr="00004800">
        <w:rPr>
          <w:lang w:val="es-ES"/>
        </w:rPr>
        <w:t>“</w:t>
      </w:r>
      <w:r w:rsidR="00CB0B68" w:rsidRPr="00004800">
        <w:rPr>
          <w:lang w:val="es-ES"/>
        </w:rPr>
        <w:t xml:space="preserve">Creación de capacidad </w:t>
      </w:r>
      <w:r w:rsidR="008D2A1A">
        <w:rPr>
          <w:lang w:val="es-ES"/>
        </w:rPr>
        <w:t>para</w:t>
      </w:r>
      <w:r w:rsidR="00CB0B68" w:rsidRPr="00004800">
        <w:rPr>
          <w:lang w:val="es-ES"/>
        </w:rPr>
        <w:t xml:space="preserve"> la reforma de la política social</w:t>
      </w:r>
      <w:r w:rsidR="00615F49" w:rsidRPr="00004800">
        <w:rPr>
          <w:lang w:val="es-ES"/>
        </w:rPr>
        <w:t xml:space="preserve">” </w:t>
      </w:r>
      <w:r w:rsidR="00F76C5D" w:rsidRPr="00004800">
        <w:rPr>
          <w:lang w:val="es-ES"/>
        </w:rPr>
        <w:t>y</w:t>
      </w:r>
      <w:r w:rsidR="00615F49" w:rsidRPr="00004800">
        <w:rPr>
          <w:lang w:val="es-ES"/>
        </w:rPr>
        <w:t xml:space="preserve"> “</w:t>
      </w:r>
      <w:r w:rsidR="00531B0C" w:rsidRPr="00004800">
        <w:rPr>
          <w:lang w:val="es-ES"/>
        </w:rPr>
        <w:t xml:space="preserve">Establecimiento de servicios sociales integrados para </w:t>
      </w:r>
      <w:r w:rsidR="00587DBB" w:rsidRPr="00004800">
        <w:rPr>
          <w:lang w:val="es-ES"/>
        </w:rPr>
        <w:t xml:space="preserve">las </w:t>
      </w:r>
      <w:r w:rsidR="00531B0C" w:rsidRPr="00004800">
        <w:rPr>
          <w:lang w:val="es-ES"/>
        </w:rPr>
        <w:t xml:space="preserve">familias vulnerables y </w:t>
      </w:r>
      <w:r w:rsidR="00587DBB" w:rsidRPr="00004800">
        <w:rPr>
          <w:lang w:val="es-ES"/>
        </w:rPr>
        <w:t xml:space="preserve">los </w:t>
      </w:r>
      <w:r w:rsidR="00531B0C" w:rsidRPr="00004800">
        <w:rPr>
          <w:lang w:val="es-ES"/>
        </w:rPr>
        <w:t>niños en situación de riesgo</w:t>
      </w:r>
      <w:r w:rsidR="00615F49" w:rsidRPr="00004800">
        <w:rPr>
          <w:lang w:val="es-ES"/>
        </w:rPr>
        <w:t>”</w:t>
      </w:r>
      <w:r w:rsidR="008D2A1A" w:rsidRPr="00004800">
        <w:rPr>
          <w:lang w:val="es-ES"/>
        </w:rPr>
        <w:t>.</w:t>
      </w:r>
      <w:r w:rsidR="00615F49" w:rsidRPr="00004800">
        <w:rPr>
          <w:lang w:val="es-ES"/>
        </w:rPr>
        <w:t xml:space="preserve"> </w:t>
      </w:r>
      <w:r w:rsidR="00F76C5D" w:rsidRPr="00004800">
        <w:rPr>
          <w:lang w:val="es-ES"/>
        </w:rPr>
        <w:t>Los resultados obtenidos sirvieron como base para la elaboración de documentos estratégicos orientados a la reforma del sistema de protección</w:t>
      </w:r>
      <w:r w:rsidR="00587DBB" w:rsidRPr="00004800">
        <w:rPr>
          <w:lang w:val="es-ES"/>
        </w:rPr>
        <w:t xml:space="preserve"> de </w:t>
      </w:r>
      <w:r w:rsidR="008D2A1A">
        <w:rPr>
          <w:lang w:val="es-ES"/>
        </w:rPr>
        <w:t>la infancia</w:t>
      </w:r>
      <w:r w:rsidR="00F76C5D" w:rsidRPr="00004800">
        <w:rPr>
          <w:lang w:val="es-ES"/>
        </w:rPr>
        <w:t xml:space="preserve">, y en particular del sistema de internados de </w:t>
      </w:r>
      <w:r w:rsidR="006F4B98">
        <w:rPr>
          <w:lang w:val="es-ES"/>
        </w:rPr>
        <w:t>niños</w:t>
      </w:r>
      <w:r w:rsidR="008D2A1A">
        <w:rPr>
          <w:lang w:val="es-ES"/>
        </w:rPr>
        <w:t>.</w:t>
      </w:r>
    </w:p>
    <w:p w:rsidR="00615F49" w:rsidRPr="00004800" w:rsidRDefault="009D458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Por iniciativa del Presidente, la República de Moldova puso en marcha el programa presidencial</w:t>
      </w:r>
      <w:r w:rsidR="00615F49" w:rsidRPr="00004800">
        <w:rPr>
          <w:lang w:val="es-ES"/>
        </w:rPr>
        <w:t xml:space="preserve"> “Caper”</w:t>
      </w:r>
      <w:r w:rsidR="00E95B12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>en el que ya se han</w:t>
      </w:r>
      <w:r w:rsidR="00587DBB" w:rsidRPr="00004800">
        <w:rPr>
          <w:lang w:val="es-ES"/>
        </w:rPr>
        <w:t xml:space="preserve"> alcanzado </w:t>
      </w:r>
      <w:r w:rsidRPr="00004800">
        <w:rPr>
          <w:lang w:val="es-ES"/>
        </w:rPr>
        <w:t>los siguientes</w:t>
      </w:r>
      <w:r w:rsidR="00587DBB" w:rsidRPr="00004800">
        <w:rPr>
          <w:lang w:val="es-ES"/>
        </w:rPr>
        <w:t xml:space="preserve"> resultados</w:t>
      </w:r>
      <w:r w:rsidR="00615F49" w:rsidRPr="00004800">
        <w:rPr>
          <w:lang w:val="es-ES"/>
        </w:rPr>
        <w:t>:</w:t>
      </w:r>
    </w:p>
    <w:p w:rsidR="00615F49" w:rsidRPr="00004800" w:rsidRDefault="002D52C2" w:rsidP="00937D60">
      <w:pPr>
        <w:numPr>
          <w:ilvl w:val="0"/>
          <w:numId w:val="15"/>
        </w:numPr>
        <w:tabs>
          <w:tab w:val="left" w:pos="360"/>
        </w:tabs>
        <w:jc w:val="both"/>
        <w:rPr>
          <w:lang w:val="es-ES"/>
        </w:rPr>
      </w:pPr>
      <w:r>
        <w:rPr>
          <w:lang w:val="es-ES"/>
        </w:rPr>
        <w:t>D</w:t>
      </w:r>
      <w:r w:rsidR="00587DBB" w:rsidRPr="00004800">
        <w:rPr>
          <w:lang w:val="es-ES"/>
        </w:rPr>
        <w:t xml:space="preserve">otación </w:t>
      </w:r>
      <w:r w:rsidR="006C794F" w:rsidRPr="00004800">
        <w:rPr>
          <w:lang w:val="es-ES"/>
        </w:rPr>
        <w:t xml:space="preserve">de </w:t>
      </w:r>
      <w:r w:rsidR="000D15EA" w:rsidRPr="00004800">
        <w:rPr>
          <w:lang w:val="es-ES"/>
        </w:rPr>
        <w:t>los documentos necesarios</w:t>
      </w:r>
      <w:r w:rsidR="00587DBB" w:rsidRPr="00004800">
        <w:rPr>
          <w:lang w:val="es-ES"/>
        </w:rPr>
        <w:t xml:space="preserve"> a las instituciones docentes</w:t>
      </w:r>
      <w:r w:rsidR="00615F49" w:rsidRPr="00004800">
        <w:rPr>
          <w:lang w:val="es-ES"/>
        </w:rPr>
        <w:t>;</w:t>
      </w:r>
    </w:p>
    <w:p w:rsidR="00615F49" w:rsidRPr="00004800" w:rsidRDefault="002D52C2" w:rsidP="00937D60">
      <w:pPr>
        <w:numPr>
          <w:ilvl w:val="0"/>
          <w:numId w:val="15"/>
        </w:numPr>
        <w:tabs>
          <w:tab w:val="left" w:pos="360"/>
        </w:tabs>
        <w:jc w:val="both"/>
        <w:rPr>
          <w:lang w:val="es-ES"/>
        </w:rPr>
      </w:pPr>
      <w:r>
        <w:rPr>
          <w:lang w:val="es-ES"/>
        </w:rPr>
        <w:t>C</w:t>
      </w:r>
      <w:r w:rsidR="007F06FD" w:rsidRPr="00004800">
        <w:rPr>
          <w:lang w:val="es-ES"/>
        </w:rPr>
        <w:t>onexi</w:t>
      </w:r>
      <w:r w:rsidR="004B5D00">
        <w:rPr>
          <w:lang w:val="es-ES"/>
        </w:rPr>
        <w:t>ón a</w:t>
      </w:r>
      <w:r w:rsidR="007F06FD" w:rsidRPr="00004800">
        <w:rPr>
          <w:lang w:val="es-ES"/>
        </w:rPr>
        <w:t xml:space="preserve"> Internet </w:t>
      </w:r>
      <w:r w:rsidR="004B5D00">
        <w:rPr>
          <w:lang w:val="es-ES"/>
        </w:rPr>
        <w:t>en</w:t>
      </w:r>
      <w:r w:rsidR="007F06FD" w:rsidRPr="00004800">
        <w:rPr>
          <w:lang w:val="es-ES"/>
        </w:rPr>
        <w:t xml:space="preserve"> todas las instituciones </w:t>
      </w:r>
      <w:r w:rsidR="003A6737" w:rsidRPr="00004800">
        <w:rPr>
          <w:lang w:val="es-ES"/>
        </w:rPr>
        <w:t>docentes</w:t>
      </w:r>
      <w:r w:rsidR="00615F49" w:rsidRPr="00004800">
        <w:rPr>
          <w:lang w:val="es-ES"/>
        </w:rPr>
        <w:t>;</w:t>
      </w:r>
    </w:p>
    <w:p w:rsidR="00615F49" w:rsidRPr="00004800" w:rsidRDefault="002D52C2" w:rsidP="00937D60">
      <w:pPr>
        <w:numPr>
          <w:ilvl w:val="0"/>
          <w:numId w:val="15"/>
        </w:numPr>
        <w:tabs>
          <w:tab w:val="left" w:pos="360"/>
        </w:tabs>
        <w:jc w:val="both"/>
        <w:rPr>
          <w:lang w:val="es-ES"/>
        </w:rPr>
      </w:pPr>
      <w:r>
        <w:rPr>
          <w:lang w:val="es-ES"/>
        </w:rPr>
        <w:t>C</w:t>
      </w:r>
      <w:r w:rsidR="00056418" w:rsidRPr="00004800">
        <w:rPr>
          <w:lang w:val="es-ES"/>
        </w:rPr>
        <w:t>lases de informática para 813 instituciones</w:t>
      </w:r>
      <w:r w:rsidR="00615F49" w:rsidRPr="00004800">
        <w:rPr>
          <w:lang w:val="es-ES"/>
        </w:rPr>
        <w:t>;</w:t>
      </w:r>
    </w:p>
    <w:p w:rsidR="00615F49" w:rsidRPr="00004800" w:rsidRDefault="002D52C2" w:rsidP="00937D60">
      <w:pPr>
        <w:numPr>
          <w:ilvl w:val="0"/>
          <w:numId w:val="15"/>
        </w:numPr>
        <w:tabs>
          <w:tab w:val="left" w:pos="360"/>
        </w:tabs>
        <w:jc w:val="both"/>
        <w:rPr>
          <w:lang w:val="es-ES"/>
        </w:rPr>
      </w:pPr>
      <w:r>
        <w:rPr>
          <w:lang w:val="es-ES"/>
        </w:rPr>
        <w:t>C</w:t>
      </w:r>
      <w:r w:rsidR="004B5D00">
        <w:rPr>
          <w:lang w:val="es-ES"/>
        </w:rPr>
        <w:t>reación</w:t>
      </w:r>
      <w:r w:rsidR="00DC5FEB" w:rsidRPr="00004800">
        <w:rPr>
          <w:lang w:val="es-ES"/>
        </w:rPr>
        <w:t xml:space="preserve"> </w:t>
      </w:r>
      <w:r w:rsidR="00080D3B" w:rsidRPr="00004800">
        <w:rPr>
          <w:lang w:val="es-ES"/>
        </w:rPr>
        <w:t xml:space="preserve">del </w:t>
      </w:r>
      <w:r w:rsidR="00DE7997" w:rsidRPr="00004800">
        <w:rPr>
          <w:lang w:val="es-ES"/>
        </w:rPr>
        <w:t xml:space="preserve">Centro de Tecnologías de </w:t>
      </w:r>
      <w:smartTag w:uri="urn:schemas-microsoft-com:office:smarttags" w:element="PersonName">
        <w:smartTagPr>
          <w:attr w:name="ProductID" w:val="la Informaci￳n"/>
        </w:smartTagPr>
        <w:r w:rsidR="00DE7997" w:rsidRPr="00004800">
          <w:rPr>
            <w:lang w:val="es-ES"/>
          </w:rPr>
          <w:t>la Información</w:t>
        </w:r>
      </w:smartTag>
      <w:r w:rsidR="00DE7997" w:rsidRPr="00004800">
        <w:rPr>
          <w:lang w:val="es-ES"/>
        </w:rPr>
        <w:t xml:space="preserve"> y la</w:t>
      </w:r>
      <w:r w:rsidR="00D105C2" w:rsidRPr="00004800">
        <w:rPr>
          <w:lang w:val="es-ES"/>
        </w:rPr>
        <w:t>s</w:t>
      </w:r>
      <w:r w:rsidR="00DE7997" w:rsidRPr="00004800">
        <w:rPr>
          <w:lang w:val="es-ES"/>
        </w:rPr>
        <w:t xml:space="preserve"> Comunicaci</w:t>
      </w:r>
      <w:r w:rsidR="00D105C2" w:rsidRPr="00004800">
        <w:rPr>
          <w:lang w:val="es-ES"/>
        </w:rPr>
        <w:t>ones</w:t>
      </w:r>
      <w:r w:rsidR="00DE7997" w:rsidRPr="00004800">
        <w:rPr>
          <w:lang w:val="es-ES"/>
        </w:rPr>
        <w:t xml:space="preserve"> en </w:t>
      </w:r>
      <w:smartTag w:uri="urn:schemas-microsoft-com:office:smarttags" w:element="PersonName">
        <w:smartTagPr>
          <w:attr w:name="ProductID" w:val="la Educaci￳n"/>
        </w:smartTagPr>
        <w:r w:rsidR="00DE7997" w:rsidRPr="00004800">
          <w:rPr>
            <w:lang w:val="es-ES"/>
          </w:rPr>
          <w:t>la Educación</w:t>
        </w:r>
      </w:smartTag>
      <w:r w:rsidR="00080D3B" w:rsidRPr="00004800">
        <w:rPr>
          <w:lang w:val="es-ES"/>
        </w:rPr>
        <w:t xml:space="preserve"> </w:t>
      </w:r>
      <w:r w:rsidR="00615F49" w:rsidRPr="00004800">
        <w:rPr>
          <w:lang w:val="es-ES"/>
        </w:rPr>
        <w:t>(CICTE);</w:t>
      </w:r>
    </w:p>
    <w:p w:rsidR="00615F49" w:rsidRPr="00004800" w:rsidRDefault="002D52C2" w:rsidP="00937D60">
      <w:pPr>
        <w:numPr>
          <w:ilvl w:val="0"/>
          <w:numId w:val="15"/>
        </w:numPr>
        <w:tabs>
          <w:tab w:val="left" w:pos="360"/>
        </w:tabs>
        <w:jc w:val="both"/>
        <w:rPr>
          <w:lang w:val="es-ES"/>
        </w:rPr>
      </w:pPr>
      <w:r>
        <w:rPr>
          <w:lang w:val="es-ES"/>
        </w:rPr>
        <w:t>F</w:t>
      </w:r>
      <w:r w:rsidR="004B5D00">
        <w:rPr>
          <w:lang w:val="es-ES"/>
        </w:rPr>
        <w:t>ormación</w:t>
      </w:r>
      <w:r w:rsidR="005A070E" w:rsidRPr="00004800">
        <w:rPr>
          <w:lang w:val="es-ES"/>
        </w:rPr>
        <w:t xml:space="preserve"> de instructores</w:t>
      </w:r>
      <w:r w:rsidR="00615F49" w:rsidRPr="00004800">
        <w:rPr>
          <w:lang w:val="es-ES"/>
        </w:rPr>
        <w:t xml:space="preserve"> (360 </w:t>
      </w:r>
      <w:r w:rsidR="00065DD2" w:rsidRPr="00004800">
        <w:rPr>
          <w:lang w:val="es-ES"/>
        </w:rPr>
        <w:t>profesores</w:t>
      </w:r>
      <w:r w:rsidR="00615F49" w:rsidRPr="00004800">
        <w:rPr>
          <w:lang w:val="es-ES"/>
        </w:rPr>
        <w:t>);</w:t>
      </w:r>
    </w:p>
    <w:p w:rsidR="00615F49" w:rsidRPr="00004800" w:rsidRDefault="002D52C2" w:rsidP="00937D60">
      <w:pPr>
        <w:numPr>
          <w:ilvl w:val="0"/>
          <w:numId w:val="15"/>
        </w:numPr>
        <w:tabs>
          <w:tab w:val="left" w:pos="360"/>
        </w:tabs>
        <w:jc w:val="both"/>
        <w:rPr>
          <w:lang w:val="es-ES"/>
        </w:rPr>
      </w:pPr>
      <w:r>
        <w:rPr>
          <w:lang w:val="es-ES"/>
        </w:rPr>
        <w:t>O</w:t>
      </w:r>
      <w:r w:rsidR="00287CE3" w:rsidRPr="00004800">
        <w:rPr>
          <w:lang w:val="es-ES"/>
        </w:rPr>
        <w:t xml:space="preserve">rganización </w:t>
      </w:r>
      <w:r w:rsidR="005A070E" w:rsidRPr="00004800">
        <w:rPr>
          <w:lang w:val="es-ES"/>
        </w:rPr>
        <w:t xml:space="preserve">de un proyecto piloto para la aplicación de programas </w:t>
      </w:r>
      <w:r w:rsidR="00256E43" w:rsidRPr="00004800">
        <w:rPr>
          <w:lang w:val="es-ES"/>
        </w:rPr>
        <w:t xml:space="preserve">informáticos </w:t>
      </w:r>
      <w:r w:rsidR="005A070E" w:rsidRPr="00004800">
        <w:rPr>
          <w:lang w:val="es-ES"/>
        </w:rPr>
        <w:t xml:space="preserve">educativos </w:t>
      </w:r>
      <w:r w:rsidR="00615F49" w:rsidRPr="00004800">
        <w:rPr>
          <w:lang w:val="es-ES"/>
        </w:rPr>
        <w:t>(</w:t>
      </w:r>
      <w:r w:rsidR="005A070E" w:rsidRPr="00004800">
        <w:rPr>
          <w:lang w:val="es-ES"/>
        </w:rPr>
        <w:t>e</w:t>
      </w:r>
      <w:r w:rsidR="00615F49" w:rsidRPr="00004800">
        <w:rPr>
          <w:lang w:val="es-ES"/>
        </w:rPr>
        <w:t xml:space="preserve">n 4 </w:t>
      </w:r>
      <w:r w:rsidR="005A070E" w:rsidRPr="00004800">
        <w:rPr>
          <w:lang w:val="es-ES"/>
        </w:rPr>
        <w:t>distritos</w:t>
      </w:r>
      <w:r w:rsidR="00615F49" w:rsidRPr="00004800">
        <w:rPr>
          <w:lang w:val="es-ES"/>
        </w:rPr>
        <w:t xml:space="preserve">/8 </w:t>
      </w:r>
      <w:r w:rsidR="005A070E" w:rsidRPr="00004800">
        <w:rPr>
          <w:lang w:val="es-ES"/>
        </w:rPr>
        <w:t>instituciones</w:t>
      </w:r>
      <w:r w:rsidR="00615F49" w:rsidRPr="00004800">
        <w:rPr>
          <w:lang w:val="es-ES"/>
        </w:rPr>
        <w:t>);</w:t>
      </w:r>
    </w:p>
    <w:p w:rsidR="00615F49" w:rsidRPr="00004800" w:rsidRDefault="002D52C2" w:rsidP="00937D60">
      <w:pPr>
        <w:numPr>
          <w:ilvl w:val="0"/>
          <w:numId w:val="15"/>
        </w:numPr>
        <w:tabs>
          <w:tab w:val="left" w:pos="360"/>
        </w:tabs>
        <w:jc w:val="both"/>
        <w:rPr>
          <w:lang w:val="es-ES"/>
        </w:rPr>
      </w:pPr>
      <w:r>
        <w:rPr>
          <w:lang w:val="es-ES"/>
        </w:rPr>
        <w:t>E</w:t>
      </w:r>
      <w:r w:rsidR="004B5D00">
        <w:rPr>
          <w:lang w:val="es-ES"/>
        </w:rPr>
        <w:t>laboración preliminar</w:t>
      </w:r>
      <w:r w:rsidR="00256E43" w:rsidRPr="00004800">
        <w:rPr>
          <w:lang w:val="es-ES"/>
        </w:rPr>
        <w:t xml:space="preserve"> de</w:t>
      </w:r>
      <w:r w:rsidR="004B5D00">
        <w:rPr>
          <w:lang w:val="es-ES"/>
        </w:rPr>
        <w:t xml:space="preserve"> un</w:t>
      </w:r>
      <w:r w:rsidR="00EE2C96" w:rsidRPr="00004800">
        <w:rPr>
          <w:lang w:val="es-ES"/>
        </w:rPr>
        <w:t xml:space="preserve"> sistema de información</w:t>
      </w:r>
      <w:r w:rsidR="00DC5FEB" w:rsidRPr="00004800">
        <w:rPr>
          <w:lang w:val="es-ES"/>
        </w:rPr>
        <w:t xml:space="preserve"> sobre </w:t>
      </w:r>
      <w:r w:rsidR="00EE2C96" w:rsidRPr="00004800">
        <w:rPr>
          <w:lang w:val="es-ES"/>
        </w:rPr>
        <w:t>la educación</w:t>
      </w:r>
      <w:r w:rsidR="004B5D00">
        <w:rPr>
          <w:lang w:val="es-ES"/>
        </w:rPr>
        <w:t>.</w:t>
      </w:r>
    </w:p>
    <w:p w:rsidR="00615F49" w:rsidRPr="00004800" w:rsidRDefault="005A070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Otro componente importante del sistema educa</w:t>
      </w:r>
      <w:r w:rsidR="005712FB">
        <w:rPr>
          <w:lang w:val="es-ES"/>
        </w:rPr>
        <w:t>tivo</w:t>
      </w:r>
      <w:r w:rsidRPr="00004800">
        <w:rPr>
          <w:lang w:val="es-ES"/>
        </w:rPr>
        <w:t xml:space="preserve"> es el programa nacional </w:t>
      </w:r>
      <w:r w:rsidR="00615F49" w:rsidRPr="00004800">
        <w:rPr>
          <w:lang w:val="es-ES"/>
        </w:rPr>
        <w:t>“</w:t>
      </w:r>
      <w:r w:rsidR="00CF7251" w:rsidRPr="00004800">
        <w:rPr>
          <w:szCs w:val="24"/>
          <w:lang w:val="es-ES"/>
        </w:rPr>
        <w:t>Aldea</w:t>
      </w:r>
      <w:r w:rsidR="00CF7251" w:rsidRPr="00004800">
        <w:rPr>
          <w:lang w:val="es-ES"/>
        </w:rPr>
        <w:t xml:space="preserve"> </w:t>
      </w:r>
      <w:r w:rsidR="005712FB">
        <w:rPr>
          <w:szCs w:val="24"/>
          <w:lang w:val="es-ES"/>
        </w:rPr>
        <w:t>m</w:t>
      </w:r>
      <w:r w:rsidR="00CF7251" w:rsidRPr="00004800">
        <w:rPr>
          <w:szCs w:val="24"/>
          <w:lang w:val="es-ES"/>
        </w:rPr>
        <w:t>oldova</w:t>
      </w:r>
      <w:r w:rsidR="00615F49" w:rsidRPr="00004800">
        <w:rPr>
          <w:lang w:val="es-ES"/>
        </w:rPr>
        <w:t>”</w:t>
      </w:r>
      <w:r w:rsidR="00DC5FEB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Pr="002D52C2">
        <w:rPr>
          <w:iCs/>
          <w:lang w:val="es-ES"/>
        </w:rPr>
        <w:t>que</w:t>
      </w:r>
      <w:r w:rsidRPr="00004800">
        <w:rPr>
          <w:lang w:val="es-ES"/>
        </w:rPr>
        <w:t xml:space="preserve"> comprende varias</w:t>
      </w:r>
      <w:r w:rsidR="00DC5FEB" w:rsidRPr="00004800">
        <w:rPr>
          <w:lang w:val="es-ES"/>
        </w:rPr>
        <w:t xml:space="preserve"> medidas </w:t>
      </w:r>
      <w:r w:rsidRPr="00004800">
        <w:rPr>
          <w:lang w:val="es-ES"/>
        </w:rPr>
        <w:t xml:space="preserve">relativas a </w:t>
      </w:r>
      <w:r w:rsidR="005712FB">
        <w:rPr>
          <w:lang w:val="es-ES"/>
        </w:rPr>
        <w:t>su</w:t>
      </w:r>
      <w:r w:rsidRPr="00004800">
        <w:rPr>
          <w:lang w:val="es-ES"/>
        </w:rPr>
        <w:t xml:space="preserve"> mejora </w:t>
      </w:r>
      <w:r w:rsidR="00290E32" w:rsidRPr="00004800">
        <w:rPr>
          <w:lang w:val="es-ES"/>
        </w:rPr>
        <w:t>en las zona</w:t>
      </w:r>
      <w:r w:rsidRPr="00004800">
        <w:rPr>
          <w:lang w:val="es-ES"/>
        </w:rPr>
        <w:t>s rurales</w:t>
      </w:r>
      <w:r w:rsidR="005712FB">
        <w:rPr>
          <w:lang w:val="es-ES"/>
        </w:rPr>
        <w:t>.</w:t>
      </w:r>
    </w:p>
    <w:p w:rsidR="00615F49" w:rsidRPr="00004800" w:rsidRDefault="00171D8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 fin de </w:t>
      </w:r>
      <w:r w:rsidR="00A256C9">
        <w:rPr>
          <w:lang w:val="es-ES"/>
        </w:rPr>
        <w:t>facilitar</w:t>
      </w:r>
      <w:r w:rsidRPr="00004800">
        <w:rPr>
          <w:lang w:val="es-ES"/>
        </w:rPr>
        <w:t xml:space="preserve"> el acceso</w:t>
      </w:r>
      <w:r w:rsidR="005C65BF" w:rsidRPr="00004800">
        <w:rPr>
          <w:lang w:val="es-ES"/>
        </w:rPr>
        <w:t xml:space="preserve"> de </w:t>
      </w:r>
      <w:r w:rsidRPr="00004800">
        <w:rPr>
          <w:lang w:val="es-ES"/>
        </w:rPr>
        <w:t>los niños</w:t>
      </w:r>
      <w:r w:rsidR="005C65BF" w:rsidRPr="00004800">
        <w:rPr>
          <w:lang w:val="es-ES"/>
        </w:rPr>
        <w:t xml:space="preserve"> de </w:t>
      </w:r>
      <w:r w:rsidRPr="00004800">
        <w:rPr>
          <w:lang w:val="es-ES"/>
        </w:rPr>
        <w:t>las zonas rurales</w:t>
      </w:r>
      <w:r w:rsidR="005C65BF" w:rsidRPr="00004800">
        <w:rPr>
          <w:lang w:val="es-ES"/>
        </w:rPr>
        <w:t xml:space="preserve"> a </w:t>
      </w:r>
      <w:r w:rsidR="00A256C9">
        <w:rPr>
          <w:lang w:val="es-ES"/>
        </w:rPr>
        <w:t xml:space="preserve">los </w:t>
      </w:r>
      <w:r w:rsidR="005C65BF" w:rsidRPr="00004800">
        <w:rPr>
          <w:lang w:val="es-ES"/>
        </w:rPr>
        <w:t xml:space="preserve">servicios educativos </w:t>
      </w:r>
      <w:r w:rsidR="00A256C9">
        <w:rPr>
          <w:lang w:val="es-ES"/>
        </w:rPr>
        <w:t xml:space="preserve">y mejorar su </w:t>
      </w:r>
      <w:r w:rsidR="005C65BF" w:rsidRPr="00004800">
        <w:rPr>
          <w:lang w:val="es-ES"/>
        </w:rPr>
        <w:t>calidad</w:t>
      </w:r>
      <w:r w:rsidRPr="00004800">
        <w:rPr>
          <w:lang w:val="es-ES"/>
        </w:rPr>
        <w:t xml:space="preserve">, </w:t>
      </w:r>
      <w:r w:rsidR="00A256C9">
        <w:rPr>
          <w:lang w:val="es-ES"/>
        </w:rPr>
        <w:t>además de</w:t>
      </w:r>
      <w:r w:rsidRPr="00004800">
        <w:rPr>
          <w:lang w:val="es-ES"/>
        </w:rPr>
        <w:t xml:space="preserve"> </w:t>
      </w:r>
      <w:r w:rsidR="00A256C9">
        <w:rPr>
          <w:lang w:val="es-ES"/>
        </w:rPr>
        <w:t>conseguir una</w:t>
      </w:r>
      <w:r w:rsidRPr="00004800">
        <w:rPr>
          <w:lang w:val="es-ES"/>
        </w:rPr>
        <w:t xml:space="preserve"> utilización </w:t>
      </w:r>
      <w:r w:rsidR="00A256C9">
        <w:rPr>
          <w:lang w:val="es-ES"/>
        </w:rPr>
        <w:t xml:space="preserve">más eficaz </w:t>
      </w:r>
      <w:r w:rsidRPr="00004800">
        <w:rPr>
          <w:lang w:val="es-ES"/>
        </w:rPr>
        <w:t xml:space="preserve">de los recursos </w:t>
      </w:r>
      <w:r w:rsidR="00A256C9">
        <w:rPr>
          <w:lang w:val="es-ES"/>
        </w:rPr>
        <w:t>destinados a</w:t>
      </w:r>
      <w:r w:rsidR="005C65BF" w:rsidRPr="00004800">
        <w:rPr>
          <w:lang w:val="es-ES"/>
        </w:rPr>
        <w:t xml:space="preserve"> crear </w:t>
      </w:r>
      <w:r w:rsidRPr="00004800">
        <w:rPr>
          <w:lang w:val="es-ES"/>
        </w:rPr>
        <w:t xml:space="preserve">capacidad de planificación y vigilancia como parte de la </w:t>
      </w:r>
      <w:r w:rsidR="00FB71A7" w:rsidRPr="00004800">
        <w:rPr>
          <w:rFonts w:eastAsia="SimSun"/>
          <w:szCs w:val="24"/>
          <w:lang w:val="es-ES" w:eastAsia="zh-CN"/>
        </w:rPr>
        <w:t>estrategia para el crecimiento económico y la lucha contra la pobreza</w:t>
      </w:r>
      <w:r w:rsidR="00615F49" w:rsidRPr="00004800">
        <w:rPr>
          <w:lang w:val="es-ES"/>
        </w:rPr>
        <w:t xml:space="preserve">, </w:t>
      </w:r>
      <w:r w:rsidR="00C438D0" w:rsidRPr="00004800">
        <w:rPr>
          <w:lang w:val="es-ES"/>
        </w:rPr>
        <w:t>s</w:t>
      </w:r>
      <w:r w:rsidR="005770A8" w:rsidRPr="00004800">
        <w:rPr>
          <w:lang w:val="es-ES"/>
        </w:rPr>
        <w:t xml:space="preserve">e aprobó el proyecto del Banco Mundial </w:t>
      </w:r>
      <w:r w:rsidR="005C65BF" w:rsidRPr="00004800">
        <w:rPr>
          <w:lang w:val="es-ES"/>
        </w:rPr>
        <w:t xml:space="preserve">sobre </w:t>
      </w:r>
      <w:bookmarkStart w:id="65" w:name="OLE_LINK69"/>
      <w:r w:rsidR="00315EA9">
        <w:rPr>
          <w:lang w:val="es-ES"/>
        </w:rPr>
        <w:t>“</w:t>
      </w:r>
      <w:r w:rsidR="005770A8" w:rsidRPr="00004800">
        <w:rPr>
          <w:lang w:val="es-ES"/>
        </w:rPr>
        <w:t xml:space="preserve">Educación de </w:t>
      </w:r>
      <w:r w:rsidR="005C65BF" w:rsidRPr="00004800">
        <w:rPr>
          <w:lang w:val="es-ES"/>
        </w:rPr>
        <w:t xml:space="preserve">calidad en las zonas rurales de </w:t>
      </w:r>
      <w:r w:rsidR="00A256C9">
        <w:rPr>
          <w:lang w:val="es-ES"/>
        </w:rPr>
        <w:t>M</w:t>
      </w:r>
      <w:r w:rsidR="005C65BF" w:rsidRPr="00004800">
        <w:rPr>
          <w:lang w:val="es-ES"/>
        </w:rPr>
        <w:t>oldova</w:t>
      </w:r>
      <w:bookmarkEnd w:id="65"/>
      <w:r w:rsidR="00315EA9">
        <w:rPr>
          <w:lang w:val="es-ES"/>
        </w:rPr>
        <w:t>”</w:t>
      </w:r>
      <w:r w:rsidR="005770A8" w:rsidRPr="00004800">
        <w:rPr>
          <w:lang w:val="es-ES"/>
        </w:rPr>
        <w:t xml:space="preserve">, con un presupuesto total de 10 millones </w:t>
      </w:r>
      <w:r w:rsidR="00B2304D" w:rsidRPr="00004800">
        <w:rPr>
          <w:lang w:val="es-ES"/>
        </w:rPr>
        <w:t>de dólares</w:t>
      </w:r>
      <w:r w:rsidR="005770A8" w:rsidRPr="00004800">
        <w:rPr>
          <w:lang w:val="es-ES"/>
        </w:rPr>
        <w:t xml:space="preserve"> EE.UU. (</w:t>
      </w:r>
      <w:r w:rsidR="005C65BF" w:rsidRPr="00004800">
        <w:rPr>
          <w:lang w:val="es-ES"/>
        </w:rPr>
        <w:t>cinco</w:t>
      </w:r>
      <w:r w:rsidR="00B2304D" w:rsidRPr="00004800">
        <w:rPr>
          <w:lang w:val="es-ES"/>
        </w:rPr>
        <w:t> millones</w:t>
      </w:r>
      <w:r w:rsidR="005770A8" w:rsidRPr="00004800">
        <w:rPr>
          <w:lang w:val="es-ES"/>
        </w:rPr>
        <w:t xml:space="preserve"> en concepto de donación y</w:t>
      </w:r>
      <w:r w:rsidR="005C65BF" w:rsidRPr="00004800">
        <w:rPr>
          <w:lang w:val="es-ES"/>
        </w:rPr>
        <w:t xml:space="preserve"> cinco</w:t>
      </w:r>
      <w:r w:rsidR="00B2304D" w:rsidRPr="00004800">
        <w:rPr>
          <w:lang w:val="es-ES"/>
        </w:rPr>
        <w:t> </w:t>
      </w:r>
      <w:r w:rsidR="005770A8" w:rsidRPr="00004800">
        <w:rPr>
          <w:lang w:val="es-ES"/>
        </w:rPr>
        <w:t xml:space="preserve">millones </w:t>
      </w:r>
      <w:r w:rsidR="00A256C9">
        <w:rPr>
          <w:lang w:val="es-ES"/>
        </w:rPr>
        <w:t>como</w:t>
      </w:r>
      <w:r w:rsidR="005770A8" w:rsidRPr="00004800">
        <w:rPr>
          <w:lang w:val="es-ES"/>
        </w:rPr>
        <w:t xml:space="preserve"> préstamo). </w:t>
      </w:r>
      <w:r w:rsidR="00A256C9">
        <w:rPr>
          <w:lang w:val="es-ES"/>
        </w:rPr>
        <w:t>El</w:t>
      </w:r>
      <w:r w:rsidR="005C65BF" w:rsidRPr="00004800">
        <w:rPr>
          <w:lang w:val="es-ES"/>
        </w:rPr>
        <w:t xml:space="preserve"> </w:t>
      </w:r>
      <w:r w:rsidR="005770A8" w:rsidRPr="00004800">
        <w:rPr>
          <w:lang w:val="es-ES"/>
        </w:rPr>
        <w:t>proyecto</w:t>
      </w:r>
      <w:r w:rsidR="00A256C9">
        <w:rPr>
          <w:lang w:val="es-ES"/>
        </w:rPr>
        <w:t>, cuya</w:t>
      </w:r>
      <w:r w:rsidR="005770A8" w:rsidRPr="00004800">
        <w:rPr>
          <w:lang w:val="es-ES"/>
        </w:rPr>
        <w:t xml:space="preserve"> </w:t>
      </w:r>
      <w:r w:rsidR="00A256C9" w:rsidRPr="00004800">
        <w:rPr>
          <w:lang w:val="es-ES"/>
        </w:rPr>
        <w:t xml:space="preserve">ejecución </w:t>
      </w:r>
      <w:r w:rsidR="005770A8" w:rsidRPr="00004800">
        <w:rPr>
          <w:lang w:val="es-ES"/>
        </w:rPr>
        <w:t>comenzó el 7 de agosto de 2006</w:t>
      </w:r>
      <w:r w:rsidR="00A256C9">
        <w:rPr>
          <w:lang w:val="es-ES"/>
        </w:rPr>
        <w:t>,</w:t>
      </w:r>
      <w:r w:rsidR="005770A8" w:rsidRPr="00004800">
        <w:rPr>
          <w:lang w:val="es-ES"/>
        </w:rPr>
        <w:t xml:space="preserve"> comprende 1</w:t>
      </w:r>
      <w:r w:rsidR="00B2304D" w:rsidRPr="00004800">
        <w:rPr>
          <w:lang w:val="es-ES"/>
        </w:rPr>
        <w:t>.</w:t>
      </w:r>
      <w:r w:rsidR="005770A8" w:rsidRPr="00004800">
        <w:rPr>
          <w:lang w:val="es-ES"/>
        </w:rPr>
        <w:t>175 escuelas</w:t>
      </w:r>
      <w:r w:rsidR="005C65BF" w:rsidRPr="00004800">
        <w:rPr>
          <w:lang w:val="es-ES"/>
        </w:rPr>
        <w:t xml:space="preserve"> de </w:t>
      </w:r>
      <w:r w:rsidR="005770A8" w:rsidRPr="00004800">
        <w:rPr>
          <w:lang w:val="es-ES"/>
        </w:rPr>
        <w:t xml:space="preserve">zonas rurales y </w:t>
      </w:r>
      <w:r w:rsidR="00A256C9">
        <w:rPr>
          <w:lang w:val="es-ES"/>
        </w:rPr>
        <w:t>en él está prevista la formación de</w:t>
      </w:r>
      <w:r w:rsidR="005770A8" w:rsidRPr="00004800">
        <w:rPr>
          <w:lang w:val="es-ES"/>
        </w:rPr>
        <w:t xml:space="preserve"> 9</w:t>
      </w:r>
      <w:r w:rsidR="00B550CB" w:rsidRPr="00004800">
        <w:rPr>
          <w:lang w:val="es-ES"/>
        </w:rPr>
        <w:t>.</w:t>
      </w:r>
      <w:r w:rsidR="005770A8" w:rsidRPr="00004800">
        <w:rPr>
          <w:lang w:val="es-ES"/>
        </w:rPr>
        <w:t xml:space="preserve">000 profesionales de la </w:t>
      </w:r>
      <w:r w:rsidR="007A4CAD" w:rsidRPr="00004800">
        <w:rPr>
          <w:lang w:val="es-ES"/>
        </w:rPr>
        <w:t>enseñanza</w:t>
      </w:r>
      <w:r w:rsidR="00C80CD0" w:rsidRPr="00004800">
        <w:rPr>
          <w:lang w:val="es-ES"/>
        </w:rPr>
        <w:t xml:space="preserve"> secundaria</w:t>
      </w:r>
      <w:r w:rsidR="005770A8" w:rsidRPr="00004800">
        <w:rPr>
          <w:lang w:val="es-ES"/>
        </w:rPr>
        <w:t xml:space="preserve">. Se </w:t>
      </w:r>
      <w:r w:rsidR="00A256C9">
        <w:rPr>
          <w:lang w:val="es-ES"/>
        </w:rPr>
        <w:t>preparó</w:t>
      </w:r>
      <w:r w:rsidR="005770A8" w:rsidRPr="00004800">
        <w:rPr>
          <w:lang w:val="es-ES"/>
        </w:rPr>
        <w:t xml:space="preserve"> un catálogo de equipo escolar y material </w:t>
      </w:r>
      <w:r w:rsidR="005C65BF" w:rsidRPr="00004800">
        <w:rPr>
          <w:lang w:val="es-ES"/>
        </w:rPr>
        <w:t xml:space="preserve">didáctico </w:t>
      </w:r>
      <w:r w:rsidR="005770A8" w:rsidRPr="00004800">
        <w:rPr>
          <w:lang w:val="es-ES"/>
        </w:rPr>
        <w:t xml:space="preserve">para ocho </w:t>
      </w:r>
      <w:r w:rsidR="00A256C9">
        <w:rPr>
          <w:lang w:val="es-ES"/>
        </w:rPr>
        <w:t>materias, que</w:t>
      </w:r>
      <w:r w:rsidR="005770A8" w:rsidRPr="00004800">
        <w:rPr>
          <w:lang w:val="es-ES"/>
        </w:rPr>
        <w:t xml:space="preserve"> se distribuyó en las escuelas de las zonas rurales. Las escuelas participantes en el proyecto recibieron </w:t>
      </w:r>
      <w:r w:rsidR="00B550CB" w:rsidRPr="00004800">
        <w:rPr>
          <w:lang w:val="es-ES"/>
        </w:rPr>
        <w:t xml:space="preserve">equipo por </w:t>
      </w:r>
      <w:r w:rsidR="005C65BF" w:rsidRPr="00004800">
        <w:rPr>
          <w:lang w:val="es-ES"/>
        </w:rPr>
        <w:t xml:space="preserve">un </w:t>
      </w:r>
      <w:r w:rsidR="00B550CB" w:rsidRPr="00004800">
        <w:rPr>
          <w:lang w:val="es-ES"/>
        </w:rPr>
        <w:t>valor de</w:t>
      </w:r>
      <w:r w:rsidR="005C65BF" w:rsidRPr="00004800">
        <w:rPr>
          <w:lang w:val="es-ES"/>
        </w:rPr>
        <w:t xml:space="preserve"> </w:t>
      </w:r>
      <w:r w:rsidR="00A256C9">
        <w:rPr>
          <w:lang w:val="es-ES"/>
        </w:rPr>
        <w:t>dos</w:t>
      </w:r>
      <w:r w:rsidR="005C65BF" w:rsidRPr="00004800">
        <w:rPr>
          <w:lang w:val="es-ES"/>
        </w:rPr>
        <w:t xml:space="preserve"> </w:t>
      </w:r>
      <w:r w:rsidR="005770A8" w:rsidRPr="00004800">
        <w:rPr>
          <w:lang w:val="es-ES"/>
        </w:rPr>
        <w:t xml:space="preserve">millones de </w:t>
      </w:r>
      <w:r w:rsidR="00B550CB" w:rsidRPr="00004800">
        <w:rPr>
          <w:lang w:val="es-ES"/>
        </w:rPr>
        <w:t>dólares</w:t>
      </w:r>
      <w:r w:rsidR="005770A8" w:rsidRPr="00004800">
        <w:rPr>
          <w:lang w:val="es-ES"/>
        </w:rPr>
        <w:t xml:space="preserve">. Además, se han distribuido 18 guías para </w:t>
      </w:r>
      <w:r w:rsidR="007A4CAD" w:rsidRPr="00004800">
        <w:rPr>
          <w:lang w:val="es-ES"/>
        </w:rPr>
        <w:t xml:space="preserve">los </w:t>
      </w:r>
      <w:r w:rsidR="00065DD2" w:rsidRPr="00004800">
        <w:rPr>
          <w:lang w:val="es-ES"/>
        </w:rPr>
        <w:t>profesores</w:t>
      </w:r>
      <w:r w:rsidR="005770A8" w:rsidRPr="00004800">
        <w:rPr>
          <w:lang w:val="es-ES"/>
        </w:rPr>
        <w:t xml:space="preserve"> </w:t>
      </w:r>
      <w:r w:rsidR="00A256C9">
        <w:rPr>
          <w:lang w:val="es-ES"/>
        </w:rPr>
        <w:t>en</w:t>
      </w:r>
      <w:r w:rsidR="007A4CAD" w:rsidRPr="00004800">
        <w:rPr>
          <w:lang w:val="es-ES"/>
        </w:rPr>
        <w:t xml:space="preserve"> las escuelas </w:t>
      </w:r>
      <w:r w:rsidR="005C65BF" w:rsidRPr="00004800">
        <w:rPr>
          <w:lang w:val="es-ES"/>
        </w:rPr>
        <w:t xml:space="preserve">secundarias </w:t>
      </w:r>
      <w:r w:rsidR="007A4CAD" w:rsidRPr="00004800">
        <w:rPr>
          <w:lang w:val="es-ES"/>
        </w:rPr>
        <w:t xml:space="preserve">de primero y segundo ciclo </w:t>
      </w:r>
      <w:r w:rsidR="005770A8" w:rsidRPr="00004800">
        <w:rPr>
          <w:lang w:val="es-ES"/>
        </w:rPr>
        <w:t xml:space="preserve">y </w:t>
      </w:r>
      <w:r w:rsidR="005C65BF" w:rsidRPr="00004800">
        <w:rPr>
          <w:lang w:val="es-ES"/>
        </w:rPr>
        <w:t xml:space="preserve">de </w:t>
      </w:r>
      <w:r w:rsidR="005770A8" w:rsidRPr="00004800">
        <w:rPr>
          <w:lang w:val="es-ES"/>
        </w:rPr>
        <w:t>formación profesional.</w:t>
      </w:r>
    </w:p>
    <w:p w:rsidR="00615F49" w:rsidRPr="00004800" w:rsidRDefault="00122CB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i/>
          <w:lang w:val="es-ES"/>
        </w:rPr>
      </w:pPr>
      <w:r w:rsidRPr="00004800">
        <w:rPr>
          <w:lang w:val="es-ES"/>
        </w:rPr>
        <w:t>Las autoridades de la administración pública central mantienen un diálogo construc</w:t>
      </w:r>
      <w:r w:rsidR="002D52C2">
        <w:rPr>
          <w:lang w:val="es-ES"/>
        </w:rPr>
        <w:t>tivo y </w:t>
      </w:r>
      <w:r w:rsidRPr="00004800">
        <w:rPr>
          <w:lang w:val="es-ES"/>
        </w:rPr>
        <w:t>eficaz con el Consejo de Europa</w:t>
      </w:r>
      <w:r w:rsidR="00CA092C" w:rsidRPr="00004800">
        <w:rPr>
          <w:lang w:val="es-ES"/>
        </w:rPr>
        <w:t xml:space="preserve">, </w:t>
      </w:r>
      <w:smartTag w:uri="urn:schemas-microsoft-com:office:smarttags" w:element="PersonName">
        <w:smartTagPr>
          <w:attr w:name="ProductID" w:val="la Comisi￳n Europea"/>
        </w:smartTagPr>
        <w:r w:rsidR="00CA092C" w:rsidRPr="00004800">
          <w:rPr>
            <w:lang w:val="es-ES"/>
          </w:rPr>
          <w:t>la Comisión Europea</w:t>
        </w:r>
      </w:smartTag>
      <w:r w:rsidR="00CA092C" w:rsidRPr="00004800">
        <w:rPr>
          <w:lang w:val="es-ES"/>
        </w:rPr>
        <w:t xml:space="preserve"> y el</w:t>
      </w:r>
      <w:r w:rsidR="00615F49" w:rsidRPr="00004800">
        <w:rPr>
          <w:lang w:val="es-ES"/>
        </w:rPr>
        <w:t xml:space="preserve"> </w:t>
      </w:r>
      <w:r w:rsidR="00CA092C" w:rsidRPr="00004800">
        <w:rPr>
          <w:szCs w:val="24"/>
          <w:lang w:val="es-ES"/>
        </w:rPr>
        <w:t>P</w:t>
      </w:r>
      <w:r w:rsidR="002D52C2">
        <w:rPr>
          <w:szCs w:val="24"/>
          <w:lang w:val="es-ES"/>
        </w:rPr>
        <w:t>acto de Estabilidad para Europa </w:t>
      </w:r>
      <w:r w:rsidR="00CA092C" w:rsidRPr="00004800">
        <w:rPr>
          <w:szCs w:val="24"/>
          <w:lang w:val="es-ES"/>
        </w:rPr>
        <w:t>Sudoriental</w:t>
      </w:r>
      <w:r w:rsidR="00CA092C" w:rsidRPr="00004800">
        <w:rPr>
          <w:lang w:val="es-ES"/>
        </w:rPr>
        <w:t xml:space="preserve"> </w:t>
      </w:r>
      <w:r w:rsidR="00A34BB1">
        <w:rPr>
          <w:lang w:val="es-ES"/>
        </w:rPr>
        <w:t>sobre</w:t>
      </w:r>
      <w:r w:rsidR="00CA092C" w:rsidRPr="00004800">
        <w:rPr>
          <w:lang w:val="es-ES"/>
        </w:rPr>
        <w:t xml:space="preserve"> los temas </w:t>
      </w:r>
      <w:r w:rsidR="00A34BB1">
        <w:rPr>
          <w:lang w:val="es-ES"/>
        </w:rPr>
        <w:t>relativos a la</w:t>
      </w:r>
      <w:r w:rsidR="00CA092C" w:rsidRPr="00004800">
        <w:rPr>
          <w:lang w:val="es-ES"/>
        </w:rPr>
        <w:t xml:space="preserve"> educación. </w:t>
      </w:r>
      <w:r w:rsidR="00BB77DE" w:rsidRPr="00004800">
        <w:rPr>
          <w:lang w:val="es-ES"/>
        </w:rPr>
        <w:t xml:space="preserve">Se facilitó el acceso a proyectos comunitarios como </w:t>
      </w:r>
      <w:r w:rsidR="003D33ED">
        <w:rPr>
          <w:lang w:val="es-ES"/>
        </w:rPr>
        <w:t xml:space="preserve">el </w:t>
      </w:r>
      <w:r w:rsidR="00615F49" w:rsidRPr="00004800">
        <w:rPr>
          <w:lang w:val="es-ES"/>
        </w:rPr>
        <w:t>TEMPUS/TACIS</w:t>
      </w:r>
      <w:r w:rsidR="00BB77DE" w:rsidRPr="00004800">
        <w:rPr>
          <w:lang w:val="es-ES"/>
        </w:rPr>
        <w:t xml:space="preserve">, aumentando los recursos humanos en las instituciones </w:t>
      </w:r>
      <w:r w:rsidR="00511970" w:rsidRPr="00004800">
        <w:rPr>
          <w:lang w:val="es-ES"/>
        </w:rPr>
        <w:t>docentes</w:t>
      </w:r>
      <w:r w:rsidR="00BB77DE" w:rsidRPr="00004800">
        <w:rPr>
          <w:lang w:val="es-ES"/>
        </w:rPr>
        <w:t xml:space="preserve"> de Moldova. </w:t>
      </w:r>
      <w:r w:rsidR="001A0A6F" w:rsidRPr="00004800">
        <w:rPr>
          <w:lang w:val="es-ES"/>
        </w:rPr>
        <w:t xml:space="preserve">Todas las actividades están en </w:t>
      </w:r>
      <w:r w:rsidR="003D33ED">
        <w:rPr>
          <w:lang w:val="es-ES"/>
        </w:rPr>
        <w:t>consonancia</w:t>
      </w:r>
      <w:r w:rsidR="001A0A6F" w:rsidRPr="00004800">
        <w:rPr>
          <w:lang w:val="es-ES"/>
        </w:rPr>
        <w:t xml:space="preserve"> con los programas del Gobierno </w:t>
      </w:r>
      <w:r w:rsidR="003D33ED">
        <w:rPr>
          <w:lang w:val="es-ES"/>
        </w:rPr>
        <w:t>de</w:t>
      </w:r>
      <w:r w:rsidR="005C65BF" w:rsidRPr="00004800">
        <w:rPr>
          <w:lang w:val="es-ES"/>
        </w:rPr>
        <w:t xml:space="preserve"> </w:t>
      </w:r>
      <w:r w:rsidR="00615F49" w:rsidRPr="00004800">
        <w:rPr>
          <w:lang w:val="es-ES"/>
        </w:rPr>
        <w:t>“</w:t>
      </w:r>
      <w:r w:rsidR="001A0A6F" w:rsidRPr="00004800">
        <w:rPr>
          <w:lang w:val="es-ES"/>
        </w:rPr>
        <w:t>Modernización del nivel de vida de la población del país</w:t>
      </w:r>
      <w:r w:rsidR="00615F49" w:rsidRPr="00004800">
        <w:rPr>
          <w:lang w:val="es-ES"/>
        </w:rPr>
        <w:t>”</w:t>
      </w:r>
      <w:r w:rsidR="005C65BF" w:rsidRPr="00004800">
        <w:rPr>
          <w:lang w:val="es-ES"/>
        </w:rPr>
        <w:t xml:space="preserve">, </w:t>
      </w:r>
      <w:r w:rsidR="00615F49" w:rsidRPr="00004800">
        <w:rPr>
          <w:lang w:val="es-ES"/>
        </w:rPr>
        <w:t>“</w:t>
      </w:r>
      <w:r w:rsidR="009B13B1" w:rsidRPr="00004800">
        <w:rPr>
          <w:lang w:val="es-ES"/>
        </w:rPr>
        <w:t>Plan de acción Republica de Moldova-Unión Europea</w:t>
      </w:r>
      <w:r w:rsidR="00615F49" w:rsidRPr="00004800">
        <w:rPr>
          <w:lang w:val="es-ES"/>
        </w:rPr>
        <w:t>”</w:t>
      </w:r>
      <w:r w:rsidR="009B13B1" w:rsidRPr="00004800">
        <w:rPr>
          <w:lang w:val="es-ES"/>
        </w:rPr>
        <w:t xml:space="preserve"> y </w:t>
      </w:r>
      <w:r w:rsidR="00615F49" w:rsidRPr="00004800">
        <w:rPr>
          <w:lang w:val="es-ES"/>
        </w:rPr>
        <w:t>“</w:t>
      </w:r>
      <w:r w:rsidR="009B13B1" w:rsidRPr="00004800">
        <w:rPr>
          <w:lang w:val="es-ES"/>
        </w:rPr>
        <w:t xml:space="preserve">Programa de </w:t>
      </w:r>
      <w:r w:rsidR="005C65BF" w:rsidRPr="00004800">
        <w:rPr>
          <w:lang w:val="es-ES"/>
        </w:rPr>
        <w:t>modernización</w:t>
      </w:r>
      <w:r w:rsidR="002D52C2">
        <w:rPr>
          <w:lang w:val="es-ES"/>
        </w:rPr>
        <w:t xml:space="preserve"> de la enseñanza </w:t>
      </w:r>
      <w:r w:rsidR="00615F49" w:rsidRPr="00004800">
        <w:rPr>
          <w:lang w:val="es-ES"/>
        </w:rPr>
        <w:t>2005</w:t>
      </w:r>
      <w:r w:rsidR="002D52C2">
        <w:rPr>
          <w:lang w:val="es-ES"/>
        </w:rPr>
        <w:noBreakHyphen/>
      </w:r>
      <w:r w:rsidR="00615F49" w:rsidRPr="00004800">
        <w:rPr>
          <w:lang w:val="es-ES"/>
        </w:rPr>
        <w:t>2015</w:t>
      </w:r>
      <w:r w:rsidR="003D33ED" w:rsidRPr="00004800">
        <w:rPr>
          <w:lang w:val="es-ES"/>
        </w:rPr>
        <w:t>”</w:t>
      </w:r>
      <w:r w:rsidR="00615F49" w:rsidRPr="00004800">
        <w:rPr>
          <w:lang w:val="es-ES"/>
        </w:rPr>
        <w:t>.</w:t>
      </w:r>
    </w:p>
    <w:p w:rsidR="00615F49" w:rsidRPr="00004800" w:rsidRDefault="009C771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i/>
          <w:lang w:val="es-ES"/>
        </w:rPr>
      </w:pPr>
      <w:r w:rsidRPr="00004800">
        <w:rPr>
          <w:lang w:val="es-ES"/>
        </w:rPr>
        <w:t>Está en fase experimental e</w:t>
      </w:r>
      <w:r w:rsidR="00554E6B" w:rsidRPr="00004800">
        <w:rPr>
          <w:lang w:val="es-ES"/>
        </w:rPr>
        <w:t>l proceso de mejora de la metodología de la financiación del sistema</w:t>
      </w:r>
      <w:r w:rsidR="005C65BF" w:rsidRPr="00004800">
        <w:rPr>
          <w:lang w:val="es-ES"/>
        </w:rPr>
        <w:t xml:space="preserve"> educativo</w:t>
      </w:r>
      <w:r w:rsidR="00554E6B" w:rsidRPr="00004800">
        <w:rPr>
          <w:lang w:val="es-ES"/>
        </w:rPr>
        <w:t>. Los gastos totales</w:t>
      </w:r>
      <w:r w:rsidR="005C65BF" w:rsidRPr="00004800">
        <w:rPr>
          <w:lang w:val="es-ES"/>
        </w:rPr>
        <w:t>,</w:t>
      </w:r>
      <w:r w:rsidR="00554E6B" w:rsidRPr="00004800">
        <w:rPr>
          <w:lang w:val="es-ES"/>
        </w:rPr>
        <w:t xml:space="preserve"> de todas las fuentes</w:t>
      </w:r>
      <w:r w:rsidR="005C65BF" w:rsidRPr="00004800">
        <w:rPr>
          <w:lang w:val="es-ES"/>
        </w:rPr>
        <w:t>,</w:t>
      </w:r>
      <w:r w:rsidR="00554E6B" w:rsidRPr="00004800">
        <w:rPr>
          <w:lang w:val="es-ES"/>
        </w:rPr>
        <w:t xml:space="preserve"> siguieron aumentando en valor absoluto</w:t>
      </w:r>
      <w:r w:rsidR="00834856" w:rsidRPr="00004800">
        <w:rPr>
          <w:lang w:val="es-ES"/>
        </w:rPr>
        <w:t xml:space="preserve"> </w:t>
      </w:r>
      <w:r w:rsidR="006252E5">
        <w:rPr>
          <w:lang w:val="es-ES"/>
        </w:rPr>
        <w:t xml:space="preserve">entre </w:t>
      </w:r>
      <w:r w:rsidR="006252E5" w:rsidRPr="002D52C2">
        <w:rPr>
          <w:iCs/>
          <w:lang w:val="es-ES"/>
        </w:rPr>
        <w:t>2002</w:t>
      </w:r>
      <w:r w:rsidR="006252E5">
        <w:rPr>
          <w:lang w:val="es-ES"/>
        </w:rPr>
        <w:t xml:space="preserve"> y </w:t>
      </w:r>
      <w:r w:rsidR="00834856" w:rsidRPr="00004800">
        <w:rPr>
          <w:lang w:val="es-ES"/>
        </w:rPr>
        <w:t>2006</w:t>
      </w:r>
      <w:r w:rsidR="00554E6B" w:rsidRPr="00004800">
        <w:rPr>
          <w:lang w:val="es-ES"/>
        </w:rPr>
        <w:t>. En 2005 se asignaron 2.693,8 millones de lei</w:t>
      </w:r>
      <w:r w:rsidR="005C65BF" w:rsidRPr="00004800">
        <w:rPr>
          <w:lang w:val="es-ES"/>
        </w:rPr>
        <w:t xml:space="preserve"> a la </w:t>
      </w:r>
      <w:r w:rsidR="00554E6B" w:rsidRPr="00004800">
        <w:rPr>
          <w:lang w:val="es-ES"/>
        </w:rPr>
        <w:t xml:space="preserve">educación, lo que representa </w:t>
      </w:r>
      <w:r w:rsidR="00A50C59" w:rsidRPr="00004800">
        <w:rPr>
          <w:lang w:val="es-ES"/>
        </w:rPr>
        <w:t xml:space="preserve">un aumento de </w:t>
      </w:r>
      <w:r w:rsidR="00554E6B" w:rsidRPr="00004800">
        <w:rPr>
          <w:lang w:val="es-ES"/>
        </w:rPr>
        <w:t xml:space="preserve">1.205,1 millones de lei </w:t>
      </w:r>
      <w:r w:rsidR="00A50C59" w:rsidRPr="00004800">
        <w:rPr>
          <w:lang w:val="es-ES"/>
        </w:rPr>
        <w:t>sobre</w:t>
      </w:r>
      <w:r w:rsidR="00554E6B" w:rsidRPr="00004800">
        <w:rPr>
          <w:lang w:val="es-ES"/>
        </w:rPr>
        <w:t xml:space="preserve"> 2002. En 2006 los gastos ascendieron a 3</w:t>
      </w:r>
      <w:r w:rsidR="00A50C59" w:rsidRPr="00004800">
        <w:rPr>
          <w:lang w:val="es-ES"/>
        </w:rPr>
        <w:t>.</w:t>
      </w:r>
      <w:r w:rsidR="00554E6B" w:rsidRPr="00004800">
        <w:rPr>
          <w:lang w:val="es-ES"/>
        </w:rPr>
        <w:t xml:space="preserve">575,4 millones de lei, </w:t>
      </w:r>
      <w:r w:rsidR="006252E5">
        <w:rPr>
          <w:lang w:val="es-ES"/>
        </w:rPr>
        <w:t xml:space="preserve">con </w:t>
      </w:r>
      <w:r w:rsidR="00A50C59" w:rsidRPr="00004800">
        <w:rPr>
          <w:lang w:val="es-ES"/>
        </w:rPr>
        <w:t xml:space="preserve">un incremento de </w:t>
      </w:r>
      <w:r w:rsidR="00554E6B" w:rsidRPr="00004800">
        <w:rPr>
          <w:lang w:val="es-ES"/>
        </w:rPr>
        <w:t>2</w:t>
      </w:r>
      <w:r w:rsidR="00A50C59" w:rsidRPr="00004800">
        <w:rPr>
          <w:lang w:val="es-ES"/>
        </w:rPr>
        <w:t>.</w:t>
      </w:r>
      <w:r w:rsidR="00554E6B" w:rsidRPr="00004800">
        <w:rPr>
          <w:lang w:val="es-ES"/>
        </w:rPr>
        <w:t xml:space="preserve">086,7 millones de lei </w:t>
      </w:r>
      <w:r w:rsidR="006252E5">
        <w:rPr>
          <w:lang w:val="es-ES"/>
        </w:rPr>
        <w:t>sobre</w:t>
      </w:r>
      <w:r w:rsidR="00554E6B" w:rsidRPr="00004800">
        <w:rPr>
          <w:lang w:val="es-ES"/>
        </w:rPr>
        <w:t xml:space="preserve"> 2002.</w:t>
      </w:r>
      <w:r w:rsidR="005C65BF" w:rsidRPr="00004800">
        <w:rPr>
          <w:lang w:val="es-ES"/>
        </w:rPr>
        <w:t xml:space="preserve"> También aumentaron los </w:t>
      </w:r>
      <w:r w:rsidR="00554E6B" w:rsidRPr="00004800">
        <w:rPr>
          <w:lang w:val="es-ES"/>
        </w:rPr>
        <w:t xml:space="preserve">gastos asignados a </w:t>
      </w:r>
      <w:r w:rsidR="005C65BF" w:rsidRPr="00004800">
        <w:rPr>
          <w:lang w:val="es-ES"/>
        </w:rPr>
        <w:t xml:space="preserve">la </w:t>
      </w:r>
      <w:r w:rsidR="00554E6B" w:rsidRPr="00004800">
        <w:rPr>
          <w:lang w:val="es-ES"/>
        </w:rPr>
        <w:t>educación como porcentaje del PIB (cuadro 37)</w:t>
      </w:r>
      <w:r w:rsidR="00615F49" w:rsidRPr="00004800">
        <w:rPr>
          <w:lang w:val="es-ES"/>
        </w:rPr>
        <w:t>.</w:t>
      </w:r>
    </w:p>
    <w:p w:rsidR="00615F49" w:rsidRPr="00004800" w:rsidRDefault="005D79E2" w:rsidP="00486E7E">
      <w:pPr>
        <w:tabs>
          <w:tab w:val="left" w:pos="360"/>
          <w:tab w:val="left" w:pos="720"/>
        </w:tabs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37</w:t>
      </w:r>
      <w:r w:rsidR="002D52C2">
        <w:rPr>
          <w:b/>
          <w:lang w:val="es-ES"/>
        </w:rPr>
        <w:t xml:space="preserve">.  </w:t>
      </w:r>
      <w:r w:rsidR="00784CD3" w:rsidRPr="00004800">
        <w:rPr>
          <w:b/>
          <w:lang w:val="es-ES"/>
        </w:rPr>
        <w:t>Financiación de la educación</w:t>
      </w:r>
      <w:r w:rsidR="00C32030" w:rsidRPr="00004800">
        <w:rPr>
          <w:b/>
          <w:lang w:val="es-ES"/>
        </w:rPr>
        <w:t>,</w:t>
      </w:r>
      <w:r w:rsidR="00615F49" w:rsidRPr="00004800">
        <w:rPr>
          <w:b/>
          <w:lang w:val="es-ES"/>
        </w:rPr>
        <w:t xml:space="preserve"> 2002–2006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608"/>
        <w:gridCol w:w="994"/>
        <w:gridCol w:w="994"/>
        <w:gridCol w:w="994"/>
        <w:gridCol w:w="993"/>
        <w:gridCol w:w="988"/>
      </w:tblGrid>
      <w:tr w:rsidR="00615F49" w:rsidRPr="00004800" w:rsidTr="002D52C2">
        <w:trPr>
          <w:trHeight w:val="20"/>
          <w:jc w:val="center"/>
        </w:trPr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784CD3" w:rsidP="002D52C2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Indicadores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2002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2003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2004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2005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2006</w:t>
            </w:r>
          </w:p>
        </w:tc>
      </w:tr>
      <w:tr w:rsidR="00615F49" w:rsidRPr="00004800" w:rsidTr="002D52C2">
        <w:trPr>
          <w:trHeight w:val="20"/>
          <w:jc w:val="center"/>
        </w:trPr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784CD3" w:rsidP="002D52C2">
            <w:pPr>
              <w:tabs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Recursos totales para educación</w:t>
            </w:r>
            <w:r w:rsidR="00615F49" w:rsidRPr="002D52C2">
              <w:rPr>
                <w:sz w:val="22"/>
                <w:szCs w:val="22"/>
                <w:lang w:val="es-ES"/>
              </w:rPr>
              <w:t xml:space="preserve"> (</w:t>
            </w:r>
            <w:r w:rsidRPr="002D52C2">
              <w:rPr>
                <w:sz w:val="22"/>
                <w:szCs w:val="22"/>
                <w:lang w:val="es-ES"/>
              </w:rPr>
              <w:t>millones de</w:t>
            </w:r>
            <w:r w:rsidR="00615F49" w:rsidRPr="002D52C2">
              <w:rPr>
                <w:sz w:val="22"/>
                <w:szCs w:val="22"/>
                <w:lang w:val="es-ES"/>
              </w:rPr>
              <w:t xml:space="preserve"> lei)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74" w:right="75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1</w:t>
            </w:r>
            <w:r w:rsidR="00784CD3" w:rsidRPr="002D52C2">
              <w:rPr>
                <w:sz w:val="22"/>
                <w:szCs w:val="22"/>
                <w:lang w:val="es-ES"/>
              </w:rPr>
              <w:t>.488,</w:t>
            </w:r>
            <w:r w:rsidRPr="002D52C2">
              <w:rPr>
                <w:sz w:val="22"/>
                <w:szCs w:val="22"/>
                <w:lang w:val="es-ES"/>
              </w:rPr>
              <w:t>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71" w:right="72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1</w:t>
            </w:r>
            <w:r w:rsidR="00784CD3" w:rsidRPr="002D52C2">
              <w:rPr>
                <w:sz w:val="22"/>
                <w:szCs w:val="22"/>
                <w:lang w:val="es-ES"/>
              </w:rPr>
              <w:t>.798,</w:t>
            </w:r>
            <w:r w:rsidRPr="002D52C2">
              <w:rPr>
                <w:sz w:val="22"/>
                <w:szCs w:val="22"/>
                <w:lang w:val="es-ES"/>
              </w:rPr>
              <w:t>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68" w:right="69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2</w:t>
            </w:r>
            <w:r w:rsidR="00784CD3" w:rsidRPr="002D52C2">
              <w:rPr>
                <w:sz w:val="22"/>
                <w:szCs w:val="22"/>
                <w:lang w:val="es-ES"/>
              </w:rPr>
              <w:t>.162,</w:t>
            </w:r>
            <w:r w:rsidRPr="002D52C2">
              <w:rPr>
                <w:sz w:val="22"/>
                <w:szCs w:val="22"/>
                <w:lang w:val="es-ES"/>
              </w:rPr>
              <w:t>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65" w:right="66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2</w:t>
            </w:r>
            <w:r w:rsidR="00784CD3" w:rsidRPr="002D52C2">
              <w:rPr>
                <w:sz w:val="22"/>
                <w:szCs w:val="22"/>
                <w:lang w:val="es-ES"/>
              </w:rPr>
              <w:t>.693,</w:t>
            </w:r>
            <w:r w:rsidRPr="002D52C2">
              <w:rPr>
                <w:sz w:val="22"/>
                <w:szCs w:val="22"/>
                <w:lang w:val="es-ES"/>
              </w:rPr>
              <w:t>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62" w:right="57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3</w:t>
            </w:r>
            <w:r w:rsidR="00784CD3" w:rsidRPr="002D52C2">
              <w:rPr>
                <w:sz w:val="22"/>
                <w:szCs w:val="22"/>
                <w:lang w:val="es-ES"/>
              </w:rPr>
              <w:t>.575,</w:t>
            </w:r>
            <w:r w:rsidRPr="002D52C2">
              <w:rPr>
                <w:sz w:val="22"/>
                <w:szCs w:val="22"/>
                <w:lang w:val="es-ES"/>
              </w:rPr>
              <w:t>4</w:t>
            </w:r>
          </w:p>
        </w:tc>
      </w:tr>
      <w:tr w:rsidR="00615F49" w:rsidRPr="00004800" w:rsidTr="002D52C2">
        <w:trPr>
          <w:trHeight w:val="20"/>
          <w:jc w:val="center"/>
        </w:trPr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252E5" w:rsidP="002D52C2">
            <w:pPr>
              <w:tabs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Porcentaje de a</w:t>
            </w:r>
            <w:r w:rsidR="003357B5" w:rsidRPr="002D52C2">
              <w:rPr>
                <w:sz w:val="22"/>
                <w:szCs w:val="22"/>
                <w:lang w:val="es-ES"/>
              </w:rPr>
              <w:t xml:space="preserve">umento </w:t>
            </w:r>
            <w:r w:rsidRPr="002D52C2">
              <w:rPr>
                <w:sz w:val="22"/>
                <w:szCs w:val="22"/>
                <w:lang w:val="es-ES"/>
              </w:rPr>
              <w:t xml:space="preserve">sobre </w:t>
            </w:r>
            <w:r w:rsidR="003357B5" w:rsidRPr="002D52C2">
              <w:rPr>
                <w:sz w:val="22"/>
                <w:szCs w:val="22"/>
                <w:lang w:val="es-ES"/>
              </w:rPr>
              <w:t>el añ</w:t>
            </w:r>
            <w:r w:rsidR="00296E94" w:rsidRPr="002D52C2">
              <w:rPr>
                <w:sz w:val="22"/>
                <w:szCs w:val="22"/>
                <w:lang w:val="es-ES"/>
              </w:rPr>
              <w:t>o</w:t>
            </w:r>
            <w:r w:rsidR="003357B5" w:rsidRPr="002D52C2">
              <w:rPr>
                <w:sz w:val="22"/>
                <w:szCs w:val="22"/>
                <w:lang w:val="es-ES"/>
              </w:rPr>
              <w:t xml:space="preserve"> anterior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74" w:right="75"/>
              <w:jc w:val="right"/>
              <w:rPr>
                <w:sz w:val="22"/>
                <w:szCs w:val="22"/>
                <w:lang w:val="es-ES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71" w:right="72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120</w:t>
            </w:r>
            <w:r w:rsidR="003357B5" w:rsidRPr="002D52C2">
              <w:rPr>
                <w:sz w:val="22"/>
                <w:szCs w:val="22"/>
                <w:lang w:val="es-ES"/>
              </w:rPr>
              <w:t>,</w:t>
            </w:r>
            <w:r w:rsidRPr="002D52C2">
              <w:rPr>
                <w:sz w:val="22"/>
                <w:szCs w:val="22"/>
                <w:lang w:val="es-ES"/>
              </w:rPr>
              <w:t>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68" w:right="69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120</w:t>
            </w:r>
            <w:r w:rsidR="003357B5" w:rsidRPr="002D52C2">
              <w:rPr>
                <w:sz w:val="22"/>
                <w:szCs w:val="22"/>
                <w:lang w:val="es-ES"/>
              </w:rPr>
              <w:t>,</w:t>
            </w:r>
            <w:r w:rsidRPr="002D52C2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65" w:right="66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124</w:t>
            </w:r>
            <w:r w:rsidR="003357B5" w:rsidRPr="002D52C2">
              <w:rPr>
                <w:sz w:val="22"/>
                <w:szCs w:val="22"/>
                <w:lang w:val="es-ES"/>
              </w:rPr>
              <w:t>,</w:t>
            </w:r>
            <w:r w:rsidRPr="002D52C2">
              <w:rPr>
                <w:sz w:val="22"/>
                <w:szCs w:val="22"/>
                <w:lang w:val="es-ES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62" w:right="57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132</w:t>
            </w:r>
            <w:r w:rsidR="003357B5" w:rsidRPr="002D52C2">
              <w:rPr>
                <w:sz w:val="22"/>
                <w:szCs w:val="22"/>
                <w:lang w:val="es-ES"/>
              </w:rPr>
              <w:t>,</w:t>
            </w:r>
            <w:r w:rsidRPr="002D52C2">
              <w:rPr>
                <w:sz w:val="22"/>
                <w:szCs w:val="22"/>
                <w:lang w:val="es-ES"/>
              </w:rPr>
              <w:t>7</w:t>
            </w:r>
          </w:p>
        </w:tc>
      </w:tr>
      <w:tr w:rsidR="00615F49" w:rsidRPr="00004800" w:rsidTr="002D52C2">
        <w:trPr>
          <w:trHeight w:val="20"/>
          <w:jc w:val="center"/>
        </w:trPr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936C13" w:rsidP="002D52C2">
            <w:pPr>
              <w:tabs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 xml:space="preserve">Tasa de aumento en comparación con </w:t>
            </w:r>
            <w:r w:rsidR="00615F49" w:rsidRPr="002D52C2">
              <w:rPr>
                <w:sz w:val="22"/>
                <w:szCs w:val="22"/>
                <w:lang w:val="es-ES"/>
              </w:rPr>
              <w:t>2002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74" w:right="75"/>
              <w:jc w:val="right"/>
              <w:rPr>
                <w:sz w:val="22"/>
                <w:szCs w:val="22"/>
                <w:lang w:val="es-ES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71" w:right="72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20</w:t>
            </w:r>
            <w:r w:rsidR="003357B5" w:rsidRPr="002D52C2">
              <w:rPr>
                <w:sz w:val="22"/>
                <w:szCs w:val="22"/>
                <w:lang w:val="es-ES"/>
              </w:rPr>
              <w:t>,</w:t>
            </w:r>
            <w:r w:rsidRPr="002D52C2">
              <w:rPr>
                <w:sz w:val="22"/>
                <w:szCs w:val="22"/>
                <w:lang w:val="es-ES"/>
              </w:rPr>
              <w:t>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68" w:right="69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45</w:t>
            </w:r>
            <w:r w:rsidR="003357B5" w:rsidRPr="002D52C2">
              <w:rPr>
                <w:sz w:val="22"/>
                <w:szCs w:val="22"/>
                <w:lang w:val="es-ES"/>
              </w:rPr>
              <w:t>,</w:t>
            </w:r>
            <w:r w:rsidRPr="002D52C2">
              <w:rPr>
                <w:sz w:val="22"/>
                <w:szCs w:val="22"/>
                <w:lang w:val="es-ES"/>
              </w:rPr>
              <w:t>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65" w:right="66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80</w:t>
            </w:r>
            <w:r w:rsidR="003357B5" w:rsidRPr="002D52C2">
              <w:rPr>
                <w:sz w:val="22"/>
                <w:szCs w:val="22"/>
                <w:lang w:val="es-ES"/>
              </w:rPr>
              <w:t>,</w:t>
            </w:r>
            <w:r w:rsidRPr="002D52C2">
              <w:rPr>
                <w:sz w:val="22"/>
                <w:szCs w:val="22"/>
                <w:lang w:val="es-ES"/>
              </w:rPr>
              <w:t>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62" w:right="57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140</w:t>
            </w:r>
            <w:r w:rsidR="003357B5" w:rsidRPr="002D52C2">
              <w:rPr>
                <w:sz w:val="22"/>
                <w:szCs w:val="22"/>
                <w:lang w:val="es-ES"/>
              </w:rPr>
              <w:t>,</w:t>
            </w:r>
            <w:r w:rsidRPr="002D52C2">
              <w:rPr>
                <w:sz w:val="22"/>
                <w:szCs w:val="22"/>
                <w:lang w:val="es-ES"/>
              </w:rPr>
              <w:t>2</w:t>
            </w:r>
          </w:p>
        </w:tc>
      </w:tr>
      <w:tr w:rsidR="00615F49" w:rsidRPr="00004800" w:rsidTr="002D52C2">
        <w:trPr>
          <w:trHeight w:val="20"/>
          <w:jc w:val="center"/>
        </w:trPr>
        <w:tc>
          <w:tcPr>
            <w:tcW w:w="2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C32030" w:rsidP="002D52C2">
            <w:pPr>
              <w:tabs>
                <w:tab w:val="left" w:pos="360"/>
                <w:tab w:val="left" w:pos="720"/>
              </w:tabs>
              <w:spacing w:before="60" w:after="60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Gastos totales como p</w:t>
            </w:r>
            <w:r w:rsidR="004F06B1" w:rsidRPr="002D52C2">
              <w:rPr>
                <w:sz w:val="22"/>
                <w:szCs w:val="22"/>
                <w:lang w:val="es-ES"/>
              </w:rPr>
              <w:t xml:space="preserve">orcentaje </w:t>
            </w:r>
            <w:r w:rsidRPr="002D52C2">
              <w:rPr>
                <w:sz w:val="22"/>
                <w:szCs w:val="22"/>
                <w:lang w:val="es-ES"/>
              </w:rPr>
              <w:t>del</w:t>
            </w:r>
            <w:r w:rsidR="004F06B1" w:rsidRPr="002D52C2">
              <w:rPr>
                <w:sz w:val="22"/>
                <w:szCs w:val="22"/>
                <w:lang w:val="es-ES"/>
              </w:rPr>
              <w:t xml:space="preserve"> PIB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74" w:right="75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6</w:t>
            </w:r>
            <w:r w:rsidR="003357B5" w:rsidRPr="002D52C2">
              <w:rPr>
                <w:sz w:val="22"/>
                <w:szCs w:val="22"/>
                <w:lang w:val="es-ES"/>
              </w:rPr>
              <w:t>,</w:t>
            </w:r>
            <w:r w:rsidRPr="002D52C2">
              <w:rPr>
                <w:sz w:val="22"/>
                <w:szCs w:val="22"/>
                <w:lang w:val="es-ES"/>
              </w:rPr>
              <w:t>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71" w:right="72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6</w:t>
            </w:r>
            <w:r w:rsidR="003357B5" w:rsidRPr="002D52C2">
              <w:rPr>
                <w:sz w:val="22"/>
                <w:szCs w:val="22"/>
                <w:lang w:val="es-ES"/>
              </w:rPr>
              <w:t>,</w:t>
            </w:r>
            <w:r w:rsidRPr="002D52C2">
              <w:rPr>
                <w:sz w:val="22"/>
                <w:szCs w:val="22"/>
                <w:lang w:val="es-ES"/>
              </w:rPr>
              <w:t>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68" w:right="69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6</w:t>
            </w:r>
            <w:r w:rsidR="003357B5" w:rsidRPr="002D52C2">
              <w:rPr>
                <w:sz w:val="22"/>
                <w:szCs w:val="22"/>
                <w:lang w:val="es-ES"/>
              </w:rPr>
              <w:t>,</w:t>
            </w:r>
            <w:r w:rsidRPr="002D52C2">
              <w:rPr>
                <w:sz w:val="22"/>
                <w:szCs w:val="22"/>
                <w:lang w:val="es-ES"/>
              </w:rPr>
              <w:t>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65" w:right="66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7</w:t>
            </w:r>
            <w:r w:rsidR="003357B5" w:rsidRPr="002D52C2">
              <w:rPr>
                <w:sz w:val="22"/>
                <w:szCs w:val="22"/>
                <w:lang w:val="es-ES"/>
              </w:rPr>
              <w:t>,</w:t>
            </w:r>
            <w:r w:rsidRPr="002D52C2">
              <w:rPr>
                <w:sz w:val="22"/>
                <w:szCs w:val="22"/>
                <w:lang w:val="es-ES"/>
              </w:rPr>
              <w:t>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F49" w:rsidRPr="002D52C2" w:rsidRDefault="00615F49" w:rsidP="002D52C2">
            <w:pPr>
              <w:spacing w:before="60" w:after="60"/>
              <w:ind w:left="-162" w:right="57"/>
              <w:jc w:val="right"/>
              <w:rPr>
                <w:sz w:val="22"/>
                <w:szCs w:val="22"/>
                <w:lang w:val="es-ES"/>
              </w:rPr>
            </w:pPr>
            <w:r w:rsidRPr="002D52C2">
              <w:rPr>
                <w:sz w:val="22"/>
                <w:szCs w:val="22"/>
                <w:lang w:val="es-ES"/>
              </w:rPr>
              <w:t>8</w:t>
            </w:r>
            <w:r w:rsidR="003357B5" w:rsidRPr="002D52C2">
              <w:rPr>
                <w:sz w:val="22"/>
                <w:szCs w:val="22"/>
                <w:lang w:val="es-ES"/>
              </w:rPr>
              <w:t>,</w:t>
            </w:r>
            <w:r w:rsidRPr="002D52C2">
              <w:rPr>
                <w:sz w:val="22"/>
                <w:szCs w:val="22"/>
                <w:lang w:val="es-ES"/>
              </w:rPr>
              <w:t>2</w:t>
            </w:r>
          </w:p>
        </w:tc>
      </w:tr>
    </w:tbl>
    <w:p w:rsidR="00615F49" w:rsidRPr="00004800" w:rsidRDefault="00CC5E7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>
        <w:rPr>
          <w:lang w:val="es-ES"/>
        </w:rPr>
        <w:t xml:space="preserve">No se </w:t>
      </w:r>
      <w:r w:rsidR="00D344DA" w:rsidRPr="002D52C2">
        <w:rPr>
          <w:iCs/>
          <w:lang w:val="es-ES"/>
        </w:rPr>
        <w:t>pueden</w:t>
      </w:r>
      <w:r>
        <w:rPr>
          <w:lang w:val="es-ES"/>
        </w:rPr>
        <w:t xml:space="preserve"> dejar de</w:t>
      </w:r>
      <w:r w:rsidR="00F158BB" w:rsidRPr="00004800">
        <w:rPr>
          <w:lang w:val="es-ES"/>
        </w:rPr>
        <w:t xml:space="preserve"> mencionar las contribuciones extrapresupuestarias de los padres. Durante el </w:t>
      </w:r>
      <w:r w:rsidR="0021530C" w:rsidRPr="00004800">
        <w:rPr>
          <w:lang w:val="es-ES"/>
        </w:rPr>
        <w:t>año escolar</w:t>
      </w:r>
      <w:r w:rsidR="00F158BB" w:rsidRPr="00004800">
        <w:rPr>
          <w:lang w:val="es-ES"/>
        </w:rPr>
        <w:t xml:space="preserve"> 2006</w:t>
      </w:r>
      <w:r w:rsidR="00D344DA">
        <w:rPr>
          <w:lang w:val="es-ES"/>
        </w:rPr>
        <w:t>/</w:t>
      </w:r>
      <w:r w:rsidR="00F158BB" w:rsidRPr="00004800">
        <w:rPr>
          <w:lang w:val="es-ES"/>
        </w:rPr>
        <w:t>07, el 45% de las universidades y el 14,3% de los colegios eran privados</w:t>
      </w:r>
      <w:r>
        <w:rPr>
          <w:lang w:val="es-ES"/>
        </w:rPr>
        <w:t>,</w:t>
      </w:r>
      <w:r w:rsidR="00F158BB" w:rsidRPr="00004800">
        <w:rPr>
          <w:lang w:val="es-ES"/>
        </w:rPr>
        <w:t xml:space="preserve"> y el 78,5% de los estudiantes</w:t>
      </w:r>
      <w:r w:rsidR="00E50C95" w:rsidRPr="00004800">
        <w:rPr>
          <w:lang w:val="es-ES"/>
        </w:rPr>
        <w:t xml:space="preserve"> de las </w:t>
      </w:r>
      <w:r w:rsidR="00F158BB" w:rsidRPr="00004800">
        <w:rPr>
          <w:lang w:val="es-ES"/>
        </w:rPr>
        <w:t>instituciones de enseñanza superior</w:t>
      </w:r>
      <w:r w:rsidR="00E50C95" w:rsidRPr="00004800">
        <w:rPr>
          <w:lang w:val="es-ES"/>
        </w:rPr>
        <w:t xml:space="preserve"> pagaban </w:t>
      </w:r>
      <w:r w:rsidR="00687F30" w:rsidRPr="00004800">
        <w:rPr>
          <w:lang w:val="es-ES"/>
        </w:rPr>
        <w:t xml:space="preserve">derechos de </w:t>
      </w:r>
      <w:r w:rsidR="00D344DA">
        <w:rPr>
          <w:lang w:val="es-ES"/>
        </w:rPr>
        <w:t>inscripción</w:t>
      </w:r>
      <w:r w:rsidR="00F158BB" w:rsidRPr="00004800">
        <w:rPr>
          <w:lang w:val="es-ES"/>
        </w:rPr>
        <w:t>. En el período objeto de examen aumentaro</w:t>
      </w:r>
      <w:r w:rsidR="002D52C2">
        <w:rPr>
          <w:lang w:val="es-ES"/>
        </w:rPr>
        <w:t>n los gastos mensuales de las </w:t>
      </w:r>
      <w:r w:rsidR="00F158BB" w:rsidRPr="00004800">
        <w:rPr>
          <w:lang w:val="es-ES"/>
        </w:rPr>
        <w:t xml:space="preserve">familias con estudiantes. En 2003, una familia gastaba 29 lei por niño al mes, </w:t>
      </w:r>
      <w:r w:rsidR="00D344DA">
        <w:rPr>
          <w:lang w:val="es-ES"/>
        </w:rPr>
        <w:t>frente a</w:t>
      </w:r>
      <w:r w:rsidR="00F158BB" w:rsidRPr="00004800">
        <w:rPr>
          <w:lang w:val="es-ES"/>
        </w:rPr>
        <w:t xml:space="preserve"> </w:t>
      </w:r>
      <w:r w:rsidR="00D344DA" w:rsidRPr="00004800">
        <w:rPr>
          <w:lang w:val="es-ES"/>
        </w:rPr>
        <w:t xml:space="preserve">33 lei </w:t>
      </w:r>
      <w:r w:rsidR="00D344DA">
        <w:rPr>
          <w:lang w:val="es-ES"/>
        </w:rPr>
        <w:t xml:space="preserve">en </w:t>
      </w:r>
      <w:r w:rsidR="00F158BB" w:rsidRPr="00004800">
        <w:rPr>
          <w:lang w:val="es-ES"/>
        </w:rPr>
        <w:t>2004</w:t>
      </w:r>
      <w:r w:rsidR="00D344DA">
        <w:rPr>
          <w:lang w:val="es-ES"/>
        </w:rPr>
        <w:t>. En 2004</w:t>
      </w:r>
      <w:r w:rsidR="00F158BB" w:rsidRPr="00004800">
        <w:rPr>
          <w:lang w:val="es-ES"/>
        </w:rPr>
        <w:t xml:space="preserve"> las familias pobres destinaban a educación el 0,3</w:t>
      </w:r>
      <w:r w:rsidR="004C5FAB" w:rsidRPr="00004800">
        <w:rPr>
          <w:lang w:val="es-ES"/>
        </w:rPr>
        <w:t>%</w:t>
      </w:r>
      <w:r w:rsidR="00F158BB" w:rsidRPr="00004800">
        <w:rPr>
          <w:lang w:val="es-ES"/>
        </w:rPr>
        <w:t xml:space="preserve"> de sus ingresos, mientras que</w:t>
      </w:r>
      <w:r w:rsidR="00E50C95" w:rsidRPr="00004800">
        <w:rPr>
          <w:lang w:val="es-ES"/>
        </w:rPr>
        <w:t xml:space="preserve"> las familias de nivel medio </w:t>
      </w:r>
      <w:r w:rsidR="00F158BB" w:rsidRPr="00004800">
        <w:rPr>
          <w:lang w:val="es-ES"/>
        </w:rPr>
        <w:t>dedica</w:t>
      </w:r>
      <w:r w:rsidR="00CE0F5F" w:rsidRPr="00004800">
        <w:rPr>
          <w:lang w:val="es-ES"/>
        </w:rPr>
        <w:t>ba</w:t>
      </w:r>
      <w:r w:rsidR="00F158BB" w:rsidRPr="00004800">
        <w:rPr>
          <w:lang w:val="es-ES"/>
        </w:rPr>
        <w:t xml:space="preserve">n el 1,2% y las que vivían en ciudades 2,5 veces más que las de zonas </w:t>
      </w:r>
      <w:r w:rsidR="00F158BB" w:rsidRPr="002D52C2">
        <w:rPr>
          <w:iCs/>
          <w:lang w:val="es-ES"/>
        </w:rPr>
        <w:t>rurales</w:t>
      </w:r>
      <w:r w:rsidR="00F158BB" w:rsidRPr="00004800">
        <w:rPr>
          <w:lang w:val="es-ES"/>
        </w:rPr>
        <w:t xml:space="preserve"> y seis veces más que las que vivían en </w:t>
      </w:r>
      <w:r w:rsidR="00D344DA">
        <w:rPr>
          <w:lang w:val="es-ES"/>
        </w:rPr>
        <w:t>ciudades</w:t>
      </w:r>
      <w:r w:rsidR="00F158BB" w:rsidRPr="00004800">
        <w:rPr>
          <w:lang w:val="es-ES"/>
        </w:rPr>
        <w:t xml:space="preserve"> pequeñas. Una familia próspera gastaba 20 veces más que una pobre.</w:t>
      </w:r>
    </w:p>
    <w:p w:rsidR="00615F49" w:rsidRPr="00004800" w:rsidRDefault="00AD6B7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De los principales gastos para educación, el 60% se destina a la </w:t>
      </w:r>
      <w:r w:rsidR="005E7F46" w:rsidRPr="00004800">
        <w:rPr>
          <w:lang w:val="es-ES"/>
        </w:rPr>
        <w:t>enseñanza</w:t>
      </w:r>
      <w:r w:rsidRPr="00004800">
        <w:rPr>
          <w:lang w:val="es-ES"/>
        </w:rPr>
        <w:t xml:space="preserve"> secundaria. Durante el </w:t>
      </w:r>
      <w:r w:rsidR="0021530C" w:rsidRPr="002D52C2">
        <w:rPr>
          <w:iCs/>
          <w:lang w:val="es-ES"/>
        </w:rPr>
        <w:t>año</w:t>
      </w:r>
      <w:r w:rsidR="0021530C" w:rsidRPr="00004800">
        <w:rPr>
          <w:lang w:val="es-ES"/>
        </w:rPr>
        <w:t xml:space="preserve"> escolar</w:t>
      </w:r>
      <w:r w:rsidRPr="00004800">
        <w:rPr>
          <w:lang w:val="es-ES"/>
        </w:rPr>
        <w:t xml:space="preserve"> 2005</w:t>
      </w:r>
      <w:r w:rsidR="00662ACD">
        <w:rPr>
          <w:lang w:val="es-ES"/>
        </w:rPr>
        <w:t>/</w:t>
      </w:r>
      <w:r w:rsidRPr="00004800">
        <w:rPr>
          <w:lang w:val="es-ES"/>
        </w:rPr>
        <w:t>06 recibieron</w:t>
      </w:r>
      <w:r w:rsidR="00827D41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alimentos (desayuno) y libros </w:t>
      </w:r>
      <w:r w:rsidR="00827D41" w:rsidRPr="00004800">
        <w:rPr>
          <w:lang w:val="es-ES"/>
        </w:rPr>
        <w:t xml:space="preserve">gratuitos </w:t>
      </w:r>
      <w:r w:rsidR="002D52C2">
        <w:rPr>
          <w:lang w:val="es-ES"/>
        </w:rPr>
        <w:t>151.520 </w:t>
      </w:r>
      <w:r w:rsidRPr="00004800">
        <w:rPr>
          <w:lang w:val="es-ES"/>
        </w:rPr>
        <w:t>estudiantes de enseñanza primaria</w:t>
      </w:r>
      <w:r w:rsidR="00827D41" w:rsidRPr="00004800">
        <w:rPr>
          <w:lang w:val="es-ES"/>
        </w:rPr>
        <w:t xml:space="preserve"> (el 99,4%) </w:t>
      </w:r>
      <w:r w:rsidRPr="00004800">
        <w:rPr>
          <w:lang w:val="es-ES"/>
        </w:rPr>
        <w:t xml:space="preserve">y 99.294 de enseñanza secundaria </w:t>
      </w:r>
      <w:r w:rsidR="002D52C2">
        <w:rPr>
          <w:lang w:val="es-ES"/>
        </w:rPr>
        <w:t>(el </w:t>
      </w:r>
      <w:r w:rsidR="00827D41" w:rsidRPr="00004800">
        <w:rPr>
          <w:lang w:val="es-ES"/>
        </w:rPr>
        <w:t xml:space="preserve">43,9%) </w:t>
      </w:r>
      <w:r w:rsidRPr="00004800">
        <w:rPr>
          <w:lang w:val="es-ES"/>
        </w:rPr>
        <w:t>de familias vulnerables.</w:t>
      </w:r>
    </w:p>
    <w:p w:rsidR="00615F49" w:rsidRPr="00004800" w:rsidRDefault="00685BB9" w:rsidP="00081882">
      <w:pPr>
        <w:rPr>
          <w:iCs/>
          <w:lang w:val="es-ES"/>
        </w:rPr>
      </w:pPr>
      <w:r w:rsidRPr="00004800">
        <w:rPr>
          <w:b/>
          <w:bCs/>
          <w:lang w:val="es-ES"/>
        </w:rPr>
        <w:t>Estructura y objetivos del sistema de enseñanza preuniversitaria</w:t>
      </w:r>
    </w:p>
    <w:p w:rsidR="00615F49" w:rsidRPr="00004800" w:rsidRDefault="0075753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El derecho de</w:t>
      </w:r>
      <w:r w:rsidR="006B63D2">
        <w:rPr>
          <w:lang w:val="es-ES"/>
        </w:rPr>
        <w:t xml:space="preserve"> </w:t>
      </w:r>
      <w:r w:rsidRPr="00004800">
        <w:rPr>
          <w:lang w:val="es-ES"/>
        </w:rPr>
        <w:t>l</w:t>
      </w:r>
      <w:r w:rsidR="006B63D2">
        <w:rPr>
          <w:lang w:val="es-ES"/>
        </w:rPr>
        <w:t>os</w:t>
      </w:r>
      <w:r w:rsidRPr="00004800">
        <w:rPr>
          <w:lang w:val="es-ES"/>
        </w:rPr>
        <w:t xml:space="preserve"> niño</w:t>
      </w:r>
      <w:r w:rsidR="006B63D2">
        <w:rPr>
          <w:lang w:val="es-ES"/>
        </w:rPr>
        <w:t>s</w:t>
      </w:r>
      <w:r w:rsidRPr="00004800">
        <w:rPr>
          <w:lang w:val="es-ES"/>
        </w:rPr>
        <w:t xml:space="preserve"> a la educación está garantizado por la Constitución de la República de Moldova, la </w:t>
      </w:r>
      <w:r w:rsidR="00466304" w:rsidRPr="00004800">
        <w:rPr>
          <w:rFonts w:ascii="TimesNewRoman" w:eastAsia="SimSun" w:hAnsi="TimesNewRoman" w:cs="TimesNewRoman"/>
          <w:szCs w:val="24"/>
          <w:lang w:val="es-ES" w:eastAsia="zh-CN"/>
        </w:rPr>
        <w:t>Ley de derechos del niño</w:t>
      </w:r>
      <w:r w:rsidR="00466304" w:rsidRPr="00004800">
        <w:rPr>
          <w:bCs/>
          <w:lang w:val="es-ES"/>
        </w:rPr>
        <w:t xml:space="preserve"> </w:t>
      </w:r>
      <w:r w:rsidR="009A46BA" w:rsidRPr="00004800">
        <w:rPr>
          <w:lang w:val="es-ES"/>
        </w:rPr>
        <w:t>y</w:t>
      </w:r>
      <w:r w:rsidRPr="00004800">
        <w:rPr>
          <w:lang w:val="es-ES"/>
        </w:rPr>
        <w:t xml:space="preserve"> la </w:t>
      </w:r>
      <w:r w:rsidR="0058605F" w:rsidRPr="00004800">
        <w:rPr>
          <w:lang w:val="es-ES"/>
        </w:rPr>
        <w:t>Ley de educación</w:t>
      </w:r>
      <w:r w:rsidRPr="00004800">
        <w:rPr>
          <w:lang w:val="es-ES"/>
        </w:rPr>
        <w:t>. Con arreglo a la legislación vigente, todos los niños tienen derecho a</w:t>
      </w:r>
      <w:r w:rsidR="0084696D" w:rsidRPr="00004800">
        <w:rPr>
          <w:lang w:val="es-ES"/>
        </w:rPr>
        <w:t xml:space="preserve"> una educación </w:t>
      </w:r>
      <w:r w:rsidRPr="00004800">
        <w:rPr>
          <w:lang w:val="es-ES"/>
        </w:rPr>
        <w:t xml:space="preserve">básica gratuita. La legislación </w:t>
      </w:r>
      <w:r w:rsidR="006B63D2">
        <w:rPr>
          <w:lang w:val="es-ES"/>
        </w:rPr>
        <w:t>prevé</w:t>
      </w:r>
      <w:r w:rsidRPr="00004800">
        <w:rPr>
          <w:lang w:val="es-ES"/>
        </w:rPr>
        <w:t xml:space="preserve"> además el derecho a continuar la </w:t>
      </w:r>
      <w:r w:rsidR="0067632F" w:rsidRPr="00004800">
        <w:rPr>
          <w:lang w:val="es-ES"/>
        </w:rPr>
        <w:t>educación</w:t>
      </w:r>
      <w:r w:rsidRPr="00004800">
        <w:rPr>
          <w:lang w:val="es-ES"/>
        </w:rPr>
        <w:t xml:space="preserve"> en instituciones </w:t>
      </w:r>
      <w:r w:rsidR="0067632F" w:rsidRPr="00004800">
        <w:rPr>
          <w:lang w:val="es-ES"/>
        </w:rPr>
        <w:t xml:space="preserve">de </w:t>
      </w:r>
      <w:r w:rsidRPr="00004800">
        <w:rPr>
          <w:lang w:val="es-ES"/>
        </w:rPr>
        <w:t>formación profesional</w:t>
      </w:r>
      <w:r w:rsidR="0084696D" w:rsidRPr="00004800">
        <w:rPr>
          <w:lang w:val="es-ES"/>
        </w:rPr>
        <w:t xml:space="preserve"> secundaria</w:t>
      </w:r>
      <w:r w:rsidRPr="00004800">
        <w:rPr>
          <w:lang w:val="es-ES"/>
        </w:rPr>
        <w:t xml:space="preserve">, </w:t>
      </w:r>
      <w:r w:rsidR="0067632F" w:rsidRPr="00004800">
        <w:rPr>
          <w:lang w:val="es-ES"/>
        </w:rPr>
        <w:t>escuelas de enseñanza secundaria de segundo ciclo</w:t>
      </w:r>
      <w:r w:rsidR="009A46BA" w:rsidRPr="00004800">
        <w:rPr>
          <w:lang w:val="es-ES"/>
        </w:rPr>
        <w:t>, colegios y universidades,</w:t>
      </w:r>
      <w:r w:rsidR="006B63D2">
        <w:rPr>
          <w:lang w:val="es-ES"/>
        </w:rPr>
        <w:t xml:space="preserve"> o bien</w:t>
      </w:r>
      <w:r w:rsidR="009A46BA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gratuitamente o </w:t>
      </w:r>
      <w:r w:rsidR="006B63D2">
        <w:rPr>
          <w:lang w:val="es-ES"/>
        </w:rPr>
        <w:t>pagando</w:t>
      </w:r>
      <w:r w:rsidRPr="00004800">
        <w:rPr>
          <w:lang w:val="es-ES"/>
        </w:rPr>
        <w:t xml:space="preserve"> derechos. Las instituciones de enseñanza preuniversitaria se clasifican de la manera siguiente:</w:t>
      </w:r>
    </w:p>
    <w:p w:rsidR="00615F49" w:rsidRPr="00004800" w:rsidRDefault="00B95853" w:rsidP="002D52C2">
      <w:pPr>
        <w:numPr>
          <w:ilvl w:val="0"/>
          <w:numId w:val="16"/>
        </w:numPr>
        <w:rPr>
          <w:lang w:val="es-ES"/>
        </w:rPr>
      </w:pPr>
      <w:r>
        <w:rPr>
          <w:lang w:val="es-ES"/>
        </w:rPr>
        <w:t>Jardín de infancia</w:t>
      </w:r>
      <w:r w:rsidR="00615F49" w:rsidRPr="00004800">
        <w:rPr>
          <w:lang w:val="es-ES"/>
        </w:rPr>
        <w:t xml:space="preserve"> (5–7 </w:t>
      </w:r>
      <w:r w:rsidR="009A46BA" w:rsidRPr="00004800">
        <w:rPr>
          <w:lang w:val="es-ES"/>
        </w:rPr>
        <w:t>años</w:t>
      </w:r>
      <w:r w:rsidR="00615F49" w:rsidRPr="00004800">
        <w:rPr>
          <w:lang w:val="es-ES"/>
        </w:rPr>
        <w:t>);</w:t>
      </w:r>
    </w:p>
    <w:p w:rsidR="00615F49" w:rsidRPr="00004800" w:rsidRDefault="002D52C2" w:rsidP="002D52C2">
      <w:pPr>
        <w:numPr>
          <w:ilvl w:val="0"/>
          <w:numId w:val="16"/>
        </w:numPr>
        <w:rPr>
          <w:lang w:val="es-ES"/>
        </w:rPr>
      </w:pPr>
      <w:r>
        <w:rPr>
          <w:lang w:val="es-ES"/>
        </w:rPr>
        <w:t>E</w:t>
      </w:r>
      <w:r w:rsidR="00727516" w:rsidRPr="00004800">
        <w:rPr>
          <w:lang w:val="es-ES"/>
        </w:rPr>
        <w:t>scuela primaria</w:t>
      </w:r>
      <w:r w:rsidR="009A46BA" w:rsidRPr="00004800">
        <w:rPr>
          <w:lang w:val="es-ES"/>
        </w:rPr>
        <w:t xml:space="preserve"> (grado</w:t>
      </w:r>
      <w:r w:rsidR="00615F49" w:rsidRPr="00004800">
        <w:rPr>
          <w:lang w:val="es-ES"/>
        </w:rPr>
        <w:t>s I–IV);</w:t>
      </w:r>
    </w:p>
    <w:p w:rsidR="00615F49" w:rsidRPr="00004800" w:rsidRDefault="002D52C2" w:rsidP="002D52C2">
      <w:pPr>
        <w:numPr>
          <w:ilvl w:val="0"/>
          <w:numId w:val="16"/>
        </w:numPr>
        <w:rPr>
          <w:lang w:val="es-ES"/>
        </w:rPr>
      </w:pPr>
      <w:r>
        <w:rPr>
          <w:lang w:val="es-ES"/>
        </w:rPr>
        <w:t>E</w:t>
      </w:r>
      <w:r w:rsidR="00727516" w:rsidRPr="00004800">
        <w:rPr>
          <w:lang w:val="es-ES"/>
        </w:rPr>
        <w:t>scuela secundaria</w:t>
      </w:r>
      <w:r w:rsidR="009A46BA" w:rsidRPr="00004800">
        <w:rPr>
          <w:lang w:val="es-ES"/>
        </w:rPr>
        <w:t xml:space="preserve"> </w:t>
      </w:r>
      <w:r w:rsidR="0084696D" w:rsidRPr="00004800">
        <w:rPr>
          <w:lang w:val="es-ES"/>
        </w:rPr>
        <w:t xml:space="preserve">de primer ciclo </w:t>
      </w:r>
      <w:r w:rsidR="009A46BA" w:rsidRPr="00004800">
        <w:rPr>
          <w:lang w:val="es-ES"/>
        </w:rPr>
        <w:t>(grado</w:t>
      </w:r>
      <w:r w:rsidR="00615F49" w:rsidRPr="00004800">
        <w:rPr>
          <w:lang w:val="es-ES"/>
        </w:rPr>
        <w:t>s V–IX);</w:t>
      </w:r>
    </w:p>
    <w:p w:rsidR="00615F49" w:rsidRPr="00004800" w:rsidRDefault="002D52C2" w:rsidP="002D52C2">
      <w:pPr>
        <w:numPr>
          <w:ilvl w:val="0"/>
          <w:numId w:val="16"/>
        </w:numPr>
        <w:rPr>
          <w:lang w:val="es-ES"/>
        </w:rPr>
      </w:pPr>
      <w:r>
        <w:rPr>
          <w:lang w:val="es-ES"/>
        </w:rPr>
        <w:t>E</w:t>
      </w:r>
      <w:r w:rsidR="00555C15" w:rsidRPr="00004800">
        <w:rPr>
          <w:lang w:val="es-ES"/>
        </w:rPr>
        <w:t xml:space="preserve">scuela secundaria de segundo ciclo </w:t>
      </w:r>
      <w:r w:rsidR="009A46BA" w:rsidRPr="00004800">
        <w:rPr>
          <w:lang w:val="es-ES"/>
        </w:rPr>
        <w:t>(grado</w:t>
      </w:r>
      <w:r w:rsidR="00615F49" w:rsidRPr="00004800">
        <w:rPr>
          <w:lang w:val="es-ES"/>
        </w:rPr>
        <w:t xml:space="preserve">s X–XII (XIII); </w:t>
      </w:r>
    </w:p>
    <w:p w:rsidR="00615F49" w:rsidRPr="00004800" w:rsidRDefault="002D52C2" w:rsidP="002D52C2">
      <w:pPr>
        <w:numPr>
          <w:ilvl w:val="0"/>
          <w:numId w:val="16"/>
        </w:numPr>
        <w:rPr>
          <w:lang w:val="es-ES"/>
        </w:rPr>
      </w:pPr>
      <w:r>
        <w:rPr>
          <w:lang w:val="es-ES"/>
        </w:rPr>
        <w:t>E</w:t>
      </w:r>
      <w:r w:rsidR="00727516" w:rsidRPr="00004800">
        <w:rPr>
          <w:lang w:val="es-ES"/>
        </w:rPr>
        <w:t>scuela</w:t>
      </w:r>
      <w:r w:rsidR="0084696D" w:rsidRPr="00004800">
        <w:rPr>
          <w:lang w:val="es-ES"/>
        </w:rPr>
        <w:t xml:space="preserve"> de enseñanza general </w:t>
      </w:r>
      <w:r w:rsidR="00615F49" w:rsidRPr="00004800">
        <w:rPr>
          <w:lang w:val="es-ES"/>
        </w:rPr>
        <w:t>(form</w:t>
      </w:r>
      <w:r w:rsidR="009B2B1A" w:rsidRPr="00004800">
        <w:rPr>
          <w:lang w:val="es-ES"/>
        </w:rPr>
        <w:t>a</w:t>
      </w:r>
      <w:r w:rsidR="00615F49" w:rsidRPr="00004800">
        <w:rPr>
          <w:lang w:val="es-ES"/>
        </w:rPr>
        <w:t>s X–XI).</w:t>
      </w:r>
    </w:p>
    <w:p w:rsidR="00615F49" w:rsidRPr="00004800" w:rsidRDefault="00361E5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/>
          <w:lang w:val="es-ES"/>
        </w:rPr>
      </w:pPr>
      <w:r w:rsidRPr="00004800">
        <w:rPr>
          <w:lang w:val="es-ES"/>
        </w:rPr>
        <w:t>El sistema</w:t>
      </w:r>
      <w:r w:rsidR="00486A62" w:rsidRPr="00004800">
        <w:rPr>
          <w:lang w:val="es-ES"/>
        </w:rPr>
        <w:t xml:space="preserve"> educativo </w:t>
      </w:r>
      <w:r w:rsidRPr="00004800">
        <w:rPr>
          <w:lang w:val="es-ES"/>
        </w:rPr>
        <w:t xml:space="preserve">también </w:t>
      </w:r>
      <w:r w:rsidR="00B95853">
        <w:rPr>
          <w:lang w:val="es-ES"/>
        </w:rPr>
        <w:t>comprende</w:t>
      </w:r>
      <w:r w:rsidRPr="00004800">
        <w:rPr>
          <w:lang w:val="es-ES"/>
        </w:rPr>
        <w:t xml:space="preserve"> </w:t>
      </w:r>
      <w:r w:rsidR="00486A62" w:rsidRPr="00004800">
        <w:rPr>
          <w:lang w:val="es-ES"/>
        </w:rPr>
        <w:t xml:space="preserve">la </w:t>
      </w:r>
      <w:r w:rsidRPr="00004800">
        <w:rPr>
          <w:lang w:val="es-ES"/>
        </w:rPr>
        <w:t xml:space="preserve">enseñanza especial, </w:t>
      </w:r>
      <w:r w:rsidR="00486A62" w:rsidRPr="00004800">
        <w:rPr>
          <w:lang w:val="es-ES"/>
        </w:rPr>
        <w:t xml:space="preserve">la enseñanza </w:t>
      </w:r>
      <w:r w:rsidRPr="002D52C2">
        <w:rPr>
          <w:iCs/>
          <w:lang w:val="es-ES"/>
        </w:rPr>
        <w:t>complementaria</w:t>
      </w:r>
      <w:r w:rsidRPr="00004800">
        <w:rPr>
          <w:lang w:val="es-ES"/>
        </w:rPr>
        <w:t xml:space="preserve">, </w:t>
      </w:r>
      <w:r w:rsidR="00486A62" w:rsidRPr="00004800">
        <w:rPr>
          <w:lang w:val="es-ES"/>
        </w:rPr>
        <w:t xml:space="preserve">la </w:t>
      </w:r>
      <w:r w:rsidRPr="00004800">
        <w:rPr>
          <w:lang w:val="es-ES"/>
        </w:rPr>
        <w:t xml:space="preserve">formación profesional </w:t>
      </w:r>
      <w:r w:rsidR="00615F49" w:rsidRPr="00004800">
        <w:rPr>
          <w:lang w:val="es-ES"/>
        </w:rPr>
        <w:t>(</w:t>
      </w:r>
      <w:r w:rsidR="00486A62" w:rsidRPr="00004800">
        <w:rPr>
          <w:lang w:val="es-ES"/>
        </w:rPr>
        <w:t xml:space="preserve">artes </w:t>
      </w:r>
      <w:r w:rsidRPr="00004800">
        <w:rPr>
          <w:lang w:val="es-ES"/>
        </w:rPr>
        <w:t>y deportes</w:t>
      </w:r>
      <w:r w:rsidR="00615F49" w:rsidRPr="00004800">
        <w:rPr>
          <w:lang w:val="es-ES"/>
        </w:rPr>
        <w:t xml:space="preserve">) </w:t>
      </w:r>
      <w:r w:rsidR="00617150" w:rsidRPr="00004800">
        <w:rPr>
          <w:lang w:val="es-ES"/>
        </w:rPr>
        <w:t xml:space="preserve">y </w:t>
      </w:r>
      <w:r w:rsidR="00486A62" w:rsidRPr="00004800">
        <w:rPr>
          <w:lang w:val="es-ES"/>
        </w:rPr>
        <w:t xml:space="preserve">la </w:t>
      </w:r>
      <w:r w:rsidR="00B95853">
        <w:rPr>
          <w:lang w:val="es-ES"/>
        </w:rPr>
        <w:t>formación permanente</w:t>
      </w:r>
      <w:r w:rsidR="00615F49" w:rsidRPr="00004800">
        <w:rPr>
          <w:lang w:val="es-ES"/>
        </w:rPr>
        <w:t xml:space="preserve">. </w:t>
      </w:r>
      <w:r w:rsidR="002D52C2">
        <w:rPr>
          <w:lang w:val="es-ES"/>
        </w:rPr>
        <w:t>Uno de </w:t>
      </w:r>
      <w:r w:rsidR="00B3155F" w:rsidRPr="00004800">
        <w:rPr>
          <w:lang w:val="es-ES"/>
        </w:rPr>
        <w:t xml:space="preserve">los </w:t>
      </w:r>
      <w:r w:rsidR="00B95853">
        <w:rPr>
          <w:lang w:val="es-ES"/>
        </w:rPr>
        <w:t xml:space="preserve">principales </w:t>
      </w:r>
      <w:r w:rsidR="00B3155F" w:rsidRPr="00004800">
        <w:rPr>
          <w:lang w:val="es-ES"/>
        </w:rPr>
        <w:t>objetivos es lograr el acceso universal a la enseñanza secundaria.</w:t>
      </w:r>
    </w:p>
    <w:p w:rsidR="00615F49" w:rsidRPr="00004800" w:rsidRDefault="000D7C27" w:rsidP="00486E7E">
      <w:pPr>
        <w:pStyle w:val="Heading2"/>
        <w:jc w:val="left"/>
        <w:rPr>
          <w:iCs/>
          <w:lang w:val="es-ES"/>
        </w:rPr>
      </w:pPr>
      <w:r w:rsidRPr="00004800">
        <w:rPr>
          <w:iCs/>
          <w:lang w:val="es-ES"/>
        </w:rPr>
        <w:t>Educación</w:t>
      </w:r>
      <w:r w:rsidR="00970AE9" w:rsidRPr="00004800">
        <w:rPr>
          <w:iCs/>
          <w:lang w:val="es-ES"/>
        </w:rPr>
        <w:t xml:space="preserve"> preescolar</w:t>
      </w:r>
    </w:p>
    <w:p w:rsidR="00615F49" w:rsidRPr="00004800" w:rsidRDefault="008B0BA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bCs/>
          <w:iCs/>
          <w:lang w:val="es-ES"/>
        </w:rPr>
        <w:t>El objetivo general en este nivel de educación es formar la personalidad de</w:t>
      </w:r>
      <w:r w:rsidR="00C33933" w:rsidRPr="00004800">
        <w:rPr>
          <w:bCs/>
          <w:iCs/>
          <w:lang w:val="es-ES"/>
        </w:rPr>
        <w:t>l</w:t>
      </w:r>
      <w:r w:rsidRPr="00004800">
        <w:rPr>
          <w:bCs/>
          <w:iCs/>
          <w:lang w:val="es-ES"/>
        </w:rPr>
        <w:t xml:space="preserve"> niño para la integración social y escolar</w:t>
      </w:r>
      <w:r w:rsidR="00C33933" w:rsidRPr="00004800">
        <w:rPr>
          <w:bCs/>
          <w:iCs/>
          <w:lang w:val="es-ES"/>
        </w:rPr>
        <w:t>,</w:t>
      </w:r>
      <w:r w:rsidRPr="00004800">
        <w:rPr>
          <w:bCs/>
          <w:iCs/>
          <w:lang w:val="es-ES"/>
        </w:rPr>
        <w:t xml:space="preserve"> </w:t>
      </w:r>
      <w:r w:rsidR="004979BB">
        <w:rPr>
          <w:bCs/>
          <w:iCs/>
          <w:lang w:val="es-ES"/>
        </w:rPr>
        <w:t>desarrollando</w:t>
      </w:r>
      <w:r w:rsidRPr="00004800">
        <w:rPr>
          <w:bCs/>
          <w:iCs/>
          <w:lang w:val="es-ES"/>
        </w:rPr>
        <w:t xml:space="preserve"> su capacidad creativa y su potenc</w:t>
      </w:r>
      <w:r w:rsidR="002D52C2">
        <w:rPr>
          <w:bCs/>
          <w:iCs/>
          <w:lang w:val="es-ES"/>
        </w:rPr>
        <w:t>ial intelectual. A </w:t>
      </w:r>
      <w:r w:rsidRPr="00004800">
        <w:rPr>
          <w:bCs/>
          <w:iCs/>
          <w:lang w:val="es-ES"/>
        </w:rPr>
        <w:t xml:space="preserve">partir de los cinco años, </w:t>
      </w:r>
      <w:r w:rsidR="004979BB">
        <w:rPr>
          <w:bCs/>
          <w:iCs/>
          <w:lang w:val="es-ES"/>
        </w:rPr>
        <w:t>la enseñanza</w:t>
      </w:r>
      <w:r w:rsidRPr="00004800">
        <w:rPr>
          <w:bCs/>
          <w:iCs/>
          <w:lang w:val="es-ES"/>
        </w:rPr>
        <w:t xml:space="preserve"> preescolar </w:t>
      </w:r>
      <w:r w:rsidR="004979BB">
        <w:rPr>
          <w:bCs/>
          <w:iCs/>
          <w:lang w:val="es-ES"/>
        </w:rPr>
        <w:t>es</w:t>
      </w:r>
      <w:r w:rsidRPr="00004800">
        <w:rPr>
          <w:bCs/>
          <w:iCs/>
          <w:lang w:val="es-ES"/>
        </w:rPr>
        <w:t xml:space="preserve"> obligatoria</w:t>
      </w:r>
      <w:r w:rsidR="004979BB">
        <w:rPr>
          <w:bCs/>
          <w:iCs/>
          <w:lang w:val="es-ES"/>
        </w:rPr>
        <w:t>,</w:t>
      </w:r>
      <w:r w:rsidRPr="00004800">
        <w:rPr>
          <w:bCs/>
          <w:iCs/>
          <w:lang w:val="es-ES"/>
        </w:rPr>
        <w:t xml:space="preserve"> en </w:t>
      </w:r>
      <w:r w:rsidR="004979BB">
        <w:rPr>
          <w:bCs/>
          <w:iCs/>
          <w:lang w:val="es-ES"/>
        </w:rPr>
        <w:t>el jardín de infancia o en la</w:t>
      </w:r>
      <w:r w:rsidR="002D52C2">
        <w:rPr>
          <w:bCs/>
          <w:iCs/>
          <w:lang w:val="es-ES"/>
        </w:rPr>
        <w:t> </w:t>
      </w:r>
      <w:r w:rsidRPr="00004800">
        <w:rPr>
          <w:bCs/>
          <w:iCs/>
          <w:lang w:val="es-ES"/>
        </w:rPr>
        <w:t>escuela</w:t>
      </w:r>
      <w:r w:rsidR="004979BB">
        <w:rPr>
          <w:bCs/>
          <w:iCs/>
          <w:lang w:val="es-ES"/>
        </w:rPr>
        <w:t>,</w:t>
      </w:r>
      <w:r w:rsidRPr="00004800">
        <w:rPr>
          <w:bCs/>
          <w:iCs/>
          <w:lang w:val="es-ES"/>
        </w:rPr>
        <w:t xml:space="preserve"> o</w:t>
      </w:r>
      <w:r w:rsidR="004979BB">
        <w:rPr>
          <w:bCs/>
          <w:iCs/>
          <w:lang w:val="es-ES"/>
        </w:rPr>
        <w:t xml:space="preserve"> bien</w:t>
      </w:r>
      <w:r w:rsidRPr="00004800">
        <w:rPr>
          <w:bCs/>
          <w:iCs/>
          <w:lang w:val="es-ES"/>
        </w:rPr>
        <w:t xml:space="preserve"> en el hogar</w:t>
      </w:r>
      <w:r w:rsidR="004979BB">
        <w:rPr>
          <w:bCs/>
          <w:iCs/>
          <w:lang w:val="es-ES"/>
        </w:rPr>
        <w:t xml:space="preserve"> si así lo solicitan</w:t>
      </w:r>
      <w:r w:rsidR="004979BB" w:rsidRPr="004979BB">
        <w:rPr>
          <w:bCs/>
          <w:iCs/>
          <w:lang w:val="es-ES"/>
        </w:rPr>
        <w:t xml:space="preserve"> </w:t>
      </w:r>
      <w:r w:rsidR="004979BB" w:rsidRPr="00004800">
        <w:rPr>
          <w:bCs/>
          <w:iCs/>
          <w:lang w:val="es-ES"/>
        </w:rPr>
        <w:t>los padres</w:t>
      </w:r>
      <w:r w:rsidR="00615F49" w:rsidRPr="00004800">
        <w:rPr>
          <w:lang w:val="es-ES"/>
        </w:rPr>
        <w:t>.</w:t>
      </w:r>
    </w:p>
    <w:p w:rsidR="00615F49" w:rsidRPr="00004800" w:rsidRDefault="00B14BD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Las administraciones públicas locales están obligadas a garantizar la existencia de </w:t>
      </w:r>
      <w:r w:rsidRPr="002D52C2">
        <w:rPr>
          <w:iCs/>
          <w:lang w:val="es-ES"/>
        </w:rPr>
        <w:t>instituciones</w:t>
      </w:r>
      <w:r w:rsidRPr="00004800">
        <w:rPr>
          <w:lang w:val="es-ES"/>
        </w:rPr>
        <w:t xml:space="preserve"> de preescolar</w:t>
      </w:r>
      <w:r w:rsidR="00AD2BDB">
        <w:rPr>
          <w:lang w:val="es-ES"/>
        </w:rPr>
        <w:t>,</w:t>
      </w:r>
      <w:r w:rsidRPr="00004800">
        <w:rPr>
          <w:lang w:val="es-ES"/>
        </w:rPr>
        <w:t xml:space="preserve"> y en caso </w:t>
      </w:r>
      <w:r w:rsidR="001C362C" w:rsidRPr="00004800">
        <w:rPr>
          <w:lang w:val="es-ES"/>
        </w:rPr>
        <w:t>necesario</w:t>
      </w:r>
      <w:r w:rsidR="00AD2BDB">
        <w:rPr>
          <w:lang w:val="es-ES"/>
        </w:rPr>
        <w:t xml:space="preserve"> deben</w:t>
      </w:r>
      <w:r w:rsidRPr="00004800">
        <w:rPr>
          <w:lang w:val="es-ES"/>
        </w:rPr>
        <w:t xml:space="preserve"> abrir otras nuevas y </w:t>
      </w:r>
      <w:r w:rsidR="00AD2BDB">
        <w:rPr>
          <w:lang w:val="es-ES"/>
        </w:rPr>
        <w:t xml:space="preserve">prestarles apoyo </w:t>
      </w:r>
      <w:r w:rsidRPr="00004800">
        <w:rPr>
          <w:lang w:val="es-ES"/>
        </w:rPr>
        <w:t xml:space="preserve">material y financiero </w:t>
      </w:r>
      <w:r w:rsidR="00AD2BDB">
        <w:rPr>
          <w:lang w:val="es-ES"/>
        </w:rPr>
        <w:t>teniendo en cuenta</w:t>
      </w:r>
      <w:r w:rsidRPr="00004800">
        <w:rPr>
          <w:lang w:val="es-ES"/>
        </w:rPr>
        <w:t xml:space="preserve"> las necesidades de la población. El Estado garantiza además el cuidado y la educación de los huérfanos y </w:t>
      </w:r>
      <w:r w:rsidR="00AD2BDB">
        <w:rPr>
          <w:lang w:val="es-ES"/>
        </w:rPr>
        <w:t xml:space="preserve">los </w:t>
      </w:r>
      <w:r w:rsidRPr="00004800">
        <w:rPr>
          <w:lang w:val="es-ES"/>
        </w:rPr>
        <w:t>niños con necesidades especiales en edad preescolar.</w:t>
      </w:r>
    </w:p>
    <w:p w:rsidR="00615F49" w:rsidRPr="00004800" w:rsidRDefault="001C362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2006 </w:t>
      </w:r>
      <w:r w:rsidR="00BF4468" w:rsidRPr="00004800">
        <w:rPr>
          <w:lang w:val="es-ES"/>
        </w:rPr>
        <w:t xml:space="preserve">había </w:t>
      </w:r>
      <w:r w:rsidR="00AE45E8">
        <w:rPr>
          <w:lang w:val="es-ES"/>
        </w:rPr>
        <w:t xml:space="preserve">funcionando </w:t>
      </w:r>
      <w:r w:rsidR="00615F49" w:rsidRPr="00004800">
        <w:rPr>
          <w:lang w:val="es-ES"/>
        </w:rPr>
        <w:t>1</w:t>
      </w:r>
      <w:r w:rsidR="00EA6786" w:rsidRPr="00004800">
        <w:rPr>
          <w:lang w:val="es-ES"/>
        </w:rPr>
        <w:t>.</w:t>
      </w:r>
      <w:r w:rsidR="00615F49" w:rsidRPr="00004800">
        <w:rPr>
          <w:lang w:val="es-ES"/>
        </w:rPr>
        <w:t xml:space="preserve">305 </w:t>
      </w:r>
      <w:r w:rsidR="00AD2BDB">
        <w:rPr>
          <w:lang w:val="es-ES"/>
        </w:rPr>
        <w:t>jardines de infancia</w:t>
      </w:r>
      <w:r w:rsidR="00CC711D" w:rsidRPr="00004800">
        <w:rPr>
          <w:lang w:val="es-ES"/>
        </w:rPr>
        <w:t xml:space="preserve"> </w:t>
      </w:r>
      <w:r w:rsidR="00AE45E8">
        <w:rPr>
          <w:lang w:val="es-ES"/>
        </w:rPr>
        <w:t>a los</w:t>
      </w:r>
      <w:r w:rsidR="002D52C2">
        <w:rPr>
          <w:lang w:val="es-ES"/>
        </w:rPr>
        <w:t xml:space="preserve"> que asistían 116.200 niños. A </w:t>
      </w:r>
      <w:r w:rsidR="00BF4468" w:rsidRPr="00004800">
        <w:rPr>
          <w:lang w:val="es-ES"/>
        </w:rPr>
        <w:t xml:space="preserve">fin de </w:t>
      </w:r>
      <w:r w:rsidR="00BF4468" w:rsidRPr="002D52C2">
        <w:rPr>
          <w:iCs/>
          <w:lang w:val="es-ES"/>
        </w:rPr>
        <w:t xml:space="preserve">satisfacer </w:t>
      </w:r>
      <w:r w:rsidR="00AE45E8" w:rsidRPr="002D52C2">
        <w:rPr>
          <w:iCs/>
          <w:lang w:val="es-ES"/>
        </w:rPr>
        <w:t xml:space="preserve">las </w:t>
      </w:r>
      <w:r w:rsidR="00BF4468" w:rsidRPr="002D52C2">
        <w:rPr>
          <w:iCs/>
          <w:lang w:val="es-ES"/>
        </w:rPr>
        <w:t>necesidades específicas</w:t>
      </w:r>
      <w:r w:rsidR="00AE45E8" w:rsidRPr="002D52C2">
        <w:rPr>
          <w:iCs/>
          <w:lang w:val="es-ES"/>
        </w:rPr>
        <w:t xml:space="preserve"> en materia de educación</w:t>
      </w:r>
      <w:r w:rsidR="00BF4468" w:rsidRPr="002D52C2">
        <w:rPr>
          <w:iCs/>
          <w:lang w:val="es-ES"/>
        </w:rPr>
        <w:t xml:space="preserve">, se utiliza </w:t>
      </w:r>
      <w:r w:rsidR="00D20957" w:rsidRPr="002D52C2">
        <w:rPr>
          <w:iCs/>
          <w:lang w:val="es-ES"/>
        </w:rPr>
        <w:t xml:space="preserve">un </w:t>
      </w:r>
      <w:r w:rsidR="00BF4468" w:rsidRPr="002D52C2">
        <w:rPr>
          <w:iCs/>
          <w:lang w:val="es-ES"/>
        </w:rPr>
        <w:t>plan de estudios fle</w:t>
      </w:r>
      <w:r w:rsidR="00BF4468" w:rsidRPr="00004800">
        <w:rPr>
          <w:lang w:val="es-ES"/>
        </w:rPr>
        <w:t xml:space="preserve">xible (4, 6, 9 </w:t>
      </w:r>
      <w:r w:rsidR="00227FB1" w:rsidRPr="00004800">
        <w:rPr>
          <w:lang w:val="es-ES"/>
        </w:rPr>
        <w:t>ó</w:t>
      </w:r>
      <w:r w:rsidR="00BF4468" w:rsidRPr="00004800">
        <w:rPr>
          <w:lang w:val="es-ES"/>
        </w:rPr>
        <w:t xml:space="preserve"> 10 horas al día) y hay nuevos servicios en preparación, entre ellos </w:t>
      </w:r>
      <w:r w:rsidR="00AE45E8">
        <w:rPr>
          <w:lang w:val="es-ES"/>
        </w:rPr>
        <w:t xml:space="preserve">los de </w:t>
      </w:r>
      <w:r w:rsidR="00BF4468" w:rsidRPr="002D52C2">
        <w:rPr>
          <w:iCs/>
          <w:lang w:val="es-ES"/>
        </w:rPr>
        <w:t>psicol</w:t>
      </w:r>
      <w:r w:rsidR="00AE45E8" w:rsidRPr="002D52C2">
        <w:rPr>
          <w:iCs/>
          <w:lang w:val="es-ES"/>
        </w:rPr>
        <w:t>ogía</w:t>
      </w:r>
      <w:r w:rsidR="00BF4468" w:rsidRPr="00004800">
        <w:rPr>
          <w:lang w:val="es-ES"/>
        </w:rPr>
        <w:t xml:space="preserve"> y </w:t>
      </w:r>
      <w:r w:rsidR="00CC711D" w:rsidRPr="00004800">
        <w:rPr>
          <w:lang w:val="es-ES"/>
        </w:rPr>
        <w:t xml:space="preserve">de </w:t>
      </w:r>
      <w:r w:rsidR="00AE45E8">
        <w:rPr>
          <w:lang w:val="es-ES"/>
        </w:rPr>
        <w:t>desarrollo</w:t>
      </w:r>
      <w:r w:rsidR="00CC711D" w:rsidRPr="00004800">
        <w:rPr>
          <w:lang w:val="es-ES"/>
        </w:rPr>
        <w:t xml:space="preserve"> </w:t>
      </w:r>
      <w:r w:rsidR="00BF4468" w:rsidRPr="00004800">
        <w:rPr>
          <w:lang w:val="es-ES"/>
        </w:rPr>
        <w:t>físic</w:t>
      </w:r>
      <w:r w:rsidR="00AE45E8">
        <w:rPr>
          <w:lang w:val="es-ES"/>
        </w:rPr>
        <w:t>o</w:t>
      </w:r>
      <w:r w:rsidR="00BF4468" w:rsidRPr="00004800">
        <w:rPr>
          <w:lang w:val="es-ES"/>
        </w:rPr>
        <w:t xml:space="preserve"> y psicosocial (danza, ajedrez, informática, idiomas extranjeros).</w:t>
      </w:r>
    </w:p>
    <w:p w:rsidR="00615F49" w:rsidRPr="00004800" w:rsidRDefault="008C2BA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C</w:t>
      </w:r>
      <w:r w:rsidRPr="00004800">
        <w:rPr>
          <w:lang w:val="es-ES"/>
        </w:rPr>
        <w:t xml:space="preserve">omo parte del proyecto de </w:t>
      </w:r>
      <w:r w:rsidR="00315EA9">
        <w:rPr>
          <w:lang w:val="es-ES"/>
        </w:rPr>
        <w:t>“</w:t>
      </w:r>
      <w:r w:rsidRPr="00004800">
        <w:rPr>
          <w:lang w:val="es-ES"/>
        </w:rPr>
        <w:t xml:space="preserve">Mejora de la calidad </w:t>
      </w:r>
      <w:r>
        <w:rPr>
          <w:lang w:val="es-ES"/>
        </w:rPr>
        <w:t xml:space="preserve">y la accesibilidad </w:t>
      </w:r>
      <w:r w:rsidRPr="00004800">
        <w:rPr>
          <w:lang w:val="es-ES"/>
        </w:rPr>
        <w:t xml:space="preserve">de los servicios de educación básica inicial </w:t>
      </w:r>
      <w:r>
        <w:rPr>
          <w:lang w:val="es-ES"/>
        </w:rPr>
        <w:t>en las zonas rurales</w:t>
      </w:r>
      <w:r w:rsidR="00315EA9">
        <w:rPr>
          <w:lang w:val="es-ES"/>
        </w:rPr>
        <w:t>”</w:t>
      </w:r>
      <w:r w:rsidRPr="00004800">
        <w:rPr>
          <w:lang w:val="es-ES"/>
        </w:rPr>
        <w:t xml:space="preserve"> (</w:t>
      </w:r>
      <w:r>
        <w:rPr>
          <w:lang w:val="es-ES"/>
        </w:rPr>
        <w:t>llevado a cabo</w:t>
      </w:r>
      <w:r w:rsidRPr="00004800">
        <w:rPr>
          <w:lang w:val="es-ES"/>
        </w:rPr>
        <w:t xml:space="preserve"> entre septiembre de 2004 y </w:t>
      </w:r>
      <w:r w:rsidRPr="002D52C2">
        <w:rPr>
          <w:iCs/>
          <w:lang w:val="es-ES"/>
        </w:rPr>
        <w:t>diciembre</w:t>
      </w:r>
      <w:r w:rsidRPr="00004800">
        <w:rPr>
          <w:lang w:val="es-ES"/>
        </w:rPr>
        <w:t xml:space="preserve"> de 2005 con un presupuesto total de 700.000 dólares EE.UU.)</w:t>
      </w:r>
      <w:r>
        <w:rPr>
          <w:lang w:val="es-ES"/>
        </w:rPr>
        <w:t xml:space="preserve">, </w:t>
      </w:r>
      <w:r w:rsidRPr="00004800">
        <w:rPr>
          <w:lang w:val="es-ES"/>
        </w:rPr>
        <w:t xml:space="preserve">se han organizado programas de enseñanza inicial personalizada para niños de familias vulnerables </w:t>
      </w:r>
      <w:r>
        <w:rPr>
          <w:lang w:val="es-ES"/>
        </w:rPr>
        <w:t>e</w:t>
      </w:r>
      <w:r w:rsidR="002D52C2">
        <w:rPr>
          <w:lang w:val="es-ES"/>
        </w:rPr>
        <w:t>n más de 20 </w:t>
      </w:r>
      <w:r w:rsidR="00AE45E8">
        <w:rPr>
          <w:lang w:val="es-ES"/>
        </w:rPr>
        <w:t>jardines de infancia</w:t>
      </w:r>
      <w:r>
        <w:rPr>
          <w:lang w:val="es-ES"/>
        </w:rPr>
        <w:t>,</w:t>
      </w:r>
      <w:r w:rsidR="00D059FD" w:rsidRPr="00004800">
        <w:rPr>
          <w:lang w:val="es-ES"/>
        </w:rPr>
        <w:t xml:space="preserve"> </w:t>
      </w:r>
      <w:r w:rsidR="00BA4EA2" w:rsidRPr="00004800">
        <w:rPr>
          <w:lang w:val="es-ES"/>
        </w:rPr>
        <w:t>con la ayuda del UNICEF/UNESCO/FISM</w:t>
      </w:r>
      <w:r w:rsidR="00D059FD" w:rsidRPr="00004800">
        <w:rPr>
          <w:lang w:val="es-ES"/>
        </w:rPr>
        <w:t xml:space="preserve">. Las instituciones de preescolar </w:t>
      </w:r>
      <w:r w:rsidR="002176A1" w:rsidRPr="00004800">
        <w:rPr>
          <w:lang w:val="es-ES"/>
        </w:rPr>
        <w:t>que participan</w:t>
      </w:r>
      <w:r w:rsidR="00D059FD" w:rsidRPr="00004800">
        <w:rPr>
          <w:lang w:val="es-ES"/>
        </w:rPr>
        <w:t xml:space="preserve"> en el proyecto han creado centros </w:t>
      </w:r>
      <w:r w:rsidR="0063166E" w:rsidRPr="00004800">
        <w:rPr>
          <w:lang w:val="es-ES"/>
        </w:rPr>
        <w:t xml:space="preserve">para </w:t>
      </w:r>
      <w:r w:rsidR="0063166E">
        <w:rPr>
          <w:lang w:val="es-ES"/>
        </w:rPr>
        <w:t xml:space="preserve">la </w:t>
      </w:r>
      <w:r w:rsidR="00D059FD" w:rsidRPr="00004800">
        <w:rPr>
          <w:lang w:val="es-ES"/>
        </w:rPr>
        <w:t xml:space="preserve">educación </w:t>
      </w:r>
      <w:r w:rsidR="0063166E" w:rsidRPr="00004800">
        <w:rPr>
          <w:lang w:val="es-ES"/>
        </w:rPr>
        <w:t>de</w:t>
      </w:r>
      <w:r w:rsidR="0063166E">
        <w:rPr>
          <w:lang w:val="es-ES"/>
        </w:rPr>
        <w:t xml:space="preserve"> los</w:t>
      </w:r>
      <w:r w:rsidR="0063166E" w:rsidRPr="00004800">
        <w:rPr>
          <w:lang w:val="es-ES"/>
        </w:rPr>
        <w:t xml:space="preserve"> </w:t>
      </w:r>
      <w:r w:rsidR="00D059FD" w:rsidRPr="00004800">
        <w:rPr>
          <w:lang w:val="es-ES"/>
        </w:rPr>
        <w:t>padres</w:t>
      </w:r>
      <w:r w:rsidR="00080B93" w:rsidRPr="00004800">
        <w:rPr>
          <w:lang w:val="es-ES"/>
        </w:rPr>
        <w:t>,</w:t>
      </w:r>
      <w:r w:rsidR="00D059FD" w:rsidRPr="00004800">
        <w:rPr>
          <w:lang w:val="es-ES"/>
        </w:rPr>
        <w:t xml:space="preserve"> dotados </w:t>
      </w:r>
      <w:r w:rsidR="00B114F4" w:rsidRPr="00004800">
        <w:rPr>
          <w:lang w:val="es-ES"/>
        </w:rPr>
        <w:t>de</w:t>
      </w:r>
      <w:r w:rsidR="00D059FD" w:rsidRPr="00004800">
        <w:rPr>
          <w:lang w:val="es-ES"/>
        </w:rPr>
        <w:t xml:space="preserve"> material didáctico, libros, juguetes, muebles (mesas, sillas y armarios), </w:t>
      </w:r>
      <w:r w:rsidR="0063166E">
        <w:rPr>
          <w:lang w:val="es-ES"/>
        </w:rPr>
        <w:t>computadoras</w:t>
      </w:r>
      <w:r w:rsidR="00D059FD" w:rsidRPr="00004800">
        <w:rPr>
          <w:lang w:val="es-ES"/>
        </w:rPr>
        <w:t xml:space="preserve">, aparatos de fax, impresoras, </w:t>
      </w:r>
      <w:r w:rsidR="00BA4EA2" w:rsidRPr="00004800">
        <w:rPr>
          <w:lang w:val="es-ES"/>
        </w:rPr>
        <w:t>fotocopiadoras</w:t>
      </w:r>
      <w:r w:rsidR="00D059FD" w:rsidRPr="00004800">
        <w:rPr>
          <w:lang w:val="es-ES"/>
        </w:rPr>
        <w:t>, rotafolios y</w:t>
      </w:r>
      <w:r w:rsidR="00BA4EA2" w:rsidRPr="00004800">
        <w:rPr>
          <w:lang w:val="es-ES"/>
        </w:rPr>
        <w:t xml:space="preserve"> otro material</w:t>
      </w:r>
      <w:r w:rsidR="00D059FD" w:rsidRPr="00004800">
        <w:rPr>
          <w:lang w:val="es-ES"/>
        </w:rPr>
        <w:t xml:space="preserve">. </w:t>
      </w:r>
      <w:r w:rsidR="00F76A8A" w:rsidRPr="00004800">
        <w:rPr>
          <w:lang w:val="es-ES"/>
        </w:rPr>
        <w:t>Como parte del proyecto, el Ministerio de Educación y Juventud e</w:t>
      </w:r>
      <w:r w:rsidR="00D059FD" w:rsidRPr="00004800">
        <w:rPr>
          <w:lang w:val="es-ES"/>
        </w:rPr>
        <w:t>laboró la</w:t>
      </w:r>
      <w:r w:rsidR="000C7688" w:rsidRPr="00004800">
        <w:rPr>
          <w:lang w:val="es-ES"/>
        </w:rPr>
        <w:t xml:space="preserve"> “</w:t>
      </w:r>
      <w:r w:rsidR="000C7688" w:rsidRPr="00004800">
        <w:rPr>
          <w:i/>
          <w:lang w:val="es-ES"/>
        </w:rPr>
        <w:t xml:space="preserve">Guía sobre </w:t>
      </w:r>
      <w:r w:rsidR="00DB2F6C" w:rsidRPr="00004800">
        <w:rPr>
          <w:i/>
          <w:lang w:val="es-ES"/>
        </w:rPr>
        <w:t xml:space="preserve">los </w:t>
      </w:r>
      <w:r w:rsidR="000C7688" w:rsidRPr="00004800">
        <w:rPr>
          <w:i/>
          <w:lang w:val="es-ES"/>
        </w:rPr>
        <w:t xml:space="preserve">cuidados y </w:t>
      </w:r>
      <w:r w:rsidR="00BA4EA2" w:rsidRPr="00004800">
        <w:rPr>
          <w:i/>
          <w:lang w:val="es-ES"/>
        </w:rPr>
        <w:t xml:space="preserve">la </w:t>
      </w:r>
      <w:r w:rsidR="000C7688" w:rsidRPr="00004800">
        <w:rPr>
          <w:i/>
          <w:lang w:val="es-ES"/>
        </w:rPr>
        <w:t xml:space="preserve">educación del niño en la </w:t>
      </w:r>
      <w:r w:rsidR="000C7688" w:rsidRPr="002D52C2">
        <w:rPr>
          <w:iCs/>
          <w:lang w:val="es-ES"/>
        </w:rPr>
        <w:t>primera</w:t>
      </w:r>
      <w:r w:rsidR="000C7688" w:rsidRPr="00004800">
        <w:rPr>
          <w:i/>
          <w:lang w:val="es-ES"/>
        </w:rPr>
        <w:t xml:space="preserve"> infancia</w:t>
      </w:r>
      <w:r w:rsidR="000C7688" w:rsidRPr="00004800">
        <w:rPr>
          <w:lang w:val="es-ES"/>
        </w:rPr>
        <w:t>”</w:t>
      </w:r>
      <w:r w:rsidR="00D059FD" w:rsidRPr="00004800">
        <w:rPr>
          <w:lang w:val="es-ES"/>
        </w:rPr>
        <w:t>, carteles educativos para</w:t>
      </w:r>
      <w:r w:rsidR="00BA4EA2" w:rsidRPr="00004800">
        <w:rPr>
          <w:lang w:val="es-ES"/>
        </w:rPr>
        <w:t xml:space="preserve"> las</w:t>
      </w:r>
      <w:r w:rsidR="00D059FD" w:rsidRPr="00004800">
        <w:rPr>
          <w:lang w:val="es-ES"/>
        </w:rPr>
        <w:t xml:space="preserve"> familias y </w:t>
      </w:r>
      <w:r w:rsidR="00BA4EA2" w:rsidRPr="00004800">
        <w:rPr>
          <w:lang w:val="es-ES"/>
        </w:rPr>
        <w:t xml:space="preserve">los </w:t>
      </w:r>
      <w:r w:rsidR="00D059FD" w:rsidRPr="00004800">
        <w:rPr>
          <w:lang w:val="es-ES"/>
        </w:rPr>
        <w:t>especialistas</w:t>
      </w:r>
      <w:r w:rsidR="00BA4EA2" w:rsidRPr="00004800">
        <w:rPr>
          <w:lang w:val="es-ES"/>
        </w:rPr>
        <w:t xml:space="preserve"> sobre </w:t>
      </w:r>
      <w:r w:rsidR="00D059FD" w:rsidRPr="00004800">
        <w:rPr>
          <w:lang w:val="es-ES"/>
        </w:rPr>
        <w:t xml:space="preserve">cinco temas (juegos, comunicación, estimulación, seguridad y nutrición) y normas de evaluación </w:t>
      </w:r>
      <w:r w:rsidR="000A46BD">
        <w:rPr>
          <w:lang w:val="es-ES"/>
        </w:rPr>
        <w:t>de</w:t>
      </w:r>
      <w:r w:rsidR="00D059FD" w:rsidRPr="00004800">
        <w:rPr>
          <w:lang w:val="es-ES"/>
        </w:rPr>
        <w:t xml:space="preserve"> los niños de las instituciones de preescolar</w:t>
      </w:r>
      <w:r w:rsidR="000C7688" w:rsidRPr="00004800">
        <w:rPr>
          <w:lang w:val="es-ES"/>
        </w:rPr>
        <w:t>.</w:t>
      </w:r>
    </w:p>
    <w:p w:rsidR="00615F49" w:rsidRPr="00004800" w:rsidRDefault="00E10D1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Los</w:t>
      </w:r>
      <w:r w:rsidRPr="00004800">
        <w:rPr>
          <w:lang w:val="es-ES"/>
        </w:rPr>
        <w:t xml:space="preserve"> educadores </w:t>
      </w:r>
      <w:r>
        <w:rPr>
          <w:lang w:val="es-ES"/>
        </w:rPr>
        <w:t>reciben</w:t>
      </w:r>
      <w:r w:rsidR="00BA4EA2" w:rsidRPr="00004800">
        <w:rPr>
          <w:lang w:val="es-ES"/>
        </w:rPr>
        <w:t xml:space="preserve"> formación </w:t>
      </w:r>
      <w:r w:rsidR="00DC34FA" w:rsidRPr="00004800">
        <w:rPr>
          <w:lang w:val="es-ES"/>
        </w:rPr>
        <w:t xml:space="preserve">profesional </w:t>
      </w:r>
      <w:r w:rsidR="00BA4EA2" w:rsidRPr="00004800">
        <w:rPr>
          <w:lang w:val="es-ES"/>
        </w:rPr>
        <w:t xml:space="preserve">en todas </w:t>
      </w:r>
      <w:r w:rsidR="00DC34FA" w:rsidRPr="00004800">
        <w:rPr>
          <w:lang w:val="es-ES"/>
        </w:rPr>
        <w:t xml:space="preserve">las dependencias de </w:t>
      </w:r>
      <w:r w:rsidR="00BA45D0">
        <w:rPr>
          <w:lang w:val="es-ES"/>
        </w:rPr>
        <w:t>enseñanza</w:t>
      </w:r>
      <w:r w:rsidR="00DC34FA" w:rsidRPr="00004800">
        <w:rPr>
          <w:lang w:val="es-ES"/>
        </w:rPr>
        <w:t xml:space="preserve">, en los distritos/municipios y </w:t>
      </w:r>
      <w:r w:rsidR="00AD0CAE" w:rsidRPr="00004800">
        <w:rPr>
          <w:lang w:val="es-ES"/>
        </w:rPr>
        <w:t xml:space="preserve">en </w:t>
      </w:r>
      <w:r w:rsidR="00DC34FA" w:rsidRPr="00004800">
        <w:rPr>
          <w:lang w:val="es-ES"/>
        </w:rPr>
        <w:t xml:space="preserve">los centros de formación </w:t>
      </w:r>
      <w:r>
        <w:rPr>
          <w:lang w:val="es-ES"/>
        </w:rPr>
        <w:t>permanente</w:t>
      </w:r>
      <w:r w:rsidR="00DC34FA" w:rsidRPr="00004800">
        <w:rPr>
          <w:lang w:val="es-ES"/>
        </w:rPr>
        <w:t xml:space="preserve">, mientras que la certificación del personal </w:t>
      </w:r>
      <w:r w:rsidR="00511970" w:rsidRPr="00004800">
        <w:rPr>
          <w:lang w:val="es-ES"/>
        </w:rPr>
        <w:t>docente</w:t>
      </w:r>
      <w:r w:rsidR="00DC34FA" w:rsidRPr="00004800">
        <w:rPr>
          <w:lang w:val="es-ES"/>
        </w:rPr>
        <w:t xml:space="preserve"> y </w:t>
      </w:r>
      <w:r w:rsidR="00A453F8" w:rsidRPr="00004800">
        <w:rPr>
          <w:lang w:val="es-ES"/>
        </w:rPr>
        <w:t>directivo</w:t>
      </w:r>
      <w:r w:rsidR="00DC34FA" w:rsidRPr="00004800">
        <w:rPr>
          <w:lang w:val="es-ES"/>
        </w:rPr>
        <w:t xml:space="preserve"> del sistema </w:t>
      </w:r>
      <w:r w:rsidR="004B208B" w:rsidRPr="00004800">
        <w:rPr>
          <w:lang w:val="es-ES"/>
        </w:rPr>
        <w:t xml:space="preserve">de </w:t>
      </w:r>
      <w:r w:rsidR="00DC34FA" w:rsidRPr="00004800">
        <w:rPr>
          <w:lang w:val="es-ES"/>
        </w:rPr>
        <w:t>preescolar se lleva a cabo con arreglo a la reglamentación vigente</w:t>
      </w:r>
      <w:r w:rsidR="00615F49" w:rsidRPr="00004800">
        <w:rPr>
          <w:lang w:val="es-ES"/>
        </w:rPr>
        <w:t>.</w:t>
      </w:r>
    </w:p>
    <w:p w:rsidR="00615F49" w:rsidRPr="00004800" w:rsidRDefault="00D2014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A fin de</w:t>
      </w:r>
      <w:r w:rsidR="00E81AAA" w:rsidRPr="00004800">
        <w:rPr>
          <w:lang w:val="es-ES"/>
        </w:rPr>
        <w:t xml:space="preserve"> promo</w:t>
      </w:r>
      <w:r>
        <w:rPr>
          <w:lang w:val="es-ES"/>
        </w:rPr>
        <w:t>ver</w:t>
      </w:r>
      <w:r w:rsidR="00E81AAA" w:rsidRPr="00004800">
        <w:rPr>
          <w:lang w:val="es-ES"/>
        </w:rPr>
        <w:t xml:space="preserve"> y aplica</w:t>
      </w:r>
      <w:r>
        <w:rPr>
          <w:lang w:val="es-ES"/>
        </w:rPr>
        <w:t>r</w:t>
      </w:r>
      <w:r w:rsidR="00E81AAA" w:rsidRPr="00004800">
        <w:rPr>
          <w:lang w:val="es-ES"/>
        </w:rPr>
        <w:t xml:space="preserve"> el concepto de educación</w:t>
      </w:r>
      <w:r w:rsidR="004B0EDB" w:rsidRPr="00004800">
        <w:rPr>
          <w:lang w:val="es-ES"/>
        </w:rPr>
        <w:t xml:space="preserve"> inicial </w:t>
      </w:r>
      <w:r>
        <w:rPr>
          <w:lang w:val="es-ES"/>
        </w:rPr>
        <w:t>se impartió</w:t>
      </w:r>
      <w:r w:rsidR="004B0EDB" w:rsidRPr="00004800">
        <w:rPr>
          <w:lang w:val="es-ES"/>
        </w:rPr>
        <w:t xml:space="preserve"> formación </w:t>
      </w:r>
      <w:r>
        <w:rPr>
          <w:lang w:val="es-ES"/>
        </w:rPr>
        <w:t xml:space="preserve">a los </w:t>
      </w:r>
      <w:r w:rsidRPr="002D52C2">
        <w:rPr>
          <w:iCs/>
          <w:lang w:val="es-ES"/>
        </w:rPr>
        <w:t>profesionales interesados</w:t>
      </w:r>
      <w:r w:rsidR="00E81AAA" w:rsidRPr="002D52C2">
        <w:rPr>
          <w:iCs/>
          <w:lang w:val="es-ES"/>
        </w:rPr>
        <w:t xml:space="preserve"> (2.600</w:t>
      </w:r>
      <w:r w:rsidR="004B0EDB" w:rsidRPr="002D52C2">
        <w:rPr>
          <w:iCs/>
          <w:lang w:val="es-ES"/>
        </w:rPr>
        <w:t xml:space="preserve"> directores</w:t>
      </w:r>
      <w:r w:rsidR="00E81AAA" w:rsidRPr="002D52C2">
        <w:rPr>
          <w:iCs/>
          <w:lang w:val="es-ES"/>
        </w:rPr>
        <w:t xml:space="preserve">, educadores, médicos, asistentes sociales) </w:t>
      </w:r>
      <w:r w:rsidRPr="002D52C2">
        <w:rPr>
          <w:iCs/>
          <w:lang w:val="es-ES"/>
        </w:rPr>
        <w:t>sobre</w:t>
      </w:r>
      <w:r w:rsidR="00E81AAA" w:rsidRPr="002D52C2">
        <w:rPr>
          <w:iCs/>
          <w:lang w:val="es-ES"/>
        </w:rPr>
        <w:t xml:space="preserve"> un enfoque</w:t>
      </w:r>
      <w:r w:rsidR="00E81AAA" w:rsidRPr="00004800">
        <w:rPr>
          <w:lang w:val="es-ES"/>
        </w:rPr>
        <w:t xml:space="preserve"> global de</w:t>
      </w:r>
      <w:r>
        <w:rPr>
          <w:lang w:val="es-ES"/>
        </w:rPr>
        <w:t xml:space="preserve"> </w:t>
      </w:r>
      <w:r w:rsidR="00E81AAA" w:rsidRPr="00004800">
        <w:rPr>
          <w:lang w:val="es-ES"/>
        </w:rPr>
        <w:t>l</w:t>
      </w:r>
      <w:r>
        <w:rPr>
          <w:lang w:val="es-ES"/>
        </w:rPr>
        <w:t>as cuestiones relativas al</w:t>
      </w:r>
      <w:r w:rsidR="00E81AAA" w:rsidRPr="00004800">
        <w:rPr>
          <w:lang w:val="es-ES"/>
        </w:rPr>
        <w:t xml:space="preserve"> niño,</w:t>
      </w:r>
      <w:r w:rsidR="004B0EDB" w:rsidRPr="00004800">
        <w:rPr>
          <w:lang w:val="es-ES"/>
        </w:rPr>
        <w:t xml:space="preserve"> la </w:t>
      </w:r>
      <w:r w:rsidR="00E81AAA" w:rsidRPr="00004800">
        <w:rPr>
          <w:lang w:val="es-ES"/>
        </w:rPr>
        <w:t>aplicación de la estrategia,</w:t>
      </w:r>
      <w:r w:rsidR="004B0EDB" w:rsidRPr="00004800">
        <w:rPr>
          <w:lang w:val="es-ES"/>
        </w:rPr>
        <w:t xml:space="preserve"> los </w:t>
      </w:r>
      <w:r w:rsidR="00E81AAA" w:rsidRPr="00004800">
        <w:rPr>
          <w:lang w:val="es-ES"/>
        </w:rPr>
        <w:t xml:space="preserve">instrumentos y técnicas </w:t>
      </w:r>
      <w:r>
        <w:rPr>
          <w:lang w:val="es-ES"/>
        </w:rPr>
        <w:t>de</w:t>
      </w:r>
      <w:r w:rsidR="00E81AAA" w:rsidRPr="00004800">
        <w:rPr>
          <w:lang w:val="es-ES"/>
        </w:rPr>
        <w:t xml:space="preserve"> vigilancia y evaluación de la aplicación del plan de estudios</w:t>
      </w:r>
      <w:r w:rsidR="004B0EDB" w:rsidRPr="00004800">
        <w:rPr>
          <w:lang w:val="es-ES"/>
        </w:rPr>
        <w:t xml:space="preserve"> y </w:t>
      </w:r>
      <w:r w:rsidR="00E81AAA" w:rsidRPr="00004800">
        <w:rPr>
          <w:lang w:val="es-ES"/>
        </w:rPr>
        <w:t xml:space="preserve">la utilización de </w:t>
      </w:r>
      <w:r>
        <w:rPr>
          <w:lang w:val="es-ES"/>
        </w:rPr>
        <w:t>computadoras en la enseñanza preescolar.</w:t>
      </w:r>
    </w:p>
    <w:p w:rsidR="00615F49" w:rsidRPr="00004800" w:rsidRDefault="0085062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En virtud de</w:t>
      </w:r>
      <w:r w:rsidR="00562E5B" w:rsidRPr="00004800">
        <w:rPr>
          <w:lang w:val="es-ES"/>
        </w:rPr>
        <w:t xml:space="preserve"> l</w:t>
      </w:r>
      <w:r w:rsidR="002C155F" w:rsidRPr="00004800">
        <w:rPr>
          <w:lang w:val="es-ES"/>
        </w:rPr>
        <w:t xml:space="preserve">a </w:t>
      </w:r>
      <w:r w:rsidR="00562E5B" w:rsidRPr="00004800">
        <w:rPr>
          <w:lang w:val="es-ES"/>
        </w:rPr>
        <w:t>Decisión del Gobierno</w:t>
      </w:r>
      <w:r w:rsidR="00615F49" w:rsidRPr="00004800">
        <w:rPr>
          <w:lang w:val="es-ES"/>
        </w:rPr>
        <w:t xml:space="preserve"> </w:t>
      </w:r>
      <w:r w:rsidR="00AD1A9D" w:rsidRPr="00004800">
        <w:rPr>
          <w:lang w:val="es-ES"/>
        </w:rPr>
        <w:t>N</w:t>
      </w:r>
      <w:r w:rsidR="002C155F" w:rsidRPr="00004800">
        <w:rPr>
          <w:lang w:val="es-ES"/>
        </w:rPr>
        <w:t>º </w:t>
      </w:r>
      <w:r w:rsidR="00615F49" w:rsidRPr="00004800">
        <w:rPr>
          <w:lang w:val="es-ES"/>
        </w:rPr>
        <w:t>1584</w:t>
      </w:r>
      <w:r w:rsidR="002C155F" w:rsidRPr="00004800">
        <w:rPr>
          <w:lang w:val="es-ES"/>
        </w:rPr>
        <w:t>, de</w:t>
      </w:r>
      <w:r w:rsidR="00615F49" w:rsidRPr="00004800">
        <w:rPr>
          <w:lang w:val="es-ES"/>
        </w:rPr>
        <w:t xml:space="preserve"> 29</w:t>
      </w:r>
      <w:r w:rsidR="00B972C1" w:rsidRPr="00004800">
        <w:rPr>
          <w:lang w:val="es-ES"/>
        </w:rPr>
        <w:t xml:space="preserve"> de diciembre de 20</w:t>
      </w:r>
      <w:r w:rsidR="00615F49" w:rsidRPr="00004800">
        <w:rPr>
          <w:lang w:val="es-ES"/>
        </w:rPr>
        <w:t xml:space="preserve">03 </w:t>
      </w:r>
      <w:r w:rsidR="00AD1A9D" w:rsidRPr="00004800">
        <w:rPr>
          <w:lang w:val="es-ES"/>
        </w:rPr>
        <w:t>(</w:t>
      </w:r>
      <w:r>
        <w:rPr>
          <w:lang w:val="es-ES"/>
        </w:rPr>
        <w:t>en vigor</w:t>
      </w:r>
      <w:r w:rsidR="004B0EDB" w:rsidRPr="00004800">
        <w:rPr>
          <w:lang w:val="es-ES"/>
        </w:rPr>
        <w:t xml:space="preserve"> a partir del </w:t>
      </w:r>
      <w:r w:rsidR="00615F49" w:rsidRPr="00004800">
        <w:rPr>
          <w:lang w:val="es-ES"/>
        </w:rPr>
        <w:t>1</w:t>
      </w:r>
      <w:r w:rsidR="002C155F" w:rsidRPr="00004800">
        <w:rPr>
          <w:lang w:val="es-ES"/>
        </w:rPr>
        <w:t>º de enero de</w:t>
      </w:r>
      <w:r w:rsidR="00615F49" w:rsidRPr="00004800">
        <w:rPr>
          <w:lang w:val="es-ES"/>
        </w:rPr>
        <w:t xml:space="preserve"> 2004</w:t>
      </w:r>
      <w:r w:rsidR="00AD1A9D" w:rsidRPr="00004800">
        <w:rPr>
          <w:lang w:val="es-ES"/>
        </w:rPr>
        <w:t>)</w:t>
      </w:r>
      <w:r w:rsidR="002C155F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04112B" w:rsidRPr="00004800">
        <w:rPr>
          <w:lang w:val="es-ES"/>
        </w:rPr>
        <w:t xml:space="preserve">se duplicó </w:t>
      </w:r>
      <w:r w:rsidR="009301D5" w:rsidRPr="00004800">
        <w:rPr>
          <w:lang w:val="es-ES"/>
        </w:rPr>
        <w:t xml:space="preserve">la tarifa </w:t>
      </w:r>
      <w:r w:rsidR="00BF46C4">
        <w:rPr>
          <w:lang w:val="es-ES"/>
        </w:rPr>
        <w:t>para el</w:t>
      </w:r>
      <w:r w:rsidR="009301D5" w:rsidRPr="00004800">
        <w:rPr>
          <w:lang w:val="es-ES"/>
        </w:rPr>
        <w:t xml:space="preserve"> mantenimiento</w:t>
      </w:r>
      <w:r w:rsidR="00615F49" w:rsidRPr="00004800">
        <w:rPr>
          <w:lang w:val="es-ES"/>
        </w:rPr>
        <w:t xml:space="preserve"> </w:t>
      </w:r>
      <w:r w:rsidR="0004112B" w:rsidRPr="00004800">
        <w:rPr>
          <w:lang w:val="es-ES"/>
        </w:rPr>
        <w:t>de los niños</w:t>
      </w:r>
      <w:r w:rsidR="004B0EDB" w:rsidRPr="00004800">
        <w:rPr>
          <w:lang w:val="es-ES"/>
        </w:rPr>
        <w:t xml:space="preserve"> de las </w:t>
      </w:r>
      <w:r w:rsidR="0004112B" w:rsidRPr="00004800">
        <w:rPr>
          <w:lang w:val="es-ES"/>
        </w:rPr>
        <w:t>instituciones de preescolar</w:t>
      </w:r>
      <w:r w:rsidR="00615F49" w:rsidRPr="00004800">
        <w:rPr>
          <w:lang w:val="es-ES"/>
        </w:rPr>
        <w:t xml:space="preserve">. </w:t>
      </w:r>
      <w:r w:rsidR="00D0155D" w:rsidRPr="00004800">
        <w:rPr>
          <w:lang w:val="es-ES"/>
        </w:rPr>
        <w:t xml:space="preserve">Se introdujo además </w:t>
      </w:r>
      <w:r w:rsidR="009301D5" w:rsidRPr="00004800">
        <w:rPr>
          <w:lang w:val="es-ES"/>
        </w:rPr>
        <w:t xml:space="preserve">una </w:t>
      </w:r>
      <w:r>
        <w:rPr>
          <w:lang w:val="es-ES"/>
        </w:rPr>
        <w:t>tarifa a cargo de</w:t>
      </w:r>
      <w:r w:rsidR="00D0155D" w:rsidRPr="00004800">
        <w:rPr>
          <w:lang w:val="es-ES"/>
        </w:rPr>
        <w:t xml:space="preserve"> los padres</w:t>
      </w:r>
      <w:r w:rsidR="009301D5" w:rsidRPr="00004800">
        <w:rPr>
          <w:lang w:val="es-ES"/>
        </w:rPr>
        <w:t>,</w:t>
      </w:r>
      <w:r w:rsidR="00D0155D" w:rsidRPr="00004800">
        <w:rPr>
          <w:lang w:val="es-ES"/>
        </w:rPr>
        <w:t xml:space="preserve"> equivalente al 50% de los gastos de alimentación sufragados con cargo al presupuesto del Estado</w:t>
      </w:r>
      <w:r w:rsidR="00615F49" w:rsidRPr="00004800">
        <w:rPr>
          <w:lang w:val="es-ES"/>
        </w:rPr>
        <w:t>.</w:t>
      </w:r>
    </w:p>
    <w:p w:rsidR="00615F49" w:rsidRPr="00004800" w:rsidRDefault="00BF46C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szCs w:val="24"/>
          <w:lang w:val="es-ES"/>
        </w:rPr>
      </w:pPr>
      <w:r>
        <w:rPr>
          <w:lang w:val="es-ES"/>
        </w:rPr>
        <w:t>De conformidad con</w:t>
      </w:r>
      <w:r w:rsidR="009C6A27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Decisi￳n"/>
        </w:smartTagPr>
        <w:r w:rsidR="009C6A27" w:rsidRPr="00004800">
          <w:rPr>
            <w:lang w:val="es-ES"/>
          </w:rPr>
          <w:t>la Decisión</w:t>
        </w:r>
      </w:smartTag>
      <w:r w:rsidR="009C6A27" w:rsidRPr="00004800">
        <w:rPr>
          <w:lang w:val="es-ES"/>
        </w:rPr>
        <w:t xml:space="preserve"> del Gobierno Nº 1075, de 12</w:t>
      </w:r>
      <w:r w:rsidR="00B972C1" w:rsidRPr="00004800">
        <w:rPr>
          <w:lang w:val="es-ES"/>
        </w:rPr>
        <w:t xml:space="preserve"> de octubre de 2005</w:t>
      </w:r>
      <w:r w:rsidR="00283DAE" w:rsidRPr="00004800">
        <w:rPr>
          <w:lang w:val="es-ES"/>
        </w:rPr>
        <w:t>, relativa a la mejora de la actividad de las instituciones de preescolar</w:t>
      </w:r>
      <w:r w:rsidR="00C17584" w:rsidRPr="00004800">
        <w:rPr>
          <w:lang w:val="es-ES"/>
        </w:rPr>
        <w:t>,</w:t>
      </w:r>
      <w:r w:rsidR="00283DAE" w:rsidRPr="00004800">
        <w:rPr>
          <w:lang w:val="es-ES"/>
        </w:rPr>
        <w:t xml:space="preserve"> se</w:t>
      </w:r>
      <w:r w:rsidR="00B972C1" w:rsidRPr="00004800">
        <w:rPr>
          <w:lang w:val="es-ES"/>
        </w:rPr>
        <w:t xml:space="preserve"> adoptaron </w:t>
      </w:r>
      <w:r w:rsidR="00283DAE" w:rsidRPr="00004800">
        <w:rPr>
          <w:lang w:val="es-ES"/>
        </w:rPr>
        <w:t>y</w:t>
      </w:r>
      <w:r>
        <w:rPr>
          <w:lang w:val="es-ES"/>
        </w:rPr>
        <w:t xml:space="preserve"> se</w:t>
      </w:r>
      <w:r w:rsidR="00283DAE" w:rsidRPr="00004800">
        <w:rPr>
          <w:lang w:val="es-ES"/>
        </w:rPr>
        <w:t xml:space="preserve"> aplicaron en parte</w:t>
      </w:r>
      <w:r w:rsidR="002D52C2">
        <w:rPr>
          <w:lang w:val="es-ES"/>
        </w:rPr>
        <w:t> </w:t>
      </w:r>
      <w:r w:rsidR="00B972C1" w:rsidRPr="00004800">
        <w:rPr>
          <w:lang w:val="es-ES"/>
        </w:rPr>
        <w:t xml:space="preserve">medidas </w:t>
      </w:r>
      <w:r w:rsidR="00283DAE" w:rsidRPr="00004800">
        <w:rPr>
          <w:lang w:val="es-ES"/>
        </w:rPr>
        <w:t xml:space="preserve">encaminadas a revitalizar </w:t>
      </w:r>
      <w:r w:rsidR="00FC0FA9" w:rsidRPr="00004800">
        <w:rPr>
          <w:lang w:val="es-ES"/>
        </w:rPr>
        <w:t>el</w:t>
      </w:r>
      <w:r w:rsidR="00283DAE" w:rsidRPr="00004800">
        <w:rPr>
          <w:lang w:val="es-ES"/>
        </w:rPr>
        <w:t xml:space="preserve"> sistema</w:t>
      </w:r>
      <w:r w:rsidR="00FC0FA9" w:rsidRPr="00004800">
        <w:rPr>
          <w:lang w:val="es-ES"/>
        </w:rPr>
        <w:t xml:space="preserve"> de educación preescolar</w:t>
      </w:r>
      <w:r w:rsidR="00283DAE" w:rsidRPr="00004800">
        <w:rPr>
          <w:lang w:val="es-ES"/>
        </w:rPr>
        <w:t>. El costo de la alimentación de los niños en las instituciones de preescolar aument</w:t>
      </w:r>
      <w:r w:rsidR="00C17584" w:rsidRPr="00004800">
        <w:rPr>
          <w:lang w:val="es-ES"/>
        </w:rPr>
        <w:t>ó</w:t>
      </w:r>
      <w:r w:rsidR="00283DAE" w:rsidRPr="00004800">
        <w:rPr>
          <w:lang w:val="es-ES"/>
        </w:rPr>
        <w:t xml:space="preserve"> a nueve lei al día en 2006, </w:t>
      </w:r>
      <w:r w:rsidR="00C17584" w:rsidRPr="00004800">
        <w:rPr>
          <w:lang w:val="es-ES"/>
        </w:rPr>
        <w:t>seis</w:t>
      </w:r>
      <w:r w:rsidR="00283DAE" w:rsidRPr="00004800">
        <w:rPr>
          <w:lang w:val="es-ES"/>
        </w:rPr>
        <w:t xml:space="preserve"> con cargo al presupuesto y </w:t>
      </w:r>
      <w:r w:rsidR="00586138" w:rsidRPr="00004800">
        <w:rPr>
          <w:lang w:val="es-ES"/>
        </w:rPr>
        <w:t>tres</w:t>
      </w:r>
      <w:r w:rsidR="00283DAE" w:rsidRPr="00004800">
        <w:rPr>
          <w:lang w:val="es-ES"/>
        </w:rPr>
        <w:t xml:space="preserve"> </w:t>
      </w:r>
      <w:r>
        <w:rPr>
          <w:lang w:val="es-ES"/>
        </w:rPr>
        <w:t>pagados por</w:t>
      </w:r>
      <w:r w:rsidR="00283DAE" w:rsidRPr="00004800">
        <w:rPr>
          <w:lang w:val="es-ES"/>
        </w:rPr>
        <w:t xml:space="preserve"> los padres (Orden del Ministerio de Educación y Juventud </w:t>
      </w:r>
      <w:r w:rsidR="00B972C1" w:rsidRPr="00004800">
        <w:rPr>
          <w:lang w:val="es-ES"/>
        </w:rPr>
        <w:t>Nº </w:t>
      </w:r>
      <w:r w:rsidR="00283DAE" w:rsidRPr="00004800">
        <w:rPr>
          <w:lang w:val="es-ES"/>
        </w:rPr>
        <w:t>655, de 29</w:t>
      </w:r>
      <w:r w:rsidR="00B972C1" w:rsidRPr="00004800">
        <w:rPr>
          <w:lang w:val="es-ES"/>
        </w:rPr>
        <w:t xml:space="preserve"> de diciembre de 2005</w:t>
      </w:r>
      <w:r w:rsidR="00283DAE" w:rsidRPr="00004800">
        <w:rPr>
          <w:lang w:val="es-ES"/>
        </w:rPr>
        <w:t>). En 2005 se</w:t>
      </w:r>
      <w:r w:rsidR="001B5A83" w:rsidRPr="00004800">
        <w:rPr>
          <w:lang w:val="es-ES"/>
        </w:rPr>
        <w:t xml:space="preserve"> creó </w:t>
      </w:r>
      <w:r>
        <w:rPr>
          <w:lang w:val="es-ES"/>
        </w:rPr>
        <w:t>una</w:t>
      </w:r>
      <w:r w:rsidR="00283DAE" w:rsidRPr="00004800">
        <w:rPr>
          <w:lang w:val="es-ES"/>
        </w:rPr>
        <w:t xml:space="preserve"> biblioteca de preescolar</w:t>
      </w:r>
      <w:r w:rsidR="00586138" w:rsidRPr="00004800">
        <w:rPr>
          <w:lang w:val="es-ES"/>
        </w:rPr>
        <w:t>. L</w:t>
      </w:r>
      <w:r w:rsidR="002D52C2">
        <w:rPr>
          <w:lang w:val="es-ES"/>
        </w:rPr>
        <w:t>os </w:t>
      </w:r>
      <w:r w:rsidR="00283DAE" w:rsidRPr="00004800">
        <w:rPr>
          <w:lang w:val="es-ES"/>
        </w:rPr>
        <w:t xml:space="preserve">sueldos del personal </w:t>
      </w:r>
      <w:r w:rsidR="00511970" w:rsidRPr="00004800">
        <w:rPr>
          <w:lang w:val="es-ES"/>
        </w:rPr>
        <w:t>docente</w:t>
      </w:r>
      <w:r w:rsidR="00283DAE" w:rsidRPr="00004800">
        <w:rPr>
          <w:lang w:val="es-ES"/>
        </w:rPr>
        <w:t xml:space="preserve"> de las instituciones de preescolar aument</w:t>
      </w:r>
      <w:r w:rsidR="00715AA4" w:rsidRPr="00004800">
        <w:rPr>
          <w:lang w:val="es-ES"/>
        </w:rPr>
        <w:t>aron</w:t>
      </w:r>
      <w:r w:rsidR="00283DAE" w:rsidRPr="00004800">
        <w:rPr>
          <w:lang w:val="es-ES"/>
        </w:rPr>
        <w:t xml:space="preserve"> en un 40% (Decisión del Gobierno Nº</w:t>
      </w:r>
      <w:r w:rsidR="00E90A83" w:rsidRPr="00004800">
        <w:rPr>
          <w:lang w:val="es-ES"/>
        </w:rPr>
        <w:t> </w:t>
      </w:r>
      <w:r w:rsidR="00283DAE" w:rsidRPr="00004800">
        <w:rPr>
          <w:lang w:val="es-ES"/>
        </w:rPr>
        <w:t>381, de 13</w:t>
      </w:r>
      <w:r w:rsidR="001B5A83" w:rsidRPr="00004800">
        <w:rPr>
          <w:lang w:val="es-ES"/>
        </w:rPr>
        <w:t xml:space="preserve"> de abril de 2006</w:t>
      </w:r>
      <w:r w:rsidR="00283DAE" w:rsidRPr="00004800">
        <w:rPr>
          <w:lang w:val="es-ES"/>
        </w:rPr>
        <w:t>). L</w:t>
      </w:r>
      <w:r>
        <w:rPr>
          <w:lang w:val="es-ES"/>
        </w:rPr>
        <w:t>as</w:t>
      </w:r>
      <w:r w:rsidR="00283DAE" w:rsidRPr="00004800">
        <w:rPr>
          <w:lang w:val="es-ES"/>
        </w:rPr>
        <w:t xml:space="preserve"> </w:t>
      </w:r>
      <w:r>
        <w:rPr>
          <w:lang w:val="es-ES"/>
        </w:rPr>
        <w:t>normas</w:t>
      </w:r>
      <w:r w:rsidR="00283DAE" w:rsidRPr="00004800">
        <w:rPr>
          <w:lang w:val="es-ES"/>
        </w:rPr>
        <w:t xml:space="preserve"> de las instituciones de preescolar se modificaron</w:t>
      </w:r>
      <w:r w:rsidR="001B5A83" w:rsidRPr="00004800">
        <w:rPr>
          <w:lang w:val="es-ES"/>
        </w:rPr>
        <w:t xml:space="preserve"> mediante </w:t>
      </w:r>
      <w:smartTag w:uri="urn:schemas-microsoft-com:office:smarttags" w:element="PersonName">
        <w:smartTagPr>
          <w:attr w:name="ProductID" w:val="la Decisi￳n"/>
        </w:smartTagPr>
        <w:r w:rsidR="00715AA4" w:rsidRPr="00004800">
          <w:rPr>
            <w:lang w:val="es-ES"/>
          </w:rPr>
          <w:t>la D</w:t>
        </w:r>
        <w:r w:rsidR="00283DAE" w:rsidRPr="00004800">
          <w:rPr>
            <w:lang w:val="es-ES"/>
          </w:rPr>
          <w:t>ecisión</w:t>
        </w:r>
      </w:smartTag>
      <w:r w:rsidR="001B5A83" w:rsidRPr="00004800">
        <w:rPr>
          <w:lang w:val="es-ES"/>
        </w:rPr>
        <w:t xml:space="preserve"> del </w:t>
      </w:r>
      <w:r w:rsidR="00283DAE" w:rsidRPr="00004800">
        <w:rPr>
          <w:lang w:val="es-ES"/>
        </w:rPr>
        <w:t xml:space="preserve">Ministerio de Educación y Juventud </w:t>
      </w:r>
      <w:r w:rsidR="00715AA4" w:rsidRPr="00004800">
        <w:rPr>
          <w:lang w:val="es-ES"/>
        </w:rPr>
        <w:t>Nº </w:t>
      </w:r>
      <w:r w:rsidR="00283DAE" w:rsidRPr="00004800">
        <w:rPr>
          <w:lang w:val="es-ES"/>
        </w:rPr>
        <w:t>6.3, de 27</w:t>
      </w:r>
      <w:r w:rsidR="001B5A83" w:rsidRPr="00004800">
        <w:rPr>
          <w:lang w:val="es-ES"/>
        </w:rPr>
        <w:t xml:space="preserve"> de abril de 2006</w:t>
      </w:r>
      <w:r w:rsidR="00283DAE" w:rsidRPr="00004800">
        <w:rPr>
          <w:lang w:val="es-ES"/>
        </w:rPr>
        <w:t>).</w:t>
      </w:r>
    </w:p>
    <w:p w:rsidR="00615F49" w:rsidRPr="00004800" w:rsidRDefault="00615F49" w:rsidP="00486E7E">
      <w:pPr>
        <w:pStyle w:val="Heading2"/>
        <w:jc w:val="left"/>
        <w:rPr>
          <w:rStyle w:val="CharChar"/>
          <w:bCs/>
          <w:iCs/>
          <w:lang w:val="es-ES"/>
        </w:rPr>
      </w:pPr>
      <w:r w:rsidRPr="00004800">
        <w:rPr>
          <w:rStyle w:val="CharChar"/>
          <w:bCs/>
          <w:iCs/>
          <w:lang w:val="es-ES"/>
        </w:rPr>
        <w:t>Acces</w:t>
      </w:r>
      <w:r w:rsidR="008C77A4" w:rsidRPr="00004800">
        <w:rPr>
          <w:rStyle w:val="CharChar"/>
          <w:bCs/>
          <w:iCs/>
          <w:lang w:val="es-ES"/>
        </w:rPr>
        <w:t xml:space="preserve">o a una </w:t>
      </w:r>
      <w:r w:rsidR="00E3217D" w:rsidRPr="00004800">
        <w:rPr>
          <w:rStyle w:val="CharChar"/>
          <w:bCs/>
          <w:iCs/>
          <w:lang w:val="es-ES"/>
        </w:rPr>
        <w:t>educación</w:t>
      </w:r>
      <w:r w:rsidR="008C77A4" w:rsidRPr="00004800">
        <w:rPr>
          <w:rStyle w:val="CharChar"/>
          <w:bCs/>
          <w:iCs/>
          <w:lang w:val="es-ES"/>
        </w:rPr>
        <w:t xml:space="preserve"> básica de calidad</w:t>
      </w:r>
    </w:p>
    <w:p w:rsidR="00615F49" w:rsidRPr="00004800" w:rsidRDefault="00EC5AF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bCs/>
          <w:iCs/>
          <w:lang w:val="es-ES"/>
        </w:rPr>
        <w:t xml:space="preserve">El </w:t>
      </w:r>
      <w:r w:rsidR="00AC77FB" w:rsidRPr="00004800">
        <w:rPr>
          <w:bCs/>
          <w:iCs/>
          <w:lang w:val="es-ES"/>
        </w:rPr>
        <w:t>programa</w:t>
      </w:r>
      <w:r w:rsidR="00AC77FB">
        <w:rPr>
          <w:bCs/>
          <w:iCs/>
          <w:lang w:val="es-ES"/>
        </w:rPr>
        <w:t xml:space="preserve"> tiene como</w:t>
      </w:r>
      <w:r w:rsidR="00AC77FB" w:rsidRPr="00004800">
        <w:rPr>
          <w:bCs/>
          <w:iCs/>
          <w:lang w:val="es-ES"/>
        </w:rPr>
        <w:t xml:space="preserve"> </w:t>
      </w:r>
      <w:r w:rsidRPr="00004800">
        <w:rPr>
          <w:bCs/>
          <w:iCs/>
          <w:lang w:val="es-ES"/>
        </w:rPr>
        <w:t xml:space="preserve">objetivo general garantizar para 2015 el acceso de todos los niños a una </w:t>
      </w:r>
      <w:r w:rsidRPr="002D52C2">
        <w:rPr>
          <w:iCs/>
          <w:lang w:val="es-ES"/>
        </w:rPr>
        <w:t>educación</w:t>
      </w:r>
      <w:r w:rsidRPr="00004800">
        <w:rPr>
          <w:bCs/>
          <w:iCs/>
          <w:lang w:val="es-ES"/>
        </w:rPr>
        <w:t xml:space="preserve"> básica de calidad que les</w:t>
      </w:r>
      <w:r w:rsidR="00A365BD" w:rsidRPr="00004800">
        <w:rPr>
          <w:bCs/>
          <w:iCs/>
          <w:lang w:val="es-ES"/>
        </w:rPr>
        <w:t xml:space="preserve"> permita </w:t>
      </w:r>
      <w:r w:rsidR="00AC77FB">
        <w:rPr>
          <w:bCs/>
          <w:iCs/>
          <w:lang w:val="es-ES"/>
        </w:rPr>
        <w:t>prepararse</w:t>
      </w:r>
      <w:r w:rsidRPr="00004800">
        <w:rPr>
          <w:bCs/>
          <w:iCs/>
          <w:lang w:val="es-ES"/>
        </w:rPr>
        <w:t xml:space="preserve"> para la vida activa básica</w:t>
      </w:r>
      <w:r w:rsidR="00615F49" w:rsidRPr="00004800">
        <w:rPr>
          <w:lang w:val="es-ES"/>
        </w:rPr>
        <w:t>.</w:t>
      </w:r>
    </w:p>
    <w:p w:rsidR="00615F49" w:rsidRPr="00004800" w:rsidRDefault="007F771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Un nuevo proyecto de ley sobre </w:t>
      </w:r>
      <w:r w:rsidR="00A051C7">
        <w:rPr>
          <w:lang w:val="es-ES"/>
        </w:rPr>
        <w:t xml:space="preserve">la </w:t>
      </w:r>
      <w:r w:rsidR="00BA45D0">
        <w:rPr>
          <w:lang w:val="es-ES"/>
        </w:rPr>
        <w:t>enseñanza</w:t>
      </w:r>
      <w:r w:rsidRPr="00004800">
        <w:rPr>
          <w:lang w:val="es-ES"/>
        </w:rPr>
        <w:t xml:space="preserve"> secundaria</w:t>
      </w:r>
      <w:r w:rsidR="000C3F57" w:rsidRPr="00004800">
        <w:rPr>
          <w:lang w:val="es-ES"/>
        </w:rPr>
        <w:t xml:space="preserve"> contiene </w:t>
      </w:r>
      <w:r w:rsidRPr="00004800">
        <w:rPr>
          <w:lang w:val="es-ES"/>
        </w:rPr>
        <w:t>disposiciones relativas a</w:t>
      </w:r>
      <w:r w:rsidR="00041735" w:rsidRPr="00004800">
        <w:rPr>
          <w:lang w:val="es-ES"/>
        </w:rPr>
        <w:t xml:space="preserve">l </w:t>
      </w:r>
      <w:r w:rsidR="00041735" w:rsidRPr="002D52C2">
        <w:rPr>
          <w:iCs/>
          <w:lang w:val="es-ES"/>
        </w:rPr>
        <w:t>fortalecimiento</w:t>
      </w:r>
      <w:r w:rsidR="00041735" w:rsidRPr="00004800">
        <w:rPr>
          <w:lang w:val="es-ES"/>
        </w:rPr>
        <w:t xml:space="preserve"> de</w:t>
      </w:r>
      <w:r w:rsidRPr="00004800">
        <w:rPr>
          <w:lang w:val="es-ES"/>
        </w:rPr>
        <w:t xml:space="preserve"> la educación </w:t>
      </w:r>
      <w:r w:rsidR="009B2397" w:rsidRPr="00004800">
        <w:rPr>
          <w:lang w:val="es-ES"/>
        </w:rPr>
        <w:t xml:space="preserve">en las escuelas </w:t>
      </w:r>
      <w:r w:rsidR="00CE7D6C" w:rsidRPr="00004800">
        <w:rPr>
          <w:lang w:val="es-ES"/>
        </w:rPr>
        <w:t xml:space="preserve">secundarias de segundo ciclo </w:t>
      </w:r>
      <w:r w:rsidRPr="00004800">
        <w:rPr>
          <w:lang w:val="es-ES"/>
        </w:rPr>
        <w:t>y la colaboraci</w:t>
      </w:r>
      <w:r w:rsidR="000E6C8F" w:rsidRPr="00004800">
        <w:rPr>
          <w:lang w:val="es-ES"/>
        </w:rPr>
        <w:t>ón</w:t>
      </w:r>
      <w:r w:rsidRPr="00004800">
        <w:rPr>
          <w:lang w:val="es-ES"/>
        </w:rPr>
        <w:t xml:space="preserve"> social mediante asociaciones de padres </w:t>
      </w:r>
      <w:r w:rsidR="00177511" w:rsidRPr="00004800">
        <w:rPr>
          <w:lang w:val="es-ES"/>
        </w:rPr>
        <w:t xml:space="preserve">y </w:t>
      </w:r>
      <w:r w:rsidRPr="00004800">
        <w:rPr>
          <w:lang w:val="es-ES"/>
        </w:rPr>
        <w:t xml:space="preserve">establece </w:t>
      </w:r>
      <w:r w:rsidR="00A051C7">
        <w:rPr>
          <w:lang w:val="es-ES"/>
        </w:rPr>
        <w:t xml:space="preserve">de manera </w:t>
      </w:r>
      <w:r w:rsidRPr="00004800">
        <w:rPr>
          <w:lang w:val="es-ES"/>
        </w:rPr>
        <w:t>clara</w:t>
      </w:r>
      <w:r w:rsidR="00A051C7">
        <w:rPr>
          <w:lang w:val="es-ES"/>
        </w:rPr>
        <w:t xml:space="preserve"> </w:t>
      </w:r>
      <w:r w:rsidRPr="00004800">
        <w:rPr>
          <w:lang w:val="es-ES"/>
        </w:rPr>
        <w:t>la responsabilidad de los padres en la escolarización obligatoria de sus hijos</w:t>
      </w:r>
      <w:r w:rsidR="00A051C7">
        <w:rPr>
          <w:lang w:val="es-ES"/>
        </w:rPr>
        <w:t>.</w:t>
      </w:r>
    </w:p>
    <w:p w:rsidR="00615F49" w:rsidRPr="00004800" w:rsidRDefault="000C3F5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Al comienzo del año </w:t>
      </w:r>
      <w:r w:rsidR="004D7AB8" w:rsidRPr="00004800">
        <w:rPr>
          <w:lang w:val="es-ES"/>
        </w:rPr>
        <w:t>escolar 2006</w:t>
      </w:r>
      <w:r w:rsidRPr="00004800">
        <w:rPr>
          <w:lang w:val="es-ES"/>
        </w:rPr>
        <w:t>/</w:t>
      </w:r>
      <w:r w:rsidR="004D7AB8" w:rsidRPr="00004800">
        <w:rPr>
          <w:lang w:val="es-ES"/>
        </w:rPr>
        <w:t xml:space="preserve">07 </w:t>
      </w:r>
      <w:r w:rsidR="005F6C89" w:rsidRPr="00004800">
        <w:rPr>
          <w:lang w:val="es-ES"/>
        </w:rPr>
        <w:t>había</w:t>
      </w:r>
      <w:r w:rsidR="004D7AB8" w:rsidRPr="00004800">
        <w:rPr>
          <w:lang w:val="es-ES"/>
        </w:rPr>
        <w:t xml:space="preserve"> en funcionamiento</w:t>
      </w:r>
      <w:r w:rsidR="008C03D4" w:rsidRPr="00004800">
        <w:rPr>
          <w:lang w:val="es-ES"/>
        </w:rPr>
        <w:t xml:space="preserve"> en </w:t>
      </w:r>
      <w:r w:rsidR="002D52C2">
        <w:rPr>
          <w:lang w:val="es-ES"/>
        </w:rPr>
        <w:t>total 1.539 escuelas, 665 </w:t>
      </w:r>
      <w:r w:rsidR="00F90BE1">
        <w:rPr>
          <w:lang w:val="es-ES"/>
        </w:rPr>
        <w:t>de ellas</w:t>
      </w:r>
      <w:r w:rsidR="004D7AB8" w:rsidRPr="00004800">
        <w:rPr>
          <w:lang w:val="es-ES"/>
        </w:rPr>
        <w:t xml:space="preserve"> de enseñanza secundaria </w:t>
      </w:r>
      <w:r w:rsidR="008C03D4" w:rsidRPr="00004800">
        <w:rPr>
          <w:lang w:val="es-ES"/>
        </w:rPr>
        <w:t xml:space="preserve">de primer ciclo </w:t>
      </w:r>
      <w:r w:rsidR="004D7AB8" w:rsidRPr="00004800">
        <w:rPr>
          <w:lang w:val="es-ES"/>
        </w:rPr>
        <w:t xml:space="preserve">(43,2%), 442 de enseñanza </w:t>
      </w:r>
      <w:r w:rsidR="00CE7D6C" w:rsidRPr="00004800">
        <w:rPr>
          <w:lang w:val="es-ES"/>
        </w:rPr>
        <w:t>secundaria de segundo ciclo</w:t>
      </w:r>
      <w:r w:rsidR="004D7AB8" w:rsidRPr="00004800">
        <w:rPr>
          <w:lang w:val="es-ES"/>
        </w:rPr>
        <w:t xml:space="preserve"> (</w:t>
      </w:r>
      <w:r w:rsidR="004D7AB8" w:rsidRPr="002D52C2">
        <w:rPr>
          <w:iCs/>
          <w:lang w:val="es-ES"/>
        </w:rPr>
        <w:t xml:space="preserve">28,7%) y 359 de enseñanza general. </w:t>
      </w:r>
      <w:r w:rsidR="00F90BE1" w:rsidRPr="002D52C2">
        <w:rPr>
          <w:iCs/>
          <w:lang w:val="es-ES"/>
        </w:rPr>
        <w:t>Los</w:t>
      </w:r>
      <w:r w:rsidR="004D7AB8" w:rsidRPr="002D52C2">
        <w:rPr>
          <w:iCs/>
          <w:lang w:val="es-ES"/>
        </w:rPr>
        <w:t xml:space="preserve"> estudiantes que asistían a la escuela</w:t>
      </w:r>
      <w:r w:rsidR="008C03D4" w:rsidRPr="002D52C2">
        <w:rPr>
          <w:iCs/>
          <w:lang w:val="es-ES"/>
        </w:rPr>
        <w:t xml:space="preserve"> al comienzo del</w:t>
      </w:r>
      <w:r w:rsidR="008C03D4" w:rsidRPr="00004800">
        <w:rPr>
          <w:lang w:val="es-ES"/>
        </w:rPr>
        <w:t xml:space="preserve"> año escolar 2006/07 </w:t>
      </w:r>
      <w:r w:rsidR="004D7AB8" w:rsidRPr="00004800">
        <w:rPr>
          <w:lang w:val="es-ES"/>
        </w:rPr>
        <w:t>era</w:t>
      </w:r>
      <w:r w:rsidR="00F90BE1">
        <w:rPr>
          <w:lang w:val="es-ES"/>
        </w:rPr>
        <w:t>n</w:t>
      </w:r>
      <w:r w:rsidR="004D7AB8" w:rsidRPr="00004800">
        <w:rPr>
          <w:lang w:val="es-ES"/>
        </w:rPr>
        <w:t xml:space="preserve"> 491.500,</w:t>
      </w:r>
      <w:r w:rsidR="008C03D4" w:rsidRPr="00004800">
        <w:rPr>
          <w:lang w:val="es-ES"/>
        </w:rPr>
        <w:t xml:space="preserve"> de ellos </w:t>
      </w:r>
      <w:r w:rsidR="004D7AB8" w:rsidRPr="00004800">
        <w:rPr>
          <w:lang w:val="es-ES"/>
        </w:rPr>
        <w:t xml:space="preserve">113.900 (23,2%) </w:t>
      </w:r>
      <w:r w:rsidR="007672E6" w:rsidRPr="00004800">
        <w:rPr>
          <w:lang w:val="es-ES"/>
        </w:rPr>
        <w:t>en</w:t>
      </w:r>
      <w:r w:rsidR="004D7AB8" w:rsidRPr="00004800">
        <w:rPr>
          <w:lang w:val="es-ES"/>
        </w:rPr>
        <w:t xml:space="preserve"> escuelas </w:t>
      </w:r>
      <w:r w:rsidR="004D7AB8" w:rsidRPr="002D52C2">
        <w:rPr>
          <w:iCs/>
          <w:lang w:val="es-ES"/>
        </w:rPr>
        <w:t>secundarias</w:t>
      </w:r>
      <w:r w:rsidR="008C03D4" w:rsidRPr="00004800">
        <w:rPr>
          <w:lang w:val="es-ES"/>
        </w:rPr>
        <w:t xml:space="preserve"> de primer ciclo</w:t>
      </w:r>
      <w:r w:rsidR="004D7AB8" w:rsidRPr="00004800">
        <w:rPr>
          <w:lang w:val="es-ES"/>
        </w:rPr>
        <w:t xml:space="preserve">; 257.500 (52,4%) </w:t>
      </w:r>
      <w:r w:rsidR="007672E6" w:rsidRPr="00004800">
        <w:rPr>
          <w:lang w:val="es-ES"/>
        </w:rPr>
        <w:t>en</w:t>
      </w:r>
      <w:r w:rsidR="004D7AB8" w:rsidRPr="00004800">
        <w:rPr>
          <w:lang w:val="es-ES"/>
        </w:rPr>
        <w:t xml:space="preserve"> </w:t>
      </w:r>
      <w:r w:rsidR="00CE7D6C" w:rsidRPr="00004800">
        <w:rPr>
          <w:lang w:val="es-ES"/>
        </w:rPr>
        <w:t xml:space="preserve">escuelas secundarias de segundo ciclo </w:t>
      </w:r>
      <w:r w:rsidR="004D7AB8" w:rsidRPr="00004800">
        <w:rPr>
          <w:lang w:val="es-ES"/>
        </w:rPr>
        <w:t xml:space="preserve">y 103.300 (21%) </w:t>
      </w:r>
      <w:r w:rsidR="007672E6" w:rsidRPr="00004800">
        <w:rPr>
          <w:lang w:val="es-ES"/>
        </w:rPr>
        <w:t>en</w:t>
      </w:r>
      <w:r w:rsidR="00363DC2" w:rsidRPr="00004800">
        <w:rPr>
          <w:lang w:val="es-ES"/>
        </w:rPr>
        <w:t xml:space="preserve"> </w:t>
      </w:r>
      <w:r w:rsidR="004D7AB8" w:rsidRPr="00004800">
        <w:rPr>
          <w:lang w:val="es-ES"/>
        </w:rPr>
        <w:t>escuelas de enseñanza general. De</w:t>
      </w:r>
      <w:r w:rsidR="00F90BE1">
        <w:rPr>
          <w:lang w:val="es-ES"/>
        </w:rPr>
        <w:t xml:space="preserve"> todos </w:t>
      </w:r>
      <w:r w:rsidR="004D7AB8" w:rsidRPr="00004800">
        <w:rPr>
          <w:lang w:val="es-ES"/>
        </w:rPr>
        <w:t>l</w:t>
      </w:r>
      <w:r w:rsidR="00F90BE1">
        <w:rPr>
          <w:lang w:val="es-ES"/>
        </w:rPr>
        <w:t>os</w:t>
      </w:r>
      <w:r w:rsidR="004D7AB8" w:rsidRPr="00004800">
        <w:rPr>
          <w:lang w:val="es-ES"/>
        </w:rPr>
        <w:t xml:space="preserve"> estudiantes asistían a </w:t>
      </w:r>
      <w:r w:rsidR="00F90BE1">
        <w:rPr>
          <w:lang w:val="es-ES"/>
        </w:rPr>
        <w:t xml:space="preserve">la </w:t>
      </w:r>
      <w:r w:rsidR="004D7AB8" w:rsidRPr="00004800">
        <w:rPr>
          <w:lang w:val="es-ES"/>
        </w:rPr>
        <w:t xml:space="preserve">escuela en ciudades </w:t>
      </w:r>
      <w:r w:rsidR="005F6C89" w:rsidRPr="00004800">
        <w:rPr>
          <w:lang w:val="es-ES"/>
        </w:rPr>
        <w:t xml:space="preserve">198.700 (40%) </w:t>
      </w:r>
      <w:r w:rsidR="004D7AB8" w:rsidRPr="00004800">
        <w:rPr>
          <w:lang w:val="es-ES"/>
        </w:rPr>
        <w:t xml:space="preserve">y </w:t>
      </w:r>
      <w:r w:rsidR="005F6C89" w:rsidRPr="00004800">
        <w:rPr>
          <w:lang w:val="es-ES"/>
        </w:rPr>
        <w:t xml:space="preserve">en aldeas </w:t>
      </w:r>
      <w:r w:rsidR="004D7AB8" w:rsidRPr="00004800">
        <w:rPr>
          <w:lang w:val="es-ES"/>
        </w:rPr>
        <w:t>292.800 (60%).</w:t>
      </w:r>
    </w:p>
    <w:p w:rsidR="00615F49" w:rsidRPr="00004800" w:rsidRDefault="009C5D2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Al final del</w:t>
      </w:r>
      <w:r w:rsidR="00C80E89" w:rsidRPr="00004800">
        <w:rPr>
          <w:lang w:val="es-ES"/>
        </w:rPr>
        <w:t xml:space="preserve"> año </w:t>
      </w:r>
      <w:r w:rsidR="00657058" w:rsidRPr="00004800">
        <w:rPr>
          <w:lang w:val="es-ES"/>
        </w:rPr>
        <w:t xml:space="preserve">escolar </w:t>
      </w:r>
      <w:r w:rsidRPr="00004800">
        <w:rPr>
          <w:lang w:val="es-ES"/>
        </w:rPr>
        <w:t>2004</w:t>
      </w:r>
      <w:r w:rsidR="00C80E89" w:rsidRPr="00004800">
        <w:rPr>
          <w:lang w:val="es-ES"/>
        </w:rPr>
        <w:t>/</w:t>
      </w:r>
      <w:r w:rsidRPr="00004800">
        <w:rPr>
          <w:lang w:val="es-ES"/>
        </w:rPr>
        <w:t>05,</w:t>
      </w:r>
      <w:r w:rsidR="0021530C" w:rsidRPr="00004800">
        <w:rPr>
          <w:lang w:val="es-ES"/>
        </w:rPr>
        <w:t xml:space="preserve"> en </w:t>
      </w:r>
      <w:r w:rsidR="00E26FA4">
        <w:rPr>
          <w:lang w:val="es-ES"/>
        </w:rPr>
        <w:t xml:space="preserve">aplicación de </w:t>
      </w:r>
      <w:r w:rsidR="0021530C" w:rsidRPr="00004800">
        <w:rPr>
          <w:lang w:val="es-ES"/>
        </w:rPr>
        <w:t>la O</w:t>
      </w:r>
      <w:r w:rsidR="00402B69" w:rsidRPr="00004800">
        <w:rPr>
          <w:lang w:val="es-ES"/>
        </w:rPr>
        <w:t>rden Nº </w:t>
      </w:r>
      <w:r w:rsidRPr="00004800">
        <w:rPr>
          <w:lang w:val="es-ES"/>
        </w:rPr>
        <w:t>163, de 22</w:t>
      </w:r>
      <w:r w:rsidR="00353439" w:rsidRPr="00004800">
        <w:rPr>
          <w:lang w:val="es-ES"/>
        </w:rPr>
        <w:t xml:space="preserve"> de junio de 2005</w:t>
      </w:r>
      <w:r w:rsidRPr="00004800">
        <w:rPr>
          <w:lang w:val="es-ES"/>
        </w:rPr>
        <w:t>,</w:t>
      </w:r>
      <w:r w:rsidR="00353439" w:rsidRPr="00004800">
        <w:rPr>
          <w:lang w:val="es-ES"/>
        </w:rPr>
        <w:t xml:space="preserve"> </w:t>
      </w:r>
      <w:r w:rsidR="00E26FA4" w:rsidRPr="00004800">
        <w:rPr>
          <w:lang w:val="es-ES"/>
        </w:rPr>
        <w:t xml:space="preserve">el Ministerio de Educación y Juventud </w:t>
      </w:r>
      <w:r w:rsidR="00353439" w:rsidRPr="00004800">
        <w:rPr>
          <w:lang w:val="es-ES"/>
        </w:rPr>
        <w:t>transform</w:t>
      </w:r>
      <w:r w:rsidR="00DC6C7A" w:rsidRPr="00004800">
        <w:rPr>
          <w:lang w:val="es-ES"/>
        </w:rPr>
        <w:t>ó</w:t>
      </w:r>
      <w:r w:rsidR="0035343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81 instituciones de enseñanza preuniversitaria en escuelas </w:t>
      </w:r>
      <w:r w:rsidR="005530E3" w:rsidRPr="00004800">
        <w:rPr>
          <w:lang w:val="es-ES"/>
        </w:rPr>
        <w:t>secundarias de segundo ciclo</w:t>
      </w:r>
      <w:r w:rsidRPr="00004800">
        <w:rPr>
          <w:lang w:val="es-ES"/>
        </w:rPr>
        <w:t xml:space="preserve">. La </w:t>
      </w:r>
      <w:r w:rsidR="005530E3" w:rsidRPr="00004800">
        <w:rPr>
          <w:lang w:val="es-ES"/>
        </w:rPr>
        <w:t xml:space="preserve">enseñanza </w:t>
      </w:r>
      <w:bookmarkStart w:id="66" w:name="OLE_LINK73"/>
      <w:r w:rsidR="005530E3" w:rsidRPr="00004800">
        <w:rPr>
          <w:lang w:val="es-ES"/>
        </w:rPr>
        <w:t xml:space="preserve">secundaria de segundo ciclo </w:t>
      </w:r>
      <w:bookmarkEnd w:id="66"/>
      <w:r w:rsidRPr="00004800">
        <w:rPr>
          <w:lang w:val="es-ES"/>
        </w:rPr>
        <w:t xml:space="preserve">tiene </w:t>
      </w:r>
      <w:r w:rsidR="00E26FA4" w:rsidRPr="002D52C2">
        <w:rPr>
          <w:iCs/>
          <w:lang w:val="es-ES"/>
        </w:rPr>
        <w:t>la</w:t>
      </w:r>
      <w:r w:rsidR="00E26FA4">
        <w:rPr>
          <w:lang w:val="es-ES"/>
        </w:rPr>
        <w:t xml:space="preserve"> </w:t>
      </w:r>
      <w:r w:rsidR="00E26FA4" w:rsidRPr="00004800">
        <w:rPr>
          <w:lang w:val="es-ES"/>
        </w:rPr>
        <w:t xml:space="preserve">máxima </w:t>
      </w:r>
      <w:r w:rsidRPr="00004800">
        <w:rPr>
          <w:lang w:val="es-ES"/>
        </w:rPr>
        <w:t xml:space="preserve">prioridad y el número de estudiantes </w:t>
      </w:r>
      <w:r w:rsidR="00E26FA4">
        <w:rPr>
          <w:lang w:val="es-ES"/>
        </w:rPr>
        <w:t>inscritos</w:t>
      </w:r>
      <w:r w:rsidRPr="00004800">
        <w:rPr>
          <w:lang w:val="es-ES"/>
        </w:rPr>
        <w:t xml:space="preserve"> aumenta de manera constante. En el </w:t>
      </w:r>
      <w:r w:rsidR="0021530C" w:rsidRPr="00004800">
        <w:rPr>
          <w:lang w:val="es-ES"/>
        </w:rPr>
        <w:t>año</w:t>
      </w:r>
      <w:r w:rsidRPr="00004800">
        <w:rPr>
          <w:lang w:val="es-ES"/>
        </w:rPr>
        <w:t xml:space="preserve"> </w:t>
      </w:r>
      <w:r w:rsidR="0021530C" w:rsidRPr="00004800">
        <w:rPr>
          <w:lang w:val="es-ES"/>
        </w:rPr>
        <w:t>escolar</w:t>
      </w:r>
      <w:r w:rsidRPr="00004800">
        <w:rPr>
          <w:lang w:val="es-ES"/>
        </w:rPr>
        <w:t xml:space="preserve"> 2005</w:t>
      </w:r>
      <w:r w:rsidR="00657058" w:rsidRPr="00004800">
        <w:rPr>
          <w:lang w:val="es-ES"/>
        </w:rPr>
        <w:t>/</w:t>
      </w:r>
      <w:r w:rsidRPr="00004800">
        <w:rPr>
          <w:lang w:val="es-ES"/>
        </w:rPr>
        <w:t xml:space="preserve">06, alrededor del 80% de los graduados de las escuelas secundarias </w:t>
      </w:r>
      <w:r w:rsidR="00353439" w:rsidRPr="00004800">
        <w:rPr>
          <w:lang w:val="es-ES"/>
        </w:rPr>
        <w:t xml:space="preserve">de primer ciclo </w:t>
      </w:r>
      <w:r w:rsidR="00E26FA4">
        <w:rPr>
          <w:lang w:val="es-ES"/>
        </w:rPr>
        <w:t>consiguieron</w:t>
      </w:r>
      <w:r w:rsidRPr="00004800">
        <w:rPr>
          <w:lang w:val="es-ES"/>
        </w:rPr>
        <w:t xml:space="preserve"> plaza en la</w:t>
      </w:r>
      <w:r w:rsidR="005530E3" w:rsidRPr="00004800">
        <w:rPr>
          <w:lang w:val="es-ES"/>
        </w:rPr>
        <w:t>s</w:t>
      </w:r>
      <w:r w:rsidRPr="00004800">
        <w:rPr>
          <w:lang w:val="es-ES"/>
        </w:rPr>
        <w:t xml:space="preserve"> </w:t>
      </w:r>
      <w:r w:rsidR="005530E3" w:rsidRPr="00004800">
        <w:rPr>
          <w:lang w:val="es-ES"/>
        </w:rPr>
        <w:t>de segundo ciclo</w:t>
      </w:r>
      <w:r w:rsidRPr="00004800">
        <w:rPr>
          <w:lang w:val="es-ES"/>
        </w:rPr>
        <w:t xml:space="preserve">. </w:t>
      </w:r>
      <w:r w:rsidR="00E26FA4">
        <w:rPr>
          <w:lang w:val="es-ES"/>
        </w:rPr>
        <w:t>E</w:t>
      </w:r>
      <w:r w:rsidRPr="00004800">
        <w:rPr>
          <w:lang w:val="es-ES"/>
        </w:rPr>
        <w:t xml:space="preserve">n las escuelas </w:t>
      </w:r>
      <w:r w:rsidR="00E55430" w:rsidRPr="00004800">
        <w:rPr>
          <w:lang w:val="es-ES"/>
        </w:rPr>
        <w:t>secundarias de segundo ciclo</w:t>
      </w:r>
      <w:r w:rsidRPr="00004800">
        <w:rPr>
          <w:lang w:val="es-ES"/>
        </w:rPr>
        <w:t xml:space="preserve"> </w:t>
      </w:r>
      <w:r w:rsidR="00E26FA4">
        <w:rPr>
          <w:lang w:val="es-ES"/>
        </w:rPr>
        <w:t>se enseñan</w:t>
      </w:r>
      <w:r w:rsidRPr="00004800">
        <w:rPr>
          <w:lang w:val="es-ES"/>
        </w:rPr>
        <w:t xml:space="preserve"> </w:t>
      </w:r>
      <w:r w:rsidR="00E26FA4">
        <w:rPr>
          <w:lang w:val="es-ES"/>
        </w:rPr>
        <w:t>materias</w:t>
      </w:r>
      <w:r w:rsidRPr="00004800">
        <w:rPr>
          <w:lang w:val="es-ES"/>
        </w:rPr>
        <w:t xml:space="preserve"> de carácter general y otr</w:t>
      </w:r>
      <w:r w:rsidR="00E26FA4">
        <w:rPr>
          <w:lang w:val="es-ES"/>
        </w:rPr>
        <w:t>a</w:t>
      </w:r>
      <w:r w:rsidRPr="00004800">
        <w:rPr>
          <w:lang w:val="es-ES"/>
        </w:rPr>
        <w:t>s de formación profesional.</w:t>
      </w:r>
    </w:p>
    <w:p w:rsidR="00615F49" w:rsidRPr="00004800" w:rsidRDefault="00037CF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población escolar está disminuyendo y </w:t>
      </w:r>
      <w:r w:rsidR="0068268B" w:rsidRPr="00004800">
        <w:rPr>
          <w:lang w:val="es-ES"/>
        </w:rPr>
        <w:t xml:space="preserve">en los próximos siete años </w:t>
      </w:r>
      <w:r w:rsidRPr="00004800">
        <w:rPr>
          <w:lang w:val="es-ES"/>
        </w:rPr>
        <w:t xml:space="preserve">se reducirá </w:t>
      </w:r>
      <w:r w:rsidR="0068268B">
        <w:rPr>
          <w:lang w:val="es-ES"/>
        </w:rPr>
        <w:t xml:space="preserve">en </w:t>
      </w:r>
      <w:r w:rsidR="00673F16" w:rsidRPr="00004800">
        <w:rPr>
          <w:lang w:val="es-ES"/>
        </w:rPr>
        <w:t xml:space="preserve">un 46%, es decir, </w:t>
      </w:r>
      <w:r w:rsidRPr="00004800">
        <w:rPr>
          <w:lang w:val="es-ES"/>
        </w:rPr>
        <w:t xml:space="preserve">en 102.000 </w:t>
      </w:r>
      <w:r w:rsidR="003E218C" w:rsidRPr="00004800">
        <w:rPr>
          <w:lang w:val="es-ES"/>
        </w:rPr>
        <w:t>alumnos</w:t>
      </w:r>
      <w:r w:rsidRPr="00004800">
        <w:rPr>
          <w:lang w:val="es-ES"/>
        </w:rPr>
        <w:t xml:space="preserve"> </w:t>
      </w:r>
      <w:r w:rsidR="0068268B">
        <w:rPr>
          <w:lang w:val="es-ES"/>
        </w:rPr>
        <w:t>de</w:t>
      </w:r>
      <w:r w:rsidRPr="00004800">
        <w:rPr>
          <w:lang w:val="es-ES"/>
        </w:rPr>
        <w:t xml:space="preserve"> los grados 1-9, lo que tendrá consecuencias</w:t>
      </w:r>
      <w:r w:rsidR="00673F16" w:rsidRPr="00004800">
        <w:rPr>
          <w:lang w:val="es-ES"/>
        </w:rPr>
        <w:t xml:space="preserve"> importantes </w:t>
      </w:r>
      <w:r w:rsidRPr="00004800">
        <w:rPr>
          <w:lang w:val="es-ES"/>
        </w:rPr>
        <w:t xml:space="preserve">para el sistema educativo. </w:t>
      </w:r>
      <w:r w:rsidR="0068268B">
        <w:rPr>
          <w:lang w:val="es-ES"/>
        </w:rPr>
        <w:t>L</w:t>
      </w:r>
      <w:r w:rsidRPr="00004800">
        <w:rPr>
          <w:lang w:val="es-ES"/>
        </w:rPr>
        <w:t xml:space="preserve">a capacidad de las escuelas </w:t>
      </w:r>
      <w:r w:rsidR="0068268B">
        <w:rPr>
          <w:lang w:val="es-ES"/>
        </w:rPr>
        <w:t>de</w:t>
      </w:r>
      <w:r w:rsidR="0068268B" w:rsidRPr="00004800">
        <w:rPr>
          <w:lang w:val="es-ES"/>
        </w:rPr>
        <w:t xml:space="preserve"> muchas zonas rurales </w:t>
      </w:r>
      <w:r w:rsidRPr="00004800">
        <w:rPr>
          <w:lang w:val="es-ES"/>
        </w:rPr>
        <w:t xml:space="preserve">es muy superior al número de </w:t>
      </w:r>
      <w:r w:rsidR="003E218C" w:rsidRPr="00004800">
        <w:rPr>
          <w:lang w:val="es-ES"/>
        </w:rPr>
        <w:t>alumnos</w:t>
      </w:r>
      <w:r w:rsidRPr="00004800">
        <w:rPr>
          <w:lang w:val="es-ES"/>
        </w:rPr>
        <w:t xml:space="preserve">, </w:t>
      </w:r>
      <w:r w:rsidR="0068268B">
        <w:rPr>
          <w:lang w:val="es-ES"/>
        </w:rPr>
        <w:t>y esto acarrea</w:t>
      </w:r>
      <w:r w:rsidRPr="00004800">
        <w:rPr>
          <w:lang w:val="es-ES"/>
        </w:rPr>
        <w:t xml:space="preserve"> gastos financieros injustificados. Hay un número considerable de aulas con 8-15 </w:t>
      </w:r>
      <w:r w:rsidR="0068268B">
        <w:rPr>
          <w:lang w:val="es-ES"/>
        </w:rPr>
        <w:t>estudiantes</w:t>
      </w:r>
      <w:r w:rsidRPr="00004800">
        <w:rPr>
          <w:lang w:val="es-ES"/>
        </w:rPr>
        <w:t xml:space="preserve"> (el promedio nacional es de 24)</w:t>
      </w:r>
      <w:r w:rsidR="003E218C" w:rsidRPr="00004800">
        <w:rPr>
          <w:lang w:val="es-ES"/>
        </w:rPr>
        <w:t>. E</w:t>
      </w:r>
      <w:r w:rsidR="002D52C2">
        <w:rPr>
          <w:lang w:val="es-ES"/>
        </w:rPr>
        <w:t>ste problema se </w:t>
      </w:r>
      <w:r w:rsidRPr="00004800">
        <w:rPr>
          <w:lang w:val="es-ES"/>
        </w:rPr>
        <w:t>debe solucionar en cooperación con las administraciones públicas locales</w:t>
      </w:r>
      <w:r w:rsidR="00615F49" w:rsidRPr="00004800">
        <w:rPr>
          <w:lang w:val="es-ES"/>
        </w:rPr>
        <w:t>.</w:t>
      </w:r>
    </w:p>
    <w:p w:rsidR="00615F49" w:rsidRPr="00004800" w:rsidRDefault="003E7C5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reforma del sistema educativo </w:t>
      </w:r>
      <w:r w:rsidR="003E1C29">
        <w:rPr>
          <w:lang w:val="es-ES"/>
        </w:rPr>
        <w:t>se apoya en las</w:t>
      </w:r>
      <w:r w:rsidR="00673F16" w:rsidRPr="00004800">
        <w:rPr>
          <w:lang w:val="es-ES"/>
        </w:rPr>
        <w:t xml:space="preserve"> medidas </w:t>
      </w:r>
      <w:r w:rsidRPr="00004800">
        <w:rPr>
          <w:lang w:val="es-ES"/>
        </w:rPr>
        <w:t xml:space="preserve">estratégicas </w:t>
      </w:r>
      <w:r w:rsidR="003E1C29">
        <w:rPr>
          <w:lang w:val="es-ES"/>
        </w:rPr>
        <w:t xml:space="preserve">siguientes </w:t>
      </w:r>
      <w:r w:rsidRPr="00004800">
        <w:rPr>
          <w:lang w:val="es-ES"/>
        </w:rPr>
        <w:t>del Gobierno</w:t>
      </w:r>
      <w:r w:rsidR="00615F49" w:rsidRPr="00004800">
        <w:rPr>
          <w:lang w:val="es-ES"/>
        </w:rPr>
        <w:t>:</w:t>
      </w:r>
    </w:p>
    <w:p w:rsidR="00615F49" w:rsidRPr="00004800" w:rsidRDefault="00E36791" w:rsidP="00E36791">
      <w:pPr>
        <w:numPr>
          <w:ilvl w:val="0"/>
          <w:numId w:val="17"/>
        </w:numPr>
        <w:rPr>
          <w:lang w:val="es-ES"/>
        </w:rPr>
      </w:pPr>
      <w:r>
        <w:rPr>
          <w:lang w:val="es-ES"/>
        </w:rPr>
        <w:t>P</w:t>
      </w:r>
      <w:r w:rsidR="003E1C29">
        <w:rPr>
          <w:lang w:val="es-ES"/>
        </w:rPr>
        <w:t>reparación</w:t>
      </w:r>
      <w:r w:rsidR="00F055E3" w:rsidRPr="00004800">
        <w:rPr>
          <w:lang w:val="es-ES"/>
        </w:rPr>
        <w:t xml:space="preserve"> de un mapa de la red </w:t>
      </w:r>
      <w:r w:rsidR="00AD50F3" w:rsidRPr="00004800">
        <w:rPr>
          <w:lang w:val="es-ES"/>
        </w:rPr>
        <w:t>completa del sistema educa</w:t>
      </w:r>
      <w:r w:rsidR="003E1C29">
        <w:rPr>
          <w:lang w:val="es-ES"/>
        </w:rPr>
        <w:t>tivo</w:t>
      </w:r>
      <w:r w:rsidR="00615F49" w:rsidRPr="00004800">
        <w:rPr>
          <w:lang w:val="es-ES"/>
        </w:rPr>
        <w:t>;</w:t>
      </w:r>
    </w:p>
    <w:p w:rsidR="00615F49" w:rsidRPr="00004800" w:rsidRDefault="00E36791" w:rsidP="00E36791">
      <w:pPr>
        <w:numPr>
          <w:ilvl w:val="0"/>
          <w:numId w:val="17"/>
        </w:numPr>
        <w:rPr>
          <w:lang w:val="es-ES"/>
        </w:rPr>
      </w:pPr>
      <w:r>
        <w:rPr>
          <w:lang w:val="es-ES"/>
        </w:rPr>
        <w:t>E</w:t>
      </w:r>
      <w:r w:rsidR="003E1C29">
        <w:rPr>
          <w:lang w:val="es-ES"/>
        </w:rPr>
        <w:t>laboración d</w:t>
      </w:r>
      <w:r w:rsidR="00907901" w:rsidRPr="00004800">
        <w:rPr>
          <w:lang w:val="es-ES"/>
        </w:rPr>
        <w:t xml:space="preserve">e una estrategia para </w:t>
      </w:r>
      <w:r w:rsidR="003E1C29">
        <w:rPr>
          <w:lang w:val="es-ES"/>
        </w:rPr>
        <w:t>el aprovechamiento</w:t>
      </w:r>
      <w:r w:rsidR="005B0904" w:rsidRPr="00004800">
        <w:rPr>
          <w:lang w:val="es-ES"/>
        </w:rPr>
        <w:t xml:space="preserve"> máximo</w:t>
      </w:r>
      <w:r w:rsidR="00907901" w:rsidRPr="00004800">
        <w:rPr>
          <w:lang w:val="es-ES"/>
        </w:rPr>
        <w:t xml:space="preserve"> </w:t>
      </w:r>
      <w:r w:rsidR="003E1C29">
        <w:rPr>
          <w:lang w:val="es-ES"/>
        </w:rPr>
        <w:t xml:space="preserve">de </w:t>
      </w:r>
      <w:r w:rsidR="00907901" w:rsidRPr="00004800">
        <w:rPr>
          <w:lang w:val="es-ES"/>
        </w:rPr>
        <w:t>la red</w:t>
      </w:r>
      <w:r w:rsidR="00615F49" w:rsidRPr="00004800">
        <w:rPr>
          <w:lang w:val="es-ES"/>
        </w:rPr>
        <w:t>;</w:t>
      </w:r>
    </w:p>
    <w:p w:rsidR="00615F49" w:rsidRPr="00004800" w:rsidRDefault="00E36791" w:rsidP="00E36791">
      <w:pPr>
        <w:numPr>
          <w:ilvl w:val="0"/>
          <w:numId w:val="17"/>
        </w:numPr>
        <w:rPr>
          <w:lang w:val="es-ES"/>
        </w:rPr>
      </w:pPr>
      <w:r>
        <w:rPr>
          <w:lang w:val="es-ES"/>
        </w:rPr>
        <w:t>T</w:t>
      </w:r>
      <w:r w:rsidR="00743F80" w:rsidRPr="00004800">
        <w:rPr>
          <w:lang w:val="es-ES"/>
        </w:rPr>
        <w:t xml:space="preserve">ransición </w:t>
      </w:r>
      <w:r w:rsidR="003E1C29">
        <w:rPr>
          <w:lang w:val="es-ES"/>
        </w:rPr>
        <w:t>progresiva</w:t>
      </w:r>
      <w:r w:rsidR="00743F80" w:rsidRPr="00004800">
        <w:rPr>
          <w:lang w:val="es-ES"/>
        </w:rPr>
        <w:t xml:space="preserve"> </w:t>
      </w:r>
      <w:r w:rsidR="003E1C29">
        <w:rPr>
          <w:lang w:val="es-ES"/>
        </w:rPr>
        <w:t>haci</w:t>
      </w:r>
      <w:r w:rsidR="00743F80" w:rsidRPr="00004800">
        <w:rPr>
          <w:lang w:val="es-ES"/>
        </w:rPr>
        <w:t xml:space="preserve">a la </w:t>
      </w:r>
      <w:r w:rsidR="00E55430" w:rsidRPr="00004800">
        <w:rPr>
          <w:lang w:val="es-ES"/>
        </w:rPr>
        <w:t>enseñanza secundaria de segundo ciclo</w:t>
      </w:r>
      <w:r w:rsidR="00615F49" w:rsidRPr="00004800">
        <w:rPr>
          <w:lang w:val="es-ES"/>
        </w:rPr>
        <w:t>;</w:t>
      </w:r>
    </w:p>
    <w:p w:rsidR="00115FEA" w:rsidRPr="00004800" w:rsidRDefault="00E36791" w:rsidP="00E36791">
      <w:pPr>
        <w:numPr>
          <w:ilvl w:val="0"/>
          <w:numId w:val="17"/>
        </w:numPr>
        <w:rPr>
          <w:lang w:val="es-ES"/>
        </w:rPr>
      </w:pPr>
      <w:r>
        <w:rPr>
          <w:lang w:val="es-ES"/>
        </w:rPr>
        <w:t>R</w:t>
      </w:r>
      <w:r w:rsidR="00D34D52" w:rsidRPr="00004800">
        <w:rPr>
          <w:lang w:val="es-ES"/>
        </w:rPr>
        <w:t xml:space="preserve">eorganización </w:t>
      </w:r>
      <w:r w:rsidR="003E1C29">
        <w:rPr>
          <w:lang w:val="es-ES"/>
        </w:rPr>
        <w:t>progresiva</w:t>
      </w:r>
      <w:r w:rsidR="00D34D52" w:rsidRPr="00004800">
        <w:rPr>
          <w:lang w:val="es-ES"/>
        </w:rPr>
        <w:t xml:space="preserve"> de la red, transformando </w:t>
      </w:r>
      <w:r w:rsidR="00673F16" w:rsidRPr="00004800">
        <w:rPr>
          <w:lang w:val="es-ES"/>
        </w:rPr>
        <w:t xml:space="preserve">las </w:t>
      </w:r>
      <w:r w:rsidR="00D34D52" w:rsidRPr="00004800">
        <w:rPr>
          <w:lang w:val="es-ES"/>
        </w:rPr>
        <w:t xml:space="preserve">escuelas secundarias en primarias cuando la </w:t>
      </w:r>
      <w:r w:rsidR="003E1C29">
        <w:rPr>
          <w:lang w:val="es-ES"/>
        </w:rPr>
        <w:t>inscripción</w:t>
      </w:r>
      <w:r w:rsidR="00673F16" w:rsidRPr="00004800">
        <w:rPr>
          <w:lang w:val="es-ES"/>
        </w:rPr>
        <w:t xml:space="preserve"> sea </w:t>
      </w:r>
      <w:r w:rsidR="00D34D52" w:rsidRPr="00004800">
        <w:rPr>
          <w:lang w:val="es-ES"/>
        </w:rPr>
        <w:t xml:space="preserve">baja y </w:t>
      </w:r>
      <w:r w:rsidR="00B91F21" w:rsidRPr="00004800">
        <w:rPr>
          <w:lang w:val="es-ES"/>
        </w:rPr>
        <w:t xml:space="preserve">las </w:t>
      </w:r>
      <w:r w:rsidR="00D34D52" w:rsidRPr="00004800">
        <w:rPr>
          <w:lang w:val="es-ES"/>
        </w:rPr>
        <w:t>escuelas</w:t>
      </w:r>
      <w:r w:rsidR="00673F16" w:rsidRPr="00004800">
        <w:rPr>
          <w:lang w:val="es-ES"/>
        </w:rPr>
        <w:t xml:space="preserve"> de enseñanza general </w:t>
      </w:r>
      <w:r w:rsidR="00E55430" w:rsidRPr="00004800">
        <w:rPr>
          <w:lang w:val="es-ES"/>
        </w:rPr>
        <w:t>en secundarias de primer</w:t>
      </w:r>
      <w:r w:rsidR="00673F16" w:rsidRPr="00004800">
        <w:rPr>
          <w:lang w:val="es-ES"/>
        </w:rPr>
        <w:t xml:space="preserve"> o </w:t>
      </w:r>
      <w:r w:rsidR="00E55430" w:rsidRPr="00004800">
        <w:rPr>
          <w:lang w:val="es-ES"/>
        </w:rPr>
        <w:t>segundo ciclo</w:t>
      </w:r>
      <w:r w:rsidR="00615F49" w:rsidRPr="00004800">
        <w:rPr>
          <w:lang w:val="es-ES"/>
        </w:rPr>
        <w:t>.</w:t>
      </w:r>
    </w:p>
    <w:p w:rsidR="00615F49" w:rsidRPr="00004800" w:rsidRDefault="00AD7C2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szCs w:val="24"/>
          <w:lang w:val="es-ES"/>
        </w:rPr>
      </w:pPr>
      <w:r w:rsidRPr="002D52C2">
        <w:rPr>
          <w:iCs/>
          <w:lang w:val="es-ES"/>
        </w:rPr>
        <w:t>Se</w:t>
      </w:r>
      <w:r w:rsidRPr="00004800">
        <w:rPr>
          <w:szCs w:val="24"/>
          <w:lang w:val="es-ES"/>
        </w:rPr>
        <w:t xml:space="preserve"> abrirán escuelas, </w:t>
      </w:r>
      <w:r w:rsidR="003E1C29">
        <w:rPr>
          <w:szCs w:val="24"/>
          <w:lang w:val="es-ES"/>
        </w:rPr>
        <w:t>jardines de infancia</w:t>
      </w:r>
      <w:r w:rsidRPr="00004800">
        <w:rPr>
          <w:szCs w:val="24"/>
          <w:lang w:val="es-ES"/>
        </w:rPr>
        <w:t xml:space="preserve"> o escuelas primarias en</w:t>
      </w:r>
      <w:r w:rsidR="00673F16" w:rsidRPr="00004800">
        <w:rPr>
          <w:szCs w:val="24"/>
          <w:lang w:val="es-ES"/>
        </w:rPr>
        <w:t xml:space="preserve"> los lugares en los que haya </w:t>
      </w:r>
      <w:r w:rsidRPr="00004800">
        <w:rPr>
          <w:szCs w:val="24"/>
          <w:lang w:val="es-ES"/>
        </w:rPr>
        <w:t xml:space="preserve">30 niños </w:t>
      </w:r>
      <w:r w:rsidR="003E1C29">
        <w:rPr>
          <w:szCs w:val="24"/>
          <w:lang w:val="es-ES"/>
        </w:rPr>
        <w:t>por lo menos</w:t>
      </w:r>
      <w:r w:rsidRPr="00004800">
        <w:rPr>
          <w:szCs w:val="24"/>
          <w:lang w:val="es-ES"/>
        </w:rPr>
        <w:t xml:space="preserve"> de la e</w:t>
      </w:r>
      <w:r w:rsidR="005B0904" w:rsidRPr="00004800">
        <w:rPr>
          <w:szCs w:val="24"/>
          <w:lang w:val="es-ES"/>
        </w:rPr>
        <w:t>dad</w:t>
      </w:r>
      <w:r w:rsidRPr="00004800">
        <w:rPr>
          <w:szCs w:val="24"/>
          <w:lang w:val="es-ES"/>
        </w:rPr>
        <w:t xml:space="preserve"> apropiada</w:t>
      </w:r>
      <w:r w:rsidR="00615F49" w:rsidRPr="00004800">
        <w:rPr>
          <w:szCs w:val="24"/>
          <w:lang w:val="es-ES"/>
        </w:rPr>
        <w:t>.</w:t>
      </w:r>
    </w:p>
    <w:p w:rsidR="00615F49" w:rsidRPr="00004800" w:rsidRDefault="007F7D6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El</w:t>
      </w:r>
      <w:r w:rsidRPr="00004800">
        <w:rPr>
          <w:lang w:val="es-ES"/>
        </w:rPr>
        <w:t xml:space="preserve"> proyecto</w:t>
      </w:r>
      <w:r w:rsidR="00615F49" w:rsidRPr="00004800">
        <w:rPr>
          <w:lang w:val="es-ES"/>
        </w:rPr>
        <w:t xml:space="preserve"> </w:t>
      </w:r>
      <w:r w:rsidR="00A41ED3">
        <w:rPr>
          <w:lang w:val="es-ES"/>
        </w:rPr>
        <w:t>de</w:t>
      </w:r>
      <w:r w:rsidR="00B91F21" w:rsidRPr="00004800">
        <w:rPr>
          <w:lang w:val="es-ES"/>
        </w:rPr>
        <w:t xml:space="preserve"> </w:t>
      </w:r>
      <w:r w:rsidR="00615F49" w:rsidRPr="00004800">
        <w:rPr>
          <w:lang w:val="es-ES"/>
        </w:rPr>
        <w:t>“</w:t>
      </w:r>
      <w:r w:rsidRPr="00004800">
        <w:rPr>
          <w:lang w:val="es-ES"/>
        </w:rPr>
        <w:t xml:space="preserve">Educación de </w:t>
      </w:r>
      <w:r w:rsidR="00B91F21" w:rsidRPr="00004800">
        <w:rPr>
          <w:lang w:val="es-ES"/>
        </w:rPr>
        <w:t xml:space="preserve">calidad en las zonas rurales </w:t>
      </w:r>
      <w:r w:rsidRPr="00004800">
        <w:rPr>
          <w:lang w:val="es-ES"/>
        </w:rPr>
        <w:t>de Moldova</w:t>
      </w:r>
      <w:r w:rsidR="00615F49" w:rsidRPr="00004800">
        <w:rPr>
          <w:lang w:val="es-ES"/>
        </w:rPr>
        <w:t>”</w:t>
      </w:r>
      <w:r w:rsidR="005C0527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5C0527" w:rsidRPr="00004800">
        <w:rPr>
          <w:lang w:val="es-ES"/>
        </w:rPr>
        <w:t>f</w:t>
      </w:r>
      <w:r w:rsidR="00DA105C" w:rsidRPr="00004800">
        <w:rPr>
          <w:lang w:val="es-ES"/>
        </w:rPr>
        <w:t>inanciado por el Banco Mundial</w:t>
      </w:r>
      <w:r w:rsidR="005C0527" w:rsidRPr="00004800">
        <w:rPr>
          <w:lang w:val="es-ES"/>
        </w:rPr>
        <w:t>,</w:t>
      </w:r>
      <w:r w:rsidR="00DA105C" w:rsidRPr="00004800">
        <w:rPr>
          <w:lang w:val="es-ES"/>
        </w:rPr>
        <w:t xml:space="preserve"> proporciona equipo,</w:t>
      </w:r>
      <w:r w:rsidR="00B91F21" w:rsidRPr="00004800">
        <w:rPr>
          <w:lang w:val="es-ES"/>
        </w:rPr>
        <w:t xml:space="preserve"> aparatos</w:t>
      </w:r>
      <w:r w:rsidR="00DA105C" w:rsidRPr="00004800">
        <w:rPr>
          <w:lang w:val="es-ES"/>
        </w:rPr>
        <w:t xml:space="preserve">, material </w:t>
      </w:r>
      <w:r w:rsidR="00365307" w:rsidRPr="00004800">
        <w:rPr>
          <w:lang w:val="es-ES"/>
        </w:rPr>
        <w:t>didáctico</w:t>
      </w:r>
      <w:r w:rsidR="00DA105C" w:rsidRPr="00004800">
        <w:rPr>
          <w:lang w:val="es-ES"/>
        </w:rPr>
        <w:t xml:space="preserve"> adicional,</w:t>
      </w:r>
      <w:r w:rsidR="00B91F21" w:rsidRPr="00004800">
        <w:rPr>
          <w:lang w:val="es-ES"/>
        </w:rPr>
        <w:t xml:space="preserve"> </w:t>
      </w:r>
      <w:r w:rsidR="00A41ED3">
        <w:rPr>
          <w:lang w:val="es-ES"/>
        </w:rPr>
        <w:t xml:space="preserve">cursos de </w:t>
      </w:r>
      <w:r w:rsidR="00B91F21" w:rsidRPr="00004800">
        <w:rPr>
          <w:lang w:val="es-ES"/>
        </w:rPr>
        <w:t xml:space="preserve">formación </w:t>
      </w:r>
      <w:r w:rsidR="00A41ED3">
        <w:rPr>
          <w:lang w:val="es-ES"/>
        </w:rPr>
        <w:t>permanente</w:t>
      </w:r>
      <w:r w:rsidR="00DA105C" w:rsidRPr="00004800">
        <w:rPr>
          <w:lang w:val="es-ES"/>
        </w:rPr>
        <w:t xml:space="preserve"> </w:t>
      </w:r>
      <w:r w:rsidR="00A41ED3">
        <w:rPr>
          <w:lang w:val="es-ES"/>
        </w:rPr>
        <w:t xml:space="preserve">para </w:t>
      </w:r>
      <w:r w:rsidR="00DA105C" w:rsidRPr="00004800">
        <w:rPr>
          <w:lang w:val="es-ES"/>
        </w:rPr>
        <w:t xml:space="preserve">el personal en las escuelas rurales y planes de estudios y libros de texto para estas instituciones. Sus principales </w:t>
      </w:r>
      <w:r w:rsidR="00B91F21" w:rsidRPr="00004800">
        <w:rPr>
          <w:lang w:val="es-ES"/>
        </w:rPr>
        <w:t xml:space="preserve">componentes </w:t>
      </w:r>
      <w:r w:rsidR="00DA105C" w:rsidRPr="00004800">
        <w:rPr>
          <w:lang w:val="es-ES"/>
        </w:rPr>
        <w:t xml:space="preserve">son la mejora de la enseñanza y la </w:t>
      </w:r>
      <w:r w:rsidR="00A41ED3">
        <w:rPr>
          <w:lang w:val="es-ES"/>
        </w:rPr>
        <w:t>formación</w:t>
      </w:r>
      <w:r w:rsidR="00DA105C" w:rsidRPr="00004800">
        <w:rPr>
          <w:lang w:val="es-ES"/>
        </w:rPr>
        <w:t xml:space="preserve"> en las escuelas rurales</w:t>
      </w:r>
      <w:r w:rsidR="00A41ED3">
        <w:rPr>
          <w:lang w:val="es-ES"/>
        </w:rPr>
        <w:t>,</w:t>
      </w:r>
      <w:r w:rsidR="00DA105C" w:rsidRPr="00004800">
        <w:rPr>
          <w:lang w:val="es-ES"/>
        </w:rPr>
        <w:t xml:space="preserve"> </w:t>
      </w:r>
      <w:r w:rsidR="00B91F21" w:rsidRPr="00004800">
        <w:rPr>
          <w:lang w:val="es-ES"/>
        </w:rPr>
        <w:t xml:space="preserve">el </w:t>
      </w:r>
      <w:r w:rsidR="00DA105C" w:rsidRPr="00004800">
        <w:rPr>
          <w:lang w:val="es-ES"/>
        </w:rPr>
        <w:t xml:space="preserve">acceso y </w:t>
      </w:r>
      <w:r w:rsidR="00B91F21" w:rsidRPr="00004800">
        <w:rPr>
          <w:lang w:val="es-ES"/>
        </w:rPr>
        <w:t xml:space="preserve">la </w:t>
      </w:r>
      <w:r w:rsidR="00DA105C" w:rsidRPr="00004800">
        <w:rPr>
          <w:lang w:val="es-ES"/>
        </w:rPr>
        <w:t>equidad</w:t>
      </w:r>
      <w:r w:rsidR="00A41ED3">
        <w:rPr>
          <w:lang w:val="es-ES"/>
        </w:rPr>
        <w:t>,</w:t>
      </w:r>
      <w:r w:rsidR="00DA105C" w:rsidRPr="00004800">
        <w:rPr>
          <w:lang w:val="es-ES"/>
        </w:rPr>
        <w:t xml:space="preserve"> </w:t>
      </w:r>
      <w:r w:rsidR="00B91F21" w:rsidRPr="00004800">
        <w:rPr>
          <w:lang w:val="es-ES"/>
        </w:rPr>
        <w:t xml:space="preserve">la </w:t>
      </w:r>
      <w:r w:rsidR="00DA105C" w:rsidRPr="00004800">
        <w:rPr>
          <w:lang w:val="es-ES"/>
        </w:rPr>
        <w:t xml:space="preserve">utilización más eficaz de los recursos financieros y </w:t>
      </w:r>
      <w:r w:rsidR="00B91F21" w:rsidRPr="00004800">
        <w:rPr>
          <w:lang w:val="es-ES"/>
        </w:rPr>
        <w:t xml:space="preserve">la </w:t>
      </w:r>
      <w:r w:rsidR="00DA105C" w:rsidRPr="00004800">
        <w:rPr>
          <w:lang w:val="es-ES"/>
        </w:rPr>
        <w:t>creación de capacidad</w:t>
      </w:r>
      <w:r w:rsidR="00615F49" w:rsidRPr="00004800">
        <w:rPr>
          <w:lang w:val="es-ES"/>
        </w:rPr>
        <w:t>.</w:t>
      </w:r>
    </w:p>
    <w:p w:rsidR="00615F49" w:rsidRPr="00004800" w:rsidRDefault="00D22BD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A partir del</w:t>
      </w:r>
      <w:r w:rsidR="00F731DE" w:rsidRPr="00004800">
        <w:rPr>
          <w:lang w:val="es-ES"/>
        </w:rPr>
        <w:t xml:space="preserve"> año escolar </w:t>
      </w:r>
      <w:r w:rsidR="00615F49" w:rsidRPr="00004800">
        <w:rPr>
          <w:lang w:val="es-ES"/>
        </w:rPr>
        <w:t>2005</w:t>
      </w:r>
      <w:r w:rsidR="00F731DE" w:rsidRPr="00004800">
        <w:rPr>
          <w:lang w:val="es-ES"/>
        </w:rPr>
        <w:t>/</w:t>
      </w:r>
      <w:r w:rsidR="00615F49" w:rsidRPr="00004800">
        <w:rPr>
          <w:lang w:val="es-ES"/>
        </w:rPr>
        <w:t xml:space="preserve">06, </w:t>
      </w:r>
      <w:r w:rsidR="00CA7AD0" w:rsidRPr="00004800">
        <w:rPr>
          <w:lang w:val="es-ES"/>
        </w:rPr>
        <w:t>l</w:t>
      </w:r>
      <w:r w:rsidR="00902299" w:rsidRPr="00004800">
        <w:rPr>
          <w:lang w:val="es-ES"/>
        </w:rPr>
        <w:t xml:space="preserve">os </w:t>
      </w:r>
      <w:r w:rsidR="00336477" w:rsidRPr="00004800">
        <w:rPr>
          <w:lang w:val="es-ES"/>
        </w:rPr>
        <w:t xml:space="preserve">libros de texto </w:t>
      </w:r>
      <w:r w:rsidR="00336477">
        <w:rPr>
          <w:lang w:val="es-ES"/>
        </w:rPr>
        <w:t xml:space="preserve">de los </w:t>
      </w:r>
      <w:r w:rsidR="00902299" w:rsidRPr="00004800">
        <w:rPr>
          <w:lang w:val="es-ES"/>
        </w:rPr>
        <w:t>alumnos de primaria</w:t>
      </w:r>
      <w:r w:rsidR="007860F0" w:rsidRPr="00004800">
        <w:rPr>
          <w:lang w:val="es-ES"/>
        </w:rPr>
        <w:t xml:space="preserve"> </w:t>
      </w:r>
      <w:r w:rsidR="00336477">
        <w:rPr>
          <w:lang w:val="es-ES"/>
        </w:rPr>
        <w:t>son</w:t>
      </w:r>
      <w:r w:rsidR="007860F0" w:rsidRPr="00004800">
        <w:rPr>
          <w:lang w:val="es-ES"/>
        </w:rPr>
        <w:t xml:space="preserve"> </w:t>
      </w:r>
      <w:r w:rsidR="00902299" w:rsidRPr="00004800">
        <w:rPr>
          <w:lang w:val="es-ES"/>
        </w:rPr>
        <w:t xml:space="preserve">gratuitos. </w:t>
      </w:r>
      <w:r w:rsidR="00336477">
        <w:rPr>
          <w:lang w:val="es-ES"/>
        </w:rPr>
        <w:t>De conformidad con</w:t>
      </w:r>
      <w:r w:rsidR="007860F0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Decisi￳n"/>
        </w:smartTagPr>
        <w:r w:rsidR="007860F0" w:rsidRPr="00004800">
          <w:rPr>
            <w:lang w:val="es-ES"/>
          </w:rPr>
          <w:t>la Decisión</w:t>
        </w:r>
      </w:smartTag>
      <w:r w:rsidR="007860F0" w:rsidRPr="00004800">
        <w:rPr>
          <w:lang w:val="es-ES"/>
        </w:rPr>
        <w:t xml:space="preserve"> del Gobierno Nº </w:t>
      </w:r>
      <w:r w:rsidR="004444F2" w:rsidRPr="00004800">
        <w:rPr>
          <w:lang w:val="es-ES"/>
        </w:rPr>
        <w:t xml:space="preserve">448, de </w:t>
      </w:r>
      <w:r w:rsidR="00902299" w:rsidRPr="00004800">
        <w:rPr>
          <w:lang w:val="es-ES"/>
        </w:rPr>
        <w:t>9</w:t>
      </w:r>
      <w:r w:rsidR="007860F0" w:rsidRPr="00004800">
        <w:rPr>
          <w:lang w:val="es-ES"/>
        </w:rPr>
        <w:t xml:space="preserve"> de abril de 1998</w:t>
      </w:r>
      <w:r w:rsidR="00902299" w:rsidRPr="00004800">
        <w:rPr>
          <w:lang w:val="es-ES"/>
        </w:rPr>
        <w:t xml:space="preserve">, sobre el </w:t>
      </w:r>
      <w:r w:rsidR="00902299" w:rsidRPr="002D52C2">
        <w:rPr>
          <w:iCs/>
          <w:lang w:val="es-ES"/>
        </w:rPr>
        <w:t>suministro</w:t>
      </w:r>
      <w:r w:rsidR="00902299" w:rsidRPr="00004800">
        <w:rPr>
          <w:lang w:val="es-ES"/>
        </w:rPr>
        <w:t xml:space="preserve"> de libros de texto a los estudiantes de las escuelas primarias y </w:t>
      </w:r>
      <w:r w:rsidR="007860F0" w:rsidRPr="00004800">
        <w:rPr>
          <w:lang w:val="es-ES"/>
        </w:rPr>
        <w:t xml:space="preserve">las </w:t>
      </w:r>
      <w:r w:rsidR="00902299" w:rsidRPr="00004800">
        <w:rPr>
          <w:lang w:val="es-ES"/>
        </w:rPr>
        <w:t>secundarias</w:t>
      </w:r>
      <w:r w:rsidR="007860F0" w:rsidRPr="00004800">
        <w:rPr>
          <w:lang w:val="es-ES"/>
        </w:rPr>
        <w:t xml:space="preserve"> de primer ciclo</w:t>
      </w:r>
      <w:r w:rsidR="00CA7AD0" w:rsidRPr="00004800">
        <w:rPr>
          <w:lang w:val="es-ES"/>
        </w:rPr>
        <w:t>,</w:t>
      </w:r>
      <w:r w:rsidR="00902299" w:rsidRPr="00004800">
        <w:rPr>
          <w:lang w:val="es-ES"/>
        </w:rPr>
        <w:t xml:space="preserve"> y </w:t>
      </w:r>
      <w:smartTag w:uri="urn:schemas-microsoft-com:office:smarttags" w:element="PersonName">
        <w:smartTagPr>
          <w:attr w:name="ProductID" w:val="la Decisi￳n"/>
        </w:smartTagPr>
        <w:r w:rsidR="00902299" w:rsidRPr="00004800">
          <w:rPr>
            <w:lang w:val="es-ES"/>
          </w:rPr>
          <w:t>la Decisión</w:t>
        </w:r>
      </w:smartTag>
      <w:r w:rsidR="00902299" w:rsidRPr="00004800">
        <w:rPr>
          <w:lang w:val="es-ES"/>
        </w:rPr>
        <w:t xml:space="preserve"> del </w:t>
      </w:r>
      <w:r w:rsidR="00AA0442" w:rsidRPr="00004800">
        <w:rPr>
          <w:lang w:val="es-ES"/>
        </w:rPr>
        <w:t>Gobierno Nº </w:t>
      </w:r>
      <w:r w:rsidR="00902299" w:rsidRPr="00004800">
        <w:rPr>
          <w:lang w:val="es-ES"/>
        </w:rPr>
        <w:t>777, de 30</w:t>
      </w:r>
      <w:r w:rsidR="007860F0" w:rsidRPr="00004800">
        <w:rPr>
          <w:lang w:val="es-ES"/>
        </w:rPr>
        <w:t xml:space="preserve"> de junio de 2003</w:t>
      </w:r>
      <w:r w:rsidR="00902299" w:rsidRPr="00004800">
        <w:rPr>
          <w:lang w:val="es-ES"/>
        </w:rPr>
        <w:t xml:space="preserve">, sobre la introducción de un plan de </w:t>
      </w:r>
      <w:r w:rsidR="00336477">
        <w:rPr>
          <w:lang w:val="es-ES"/>
        </w:rPr>
        <w:t>préstamo</w:t>
      </w:r>
      <w:r w:rsidR="00902299" w:rsidRPr="00004800">
        <w:rPr>
          <w:lang w:val="es-ES"/>
        </w:rPr>
        <w:t xml:space="preserve"> de libros de texto para la </w:t>
      </w:r>
      <w:r w:rsidR="003C46AD" w:rsidRPr="00004800">
        <w:rPr>
          <w:lang w:val="es-ES"/>
        </w:rPr>
        <w:t>enseñanza</w:t>
      </w:r>
      <w:r w:rsidR="00902299" w:rsidRPr="00004800">
        <w:rPr>
          <w:lang w:val="es-ES"/>
        </w:rPr>
        <w:t xml:space="preserve"> en las escuelas </w:t>
      </w:r>
      <w:r w:rsidR="003C46AD" w:rsidRPr="00004800">
        <w:rPr>
          <w:lang w:val="es-ES"/>
        </w:rPr>
        <w:t>secundarias de segundo ciclo</w:t>
      </w:r>
      <w:r w:rsidR="00902299" w:rsidRPr="00004800">
        <w:rPr>
          <w:lang w:val="es-ES"/>
        </w:rPr>
        <w:t>, las administraciones públicas locales subvenciona</w:t>
      </w:r>
      <w:r w:rsidR="00336477">
        <w:rPr>
          <w:lang w:val="es-ES"/>
        </w:rPr>
        <w:t>ba</w:t>
      </w:r>
      <w:r w:rsidR="00902299" w:rsidRPr="00004800">
        <w:rPr>
          <w:lang w:val="es-ES"/>
        </w:rPr>
        <w:t xml:space="preserve">n hasta </w:t>
      </w:r>
      <w:r w:rsidR="00CA7AD0" w:rsidRPr="00004800">
        <w:rPr>
          <w:lang w:val="es-ES"/>
        </w:rPr>
        <w:t xml:space="preserve">el </w:t>
      </w:r>
      <w:r w:rsidR="00902299" w:rsidRPr="00004800">
        <w:rPr>
          <w:lang w:val="es-ES"/>
        </w:rPr>
        <w:t xml:space="preserve">70% de la cantidad que </w:t>
      </w:r>
      <w:r w:rsidR="00336477">
        <w:rPr>
          <w:lang w:val="es-ES"/>
        </w:rPr>
        <w:t>tenían</w:t>
      </w:r>
      <w:r w:rsidR="007860F0" w:rsidRPr="00004800">
        <w:rPr>
          <w:lang w:val="es-ES"/>
        </w:rPr>
        <w:t xml:space="preserve"> que pagar </w:t>
      </w:r>
      <w:r w:rsidR="00902299" w:rsidRPr="00004800">
        <w:rPr>
          <w:lang w:val="es-ES"/>
        </w:rPr>
        <w:t>los niños de familias socialmente vulnerables p</w:t>
      </w:r>
      <w:r w:rsidR="00CA7AD0" w:rsidRPr="00004800">
        <w:rPr>
          <w:lang w:val="es-ES"/>
        </w:rPr>
        <w:t>or</w:t>
      </w:r>
      <w:r w:rsidR="00902299" w:rsidRPr="00004800">
        <w:rPr>
          <w:lang w:val="es-ES"/>
        </w:rPr>
        <w:t xml:space="preserve"> el </w:t>
      </w:r>
      <w:r w:rsidR="00336477">
        <w:rPr>
          <w:lang w:val="es-ES"/>
        </w:rPr>
        <w:t>préstamo</w:t>
      </w:r>
      <w:r w:rsidR="00902299" w:rsidRPr="00004800">
        <w:rPr>
          <w:lang w:val="es-ES"/>
        </w:rPr>
        <w:t xml:space="preserve"> de los libros de texto de los grados 5-9 y 10-12.</w:t>
      </w:r>
      <w:r w:rsidR="007860F0" w:rsidRPr="00004800">
        <w:rPr>
          <w:lang w:val="es-ES"/>
        </w:rPr>
        <w:t xml:space="preserve"> </w:t>
      </w:r>
      <w:r w:rsidR="00336477">
        <w:rPr>
          <w:lang w:val="es-ES"/>
        </w:rPr>
        <w:t>La medida afectaba a</w:t>
      </w:r>
      <w:r w:rsidR="007860F0" w:rsidRPr="00004800">
        <w:rPr>
          <w:lang w:val="es-ES"/>
        </w:rPr>
        <w:t xml:space="preserve">l </w:t>
      </w:r>
      <w:r w:rsidR="00902299" w:rsidRPr="00004800">
        <w:rPr>
          <w:lang w:val="es-ES"/>
        </w:rPr>
        <w:t xml:space="preserve">20% </w:t>
      </w:r>
      <w:r w:rsidR="00336477">
        <w:rPr>
          <w:lang w:val="es-ES"/>
        </w:rPr>
        <w:t xml:space="preserve">de todos los </w:t>
      </w:r>
      <w:r w:rsidR="00902299" w:rsidRPr="00004800">
        <w:rPr>
          <w:lang w:val="es-ES"/>
        </w:rPr>
        <w:t>alumnos. Esta situación se mantuvo también en 2006. Todos los libros de texto van a</w:t>
      </w:r>
      <w:r w:rsidR="00E36791">
        <w:rPr>
          <w:lang w:val="es-ES"/>
        </w:rPr>
        <w:t>compañados de directrices, cuya </w:t>
      </w:r>
      <w:r w:rsidR="00902299" w:rsidRPr="00004800">
        <w:rPr>
          <w:lang w:val="es-ES"/>
        </w:rPr>
        <w:t>publicación corre a cargo del presupuesto del Estado (2,85</w:t>
      </w:r>
      <w:r w:rsidR="00E36791">
        <w:rPr>
          <w:lang w:val="es-ES"/>
        </w:rPr>
        <w:t xml:space="preserve"> millones de lei en 2004 y 2,21 </w:t>
      </w:r>
      <w:r w:rsidR="00902299" w:rsidRPr="00004800">
        <w:rPr>
          <w:lang w:val="es-ES"/>
        </w:rPr>
        <w:t>millones de lei en 2005).</w:t>
      </w:r>
    </w:p>
    <w:p w:rsidR="00615F49" w:rsidRPr="00004800" w:rsidRDefault="00BA31A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2004 </w:t>
      </w:r>
      <w:r w:rsidR="005C2694">
        <w:rPr>
          <w:lang w:val="es-ES"/>
        </w:rPr>
        <w:t xml:space="preserve">se </w:t>
      </w:r>
      <w:r w:rsidRPr="00004800">
        <w:rPr>
          <w:lang w:val="es-ES"/>
        </w:rPr>
        <w:t>comenzó a elabora</w:t>
      </w:r>
      <w:r w:rsidR="005C2694">
        <w:rPr>
          <w:lang w:val="es-ES"/>
        </w:rPr>
        <w:t>r</w:t>
      </w:r>
      <w:r w:rsidRPr="00004800">
        <w:rPr>
          <w:lang w:val="es-ES"/>
        </w:rPr>
        <w:t xml:space="preserve"> y aplica</w:t>
      </w:r>
      <w:r w:rsidR="005C2694">
        <w:rPr>
          <w:lang w:val="es-ES"/>
        </w:rPr>
        <w:t>r</w:t>
      </w:r>
      <w:r w:rsidRPr="00004800">
        <w:rPr>
          <w:lang w:val="es-ES"/>
        </w:rPr>
        <w:t xml:space="preserve"> un sistema independiente de evaluación del rendimiento escolar. En diciembre de 2006 se creó el Organismo de Examen y Evaluación, con</w:t>
      </w:r>
      <w:r w:rsidR="003947B6" w:rsidRPr="00004800">
        <w:rPr>
          <w:lang w:val="es-ES"/>
        </w:rPr>
        <w:t xml:space="preserve"> equipo </w:t>
      </w:r>
      <w:r w:rsidR="00A4722D" w:rsidRPr="00004800">
        <w:rPr>
          <w:lang w:val="es-ES"/>
        </w:rPr>
        <w:t>especial</w:t>
      </w:r>
      <w:r w:rsidRPr="00004800">
        <w:rPr>
          <w:lang w:val="es-ES"/>
        </w:rPr>
        <w:t xml:space="preserve"> </w:t>
      </w:r>
      <w:r w:rsidR="003947B6" w:rsidRPr="00004800">
        <w:rPr>
          <w:lang w:val="es-ES"/>
        </w:rPr>
        <w:t xml:space="preserve">y personal </w:t>
      </w:r>
      <w:r w:rsidR="00461405">
        <w:rPr>
          <w:lang w:val="es-ES"/>
        </w:rPr>
        <w:t>formado</w:t>
      </w:r>
      <w:r w:rsidR="003947B6" w:rsidRPr="00004800">
        <w:rPr>
          <w:lang w:val="es-ES"/>
        </w:rPr>
        <w:t xml:space="preserve"> </w:t>
      </w:r>
      <w:r w:rsidRPr="00004800">
        <w:rPr>
          <w:lang w:val="es-ES"/>
        </w:rPr>
        <w:t>para participar en las evaluaciones</w:t>
      </w:r>
      <w:r w:rsidR="003022CE" w:rsidRPr="00004800">
        <w:rPr>
          <w:lang w:val="es-ES"/>
        </w:rPr>
        <w:t xml:space="preserve"> del Estudio </w:t>
      </w:r>
      <w:r w:rsidR="003947B6" w:rsidRPr="00004800">
        <w:rPr>
          <w:lang w:val="es-ES"/>
        </w:rPr>
        <w:t xml:space="preserve">internacional de matemáticas y ciencias </w:t>
      </w:r>
      <w:r w:rsidR="003022CE" w:rsidRPr="00004800">
        <w:rPr>
          <w:lang w:val="es-ES"/>
        </w:rPr>
        <w:t xml:space="preserve">(TIMSS) y </w:t>
      </w:r>
      <w:r w:rsidR="000E2FE6" w:rsidRPr="00004800">
        <w:rPr>
          <w:lang w:val="es-ES"/>
        </w:rPr>
        <w:t xml:space="preserve">el </w:t>
      </w:r>
      <w:r w:rsidR="000E2FE6" w:rsidRPr="00004800">
        <w:rPr>
          <w:bCs/>
          <w:lang w:val="es-ES"/>
        </w:rPr>
        <w:t xml:space="preserve">Programa </w:t>
      </w:r>
      <w:r w:rsidR="003947B6" w:rsidRPr="00004800">
        <w:rPr>
          <w:bCs/>
          <w:lang w:val="es-ES"/>
        </w:rPr>
        <w:t>internacional para la evaluación de estudiantes</w:t>
      </w:r>
      <w:r w:rsidR="000E2FE6" w:rsidRPr="00004800">
        <w:rPr>
          <w:lang w:val="es-ES"/>
        </w:rPr>
        <w:t xml:space="preserve"> (</w:t>
      </w:r>
      <w:r w:rsidR="003022CE" w:rsidRPr="00004800">
        <w:rPr>
          <w:lang w:val="es-ES"/>
        </w:rPr>
        <w:t>PISA</w:t>
      </w:r>
      <w:r w:rsidR="000E2FE6" w:rsidRPr="00004800">
        <w:rPr>
          <w:lang w:val="es-ES"/>
        </w:rPr>
        <w:t>)</w:t>
      </w:r>
      <w:r w:rsidRPr="00004800">
        <w:rPr>
          <w:lang w:val="es-ES"/>
        </w:rPr>
        <w:t>. A fin de establecer un sistema de evaluación fidedigno y objetivo, se reorganizó el sistema nacional de exámenes finales</w:t>
      </w:r>
      <w:r w:rsidR="003947B6" w:rsidRPr="00004800">
        <w:rPr>
          <w:lang w:val="es-ES"/>
        </w:rPr>
        <w:t xml:space="preserve">, con </w:t>
      </w:r>
      <w:r w:rsidRPr="00004800">
        <w:rPr>
          <w:lang w:val="es-ES"/>
        </w:rPr>
        <w:t>pruebas externas, comisiones externas y centro</w:t>
      </w:r>
      <w:r w:rsidR="002B3CC4" w:rsidRPr="00004800">
        <w:rPr>
          <w:lang w:val="es-ES"/>
        </w:rPr>
        <w:t>s</w:t>
      </w:r>
      <w:r w:rsidRPr="00004800">
        <w:rPr>
          <w:lang w:val="es-ES"/>
        </w:rPr>
        <w:t xml:space="preserve"> de examen con supervisores objetivos. En este </w:t>
      </w:r>
      <w:r w:rsidR="00461405">
        <w:rPr>
          <w:lang w:val="es-ES"/>
        </w:rPr>
        <w:t>sentido</w:t>
      </w:r>
      <w:r w:rsidRPr="00004800">
        <w:rPr>
          <w:lang w:val="es-ES"/>
        </w:rPr>
        <w:t xml:space="preserve"> se modificó la manera de realizar los exámenes de bachillerato y </w:t>
      </w:r>
      <w:r w:rsidR="00E25581">
        <w:rPr>
          <w:lang w:val="es-ES"/>
        </w:rPr>
        <w:t xml:space="preserve">los </w:t>
      </w:r>
      <w:r w:rsidRPr="00004800">
        <w:rPr>
          <w:lang w:val="es-ES"/>
        </w:rPr>
        <w:t xml:space="preserve">de la escuela </w:t>
      </w:r>
      <w:r w:rsidR="003947B6" w:rsidRPr="00004800">
        <w:rPr>
          <w:lang w:val="es-ES"/>
        </w:rPr>
        <w:t xml:space="preserve">de enseñanza </w:t>
      </w:r>
      <w:r w:rsidRPr="00004800">
        <w:rPr>
          <w:lang w:val="es-ES"/>
        </w:rPr>
        <w:t xml:space="preserve">general. </w:t>
      </w:r>
      <w:r w:rsidR="00E25581">
        <w:rPr>
          <w:lang w:val="es-ES"/>
        </w:rPr>
        <w:t>Entre</w:t>
      </w:r>
      <w:r w:rsidRPr="00004800">
        <w:rPr>
          <w:lang w:val="es-ES"/>
        </w:rPr>
        <w:t xml:space="preserve"> 2004 </w:t>
      </w:r>
      <w:r w:rsidR="00E25581">
        <w:rPr>
          <w:lang w:val="es-ES"/>
        </w:rPr>
        <w:t>y</w:t>
      </w:r>
      <w:r w:rsidR="003C4094" w:rsidRPr="00004800">
        <w:rPr>
          <w:lang w:val="es-ES"/>
        </w:rPr>
        <w:t xml:space="preserve"> </w:t>
      </w:r>
      <w:r w:rsidR="003947B6" w:rsidRPr="00004800">
        <w:rPr>
          <w:lang w:val="es-ES"/>
        </w:rPr>
        <w:t>2006</w:t>
      </w:r>
      <w:r w:rsidRPr="00004800">
        <w:rPr>
          <w:lang w:val="es-ES"/>
        </w:rPr>
        <w:t xml:space="preserve"> se realizaron evaluaciones de muestras representativas de estudiantes</w:t>
      </w:r>
      <w:r w:rsidR="003947B6" w:rsidRPr="00004800">
        <w:rPr>
          <w:lang w:val="es-ES"/>
        </w:rPr>
        <w:t xml:space="preserve"> de </w:t>
      </w:r>
      <w:r w:rsidRPr="00004800">
        <w:rPr>
          <w:lang w:val="es-ES"/>
        </w:rPr>
        <w:t>l</w:t>
      </w:r>
      <w:r w:rsidR="003C4094" w:rsidRPr="00004800">
        <w:rPr>
          <w:lang w:val="es-ES"/>
        </w:rPr>
        <w:t>os grados 4, 9, 12 (</w:t>
      </w:r>
      <w:r w:rsidRPr="00004800">
        <w:rPr>
          <w:lang w:val="es-ES"/>
        </w:rPr>
        <w:t xml:space="preserve">11). Los resultados </w:t>
      </w:r>
      <w:r w:rsidR="00E25581">
        <w:rPr>
          <w:lang w:val="es-ES"/>
        </w:rPr>
        <w:t>sirvieron de</w:t>
      </w:r>
      <w:r w:rsidRPr="00004800">
        <w:rPr>
          <w:lang w:val="es-ES"/>
        </w:rPr>
        <w:t xml:space="preserve"> base para </w:t>
      </w:r>
      <w:r w:rsidR="002B3CC4" w:rsidRPr="00004800">
        <w:rPr>
          <w:lang w:val="es-ES"/>
        </w:rPr>
        <w:t>introducir modificaciones</w:t>
      </w:r>
      <w:r w:rsidRPr="00004800">
        <w:rPr>
          <w:lang w:val="es-ES"/>
        </w:rPr>
        <w:t xml:space="preserve"> en los planes de</w:t>
      </w:r>
      <w:r w:rsidR="003947B6" w:rsidRPr="00004800">
        <w:rPr>
          <w:lang w:val="es-ES"/>
        </w:rPr>
        <w:t xml:space="preserve"> estudios </w:t>
      </w:r>
      <w:r w:rsidRPr="00004800">
        <w:rPr>
          <w:lang w:val="es-ES"/>
        </w:rPr>
        <w:t xml:space="preserve">y </w:t>
      </w:r>
      <w:r w:rsidR="00423537" w:rsidRPr="00004800">
        <w:rPr>
          <w:lang w:val="es-ES"/>
        </w:rPr>
        <w:t>mejorar</w:t>
      </w:r>
      <w:r w:rsidR="00E25581">
        <w:rPr>
          <w:lang w:val="es-ES"/>
        </w:rPr>
        <w:t xml:space="preserve"> la calidad de la enseñanza.</w:t>
      </w:r>
    </w:p>
    <w:p w:rsidR="00615F49" w:rsidRPr="00004800" w:rsidRDefault="00D3535D" w:rsidP="00486E7E">
      <w:pPr>
        <w:pStyle w:val="BodyText"/>
        <w:tabs>
          <w:tab w:val="num" w:pos="0"/>
          <w:tab w:val="left" w:pos="360"/>
          <w:tab w:val="left" w:pos="720"/>
        </w:tabs>
        <w:rPr>
          <w:b/>
          <w:lang w:val="es-ES"/>
        </w:rPr>
      </w:pPr>
      <w:r w:rsidRPr="00004800">
        <w:rPr>
          <w:b/>
          <w:lang w:val="es-ES"/>
        </w:rPr>
        <w:t xml:space="preserve">Servicios de </w:t>
      </w:r>
      <w:r w:rsidR="00E25581">
        <w:rPr>
          <w:b/>
          <w:lang w:val="es-ES"/>
        </w:rPr>
        <w:t>atención</w:t>
      </w:r>
      <w:r w:rsidRPr="00004800">
        <w:rPr>
          <w:b/>
          <w:lang w:val="es-ES"/>
        </w:rPr>
        <w:t xml:space="preserve"> sanitaria y nutrición en las escuelas</w:t>
      </w:r>
    </w:p>
    <w:p w:rsidR="00615F49" w:rsidRPr="00004800" w:rsidRDefault="0072068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E</w:t>
      </w:r>
      <w:r w:rsidR="004C0A8E" w:rsidRPr="002D52C2">
        <w:rPr>
          <w:iCs/>
          <w:lang w:val="es-ES"/>
        </w:rPr>
        <w:t>n</w:t>
      </w:r>
      <w:r w:rsidR="004C0A8E">
        <w:rPr>
          <w:lang w:val="es-ES"/>
        </w:rPr>
        <w:t xml:space="preserve"> e</w:t>
      </w:r>
      <w:r w:rsidRPr="00004800">
        <w:rPr>
          <w:lang w:val="es-ES"/>
        </w:rPr>
        <w:t>l conjunto de servicios</w:t>
      </w:r>
      <w:r w:rsidR="00940B5D" w:rsidRPr="00004800">
        <w:rPr>
          <w:lang w:val="es-ES"/>
        </w:rPr>
        <w:t xml:space="preserve"> de atención sanitaria </w:t>
      </w:r>
      <w:r w:rsidRPr="00004800">
        <w:rPr>
          <w:lang w:val="es-ES"/>
        </w:rPr>
        <w:t xml:space="preserve">del Programa </w:t>
      </w:r>
      <w:r w:rsidR="00940B5D" w:rsidRPr="00004800">
        <w:rPr>
          <w:lang w:val="es-ES"/>
        </w:rPr>
        <w:t xml:space="preserve">de seguro médico obligatorio único </w:t>
      </w:r>
      <w:r w:rsidRPr="00004800">
        <w:rPr>
          <w:lang w:val="es-ES"/>
        </w:rPr>
        <w:t xml:space="preserve">para </w:t>
      </w:r>
      <w:r w:rsidR="00615F49" w:rsidRPr="00004800">
        <w:rPr>
          <w:lang w:val="es-ES"/>
        </w:rPr>
        <w:t>2005</w:t>
      </w:r>
      <w:r w:rsidR="00940B5D" w:rsidRPr="00004800">
        <w:rPr>
          <w:lang w:val="es-ES"/>
        </w:rPr>
        <w:t xml:space="preserve"> </w:t>
      </w:r>
      <w:r w:rsidR="004C0A8E">
        <w:rPr>
          <w:lang w:val="es-ES"/>
        </w:rPr>
        <w:t>figuraban los siguientes</w:t>
      </w:r>
      <w:r w:rsidR="00615F49" w:rsidRPr="00004800">
        <w:rPr>
          <w:lang w:val="es-ES"/>
        </w:rPr>
        <w:t>:</w:t>
      </w:r>
    </w:p>
    <w:p w:rsidR="00615F49" w:rsidRPr="00004800" w:rsidRDefault="00E36791" w:rsidP="00937D60">
      <w:pPr>
        <w:numPr>
          <w:ilvl w:val="0"/>
          <w:numId w:val="18"/>
        </w:numPr>
        <w:tabs>
          <w:tab w:val="left" w:pos="360"/>
        </w:tabs>
        <w:rPr>
          <w:lang w:val="es-ES"/>
        </w:rPr>
      </w:pPr>
      <w:bookmarkStart w:id="67" w:name="OLE_LINK71"/>
      <w:r>
        <w:rPr>
          <w:lang w:val="es-ES"/>
        </w:rPr>
        <w:t>E</w:t>
      </w:r>
      <w:r w:rsidR="00C83439" w:rsidRPr="00004800">
        <w:rPr>
          <w:lang w:val="es-ES"/>
        </w:rPr>
        <w:t xml:space="preserve">xámenes </w:t>
      </w:r>
      <w:r w:rsidR="004C0A8E">
        <w:rPr>
          <w:lang w:val="es-ES"/>
        </w:rPr>
        <w:t>de medicina</w:t>
      </w:r>
      <w:r w:rsidR="00C83439" w:rsidRPr="00004800">
        <w:rPr>
          <w:lang w:val="es-ES"/>
        </w:rPr>
        <w:t xml:space="preserve"> preventiv</w:t>
      </w:r>
      <w:r w:rsidR="004C0A8E">
        <w:rPr>
          <w:lang w:val="es-ES"/>
        </w:rPr>
        <w:t>a</w:t>
      </w:r>
      <w:r w:rsidR="00C83439" w:rsidRPr="00004800">
        <w:rPr>
          <w:lang w:val="es-ES"/>
        </w:rPr>
        <w:t xml:space="preserve"> </w:t>
      </w:r>
      <w:bookmarkEnd w:id="67"/>
      <w:r w:rsidR="00C83439" w:rsidRPr="00004800">
        <w:rPr>
          <w:lang w:val="es-ES"/>
        </w:rPr>
        <w:t xml:space="preserve">para </w:t>
      </w:r>
      <w:r w:rsidR="004C0A8E">
        <w:rPr>
          <w:lang w:val="es-ES"/>
        </w:rPr>
        <w:t xml:space="preserve">los </w:t>
      </w:r>
      <w:r w:rsidR="00C83439" w:rsidRPr="00004800">
        <w:rPr>
          <w:lang w:val="es-ES"/>
        </w:rPr>
        <w:t xml:space="preserve">niños en </w:t>
      </w:r>
      <w:r w:rsidR="004C0A8E">
        <w:rPr>
          <w:lang w:val="es-ES"/>
        </w:rPr>
        <w:t xml:space="preserve">las </w:t>
      </w:r>
      <w:r w:rsidR="00C83439" w:rsidRPr="00004800">
        <w:rPr>
          <w:lang w:val="es-ES"/>
        </w:rPr>
        <w:t>instalaciones de</w:t>
      </w:r>
      <w:r w:rsidR="00BC6123" w:rsidRPr="00004800">
        <w:rPr>
          <w:lang w:val="es-ES"/>
        </w:rPr>
        <w:t xml:space="preserve"> atención </w:t>
      </w:r>
      <w:r w:rsidR="00C83439" w:rsidRPr="00004800">
        <w:rPr>
          <w:lang w:val="es-ES"/>
        </w:rPr>
        <w:t>primaria de salud</w:t>
      </w:r>
      <w:r w:rsidR="00615F49" w:rsidRPr="00004800">
        <w:rPr>
          <w:lang w:val="es-ES"/>
        </w:rPr>
        <w:t>;</w:t>
      </w:r>
    </w:p>
    <w:p w:rsidR="00615F49" w:rsidRPr="00004800" w:rsidRDefault="00E36791" w:rsidP="00937D60">
      <w:pPr>
        <w:numPr>
          <w:ilvl w:val="0"/>
          <w:numId w:val="18"/>
        </w:numPr>
        <w:tabs>
          <w:tab w:val="left" w:pos="360"/>
        </w:tabs>
        <w:rPr>
          <w:lang w:val="es-ES"/>
        </w:rPr>
      </w:pPr>
      <w:r>
        <w:rPr>
          <w:lang w:val="es-ES"/>
        </w:rPr>
        <w:t>E</w:t>
      </w:r>
      <w:r w:rsidR="00C7557D" w:rsidRPr="00004800">
        <w:rPr>
          <w:lang w:val="es-ES"/>
        </w:rPr>
        <w:t xml:space="preserve">xámenes </w:t>
      </w:r>
      <w:r w:rsidR="004C0A8E">
        <w:rPr>
          <w:lang w:val="es-ES"/>
        </w:rPr>
        <w:t>de medicina</w:t>
      </w:r>
      <w:r w:rsidR="00C7557D" w:rsidRPr="00004800">
        <w:rPr>
          <w:lang w:val="es-ES"/>
        </w:rPr>
        <w:t xml:space="preserve"> preventiv</w:t>
      </w:r>
      <w:r w:rsidR="004C0A8E">
        <w:rPr>
          <w:lang w:val="es-ES"/>
        </w:rPr>
        <w:t>a</w:t>
      </w:r>
      <w:r w:rsidR="00C7557D" w:rsidRPr="00004800">
        <w:rPr>
          <w:lang w:val="es-ES"/>
        </w:rPr>
        <w:t xml:space="preserve"> en</w:t>
      </w:r>
      <w:r w:rsidR="004C0A8E">
        <w:rPr>
          <w:lang w:val="es-ES"/>
        </w:rPr>
        <w:t xml:space="preserve"> las</w:t>
      </w:r>
      <w:r w:rsidR="00C7557D" w:rsidRPr="00004800">
        <w:rPr>
          <w:lang w:val="es-ES"/>
        </w:rPr>
        <w:t xml:space="preserve"> instituciones </w:t>
      </w:r>
      <w:r w:rsidR="00460011" w:rsidRPr="00004800">
        <w:rPr>
          <w:lang w:val="es-ES"/>
        </w:rPr>
        <w:t>docentes</w:t>
      </w:r>
      <w:r w:rsidR="00615F49" w:rsidRPr="00004800">
        <w:rPr>
          <w:lang w:val="es-ES"/>
        </w:rPr>
        <w:t>;</w:t>
      </w:r>
    </w:p>
    <w:p w:rsidR="00615F49" w:rsidRPr="00004800" w:rsidRDefault="00E36791" w:rsidP="00937D60">
      <w:pPr>
        <w:numPr>
          <w:ilvl w:val="0"/>
          <w:numId w:val="18"/>
        </w:numPr>
        <w:tabs>
          <w:tab w:val="left" w:pos="360"/>
        </w:tabs>
        <w:rPr>
          <w:lang w:val="es-ES"/>
        </w:rPr>
      </w:pPr>
      <w:r>
        <w:rPr>
          <w:lang w:val="es-ES"/>
        </w:rPr>
        <w:t>P</w:t>
      </w:r>
      <w:r w:rsidR="00615F49" w:rsidRPr="00004800">
        <w:rPr>
          <w:lang w:val="es-ES"/>
        </w:rPr>
        <w:t>reven</w:t>
      </w:r>
      <w:r w:rsidR="00E22D09" w:rsidRPr="00004800">
        <w:rPr>
          <w:lang w:val="es-ES"/>
        </w:rPr>
        <w:t xml:space="preserve">ción y tratamiento de </w:t>
      </w:r>
      <w:r w:rsidR="004C0A8E">
        <w:rPr>
          <w:lang w:val="es-ES"/>
        </w:rPr>
        <w:t xml:space="preserve">las </w:t>
      </w:r>
      <w:r w:rsidR="00E22D09" w:rsidRPr="00004800">
        <w:rPr>
          <w:lang w:val="es-ES"/>
        </w:rPr>
        <w:t>enfermed</w:t>
      </w:r>
      <w:r w:rsidR="00F57EAC" w:rsidRPr="00004800">
        <w:rPr>
          <w:lang w:val="es-ES"/>
        </w:rPr>
        <w:t>ades dentales,</w:t>
      </w:r>
      <w:r w:rsidR="00BC6123" w:rsidRPr="00004800">
        <w:rPr>
          <w:lang w:val="es-ES"/>
        </w:rPr>
        <w:t xml:space="preserve"> incluidos </w:t>
      </w:r>
      <w:r w:rsidR="00E22D09" w:rsidRPr="00004800">
        <w:rPr>
          <w:lang w:val="es-ES"/>
        </w:rPr>
        <w:t xml:space="preserve">exámenes </w:t>
      </w:r>
      <w:r w:rsidR="0086384D" w:rsidRPr="00004800">
        <w:rPr>
          <w:lang w:val="es-ES"/>
        </w:rPr>
        <w:t>médicos</w:t>
      </w:r>
      <w:r w:rsidR="00E22D09" w:rsidRPr="00004800">
        <w:rPr>
          <w:lang w:val="es-ES"/>
        </w:rPr>
        <w:t xml:space="preserve"> obligatorios en </w:t>
      </w:r>
      <w:r w:rsidR="00AA6183">
        <w:rPr>
          <w:lang w:val="es-ES"/>
        </w:rPr>
        <w:t>los jardines de infancia</w:t>
      </w:r>
      <w:r w:rsidR="00BC6123" w:rsidRPr="00004800">
        <w:rPr>
          <w:lang w:val="es-ES"/>
        </w:rPr>
        <w:t xml:space="preserve"> y las </w:t>
      </w:r>
      <w:r w:rsidR="00E22D09" w:rsidRPr="00004800">
        <w:rPr>
          <w:lang w:val="es-ES"/>
        </w:rPr>
        <w:t xml:space="preserve">instituciones de enseñanza secundaria y educación especial, </w:t>
      </w:r>
      <w:r w:rsidR="00AA6183">
        <w:rPr>
          <w:lang w:val="es-ES"/>
        </w:rPr>
        <w:t>siguiendo las</w:t>
      </w:r>
      <w:r w:rsidR="00E22D09" w:rsidRPr="00004800">
        <w:rPr>
          <w:lang w:val="es-ES"/>
        </w:rPr>
        <w:t xml:space="preserve"> normas aprobadas por el Ministerio de Salud</w:t>
      </w:r>
      <w:r w:rsidR="00615F49" w:rsidRPr="00004800">
        <w:rPr>
          <w:lang w:val="es-ES"/>
        </w:rPr>
        <w:t>.</w:t>
      </w:r>
    </w:p>
    <w:p w:rsidR="00615F49" w:rsidRPr="00004800" w:rsidRDefault="004E6ED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Durante el</w:t>
      </w:r>
      <w:r w:rsidR="00BC6123" w:rsidRPr="00004800">
        <w:rPr>
          <w:lang w:val="es-ES"/>
        </w:rPr>
        <w:t xml:space="preserve"> año </w:t>
      </w:r>
      <w:r w:rsidRPr="00004800">
        <w:rPr>
          <w:lang w:val="es-ES"/>
        </w:rPr>
        <w:t>escolar 2004</w:t>
      </w:r>
      <w:r w:rsidR="00BC6123" w:rsidRPr="00004800">
        <w:rPr>
          <w:lang w:val="es-ES"/>
        </w:rPr>
        <w:t>/</w:t>
      </w:r>
      <w:r w:rsidRPr="00004800">
        <w:rPr>
          <w:lang w:val="es-ES"/>
        </w:rPr>
        <w:t xml:space="preserve">05 </w:t>
      </w:r>
      <w:r w:rsidR="0099595F">
        <w:rPr>
          <w:lang w:val="es-ES"/>
        </w:rPr>
        <w:t>recibieron</w:t>
      </w:r>
      <w:r w:rsidRPr="00004800">
        <w:rPr>
          <w:lang w:val="es-ES"/>
        </w:rPr>
        <w:t xml:space="preserve"> alimentos gratuitos </w:t>
      </w:r>
      <w:r w:rsidR="0099595F">
        <w:rPr>
          <w:lang w:val="es-ES"/>
        </w:rPr>
        <w:t>e</w:t>
      </w:r>
      <w:r w:rsidRPr="00004800">
        <w:rPr>
          <w:lang w:val="es-ES"/>
        </w:rPr>
        <w:t>l 89% d</w:t>
      </w:r>
      <w:r w:rsidR="00BC6123" w:rsidRPr="00004800">
        <w:rPr>
          <w:lang w:val="es-ES"/>
        </w:rPr>
        <w:t>e los alumnos de primaria</w:t>
      </w:r>
      <w:r w:rsidRPr="00004800">
        <w:rPr>
          <w:lang w:val="es-ES"/>
        </w:rPr>
        <w:t xml:space="preserve"> y el 39% de los estudiantes de secundaria </w:t>
      </w:r>
      <w:r w:rsidR="0099595F">
        <w:rPr>
          <w:lang w:val="es-ES"/>
        </w:rPr>
        <w:t>almorzaron</w:t>
      </w:r>
      <w:r w:rsidRPr="00004800">
        <w:rPr>
          <w:lang w:val="es-ES"/>
        </w:rPr>
        <w:t xml:space="preserve"> en los comedores escolares. Durante el</w:t>
      </w:r>
      <w:r w:rsidR="00BC6123" w:rsidRPr="00004800">
        <w:rPr>
          <w:lang w:val="es-ES"/>
        </w:rPr>
        <w:t xml:space="preserve"> año </w:t>
      </w:r>
      <w:r w:rsidRPr="00004800">
        <w:rPr>
          <w:lang w:val="es-ES"/>
        </w:rPr>
        <w:t>escolar 2005</w:t>
      </w:r>
      <w:r w:rsidR="00BC6123" w:rsidRPr="00004800">
        <w:rPr>
          <w:lang w:val="es-ES"/>
        </w:rPr>
        <w:t>/</w:t>
      </w:r>
      <w:r w:rsidRPr="00004800">
        <w:rPr>
          <w:lang w:val="es-ES"/>
        </w:rPr>
        <w:t>06 recibieron alimentos gratuitos el 99,4% de los estudiantes de los grados I-IV y el 43,9% de los estudiantes de los grados V-XII.</w:t>
      </w:r>
      <w:r w:rsidR="00BC6123" w:rsidRPr="00004800">
        <w:rPr>
          <w:lang w:val="es-ES"/>
        </w:rPr>
        <w:t xml:space="preserve"> De acuerdo con </w:t>
      </w:r>
      <w:smartTag w:uri="urn:schemas-microsoft-com:office:smarttags" w:element="PersonName">
        <w:smartTagPr>
          <w:attr w:name="ProductID" w:val="la Decisi￳n"/>
        </w:smartTagPr>
        <w:r w:rsidR="00BC6123" w:rsidRPr="00004800">
          <w:rPr>
            <w:lang w:val="es-ES"/>
          </w:rPr>
          <w:t>la Decisión</w:t>
        </w:r>
      </w:smartTag>
      <w:r w:rsidR="00BC6123" w:rsidRPr="00004800">
        <w:rPr>
          <w:lang w:val="es-ES"/>
        </w:rPr>
        <w:t xml:space="preserve"> del Gobierno Nº </w:t>
      </w:r>
      <w:r w:rsidRPr="00004800">
        <w:rPr>
          <w:lang w:val="es-ES"/>
        </w:rPr>
        <w:t>234, de 25</w:t>
      </w:r>
      <w:r w:rsidR="00BC6123" w:rsidRPr="00004800">
        <w:rPr>
          <w:lang w:val="es-ES"/>
        </w:rPr>
        <w:t xml:space="preserve"> de febrero de 2005</w:t>
      </w:r>
      <w:r w:rsidRPr="00004800">
        <w:rPr>
          <w:lang w:val="es-ES"/>
        </w:rPr>
        <w:t xml:space="preserve">, </w:t>
      </w:r>
      <w:r w:rsidR="00BC6123" w:rsidRPr="00004800">
        <w:rPr>
          <w:lang w:val="es-ES"/>
        </w:rPr>
        <w:t xml:space="preserve">el presupuesto de </w:t>
      </w:r>
      <w:r w:rsidRPr="00004800">
        <w:rPr>
          <w:lang w:val="es-ES"/>
        </w:rPr>
        <w:t>la alimentación</w:t>
      </w:r>
      <w:r w:rsidR="00BC6123" w:rsidRPr="00004800">
        <w:rPr>
          <w:lang w:val="es-ES"/>
        </w:rPr>
        <w:t xml:space="preserve"> de </w:t>
      </w:r>
      <w:r w:rsidRPr="00004800">
        <w:rPr>
          <w:lang w:val="es-ES"/>
        </w:rPr>
        <w:t>los estudiantes de los grados I-IV en 2006</w:t>
      </w:r>
      <w:r w:rsidR="00BC6123" w:rsidRPr="00004800">
        <w:rPr>
          <w:lang w:val="es-ES"/>
        </w:rPr>
        <w:t xml:space="preserve"> fue de </w:t>
      </w:r>
      <w:r w:rsidRPr="00004800">
        <w:rPr>
          <w:lang w:val="es-ES"/>
        </w:rPr>
        <w:t>dos lei al día.</w:t>
      </w:r>
    </w:p>
    <w:p w:rsidR="00615F49" w:rsidRPr="00004800" w:rsidRDefault="00BB7D8D" w:rsidP="00486E7E">
      <w:pPr>
        <w:pStyle w:val="BodyText"/>
        <w:tabs>
          <w:tab w:val="num" w:pos="0"/>
          <w:tab w:val="left" w:pos="360"/>
          <w:tab w:val="left" w:pos="720"/>
        </w:tabs>
        <w:jc w:val="both"/>
        <w:rPr>
          <w:b/>
          <w:lang w:val="es-ES"/>
        </w:rPr>
      </w:pPr>
      <w:r w:rsidRPr="00004800">
        <w:rPr>
          <w:b/>
          <w:lang w:val="es-ES"/>
        </w:rPr>
        <w:t>Tasas de asistencia a la escuela y de abandono</w:t>
      </w:r>
      <w:r w:rsidR="0099595F">
        <w:rPr>
          <w:b/>
          <w:lang w:val="es-ES"/>
        </w:rPr>
        <w:t xml:space="preserve"> escolar</w:t>
      </w:r>
    </w:p>
    <w:p w:rsidR="00615F49" w:rsidRPr="00004800" w:rsidRDefault="00C40E1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Según </w:t>
      </w:r>
      <w:r w:rsidR="00B948F9" w:rsidRPr="00004800">
        <w:rPr>
          <w:lang w:val="es-ES"/>
        </w:rPr>
        <w:t>la</w:t>
      </w:r>
      <w:r w:rsidR="00615F49" w:rsidRPr="00004800">
        <w:rPr>
          <w:lang w:val="es-ES"/>
        </w:rPr>
        <w:t xml:space="preserve"> </w:t>
      </w:r>
      <w:r w:rsidR="00B948F9" w:rsidRPr="00004800">
        <w:rPr>
          <w:lang w:val="es-ES"/>
        </w:rPr>
        <w:t>encuesta sobre el presupuesto familiar</w:t>
      </w:r>
      <w:r w:rsidR="00615F49" w:rsidRPr="00004800">
        <w:rPr>
          <w:lang w:val="es-ES"/>
        </w:rPr>
        <w:t xml:space="preserve">, </w:t>
      </w:r>
      <w:r w:rsidR="00311C7A" w:rsidRPr="00004800">
        <w:rPr>
          <w:lang w:val="es-ES"/>
        </w:rPr>
        <w:t>los niñ</w:t>
      </w:r>
      <w:r w:rsidR="006C0CB7">
        <w:rPr>
          <w:lang w:val="es-ES"/>
        </w:rPr>
        <w:t>os de familias pobres tienden a </w:t>
      </w:r>
      <w:r w:rsidR="00311C7A" w:rsidRPr="002D52C2">
        <w:rPr>
          <w:iCs/>
          <w:lang w:val="es-ES"/>
        </w:rPr>
        <w:t>comenzar</w:t>
      </w:r>
      <w:r w:rsidR="00311C7A" w:rsidRPr="00004800">
        <w:rPr>
          <w:lang w:val="es-ES"/>
        </w:rPr>
        <w:t xml:space="preserve"> la escuela más tarde (a la edad de siete u ocho años) y </w:t>
      </w:r>
      <w:r w:rsidR="00A4599B">
        <w:rPr>
          <w:lang w:val="es-ES"/>
        </w:rPr>
        <w:t>a abandonarla</w:t>
      </w:r>
      <w:r w:rsidR="006C0CB7">
        <w:rPr>
          <w:lang w:val="es-ES"/>
        </w:rPr>
        <w:t xml:space="preserve"> antes (a los 15 </w:t>
      </w:r>
      <w:r w:rsidR="00311C7A" w:rsidRPr="00004800">
        <w:rPr>
          <w:lang w:val="es-ES"/>
        </w:rPr>
        <w:t xml:space="preserve">años). </w:t>
      </w:r>
      <w:r w:rsidR="003F7F2A" w:rsidRPr="00004800">
        <w:rPr>
          <w:lang w:val="es-ES"/>
        </w:rPr>
        <w:t>La tasa más alta</w:t>
      </w:r>
      <w:r w:rsidR="00311C7A" w:rsidRPr="00004800">
        <w:rPr>
          <w:lang w:val="es-ES"/>
        </w:rPr>
        <w:t xml:space="preserve"> de abandono se registra en los grados VIII y IX. La</w:t>
      </w:r>
      <w:r w:rsidR="006C0CB7">
        <w:rPr>
          <w:lang w:val="es-ES"/>
        </w:rPr>
        <w:t> </w:t>
      </w:r>
      <w:r w:rsidR="00A4599B">
        <w:rPr>
          <w:lang w:val="es-ES"/>
        </w:rPr>
        <w:t>escolarización de la</w:t>
      </w:r>
      <w:r w:rsidR="00311C7A" w:rsidRPr="00004800">
        <w:rPr>
          <w:lang w:val="es-ES"/>
        </w:rPr>
        <w:t>s muchachas suele</w:t>
      </w:r>
      <w:r w:rsidR="00A4599B">
        <w:rPr>
          <w:lang w:val="es-ES"/>
        </w:rPr>
        <w:t xml:space="preserve"> ser más prolongada</w:t>
      </w:r>
      <w:r w:rsidR="00311C7A" w:rsidRPr="00004800">
        <w:rPr>
          <w:lang w:val="es-ES"/>
        </w:rPr>
        <w:t xml:space="preserve"> que </w:t>
      </w:r>
      <w:r w:rsidR="00A4599B">
        <w:rPr>
          <w:lang w:val="es-ES"/>
        </w:rPr>
        <w:t xml:space="preserve">la de </w:t>
      </w:r>
      <w:r w:rsidR="00311C7A" w:rsidRPr="00004800">
        <w:rPr>
          <w:lang w:val="es-ES"/>
        </w:rPr>
        <w:t>los muchachos.</w:t>
      </w:r>
    </w:p>
    <w:p w:rsidR="00615F49" w:rsidRPr="00004800" w:rsidRDefault="006A17A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También</w:t>
      </w:r>
      <w:r w:rsidRPr="00004800">
        <w:rPr>
          <w:lang w:val="es-ES"/>
        </w:rPr>
        <w:t xml:space="preserve"> se </w:t>
      </w:r>
      <w:r w:rsidR="000A07D5" w:rsidRPr="00004800">
        <w:rPr>
          <w:lang w:val="es-ES"/>
        </w:rPr>
        <w:t>ha registrado un aumento del número de niños en edad escolar cuyos padres trabajan fuera del país. Según algunas estimaciones, hay unos 21.000 niños en esta</w:t>
      </w:r>
      <w:r w:rsidR="00C32046" w:rsidRPr="00004800">
        <w:rPr>
          <w:lang w:val="es-ES"/>
        </w:rPr>
        <w:t xml:space="preserve"> situación</w:t>
      </w:r>
      <w:r w:rsidR="00615F49" w:rsidRPr="00004800">
        <w:rPr>
          <w:lang w:val="es-ES"/>
        </w:rPr>
        <w:t xml:space="preserve">. </w:t>
      </w:r>
      <w:r w:rsidR="00E36791">
        <w:rPr>
          <w:lang w:val="es-ES"/>
        </w:rPr>
        <w:t>En </w:t>
      </w:r>
      <w:r w:rsidR="002322B1" w:rsidRPr="00004800">
        <w:rPr>
          <w:lang w:val="es-ES"/>
        </w:rPr>
        <w:t>2004, el Ministerio de Educación y Juventud registró más de 3</w:t>
      </w:r>
      <w:r w:rsidR="0098457A" w:rsidRPr="00004800">
        <w:rPr>
          <w:lang w:val="es-ES"/>
        </w:rPr>
        <w:t>.</w:t>
      </w:r>
      <w:r w:rsidR="002322B1" w:rsidRPr="00004800">
        <w:rPr>
          <w:lang w:val="es-ES"/>
        </w:rPr>
        <w:t>700 casos de niños que abandona</w:t>
      </w:r>
      <w:r w:rsidR="00031074" w:rsidRPr="00004800">
        <w:rPr>
          <w:lang w:val="es-ES"/>
        </w:rPr>
        <w:t>ron</w:t>
      </w:r>
      <w:r w:rsidR="002322B1" w:rsidRPr="00004800">
        <w:rPr>
          <w:lang w:val="es-ES"/>
        </w:rPr>
        <w:t xml:space="preserve"> la escuela para salir del país con sus padres y en 2006 se produjeron 108 abandonos debido a la falta de </w:t>
      </w:r>
      <w:r w:rsidR="00FE225A">
        <w:rPr>
          <w:lang w:val="es-ES"/>
        </w:rPr>
        <w:t>vigilancia</w:t>
      </w:r>
      <w:r w:rsidR="002322B1" w:rsidRPr="00004800">
        <w:rPr>
          <w:lang w:val="es-ES"/>
        </w:rPr>
        <w:t xml:space="preserve"> de los padres</w:t>
      </w:r>
      <w:r w:rsidR="00FE225A">
        <w:rPr>
          <w:lang w:val="es-ES"/>
        </w:rPr>
        <w:t>,</w:t>
      </w:r>
      <w:r w:rsidR="002322B1" w:rsidRPr="00004800">
        <w:rPr>
          <w:lang w:val="es-ES"/>
        </w:rPr>
        <w:t xml:space="preserve"> que estaban trabajando en el </w:t>
      </w:r>
      <w:r w:rsidR="00FE225A">
        <w:rPr>
          <w:lang w:val="es-ES"/>
        </w:rPr>
        <w:t>extranjero</w:t>
      </w:r>
      <w:r w:rsidR="00615F49" w:rsidRPr="00004800">
        <w:rPr>
          <w:lang w:val="es-ES"/>
        </w:rPr>
        <w:t>.</w:t>
      </w:r>
    </w:p>
    <w:p w:rsidR="00615F49" w:rsidRPr="00004800" w:rsidRDefault="00FA7E2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Los motivos </w:t>
      </w:r>
      <w:r w:rsidR="00811456">
        <w:rPr>
          <w:lang w:val="es-ES"/>
        </w:rPr>
        <w:t>del abandono escolar</w:t>
      </w:r>
      <w:r w:rsidRPr="00004800">
        <w:rPr>
          <w:lang w:val="es-ES"/>
        </w:rPr>
        <w:t xml:space="preserve"> varían en función de </w:t>
      </w:r>
      <w:r w:rsidR="00E36791">
        <w:rPr>
          <w:lang w:val="es-ES"/>
        </w:rPr>
        <w:t xml:space="preserve">la edad. En el grupo de </w:t>
      </w:r>
      <w:smartTag w:uri="urn:schemas-microsoft-com:office:smarttags" w:element="metricconverter">
        <w:smartTagPr>
          <w:attr w:name="ProductID" w:val="16 a"/>
        </w:smartTagPr>
        <w:r w:rsidR="00E36791">
          <w:rPr>
            <w:lang w:val="es-ES"/>
          </w:rPr>
          <w:t>16 a</w:t>
        </w:r>
      </w:smartTag>
      <w:r w:rsidR="00E36791">
        <w:rPr>
          <w:lang w:val="es-ES"/>
        </w:rPr>
        <w:t xml:space="preserve"> 24 </w:t>
      </w:r>
      <w:r w:rsidRPr="00004800">
        <w:rPr>
          <w:lang w:val="es-ES"/>
        </w:rPr>
        <w:t xml:space="preserve">años, </w:t>
      </w:r>
      <w:r w:rsidR="0065742B" w:rsidRPr="00004800">
        <w:rPr>
          <w:lang w:val="es-ES"/>
        </w:rPr>
        <w:t>la causa</w:t>
      </w:r>
      <w:r w:rsidRPr="00004800">
        <w:rPr>
          <w:lang w:val="es-ES"/>
        </w:rPr>
        <w:t xml:space="preserve"> más frecuente es la falta de motivación, pero </w:t>
      </w:r>
      <w:r w:rsidR="00811456" w:rsidRPr="00004800">
        <w:rPr>
          <w:lang w:val="es-ES"/>
        </w:rPr>
        <w:t xml:space="preserve">también es una razón importante </w:t>
      </w:r>
      <w:r w:rsidRPr="00004800">
        <w:rPr>
          <w:lang w:val="es-ES"/>
        </w:rPr>
        <w:t xml:space="preserve">la </w:t>
      </w:r>
      <w:r w:rsidR="0065742B" w:rsidRPr="00004800">
        <w:rPr>
          <w:lang w:val="es-ES"/>
        </w:rPr>
        <w:t>escasez</w:t>
      </w:r>
      <w:r w:rsidRPr="00004800">
        <w:rPr>
          <w:lang w:val="es-ES"/>
        </w:rPr>
        <w:t xml:space="preserve"> de recursos financieros para la educación</w:t>
      </w:r>
      <w:r w:rsidR="0065742B" w:rsidRPr="00004800">
        <w:rPr>
          <w:lang w:val="es-ES"/>
        </w:rPr>
        <w:t>,</w:t>
      </w:r>
      <w:r w:rsidRPr="00004800">
        <w:rPr>
          <w:lang w:val="es-ES"/>
        </w:rPr>
        <w:t xml:space="preserve"> </w:t>
      </w:r>
      <w:r w:rsidR="00811456">
        <w:rPr>
          <w:lang w:val="es-ES"/>
        </w:rPr>
        <w:t xml:space="preserve">así </w:t>
      </w:r>
      <w:r w:rsidRPr="00004800">
        <w:rPr>
          <w:lang w:val="es-ES"/>
        </w:rPr>
        <w:t xml:space="preserve">como la falta de instituciones apropiadas en las </w:t>
      </w:r>
      <w:r w:rsidRPr="002D52C2">
        <w:rPr>
          <w:iCs/>
          <w:lang w:val="es-ES"/>
        </w:rPr>
        <w:t>zonas</w:t>
      </w:r>
      <w:r w:rsidRPr="00004800">
        <w:rPr>
          <w:lang w:val="es-ES"/>
        </w:rPr>
        <w:t xml:space="preserve"> rurales. Se ha elaborado un proyecto de ley sobre</w:t>
      </w:r>
      <w:r w:rsidR="00811456">
        <w:rPr>
          <w:lang w:val="es-ES"/>
        </w:rPr>
        <w:t xml:space="preserve"> la</w:t>
      </w:r>
      <w:r w:rsidRPr="00004800">
        <w:rPr>
          <w:lang w:val="es-ES"/>
        </w:rPr>
        <w:t xml:space="preserve"> </w:t>
      </w:r>
      <w:r w:rsidR="00811456">
        <w:rPr>
          <w:lang w:val="es-ES"/>
        </w:rPr>
        <w:t>enseñanza</w:t>
      </w:r>
      <w:r w:rsidRPr="00004800">
        <w:rPr>
          <w:lang w:val="es-ES"/>
        </w:rPr>
        <w:t xml:space="preserve"> secundaria que obliga a los padres a garantizar la asistencia de sus hijos a la escuela y </w:t>
      </w:r>
      <w:r w:rsidR="0065742B" w:rsidRPr="00004800">
        <w:rPr>
          <w:lang w:val="es-ES"/>
        </w:rPr>
        <w:t xml:space="preserve">que </w:t>
      </w:r>
      <w:r w:rsidRPr="00004800">
        <w:rPr>
          <w:lang w:val="es-ES"/>
        </w:rPr>
        <w:t>los hace</w:t>
      </w:r>
      <w:r w:rsidR="006A17A1" w:rsidRPr="00004800">
        <w:rPr>
          <w:lang w:val="es-ES"/>
        </w:rPr>
        <w:t xml:space="preserve"> responsables </w:t>
      </w:r>
      <w:r w:rsidR="00811456">
        <w:rPr>
          <w:lang w:val="es-ES"/>
        </w:rPr>
        <w:t>si no asisten</w:t>
      </w:r>
      <w:r w:rsidRPr="00004800">
        <w:rPr>
          <w:lang w:val="es-ES"/>
        </w:rPr>
        <w:t xml:space="preserve">. El proyecto se </w:t>
      </w:r>
      <w:r w:rsidR="00811456">
        <w:rPr>
          <w:lang w:val="es-ES"/>
        </w:rPr>
        <w:t>finalizó</w:t>
      </w:r>
      <w:r w:rsidRPr="00004800">
        <w:rPr>
          <w:lang w:val="es-ES"/>
        </w:rPr>
        <w:t xml:space="preserve"> en diciembre de 2006 y está pendiente de la aprobación</w:t>
      </w:r>
      <w:r w:rsidR="006A17A1" w:rsidRPr="00004800">
        <w:rPr>
          <w:lang w:val="es-ES"/>
        </w:rPr>
        <w:t xml:space="preserve"> del Gobierno</w:t>
      </w:r>
      <w:r w:rsidRPr="00004800">
        <w:rPr>
          <w:lang w:val="es-ES"/>
        </w:rPr>
        <w:t>.</w:t>
      </w:r>
    </w:p>
    <w:p w:rsidR="00615F49" w:rsidRPr="00004800" w:rsidRDefault="00D80C88" w:rsidP="00486E7E">
      <w:pPr>
        <w:pStyle w:val="Heading2"/>
        <w:jc w:val="left"/>
        <w:rPr>
          <w:iCs/>
          <w:lang w:val="es-ES"/>
        </w:rPr>
      </w:pPr>
      <w:r w:rsidRPr="00004800">
        <w:rPr>
          <w:iCs/>
          <w:lang w:val="es-ES"/>
        </w:rPr>
        <w:t>Educación y desarrollo de los niños en situaciones difíciles</w:t>
      </w:r>
    </w:p>
    <w:p w:rsidR="00615F49" w:rsidRPr="00004800" w:rsidRDefault="0065742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bCs/>
          <w:iCs/>
          <w:lang w:val="es-ES"/>
        </w:rPr>
        <w:t xml:space="preserve">El objetivo general es garantizar para 2007 un acceso </w:t>
      </w:r>
      <w:r w:rsidR="004C7565">
        <w:rPr>
          <w:bCs/>
          <w:iCs/>
          <w:lang w:val="es-ES"/>
        </w:rPr>
        <w:t>equitativo</w:t>
      </w:r>
      <w:r w:rsidRPr="00004800">
        <w:rPr>
          <w:bCs/>
          <w:iCs/>
          <w:lang w:val="es-ES"/>
        </w:rPr>
        <w:t xml:space="preserve"> de todos los niños en situaciones particularmente difíciles a servicios educativos de calidad desde la</w:t>
      </w:r>
      <w:r w:rsidR="00031074" w:rsidRPr="00004800">
        <w:rPr>
          <w:bCs/>
          <w:iCs/>
          <w:lang w:val="es-ES"/>
        </w:rPr>
        <w:t>s</w:t>
      </w:r>
      <w:r w:rsidR="000057CF" w:rsidRPr="00004800">
        <w:rPr>
          <w:bCs/>
          <w:iCs/>
          <w:lang w:val="es-ES"/>
        </w:rPr>
        <w:t xml:space="preserve"> primeras fases </w:t>
      </w:r>
      <w:r w:rsidRPr="00004800">
        <w:rPr>
          <w:bCs/>
          <w:iCs/>
          <w:lang w:val="es-ES"/>
        </w:rPr>
        <w:t xml:space="preserve">del desarrollo y </w:t>
      </w:r>
      <w:r w:rsidR="004C7565">
        <w:rPr>
          <w:bCs/>
          <w:iCs/>
          <w:lang w:val="es-ES"/>
        </w:rPr>
        <w:t>aumentar</w:t>
      </w:r>
      <w:r w:rsidRPr="00004800">
        <w:rPr>
          <w:bCs/>
          <w:iCs/>
          <w:lang w:val="es-ES"/>
        </w:rPr>
        <w:t xml:space="preserve"> la calidad de la educación integradora/especial, creando condiciones óptimas para el cuidado, la rehabilitación y la socialización y mejora</w:t>
      </w:r>
      <w:r w:rsidR="00031074" w:rsidRPr="00004800">
        <w:rPr>
          <w:bCs/>
          <w:iCs/>
          <w:lang w:val="es-ES"/>
        </w:rPr>
        <w:t>ndo</w:t>
      </w:r>
      <w:r w:rsidRPr="00004800">
        <w:rPr>
          <w:bCs/>
          <w:iCs/>
          <w:lang w:val="es-ES"/>
        </w:rPr>
        <w:t xml:space="preserve"> las condiciones en las instituciones existentes. El ingreso de huérfanos</w:t>
      </w:r>
      <w:r w:rsidR="00031074" w:rsidRPr="00004800">
        <w:rPr>
          <w:bCs/>
          <w:iCs/>
          <w:lang w:val="es-ES"/>
        </w:rPr>
        <w:t xml:space="preserve"> y</w:t>
      </w:r>
      <w:r w:rsidRPr="00004800">
        <w:rPr>
          <w:bCs/>
          <w:iCs/>
          <w:lang w:val="es-ES"/>
        </w:rPr>
        <w:t xml:space="preserve"> niños de familias vulnerables</w:t>
      </w:r>
      <w:r w:rsidR="00031074" w:rsidRPr="00004800">
        <w:rPr>
          <w:bCs/>
          <w:iCs/>
          <w:lang w:val="es-ES"/>
        </w:rPr>
        <w:t xml:space="preserve"> o</w:t>
      </w:r>
      <w:r w:rsidRPr="00004800">
        <w:rPr>
          <w:bCs/>
          <w:iCs/>
          <w:lang w:val="es-ES"/>
        </w:rPr>
        <w:t xml:space="preserve"> con distintos problemas de salud en instituciones de acogida es un</w:t>
      </w:r>
      <w:r w:rsidR="004C7565">
        <w:rPr>
          <w:bCs/>
          <w:iCs/>
          <w:lang w:val="es-ES"/>
        </w:rPr>
        <w:t xml:space="preserve">o de los </w:t>
      </w:r>
      <w:r w:rsidRPr="00004800">
        <w:rPr>
          <w:bCs/>
          <w:iCs/>
          <w:lang w:val="es-ES"/>
        </w:rPr>
        <w:t>mét</w:t>
      </w:r>
      <w:r w:rsidR="00DA671B" w:rsidRPr="00004800">
        <w:rPr>
          <w:bCs/>
          <w:iCs/>
          <w:lang w:val="es-ES"/>
        </w:rPr>
        <w:t>odo</w:t>
      </w:r>
      <w:r w:rsidR="004C7565">
        <w:rPr>
          <w:bCs/>
          <w:iCs/>
          <w:lang w:val="es-ES"/>
        </w:rPr>
        <w:t>s</w:t>
      </w:r>
      <w:r w:rsidR="00E36791">
        <w:rPr>
          <w:bCs/>
          <w:iCs/>
          <w:lang w:val="es-ES"/>
        </w:rPr>
        <w:t xml:space="preserve"> de protección social. Al </w:t>
      </w:r>
      <w:r w:rsidR="00DA671B" w:rsidRPr="00004800">
        <w:rPr>
          <w:bCs/>
          <w:iCs/>
          <w:lang w:val="es-ES"/>
        </w:rPr>
        <w:t>1º </w:t>
      </w:r>
      <w:r w:rsidRPr="00004800">
        <w:rPr>
          <w:bCs/>
          <w:iCs/>
          <w:lang w:val="es-ES"/>
        </w:rPr>
        <w:t xml:space="preserve">de enero de 2006 había </w:t>
      </w:r>
      <w:r w:rsidR="004C7565" w:rsidRPr="00004800">
        <w:rPr>
          <w:bCs/>
          <w:iCs/>
          <w:lang w:val="es-ES"/>
        </w:rPr>
        <w:t xml:space="preserve">en funcionamiento en el país </w:t>
      </w:r>
      <w:r w:rsidRPr="00004800">
        <w:rPr>
          <w:bCs/>
          <w:iCs/>
          <w:lang w:val="es-ES"/>
        </w:rPr>
        <w:t>62 internados, a los que asistían 10.500 niños</w:t>
      </w:r>
      <w:r w:rsidR="00031074" w:rsidRPr="00004800">
        <w:rPr>
          <w:bCs/>
          <w:iCs/>
          <w:lang w:val="es-ES"/>
        </w:rPr>
        <w:t>,</w:t>
      </w:r>
      <w:r w:rsidRPr="00004800">
        <w:rPr>
          <w:bCs/>
          <w:iCs/>
          <w:lang w:val="es-ES"/>
        </w:rPr>
        <w:t xml:space="preserve"> la mayor parte de </w:t>
      </w:r>
      <w:smartTag w:uri="urn:schemas-microsoft-com:office:smarttags" w:element="metricconverter">
        <w:smartTagPr>
          <w:attr w:name="ProductID" w:val="10 a"/>
        </w:smartTagPr>
        <w:r w:rsidRPr="00004800">
          <w:rPr>
            <w:bCs/>
            <w:iCs/>
            <w:lang w:val="es-ES"/>
          </w:rPr>
          <w:t>10</w:t>
        </w:r>
        <w:r w:rsidR="000057CF" w:rsidRPr="00004800">
          <w:rPr>
            <w:bCs/>
            <w:iCs/>
            <w:lang w:val="es-ES"/>
          </w:rPr>
          <w:t xml:space="preserve"> a</w:t>
        </w:r>
      </w:smartTag>
      <w:r w:rsidR="000057CF" w:rsidRPr="00004800">
        <w:rPr>
          <w:bCs/>
          <w:iCs/>
          <w:lang w:val="es-ES"/>
        </w:rPr>
        <w:t xml:space="preserve"> </w:t>
      </w:r>
      <w:r w:rsidRPr="00004800">
        <w:rPr>
          <w:bCs/>
          <w:iCs/>
          <w:lang w:val="es-ES"/>
        </w:rPr>
        <w:t xml:space="preserve">14 años. El 36% </w:t>
      </w:r>
      <w:r w:rsidR="004C7565">
        <w:rPr>
          <w:bCs/>
          <w:iCs/>
          <w:lang w:val="es-ES"/>
        </w:rPr>
        <w:t>de ellos</w:t>
      </w:r>
      <w:r w:rsidRPr="00004800">
        <w:rPr>
          <w:bCs/>
          <w:iCs/>
          <w:lang w:val="es-ES"/>
        </w:rPr>
        <w:t xml:space="preserve"> estaban internos debido a</w:t>
      </w:r>
      <w:r w:rsidR="000057CF" w:rsidRPr="00004800">
        <w:rPr>
          <w:bCs/>
          <w:iCs/>
          <w:lang w:val="es-ES"/>
        </w:rPr>
        <w:t xml:space="preserve"> alguna enfermedad o discapacidad</w:t>
      </w:r>
      <w:r w:rsidRPr="00004800">
        <w:rPr>
          <w:bCs/>
          <w:iCs/>
          <w:lang w:val="es-ES"/>
        </w:rPr>
        <w:t xml:space="preserve">, el 16% eran huérfanos, el 27% se encontraban allí a causa de la pobreza, el 8% por problemas familiares, el 4% porque sus padres </w:t>
      </w:r>
      <w:r w:rsidR="00857D8A" w:rsidRPr="00004800">
        <w:rPr>
          <w:bCs/>
          <w:iCs/>
          <w:lang w:val="es-ES"/>
        </w:rPr>
        <w:t>no tenían empleo</w:t>
      </w:r>
      <w:r w:rsidRPr="00004800">
        <w:rPr>
          <w:bCs/>
          <w:iCs/>
          <w:lang w:val="es-ES"/>
        </w:rPr>
        <w:t>, el 1,6%</w:t>
      </w:r>
      <w:r w:rsidR="000057CF" w:rsidRPr="00004800">
        <w:rPr>
          <w:bCs/>
          <w:iCs/>
          <w:lang w:val="es-ES"/>
        </w:rPr>
        <w:t xml:space="preserve"> habían </w:t>
      </w:r>
      <w:r w:rsidRPr="00004800">
        <w:rPr>
          <w:bCs/>
          <w:iCs/>
          <w:lang w:val="es-ES"/>
        </w:rPr>
        <w:t>fracasado en su escuela anterior y el 0,2%</w:t>
      </w:r>
      <w:r w:rsidR="000057CF" w:rsidRPr="00004800">
        <w:rPr>
          <w:bCs/>
          <w:iCs/>
          <w:lang w:val="es-ES"/>
        </w:rPr>
        <w:t xml:space="preserve"> </w:t>
      </w:r>
      <w:r w:rsidR="004C7565">
        <w:rPr>
          <w:bCs/>
          <w:iCs/>
          <w:lang w:val="es-ES"/>
        </w:rPr>
        <w:t>no tenían</w:t>
      </w:r>
      <w:r w:rsidRPr="00004800">
        <w:rPr>
          <w:bCs/>
          <w:iCs/>
          <w:lang w:val="es-ES"/>
        </w:rPr>
        <w:t xml:space="preserve"> acceso a </w:t>
      </w:r>
      <w:r w:rsidR="00801128" w:rsidRPr="00004800">
        <w:rPr>
          <w:bCs/>
          <w:iCs/>
          <w:lang w:val="es-ES"/>
        </w:rPr>
        <w:t>l</w:t>
      </w:r>
      <w:r w:rsidRPr="00004800">
        <w:rPr>
          <w:bCs/>
          <w:iCs/>
          <w:lang w:val="es-ES"/>
        </w:rPr>
        <w:t>a escuela</w:t>
      </w:r>
      <w:r w:rsidR="004C7565">
        <w:rPr>
          <w:lang w:val="es-ES"/>
        </w:rPr>
        <w:t>.</w:t>
      </w:r>
    </w:p>
    <w:p w:rsidR="00615F49" w:rsidRPr="00004800" w:rsidRDefault="00C52D0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L</w:t>
      </w:r>
      <w:r w:rsidR="00C90558" w:rsidRPr="00004800">
        <w:rPr>
          <w:lang w:val="es-ES"/>
        </w:rPr>
        <w:t xml:space="preserve">os esfuerzos se han concentrado </w:t>
      </w:r>
      <w:r>
        <w:rPr>
          <w:lang w:val="es-ES"/>
        </w:rPr>
        <w:t xml:space="preserve">recientemente </w:t>
      </w:r>
      <w:r w:rsidR="00C90558" w:rsidRPr="00004800">
        <w:rPr>
          <w:lang w:val="es-ES"/>
        </w:rPr>
        <w:t>en</w:t>
      </w:r>
      <w:r w:rsidR="00F40007" w:rsidRPr="00004800">
        <w:rPr>
          <w:lang w:val="es-ES"/>
        </w:rPr>
        <w:t xml:space="preserve"> pasar </w:t>
      </w:r>
      <w:r w:rsidR="00C90558" w:rsidRPr="00004800">
        <w:rPr>
          <w:lang w:val="es-ES"/>
        </w:rPr>
        <w:t>del</w:t>
      </w:r>
      <w:r w:rsidR="00E36791">
        <w:rPr>
          <w:lang w:val="es-ES"/>
        </w:rPr>
        <w:t xml:space="preserve"> sistema actual a un sistema de </w:t>
      </w:r>
      <w:r w:rsidR="00C90558" w:rsidRPr="00004800">
        <w:rPr>
          <w:lang w:val="es-ES"/>
        </w:rPr>
        <w:t>servicios sociales especiales proporcionados a nivel comunitario</w:t>
      </w:r>
      <w:r>
        <w:rPr>
          <w:lang w:val="es-ES"/>
        </w:rPr>
        <w:t xml:space="preserve"> que permita</w:t>
      </w:r>
      <w:r w:rsidR="00C90558" w:rsidRPr="00004800">
        <w:rPr>
          <w:lang w:val="es-ES"/>
        </w:rPr>
        <w:t xml:space="preserve"> mantener a los niños en sus familias o en un entorno de tipo familiar. En est</w:t>
      </w:r>
      <w:r>
        <w:rPr>
          <w:lang w:val="es-ES"/>
        </w:rPr>
        <w:t>e</w:t>
      </w:r>
      <w:r w:rsidR="00C90558" w:rsidRPr="00004800">
        <w:rPr>
          <w:lang w:val="es-ES"/>
        </w:rPr>
        <w:t xml:space="preserve"> </w:t>
      </w:r>
      <w:r>
        <w:rPr>
          <w:lang w:val="es-ES"/>
        </w:rPr>
        <w:t>sentido</w:t>
      </w:r>
      <w:r w:rsidR="00C90558" w:rsidRPr="00004800">
        <w:rPr>
          <w:lang w:val="es-ES"/>
        </w:rPr>
        <w:t xml:space="preserve"> los hogares de </w:t>
      </w:r>
      <w:r w:rsidR="00912DD2" w:rsidRPr="00004800">
        <w:rPr>
          <w:lang w:val="es-ES"/>
        </w:rPr>
        <w:t>acogida</w:t>
      </w:r>
      <w:r w:rsidR="00C90558" w:rsidRPr="00004800">
        <w:rPr>
          <w:lang w:val="es-ES"/>
        </w:rPr>
        <w:t xml:space="preserve"> representan una forma alternativa al cuidado de </w:t>
      </w:r>
      <w:r>
        <w:rPr>
          <w:lang w:val="es-ES"/>
        </w:rPr>
        <w:t xml:space="preserve">los </w:t>
      </w:r>
      <w:r w:rsidR="006F4B98">
        <w:rPr>
          <w:lang w:val="es-ES"/>
        </w:rPr>
        <w:t>niños</w:t>
      </w:r>
      <w:r w:rsidR="00C90558" w:rsidRPr="00004800">
        <w:rPr>
          <w:lang w:val="es-ES"/>
        </w:rPr>
        <w:t xml:space="preserve"> en instituciones.</w:t>
      </w:r>
      <w:r w:rsidR="00615F49" w:rsidRPr="00004800">
        <w:rPr>
          <w:lang w:val="es-ES"/>
        </w:rPr>
        <w:t xml:space="preserve"> </w:t>
      </w:r>
      <w:r w:rsidR="003C46AD"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2006 </w:t>
      </w:r>
      <w:r w:rsidR="00420209" w:rsidRPr="00004800">
        <w:rPr>
          <w:lang w:val="es-ES"/>
        </w:rPr>
        <w:t>h</w:t>
      </w:r>
      <w:r w:rsidR="00E36791">
        <w:rPr>
          <w:lang w:val="es-ES"/>
        </w:rPr>
        <w:t>abía 21 </w:t>
      </w:r>
      <w:r w:rsidR="003C46AD" w:rsidRPr="00004800">
        <w:rPr>
          <w:lang w:val="es-ES"/>
        </w:rPr>
        <w:t xml:space="preserve">hogares de </w:t>
      </w:r>
      <w:r w:rsidR="00031074" w:rsidRPr="00004800">
        <w:rPr>
          <w:lang w:val="es-ES"/>
        </w:rPr>
        <w:t>acogida</w:t>
      </w:r>
      <w:r w:rsidR="003C46AD" w:rsidRPr="00004800">
        <w:rPr>
          <w:lang w:val="es-ES"/>
        </w:rPr>
        <w:t xml:space="preserve"> </w:t>
      </w:r>
      <w:r w:rsidR="00031074" w:rsidRPr="00004800">
        <w:rPr>
          <w:lang w:val="es-ES"/>
        </w:rPr>
        <w:t xml:space="preserve">que cuidaban </w:t>
      </w:r>
      <w:r w:rsidR="00F40007" w:rsidRPr="00004800">
        <w:rPr>
          <w:lang w:val="es-ES"/>
        </w:rPr>
        <w:t>a</w:t>
      </w:r>
      <w:r w:rsidR="003C46AD" w:rsidRPr="00004800">
        <w:rPr>
          <w:lang w:val="es-ES"/>
        </w:rPr>
        <w:t xml:space="preserve"> 99 niños. </w:t>
      </w:r>
      <w:r>
        <w:rPr>
          <w:lang w:val="es-ES"/>
        </w:rPr>
        <w:t>Aunque</w:t>
      </w:r>
      <w:r w:rsidR="003C46AD" w:rsidRPr="00004800">
        <w:rPr>
          <w:lang w:val="es-ES"/>
        </w:rPr>
        <w:t xml:space="preserve"> el marco jurídico nacional </w:t>
      </w:r>
      <w:r>
        <w:rPr>
          <w:lang w:val="es-ES"/>
        </w:rPr>
        <w:t>contiene</w:t>
      </w:r>
      <w:r w:rsidR="003C46AD" w:rsidRPr="00004800">
        <w:rPr>
          <w:lang w:val="es-ES"/>
        </w:rPr>
        <w:t xml:space="preserve"> varias disposiciones sobre los hogares de </w:t>
      </w:r>
      <w:r w:rsidR="00031074" w:rsidRPr="00004800">
        <w:rPr>
          <w:lang w:val="es-ES"/>
        </w:rPr>
        <w:t>acogida</w:t>
      </w:r>
      <w:r w:rsidR="003C46AD" w:rsidRPr="00004800">
        <w:rPr>
          <w:lang w:val="es-ES"/>
        </w:rPr>
        <w:t>,</w:t>
      </w:r>
      <w:r w:rsidR="00F40007" w:rsidRPr="00004800">
        <w:rPr>
          <w:lang w:val="es-ES"/>
        </w:rPr>
        <w:t xml:space="preserve"> </w:t>
      </w:r>
      <w:r>
        <w:rPr>
          <w:lang w:val="es-ES"/>
        </w:rPr>
        <w:t>incluidas</w:t>
      </w:r>
      <w:r w:rsidR="00F40007" w:rsidRPr="00004800">
        <w:rPr>
          <w:lang w:val="es-ES"/>
        </w:rPr>
        <w:t xml:space="preserve"> </w:t>
      </w:r>
      <w:r w:rsidR="003C46AD" w:rsidRPr="00004800">
        <w:rPr>
          <w:lang w:val="es-ES"/>
        </w:rPr>
        <w:t xml:space="preserve">normas mínimas </w:t>
      </w:r>
      <w:r>
        <w:rPr>
          <w:lang w:val="es-ES"/>
        </w:rPr>
        <w:t>relativas a la</w:t>
      </w:r>
      <w:r w:rsidR="003C46AD" w:rsidRPr="00004800">
        <w:rPr>
          <w:lang w:val="es-ES"/>
        </w:rPr>
        <w:t xml:space="preserve"> calidad </w:t>
      </w:r>
      <w:r>
        <w:rPr>
          <w:lang w:val="es-ES"/>
        </w:rPr>
        <w:t>de</w:t>
      </w:r>
      <w:r w:rsidR="003C46AD" w:rsidRPr="00004800">
        <w:rPr>
          <w:lang w:val="es-ES"/>
        </w:rPr>
        <w:t xml:space="preserve"> los servicios prestados</w:t>
      </w:r>
      <w:r>
        <w:rPr>
          <w:lang w:val="es-ES"/>
        </w:rPr>
        <w:t>, todavía</w:t>
      </w:r>
      <w:r w:rsidR="003C46AD" w:rsidRPr="00004800">
        <w:rPr>
          <w:lang w:val="es-ES"/>
        </w:rPr>
        <w:t xml:space="preserve"> no hay </w:t>
      </w:r>
      <w:r w:rsidR="00F40007" w:rsidRPr="00004800">
        <w:rPr>
          <w:lang w:val="es-ES"/>
        </w:rPr>
        <w:t xml:space="preserve">ningún </w:t>
      </w:r>
      <w:r w:rsidR="003C46AD" w:rsidRPr="00004800">
        <w:rPr>
          <w:lang w:val="es-ES"/>
        </w:rPr>
        <w:t xml:space="preserve">mecanismo para </w:t>
      </w:r>
      <w:r>
        <w:rPr>
          <w:lang w:val="es-ES"/>
        </w:rPr>
        <w:t>la participación de</w:t>
      </w:r>
      <w:r w:rsidR="003C46AD" w:rsidRPr="00004800">
        <w:rPr>
          <w:lang w:val="es-ES"/>
        </w:rPr>
        <w:t xml:space="preserve"> los padres-educadores </w:t>
      </w:r>
      <w:r w:rsidR="003939EC" w:rsidRPr="00004800">
        <w:rPr>
          <w:lang w:val="es-ES"/>
        </w:rPr>
        <w:t>de acogida</w:t>
      </w:r>
      <w:r w:rsidR="003C46AD" w:rsidRPr="00004800">
        <w:rPr>
          <w:lang w:val="es-ES"/>
        </w:rPr>
        <w:t xml:space="preserve"> en </w:t>
      </w:r>
      <w:r>
        <w:rPr>
          <w:lang w:val="es-ES"/>
        </w:rPr>
        <w:t xml:space="preserve">un </w:t>
      </w:r>
      <w:r w:rsidR="003C46AD" w:rsidRPr="00004800">
        <w:rPr>
          <w:lang w:val="es-ES"/>
        </w:rPr>
        <w:t>seguro social y médico obligatorio</w:t>
      </w:r>
      <w:r>
        <w:rPr>
          <w:lang w:val="es-ES"/>
        </w:rPr>
        <w:t xml:space="preserve"> del Estado</w:t>
      </w:r>
      <w:r w:rsidR="003C46AD" w:rsidRPr="00004800">
        <w:rPr>
          <w:lang w:val="es-ES"/>
        </w:rPr>
        <w:t>. No se ha</w:t>
      </w:r>
      <w:r w:rsidR="003939EC" w:rsidRPr="00004800">
        <w:rPr>
          <w:lang w:val="es-ES"/>
        </w:rPr>
        <w:t>n</w:t>
      </w:r>
      <w:r w:rsidR="003C46AD" w:rsidRPr="00004800">
        <w:rPr>
          <w:lang w:val="es-ES"/>
        </w:rPr>
        <w:t xml:space="preserve"> </w:t>
      </w:r>
      <w:r>
        <w:rPr>
          <w:lang w:val="es-ES"/>
        </w:rPr>
        <w:t>especificado</w:t>
      </w:r>
      <w:r w:rsidR="003C46AD" w:rsidRPr="00004800">
        <w:rPr>
          <w:lang w:val="es-ES"/>
        </w:rPr>
        <w:t xml:space="preserve"> los derechos y obligaciones de los padres-educadores</w:t>
      </w:r>
      <w:r w:rsidR="005C32A6" w:rsidRPr="00004800">
        <w:rPr>
          <w:lang w:val="es-ES"/>
        </w:rPr>
        <w:t xml:space="preserve"> </w:t>
      </w:r>
      <w:r w:rsidR="003939EC" w:rsidRPr="00004800">
        <w:rPr>
          <w:lang w:val="es-ES"/>
        </w:rPr>
        <w:t>de acogida</w:t>
      </w:r>
      <w:r w:rsidR="003C46AD" w:rsidRPr="00004800">
        <w:rPr>
          <w:lang w:val="es-ES"/>
        </w:rPr>
        <w:t xml:space="preserve"> con respecto al cuidado de los niños.</w:t>
      </w:r>
    </w:p>
    <w:p w:rsidR="00615F49" w:rsidRPr="00004800" w:rsidRDefault="009A581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Entre</w:t>
      </w:r>
      <w:r w:rsidR="00615F49" w:rsidRPr="00004800">
        <w:rPr>
          <w:lang w:val="es-ES"/>
        </w:rPr>
        <w:t xml:space="preserve"> 2001 </w:t>
      </w:r>
      <w:r>
        <w:rPr>
          <w:lang w:val="es-ES"/>
        </w:rPr>
        <w:t>y</w:t>
      </w:r>
      <w:r w:rsidR="00615F49" w:rsidRPr="00004800">
        <w:rPr>
          <w:lang w:val="es-ES"/>
        </w:rPr>
        <w:t xml:space="preserve"> 2006, </w:t>
      </w:r>
      <w:r w:rsidR="00CE5B96" w:rsidRPr="00004800">
        <w:rPr>
          <w:lang w:val="es-ES"/>
        </w:rPr>
        <w:t xml:space="preserve">el Ministerio de Educación y Juventud cooperó con el UNICEF, </w:t>
      </w:r>
      <w:r w:rsidR="00CE5B96" w:rsidRPr="00004800">
        <w:rPr>
          <w:i/>
          <w:lang w:val="es-ES"/>
        </w:rPr>
        <w:t>Cultur-Contac</w:t>
      </w:r>
      <w:r w:rsidR="00F40007" w:rsidRPr="00004800">
        <w:rPr>
          <w:i/>
          <w:lang w:val="es-ES"/>
        </w:rPr>
        <w:t>t</w:t>
      </w:r>
      <w:r w:rsidR="00CE5B96" w:rsidRPr="00004800">
        <w:rPr>
          <w:lang w:val="es-ES"/>
        </w:rPr>
        <w:t xml:space="preserve">, el Organismo Alemán de Cooperación Técnica, </w:t>
      </w:r>
      <w:r w:rsidR="00CE5B96" w:rsidRPr="00004800">
        <w:rPr>
          <w:i/>
          <w:lang w:val="es-ES"/>
        </w:rPr>
        <w:t>Humanitas</w:t>
      </w:r>
      <w:r w:rsidR="00CE5B96" w:rsidRPr="00004800">
        <w:rPr>
          <w:lang w:val="es-ES"/>
        </w:rPr>
        <w:t xml:space="preserve">, </w:t>
      </w:r>
      <w:r w:rsidR="00CE5B96" w:rsidRPr="00004800">
        <w:rPr>
          <w:i/>
          <w:lang w:val="es-ES"/>
        </w:rPr>
        <w:t>Motivatie/Motiva</w:t>
      </w:r>
      <w:r w:rsidR="00BB5EE9" w:rsidRPr="00004800">
        <w:rPr>
          <w:i/>
          <w:lang w:val="es-ES"/>
        </w:rPr>
        <w:t>ció</w:t>
      </w:r>
      <w:r w:rsidR="00CE5B96" w:rsidRPr="00004800">
        <w:rPr>
          <w:i/>
          <w:lang w:val="es-ES"/>
        </w:rPr>
        <w:t>n</w:t>
      </w:r>
      <w:r w:rsidR="00CE5B96" w:rsidRPr="00004800">
        <w:rPr>
          <w:lang w:val="es-ES"/>
        </w:rPr>
        <w:t xml:space="preserve">, </w:t>
      </w:r>
      <w:r w:rsidR="00CE5B96" w:rsidRPr="00004800">
        <w:rPr>
          <w:i/>
          <w:lang w:val="es-ES"/>
        </w:rPr>
        <w:t>Pro Tineret/Pro Youth</w:t>
      </w:r>
      <w:r w:rsidR="00CE5B96" w:rsidRPr="00004800">
        <w:rPr>
          <w:lang w:val="es-ES"/>
        </w:rPr>
        <w:t xml:space="preserve">, </w:t>
      </w:r>
      <w:r w:rsidR="00CE5B96" w:rsidRPr="00004800">
        <w:rPr>
          <w:i/>
          <w:lang w:val="es-ES"/>
        </w:rPr>
        <w:t>Amici dei Bambini</w:t>
      </w:r>
      <w:r w:rsidR="00CE5B96" w:rsidRPr="00004800">
        <w:rPr>
          <w:lang w:val="es-ES"/>
        </w:rPr>
        <w:t xml:space="preserve">, </w:t>
      </w:r>
      <w:r w:rsidR="00233A11" w:rsidRPr="00004800">
        <w:rPr>
          <w:lang w:val="es-ES"/>
        </w:rPr>
        <w:t xml:space="preserve">el </w:t>
      </w:r>
      <w:r w:rsidR="003D52CB" w:rsidRPr="00004800">
        <w:rPr>
          <w:bCs/>
          <w:iCs/>
          <w:lang w:val="es-ES"/>
        </w:rPr>
        <w:t xml:space="preserve">Centro de Información y Documentación sobre los Derechos del Niño de </w:t>
      </w:r>
      <w:r w:rsidR="00CE5B96" w:rsidRPr="00004800">
        <w:rPr>
          <w:lang w:val="es-ES"/>
        </w:rPr>
        <w:t>Moldov</w:t>
      </w:r>
      <w:r w:rsidR="00BB5EE9" w:rsidRPr="00004800">
        <w:rPr>
          <w:lang w:val="es-ES"/>
        </w:rPr>
        <w:t xml:space="preserve">a, </w:t>
      </w:r>
      <w:r w:rsidR="00BB5EE9" w:rsidRPr="00004800">
        <w:rPr>
          <w:i/>
          <w:lang w:val="es-ES"/>
        </w:rPr>
        <w:t>Every Child</w:t>
      </w:r>
      <w:r w:rsidR="00BB5EE9" w:rsidRPr="00004800">
        <w:rPr>
          <w:lang w:val="es-ES"/>
        </w:rPr>
        <w:t xml:space="preserve">, </w:t>
      </w:r>
      <w:r w:rsidR="00BB5EE9" w:rsidRPr="00004800">
        <w:rPr>
          <w:i/>
          <w:lang w:val="es-ES"/>
        </w:rPr>
        <w:t>Nova Familia</w:t>
      </w:r>
      <w:r w:rsidR="00BB5EE9" w:rsidRPr="00004800">
        <w:rPr>
          <w:lang w:val="es-ES"/>
        </w:rPr>
        <w:t xml:space="preserve">, </w:t>
      </w:r>
      <w:r w:rsidR="00004800" w:rsidRPr="00004800">
        <w:rPr>
          <w:lang w:val="es-ES"/>
        </w:rPr>
        <w:t>Caritas</w:t>
      </w:r>
      <w:r w:rsidR="00CE5B96" w:rsidRPr="00004800">
        <w:rPr>
          <w:lang w:val="es-ES"/>
        </w:rPr>
        <w:t xml:space="preserve">, </w:t>
      </w:r>
      <w:r w:rsidR="00CE5B96" w:rsidRPr="00004800">
        <w:rPr>
          <w:i/>
          <w:lang w:val="es-ES"/>
        </w:rPr>
        <w:t>Mission Without Border</w:t>
      </w:r>
      <w:r w:rsidR="00727D9A" w:rsidRPr="00004800">
        <w:rPr>
          <w:i/>
          <w:lang w:val="es-ES"/>
        </w:rPr>
        <w:t>s,</w:t>
      </w:r>
      <w:r w:rsidR="00615F49" w:rsidRPr="00004800">
        <w:rPr>
          <w:lang w:val="es-ES"/>
        </w:rPr>
        <w:t xml:space="preserve"> </w:t>
      </w:r>
      <w:r w:rsidR="00615F49" w:rsidRPr="00004800">
        <w:rPr>
          <w:i/>
          <w:lang w:val="es-ES"/>
        </w:rPr>
        <w:t>Micul Samaritean/Little Samaritan</w:t>
      </w:r>
      <w:r w:rsidR="00615F49" w:rsidRPr="00004800">
        <w:rPr>
          <w:lang w:val="es-ES"/>
        </w:rPr>
        <w:t xml:space="preserve">, </w:t>
      </w:r>
      <w:r w:rsidR="00F40007" w:rsidRPr="00004800">
        <w:rPr>
          <w:i/>
          <w:lang w:val="es-ES"/>
        </w:rPr>
        <w:t>Better Opportunities for Young Children and Women</w:t>
      </w:r>
      <w:r w:rsidR="00F40007" w:rsidRPr="00004800">
        <w:rPr>
          <w:lang w:val="es-ES"/>
        </w:rPr>
        <w:t xml:space="preserve"> </w:t>
      </w:r>
      <w:r w:rsidR="00727D9A" w:rsidRPr="00004800">
        <w:rPr>
          <w:lang w:val="es-ES"/>
        </w:rPr>
        <w:t xml:space="preserve">y otras instituciones relacionadas con la asistencia social, la educación </w:t>
      </w:r>
      <w:r w:rsidR="002062FE" w:rsidRPr="00004800">
        <w:rPr>
          <w:lang w:val="es-ES"/>
        </w:rPr>
        <w:t xml:space="preserve">y </w:t>
      </w:r>
      <w:r w:rsidR="00727D9A" w:rsidRPr="00004800">
        <w:rPr>
          <w:lang w:val="es-ES"/>
        </w:rPr>
        <w:t xml:space="preserve">el desarrollo de los niños con necesidades especiales </w:t>
      </w:r>
      <w:r>
        <w:rPr>
          <w:lang w:val="es-ES"/>
        </w:rPr>
        <w:t>en materia de</w:t>
      </w:r>
      <w:r w:rsidR="00727D9A" w:rsidRPr="00004800">
        <w:rPr>
          <w:lang w:val="es-ES"/>
        </w:rPr>
        <w:t xml:space="preserve"> educación</w:t>
      </w:r>
      <w:r>
        <w:rPr>
          <w:lang w:val="es-ES"/>
        </w:rPr>
        <w:t>.</w:t>
      </w:r>
    </w:p>
    <w:p w:rsidR="00615F49" w:rsidRPr="00004800" w:rsidRDefault="00B56EC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fortalecimiento del marco jurídico para la educación </w:t>
      </w:r>
      <w:r w:rsidR="00FA1DB3" w:rsidRPr="00004800">
        <w:rPr>
          <w:lang w:val="es-ES"/>
        </w:rPr>
        <w:t>de los niños en situaciones difí</w:t>
      </w:r>
      <w:r w:rsidRPr="00004800">
        <w:rPr>
          <w:lang w:val="es-ES"/>
        </w:rPr>
        <w:t>ciles</w:t>
      </w:r>
      <w:r w:rsidR="00F40007" w:rsidRPr="00004800">
        <w:rPr>
          <w:lang w:val="es-ES"/>
        </w:rPr>
        <w:t xml:space="preserve"> se </w:t>
      </w:r>
      <w:r w:rsidR="00A401CB">
        <w:rPr>
          <w:lang w:val="es-ES"/>
        </w:rPr>
        <w:t>complementó</w:t>
      </w:r>
      <w:r w:rsidR="00F40007" w:rsidRPr="00004800">
        <w:rPr>
          <w:lang w:val="es-ES"/>
        </w:rPr>
        <w:t xml:space="preserve"> con </w:t>
      </w:r>
      <w:r w:rsidRPr="00004800">
        <w:rPr>
          <w:lang w:val="es-ES"/>
        </w:rPr>
        <w:t xml:space="preserve">la elaboración de la </w:t>
      </w:r>
      <w:r w:rsidR="00A401CB">
        <w:rPr>
          <w:lang w:val="es-ES"/>
        </w:rPr>
        <w:t>e</w:t>
      </w:r>
      <w:r w:rsidRPr="00004800">
        <w:rPr>
          <w:lang w:val="es-ES"/>
        </w:rPr>
        <w:t xml:space="preserve">strategia de </w:t>
      </w:r>
      <w:r w:rsidR="00F40007" w:rsidRPr="00004800">
        <w:rPr>
          <w:lang w:val="es-ES"/>
        </w:rPr>
        <w:t xml:space="preserve">reforma del sistema de internados </w:t>
      </w:r>
      <w:r w:rsidR="00A401CB">
        <w:rPr>
          <w:lang w:val="es-ES"/>
        </w:rPr>
        <w:t xml:space="preserve">y </w:t>
      </w:r>
      <w:r w:rsidRPr="00004800">
        <w:rPr>
          <w:lang w:val="es-ES"/>
        </w:rPr>
        <w:t xml:space="preserve">el </w:t>
      </w:r>
      <w:r w:rsidR="00A401CB">
        <w:rPr>
          <w:lang w:val="es-ES"/>
        </w:rPr>
        <w:t>p</w:t>
      </w:r>
      <w:r w:rsidRPr="00004800">
        <w:rPr>
          <w:lang w:val="es-ES"/>
        </w:rPr>
        <w:t>lan de acción para su aplicación</w:t>
      </w:r>
      <w:r w:rsidR="00615F49" w:rsidRPr="00004800">
        <w:rPr>
          <w:lang w:val="es-ES"/>
        </w:rPr>
        <w:t xml:space="preserve">. </w:t>
      </w:r>
      <w:r w:rsidR="00D27EB4" w:rsidRPr="00004800">
        <w:rPr>
          <w:lang w:val="es-ES"/>
        </w:rPr>
        <w:t>La reforma del sistema de protección de</w:t>
      </w:r>
      <w:r w:rsidR="00A401CB">
        <w:rPr>
          <w:lang w:val="es-ES"/>
        </w:rPr>
        <w:t xml:space="preserve"> </w:t>
      </w:r>
      <w:r w:rsidR="00D27EB4" w:rsidRPr="00004800">
        <w:rPr>
          <w:lang w:val="es-ES"/>
        </w:rPr>
        <w:t>l</w:t>
      </w:r>
      <w:r w:rsidR="00A401CB">
        <w:rPr>
          <w:lang w:val="es-ES"/>
        </w:rPr>
        <w:t>os</w:t>
      </w:r>
      <w:r w:rsidR="00D27EB4" w:rsidRPr="00004800">
        <w:rPr>
          <w:lang w:val="es-ES"/>
        </w:rPr>
        <w:t xml:space="preserve"> </w:t>
      </w:r>
      <w:r w:rsidR="006F4B98">
        <w:rPr>
          <w:lang w:val="es-ES"/>
        </w:rPr>
        <w:t>niño</w:t>
      </w:r>
      <w:r w:rsidR="00A401CB">
        <w:rPr>
          <w:lang w:val="es-ES"/>
        </w:rPr>
        <w:t>s</w:t>
      </w:r>
      <w:r w:rsidR="00D27EB4" w:rsidRPr="00004800">
        <w:rPr>
          <w:lang w:val="es-ES"/>
        </w:rPr>
        <w:t xml:space="preserve"> y las directrices estratégicas para la reforma de</w:t>
      </w:r>
      <w:r w:rsidR="002062FE" w:rsidRPr="00004800">
        <w:rPr>
          <w:lang w:val="es-ES"/>
        </w:rPr>
        <w:t>l</w:t>
      </w:r>
      <w:r w:rsidR="00D27EB4" w:rsidRPr="00004800">
        <w:rPr>
          <w:lang w:val="es-ES"/>
        </w:rPr>
        <w:t xml:space="preserve"> sistema nacional de protección de</w:t>
      </w:r>
      <w:r w:rsidR="00A401CB">
        <w:rPr>
          <w:lang w:val="es-ES"/>
        </w:rPr>
        <w:t xml:space="preserve"> </w:t>
      </w:r>
      <w:r w:rsidR="00D27EB4" w:rsidRPr="00004800">
        <w:rPr>
          <w:lang w:val="es-ES"/>
        </w:rPr>
        <w:t>l</w:t>
      </w:r>
      <w:r w:rsidR="00A401CB">
        <w:rPr>
          <w:lang w:val="es-ES"/>
        </w:rPr>
        <w:t>os</w:t>
      </w:r>
      <w:r w:rsidR="00D27EB4" w:rsidRPr="00004800">
        <w:rPr>
          <w:lang w:val="es-ES"/>
        </w:rPr>
        <w:t xml:space="preserve"> </w:t>
      </w:r>
      <w:r w:rsidR="006F4B98">
        <w:rPr>
          <w:lang w:val="es-ES"/>
        </w:rPr>
        <w:t>niño</w:t>
      </w:r>
      <w:r w:rsidR="00A401CB">
        <w:rPr>
          <w:lang w:val="es-ES"/>
        </w:rPr>
        <w:t>s</w:t>
      </w:r>
      <w:r w:rsidR="00D27EB4" w:rsidRPr="00004800">
        <w:rPr>
          <w:lang w:val="es-ES"/>
        </w:rPr>
        <w:t xml:space="preserve"> </w:t>
      </w:r>
      <w:r w:rsidR="00A401CB">
        <w:rPr>
          <w:lang w:val="es-ES"/>
        </w:rPr>
        <w:t>se abordaron en</w:t>
      </w:r>
      <w:r w:rsidR="00D27EB4" w:rsidRPr="00004800">
        <w:rPr>
          <w:lang w:val="es-ES"/>
        </w:rPr>
        <w:t xml:space="preserve"> la conferencia nacional </w:t>
      </w:r>
      <w:r w:rsidR="00F40007" w:rsidRPr="00004800">
        <w:rPr>
          <w:lang w:val="es-ES"/>
        </w:rPr>
        <w:t xml:space="preserve">sobre </w:t>
      </w:r>
      <w:r w:rsidR="00D27EB4" w:rsidRPr="00004800">
        <w:rPr>
          <w:lang w:val="es-ES"/>
        </w:rPr>
        <w:t>“Dimensiones social</w:t>
      </w:r>
      <w:r w:rsidR="005B455B" w:rsidRPr="00004800">
        <w:rPr>
          <w:lang w:val="es-ES"/>
        </w:rPr>
        <w:t>e</w:t>
      </w:r>
      <w:r w:rsidR="00D27EB4" w:rsidRPr="00004800">
        <w:rPr>
          <w:lang w:val="es-ES"/>
        </w:rPr>
        <w:t>s del sistema de protección de</w:t>
      </w:r>
      <w:r w:rsidR="00A401CB">
        <w:rPr>
          <w:lang w:val="es-ES"/>
        </w:rPr>
        <w:t xml:space="preserve"> </w:t>
      </w:r>
      <w:r w:rsidR="00D27EB4" w:rsidRPr="00004800">
        <w:rPr>
          <w:lang w:val="es-ES"/>
        </w:rPr>
        <w:t>l</w:t>
      </w:r>
      <w:r w:rsidR="00A401CB">
        <w:rPr>
          <w:lang w:val="es-ES"/>
        </w:rPr>
        <w:t>os</w:t>
      </w:r>
      <w:r w:rsidR="00D27EB4" w:rsidRPr="00004800">
        <w:rPr>
          <w:lang w:val="es-ES"/>
        </w:rPr>
        <w:t xml:space="preserve"> niño</w:t>
      </w:r>
      <w:r w:rsidR="00A401CB">
        <w:rPr>
          <w:lang w:val="es-ES"/>
        </w:rPr>
        <w:t>s</w:t>
      </w:r>
      <w:r w:rsidR="00D27EB4" w:rsidRPr="00004800">
        <w:rPr>
          <w:lang w:val="es-ES"/>
        </w:rPr>
        <w:t xml:space="preserve"> en la República de Moldova</w:t>
      </w:r>
      <w:r w:rsidR="00615F49" w:rsidRPr="00004800">
        <w:rPr>
          <w:lang w:val="es-ES"/>
        </w:rPr>
        <w:t>”</w:t>
      </w:r>
      <w:r w:rsidR="00F40007" w:rsidRPr="00004800">
        <w:rPr>
          <w:lang w:val="es-ES"/>
        </w:rPr>
        <w:t>.</w:t>
      </w:r>
      <w:r w:rsidR="00615F49" w:rsidRPr="00004800">
        <w:rPr>
          <w:lang w:val="es-ES"/>
        </w:rPr>
        <w:t xml:space="preserve"> </w:t>
      </w:r>
      <w:r w:rsidR="005B455B" w:rsidRPr="00004800">
        <w:rPr>
          <w:lang w:val="es-ES"/>
        </w:rPr>
        <w:t>Se establecieron normas mínimas de calidad para el cuidado, la educación y la socialización de los niños de los internados</w:t>
      </w:r>
      <w:r w:rsidR="00F40007" w:rsidRPr="00004800">
        <w:rPr>
          <w:lang w:val="es-ES"/>
        </w:rPr>
        <w:t xml:space="preserve">, que </w:t>
      </w:r>
      <w:r w:rsidR="005B455B" w:rsidRPr="00004800">
        <w:rPr>
          <w:lang w:val="es-ES"/>
        </w:rPr>
        <w:t>entraron en vigor el 1º</w:t>
      </w:r>
      <w:r w:rsidR="000B0FD5" w:rsidRPr="00004800">
        <w:rPr>
          <w:lang w:val="es-ES"/>
        </w:rPr>
        <w:t> </w:t>
      </w:r>
      <w:r w:rsidR="005B455B" w:rsidRPr="00004800">
        <w:rPr>
          <w:lang w:val="es-ES"/>
        </w:rPr>
        <w:t>de enero de 2007</w:t>
      </w:r>
      <w:r w:rsidR="00A401CB">
        <w:rPr>
          <w:lang w:val="es-ES"/>
        </w:rPr>
        <w:t>.</w:t>
      </w:r>
    </w:p>
    <w:p w:rsidR="00615F49" w:rsidRPr="00004800" w:rsidRDefault="002062FE" w:rsidP="00486E7E">
      <w:pPr>
        <w:pStyle w:val="Heading2"/>
        <w:jc w:val="left"/>
        <w:rPr>
          <w:iCs/>
          <w:lang w:val="es-ES"/>
        </w:rPr>
      </w:pPr>
      <w:r w:rsidRPr="00004800">
        <w:rPr>
          <w:iCs/>
          <w:lang w:val="es-ES"/>
        </w:rPr>
        <w:t>Formación prof</w:t>
      </w:r>
      <w:r w:rsidR="00A401CB">
        <w:rPr>
          <w:iCs/>
          <w:lang w:val="es-ES"/>
        </w:rPr>
        <w:t>esional secundaria</w:t>
      </w:r>
    </w:p>
    <w:p w:rsidR="00615F49" w:rsidRPr="00004800" w:rsidRDefault="0022704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</w:t>
      </w:r>
      <w:r w:rsidR="00A401CB">
        <w:rPr>
          <w:lang w:val="es-ES"/>
        </w:rPr>
        <w:t>inscripción</w:t>
      </w:r>
      <w:r w:rsidRPr="00004800">
        <w:rPr>
          <w:lang w:val="es-ES"/>
        </w:rPr>
        <w:t xml:space="preserve"> de estudiantes en las instituciones de formación profesional secundaria se realiza </w:t>
      </w:r>
      <w:r w:rsidRPr="002D52C2">
        <w:rPr>
          <w:iCs/>
          <w:lang w:val="es-ES"/>
        </w:rPr>
        <w:t>con</w:t>
      </w:r>
      <w:r w:rsidR="00A401CB" w:rsidRPr="002D52C2">
        <w:rPr>
          <w:iCs/>
          <w:lang w:val="es-ES"/>
        </w:rPr>
        <w:t>forme</w:t>
      </w:r>
      <w:r w:rsidR="00A401CB">
        <w:rPr>
          <w:lang w:val="es-ES"/>
        </w:rPr>
        <w:t xml:space="preserve"> al</w:t>
      </w:r>
      <w:r w:rsidRPr="00004800">
        <w:rPr>
          <w:lang w:val="es-ES"/>
        </w:rPr>
        <w:t xml:space="preserve"> plan aprobado por el Gobierno de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 República</w:t>
        </w:r>
      </w:smartTag>
      <w:r w:rsidRPr="00004800">
        <w:rPr>
          <w:lang w:val="es-ES"/>
        </w:rPr>
        <w:t xml:space="preserve"> de Moldova. Según l</w:t>
      </w:r>
      <w:r w:rsidR="00A401CB">
        <w:rPr>
          <w:lang w:val="es-ES"/>
        </w:rPr>
        <w:t>a</w:t>
      </w:r>
      <w:r w:rsidRPr="00004800">
        <w:rPr>
          <w:lang w:val="es-ES"/>
        </w:rPr>
        <w:t>s estadístic</w:t>
      </w:r>
      <w:r w:rsidR="00A401CB">
        <w:rPr>
          <w:lang w:val="es-ES"/>
        </w:rPr>
        <w:t>a</w:t>
      </w:r>
      <w:r w:rsidRPr="00004800">
        <w:rPr>
          <w:lang w:val="es-ES"/>
        </w:rPr>
        <w:t>s</w:t>
      </w:r>
      <w:r w:rsidR="00A401CB">
        <w:rPr>
          <w:lang w:val="es-ES"/>
        </w:rPr>
        <w:t xml:space="preserve"> disponibles</w:t>
      </w:r>
      <w:r w:rsidRPr="00004800">
        <w:rPr>
          <w:lang w:val="es-ES"/>
        </w:rPr>
        <w:t xml:space="preserve">, al comienzo del </w:t>
      </w:r>
      <w:r w:rsidR="0021530C" w:rsidRPr="00004800">
        <w:rPr>
          <w:lang w:val="es-ES"/>
        </w:rPr>
        <w:t>año escolar</w:t>
      </w:r>
      <w:r w:rsidRPr="00004800">
        <w:rPr>
          <w:lang w:val="es-ES"/>
        </w:rPr>
        <w:t xml:space="preserve"> 2006</w:t>
      </w:r>
      <w:r w:rsidR="00C74536" w:rsidRPr="00004800">
        <w:rPr>
          <w:lang w:val="es-ES"/>
        </w:rPr>
        <w:t>/07</w:t>
      </w:r>
      <w:r w:rsidRPr="00004800">
        <w:rPr>
          <w:lang w:val="es-ES"/>
        </w:rPr>
        <w:t xml:space="preserve"> había </w:t>
      </w:r>
      <w:r w:rsidR="001A51FF" w:rsidRPr="00004800">
        <w:rPr>
          <w:lang w:val="es-ES"/>
        </w:rPr>
        <w:t xml:space="preserve">en funcionamiento </w:t>
      </w:r>
      <w:r w:rsidR="000A3E98" w:rsidRPr="00004800">
        <w:rPr>
          <w:lang w:val="es-ES"/>
        </w:rPr>
        <w:t>en e</w:t>
      </w:r>
      <w:r w:rsidR="00E36791">
        <w:rPr>
          <w:lang w:val="es-ES"/>
        </w:rPr>
        <w:t>l país </w:t>
      </w:r>
      <w:r w:rsidRPr="00004800">
        <w:rPr>
          <w:lang w:val="es-ES"/>
        </w:rPr>
        <w:t xml:space="preserve">78 instituciones de formación profesional secundaria, 52 </w:t>
      </w:r>
      <w:r w:rsidR="00A401CB">
        <w:rPr>
          <w:lang w:val="es-ES"/>
        </w:rPr>
        <w:t>de ellas</w:t>
      </w:r>
      <w:r w:rsidRPr="00004800">
        <w:rPr>
          <w:lang w:val="es-ES"/>
        </w:rPr>
        <w:t xml:space="preserve"> escuelas profesionales y 26</w:t>
      </w:r>
      <w:r w:rsidR="00E36791">
        <w:rPr>
          <w:lang w:val="es-ES"/>
        </w:rPr>
        <w:t> </w:t>
      </w:r>
      <w:r w:rsidR="00A401CB">
        <w:rPr>
          <w:lang w:val="es-ES"/>
        </w:rPr>
        <w:t xml:space="preserve">escuelas </w:t>
      </w:r>
      <w:r w:rsidR="003D28EE" w:rsidRPr="00004800">
        <w:rPr>
          <w:lang w:val="es-ES"/>
        </w:rPr>
        <w:t>técnicas</w:t>
      </w:r>
      <w:r w:rsidRPr="00004800">
        <w:rPr>
          <w:lang w:val="es-ES"/>
        </w:rPr>
        <w:t xml:space="preserve">, </w:t>
      </w:r>
      <w:r w:rsidR="00A401CB">
        <w:rPr>
          <w:lang w:val="es-ES"/>
        </w:rPr>
        <w:t>de las que</w:t>
      </w:r>
      <w:r w:rsidRPr="00004800">
        <w:rPr>
          <w:lang w:val="es-ES"/>
        </w:rPr>
        <w:t xml:space="preserve"> dos </w:t>
      </w:r>
      <w:r w:rsidR="00A401CB">
        <w:rPr>
          <w:lang w:val="es-ES"/>
        </w:rPr>
        <w:t xml:space="preserve">eran </w:t>
      </w:r>
      <w:r w:rsidRPr="00004800">
        <w:rPr>
          <w:lang w:val="es-ES"/>
        </w:rPr>
        <w:t>escuelas</w:t>
      </w:r>
      <w:r w:rsidR="003D28EE" w:rsidRPr="00004800">
        <w:rPr>
          <w:lang w:val="es-ES"/>
        </w:rPr>
        <w:t xml:space="preserve"> técnicas </w:t>
      </w:r>
      <w:r w:rsidRPr="00004800">
        <w:rPr>
          <w:lang w:val="es-ES"/>
        </w:rPr>
        <w:t>privadas. Para 2006</w:t>
      </w:r>
      <w:r w:rsidR="003D28EE" w:rsidRPr="00004800">
        <w:rPr>
          <w:lang w:val="es-ES"/>
        </w:rPr>
        <w:t xml:space="preserve"> </w:t>
      </w:r>
      <w:r w:rsidR="00A401CB">
        <w:rPr>
          <w:lang w:val="es-ES"/>
        </w:rPr>
        <w:t>estaba</w:t>
      </w:r>
      <w:r w:rsidR="003D28EE" w:rsidRPr="00004800">
        <w:rPr>
          <w:lang w:val="es-ES"/>
        </w:rPr>
        <w:t xml:space="preserve"> prevista </w:t>
      </w:r>
      <w:r w:rsidR="00A401CB">
        <w:rPr>
          <w:lang w:val="es-ES"/>
        </w:rPr>
        <w:t>la</w:t>
      </w:r>
      <w:r w:rsidRPr="00004800">
        <w:rPr>
          <w:lang w:val="es-ES"/>
        </w:rPr>
        <w:t xml:space="preserve"> </w:t>
      </w:r>
      <w:r w:rsidR="00A401CB">
        <w:rPr>
          <w:lang w:val="es-ES"/>
        </w:rPr>
        <w:t>inscripción</w:t>
      </w:r>
      <w:r w:rsidRPr="00004800">
        <w:rPr>
          <w:lang w:val="es-ES"/>
        </w:rPr>
        <w:t xml:space="preserve"> de 17.710 </w:t>
      </w:r>
      <w:r w:rsidR="00A401CB">
        <w:rPr>
          <w:lang w:val="es-ES"/>
        </w:rPr>
        <w:t>estudiantes</w:t>
      </w:r>
      <w:r w:rsidRPr="00004800">
        <w:rPr>
          <w:lang w:val="es-ES"/>
        </w:rPr>
        <w:t>, pero sólo se inscribieron 15.494: el 73,5% procedía</w:t>
      </w:r>
      <w:r w:rsidR="003D28EE" w:rsidRPr="00004800">
        <w:rPr>
          <w:lang w:val="es-ES"/>
        </w:rPr>
        <w:t>n</w:t>
      </w:r>
      <w:r w:rsidRPr="00004800">
        <w:rPr>
          <w:lang w:val="es-ES"/>
        </w:rPr>
        <w:t xml:space="preserve"> de zonas rurales, el 76% se</w:t>
      </w:r>
      <w:r w:rsidR="003D28EE" w:rsidRPr="00004800">
        <w:rPr>
          <w:lang w:val="es-ES"/>
        </w:rPr>
        <w:t xml:space="preserve"> inscribieron </w:t>
      </w:r>
      <w:r w:rsidRPr="00004800">
        <w:rPr>
          <w:lang w:val="es-ES"/>
        </w:rPr>
        <w:t>en escuelas profesionales y el 24% en escuelas</w:t>
      </w:r>
      <w:r w:rsidR="003D28EE" w:rsidRPr="00004800">
        <w:rPr>
          <w:lang w:val="es-ES"/>
        </w:rPr>
        <w:t xml:space="preserve"> técnicas</w:t>
      </w:r>
      <w:r w:rsidRPr="00004800">
        <w:rPr>
          <w:lang w:val="es-ES"/>
        </w:rPr>
        <w:t xml:space="preserve">. De </w:t>
      </w:r>
      <w:r w:rsidR="00A401CB">
        <w:rPr>
          <w:lang w:val="es-ES"/>
        </w:rPr>
        <w:t>ellos</w:t>
      </w:r>
      <w:r w:rsidRPr="00004800">
        <w:rPr>
          <w:lang w:val="es-ES"/>
        </w:rPr>
        <w:t>, el 81,8%</w:t>
      </w:r>
      <w:r w:rsidR="003D28EE" w:rsidRPr="00004800">
        <w:rPr>
          <w:lang w:val="es-ES"/>
        </w:rPr>
        <w:t xml:space="preserve"> </w:t>
      </w:r>
      <w:r w:rsidR="00A401CB">
        <w:rPr>
          <w:lang w:val="es-ES"/>
        </w:rPr>
        <w:t>habían obtenido un</w:t>
      </w:r>
      <w:r w:rsidR="003D28EE" w:rsidRPr="00004800">
        <w:rPr>
          <w:lang w:val="es-ES"/>
        </w:rPr>
        <w:t xml:space="preserve"> </w:t>
      </w:r>
      <w:r w:rsidRPr="00004800">
        <w:rPr>
          <w:lang w:val="es-ES"/>
        </w:rPr>
        <w:t>certificado de graduación de la escuela secundaria</w:t>
      </w:r>
      <w:r w:rsidR="003D28EE" w:rsidRPr="00004800">
        <w:rPr>
          <w:lang w:val="es-ES"/>
        </w:rPr>
        <w:t xml:space="preserve"> de primer ciclo</w:t>
      </w:r>
      <w:r w:rsidRPr="00004800">
        <w:rPr>
          <w:lang w:val="es-ES"/>
        </w:rPr>
        <w:t>, el 12,5% tenía</w:t>
      </w:r>
      <w:r w:rsidR="00A401CB">
        <w:rPr>
          <w:lang w:val="es-ES"/>
        </w:rPr>
        <w:t>n un</w:t>
      </w:r>
      <w:r w:rsidRPr="00004800">
        <w:rPr>
          <w:lang w:val="es-ES"/>
        </w:rPr>
        <w:t xml:space="preserve"> certificado de graduación de la escuela secundaria de segundo ciclo </w:t>
      </w:r>
      <w:r w:rsidR="00A401CB">
        <w:rPr>
          <w:lang w:val="es-ES"/>
        </w:rPr>
        <w:t>o</w:t>
      </w:r>
      <w:r w:rsidRPr="00004800">
        <w:rPr>
          <w:lang w:val="es-ES"/>
        </w:rPr>
        <w:t xml:space="preserve"> de la escuela de enseñanza general y el 5,7% no</w:t>
      </w:r>
      <w:r w:rsidR="003D28EE" w:rsidRPr="00004800">
        <w:rPr>
          <w:lang w:val="es-ES"/>
        </w:rPr>
        <w:t xml:space="preserve"> tenían </w:t>
      </w:r>
      <w:r w:rsidRPr="00004800">
        <w:rPr>
          <w:lang w:val="es-ES"/>
        </w:rPr>
        <w:t>certificado de</w:t>
      </w:r>
      <w:r w:rsidR="003D28EE" w:rsidRPr="00004800">
        <w:rPr>
          <w:lang w:val="es-ES"/>
        </w:rPr>
        <w:t xml:space="preserve"> </w:t>
      </w:r>
      <w:r w:rsidR="00A401CB">
        <w:rPr>
          <w:lang w:val="es-ES"/>
        </w:rPr>
        <w:t>terminación</w:t>
      </w:r>
      <w:r w:rsidR="003D28EE" w:rsidRPr="00004800">
        <w:rPr>
          <w:lang w:val="es-ES"/>
        </w:rPr>
        <w:t xml:space="preserve"> </w:t>
      </w:r>
      <w:r w:rsidRPr="00004800">
        <w:rPr>
          <w:lang w:val="es-ES"/>
        </w:rPr>
        <w:t>de la escuela secundaria.</w:t>
      </w:r>
      <w:r w:rsidR="003D28EE" w:rsidRPr="00004800">
        <w:rPr>
          <w:lang w:val="es-ES"/>
        </w:rPr>
        <w:t xml:space="preserve"> Al comienzo </w:t>
      </w:r>
      <w:r w:rsidRPr="00004800">
        <w:rPr>
          <w:lang w:val="es-ES"/>
        </w:rPr>
        <w:t xml:space="preserve">del </w:t>
      </w:r>
      <w:r w:rsidR="0021530C" w:rsidRPr="00004800">
        <w:rPr>
          <w:lang w:val="es-ES"/>
        </w:rPr>
        <w:t>año escolar</w:t>
      </w:r>
      <w:r w:rsidRPr="00004800">
        <w:rPr>
          <w:lang w:val="es-ES"/>
        </w:rPr>
        <w:t xml:space="preserve"> 2006</w:t>
      </w:r>
      <w:r w:rsidR="003D28EE" w:rsidRPr="00004800">
        <w:rPr>
          <w:lang w:val="es-ES"/>
        </w:rPr>
        <w:t>/07</w:t>
      </w:r>
      <w:r w:rsidRPr="00004800">
        <w:rPr>
          <w:lang w:val="es-ES"/>
        </w:rPr>
        <w:t xml:space="preserve"> se habían </w:t>
      </w:r>
      <w:r w:rsidR="00A401CB">
        <w:rPr>
          <w:lang w:val="es-ES"/>
        </w:rPr>
        <w:t>inscrito</w:t>
      </w:r>
      <w:r w:rsidRPr="00004800">
        <w:rPr>
          <w:lang w:val="es-ES"/>
        </w:rPr>
        <w:t xml:space="preserve"> 23.656 estudiantes, el 36% </w:t>
      </w:r>
      <w:r w:rsidR="00A401CB">
        <w:rPr>
          <w:lang w:val="es-ES"/>
        </w:rPr>
        <w:t>de ellos</w:t>
      </w:r>
      <w:r w:rsidRPr="00004800">
        <w:rPr>
          <w:lang w:val="es-ES"/>
        </w:rPr>
        <w:t xml:space="preserve"> mujeres. La</w:t>
      </w:r>
      <w:r w:rsidR="00A401CB">
        <w:rPr>
          <w:lang w:val="es-ES"/>
        </w:rPr>
        <w:t>s</w:t>
      </w:r>
      <w:r w:rsidRPr="00004800">
        <w:rPr>
          <w:lang w:val="es-ES"/>
        </w:rPr>
        <w:t xml:space="preserve"> </w:t>
      </w:r>
      <w:r w:rsidR="003D28EE" w:rsidRPr="00004800">
        <w:rPr>
          <w:lang w:val="es-ES"/>
        </w:rPr>
        <w:t xml:space="preserve">edades </w:t>
      </w:r>
      <w:r w:rsidRPr="00004800">
        <w:rPr>
          <w:lang w:val="es-ES"/>
        </w:rPr>
        <w:t xml:space="preserve">de los estudiantes inscritos en las instituciones de formación profesional secundaria </w:t>
      </w:r>
      <w:r w:rsidR="000E23F8">
        <w:rPr>
          <w:lang w:val="es-ES"/>
        </w:rPr>
        <w:t>van</w:t>
      </w:r>
      <w:r w:rsidRPr="00004800">
        <w:rPr>
          <w:lang w:val="es-ES"/>
        </w:rPr>
        <w:t xml:space="preserve"> de </w:t>
      </w:r>
      <w:smartTag w:uri="urn:schemas-microsoft-com:office:smarttags" w:element="metricconverter">
        <w:smartTagPr>
          <w:attr w:name="ProductID" w:val="16 a"/>
        </w:smartTagPr>
        <w:r w:rsidRPr="00004800">
          <w:rPr>
            <w:lang w:val="es-ES"/>
          </w:rPr>
          <w:t>16 a</w:t>
        </w:r>
      </w:smartTag>
      <w:r w:rsidRPr="00004800">
        <w:rPr>
          <w:lang w:val="es-ES"/>
        </w:rPr>
        <w:t xml:space="preserve"> 19 años</w:t>
      </w:r>
      <w:r w:rsidR="000E23F8">
        <w:rPr>
          <w:lang w:val="es-ES"/>
        </w:rPr>
        <w:t>.</w:t>
      </w:r>
    </w:p>
    <w:p w:rsidR="00615F49" w:rsidRPr="00004800" w:rsidRDefault="00EC6D6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 eliminación de la financiación </w:t>
      </w:r>
      <w:r w:rsidR="0086718E">
        <w:rPr>
          <w:lang w:val="es-ES"/>
        </w:rPr>
        <w:t>de los</w:t>
      </w:r>
      <w:r w:rsidRPr="00004800">
        <w:rPr>
          <w:lang w:val="es-ES"/>
        </w:rPr>
        <w:t xml:space="preserve"> alimentos y </w:t>
      </w:r>
      <w:r w:rsidR="003D28EE" w:rsidRPr="00004800">
        <w:rPr>
          <w:lang w:val="es-ES"/>
        </w:rPr>
        <w:t xml:space="preserve">las </w:t>
      </w:r>
      <w:r w:rsidRPr="00004800">
        <w:rPr>
          <w:lang w:val="es-ES"/>
        </w:rPr>
        <w:t xml:space="preserve">becas en 1999 </w:t>
      </w:r>
      <w:r w:rsidR="0086718E">
        <w:rPr>
          <w:lang w:val="es-ES"/>
        </w:rPr>
        <w:t>supuso</w:t>
      </w:r>
      <w:r w:rsidRPr="00004800">
        <w:rPr>
          <w:lang w:val="es-ES"/>
        </w:rPr>
        <w:t xml:space="preserve"> un problema para la formación profesional secundaria. </w:t>
      </w:r>
      <w:r w:rsidR="0086718E">
        <w:rPr>
          <w:lang w:val="es-ES"/>
        </w:rPr>
        <w:t>De todos los</w:t>
      </w:r>
      <w:r w:rsidRPr="00004800">
        <w:rPr>
          <w:lang w:val="es-ES"/>
        </w:rPr>
        <w:t xml:space="preserve"> estudiantes inscritos en 2005, alrededor</w:t>
      </w:r>
      <w:r w:rsidR="003D28EE" w:rsidRPr="00004800">
        <w:rPr>
          <w:lang w:val="es-ES"/>
        </w:rPr>
        <w:t xml:space="preserve"> del </w:t>
      </w:r>
      <w:r w:rsidRPr="00004800">
        <w:rPr>
          <w:lang w:val="es-ES"/>
        </w:rPr>
        <w:t xml:space="preserve">4% eran huérfanos y el 76% </w:t>
      </w:r>
      <w:r w:rsidR="006F4B98">
        <w:rPr>
          <w:lang w:val="es-ES"/>
        </w:rPr>
        <w:t>niños</w:t>
      </w:r>
      <w:r w:rsidRPr="00004800">
        <w:rPr>
          <w:lang w:val="es-ES"/>
        </w:rPr>
        <w:t xml:space="preserve"> de familias socialmente vulnerables o monoparentales. </w:t>
      </w:r>
      <w:r w:rsidR="00E36791">
        <w:rPr>
          <w:lang w:val="es-ES"/>
        </w:rPr>
        <w:t>La </w:t>
      </w:r>
      <w:r w:rsidR="0086718E">
        <w:rPr>
          <w:lang w:val="es-ES"/>
        </w:rPr>
        <w:t>modificación de</w:t>
      </w:r>
      <w:r w:rsidRPr="00004800">
        <w:rPr>
          <w:lang w:val="es-ES"/>
        </w:rPr>
        <w:t xml:space="preserve"> la ley </w:t>
      </w:r>
      <w:r w:rsidR="0086718E">
        <w:rPr>
          <w:lang w:val="es-ES"/>
        </w:rPr>
        <w:t>provocó un aumento de</w:t>
      </w:r>
      <w:r w:rsidRPr="00004800">
        <w:rPr>
          <w:lang w:val="es-ES"/>
        </w:rPr>
        <w:t xml:space="preserve"> la tasa de abandonos </w:t>
      </w:r>
      <w:r w:rsidR="0086718E">
        <w:rPr>
          <w:lang w:val="es-ES"/>
        </w:rPr>
        <w:t>e hizo que</w:t>
      </w:r>
      <w:r w:rsidRPr="00004800">
        <w:rPr>
          <w:lang w:val="es-ES"/>
        </w:rPr>
        <w:t xml:space="preserve"> el sistema </w:t>
      </w:r>
      <w:r w:rsidR="0086718E">
        <w:rPr>
          <w:lang w:val="es-ES"/>
        </w:rPr>
        <w:t>perdiera</w:t>
      </w:r>
      <w:r w:rsidRPr="00004800">
        <w:rPr>
          <w:lang w:val="es-ES"/>
        </w:rPr>
        <w:t xml:space="preserve"> atractivo para los graduados de las escuelas secundarias, en particular para las muchachas. A fin de </w:t>
      </w:r>
      <w:r w:rsidR="0086718E">
        <w:rPr>
          <w:lang w:val="es-ES"/>
        </w:rPr>
        <w:t>poner remedio a esta</w:t>
      </w:r>
      <w:r w:rsidRPr="00004800">
        <w:rPr>
          <w:lang w:val="es-ES"/>
        </w:rPr>
        <w:t xml:space="preserve"> situación, el Ministerio de Educación y Juventud</w:t>
      </w:r>
      <w:r w:rsidR="003D28EE" w:rsidRPr="00004800">
        <w:rPr>
          <w:lang w:val="es-ES"/>
        </w:rPr>
        <w:t xml:space="preserve"> redactó </w:t>
      </w:r>
      <w:r w:rsidRPr="00004800">
        <w:rPr>
          <w:lang w:val="es-ES"/>
        </w:rPr>
        <w:t xml:space="preserve">en 2005 </w:t>
      </w:r>
      <w:r w:rsidR="003D28EE" w:rsidRPr="00004800">
        <w:rPr>
          <w:lang w:val="es-ES"/>
        </w:rPr>
        <w:t xml:space="preserve">una nueva ley </w:t>
      </w:r>
      <w:r w:rsidRPr="00004800">
        <w:rPr>
          <w:lang w:val="es-ES"/>
        </w:rPr>
        <w:t>que presentó al Gobierno para su examen. Al 1º</w:t>
      </w:r>
      <w:r w:rsidR="00955F2A" w:rsidRPr="00004800">
        <w:rPr>
          <w:lang w:val="es-ES"/>
        </w:rPr>
        <w:t> </w:t>
      </w:r>
      <w:r w:rsidRPr="00004800">
        <w:rPr>
          <w:lang w:val="es-ES"/>
        </w:rPr>
        <w:t>de sept</w:t>
      </w:r>
      <w:r w:rsidR="00E36791">
        <w:rPr>
          <w:lang w:val="es-ES"/>
        </w:rPr>
        <w:t>iembre de </w:t>
      </w:r>
      <w:r w:rsidRPr="00004800">
        <w:rPr>
          <w:lang w:val="es-ES"/>
        </w:rPr>
        <w:t xml:space="preserve">2006 se </w:t>
      </w:r>
      <w:r w:rsidR="0086718E">
        <w:rPr>
          <w:lang w:val="es-ES"/>
        </w:rPr>
        <w:t xml:space="preserve">había </w:t>
      </w:r>
      <w:r w:rsidRPr="00004800">
        <w:rPr>
          <w:lang w:val="es-ES"/>
        </w:rPr>
        <w:t>aprob</w:t>
      </w:r>
      <w:r w:rsidR="0086718E">
        <w:rPr>
          <w:lang w:val="es-ES"/>
        </w:rPr>
        <w:t>ado</w:t>
      </w:r>
      <w:r w:rsidRPr="00004800">
        <w:rPr>
          <w:lang w:val="es-ES"/>
        </w:rPr>
        <w:t xml:space="preserve"> un almuerzo gratuito para los estudiantes de las instituciones de formación profesional secundaria.</w:t>
      </w:r>
    </w:p>
    <w:p w:rsidR="00615F49" w:rsidRPr="00004800" w:rsidRDefault="00A51E2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 fin de reactivar el sistema, se </w:t>
      </w:r>
      <w:r w:rsidR="0086718E">
        <w:rPr>
          <w:lang w:val="es-ES"/>
        </w:rPr>
        <w:t>creó</w:t>
      </w:r>
      <w:r w:rsidR="00880314" w:rsidRPr="00004800">
        <w:rPr>
          <w:lang w:val="es-ES"/>
        </w:rPr>
        <w:t xml:space="preserve"> el Consejo Nacional de C</w:t>
      </w:r>
      <w:r w:rsidRPr="00004800">
        <w:rPr>
          <w:lang w:val="es-ES"/>
        </w:rPr>
        <w:t xml:space="preserve">oordinación de la Formación Profesional Secundaria y </w:t>
      </w:r>
      <w:r w:rsidR="00776F29" w:rsidRPr="00004800">
        <w:rPr>
          <w:lang w:val="es-ES"/>
        </w:rPr>
        <w:t xml:space="preserve">se preparó una estrategia de desarrollo para </w:t>
      </w:r>
      <w:r w:rsidR="0086718E">
        <w:rPr>
          <w:lang w:val="es-ES"/>
        </w:rPr>
        <w:t>2006–2016.</w:t>
      </w:r>
    </w:p>
    <w:p w:rsidR="00615F49" w:rsidRPr="00004800" w:rsidRDefault="00BA45D0" w:rsidP="00486E7E">
      <w:pPr>
        <w:pStyle w:val="Heading2"/>
        <w:jc w:val="left"/>
        <w:rPr>
          <w:iCs/>
          <w:lang w:val="es-ES"/>
        </w:rPr>
      </w:pPr>
      <w:r>
        <w:rPr>
          <w:iCs/>
          <w:lang w:val="es-ES"/>
        </w:rPr>
        <w:t>Enseñanza</w:t>
      </w:r>
      <w:r w:rsidR="00194C59" w:rsidRPr="00004800">
        <w:rPr>
          <w:iCs/>
          <w:lang w:val="es-ES"/>
        </w:rPr>
        <w:t xml:space="preserve"> supe</w:t>
      </w:r>
      <w:r w:rsidR="0086718E">
        <w:rPr>
          <w:iCs/>
          <w:lang w:val="es-ES"/>
        </w:rPr>
        <w:t>rior y secundaria especializada</w:t>
      </w:r>
    </w:p>
    <w:p w:rsidR="00615F49" w:rsidRPr="00004800" w:rsidRDefault="008E7FD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Durante el </w:t>
      </w:r>
      <w:r w:rsidR="002850B9" w:rsidRPr="00004800">
        <w:rPr>
          <w:lang w:val="es-ES"/>
        </w:rPr>
        <w:t>período</w:t>
      </w:r>
      <w:r w:rsidRPr="00004800">
        <w:rPr>
          <w:lang w:val="es-ES"/>
        </w:rPr>
        <w:t xml:space="preserve"> de referencia aumentó el número de </w:t>
      </w:r>
      <w:r w:rsidR="006F4B98">
        <w:rPr>
          <w:lang w:val="es-ES"/>
        </w:rPr>
        <w:t>niños</w:t>
      </w:r>
      <w:r w:rsidRPr="00004800">
        <w:rPr>
          <w:lang w:val="es-ES"/>
        </w:rPr>
        <w:t xml:space="preserve"> </w:t>
      </w:r>
      <w:r w:rsidR="00BE7E00" w:rsidRPr="00004800">
        <w:rPr>
          <w:lang w:val="es-ES"/>
        </w:rPr>
        <w:t>inscritos</w:t>
      </w:r>
      <w:r w:rsidRPr="00004800">
        <w:rPr>
          <w:lang w:val="es-ES"/>
        </w:rPr>
        <w:t xml:space="preserve"> en</w:t>
      </w:r>
      <w:r w:rsidR="002B03D0" w:rsidRPr="00004800">
        <w:rPr>
          <w:lang w:val="es-ES"/>
        </w:rPr>
        <w:t xml:space="preserve"> </w:t>
      </w:r>
      <w:r w:rsidR="00BA45D0" w:rsidRPr="00004800">
        <w:rPr>
          <w:lang w:val="es-ES"/>
        </w:rPr>
        <w:t xml:space="preserve">instituciones </w:t>
      </w:r>
      <w:r w:rsidR="009A292D" w:rsidRPr="00004800">
        <w:rPr>
          <w:lang w:val="es-ES"/>
        </w:rPr>
        <w:t xml:space="preserve">de enseñanza </w:t>
      </w:r>
      <w:r w:rsidRPr="00004800">
        <w:rPr>
          <w:lang w:val="es-ES"/>
        </w:rPr>
        <w:t>secundari</w:t>
      </w:r>
      <w:r w:rsidR="009A292D" w:rsidRPr="00004800">
        <w:rPr>
          <w:lang w:val="es-ES"/>
        </w:rPr>
        <w:t>a</w:t>
      </w:r>
      <w:r w:rsidRPr="00004800">
        <w:rPr>
          <w:lang w:val="es-ES"/>
        </w:rPr>
        <w:t xml:space="preserve"> especializad</w:t>
      </w:r>
      <w:r w:rsidR="009A292D" w:rsidRPr="00004800">
        <w:rPr>
          <w:lang w:val="es-ES"/>
        </w:rPr>
        <w:t>a</w:t>
      </w:r>
      <w:r w:rsidRPr="00004800">
        <w:rPr>
          <w:lang w:val="es-ES"/>
        </w:rPr>
        <w:t xml:space="preserve"> </w:t>
      </w:r>
      <w:r w:rsidR="00BA45D0">
        <w:rPr>
          <w:lang w:val="es-ES"/>
        </w:rPr>
        <w:t>(</w:t>
      </w:r>
      <w:r w:rsidR="00BA45D0" w:rsidRPr="00004800">
        <w:rPr>
          <w:lang w:val="es-ES"/>
        </w:rPr>
        <w:t>colegios</w:t>
      </w:r>
      <w:r w:rsidR="00BA45D0">
        <w:rPr>
          <w:lang w:val="es-ES"/>
        </w:rPr>
        <w:t xml:space="preserve">) </w:t>
      </w:r>
      <w:r w:rsidRPr="00004800">
        <w:rPr>
          <w:lang w:val="es-ES"/>
        </w:rPr>
        <w:t>o</w:t>
      </w:r>
      <w:r w:rsidR="002B03D0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de </w:t>
      </w:r>
      <w:r w:rsidR="00BA45D0">
        <w:rPr>
          <w:lang w:val="es-ES"/>
        </w:rPr>
        <w:t>enseñanza</w:t>
      </w:r>
      <w:r w:rsidRPr="00004800">
        <w:rPr>
          <w:lang w:val="es-ES"/>
        </w:rPr>
        <w:t xml:space="preserve"> superior. El número de estudiantes que asistían al colegio en 2005</w:t>
      </w:r>
      <w:r w:rsidR="002B03D0" w:rsidRPr="00004800">
        <w:rPr>
          <w:lang w:val="es-ES"/>
        </w:rPr>
        <w:t>/</w:t>
      </w:r>
      <w:r w:rsidRPr="00004800">
        <w:rPr>
          <w:lang w:val="es-ES"/>
        </w:rPr>
        <w:t>06 era de 75 por 10.000 habitantes, en 2004</w:t>
      </w:r>
      <w:r w:rsidR="002B03D0" w:rsidRPr="00004800">
        <w:rPr>
          <w:lang w:val="es-ES"/>
        </w:rPr>
        <w:t>/</w:t>
      </w:r>
      <w:r w:rsidRPr="00004800">
        <w:rPr>
          <w:lang w:val="es-ES"/>
        </w:rPr>
        <w:t xml:space="preserve">05 </w:t>
      </w:r>
      <w:r w:rsidR="00C8315A" w:rsidRPr="00004800">
        <w:rPr>
          <w:lang w:val="es-ES"/>
        </w:rPr>
        <w:t>fue</w:t>
      </w:r>
      <w:r w:rsidR="00E36791">
        <w:rPr>
          <w:lang w:val="es-ES"/>
        </w:rPr>
        <w:t xml:space="preserve"> de 65 y en </w:t>
      </w:r>
      <w:r w:rsidR="00A5262C" w:rsidRPr="00004800">
        <w:rPr>
          <w:lang w:val="es-ES"/>
        </w:rPr>
        <w:t>2000</w:t>
      </w:r>
      <w:r w:rsidR="002B03D0" w:rsidRPr="00004800">
        <w:rPr>
          <w:lang w:val="es-ES"/>
        </w:rPr>
        <w:t>/</w:t>
      </w:r>
      <w:r w:rsidR="00A5262C" w:rsidRPr="00004800">
        <w:rPr>
          <w:lang w:val="es-ES"/>
        </w:rPr>
        <w:t>01 de</w:t>
      </w:r>
      <w:r w:rsidR="00C8315A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55. En 2005 había 81.700 estudiantes en instituciones de </w:t>
      </w:r>
      <w:r w:rsidR="00BA45D0">
        <w:rPr>
          <w:lang w:val="es-ES"/>
        </w:rPr>
        <w:t>enseñanza</w:t>
      </w:r>
      <w:r w:rsidRPr="00004800">
        <w:rPr>
          <w:lang w:val="es-ES"/>
        </w:rPr>
        <w:t xml:space="preserve"> superior, financiadas con cargo al presupuesto del Estado</w:t>
      </w:r>
      <w:r w:rsidR="00C8315A" w:rsidRPr="00004800">
        <w:rPr>
          <w:lang w:val="es-ES"/>
        </w:rPr>
        <w:t>,</w:t>
      </w:r>
      <w:r w:rsidRPr="00004800">
        <w:rPr>
          <w:lang w:val="es-ES"/>
        </w:rPr>
        <w:t xml:space="preserve"> cuyo costo fue un 58,7%</w:t>
      </w:r>
      <w:r w:rsidR="00C8315A" w:rsidRPr="00004800">
        <w:rPr>
          <w:lang w:val="es-ES"/>
        </w:rPr>
        <w:t xml:space="preserve"> más alto </w:t>
      </w:r>
      <w:r w:rsidR="00E36791">
        <w:rPr>
          <w:lang w:val="es-ES"/>
        </w:rPr>
        <w:t>que en el año </w:t>
      </w:r>
      <w:r w:rsidRPr="00004800">
        <w:rPr>
          <w:lang w:val="es-ES"/>
        </w:rPr>
        <w:t>2000, un 27,9% superior al de 2003 y un 13,2% más elevado que en 2004.</w:t>
      </w:r>
    </w:p>
    <w:p w:rsidR="00615F49" w:rsidRPr="00004800" w:rsidRDefault="00D0177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De</w:t>
      </w:r>
      <w:r w:rsidR="0091476E" w:rsidRPr="00004800">
        <w:rPr>
          <w:lang w:val="es-ES"/>
        </w:rPr>
        <w:t xml:space="preserve"> conformidad </w:t>
      </w:r>
      <w:r w:rsidR="009A292D" w:rsidRPr="00004800">
        <w:rPr>
          <w:lang w:val="es-ES"/>
        </w:rPr>
        <w:t>con la Decisión del Gobierno Nº </w:t>
      </w:r>
      <w:r w:rsidR="0091476E" w:rsidRPr="00004800">
        <w:rPr>
          <w:lang w:val="es-ES"/>
        </w:rPr>
        <w:t>434, de 25</w:t>
      </w:r>
      <w:r w:rsidR="00D37F77" w:rsidRPr="00004800">
        <w:rPr>
          <w:lang w:val="es-ES"/>
        </w:rPr>
        <w:t xml:space="preserve"> de abril de 2006</w:t>
      </w:r>
      <w:r w:rsidR="0091476E" w:rsidRPr="00004800">
        <w:rPr>
          <w:lang w:val="es-ES"/>
        </w:rPr>
        <w:t>, se aprobó la inscripción de 27.875</w:t>
      </w:r>
      <w:r w:rsidR="002B03D0" w:rsidRPr="00004800">
        <w:rPr>
          <w:lang w:val="es-ES"/>
        </w:rPr>
        <w:t xml:space="preserve"> alumnos </w:t>
      </w:r>
      <w:r w:rsidR="0091476E" w:rsidRPr="00004800">
        <w:rPr>
          <w:lang w:val="es-ES"/>
        </w:rPr>
        <w:t xml:space="preserve">en instituciones de </w:t>
      </w:r>
      <w:r w:rsidR="00BA45D0">
        <w:rPr>
          <w:lang w:val="es-ES"/>
        </w:rPr>
        <w:t>enseñanza</w:t>
      </w:r>
      <w:r w:rsidR="0091476E" w:rsidRPr="00004800">
        <w:rPr>
          <w:lang w:val="es-ES"/>
        </w:rPr>
        <w:t xml:space="preserve"> superior y de 11.105 en </w:t>
      </w:r>
      <w:r w:rsidR="0091476E" w:rsidRPr="002D52C2">
        <w:rPr>
          <w:iCs/>
          <w:lang w:val="es-ES"/>
        </w:rPr>
        <w:t>instituciones</w:t>
      </w:r>
      <w:r w:rsidR="0091476E" w:rsidRPr="00004800">
        <w:rPr>
          <w:lang w:val="es-ES"/>
        </w:rPr>
        <w:t xml:space="preserve"> de enseñanza secundaria especializada. Sin embargo, </w:t>
      </w:r>
      <w:r w:rsidR="0029229F">
        <w:rPr>
          <w:lang w:val="es-ES"/>
        </w:rPr>
        <w:t>solamente</w:t>
      </w:r>
      <w:r w:rsidR="0091476E" w:rsidRPr="00004800">
        <w:rPr>
          <w:lang w:val="es-ES"/>
        </w:rPr>
        <w:t xml:space="preserve"> </w:t>
      </w:r>
      <w:r w:rsidR="0029229F" w:rsidRPr="00004800">
        <w:rPr>
          <w:lang w:val="es-ES"/>
        </w:rPr>
        <w:t xml:space="preserve">se inscribieron realmente en instituciones de </w:t>
      </w:r>
      <w:r w:rsidR="0029229F">
        <w:rPr>
          <w:lang w:val="es-ES"/>
        </w:rPr>
        <w:t>enseñanza</w:t>
      </w:r>
      <w:r w:rsidR="0029229F" w:rsidRPr="00004800">
        <w:rPr>
          <w:lang w:val="es-ES"/>
        </w:rPr>
        <w:t xml:space="preserve"> superior </w:t>
      </w:r>
      <w:r w:rsidR="0091476E" w:rsidRPr="00004800">
        <w:rPr>
          <w:lang w:val="es-ES"/>
        </w:rPr>
        <w:t>25.854 estudiantes,</w:t>
      </w:r>
      <w:r w:rsidR="002B03D0" w:rsidRPr="00004800">
        <w:rPr>
          <w:lang w:val="es-ES"/>
        </w:rPr>
        <w:t xml:space="preserve"> es decir, un </w:t>
      </w:r>
      <w:r w:rsidR="0091476E" w:rsidRPr="00004800">
        <w:rPr>
          <w:lang w:val="es-ES"/>
        </w:rPr>
        <w:t xml:space="preserve">17,2% menos de lo previsto. El número total de estudiantes inscritos en 2006 </w:t>
      </w:r>
      <w:r w:rsidR="0029229F">
        <w:rPr>
          <w:lang w:val="es-ES"/>
        </w:rPr>
        <w:t>fue</w:t>
      </w:r>
      <w:r w:rsidR="0091476E" w:rsidRPr="00004800">
        <w:rPr>
          <w:lang w:val="es-ES"/>
        </w:rPr>
        <w:t xml:space="preserve"> un 25% </w:t>
      </w:r>
      <w:r w:rsidR="0029229F">
        <w:rPr>
          <w:lang w:val="es-ES"/>
        </w:rPr>
        <w:t>inferior al de</w:t>
      </w:r>
      <w:r w:rsidR="0091476E" w:rsidRPr="00004800">
        <w:rPr>
          <w:lang w:val="es-ES"/>
        </w:rPr>
        <w:t xml:space="preserve"> 2005 y un 18,9% </w:t>
      </w:r>
      <w:r w:rsidR="0029229F">
        <w:rPr>
          <w:lang w:val="es-ES"/>
        </w:rPr>
        <w:t>menor que en</w:t>
      </w:r>
      <w:r w:rsidR="0091476E" w:rsidRPr="00004800">
        <w:rPr>
          <w:lang w:val="es-ES"/>
        </w:rPr>
        <w:t xml:space="preserve"> 2004</w:t>
      </w:r>
      <w:r w:rsidR="002B03D0" w:rsidRPr="00004800">
        <w:rPr>
          <w:lang w:val="es-ES"/>
        </w:rPr>
        <w:t>,</w:t>
      </w:r>
      <w:r w:rsidR="0091476E" w:rsidRPr="00004800">
        <w:rPr>
          <w:lang w:val="es-ES"/>
        </w:rPr>
        <w:t xml:space="preserve"> debido a la reducción de los fondos para becas aprobada por el Gobierno. Posteriormente se aumentó el número de becas.</w:t>
      </w:r>
    </w:p>
    <w:p w:rsidR="00615F49" w:rsidRPr="00004800" w:rsidRDefault="00B65E9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Un tercio de los estudiantes se inscribieron en el departamento de ciencias sociales, economía y derecho, </w:t>
      </w:r>
      <w:r w:rsidR="0029229F">
        <w:rPr>
          <w:lang w:val="es-ES"/>
        </w:rPr>
        <w:t>un</w:t>
      </w:r>
      <w:r w:rsidRPr="00004800">
        <w:rPr>
          <w:lang w:val="es-ES"/>
        </w:rPr>
        <w:t xml:space="preserve"> 17,2% en</w:t>
      </w:r>
      <w:r w:rsidR="002B03D0" w:rsidRPr="00004800">
        <w:rPr>
          <w:lang w:val="es-ES"/>
        </w:rPr>
        <w:t xml:space="preserve"> </w:t>
      </w:r>
      <w:r w:rsidR="008D5DFA" w:rsidRPr="00004800">
        <w:rPr>
          <w:lang w:val="es-ES"/>
        </w:rPr>
        <w:t>ciencias de la educación</w:t>
      </w:r>
      <w:r w:rsidRPr="00004800">
        <w:rPr>
          <w:lang w:val="es-ES"/>
        </w:rPr>
        <w:t xml:space="preserve">, </w:t>
      </w:r>
      <w:r w:rsidR="0029229F">
        <w:rPr>
          <w:lang w:val="es-ES"/>
        </w:rPr>
        <w:t>un</w:t>
      </w:r>
      <w:r w:rsidRPr="00004800">
        <w:rPr>
          <w:lang w:val="es-ES"/>
        </w:rPr>
        <w:t xml:space="preserve"> 5,9% en ciencias, </w:t>
      </w:r>
      <w:r w:rsidR="0029229F">
        <w:rPr>
          <w:lang w:val="es-ES"/>
        </w:rPr>
        <w:t>un</w:t>
      </w:r>
      <w:r w:rsidRPr="00004800">
        <w:rPr>
          <w:lang w:val="es-ES"/>
        </w:rPr>
        <w:t xml:space="preserve"> 5,6% en humanidades y arte y </w:t>
      </w:r>
      <w:r w:rsidR="0029229F">
        <w:rPr>
          <w:lang w:val="es-ES"/>
        </w:rPr>
        <w:t>un</w:t>
      </w:r>
      <w:r w:rsidRPr="00004800">
        <w:rPr>
          <w:lang w:val="es-ES"/>
        </w:rPr>
        <w:t xml:space="preserve"> 3,2% en medicina</w:t>
      </w:r>
      <w:r w:rsidR="00395E16" w:rsidRPr="00004800">
        <w:rPr>
          <w:lang w:val="es-ES"/>
        </w:rPr>
        <w:t>.</w:t>
      </w:r>
    </w:p>
    <w:p w:rsidR="00615F49" w:rsidRPr="00004800" w:rsidRDefault="002901D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2006 se </w:t>
      </w:r>
      <w:r w:rsidR="0029229F">
        <w:rPr>
          <w:lang w:val="es-ES"/>
        </w:rPr>
        <w:t>inscribieron</w:t>
      </w:r>
      <w:r w:rsidRPr="00004800">
        <w:rPr>
          <w:lang w:val="es-ES"/>
        </w:rPr>
        <w:t xml:space="preserve"> en instituciones de enseñanza secundaria especializada 9.892</w:t>
      </w:r>
      <w:r w:rsidR="00E36791">
        <w:rPr>
          <w:lang w:val="es-ES"/>
        </w:rPr>
        <w:t> </w:t>
      </w:r>
      <w:r w:rsidRPr="00004800">
        <w:rPr>
          <w:lang w:val="es-ES"/>
        </w:rPr>
        <w:t>estudiantes</w:t>
      </w:r>
      <w:r w:rsidR="00615F49" w:rsidRPr="00004800">
        <w:rPr>
          <w:lang w:val="es-ES"/>
        </w:rPr>
        <w:t xml:space="preserve">, </w:t>
      </w:r>
      <w:r w:rsidRPr="00004800">
        <w:rPr>
          <w:lang w:val="es-ES"/>
        </w:rPr>
        <w:t>un 17,8% menos que en 2005. De ellos, el 72%</w:t>
      </w:r>
      <w:r w:rsidR="002B03D0" w:rsidRPr="00004800">
        <w:rPr>
          <w:lang w:val="es-ES"/>
        </w:rPr>
        <w:t xml:space="preserve"> tenían </w:t>
      </w:r>
      <w:r w:rsidR="0029229F">
        <w:rPr>
          <w:lang w:val="es-ES"/>
        </w:rPr>
        <w:t xml:space="preserve">el </w:t>
      </w:r>
      <w:r w:rsidRPr="00004800">
        <w:rPr>
          <w:lang w:val="es-ES"/>
        </w:rPr>
        <w:t xml:space="preserve">certificado de enseñanza </w:t>
      </w:r>
      <w:r w:rsidRPr="002D52C2">
        <w:rPr>
          <w:iCs/>
          <w:lang w:val="es-ES"/>
        </w:rPr>
        <w:t>secundaria</w:t>
      </w:r>
      <w:r w:rsidRPr="00004800">
        <w:rPr>
          <w:lang w:val="es-ES"/>
        </w:rPr>
        <w:t>, el 20% de la escuela</w:t>
      </w:r>
      <w:r w:rsidR="002B03D0" w:rsidRPr="00004800">
        <w:rPr>
          <w:lang w:val="es-ES"/>
        </w:rPr>
        <w:t xml:space="preserve"> de enseñanza general </w:t>
      </w:r>
      <w:r w:rsidRPr="00004800">
        <w:rPr>
          <w:lang w:val="es-ES"/>
        </w:rPr>
        <w:t xml:space="preserve">y el 7% de </w:t>
      </w:r>
      <w:r w:rsidR="002B03D0" w:rsidRPr="00004800">
        <w:rPr>
          <w:lang w:val="es-ES"/>
        </w:rPr>
        <w:t xml:space="preserve">la </w:t>
      </w:r>
      <w:r w:rsidR="00B043FB" w:rsidRPr="00004800">
        <w:rPr>
          <w:lang w:val="es-ES"/>
        </w:rPr>
        <w:t>enseñanza secundaria de</w:t>
      </w:r>
      <w:r w:rsidRPr="00004800">
        <w:rPr>
          <w:lang w:val="es-ES"/>
        </w:rPr>
        <w:t xml:space="preserve"> segundo ciclo.</w:t>
      </w:r>
      <w:r w:rsidR="002B03D0" w:rsidRPr="00004800">
        <w:rPr>
          <w:lang w:val="es-ES"/>
        </w:rPr>
        <w:t xml:space="preserve"> La mayoría </w:t>
      </w:r>
      <w:r w:rsidRPr="00004800">
        <w:rPr>
          <w:lang w:val="es-ES"/>
        </w:rPr>
        <w:t>se inscribieron en medicina (16,</w:t>
      </w:r>
      <w:r w:rsidR="00615F49" w:rsidRPr="00004800">
        <w:rPr>
          <w:lang w:val="es-ES"/>
        </w:rPr>
        <w:t>5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) </w:t>
      </w:r>
      <w:r w:rsidRPr="00004800">
        <w:rPr>
          <w:lang w:val="es-ES"/>
        </w:rPr>
        <w:t>y</w:t>
      </w:r>
      <w:r w:rsidR="0029229F">
        <w:rPr>
          <w:lang w:val="es-ES"/>
        </w:rPr>
        <w:t xml:space="preserve"> en ciencias</w:t>
      </w:r>
      <w:r w:rsidRPr="00004800">
        <w:rPr>
          <w:lang w:val="es-ES"/>
        </w:rPr>
        <w:t xml:space="preserve"> econ</w:t>
      </w:r>
      <w:r w:rsidR="0029229F">
        <w:rPr>
          <w:lang w:val="es-ES"/>
        </w:rPr>
        <w:t>ómicas</w:t>
      </w:r>
      <w:r w:rsidRPr="00004800">
        <w:rPr>
          <w:lang w:val="es-ES"/>
        </w:rPr>
        <w:t xml:space="preserve"> (14,</w:t>
      </w:r>
      <w:r w:rsidR="00615F49" w:rsidRPr="00004800">
        <w:rPr>
          <w:lang w:val="es-ES"/>
        </w:rPr>
        <w:t>8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>)</w:t>
      </w:r>
      <w:r w:rsidR="0029229F">
        <w:rPr>
          <w:lang w:val="es-ES"/>
        </w:rPr>
        <w:t>.</w:t>
      </w:r>
    </w:p>
    <w:p w:rsidR="00615F49" w:rsidRPr="00004800" w:rsidRDefault="00A019E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el</w:t>
      </w:r>
      <w:r w:rsidR="002B03D0" w:rsidRPr="00004800">
        <w:rPr>
          <w:lang w:val="es-ES"/>
        </w:rPr>
        <w:t xml:space="preserve"> marco </w:t>
      </w:r>
      <w:r w:rsidRPr="00004800">
        <w:rPr>
          <w:lang w:val="es-ES"/>
        </w:rPr>
        <w:t xml:space="preserve">de la integración europea, </w:t>
      </w:r>
      <w:r w:rsidR="00841068" w:rsidRPr="00004800">
        <w:rPr>
          <w:lang w:val="es-ES"/>
        </w:rPr>
        <w:t>la</w:t>
      </w:r>
      <w:r w:rsidRPr="00004800">
        <w:rPr>
          <w:lang w:val="es-ES"/>
        </w:rPr>
        <w:t xml:space="preserve"> </w:t>
      </w:r>
      <w:r w:rsidR="006B7878">
        <w:rPr>
          <w:lang w:val="es-ES"/>
        </w:rPr>
        <w:t>atención</w:t>
      </w:r>
      <w:r w:rsidRPr="00004800">
        <w:rPr>
          <w:lang w:val="es-ES"/>
        </w:rPr>
        <w:t xml:space="preserve"> se concentró en los sistemas de rendimiento y calidad</w:t>
      </w:r>
      <w:r w:rsidR="006B7878">
        <w:rPr>
          <w:lang w:val="es-ES"/>
        </w:rPr>
        <w:t xml:space="preserve"> de la enseñanza</w:t>
      </w:r>
      <w:r w:rsidRPr="00004800">
        <w:rPr>
          <w:lang w:val="es-ES"/>
        </w:rPr>
        <w:t xml:space="preserve">, en consonancia con el </w:t>
      </w:r>
      <w:r w:rsidR="002B03D0" w:rsidRPr="00004800">
        <w:rPr>
          <w:lang w:val="es-ES"/>
        </w:rPr>
        <w:t xml:space="preserve">Proceso </w:t>
      </w:r>
      <w:r w:rsidRPr="00004800">
        <w:rPr>
          <w:lang w:val="es-ES"/>
        </w:rPr>
        <w:t xml:space="preserve">de Bolonia. En </w:t>
      </w:r>
      <w:r w:rsidR="002B03D0" w:rsidRPr="00004800">
        <w:rPr>
          <w:lang w:val="es-ES"/>
        </w:rPr>
        <w:t xml:space="preserve">las </w:t>
      </w:r>
      <w:r w:rsidRPr="00004800">
        <w:rPr>
          <w:lang w:val="es-ES"/>
        </w:rPr>
        <w:t xml:space="preserve">instituciones de enseñanza superior se ha aplicado el </w:t>
      </w:r>
      <w:r w:rsidRPr="00004800">
        <w:rPr>
          <w:szCs w:val="24"/>
          <w:lang w:val="es-ES"/>
        </w:rPr>
        <w:t xml:space="preserve">sistema europeo de créditos transferibles </w:t>
      </w:r>
      <w:r w:rsidR="00E36791">
        <w:rPr>
          <w:lang w:val="es-ES"/>
        </w:rPr>
        <w:t>y </w:t>
      </w:r>
      <w:r w:rsidRPr="00004800">
        <w:rPr>
          <w:lang w:val="es-ES"/>
        </w:rPr>
        <w:t xml:space="preserve">a partir de la promoción de 2005 se ha expedido a cada uno </w:t>
      </w:r>
      <w:r w:rsidR="00841068" w:rsidRPr="00004800">
        <w:rPr>
          <w:lang w:val="es-ES"/>
        </w:rPr>
        <w:t xml:space="preserve">de los graduados el </w:t>
      </w:r>
      <w:r w:rsidR="002B03D0" w:rsidRPr="00004800">
        <w:rPr>
          <w:lang w:val="es-ES"/>
        </w:rPr>
        <w:t xml:space="preserve">Suplemento del </w:t>
      </w:r>
      <w:r w:rsidRPr="00004800">
        <w:rPr>
          <w:lang w:val="es-ES"/>
        </w:rPr>
        <w:t xml:space="preserve">diploma, </w:t>
      </w:r>
      <w:r w:rsidR="002B03D0" w:rsidRPr="00004800">
        <w:rPr>
          <w:lang w:val="es-ES"/>
        </w:rPr>
        <w:t xml:space="preserve">que es un </w:t>
      </w:r>
      <w:r w:rsidRPr="00004800">
        <w:rPr>
          <w:lang w:val="es-ES"/>
        </w:rPr>
        <w:t>modelo europeo único.</w:t>
      </w:r>
    </w:p>
    <w:p w:rsidR="00615F49" w:rsidRPr="00004800" w:rsidRDefault="003347F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Se están preparando enmiendas y modificacio</w:t>
      </w:r>
      <w:r w:rsidR="00237F07" w:rsidRPr="00004800">
        <w:rPr>
          <w:lang w:val="es-ES"/>
        </w:rPr>
        <w:t xml:space="preserve">nes de </w:t>
      </w:r>
      <w:smartTag w:uri="urn:schemas-microsoft-com:office:smarttags" w:element="PersonName">
        <w:smartTagPr>
          <w:attr w:name="ProductID" w:val="la Ley"/>
        </w:smartTagPr>
        <w:r w:rsidR="00237F07" w:rsidRPr="00004800">
          <w:rPr>
            <w:lang w:val="es-ES"/>
          </w:rPr>
          <w:t>la L</w:t>
        </w:r>
        <w:r w:rsidR="00C40A8A" w:rsidRPr="00004800">
          <w:rPr>
            <w:lang w:val="es-ES"/>
          </w:rPr>
          <w:t>ey</w:t>
        </w:r>
      </w:smartTag>
      <w:r w:rsidR="00C40A8A" w:rsidRPr="00004800">
        <w:rPr>
          <w:lang w:val="es-ES"/>
        </w:rPr>
        <w:t xml:space="preserve"> 1257-XIII, de 16</w:t>
      </w:r>
      <w:r w:rsidR="00B043FB" w:rsidRPr="00004800">
        <w:rPr>
          <w:lang w:val="es-ES"/>
        </w:rPr>
        <w:t xml:space="preserve"> de julio de 19</w:t>
      </w:r>
      <w:r w:rsidRPr="00004800">
        <w:rPr>
          <w:lang w:val="es-ES"/>
        </w:rPr>
        <w:t xml:space="preserve">97, sobre </w:t>
      </w:r>
      <w:r w:rsidR="002B03D0" w:rsidRPr="00004800">
        <w:rPr>
          <w:lang w:val="es-ES"/>
        </w:rPr>
        <w:t xml:space="preserve">evaluación y acreditación </w:t>
      </w:r>
      <w:r w:rsidRPr="00004800">
        <w:rPr>
          <w:lang w:val="es-ES"/>
        </w:rPr>
        <w:t xml:space="preserve">en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</w:t>
        </w:r>
        <w:r w:rsidR="006B7878">
          <w:rPr>
            <w:lang w:val="es-ES"/>
          </w:rPr>
          <w:t xml:space="preserve"> República</w:t>
        </w:r>
      </w:smartTag>
      <w:r w:rsidR="006B7878">
        <w:rPr>
          <w:lang w:val="es-ES"/>
        </w:rPr>
        <w:t xml:space="preserve"> de Moldova</w:t>
      </w:r>
      <w:r w:rsidR="00237F07" w:rsidRPr="00004800">
        <w:rPr>
          <w:lang w:val="es-ES"/>
        </w:rPr>
        <w:t xml:space="preserve"> y de </w:t>
      </w:r>
      <w:smartTag w:uri="urn:schemas-microsoft-com:office:smarttags" w:element="PersonName">
        <w:smartTagPr>
          <w:attr w:name="ProductID" w:val="la Ley"/>
        </w:smartTagPr>
        <w:r w:rsidR="00237F07" w:rsidRPr="00004800">
          <w:rPr>
            <w:lang w:val="es-ES"/>
          </w:rPr>
          <w:t>la L</w:t>
        </w:r>
        <w:r w:rsidRPr="00004800">
          <w:rPr>
            <w:lang w:val="es-ES"/>
          </w:rPr>
          <w:t>ey</w:t>
        </w:r>
      </w:smartTag>
      <w:r w:rsidRPr="00004800">
        <w:rPr>
          <w:lang w:val="es-ES"/>
        </w:rPr>
        <w:t xml:space="preserve"> </w:t>
      </w:r>
      <w:r w:rsidR="00123F52" w:rsidRPr="00004800">
        <w:rPr>
          <w:lang w:val="es-ES"/>
        </w:rPr>
        <w:t>4</w:t>
      </w:r>
      <w:r w:rsidR="0017667B" w:rsidRPr="00004800">
        <w:rPr>
          <w:lang w:val="es-ES"/>
        </w:rPr>
        <w:t xml:space="preserve">23- XIV, de </w:t>
      </w:r>
      <w:r w:rsidR="002B03D0" w:rsidRPr="00004800">
        <w:rPr>
          <w:lang w:val="es-ES"/>
        </w:rPr>
        <w:t>4</w:t>
      </w:r>
      <w:r w:rsidR="00924493" w:rsidRPr="00004800">
        <w:rPr>
          <w:lang w:val="es-ES"/>
        </w:rPr>
        <w:t xml:space="preserve"> de junio de </w:t>
      </w:r>
      <w:r w:rsidR="00924493" w:rsidRPr="002D52C2">
        <w:rPr>
          <w:iCs/>
          <w:lang w:val="es-ES"/>
        </w:rPr>
        <w:t>19</w:t>
      </w:r>
      <w:r w:rsidR="002B03D0" w:rsidRPr="002D52C2">
        <w:rPr>
          <w:iCs/>
          <w:lang w:val="es-ES"/>
        </w:rPr>
        <w:t>99</w:t>
      </w:r>
      <w:r w:rsidR="002B03D0" w:rsidRPr="00004800">
        <w:rPr>
          <w:lang w:val="es-ES"/>
        </w:rPr>
        <w:t>, sobre la a</w:t>
      </w:r>
      <w:r w:rsidRPr="00004800">
        <w:rPr>
          <w:lang w:val="es-ES"/>
        </w:rPr>
        <w:t xml:space="preserve">probación de </w:t>
      </w:r>
      <w:r w:rsidR="006B7878">
        <w:rPr>
          <w:lang w:val="es-ES"/>
        </w:rPr>
        <w:t>las normas</w:t>
      </w:r>
      <w:r w:rsidRPr="00004800">
        <w:rPr>
          <w:lang w:val="es-ES"/>
        </w:rPr>
        <w:t xml:space="preserve"> relativ</w:t>
      </w:r>
      <w:r w:rsidR="006B7878">
        <w:rPr>
          <w:lang w:val="es-ES"/>
        </w:rPr>
        <w:t>a</w:t>
      </w:r>
      <w:r w:rsidRPr="00004800">
        <w:rPr>
          <w:lang w:val="es-ES"/>
        </w:rPr>
        <w:t xml:space="preserve">s a la evaluación y acreditación de las instituciones </w:t>
      </w:r>
      <w:r w:rsidR="009B75D1" w:rsidRPr="00004800">
        <w:rPr>
          <w:lang w:val="es-ES"/>
        </w:rPr>
        <w:t>docentes</w:t>
      </w:r>
      <w:r w:rsidRPr="00004800">
        <w:rPr>
          <w:lang w:val="es-ES"/>
        </w:rPr>
        <w:t xml:space="preserve">. Se elaboró el proyecto de </w:t>
      </w:r>
      <w:r w:rsidR="006B7878">
        <w:rPr>
          <w:lang w:val="es-ES"/>
        </w:rPr>
        <w:t>sistema</w:t>
      </w:r>
      <w:r w:rsidRPr="00004800">
        <w:rPr>
          <w:lang w:val="es-ES"/>
        </w:rPr>
        <w:t xml:space="preserve"> </w:t>
      </w:r>
      <w:r w:rsidR="006B7878">
        <w:rPr>
          <w:lang w:val="es-ES"/>
        </w:rPr>
        <w:t xml:space="preserve">de </w:t>
      </w:r>
      <w:r w:rsidR="00BA45D0">
        <w:rPr>
          <w:lang w:val="es-ES"/>
        </w:rPr>
        <w:t>enseñanza</w:t>
      </w:r>
      <w:r w:rsidRPr="00004800">
        <w:rPr>
          <w:lang w:val="es-ES"/>
        </w:rPr>
        <w:t xml:space="preserve"> a distancia y el proyecto de </w:t>
      </w:r>
      <w:r w:rsidR="006B7878">
        <w:rPr>
          <w:lang w:val="es-ES"/>
        </w:rPr>
        <w:t>normas</w:t>
      </w:r>
      <w:r w:rsidRPr="00004800">
        <w:rPr>
          <w:lang w:val="es-ES"/>
        </w:rPr>
        <w:t xml:space="preserve"> sobre la organización y mejora de las prácticas en el ám</w:t>
      </w:r>
      <w:r w:rsidR="009E2D87" w:rsidRPr="00004800">
        <w:rPr>
          <w:lang w:val="es-ES"/>
        </w:rPr>
        <w:t>bito de la</w:t>
      </w:r>
      <w:r w:rsidR="002B03D0" w:rsidRPr="00004800">
        <w:rPr>
          <w:lang w:val="es-ES"/>
        </w:rPr>
        <w:t xml:space="preserve"> formación </w:t>
      </w:r>
      <w:r w:rsidR="009E2D87" w:rsidRPr="00004800">
        <w:rPr>
          <w:lang w:val="es-ES"/>
        </w:rPr>
        <w:t>inicial en</w:t>
      </w:r>
      <w:r w:rsidR="00E36791">
        <w:rPr>
          <w:lang w:val="es-ES"/>
        </w:rPr>
        <w:t> </w:t>
      </w:r>
      <w:r w:rsidRPr="00004800">
        <w:rPr>
          <w:lang w:val="es-ES"/>
        </w:rPr>
        <w:t xml:space="preserve">la </w:t>
      </w:r>
      <w:r w:rsidR="00BA45D0">
        <w:rPr>
          <w:lang w:val="es-ES"/>
        </w:rPr>
        <w:t>enseñanza</w:t>
      </w:r>
      <w:r w:rsidRPr="00004800">
        <w:rPr>
          <w:lang w:val="es-ES"/>
        </w:rPr>
        <w:t xml:space="preserve"> superior y se present</w:t>
      </w:r>
      <w:r w:rsidR="006B7878">
        <w:rPr>
          <w:lang w:val="es-ES"/>
        </w:rPr>
        <w:t>aron</w:t>
      </w:r>
      <w:r w:rsidRPr="00004800">
        <w:rPr>
          <w:lang w:val="es-ES"/>
        </w:rPr>
        <w:t xml:space="preserve"> al Gobierno para su aprobación.</w:t>
      </w:r>
      <w:r w:rsidR="00615F49" w:rsidRPr="00004800">
        <w:rPr>
          <w:lang w:val="es-ES"/>
        </w:rPr>
        <w:t xml:space="preserve"> </w:t>
      </w:r>
      <w:r w:rsidR="009E2D87" w:rsidRPr="00004800">
        <w:rPr>
          <w:lang w:val="es-ES"/>
        </w:rPr>
        <w:t>Por Decisión</w:t>
      </w:r>
      <w:r w:rsidR="002B03D0" w:rsidRPr="00004800">
        <w:rPr>
          <w:lang w:val="es-ES"/>
        </w:rPr>
        <w:t xml:space="preserve"> del </w:t>
      </w:r>
      <w:r w:rsidR="009E2D87" w:rsidRPr="00004800">
        <w:rPr>
          <w:lang w:val="es-ES"/>
        </w:rPr>
        <w:t xml:space="preserve">Ministerio de Educación y Juventud, se aprobó </w:t>
      </w:r>
      <w:smartTag w:uri="urn:schemas-microsoft-com:office:smarttags" w:element="PersonName">
        <w:smartTagPr>
          <w:attr w:name="ProductID" w:val="la Gu￭a"/>
        </w:smartTagPr>
        <w:r w:rsidR="009E2D87" w:rsidRPr="00004800">
          <w:rPr>
            <w:lang w:val="es-ES"/>
          </w:rPr>
          <w:t>la Guía</w:t>
        </w:r>
      </w:smartTag>
      <w:r w:rsidR="009E2D87" w:rsidRPr="00004800">
        <w:rPr>
          <w:lang w:val="es-ES"/>
        </w:rPr>
        <w:t xml:space="preserve"> para la aplicación del sistema nacional de créditos</w:t>
      </w:r>
      <w:r w:rsidR="002B03D0" w:rsidRPr="00004800">
        <w:rPr>
          <w:lang w:val="es-ES"/>
        </w:rPr>
        <w:t xml:space="preserve">, que </w:t>
      </w:r>
      <w:r w:rsidR="009E2D87" w:rsidRPr="00004800">
        <w:rPr>
          <w:lang w:val="es-ES"/>
        </w:rPr>
        <w:t xml:space="preserve">ya se ha </w:t>
      </w:r>
      <w:r w:rsidR="006B7878">
        <w:rPr>
          <w:lang w:val="es-ES"/>
        </w:rPr>
        <w:t>introducido</w:t>
      </w:r>
      <w:r w:rsidR="009E2D87" w:rsidRPr="00004800">
        <w:rPr>
          <w:lang w:val="es-ES"/>
        </w:rPr>
        <w:t xml:space="preserve"> en las instituciones de </w:t>
      </w:r>
      <w:r w:rsidR="00BA45D0">
        <w:rPr>
          <w:lang w:val="es-ES"/>
        </w:rPr>
        <w:t>enseñanza</w:t>
      </w:r>
      <w:r w:rsidR="009E2D87" w:rsidRPr="00004800">
        <w:rPr>
          <w:lang w:val="es-ES"/>
        </w:rPr>
        <w:t xml:space="preserve"> superior.</w:t>
      </w:r>
    </w:p>
    <w:p w:rsidR="00615F49" w:rsidRPr="00004800" w:rsidRDefault="00237F07" w:rsidP="00486E7E">
      <w:pPr>
        <w:pStyle w:val="Heading2"/>
        <w:jc w:val="left"/>
        <w:rPr>
          <w:iCs/>
          <w:lang w:val="es-ES"/>
        </w:rPr>
      </w:pPr>
      <w:r w:rsidRPr="00004800">
        <w:rPr>
          <w:iCs/>
          <w:lang w:val="es-ES"/>
        </w:rPr>
        <w:t>Enseñanza de bellas artes</w:t>
      </w:r>
    </w:p>
    <w:p w:rsidR="00615F49" w:rsidRPr="00004800" w:rsidRDefault="000958B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2006 </w:t>
      </w:r>
      <w:r w:rsidR="00C077CF">
        <w:rPr>
          <w:lang w:val="es-ES"/>
        </w:rPr>
        <w:t>había</w:t>
      </w:r>
      <w:r w:rsidR="00524EB2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755 </w:t>
      </w:r>
      <w:r w:rsidR="007D5F6E" w:rsidRPr="00004800">
        <w:rPr>
          <w:lang w:val="es-ES"/>
        </w:rPr>
        <w:t xml:space="preserve">niños </w:t>
      </w:r>
      <w:r w:rsidR="009C4604" w:rsidRPr="00004800">
        <w:rPr>
          <w:lang w:val="es-ES"/>
        </w:rPr>
        <w:t>que estud</w:t>
      </w:r>
      <w:r w:rsidR="00524EB2" w:rsidRPr="00004800">
        <w:rPr>
          <w:lang w:val="es-ES"/>
        </w:rPr>
        <w:t>iaban</w:t>
      </w:r>
      <w:r w:rsidR="007D5F6E" w:rsidRPr="00004800">
        <w:rPr>
          <w:lang w:val="es-ES"/>
        </w:rPr>
        <w:t xml:space="preserve"> música, bellas artes y coreografía en </w:t>
      </w:r>
      <w:r w:rsidR="00524EB2" w:rsidRPr="00004800">
        <w:rPr>
          <w:lang w:val="es-ES"/>
        </w:rPr>
        <w:t xml:space="preserve">las </w:t>
      </w:r>
      <w:r w:rsidR="007D5F6E" w:rsidRPr="00004800">
        <w:rPr>
          <w:lang w:val="es-ES"/>
        </w:rPr>
        <w:t xml:space="preserve">escuelas </w:t>
      </w:r>
      <w:r w:rsidR="007D5F6E" w:rsidRPr="002D52C2">
        <w:rPr>
          <w:iCs/>
          <w:lang w:val="es-ES"/>
        </w:rPr>
        <w:t>de</w:t>
      </w:r>
      <w:r w:rsidR="007D5F6E" w:rsidRPr="00004800">
        <w:rPr>
          <w:lang w:val="es-ES"/>
        </w:rPr>
        <w:t xml:space="preserve"> bellas artes dependientes del Ministerio de Cultura. Todos los </w:t>
      </w:r>
      <w:r w:rsidR="00C077CF">
        <w:rPr>
          <w:lang w:val="es-ES"/>
        </w:rPr>
        <w:t xml:space="preserve">alumnos </w:t>
      </w:r>
      <w:r w:rsidR="007D5F6E" w:rsidRPr="00004800">
        <w:rPr>
          <w:lang w:val="es-ES"/>
        </w:rPr>
        <w:t xml:space="preserve">procedentes de aldeas viven en </w:t>
      </w:r>
      <w:r w:rsidR="00C077CF">
        <w:rPr>
          <w:lang w:val="es-ES"/>
        </w:rPr>
        <w:t xml:space="preserve">residencias de </w:t>
      </w:r>
      <w:r w:rsidR="00C077CF" w:rsidRPr="00004800">
        <w:rPr>
          <w:lang w:val="es-ES"/>
        </w:rPr>
        <w:t xml:space="preserve">estudiantes </w:t>
      </w:r>
      <w:r w:rsidR="007D5F6E" w:rsidRPr="00004800">
        <w:rPr>
          <w:lang w:val="es-ES"/>
        </w:rPr>
        <w:t xml:space="preserve">y reciben becas. Los estudiantes de estas instituciones pueden hacer los exámenes de bachillerato y proseguir sus estudios en la Academia de Música, Teatro y Bellas Artes o en otras universidades. Al final de cada semestre, los estudiantes </w:t>
      </w:r>
      <w:r w:rsidR="004E1B65" w:rsidRPr="00004800">
        <w:rPr>
          <w:lang w:val="es-ES"/>
        </w:rPr>
        <w:t>da</w:t>
      </w:r>
      <w:r w:rsidR="00524EB2" w:rsidRPr="00004800">
        <w:rPr>
          <w:lang w:val="es-ES"/>
        </w:rPr>
        <w:t xml:space="preserve">n </w:t>
      </w:r>
      <w:r w:rsidR="00615F49" w:rsidRPr="00004800">
        <w:rPr>
          <w:lang w:val="es-ES"/>
        </w:rPr>
        <w:t>conc</w:t>
      </w:r>
      <w:r w:rsidR="00A70FEE" w:rsidRPr="00004800">
        <w:rPr>
          <w:lang w:val="es-ES"/>
        </w:rPr>
        <w:t>i</w:t>
      </w:r>
      <w:r w:rsidR="00615F49" w:rsidRPr="00004800">
        <w:rPr>
          <w:lang w:val="es-ES"/>
        </w:rPr>
        <w:t>ert</w:t>
      </w:r>
      <w:r w:rsidR="00A70FEE" w:rsidRPr="00004800">
        <w:rPr>
          <w:lang w:val="es-ES"/>
        </w:rPr>
        <w:t>o</w:t>
      </w:r>
      <w:r w:rsidR="00615F49" w:rsidRPr="00004800">
        <w:rPr>
          <w:lang w:val="es-ES"/>
        </w:rPr>
        <w:t xml:space="preserve">s </w:t>
      </w:r>
      <w:r w:rsidR="00A70FEE" w:rsidRPr="00004800">
        <w:rPr>
          <w:lang w:val="es-ES"/>
        </w:rPr>
        <w:t>de ensayo y académicos</w:t>
      </w:r>
      <w:r w:rsidR="00615F49" w:rsidRPr="00004800">
        <w:rPr>
          <w:lang w:val="es-ES"/>
        </w:rPr>
        <w:t xml:space="preserve">. </w:t>
      </w:r>
      <w:r w:rsidR="00524EB2" w:rsidRPr="00004800">
        <w:rPr>
          <w:lang w:val="es-ES"/>
        </w:rPr>
        <w:t xml:space="preserve">Asimismo, en cooperación con la Sociedad Filarmónica Nacional </w:t>
      </w:r>
      <w:r w:rsidR="00615F49" w:rsidRPr="00004800">
        <w:rPr>
          <w:lang w:val="es-ES"/>
        </w:rPr>
        <w:t xml:space="preserve">Serghei </w:t>
      </w:r>
      <w:r w:rsidR="00615F49" w:rsidRPr="002D52C2">
        <w:rPr>
          <w:iCs/>
          <w:lang w:val="es-ES"/>
        </w:rPr>
        <w:t>Lunchevici</w:t>
      </w:r>
      <w:r w:rsidR="00615F49" w:rsidRPr="00004800">
        <w:rPr>
          <w:lang w:val="es-ES"/>
        </w:rPr>
        <w:t xml:space="preserve">, </w:t>
      </w:r>
      <w:r w:rsidR="00524EB2" w:rsidRPr="00004800">
        <w:rPr>
          <w:lang w:val="es-ES"/>
        </w:rPr>
        <w:t xml:space="preserve">el </w:t>
      </w:r>
      <w:r w:rsidR="00615F49" w:rsidRPr="00004800">
        <w:rPr>
          <w:i/>
          <w:lang w:val="es-ES"/>
        </w:rPr>
        <w:t>Organ Hall</w:t>
      </w:r>
      <w:r w:rsidR="00615F49" w:rsidRPr="00004800">
        <w:rPr>
          <w:lang w:val="es-ES"/>
        </w:rPr>
        <w:t xml:space="preserve"> </w:t>
      </w:r>
      <w:r w:rsidR="00524EB2" w:rsidRPr="00004800">
        <w:rPr>
          <w:lang w:val="es-ES"/>
        </w:rPr>
        <w:t xml:space="preserve">y el Teatro Nacional de Ópera y </w:t>
      </w:r>
      <w:r w:rsidR="00615F49" w:rsidRPr="00004800">
        <w:rPr>
          <w:lang w:val="es-ES"/>
        </w:rPr>
        <w:t xml:space="preserve">Ballet, </w:t>
      </w:r>
      <w:r w:rsidR="00524EB2" w:rsidRPr="00004800">
        <w:rPr>
          <w:lang w:val="es-ES"/>
        </w:rPr>
        <w:t>se realizan actividades en las que los es</w:t>
      </w:r>
      <w:r w:rsidR="003C56D0" w:rsidRPr="00004800">
        <w:rPr>
          <w:lang w:val="es-ES"/>
        </w:rPr>
        <w:t xml:space="preserve">tudiantes </w:t>
      </w:r>
      <w:r w:rsidR="00C077CF">
        <w:rPr>
          <w:lang w:val="es-ES"/>
        </w:rPr>
        <w:t xml:space="preserve">tienen </w:t>
      </w:r>
      <w:r w:rsidR="003C56D0" w:rsidRPr="00004800">
        <w:rPr>
          <w:lang w:val="es-ES"/>
        </w:rPr>
        <w:t>la posibilidad de actu</w:t>
      </w:r>
      <w:r w:rsidR="00524EB2" w:rsidRPr="00004800">
        <w:rPr>
          <w:lang w:val="es-ES"/>
        </w:rPr>
        <w:t>ar en los escenarios más prestigiosos del país.</w:t>
      </w:r>
      <w:r w:rsidR="00615F49" w:rsidRPr="00004800">
        <w:rPr>
          <w:lang w:val="es-ES"/>
        </w:rPr>
        <w:t xml:space="preserve"> </w:t>
      </w:r>
      <w:r w:rsidR="007B7CAF" w:rsidRPr="00004800">
        <w:rPr>
          <w:lang w:val="es-ES"/>
        </w:rPr>
        <w:t>El</w:t>
      </w:r>
      <w:r w:rsidR="00615F49" w:rsidRPr="00004800">
        <w:rPr>
          <w:lang w:val="es-ES"/>
        </w:rPr>
        <w:t xml:space="preserve"> </w:t>
      </w:r>
      <w:r w:rsidR="007B7CAF" w:rsidRPr="00004800">
        <w:rPr>
          <w:lang w:val="es-ES"/>
        </w:rPr>
        <w:t xml:space="preserve">Ministerio de Cultura y Turismo promueve su participación en las manifestaciones culturales más importantes </w:t>
      </w:r>
      <w:r w:rsidR="00AF72F0" w:rsidRPr="00004800">
        <w:rPr>
          <w:lang w:val="es-ES"/>
        </w:rPr>
        <w:t>de Moldova</w:t>
      </w:r>
      <w:r w:rsidR="007B7CAF" w:rsidRPr="00004800">
        <w:rPr>
          <w:lang w:val="es-ES"/>
        </w:rPr>
        <w:t>, inclu</w:t>
      </w:r>
      <w:r w:rsidR="004E1B65" w:rsidRPr="00004800">
        <w:rPr>
          <w:lang w:val="es-ES"/>
        </w:rPr>
        <w:t>ido</w:t>
      </w:r>
      <w:r w:rsidR="007B7CAF" w:rsidRPr="00004800">
        <w:rPr>
          <w:lang w:val="es-ES"/>
        </w:rPr>
        <w:t xml:space="preserve"> </w:t>
      </w:r>
      <w:r w:rsidR="009F3A1A" w:rsidRPr="00004800">
        <w:rPr>
          <w:lang w:val="es-ES"/>
        </w:rPr>
        <w:t xml:space="preserve">el </w:t>
      </w:r>
      <w:r w:rsidR="00615F49" w:rsidRPr="00004800">
        <w:rPr>
          <w:lang w:val="es-ES"/>
        </w:rPr>
        <w:t xml:space="preserve">Festival </w:t>
      </w:r>
      <w:r w:rsidR="009F3A1A" w:rsidRPr="00004800">
        <w:rPr>
          <w:lang w:val="es-ES"/>
        </w:rPr>
        <w:t xml:space="preserve">Internacional de Música </w:t>
      </w:r>
      <w:r w:rsidR="00615F49" w:rsidRPr="00004800">
        <w:rPr>
          <w:lang w:val="es-ES"/>
        </w:rPr>
        <w:t>Martisor.</w:t>
      </w:r>
      <w:r w:rsidR="00043B39" w:rsidRPr="00004800">
        <w:rPr>
          <w:lang w:val="es-ES"/>
        </w:rPr>
        <w:t xml:space="preserve"> </w:t>
      </w:r>
      <w:r w:rsidR="00C077CF">
        <w:rPr>
          <w:lang w:val="es-ES"/>
        </w:rPr>
        <w:t>E</w:t>
      </w:r>
      <w:r w:rsidR="00043B39" w:rsidRPr="00004800">
        <w:rPr>
          <w:lang w:val="es-ES"/>
        </w:rPr>
        <w:t>l Ministerio ofrec</w:t>
      </w:r>
      <w:r w:rsidR="00C077CF">
        <w:rPr>
          <w:lang w:val="es-ES"/>
        </w:rPr>
        <w:t>e desde hace</w:t>
      </w:r>
      <w:r w:rsidR="00043B39" w:rsidRPr="00004800">
        <w:rPr>
          <w:lang w:val="es-ES"/>
        </w:rPr>
        <w:t xml:space="preserve"> </w:t>
      </w:r>
      <w:r w:rsidR="00C077CF" w:rsidRPr="00004800">
        <w:rPr>
          <w:lang w:val="es-ES"/>
        </w:rPr>
        <w:t xml:space="preserve">más de 10 años </w:t>
      </w:r>
      <w:r w:rsidR="00043B39" w:rsidRPr="00004800">
        <w:rPr>
          <w:lang w:val="es-ES"/>
        </w:rPr>
        <w:t xml:space="preserve">apoyo financiero y logístico </w:t>
      </w:r>
      <w:r w:rsidR="004E1B65" w:rsidRPr="00004800">
        <w:rPr>
          <w:lang w:val="es-ES"/>
        </w:rPr>
        <w:t>a</w:t>
      </w:r>
      <w:r w:rsidR="00043B39" w:rsidRPr="00004800">
        <w:rPr>
          <w:lang w:val="es-ES"/>
        </w:rPr>
        <w:t xml:space="preserve"> la organización y </w:t>
      </w:r>
      <w:r w:rsidR="00C57D07" w:rsidRPr="00004800">
        <w:rPr>
          <w:lang w:val="es-ES"/>
        </w:rPr>
        <w:t>promoción</w:t>
      </w:r>
      <w:r w:rsidR="00043B39" w:rsidRPr="00004800">
        <w:rPr>
          <w:lang w:val="es-ES"/>
        </w:rPr>
        <w:t xml:space="preserve"> del Concurso Internacional de Jóvenes Intérpretes </w:t>
      </w:r>
      <w:r w:rsidR="00615F49" w:rsidRPr="00004800">
        <w:rPr>
          <w:lang w:val="es-ES"/>
        </w:rPr>
        <w:t xml:space="preserve">Eugen Coca </w:t>
      </w:r>
      <w:r w:rsidR="00043B39" w:rsidRPr="00004800">
        <w:rPr>
          <w:lang w:val="es-ES"/>
        </w:rPr>
        <w:t xml:space="preserve">y del concurso nacional </w:t>
      </w:r>
      <w:r w:rsidR="004E1B65" w:rsidRPr="00004800">
        <w:rPr>
          <w:lang w:val="es-ES"/>
        </w:rPr>
        <w:t>d</w:t>
      </w:r>
      <w:r w:rsidR="00043B39" w:rsidRPr="00004800">
        <w:rPr>
          <w:lang w:val="es-ES"/>
        </w:rPr>
        <w:t>e escuelas de música y arte</w:t>
      </w:r>
      <w:r w:rsidR="00C077CF">
        <w:rPr>
          <w:lang w:val="es-ES"/>
        </w:rPr>
        <w:t>.</w:t>
      </w:r>
    </w:p>
    <w:p w:rsidR="00615F49" w:rsidRPr="00004800" w:rsidRDefault="003913C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/>
          <w:lang w:val="es-ES"/>
        </w:rPr>
      </w:pPr>
      <w:r w:rsidRPr="00004800">
        <w:rPr>
          <w:lang w:val="es-ES"/>
        </w:rPr>
        <w:t xml:space="preserve">El Ministerio de Cultura y Turismo también </w:t>
      </w:r>
      <w:r w:rsidR="00E07CA4">
        <w:rPr>
          <w:lang w:val="es-ES"/>
        </w:rPr>
        <w:t>vela por que</w:t>
      </w:r>
      <w:r w:rsidRPr="00004800">
        <w:rPr>
          <w:lang w:val="es-ES"/>
        </w:rPr>
        <w:t xml:space="preserve"> </w:t>
      </w:r>
      <w:r w:rsidR="006F4B98">
        <w:rPr>
          <w:lang w:val="es-ES"/>
        </w:rPr>
        <w:t>niños</w:t>
      </w:r>
      <w:r w:rsidRPr="00004800">
        <w:rPr>
          <w:lang w:val="es-ES"/>
        </w:rPr>
        <w:t xml:space="preserve"> </w:t>
      </w:r>
      <w:r w:rsidR="00E07CA4">
        <w:rPr>
          <w:lang w:val="es-ES"/>
        </w:rPr>
        <w:t xml:space="preserve">participen </w:t>
      </w:r>
      <w:r w:rsidRPr="00004800">
        <w:rPr>
          <w:lang w:val="es-ES"/>
        </w:rPr>
        <w:t xml:space="preserve">en el </w:t>
      </w:r>
      <w:r w:rsidR="00615F49" w:rsidRPr="00004800">
        <w:rPr>
          <w:lang w:val="es-ES"/>
        </w:rPr>
        <w:t>Festival</w:t>
      </w:r>
      <w:r w:rsidRPr="00004800">
        <w:rPr>
          <w:lang w:val="es-ES"/>
        </w:rPr>
        <w:t xml:space="preserve"> Internacional</w:t>
      </w:r>
      <w:r w:rsidR="00615F49" w:rsidRPr="00004800">
        <w:rPr>
          <w:lang w:val="es-ES"/>
        </w:rPr>
        <w:t xml:space="preserve"> </w:t>
      </w:r>
      <w:r w:rsidR="00615F49" w:rsidRPr="00004800">
        <w:rPr>
          <w:i/>
          <w:iCs/>
          <w:lang w:val="es-ES"/>
        </w:rPr>
        <w:t>Novye Imena</w:t>
      </w:r>
      <w:r w:rsidR="00615F49" w:rsidRPr="00004800">
        <w:rPr>
          <w:lang w:val="es-ES"/>
        </w:rPr>
        <w:t xml:space="preserve"> (</w:t>
      </w:r>
      <w:r w:rsidR="004E1B65" w:rsidRPr="00004800">
        <w:rPr>
          <w:lang w:val="es-ES"/>
        </w:rPr>
        <w:t>N</w:t>
      </w:r>
      <w:r w:rsidRPr="00004800">
        <w:rPr>
          <w:lang w:val="es-ES"/>
        </w:rPr>
        <w:t>uevos</w:t>
      </w:r>
      <w:r w:rsidR="004E1B65" w:rsidRPr="00004800">
        <w:rPr>
          <w:lang w:val="es-ES"/>
        </w:rPr>
        <w:t xml:space="preserve"> nombres</w:t>
      </w:r>
      <w:r w:rsidR="00615F49" w:rsidRPr="00004800">
        <w:rPr>
          <w:lang w:val="es-ES"/>
        </w:rPr>
        <w:t xml:space="preserve">) </w:t>
      </w:r>
      <w:r w:rsidRPr="00004800">
        <w:rPr>
          <w:lang w:val="es-ES"/>
        </w:rPr>
        <w:t>e</w:t>
      </w:r>
      <w:r w:rsidR="006B20F0" w:rsidRPr="00004800">
        <w:rPr>
          <w:lang w:val="es-ES"/>
        </w:rPr>
        <w:t xml:space="preserve">n </w:t>
      </w:r>
      <w:r w:rsidR="00615F49" w:rsidRPr="00004800">
        <w:rPr>
          <w:lang w:val="es-ES"/>
        </w:rPr>
        <w:t>Suzdal (</w:t>
      </w:r>
      <w:r w:rsidRPr="00004800">
        <w:rPr>
          <w:lang w:val="es-ES"/>
        </w:rPr>
        <w:t>Federación de Rusia</w:t>
      </w:r>
      <w:r w:rsidR="00615F49" w:rsidRPr="00004800">
        <w:rPr>
          <w:lang w:val="es-ES"/>
        </w:rPr>
        <w:t xml:space="preserve">), </w:t>
      </w:r>
      <w:r w:rsidR="006E12E7" w:rsidRPr="00004800">
        <w:rPr>
          <w:lang w:val="es-ES"/>
        </w:rPr>
        <w:t>en los</w:t>
      </w:r>
      <w:r w:rsidR="00615F49" w:rsidRPr="00004800">
        <w:rPr>
          <w:lang w:val="es-ES"/>
        </w:rPr>
        <w:t xml:space="preserve"> </w:t>
      </w:r>
      <w:r w:rsidR="003E007E" w:rsidRPr="00004800">
        <w:rPr>
          <w:lang w:val="es-ES"/>
        </w:rPr>
        <w:t xml:space="preserve">Juegos Délficos </w:t>
      </w:r>
      <w:r w:rsidR="005C0AD0" w:rsidRPr="00004800">
        <w:rPr>
          <w:lang w:val="es-ES"/>
        </w:rPr>
        <w:t xml:space="preserve">y en otros concursos internacionales de música, </w:t>
      </w:r>
      <w:r w:rsidR="00E36791">
        <w:rPr>
          <w:lang w:val="es-ES"/>
        </w:rPr>
        <w:t>coreografía y bellas artes. Los </w:t>
      </w:r>
      <w:r w:rsidR="005C0AD0" w:rsidRPr="00004800">
        <w:rPr>
          <w:lang w:val="es-ES"/>
        </w:rPr>
        <w:t xml:space="preserve">participantes de Moldova </w:t>
      </w:r>
      <w:r w:rsidR="004E1B65" w:rsidRPr="00004800">
        <w:rPr>
          <w:lang w:val="es-ES"/>
        </w:rPr>
        <w:t>han ganado</w:t>
      </w:r>
      <w:r w:rsidR="005C0AD0" w:rsidRPr="00004800">
        <w:rPr>
          <w:lang w:val="es-ES"/>
        </w:rPr>
        <w:t xml:space="preserve"> y siguen ganando premios</w:t>
      </w:r>
      <w:r w:rsidR="00E07CA4" w:rsidRPr="00E07CA4">
        <w:rPr>
          <w:lang w:val="es-ES"/>
        </w:rPr>
        <w:t xml:space="preserve"> </w:t>
      </w:r>
      <w:r w:rsidR="00E07CA4" w:rsidRPr="00004800">
        <w:rPr>
          <w:lang w:val="es-ES"/>
        </w:rPr>
        <w:t>importantes</w:t>
      </w:r>
      <w:r w:rsidR="005C0AD0" w:rsidRPr="00004800">
        <w:rPr>
          <w:lang w:val="es-ES"/>
        </w:rPr>
        <w:t>.</w:t>
      </w:r>
    </w:p>
    <w:p w:rsidR="00615F49" w:rsidRPr="00004800" w:rsidRDefault="00AF72F0" w:rsidP="00486E7E">
      <w:pPr>
        <w:pStyle w:val="Heading2"/>
        <w:jc w:val="left"/>
        <w:rPr>
          <w:lang w:val="es-ES"/>
        </w:rPr>
      </w:pPr>
      <w:r w:rsidRPr="00004800">
        <w:rPr>
          <w:iCs/>
          <w:lang w:val="es-ES"/>
        </w:rPr>
        <w:t>Esparcimiento</w:t>
      </w:r>
      <w:r w:rsidR="001B2A1B" w:rsidRPr="00004800">
        <w:rPr>
          <w:iCs/>
          <w:lang w:val="es-ES"/>
        </w:rPr>
        <w:t>,</w:t>
      </w:r>
      <w:r w:rsidR="004124D6" w:rsidRPr="00004800">
        <w:rPr>
          <w:iCs/>
          <w:lang w:val="es-ES"/>
        </w:rPr>
        <w:t xml:space="preserve"> vacaciones</w:t>
      </w:r>
      <w:r w:rsidRPr="00004800">
        <w:rPr>
          <w:iCs/>
          <w:lang w:val="es-ES"/>
        </w:rPr>
        <w:t xml:space="preserve"> y</w:t>
      </w:r>
      <w:r w:rsidR="004124D6" w:rsidRPr="00004800">
        <w:rPr>
          <w:iCs/>
          <w:lang w:val="es-ES"/>
        </w:rPr>
        <w:t xml:space="preserve"> </w:t>
      </w:r>
      <w:r w:rsidRPr="00004800">
        <w:rPr>
          <w:iCs/>
          <w:lang w:val="es-ES"/>
        </w:rPr>
        <w:t xml:space="preserve">actividades </w:t>
      </w:r>
      <w:r w:rsidR="004124D6" w:rsidRPr="00004800">
        <w:rPr>
          <w:iCs/>
          <w:lang w:val="es-ES"/>
        </w:rPr>
        <w:t>recreativas</w:t>
      </w:r>
      <w:r w:rsidRPr="00004800">
        <w:rPr>
          <w:iCs/>
          <w:lang w:val="es-ES"/>
        </w:rPr>
        <w:t>,</w:t>
      </w:r>
      <w:r w:rsidR="004124D6" w:rsidRPr="00004800">
        <w:rPr>
          <w:iCs/>
          <w:lang w:val="es-ES"/>
        </w:rPr>
        <w:t xml:space="preserve"> culturales y artísticas</w:t>
      </w:r>
    </w:p>
    <w:p w:rsidR="00615F49" w:rsidRPr="00004800" w:rsidRDefault="004515D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El Gobierno financia con cargo al presupuesto del Estado</w:t>
      </w:r>
      <w:r w:rsidR="00C02B8E" w:rsidRPr="00004800">
        <w:rPr>
          <w:lang w:val="es-ES"/>
        </w:rPr>
        <w:t xml:space="preserve"> actividades de esparcimiento </w:t>
      </w:r>
      <w:r w:rsidR="00FC7C92" w:rsidRPr="00004800">
        <w:rPr>
          <w:lang w:val="es-ES"/>
        </w:rPr>
        <w:t xml:space="preserve">estivales, </w:t>
      </w:r>
      <w:r w:rsidR="00A2049D">
        <w:rPr>
          <w:lang w:val="es-ES"/>
        </w:rPr>
        <w:t>por ejemplo</w:t>
      </w:r>
      <w:r w:rsidR="00C02B8E" w:rsidRPr="00004800">
        <w:rPr>
          <w:lang w:val="es-ES"/>
        </w:rPr>
        <w:t xml:space="preserve"> vacaciones </w:t>
      </w:r>
      <w:r w:rsidR="00A3492A" w:rsidRPr="00004800">
        <w:rPr>
          <w:lang w:val="es-ES"/>
        </w:rPr>
        <w:t xml:space="preserve">y </w:t>
      </w:r>
      <w:r w:rsidR="00C02B8E" w:rsidRPr="00004800">
        <w:rPr>
          <w:lang w:val="es-ES"/>
        </w:rPr>
        <w:t xml:space="preserve">actividades </w:t>
      </w:r>
      <w:r w:rsidR="00A3492A" w:rsidRPr="00004800">
        <w:rPr>
          <w:lang w:val="es-ES"/>
        </w:rPr>
        <w:t xml:space="preserve">recreativas para </w:t>
      </w:r>
      <w:r w:rsidR="00B50279" w:rsidRPr="00004800">
        <w:rPr>
          <w:lang w:val="es-ES"/>
        </w:rPr>
        <w:t xml:space="preserve">los </w:t>
      </w:r>
      <w:r w:rsidR="00A3492A" w:rsidRPr="00004800">
        <w:rPr>
          <w:lang w:val="es-ES"/>
        </w:rPr>
        <w:t xml:space="preserve">niños en general y para los </w:t>
      </w:r>
      <w:r w:rsidR="00B50279" w:rsidRPr="00004800">
        <w:rPr>
          <w:lang w:val="es-ES"/>
        </w:rPr>
        <w:t xml:space="preserve">que </w:t>
      </w:r>
      <w:r w:rsidR="00A2049D">
        <w:rPr>
          <w:lang w:val="es-ES"/>
        </w:rPr>
        <w:t>tienen dificultades</w:t>
      </w:r>
      <w:r w:rsidR="00A3492A" w:rsidRPr="00004800">
        <w:rPr>
          <w:lang w:val="es-ES"/>
        </w:rPr>
        <w:t xml:space="preserve"> en particular</w:t>
      </w:r>
      <w:r w:rsidR="00615F49" w:rsidRPr="00004800">
        <w:rPr>
          <w:lang w:val="es-ES"/>
        </w:rPr>
        <w:t xml:space="preserve">. </w:t>
      </w:r>
      <w:r w:rsidR="00AF251C" w:rsidRPr="00004800">
        <w:rPr>
          <w:lang w:val="es-ES"/>
        </w:rPr>
        <w:t>E</w:t>
      </w:r>
      <w:r w:rsidR="006B20F0" w:rsidRPr="00004800">
        <w:rPr>
          <w:lang w:val="es-ES"/>
        </w:rPr>
        <w:t xml:space="preserve">n </w:t>
      </w:r>
      <w:r w:rsidR="00615F49" w:rsidRPr="00004800">
        <w:rPr>
          <w:lang w:val="es-ES"/>
        </w:rPr>
        <w:t xml:space="preserve">2006 </w:t>
      </w:r>
      <w:r w:rsidR="00060DC1" w:rsidRPr="00004800">
        <w:rPr>
          <w:lang w:val="es-ES"/>
        </w:rPr>
        <w:t>s</w:t>
      </w:r>
      <w:r w:rsidR="00DA22FD" w:rsidRPr="00004800">
        <w:rPr>
          <w:lang w:val="es-ES"/>
        </w:rPr>
        <w:t>e organizaron 97 campamentos permanentes</w:t>
      </w:r>
      <w:r w:rsidR="00C02B8E" w:rsidRPr="00004800">
        <w:rPr>
          <w:lang w:val="es-ES"/>
        </w:rPr>
        <w:t>,</w:t>
      </w:r>
      <w:r w:rsidR="00DA22FD" w:rsidRPr="00004800">
        <w:rPr>
          <w:lang w:val="es-ES"/>
        </w:rPr>
        <w:t xml:space="preserve"> que </w:t>
      </w:r>
      <w:r w:rsidR="00A2049D">
        <w:rPr>
          <w:lang w:val="es-ES"/>
        </w:rPr>
        <w:t>acogieron</w:t>
      </w:r>
      <w:r w:rsidR="00DA22FD" w:rsidRPr="00004800">
        <w:rPr>
          <w:lang w:val="es-ES"/>
        </w:rPr>
        <w:t xml:space="preserve"> a 121.333 niños</w:t>
      </w:r>
      <w:r w:rsidR="00C02B8E" w:rsidRPr="00004800">
        <w:rPr>
          <w:lang w:val="es-ES"/>
        </w:rPr>
        <w:t>,</w:t>
      </w:r>
      <w:r w:rsidR="00DA22FD" w:rsidRPr="00004800">
        <w:rPr>
          <w:lang w:val="es-ES"/>
        </w:rPr>
        <w:t xml:space="preserve"> y 442 </w:t>
      </w:r>
      <w:r w:rsidR="00BE716F" w:rsidRPr="00004800">
        <w:rPr>
          <w:lang w:val="es-ES"/>
        </w:rPr>
        <w:t>colonias de vacaciones diurna</w:t>
      </w:r>
      <w:r w:rsidR="00060DC1" w:rsidRPr="00004800">
        <w:rPr>
          <w:lang w:val="es-ES"/>
        </w:rPr>
        <w:t>s</w:t>
      </w:r>
      <w:r w:rsidR="00C02B8E" w:rsidRPr="00004800">
        <w:rPr>
          <w:lang w:val="es-ES"/>
        </w:rPr>
        <w:t>,</w:t>
      </w:r>
      <w:r w:rsidR="00060DC1" w:rsidRPr="00004800">
        <w:rPr>
          <w:lang w:val="es-ES"/>
        </w:rPr>
        <w:t xml:space="preserve"> en la</w:t>
      </w:r>
      <w:r w:rsidR="00DA22FD" w:rsidRPr="00004800">
        <w:rPr>
          <w:lang w:val="es-ES"/>
        </w:rPr>
        <w:t>s que</w:t>
      </w:r>
      <w:r w:rsidR="00C02B8E" w:rsidRPr="00004800">
        <w:rPr>
          <w:lang w:val="es-ES"/>
        </w:rPr>
        <w:t xml:space="preserve"> participaron </w:t>
      </w:r>
      <w:r w:rsidR="00DA22FD" w:rsidRPr="00004800">
        <w:rPr>
          <w:lang w:val="es-ES"/>
        </w:rPr>
        <w:t>117.315 niños, 6</w:t>
      </w:r>
      <w:r w:rsidR="000655B2" w:rsidRPr="00004800">
        <w:rPr>
          <w:lang w:val="es-ES"/>
        </w:rPr>
        <w:t>.</w:t>
      </w:r>
      <w:r w:rsidR="00DA22FD" w:rsidRPr="00004800">
        <w:rPr>
          <w:lang w:val="es-ES"/>
        </w:rPr>
        <w:t xml:space="preserve">574 </w:t>
      </w:r>
      <w:r w:rsidR="00A2049D">
        <w:rPr>
          <w:lang w:val="es-ES"/>
        </w:rPr>
        <w:t>de</w:t>
      </w:r>
      <w:r w:rsidR="00A2049D" w:rsidRPr="00004800">
        <w:rPr>
          <w:lang w:val="es-ES"/>
        </w:rPr>
        <w:t xml:space="preserve"> ellos </w:t>
      </w:r>
      <w:r w:rsidR="00DA22FD" w:rsidRPr="00004800">
        <w:rPr>
          <w:lang w:val="es-ES"/>
        </w:rPr>
        <w:t>huérfanos y niños de familias socialmente vulnerables de centros de acogida, así como</w:t>
      </w:r>
      <w:r w:rsidR="00C02B8E" w:rsidRPr="00004800">
        <w:rPr>
          <w:lang w:val="es-ES"/>
        </w:rPr>
        <w:t xml:space="preserve"> unos </w:t>
      </w:r>
      <w:r w:rsidR="00DA22FD" w:rsidRPr="00004800">
        <w:rPr>
          <w:lang w:val="es-ES"/>
        </w:rPr>
        <w:t xml:space="preserve">900 niños de escuelas situadas en la orilla izquierda del río </w:t>
      </w:r>
      <w:r w:rsidR="00A2049D">
        <w:rPr>
          <w:lang w:val="es-ES"/>
        </w:rPr>
        <w:t>Dniester</w:t>
      </w:r>
      <w:r w:rsidR="00615F49" w:rsidRPr="00004800">
        <w:rPr>
          <w:lang w:val="es-ES"/>
        </w:rPr>
        <w:t xml:space="preserve"> </w:t>
      </w:r>
      <w:r w:rsidR="00E36791">
        <w:rPr>
          <w:lang w:val="es-ES"/>
        </w:rPr>
        <w:t>y </w:t>
      </w:r>
      <w:r w:rsidR="00DA22FD" w:rsidRPr="00004800">
        <w:rPr>
          <w:lang w:val="es-ES"/>
        </w:rPr>
        <w:t>de</w:t>
      </w:r>
      <w:r w:rsidR="00615F49" w:rsidRPr="00004800">
        <w:rPr>
          <w:lang w:val="es-ES"/>
        </w:rPr>
        <w:t xml:space="preserve"> Bender</w:t>
      </w:r>
      <w:r w:rsidR="000655B2" w:rsidRPr="00004800">
        <w:rPr>
          <w:lang w:val="es-ES"/>
        </w:rPr>
        <w:t>.</w:t>
      </w:r>
    </w:p>
    <w:p w:rsidR="00615F49" w:rsidRPr="00004800" w:rsidRDefault="00CA7AA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En virtud de</w:t>
      </w:r>
      <w:r w:rsidR="00BB179E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Decisi￳n"/>
        </w:smartTagPr>
        <w:r w:rsidR="00BB179E" w:rsidRPr="00004800">
          <w:rPr>
            <w:lang w:val="es-ES"/>
          </w:rPr>
          <w:t>la Decisión</w:t>
        </w:r>
      </w:smartTag>
      <w:r w:rsidR="00BB179E" w:rsidRPr="00004800">
        <w:rPr>
          <w:lang w:val="es-ES"/>
        </w:rPr>
        <w:t xml:space="preserve"> del Gobierno Nº </w:t>
      </w:r>
      <w:r w:rsidR="00615F49" w:rsidRPr="00004800">
        <w:rPr>
          <w:lang w:val="es-ES"/>
        </w:rPr>
        <w:t>510</w:t>
      </w:r>
      <w:r w:rsidR="00BB179E" w:rsidRPr="00004800">
        <w:rPr>
          <w:lang w:val="es-ES"/>
        </w:rPr>
        <w:t>, de</w:t>
      </w:r>
      <w:r w:rsidR="00615F49" w:rsidRPr="00004800">
        <w:rPr>
          <w:lang w:val="es-ES"/>
        </w:rPr>
        <w:t xml:space="preserve"> 13</w:t>
      </w:r>
      <w:r w:rsidR="00C02B8E" w:rsidRPr="00004800">
        <w:rPr>
          <w:lang w:val="es-ES"/>
        </w:rPr>
        <w:t xml:space="preserve"> de mayo de </w:t>
      </w:r>
      <w:r w:rsidR="00615F49" w:rsidRPr="00004800">
        <w:rPr>
          <w:lang w:val="es-ES"/>
        </w:rPr>
        <w:t>2006</w:t>
      </w:r>
      <w:r w:rsidR="00BB179E" w:rsidRPr="00004800">
        <w:rPr>
          <w:lang w:val="es-ES"/>
        </w:rPr>
        <w:t>, relativa a la organización del ocio y la mejora de la salud</w:t>
      </w:r>
      <w:r w:rsidR="00615F49" w:rsidRPr="00004800">
        <w:rPr>
          <w:lang w:val="es-ES"/>
        </w:rPr>
        <w:t xml:space="preserve"> </w:t>
      </w:r>
      <w:r w:rsidR="00EA6F4E" w:rsidRPr="00004800">
        <w:rPr>
          <w:lang w:val="es-ES"/>
        </w:rPr>
        <w:t xml:space="preserve">de </w:t>
      </w:r>
      <w:r w:rsidR="00C02B8E" w:rsidRPr="00004800">
        <w:rPr>
          <w:lang w:val="es-ES"/>
        </w:rPr>
        <w:t xml:space="preserve">los </w:t>
      </w:r>
      <w:r w:rsidR="00EA6F4E" w:rsidRPr="00004800">
        <w:rPr>
          <w:lang w:val="es-ES"/>
        </w:rPr>
        <w:t xml:space="preserve">niños y </w:t>
      </w:r>
      <w:r w:rsidR="00C02B8E" w:rsidRPr="00004800">
        <w:rPr>
          <w:lang w:val="es-ES"/>
        </w:rPr>
        <w:t xml:space="preserve">los </w:t>
      </w:r>
      <w:r w:rsidR="00EA6F4E" w:rsidRPr="00004800">
        <w:rPr>
          <w:lang w:val="es-ES"/>
        </w:rPr>
        <w:t xml:space="preserve">adolescentes, en el verano de </w:t>
      </w:r>
      <w:r w:rsidR="00615F49" w:rsidRPr="00004800">
        <w:rPr>
          <w:lang w:val="es-ES"/>
        </w:rPr>
        <w:t xml:space="preserve">2006 </w:t>
      </w:r>
      <w:r w:rsidR="003C56D0" w:rsidRPr="00004800">
        <w:rPr>
          <w:lang w:val="es-ES"/>
        </w:rPr>
        <w:t>se proporcionaron gratuitamente</w:t>
      </w:r>
      <w:r w:rsidR="00C02B8E" w:rsidRPr="00004800">
        <w:rPr>
          <w:lang w:val="es-ES"/>
        </w:rPr>
        <w:t xml:space="preserve"> un </w:t>
      </w:r>
      <w:r w:rsidR="00615F49" w:rsidRPr="00004800">
        <w:rPr>
          <w:lang w:val="es-ES"/>
        </w:rPr>
        <w:t>25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282BCB" w:rsidRPr="00004800">
        <w:rPr>
          <w:lang w:val="es-ES"/>
        </w:rPr>
        <w:t>de las entradas</w:t>
      </w:r>
      <w:r w:rsidR="00C02B8E" w:rsidRPr="00004800">
        <w:rPr>
          <w:lang w:val="es-ES"/>
        </w:rPr>
        <w:t xml:space="preserve"> a </w:t>
      </w:r>
      <w:r>
        <w:rPr>
          <w:lang w:val="es-ES"/>
        </w:rPr>
        <w:t>centros</w:t>
      </w:r>
      <w:r w:rsidR="00282BCB" w:rsidRPr="00004800">
        <w:rPr>
          <w:lang w:val="es-ES"/>
        </w:rPr>
        <w:t xml:space="preserve"> recreativ</w:t>
      </w:r>
      <w:r>
        <w:rPr>
          <w:lang w:val="es-ES"/>
        </w:rPr>
        <w:t>o</w:t>
      </w:r>
      <w:r w:rsidR="00282BCB" w:rsidRPr="00004800">
        <w:rPr>
          <w:lang w:val="es-ES"/>
        </w:rPr>
        <w:t xml:space="preserve">s y </w:t>
      </w:r>
      <w:r w:rsidR="00DC5DDA" w:rsidRPr="00004800">
        <w:rPr>
          <w:lang w:val="es-ES"/>
        </w:rPr>
        <w:t xml:space="preserve">de </w:t>
      </w:r>
      <w:r w:rsidR="000908CD" w:rsidRPr="00004800">
        <w:rPr>
          <w:lang w:val="es-ES"/>
        </w:rPr>
        <w:t>salud</w:t>
      </w:r>
      <w:r w:rsidR="00835608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835608" w:rsidRPr="00004800">
        <w:rPr>
          <w:lang w:val="es-ES"/>
        </w:rPr>
        <w:t xml:space="preserve">dando prioridad a los huérfanos y los niños privados del cuidado </w:t>
      </w:r>
      <w:r w:rsidR="00425E21" w:rsidRPr="00004800">
        <w:rPr>
          <w:lang w:val="es-ES"/>
        </w:rPr>
        <w:t xml:space="preserve">parental </w:t>
      </w:r>
      <w:r w:rsidR="00C02B8E" w:rsidRPr="00004800">
        <w:rPr>
          <w:lang w:val="es-ES"/>
        </w:rPr>
        <w:t>y</w:t>
      </w:r>
      <w:r w:rsidR="00835608" w:rsidRPr="00004800">
        <w:rPr>
          <w:lang w:val="es-ES"/>
        </w:rPr>
        <w:t xml:space="preserve"> los </w:t>
      </w:r>
      <w:r w:rsidR="006F4B98">
        <w:rPr>
          <w:lang w:val="es-ES"/>
        </w:rPr>
        <w:t>niños</w:t>
      </w:r>
      <w:r w:rsidR="00835608" w:rsidRPr="00004800">
        <w:rPr>
          <w:lang w:val="es-ES"/>
        </w:rPr>
        <w:t xml:space="preserve"> de familias numerosas y de familias socialmente vulnerables</w:t>
      </w:r>
      <w:r>
        <w:rPr>
          <w:lang w:val="es-ES"/>
        </w:rPr>
        <w:t>.</w:t>
      </w:r>
    </w:p>
    <w:p w:rsidR="00615F49" w:rsidRPr="00004800" w:rsidRDefault="008F0D8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la actualidad</w:t>
      </w:r>
      <w:r w:rsidR="00615F49" w:rsidRPr="00004800">
        <w:rPr>
          <w:lang w:val="es-ES"/>
        </w:rPr>
        <w:t xml:space="preserve"> </w:t>
      </w:r>
      <w:r w:rsidR="00CB1634" w:rsidRPr="00004800">
        <w:rPr>
          <w:lang w:val="es-ES"/>
        </w:rPr>
        <w:t xml:space="preserve">hay </w:t>
      </w:r>
      <w:r w:rsidR="00615F49" w:rsidRPr="00004800">
        <w:rPr>
          <w:bCs/>
          <w:lang w:val="es-ES"/>
        </w:rPr>
        <w:t>72</w:t>
      </w:r>
      <w:r w:rsidR="00615F49" w:rsidRPr="00004800">
        <w:rPr>
          <w:lang w:val="es-ES"/>
        </w:rPr>
        <w:t xml:space="preserve"> </w:t>
      </w:r>
      <w:r w:rsidR="004B4587" w:rsidRPr="00004800">
        <w:rPr>
          <w:lang w:val="es-ES"/>
        </w:rPr>
        <w:t>instituciones</w:t>
      </w:r>
      <w:r w:rsidRPr="00004800">
        <w:rPr>
          <w:lang w:val="es-ES"/>
        </w:rPr>
        <w:t xml:space="preserve"> no académicas </w:t>
      </w:r>
      <w:r w:rsidR="00CB1634" w:rsidRPr="00004800">
        <w:rPr>
          <w:lang w:val="es-ES"/>
        </w:rPr>
        <w:t xml:space="preserve">que </w:t>
      </w:r>
      <w:r w:rsidRPr="00004800">
        <w:rPr>
          <w:lang w:val="es-ES"/>
        </w:rPr>
        <w:t>organizan</w:t>
      </w:r>
      <w:r w:rsidR="00C02B8E" w:rsidRPr="00004800">
        <w:rPr>
          <w:lang w:val="es-ES"/>
        </w:rPr>
        <w:t xml:space="preserve"> actividades </w:t>
      </w:r>
      <w:r w:rsidR="0010403F" w:rsidRPr="00004800">
        <w:rPr>
          <w:lang w:val="es-ES"/>
        </w:rPr>
        <w:t xml:space="preserve">de </w:t>
      </w:r>
      <w:r w:rsidR="00C02B8E" w:rsidRPr="00004800">
        <w:rPr>
          <w:lang w:val="es-ES"/>
        </w:rPr>
        <w:t xml:space="preserve">esparcimiento </w:t>
      </w:r>
      <w:r w:rsidR="00CB1634" w:rsidRPr="00004800">
        <w:rPr>
          <w:lang w:val="es-ES"/>
        </w:rPr>
        <w:t xml:space="preserve">y </w:t>
      </w:r>
      <w:r w:rsidR="00C02B8E" w:rsidRPr="00004800">
        <w:rPr>
          <w:lang w:val="es-ES"/>
        </w:rPr>
        <w:t xml:space="preserve">que </w:t>
      </w:r>
      <w:r w:rsidR="00CB1634" w:rsidRPr="00004800">
        <w:rPr>
          <w:lang w:val="es-ES"/>
        </w:rPr>
        <w:t>acogen a</w:t>
      </w:r>
      <w:r w:rsidRPr="00004800">
        <w:rPr>
          <w:lang w:val="es-ES"/>
        </w:rPr>
        <w:t xml:space="preserve"> </w:t>
      </w:r>
      <w:r w:rsidRPr="00004800">
        <w:rPr>
          <w:bCs/>
          <w:lang w:val="es-ES"/>
        </w:rPr>
        <w:t>45.</w:t>
      </w:r>
      <w:r w:rsidR="00615F49" w:rsidRPr="00004800">
        <w:rPr>
          <w:bCs/>
          <w:lang w:val="es-ES"/>
        </w:rPr>
        <w:t>597</w:t>
      </w:r>
      <w:r w:rsidR="00615F49" w:rsidRPr="00004800">
        <w:rPr>
          <w:lang w:val="es-ES"/>
        </w:rPr>
        <w:t xml:space="preserve"> participant</w:t>
      </w:r>
      <w:r w:rsidRPr="00004800">
        <w:rPr>
          <w:lang w:val="es-ES"/>
        </w:rPr>
        <w:t>e</w:t>
      </w:r>
      <w:r w:rsidR="00615F49" w:rsidRPr="00004800">
        <w:rPr>
          <w:lang w:val="es-ES"/>
        </w:rPr>
        <w:t xml:space="preserve">s, </w:t>
      </w:r>
      <w:r w:rsidR="00A10E9F">
        <w:rPr>
          <w:lang w:val="es-ES"/>
        </w:rPr>
        <w:t>es decir,</w:t>
      </w:r>
      <w:r w:rsidRPr="00004800">
        <w:rPr>
          <w:lang w:val="es-ES"/>
        </w:rPr>
        <w:t xml:space="preserve"> el </w:t>
      </w:r>
      <w:r w:rsidR="00615F49" w:rsidRPr="00004800">
        <w:rPr>
          <w:lang w:val="es-ES"/>
        </w:rPr>
        <w:t>9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de los estudiantes </w:t>
      </w:r>
      <w:r w:rsidR="00EF1BF9" w:rsidRPr="00004800">
        <w:rPr>
          <w:lang w:val="es-ES"/>
        </w:rPr>
        <w:t xml:space="preserve">del sistema de </w:t>
      </w:r>
      <w:r w:rsidR="00BA45D0">
        <w:rPr>
          <w:lang w:val="es-ES"/>
        </w:rPr>
        <w:t>enseñanza</w:t>
      </w:r>
      <w:r w:rsidR="00EF1BF9" w:rsidRPr="00004800">
        <w:rPr>
          <w:lang w:val="es-ES"/>
        </w:rPr>
        <w:t xml:space="preserve"> preuniversitaria</w:t>
      </w:r>
      <w:r w:rsidR="00615F49" w:rsidRPr="00004800">
        <w:rPr>
          <w:lang w:val="es-ES"/>
        </w:rPr>
        <w:t xml:space="preserve">. </w:t>
      </w:r>
      <w:r w:rsidR="00F4532C" w:rsidRPr="00004800">
        <w:rPr>
          <w:lang w:val="es-ES"/>
        </w:rPr>
        <w:t>En el municipio de Chisinau h</w:t>
      </w:r>
      <w:r w:rsidR="00EF1BF9" w:rsidRPr="00004800">
        <w:rPr>
          <w:lang w:val="es-ES"/>
        </w:rPr>
        <w:t xml:space="preserve">ay </w:t>
      </w:r>
      <w:r w:rsidR="00615F49" w:rsidRPr="00004800">
        <w:rPr>
          <w:lang w:val="es-ES"/>
        </w:rPr>
        <w:t>48 centr</w:t>
      </w:r>
      <w:r w:rsidR="00F4532C" w:rsidRPr="00004800">
        <w:rPr>
          <w:lang w:val="es-ES"/>
        </w:rPr>
        <w:t>o</w:t>
      </w:r>
      <w:r w:rsidR="00615F49" w:rsidRPr="00004800">
        <w:rPr>
          <w:lang w:val="es-ES"/>
        </w:rPr>
        <w:t>s</w:t>
      </w:r>
      <w:r w:rsidR="00C02B8E" w:rsidRPr="00004800">
        <w:rPr>
          <w:lang w:val="es-ES"/>
        </w:rPr>
        <w:t xml:space="preserve"> de </w:t>
      </w:r>
      <w:r w:rsidR="00F4532C" w:rsidRPr="00004800">
        <w:rPr>
          <w:lang w:val="es-ES"/>
        </w:rPr>
        <w:t>actividades destinadas a niños</w:t>
      </w:r>
      <w:r w:rsidR="00615F49" w:rsidRPr="00004800">
        <w:rPr>
          <w:lang w:val="es-ES"/>
        </w:rPr>
        <w:t xml:space="preserve">. </w:t>
      </w:r>
      <w:r w:rsidR="00DF2299" w:rsidRPr="00004800">
        <w:rPr>
          <w:lang w:val="es-ES"/>
        </w:rPr>
        <w:t xml:space="preserve">La red actual no permite el acceso a todos los </w:t>
      </w:r>
      <w:r w:rsidR="006F4B98">
        <w:rPr>
          <w:lang w:val="es-ES"/>
        </w:rPr>
        <w:t>niños</w:t>
      </w:r>
      <w:r w:rsidR="00DF2299" w:rsidRPr="00004800">
        <w:rPr>
          <w:lang w:val="es-ES"/>
        </w:rPr>
        <w:t xml:space="preserve">, </w:t>
      </w:r>
      <w:r w:rsidR="00A10E9F">
        <w:rPr>
          <w:lang w:val="es-ES"/>
        </w:rPr>
        <w:t>en contra</w:t>
      </w:r>
      <w:r w:rsidR="00DF2299" w:rsidRPr="00004800">
        <w:rPr>
          <w:lang w:val="es-ES"/>
        </w:rPr>
        <w:t xml:space="preserve"> de las disposiciones de los artículos </w:t>
      </w:r>
      <w:r w:rsidR="00615F49" w:rsidRPr="00004800">
        <w:rPr>
          <w:lang w:val="es-ES"/>
        </w:rPr>
        <w:t xml:space="preserve">29 </w:t>
      </w:r>
      <w:r w:rsidR="00DF2299" w:rsidRPr="00004800">
        <w:rPr>
          <w:lang w:val="es-ES"/>
        </w:rPr>
        <w:t>y</w:t>
      </w:r>
      <w:r w:rsidR="00615F49" w:rsidRPr="00004800">
        <w:rPr>
          <w:lang w:val="es-ES"/>
        </w:rPr>
        <w:t xml:space="preserve"> 31 </w:t>
      </w:r>
      <w:r w:rsidR="00DF2299" w:rsidRPr="00004800">
        <w:rPr>
          <w:lang w:val="es-ES"/>
        </w:rPr>
        <w:t>de la Convención</w:t>
      </w:r>
      <w:r w:rsidR="00615F49" w:rsidRPr="00004800">
        <w:rPr>
          <w:lang w:val="es-ES"/>
        </w:rPr>
        <w:t xml:space="preserve">. </w:t>
      </w:r>
      <w:r w:rsidR="00DF2299"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22 </w:t>
      </w:r>
      <w:r w:rsidR="00A6183F" w:rsidRPr="00004800">
        <w:rPr>
          <w:lang w:val="es-ES"/>
        </w:rPr>
        <w:t>distri</w:t>
      </w:r>
      <w:r w:rsidR="00DF2299" w:rsidRPr="00004800">
        <w:rPr>
          <w:lang w:val="es-ES"/>
        </w:rPr>
        <w:t>tos hay</w:t>
      </w:r>
      <w:r w:rsidR="00C02B8E" w:rsidRPr="00004800">
        <w:rPr>
          <w:lang w:val="es-ES"/>
        </w:rPr>
        <w:t xml:space="preserve"> </w:t>
      </w:r>
      <w:r w:rsidR="00A10E9F">
        <w:rPr>
          <w:lang w:val="es-ES"/>
        </w:rPr>
        <w:t>solamente</w:t>
      </w:r>
      <w:r w:rsidR="00C02B8E" w:rsidRPr="00004800">
        <w:rPr>
          <w:lang w:val="es-ES"/>
        </w:rPr>
        <w:t xml:space="preserve"> </w:t>
      </w:r>
      <w:r w:rsidR="00DF2299" w:rsidRPr="00004800">
        <w:rPr>
          <w:lang w:val="es-ES"/>
        </w:rPr>
        <w:t xml:space="preserve">una institución en funcionamiento, </w:t>
      </w:r>
      <w:r w:rsidR="00A10E9F">
        <w:rPr>
          <w:lang w:val="es-ES"/>
        </w:rPr>
        <w:t>por lo general</w:t>
      </w:r>
      <w:r w:rsidR="00DF2299" w:rsidRPr="00004800">
        <w:rPr>
          <w:lang w:val="es-ES"/>
        </w:rPr>
        <w:t xml:space="preserve"> en un edificio</w:t>
      </w:r>
      <w:r w:rsidR="001F3A9B" w:rsidRPr="00004800">
        <w:rPr>
          <w:lang w:val="es-ES"/>
        </w:rPr>
        <w:t xml:space="preserve"> derruido</w:t>
      </w:r>
      <w:r w:rsidR="00DF2299" w:rsidRPr="00004800">
        <w:rPr>
          <w:lang w:val="es-ES"/>
        </w:rPr>
        <w:t xml:space="preserve"> que con frecuencia carece de electricidad y calefacción</w:t>
      </w:r>
      <w:r w:rsidR="000D2FA3" w:rsidRPr="00004800">
        <w:rPr>
          <w:lang w:val="es-ES"/>
        </w:rPr>
        <w:t xml:space="preserve">. </w:t>
      </w:r>
      <w:r w:rsidR="001F3A9B" w:rsidRPr="00004800">
        <w:rPr>
          <w:lang w:val="es-ES"/>
        </w:rPr>
        <w:t>La mayor parte están en centros urbano</w:t>
      </w:r>
      <w:r w:rsidR="00A10E9F">
        <w:rPr>
          <w:lang w:val="es-ES"/>
        </w:rPr>
        <w:t>s; só</w:t>
      </w:r>
      <w:r w:rsidR="001F3A9B" w:rsidRPr="00004800">
        <w:rPr>
          <w:lang w:val="es-ES"/>
        </w:rPr>
        <w:t>lo</w:t>
      </w:r>
      <w:r w:rsidR="00A10E9F">
        <w:rPr>
          <w:lang w:val="es-ES"/>
        </w:rPr>
        <w:t xml:space="preserve"> hay</w:t>
      </w:r>
      <w:r w:rsidR="001F3A9B" w:rsidRPr="00004800">
        <w:rPr>
          <w:lang w:val="es-ES"/>
        </w:rPr>
        <w:t xml:space="preserve"> cinco en zonas rurales</w:t>
      </w:r>
      <w:r w:rsidR="00615F49" w:rsidRPr="00004800">
        <w:rPr>
          <w:lang w:val="es-ES"/>
        </w:rPr>
        <w:t>.</w:t>
      </w:r>
    </w:p>
    <w:p w:rsidR="00615F49" w:rsidRPr="00004800" w:rsidRDefault="0020306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Las </w:t>
      </w:r>
      <w:r w:rsidR="00EB04D3">
        <w:rPr>
          <w:lang w:val="es-ES"/>
        </w:rPr>
        <w:t>malas</w:t>
      </w:r>
      <w:r w:rsidRPr="00004800">
        <w:rPr>
          <w:lang w:val="es-ES"/>
        </w:rPr>
        <w:t xml:space="preserve"> condiciones de trabajo en estas instituciones dificultan su actividad. </w:t>
      </w:r>
      <w:r w:rsidR="00EB04D3">
        <w:rPr>
          <w:lang w:val="es-ES"/>
        </w:rPr>
        <w:t>E</w:t>
      </w:r>
      <w:r w:rsidR="00EB04D3" w:rsidRPr="00004800">
        <w:rPr>
          <w:lang w:val="es-ES"/>
        </w:rPr>
        <w:t>n 2006</w:t>
      </w:r>
      <w:r w:rsidR="00EB04D3">
        <w:rPr>
          <w:lang w:val="es-ES"/>
        </w:rPr>
        <w:t xml:space="preserve"> únicamente</w:t>
      </w:r>
      <w:r w:rsidRPr="00004800">
        <w:rPr>
          <w:lang w:val="es-ES"/>
        </w:rPr>
        <w:t xml:space="preserve"> </w:t>
      </w:r>
      <w:r w:rsidR="00EB04D3" w:rsidRPr="00004800">
        <w:rPr>
          <w:lang w:val="es-ES"/>
        </w:rPr>
        <w:t>se asign</w:t>
      </w:r>
      <w:r w:rsidR="00EB04D3">
        <w:rPr>
          <w:lang w:val="es-ES"/>
        </w:rPr>
        <w:t>aron</w:t>
      </w:r>
      <w:r w:rsidR="00EB04D3" w:rsidRPr="00004800">
        <w:rPr>
          <w:lang w:val="es-ES"/>
        </w:rPr>
        <w:t xml:space="preserve"> </w:t>
      </w:r>
      <w:r w:rsidR="00EB04D3">
        <w:rPr>
          <w:lang w:val="es-ES"/>
        </w:rPr>
        <w:t>fondos</w:t>
      </w:r>
      <w:r w:rsidR="00EB04D3" w:rsidRPr="00004800">
        <w:rPr>
          <w:lang w:val="es-ES"/>
        </w:rPr>
        <w:t xml:space="preserve"> para reparaciones </w:t>
      </w:r>
      <w:r w:rsidR="004D0D97" w:rsidRPr="00004800">
        <w:rPr>
          <w:lang w:val="es-ES"/>
        </w:rPr>
        <w:t>en</w:t>
      </w:r>
      <w:r w:rsidR="00C02B8E" w:rsidRPr="00004800">
        <w:rPr>
          <w:lang w:val="es-ES"/>
        </w:rPr>
        <w:t xml:space="preserve"> cinco de las </w:t>
      </w:r>
      <w:r w:rsidRPr="00004800">
        <w:rPr>
          <w:lang w:val="es-ES"/>
        </w:rPr>
        <w:t>35 dependencias administrativas</w:t>
      </w:r>
      <w:r w:rsidR="00615F49" w:rsidRPr="00004800">
        <w:rPr>
          <w:lang w:val="es-ES"/>
        </w:rPr>
        <w:t xml:space="preserve">. </w:t>
      </w:r>
      <w:r w:rsidR="00060920" w:rsidRPr="00004800">
        <w:rPr>
          <w:lang w:val="es-ES"/>
        </w:rPr>
        <w:t xml:space="preserve">Asimismo, las instituciones no académicas a veces carecen de espacio y organizan sus </w:t>
      </w:r>
      <w:r w:rsidR="00EB04D3">
        <w:rPr>
          <w:lang w:val="es-ES"/>
        </w:rPr>
        <w:t>actividades</w:t>
      </w:r>
      <w:r w:rsidR="00060920" w:rsidRPr="00004800">
        <w:rPr>
          <w:lang w:val="es-ES"/>
        </w:rPr>
        <w:t xml:space="preserve"> por las tardes en las escuelas; los centros recreativos para niños de </w:t>
      </w:r>
      <w:r w:rsidR="00615F49" w:rsidRPr="00004800">
        <w:rPr>
          <w:lang w:val="es-ES"/>
        </w:rPr>
        <w:t xml:space="preserve">Basarabeasca, Floresti, Orhei, Rezina </w:t>
      </w:r>
      <w:r w:rsidR="00060920" w:rsidRPr="00004800">
        <w:rPr>
          <w:lang w:val="es-ES"/>
        </w:rPr>
        <w:t xml:space="preserve">y </w:t>
      </w:r>
      <w:r w:rsidR="00615F49" w:rsidRPr="00004800">
        <w:rPr>
          <w:lang w:val="es-ES"/>
        </w:rPr>
        <w:t xml:space="preserve">Ungheni </w:t>
      </w:r>
      <w:r w:rsidR="00EB04D3">
        <w:rPr>
          <w:lang w:val="es-ES"/>
        </w:rPr>
        <w:t>carecen de</w:t>
      </w:r>
      <w:r w:rsidR="00C02B8E" w:rsidRPr="00004800">
        <w:rPr>
          <w:lang w:val="es-ES"/>
        </w:rPr>
        <w:t xml:space="preserve"> instalaciones propias </w:t>
      </w:r>
      <w:r w:rsidR="00060920" w:rsidRPr="00004800">
        <w:rPr>
          <w:lang w:val="es-ES"/>
        </w:rPr>
        <w:t xml:space="preserve">y sólo dos </w:t>
      </w:r>
      <w:r w:rsidR="00EB04D3">
        <w:rPr>
          <w:lang w:val="es-ES"/>
        </w:rPr>
        <w:t>tienen computadoras</w:t>
      </w:r>
      <w:r w:rsidR="00C02B8E" w:rsidRPr="00004800">
        <w:rPr>
          <w:lang w:val="es-ES"/>
        </w:rPr>
        <w:t>,</w:t>
      </w:r>
      <w:r w:rsidR="00060920" w:rsidRPr="00004800">
        <w:rPr>
          <w:lang w:val="es-ES"/>
        </w:rPr>
        <w:t xml:space="preserve"> que </w:t>
      </w:r>
      <w:r w:rsidR="00EB04D3">
        <w:rPr>
          <w:lang w:val="es-ES"/>
        </w:rPr>
        <w:t>son</w:t>
      </w:r>
      <w:r w:rsidR="00060920" w:rsidRPr="00004800">
        <w:rPr>
          <w:lang w:val="es-ES"/>
        </w:rPr>
        <w:t xml:space="preserve"> anticuad</w:t>
      </w:r>
      <w:r w:rsidR="00EB04D3">
        <w:rPr>
          <w:lang w:val="es-ES"/>
        </w:rPr>
        <w:t>a</w:t>
      </w:r>
      <w:r w:rsidR="00060920" w:rsidRPr="00004800">
        <w:rPr>
          <w:lang w:val="es-ES"/>
        </w:rPr>
        <w:t>s</w:t>
      </w:r>
      <w:r w:rsidR="00EB04D3">
        <w:rPr>
          <w:lang w:val="es-ES"/>
        </w:rPr>
        <w:t>.</w:t>
      </w:r>
    </w:p>
    <w:p w:rsidR="00615F49" w:rsidRPr="00004800" w:rsidRDefault="00072B4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Gracias a</w:t>
      </w:r>
      <w:r w:rsidR="00F334C9">
        <w:rPr>
          <w:lang w:val="es-ES"/>
        </w:rPr>
        <w:t xml:space="preserve"> un </w:t>
      </w:r>
      <w:r w:rsidR="002625CF" w:rsidRPr="00004800">
        <w:rPr>
          <w:lang w:val="es-ES"/>
        </w:rPr>
        <w:t xml:space="preserve">concurso </w:t>
      </w:r>
      <w:r w:rsidR="00A62931" w:rsidRPr="00004800">
        <w:rPr>
          <w:lang w:val="es-ES"/>
        </w:rPr>
        <w:t>de subvenciones</w:t>
      </w:r>
      <w:r w:rsidR="00C02B8E" w:rsidRPr="00004800">
        <w:rPr>
          <w:lang w:val="es-ES"/>
        </w:rPr>
        <w:t xml:space="preserve"> organizado </w:t>
      </w:r>
      <w:r w:rsidR="00C71278" w:rsidRPr="00004800">
        <w:rPr>
          <w:lang w:val="es-ES"/>
        </w:rPr>
        <w:t xml:space="preserve">en </w:t>
      </w:r>
      <w:r w:rsidR="00615F49" w:rsidRPr="00004800">
        <w:rPr>
          <w:lang w:val="es-ES"/>
        </w:rPr>
        <w:t xml:space="preserve">2006 </w:t>
      </w:r>
      <w:r w:rsidR="0050779C" w:rsidRPr="00004800">
        <w:rPr>
          <w:lang w:val="es-ES"/>
        </w:rPr>
        <w:t xml:space="preserve">por </w:t>
      </w:r>
      <w:r w:rsidR="00E37303" w:rsidRPr="00004800">
        <w:rPr>
          <w:lang w:val="es-ES"/>
        </w:rPr>
        <w:t>el Centro Nacional de Recursos para la Juventud</w:t>
      </w:r>
      <w:r w:rsidR="00996E4A" w:rsidRPr="00004800">
        <w:rPr>
          <w:lang w:val="es-ES"/>
        </w:rPr>
        <w:t>,</w:t>
      </w:r>
      <w:r w:rsidR="00E37303" w:rsidRPr="00004800">
        <w:rPr>
          <w:lang w:val="es-ES"/>
        </w:rPr>
        <w:t xml:space="preserve"> </w:t>
      </w:r>
      <w:r w:rsidR="002A1B8C" w:rsidRPr="00004800">
        <w:rPr>
          <w:lang w:val="es-ES"/>
        </w:rPr>
        <w:t>con el respaldo del</w:t>
      </w:r>
      <w:r w:rsidR="00615F49" w:rsidRPr="00004800">
        <w:rPr>
          <w:lang w:val="es-ES"/>
        </w:rPr>
        <w:t xml:space="preserve"> UNICEF Moldova, </w:t>
      </w:r>
      <w:r w:rsidR="001717BD" w:rsidRPr="00004800">
        <w:rPr>
          <w:lang w:val="es-ES"/>
        </w:rPr>
        <w:t>el Ministerio de Educación y Juventud y las administraciones públicas locales</w:t>
      </w:r>
      <w:r w:rsidR="00615F49" w:rsidRPr="00004800">
        <w:rPr>
          <w:lang w:val="es-ES"/>
        </w:rPr>
        <w:t>,</w:t>
      </w:r>
      <w:r w:rsidR="00C02B8E" w:rsidRPr="00004800">
        <w:rPr>
          <w:lang w:val="es-ES"/>
        </w:rPr>
        <w:t xml:space="preserve"> estaba prevista la apertura de </w:t>
      </w:r>
      <w:r w:rsidR="00996E4A" w:rsidRPr="00004800">
        <w:rPr>
          <w:lang w:val="es-ES"/>
        </w:rPr>
        <w:t>10 centros más</w:t>
      </w:r>
      <w:r w:rsidR="00615F49" w:rsidRPr="00004800">
        <w:rPr>
          <w:lang w:val="es-ES"/>
        </w:rPr>
        <w:t>.</w:t>
      </w:r>
      <w:r w:rsidR="00454420" w:rsidRPr="00004800">
        <w:rPr>
          <w:lang w:val="es-ES"/>
        </w:rPr>
        <w:t xml:space="preserve"> Los donantes que contribuyeron a su</w:t>
      </w:r>
      <w:r w:rsidR="00C02B8E" w:rsidRPr="00004800">
        <w:rPr>
          <w:lang w:val="es-ES"/>
        </w:rPr>
        <w:t xml:space="preserve"> creación </w:t>
      </w:r>
      <w:r w:rsidR="00454420" w:rsidRPr="00004800">
        <w:rPr>
          <w:lang w:val="es-ES"/>
        </w:rPr>
        <w:t xml:space="preserve">están interesados en una </w:t>
      </w:r>
      <w:r w:rsidR="00F334C9">
        <w:rPr>
          <w:lang w:val="es-ES"/>
        </w:rPr>
        <w:t>asociación</w:t>
      </w:r>
      <w:r w:rsidR="00454420" w:rsidRPr="00004800">
        <w:rPr>
          <w:lang w:val="es-ES"/>
        </w:rPr>
        <w:t xml:space="preserve"> multisectorial </w:t>
      </w:r>
      <w:r w:rsidR="00F334C9">
        <w:rPr>
          <w:lang w:val="es-ES"/>
        </w:rPr>
        <w:t>para</w:t>
      </w:r>
      <w:r w:rsidR="00454420" w:rsidRPr="00004800">
        <w:rPr>
          <w:lang w:val="es-ES"/>
        </w:rPr>
        <w:t xml:space="preserve"> prest</w:t>
      </w:r>
      <w:r w:rsidR="00F334C9">
        <w:rPr>
          <w:lang w:val="es-ES"/>
        </w:rPr>
        <w:t>ar</w:t>
      </w:r>
      <w:r w:rsidR="00454420" w:rsidRPr="00004800">
        <w:rPr>
          <w:lang w:val="es-ES"/>
        </w:rPr>
        <w:t xml:space="preserve"> servicios a los jóvenes</w:t>
      </w:r>
      <w:r w:rsidR="00615F49" w:rsidRPr="00004800">
        <w:rPr>
          <w:lang w:val="es-ES"/>
        </w:rPr>
        <w:t xml:space="preserve">, </w:t>
      </w:r>
      <w:r w:rsidR="00454420" w:rsidRPr="00004800">
        <w:rPr>
          <w:lang w:val="es-ES"/>
        </w:rPr>
        <w:t xml:space="preserve">de manera que más adelante </w:t>
      </w:r>
      <w:r w:rsidR="00F334C9" w:rsidRPr="00004800">
        <w:rPr>
          <w:lang w:val="es-ES"/>
        </w:rPr>
        <w:t xml:space="preserve">las administraciones públicas locales </w:t>
      </w:r>
      <w:r w:rsidR="00F334C9">
        <w:rPr>
          <w:lang w:val="es-ES"/>
        </w:rPr>
        <w:t xml:space="preserve">se hagan cargo progresivamente </w:t>
      </w:r>
      <w:r w:rsidR="000B6831" w:rsidRPr="00004800">
        <w:rPr>
          <w:lang w:val="es-ES"/>
        </w:rPr>
        <w:t xml:space="preserve">de estos </w:t>
      </w:r>
      <w:r w:rsidR="00454420" w:rsidRPr="00004800">
        <w:rPr>
          <w:lang w:val="es-ES"/>
        </w:rPr>
        <w:t>servicios innovadores</w:t>
      </w:r>
      <w:r w:rsidR="00615F49" w:rsidRPr="00004800">
        <w:rPr>
          <w:lang w:val="es-ES"/>
        </w:rPr>
        <w:t>.</w:t>
      </w:r>
    </w:p>
    <w:p w:rsidR="00615F49" w:rsidRPr="00004800" w:rsidRDefault="00A7652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estas instituciones </w:t>
      </w:r>
      <w:r w:rsidR="00F824AA">
        <w:rPr>
          <w:lang w:val="es-ES"/>
        </w:rPr>
        <w:t>trabajan</w:t>
      </w:r>
      <w:r w:rsidR="00D95D37" w:rsidRPr="00004800">
        <w:rPr>
          <w:lang w:val="es-ES"/>
        </w:rPr>
        <w:t xml:space="preserve"> 1.600</w:t>
      </w:r>
      <w:r w:rsidR="00494537" w:rsidRPr="00004800">
        <w:rPr>
          <w:lang w:val="es-ES"/>
        </w:rPr>
        <w:t xml:space="preserve"> </w:t>
      </w:r>
      <w:r w:rsidR="00065DD2" w:rsidRPr="00004800">
        <w:rPr>
          <w:lang w:val="es-ES"/>
        </w:rPr>
        <w:t>profesores</w:t>
      </w:r>
      <w:r w:rsidR="00D95D37" w:rsidRPr="00004800">
        <w:rPr>
          <w:lang w:val="es-ES"/>
        </w:rPr>
        <w:t xml:space="preserve">, 1.100 </w:t>
      </w:r>
      <w:r w:rsidR="00F824AA">
        <w:rPr>
          <w:lang w:val="es-ES"/>
        </w:rPr>
        <w:t>de ellos</w:t>
      </w:r>
      <w:r w:rsidR="00D95D37" w:rsidRPr="00004800">
        <w:rPr>
          <w:lang w:val="es-ES"/>
        </w:rPr>
        <w:t xml:space="preserve"> graduados </w:t>
      </w:r>
      <w:r w:rsidR="00F824AA">
        <w:rPr>
          <w:lang w:val="es-ES"/>
        </w:rPr>
        <w:t>en</w:t>
      </w:r>
      <w:r w:rsidR="005B5F60" w:rsidRPr="00004800">
        <w:rPr>
          <w:lang w:val="es-ES"/>
        </w:rPr>
        <w:t xml:space="preserve"> centros </w:t>
      </w:r>
      <w:r w:rsidR="00D95D37" w:rsidRPr="00004800">
        <w:rPr>
          <w:lang w:val="es-ES"/>
        </w:rPr>
        <w:t xml:space="preserve">de enseñanza </w:t>
      </w:r>
      <w:r w:rsidR="00D95D37" w:rsidRPr="002D52C2">
        <w:rPr>
          <w:iCs/>
          <w:lang w:val="es-ES"/>
        </w:rPr>
        <w:t>superior</w:t>
      </w:r>
      <w:r w:rsidR="00D95D37" w:rsidRPr="00004800">
        <w:rPr>
          <w:lang w:val="es-ES"/>
        </w:rPr>
        <w:t xml:space="preserve"> y </w:t>
      </w:r>
      <w:r w:rsidR="00F824AA">
        <w:rPr>
          <w:lang w:val="es-ES"/>
        </w:rPr>
        <w:t>con</w:t>
      </w:r>
      <w:r w:rsidR="00D95D37" w:rsidRPr="00004800">
        <w:rPr>
          <w:lang w:val="es-ES"/>
        </w:rPr>
        <w:t xml:space="preserve"> experiencia</w:t>
      </w:r>
      <w:r w:rsidR="00615F49" w:rsidRPr="00004800">
        <w:rPr>
          <w:lang w:val="es-ES"/>
        </w:rPr>
        <w:t xml:space="preserve">. </w:t>
      </w:r>
      <w:r w:rsidR="00F732E3" w:rsidRPr="00004800">
        <w:rPr>
          <w:lang w:val="es-ES"/>
        </w:rPr>
        <w:t>Dur</w:t>
      </w:r>
      <w:r w:rsidR="00384E1F" w:rsidRPr="00004800">
        <w:rPr>
          <w:lang w:val="es-ES"/>
        </w:rPr>
        <w:t xml:space="preserve">ante el </w:t>
      </w:r>
      <w:r w:rsidR="002850B9" w:rsidRPr="00004800">
        <w:rPr>
          <w:lang w:val="es-ES"/>
        </w:rPr>
        <w:t>período</w:t>
      </w:r>
      <w:r w:rsidR="00384E1F" w:rsidRPr="00004800">
        <w:rPr>
          <w:lang w:val="es-ES"/>
        </w:rPr>
        <w:t xml:space="preserve"> de referencia, e</w:t>
      </w:r>
      <w:r w:rsidR="00F732E3" w:rsidRPr="00004800">
        <w:rPr>
          <w:lang w:val="es-ES"/>
        </w:rPr>
        <w:t xml:space="preserve">l Instituto de Ciencias de la Educación organizó cursos de formación profesional a los que asistieron unos 50 </w:t>
      </w:r>
      <w:r w:rsidR="00065DD2" w:rsidRPr="00004800">
        <w:rPr>
          <w:lang w:val="es-ES"/>
        </w:rPr>
        <w:t>profesores</w:t>
      </w:r>
      <w:r w:rsidR="00F732E3" w:rsidRPr="00004800">
        <w:rPr>
          <w:lang w:val="es-ES"/>
        </w:rPr>
        <w:t xml:space="preserve"> de </w:t>
      </w:r>
      <w:r w:rsidRPr="00004800">
        <w:rPr>
          <w:lang w:val="es-ES"/>
        </w:rPr>
        <w:t xml:space="preserve">las </w:t>
      </w:r>
      <w:r w:rsidR="00F732E3" w:rsidRPr="00004800">
        <w:rPr>
          <w:lang w:val="es-ES"/>
        </w:rPr>
        <w:t xml:space="preserve">instituciones pertinentes. Además, el personal docente recibió </w:t>
      </w:r>
      <w:r w:rsidR="00F824AA">
        <w:rPr>
          <w:lang w:val="es-ES"/>
        </w:rPr>
        <w:t>formación</w:t>
      </w:r>
      <w:r w:rsidR="00F732E3" w:rsidRPr="00004800">
        <w:rPr>
          <w:lang w:val="es-ES"/>
        </w:rPr>
        <w:t xml:space="preserve"> de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la Sociedad Independiente para la Educación </w:t>
      </w:r>
      <w:r w:rsidR="00A73961" w:rsidRPr="00004800">
        <w:rPr>
          <w:lang w:val="es-ES"/>
        </w:rPr>
        <w:t>y</w:t>
      </w:r>
      <w:r w:rsidRPr="00004800">
        <w:rPr>
          <w:lang w:val="es-ES"/>
        </w:rPr>
        <w:t xml:space="preserve"> los Derechos Humanos (</w:t>
      </w:r>
      <w:r w:rsidR="00615F49" w:rsidRPr="00004800">
        <w:rPr>
          <w:lang w:val="es-ES"/>
        </w:rPr>
        <w:t>SIEDO</w:t>
      </w:r>
      <w:r w:rsidRPr="00004800">
        <w:rPr>
          <w:lang w:val="es-ES"/>
        </w:rPr>
        <w:t>)</w:t>
      </w:r>
      <w:r w:rsidR="00615F49" w:rsidRPr="00004800">
        <w:rPr>
          <w:lang w:val="es-ES"/>
        </w:rPr>
        <w:t xml:space="preserve">, Pro-Didactica </w:t>
      </w:r>
      <w:r w:rsidR="00F732E3" w:rsidRPr="00004800">
        <w:rPr>
          <w:lang w:val="es-ES"/>
        </w:rPr>
        <w:t>y el Centro Nacional de Recursos para la Juventud, entre otros</w:t>
      </w:r>
      <w:r w:rsidR="00615F49" w:rsidRPr="00004800">
        <w:rPr>
          <w:lang w:val="es-ES"/>
        </w:rPr>
        <w:t>.</w:t>
      </w:r>
    </w:p>
    <w:p w:rsidR="00615F49" w:rsidRPr="00004800" w:rsidRDefault="00615F49" w:rsidP="00E36791">
      <w:pPr>
        <w:pStyle w:val="Heading1"/>
        <w:spacing w:before="240"/>
        <w:ind w:left="119"/>
        <w:rPr>
          <w:lang w:val="es-ES"/>
        </w:rPr>
      </w:pPr>
      <w:r w:rsidRPr="00004800">
        <w:rPr>
          <w:lang w:val="es-ES"/>
        </w:rPr>
        <w:t xml:space="preserve">VIII. </w:t>
      </w:r>
      <w:r w:rsidR="00E36791">
        <w:rPr>
          <w:lang w:val="es-ES"/>
        </w:rPr>
        <w:t xml:space="preserve"> </w:t>
      </w:r>
      <w:r w:rsidR="00F727A0" w:rsidRPr="00004800">
        <w:rPr>
          <w:lang w:val="es-ES"/>
        </w:rPr>
        <w:t>Medidas especiales de protección</w:t>
      </w:r>
    </w:p>
    <w:p w:rsidR="00615F49" w:rsidRPr="00004800" w:rsidRDefault="00A3195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 xml:space="preserve">Por lo que respecta a </w:t>
      </w:r>
      <w:r w:rsidR="00002927" w:rsidRPr="00004800">
        <w:rPr>
          <w:lang w:val="es-ES"/>
        </w:rPr>
        <w:t>la aplicación de los artículos 22 y 32 y otras disposiciones</w:t>
      </w:r>
      <w:r w:rsidR="00E41B6B" w:rsidRPr="0000480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Convenci￳n"/>
        </w:smartTagPr>
        <w:r w:rsidR="00E41B6B" w:rsidRPr="00004800">
          <w:rPr>
            <w:lang w:val="es-ES"/>
          </w:rPr>
          <w:t xml:space="preserve">la </w:t>
        </w:r>
        <w:r w:rsidR="00E41B6B" w:rsidRPr="002D52C2">
          <w:rPr>
            <w:iCs/>
            <w:lang w:val="es-ES"/>
          </w:rPr>
          <w:t>Convención</w:t>
        </w:r>
      </w:smartTag>
      <w:r w:rsidR="00E41B6B" w:rsidRPr="00004800">
        <w:rPr>
          <w:lang w:val="es-ES"/>
        </w:rPr>
        <w:t xml:space="preserve"> relativ</w:t>
      </w:r>
      <w:r>
        <w:rPr>
          <w:lang w:val="es-ES"/>
        </w:rPr>
        <w:t>a</w:t>
      </w:r>
      <w:r w:rsidR="00E41B6B" w:rsidRPr="00004800">
        <w:rPr>
          <w:lang w:val="es-ES"/>
        </w:rPr>
        <w:t>s a las medidas especiales de protección</w:t>
      </w:r>
      <w:r w:rsidR="00615F49" w:rsidRPr="00004800">
        <w:rPr>
          <w:lang w:val="es-ES"/>
        </w:rPr>
        <w:t>,</w:t>
      </w:r>
      <w:r w:rsidR="00574719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Rep￺blica"/>
        </w:smartTagPr>
        <w:r w:rsidR="00574719" w:rsidRPr="00004800">
          <w:rPr>
            <w:lang w:val="es-ES"/>
          </w:rPr>
          <w:t>la República</w:t>
        </w:r>
      </w:smartTag>
      <w:r w:rsidR="00574719" w:rsidRPr="00004800">
        <w:rPr>
          <w:lang w:val="es-ES"/>
        </w:rPr>
        <w:t xml:space="preserve"> de</w:t>
      </w:r>
      <w:r w:rsidR="00615F49" w:rsidRPr="00004800">
        <w:rPr>
          <w:lang w:val="es-ES"/>
        </w:rPr>
        <w:t xml:space="preserve"> Moldova </w:t>
      </w:r>
      <w:r w:rsidR="00574719" w:rsidRPr="00004800">
        <w:rPr>
          <w:lang w:val="es-ES"/>
        </w:rPr>
        <w:t>es parte en los tratados siguientes</w:t>
      </w:r>
      <w:r w:rsidR="00615F49" w:rsidRPr="00004800">
        <w:rPr>
          <w:lang w:val="es-ES"/>
        </w:rPr>
        <w:t>:</w:t>
      </w:r>
    </w:p>
    <w:p w:rsidR="00615F49" w:rsidRPr="00004800" w:rsidRDefault="004D0272" w:rsidP="00937D60">
      <w:pPr>
        <w:numPr>
          <w:ilvl w:val="0"/>
          <w:numId w:val="19"/>
        </w:numPr>
        <w:tabs>
          <w:tab w:val="left" w:pos="360"/>
        </w:tabs>
        <w:rPr>
          <w:lang w:val="es-ES"/>
        </w:rPr>
      </w:pPr>
      <w:hyperlink r:id="rId10" w:tgtFrame="_blank" w:history="1">
        <w:r w:rsidRPr="00004800">
          <w:rPr>
            <w:rStyle w:val="Hyperlink"/>
            <w:color w:val="auto"/>
            <w:u w:val="none"/>
            <w:lang w:val="es-ES"/>
          </w:rPr>
          <w:t>Protocolo para prevenir, reprimir y sancionar la trata de personas, especialmente mujeres y niños, que complementa la Convención de las Naciones Unidas contra la Delincuencia Organizada Transnacional</w:t>
        </w:r>
      </w:hyperlink>
      <w:r w:rsidR="00C17E3D">
        <w:rPr>
          <w:lang w:val="es-ES"/>
        </w:rPr>
        <w:t>;</w:t>
      </w:r>
    </w:p>
    <w:p w:rsidR="00615F49" w:rsidRPr="00004800" w:rsidRDefault="001608CF" w:rsidP="00E36791">
      <w:pPr>
        <w:pStyle w:val="Heading2"/>
        <w:numPr>
          <w:ilvl w:val="0"/>
          <w:numId w:val="19"/>
        </w:numPr>
        <w:jc w:val="left"/>
        <w:rPr>
          <w:b w:val="0"/>
          <w:bCs/>
          <w:lang w:val="es-ES"/>
        </w:rPr>
      </w:pPr>
      <w:r w:rsidRPr="00004800">
        <w:rPr>
          <w:b w:val="0"/>
          <w:szCs w:val="24"/>
          <w:lang w:val="es-ES" w:eastAsia="en-GB"/>
        </w:rPr>
        <w:t xml:space="preserve">Convención de las Naciones Unidas contra </w:t>
      </w:r>
      <w:smartTag w:uri="urn:schemas-microsoft-com:office:smarttags" w:element="PersonName">
        <w:smartTagPr>
          <w:attr w:name="ProductID" w:val="la Delincuencia Organizada"/>
        </w:smartTagPr>
        <w:r w:rsidRPr="00004800">
          <w:rPr>
            <w:b w:val="0"/>
            <w:szCs w:val="24"/>
            <w:lang w:val="es-ES" w:eastAsia="en-GB"/>
          </w:rPr>
          <w:t>la Delincuencia Organizada</w:t>
        </w:r>
      </w:smartTag>
      <w:r w:rsidRPr="00004800">
        <w:rPr>
          <w:b w:val="0"/>
          <w:szCs w:val="24"/>
          <w:lang w:val="es-ES" w:eastAsia="en-GB"/>
        </w:rPr>
        <w:t xml:space="preserve"> Transnacional: Protocolo contra el Tráfico Ilícito de Migrantes por Tierra, Mar y Aire</w:t>
      </w:r>
      <w:r w:rsidR="00615F49" w:rsidRPr="00004800">
        <w:rPr>
          <w:b w:val="0"/>
          <w:bCs/>
          <w:lang w:val="es-ES"/>
        </w:rPr>
        <w:t>;</w:t>
      </w:r>
    </w:p>
    <w:p w:rsidR="00615F49" w:rsidRPr="00004800" w:rsidRDefault="006A2AFC" w:rsidP="00937D60">
      <w:pPr>
        <w:numPr>
          <w:ilvl w:val="0"/>
          <w:numId w:val="19"/>
        </w:numPr>
        <w:tabs>
          <w:tab w:val="left" w:pos="360"/>
        </w:tabs>
        <w:rPr>
          <w:lang w:val="es-ES"/>
        </w:rPr>
      </w:pPr>
      <w:r w:rsidRPr="00004800">
        <w:rPr>
          <w:lang w:val="es-ES"/>
        </w:rPr>
        <w:t xml:space="preserve">Protocolo Facultativo de </w:t>
      </w:r>
      <w:smartTag w:uri="urn:schemas-microsoft-com:office:smarttags" w:element="PersonName">
        <w:smartTagPr>
          <w:attr w:name="ProductID" w:val="la Convenci￳n"/>
        </w:smartTagPr>
        <w:r w:rsidRPr="00004800">
          <w:rPr>
            <w:lang w:val="es-ES"/>
          </w:rPr>
          <w:t>la Convención</w:t>
        </w:r>
      </w:smartTag>
      <w:r w:rsidRPr="00004800">
        <w:rPr>
          <w:lang w:val="es-ES"/>
        </w:rPr>
        <w:t xml:space="preserve"> sobre los Derechos del Niño relativo a la participación de niños en conflictos armados</w:t>
      </w:r>
      <w:r w:rsidR="00615F49" w:rsidRPr="00004800">
        <w:rPr>
          <w:lang w:val="es-ES"/>
        </w:rPr>
        <w:t>;</w:t>
      </w:r>
    </w:p>
    <w:p w:rsidR="00615F49" w:rsidRPr="00004800" w:rsidRDefault="00552680" w:rsidP="00937D60">
      <w:pPr>
        <w:numPr>
          <w:ilvl w:val="0"/>
          <w:numId w:val="19"/>
        </w:numPr>
        <w:tabs>
          <w:tab w:val="left" w:pos="360"/>
        </w:tabs>
        <w:rPr>
          <w:lang w:val="es-ES"/>
        </w:rPr>
      </w:pPr>
      <w:r w:rsidRPr="00004800">
        <w:rPr>
          <w:lang w:val="es-ES"/>
        </w:rPr>
        <w:t xml:space="preserve">Convenio </w:t>
      </w:r>
      <w:r w:rsidR="00D24A1B" w:rsidRPr="00004800">
        <w:rPr>
          <w:lang w:val="es-ES"/>
        </w:rPr>
        <w:t>europeo sobre el reconocimiento y la ejecución de las decisiones relativas a la custodia de niños y el restablecimiento de la custodia de niños</w:t>
      </w:r>
      <w:r w:rsidR="00615F49" w:rsidRPr="00004800">
        <w:rPr>
          <w:lang w:val="es-ES"/>
        </w:rPr>
        <w:t>;</w:t>
      </w:r>
    </w:p>
    <w:p w:rsidR="00615F49" w:rsidRPr="00004800" w:rsidRDefault="004F78DA" w:rsidP="00937D60">
      <w:pPr>
        <w:numPr>
          <w:ilvl w:val="0"/>
          <w:numId w:val="19"/>
        </w:numPr>
        <w:tabs>
          <w:tab w:val="left" w:pos="360"/>
        </w:tabs>
        <w:rPr>
          <w:lang w:val="es-ES"/>
        </w:rPr>
      </w:pPr>
      <w:r w:rsidRPr="00004800">
        <w:rPr>
          <w:bCs/>
          <w:color w:val="000000"/>
          <w:szCs w:val="24"/>
          <w:lang w:val="es-ES"/>
        </w:rPr>
        <w:t>Conven</w:t>
      </w:r>
      <w:r w:rsidR="00E36E22" w:rsidRPr="00004800">
        <w:rPr>
          <w:bCs/>
          <w:color w:val="000000"/>
          <w:szCs w:val="24"/>
          <w:lang w:val="es-ES"/>
        </w:rPr>
        <w:t>ción</w:t>
      </w:r>
      <w:r w:rsidRPr="00004800">
        <w:rPr>
          <w:bCs/>
          <w:color w:val="000000"/>
          <w:szCs w:val="24"/>
          <w:lang w:val="es-ES"/>
        </w:rPr>
        <w:t xml:space="preserve"> de </w:t>
      </w:r>
      <w:smartTag w:uri="urn:schemas-microsoft-com:office:smarttags" w:element="PersonName">
        <w:smartTagPr>
          <w:attr w:name="ProductID" w:val="la Haya"/>
        </w:smartTagPr>
        <w:r w:rsidRPr="00004800">
          <w:rPr>
            <w:bCs/>
            <w:color w:val="000000"/>
            <w:szCs w:val="24"/>
            <w:lang w:val="es-ES"/>
          </w:rPr>
          <w:t>la Haya</w:t>
        </w:r>
      </w:smartTag>
      <w:r w:rsidRPr="00004800">
        <w:rPr>
          <w:bCs/>
          <w:color w:val="000000"/>
          <w:szCs w:val="24"/>
          <w:lang w:val="es-ES"/>
        </w:rPr>
        <w:t xml:space="preserve"> sobre</w:t>
      </w:r>
      <w:r w:rsidRPr="00004800">
        <w:rPr>
          <w:color w:val="000000"/>
          <w:szCs w:val="24"/>
          <w:lang w:val="es-ES"/>
        </w:rPr>
        <w:t xml:space="preserve"> los </w:t>
      </w:r>
      <w:r w:rsidRPr="00004800">
        <w:rPr>
          <w:bCs/>
          <w:color w:val="000000"/>
          <w:szCs w:val="24"/>
          <w:lang w:val="es-ES"/>
        </w:rPr>
        <w:t>Aspectos Civiles</w:t>
      </w:r>
      <w:r w:rsidRPr="00004800">
        <w:rPr>
          <w:color w:val="000000"/>
          <w:szCs w:val="24"/>
          <w:lang w:val="es-ES"/>
        </w:rPr>
        <w:t xml:space="preserve"> </w:t>
      </w:r>
      <w:r w:rsidR="00E36E22" w:rsidRPr="00004800">
        <w:rPr>
          <w:color w:val="000000"/>
          <w:szCs w:val="24"/>
          <w:lang w:val="es-ES"/>
        </w:rPr>
        <w:t>del Secuestro</w:t>
      </w:r>
      <w:r w:rsidRPr="00004800">
        <w:rPr>
          <w:color w:val="000000"/>
          <w:szCs w:val="24"/>
          <w:lang w:val="es-ES"/>
        </w:rPr>
        <w:t xml:space="preserve"> Internacional de </w:t>
      </w:r>
      <w:r w:rsidR="00E36E22" w:rsidRPr="00004800">
        <w:rPr>
          <w:color w:val="000000"/>
          <w:szCs w:val="24"/>
          <w:lang w:val="es-ES"/>
        </w:rPr>
        <w:t>Niños</w:t>
      </w:r>
      <w:r w:rsidR="00615F49" w:rsidRPr="00004800">
        <w:rPr>
          <w:lang w:val="es-ES"/>
        </w:rPr>
        <w:t>;</w:t>
      </w:r>
    </w:p>
    <w:p w:rsidR="00615F49" w:rsidRPr="00004800" w:rsidRDefault="00D318F9" w:rsidP="00937D60">
      <w:pPr>
        <w:numPr>
          <w:ilvl w:val="0"/>
          <w:numId w:val="19"/>
        </w:numPr>
        <w:tabs>
          <w:tab w:val="left" w:pos="360"/>
        </w:tabs>
        <w:rPr>
          <w:lang w:val="es-ES"/>
        </w:rPr>
      </w:pPr>
      <w:r w:rsidRPr="00004800">
        <w:rPr>
          <w:lang w:val="es-ES"/>
        </w:rPr>
        <w:t>Convención sobre el Estatuto de los Refugiados, Protocolo sobre el Estatuto de los Refugiados</w:t>
      </w:r>
      <w:r w:rsidR="00615F49" w:rsidRPr="00004800">
        <w:rPr>
          <w:lang w:val="es-ES"/>
        </w:rPr>
        <w:t>;</w:t>
      </w:r>
    </w:p>
    <w:p w:rsidR="00615F49" w:rsidRPr="00004800" w:rsidRDefault="00934FDF" w:rsidP="00937D60">
      <w:pPr>
        <w:numPr>
          <w:ilvl w:val="0"/>
          <w:numId w:val="19"/>
        </w:numPr>
        <w:tabs>
          <w:tab w:val="left" w:pos="360"/>
        </w:tabs>
        <w:rPr>
          <w:lang w:val="es-ES"/>
        </w:rPr>
      </w:pPr>
      <w:r w:rsidRPr="00004800">
        <w:rPr>
          <w:lang w:val="es-ES"/>
        </w:rPr>
        <w:t>D</w:t>
      </w:r>
      <w:r w:rsidR="00CA27BF" w:rsidRPr="00004800">
        <w:rPr>
          <w:lang w:val="es-ES"/>
        </w:rPr>
        <w:t xml:space="preserve">ecisión sobre el </w:t>
      </w:r>
      <w:r w:rsidR="00750052" w:rsidRPr="00004800">
        <w:rPr>
          <w:lang w:val="es-ES"/>
        </w:rPr>
        <w:t>F</w:t>
      </w:r>
      <w:r w:rsidR="00CA27BF" w:rsidRPr="00004800">
        <w:rPr>
          <w:lang w:val="es-ES"/>
        </w:rPr>
        <w:t>ondo de ayuda interestatal para los refugiados y las personas desplazadas</w:t>
      </w:r>
      <w:r w:rsidRPr="00004800">
        <w:rPr>
          <w:lang w:val="es-ES"/>
        </w:rPr>
        <w:t xml:space="preserve"> a la fuerza</w:t>
      </w:r>
      <w:r w:rsidR="00CA27BF" w:rsidRPr="00004800">
        <w:rPr>
          <w:lang w:val="es-ES"/>
        </w:rPr>
        <w:t xml:space="preserve">, firmado entre los Estados miembros de </w:t>
      </w:r>
      <w:smartTag w:uri="urn:schemas-microsoft-com:office:smarttags" w:element="PersonName">
        <w:smartTagPr>
          <w:attr w:name="ProductID" w:val="la CEI"/>
        </w:smartTagPr>
        <w:r w:rsidR="00CA27BF" w:rsidRPr="00004800">
          <w:rPr>
            <w:lang w:val="es-ES"/>
          </w:rPr>
          <w:t xml:space="preserve">la </w:t>
        </w:r>
        <w:r w:rsidR="00782BF3" w:rsidRPr="00004800">
          <w:rPr>
            <w:lang w:val="es-ES"/>
          </w:rPr>
          <w:t>CEI</w:t>
        </w:r>
      </w:smartTag>
      <w:r w:rsidR="00782BF3" w:rsidRPr="00004800">
        <w:rPr>
          <w:lang w:val="es-ES"/>
        </w:rPr>
        <w:t xml:space="preserve"> e</w:t>
      </w:r>
      <w:r w:rsidR="00D71A7B" w:rsidRPr="00004800">
        <w:rPr>
          <w:lang w:val="es-ES"/>
        </w:rPr>
        <w:t>n 2002</w:t>
      </w:r>
      <w:r w:rsidR="00615F49" w:rsidRPr="00004800">
        <w:rPr>
          <w:lang w:val="es-ES"/>
        </w:rPr>
        <w:t xml:space="preserve"> </w:t>
      </w:r>
      <w:r w:rsidR="00782BF3" w:rsidRPr="00004800">
        <w:rPr>
          <w:lang w:val="es-ES"/>
        </w:rPr>
        <w:t>e</w:t>
      </w:r>
      <w:r w:rsidR="00615F49" w:rsidRPr="00004800">
        <w:rPr>
          <w:lang w:val="es-ES"/>
        </w:rPr>
        <w:t>n Chisinau;</w:t>
      </w:r>
    </w:p>
    <w:p w:rsidR="00615F49" w:rsidRPr="00004800" w:rsidRDefault="003A708A" w:rsidP="00937D60">
      <w:pPr>
        <w:numPr>
          <w:ilvl w:val="0"/>
          <w:numId w:val="19"/>
        </w:numPr>
        <w:tabs>
          <w:tab w:val="left" w:pos="360"/>
        </w:tabs>
        <w:rPr>
          <w:lang w:val="es-ES"/>
        </w:rPr>
      </w:pPr>
      <w:r w:rsidRPr="00004800">
        <w:rPr>
          <w:lang w:val="es-ES"/>
        </w:rPr>
        <w:t xml:space="preserve">Convenio Nº 182 de </w:t>
      </w:r>
      <w:smartTag w:uri="urn:schemas-microsoft-com:office:smarttags" w:element="PersonName">
        <w:smartTagPr>
          <w:attr w:name="ProductID" w:val="la OIT"/>
        </w:smartTagPr>
        <w:r w:rsidRPr="00004800">
          <w:rPr>
            <w:lang w:val="es-ES"/>
          </w:rPr>
          <w:t>la OIT</w:t>
        </w:r>
      </w:smartTag>
      <w:r w:rsidRPr="00004800">
        <w:rPr>
          <w:lang w:val="es-ES"/>
        </w:rPr>
        <w:t xml:space="preserve"> sobre la prohibición de las peores formas de trabajo infantil y la acción inmediata para su eliminación</w:t>
      </w:r>
      <w:r w:rsidR="00615F49" w:rsidRPr="00004800">
        <w:rPr>
          <w:lang w:val="es-ES"/>
        </w:rPr>
        <w:t>.</w:t>
      </w:r>
    </w:p>
    <w:p w:rsidR="00615F49" w:rsidRPr="00004800" w:rsidRDefault="00615F49" w:rsidP="00070DB4">
      <w:pPr>
        <w:pStyle w:val="Heading2"/>
        <w:rPr>
          <w:lang w:val="es-ES"/>
        </w:rPr>
      </w:pPr>
      <w:r w:rsidRPr="00004800">
        <w:rPr>
          <w:lang w:val="es-ES"/>
        </w:rPr>
        <w:t xml:space="preserve">A. </w:t>
      </w:r>
      <w:r w:rsidR="00C17E3D">
        <w:rPr>
          <w:lang w:val="es-ES"/>
        </w:rPr>
        <w:t xml:space="preserve"> N</w:t>
      </w:r>
      <w:r w:rsidR="00295048" w:rsidRPr="00004800">
        <w:rPr>
          <w:lang w:val="es-ES"/>
        </w:rPr>
        <w:t>iños en conflicto con la ley</w:t>
      </w:r>
    </w:p>
    <w:p w:rsidR="00515174" w:rsidRPr="00004800" w:rsidRDefault="00515174" w:rsidP="00515174">
      <w:pPr>
        <w:tabs>
          <w:tab w:val="left" w:pos="840"/>
        </w:tabs>
        <w:autoSpaceDE w:val="0"/>
        <w:autoSpaceDN w:val="0"/>
        <w:adjustRightInd w:val="0"/>
        <w:jc w:val="both"/>
        <w:rPr>
          <w:lang w:val="es-ES"/>
        </w:rPr>
      </w:pPr>
      <w:r w:rsidRPr="00004800">
        <w:rPr>
          <w:b/>
          <w:bCs/>
          <w:iCs/>
          <w:lang w:val="es-ES"/>
        </w:rPr>
        <w:t xml:space="preserve">Administración de </w:t>
      </w:r>
      <w:r w:rsidR="006B3DF8">
        <w:rPr>
          <w:b/>
          <w:bCs/>
          <w:iCs/>
          <w:lang w:val="es-ES"/>
        </w:rPr>
        <w:t>justicia juvenil</w:t>
      </w:r>
    </w:p>
    <w:p w:rsidR="00615F49" w:rsidRPr="00004800" w:rsidRDefault="0075005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 fin de reducir el número de niños </w:t>
      </w:r>
      <w:r w:rsidR="00E759EF">
        <w:rPr>
          <w:lang w:val="es-ES"/>
        </w:rPr>
        <w:t>privados de libertad</w:t>
      </w:r>
      <w:r w:rsidRPr="00004800">
        <w:rPr>
          <w:lang w:val="es-ES"/>
        </w:rPr>
        <w:t xml:space="preserve"> s</w:t>
      </w:r>
      <w:r w:rsidR="007E1F2A" w:rsidRPr="00004800">
        <w:rPr>
          <w:lang w:val="es-ES"/>
        </w:rPr>
        <w:t>e introdujeron una serie de</w:t>
      </w:r>
      <w:r w:rsidR="007D670E" w:rsidRPr="00004800">
        <w:rPr>
          <w:lang w:val="es-ES"/>
        </w:rPr>
        <w:t xml:space="preserve"> </w:t>
      </w:r>
      <w:r w:rsidR="007D670E" w:rsidRPr="002D52C2">
        <w:rPr>
          <w:iCs/>
          <w:lang w:val="es-ES"/>
        </w:rPr>
        <w:t>modificaciones</w:t>
      </w:r>
      <w:r w:rsidR="007D670E" w:rsidRPr="00004800">
        <w:rPr>
          <w:lang w:val="es-ES"/>
        </w:rPr>
        <w:t xml:space="preserve"> en e</w:t>
      </w:r>
      <w:r w:rsidRPr="00004800">
        <w:rPr>
          <w:lang w:val="es-ES"/>
        </w:rPr>
        <w:t xml:space="preserve">l </w:t>
      </w:r>
      <w:r w:rsidR="007E1F2A" w:rsidRPr="00004800">
        <w:rPr>
          <w:lang w:val="es-ES"/>
        </w:rPr>
        <w:t>Código Penal y el Código de Procedimiento Penal</w:t>
      </w:r>
      <w:r w:rsidR="00615F49" w:rsidRPr="00004800">
        <w:rPr>
          <w:lang w:val="es-ES"/>
        </w:rPr>
        <w:t xml:space="preserve">. </w:t>
      </w:r>
      <w:r w:rsidR="00C66828" w:rsidRPr="00004800">
        <w:rPr>
          <w:lang w:val="es-ES"/>
        </w:rPr>
        <w:t xml:space="preserve">Así, </w:t>
      </w:r>
      <w:r w:rsidR="00E759EF">
        <w:rPr>
          <w:lang w:val="es-ES"/>
        </w:rPr>
        <w:t>en virtud del</w:t>
      </w:r>
      <w:r w:rsidR="00C66828" w:rsidRPr="00004800">
        <w:rPr>
          <w:lang w:val="es-ES"/>
        </w:rPr>
        <w:t xml:space="preserve"> artículo 91 del Código Penal</w:t>
      </w:r>
      <w:r w:rsidR="00615F49" w:rsidRPr="00004800">
        <w:rPr>
          <w:lang w:val="es-ES"/>
        </w:rPr>
        <w:t xml:space="preserve"> </w:t>
      </w:r>
      <w:r w:rsidR="00C66828" w:rsidRPr="00004800">
        <w:rPr>
          <w:lang w:val="es-ES"/>
        </w:rPr>
        <w:t xml:space="preserve">los </w:t>
      </w:r>
      <w:r w:rsidR="006F4B98">
        <w:rPr>
          <w:lang w:val="es-ES"/>
        </w:rPr>
        <w:t>niños</w:t>
      </w:r>
      <w:r w:rsidR="00C66828" w:rsidRPr="00004800">
        <w:rPr>
          <w:lang w:val="es-ES"/>
        </w:rPr>
        <w:t xml:space="preserve"> condenados quedan en libertad vigilada si cumplen todos los requisitos jurídicos </w:t>
      </w:r>
      <w:r w:rsidR="00E759EF">
        <w:rPr>
          <w:lang w:val="es-ES"/>
        </w:rPr>
        <w:t>para ello</w:t>
      </w:r>
      <w:r w:rsidR="00C66828" w:rsidRPr="00004800">
        <w:rPr>
          <w:lang w:val="es-ES"/>
        </w:rPr>
        <w:t xml:space="preserve"> y han cumplido como mínimo un tercio de la pena</w:t>
      </w:r>
      <w:r w:rsidR="00FF459D" w:rsidRPr="00004800">
        <w:rPr>
          <w:lang w:val="es-ES"/>
        </w:rPr>
        <w:t xml:space="preserve"> aplicable a </w:t>
      </w:r>
      <w:r w:rsidR="00C66828" w:rsidRPr="00004800">
        <w:rPr>
          <w:lang w:val="es-ES"/>
        </w:rPr>
        <w:t xml:space="preserve">un delito </w:t>
      </w:r>
      <w:r w:rsidR="009B218B" w:rsidRPr="00004800">
        <w:rPr>
          <w:lang w:val="es-ES"/>
        </w:rPr>
        <w:t>leve</w:t>
      </w:r>
      <w:r w:rsidR="00FF459D" w:rsidRPr="00004800">
        <w:rPr>
          <w:lang w:val="es-ES"/>
        </w:rPr>
        <w:t xml:space="preserve"> o de </w:t>
      </w:r>
      <w:r w:rsidR="00A0466E" w:rsidRPr="00004800">
        <w:rPr>
          <w:lang w:val="es-ES"/>
        </w:rPr>
        <w:t>escasa</w:t>
      </w:r>
      <w:r w:rsidR="00FF459D" w:rsidRPr="00004800">
        <w:rPr>
          <w:lang w:val="es-ES"/>
        </w:rPr>
        <w:t xml:space="preserve"> gravedad</w:t>
      </w:r>
      <w:r w:rsidR="00E759EF">
        <w:rPr>
          <w:lang w:val="es-ES"/>
        </w:rPr>
        <w:t>,</w:t>
      </w:r>
      <w:r w:rsidR="00B233AF" w:rsidRPr="00004800">
        <w:rPr>
          <w:lang w:val="es-ES"/>
        </w:rPr>
        <w:t xml:space="preserve"> </w:t>
      </w:r>
      <w:r w:rsidR="007E1F2A" w:rsidRPr="00004800">
        <w:rPr>
          <w:lang w:val="es-ES"/>
        </w:rPr>
        <w:t xml:space="preserve">la </w:t>
      </w:r>
      <w:r w:rsidR="00FF459D" w:rsidRPr="00004800">
        <w:rPr>
          <w:lang w:val="es-ES"/>
        </w:rPr>
        <w:t xml:space="preserve">mitad </w:t>
      </w:r>
      <w:r w:rsidR="00E759EF" w:rsidRPr="00004800">
        <w:rPr>
          <w:lang w:val="es-ES"/>
        </w:rPr>
        <w:t xml:space="preserve">por lo menos </w:t>
      </w:r>
      <w:r w:rsidR="00FF459D" w:rsidRPr="00004800">
        <w:rPr>
          <w:lang w:val="es-ES"/>
        </w:rPr>
        <w:t xml:space="preserve">de la pena </w:t>
      </w:r>
      <w:r w:rsidR="00220AEE" w:rsidRPr="00004800">
        <w:rPr>
          <w:lang w:val="es-ES"/>
        </w:rPr>
        <w:t>establecida para</w:t>
      </w:r>
      <w:r w:rsidR="00FF459D" w:rsidRPr="00004800">
        <w:rPr>
          <w:lang w:val="es-ES"/>
        </w:rPr>
        <w:t xml:space="preserve"> un delito grave</w:t>
      </w:r>
      <w:r w:rsidR="00E759EF">
        <w:rPr>
          <w:lang w:val="es-ES"/>
        </w:rPr>
        <w:t xml:space="preserve"> o</w:t>
      </w:r>
      <w:r w:rsidR="007A09E4" w:rsidRPr="00004800">
        <w:rPr>
          <w:lang w:val="es-ES"/>
        </w:rPr>
        <w:t xml:space="preserve"> </w:t>
      </w:r>
      <w:r w:rsidR="00B233AF" w:rsidRPr="00004800">
        <w:rPr>
          <w:lang w:val="es-ES"/>
        </w:rPr>
        <w:t>dos tercios</w:t>
      </w:r>
      <w:r w:rsidR="00E759EF">
        <w:rPr>
          <w:lang w:val="es-ES"/>
        </w:rPr>
        <w:t xml:space="preserve"> por lo menos</w:t>
      </w:r>
      <w:r w:rsidR="00B233AF" w:rsidRPr="00004800">
        <w:rPr>
          <w:lang w:val="es-ES"/>
        </w:rPr>
        <w:t xml:space="preserve"> de la pena aplicable a un delito muy grave o excepcionalmente grave</w:t>
      </w:r>
      <w:r w:rsidR="00615F49" w:rsidRPr="00004800">
        <w:rPr>
          <w:lang w:val="es-ES"/>
        </w:rPr>
        <w:t>.</w:t>
      </w:r>
    </w:p>
    <w:p w:rsidR="00615F49" w:rsidRPr="00004800" w:rsidRDefault="001B76C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Estas</w:t>
      </w:r>
      <w:r w:rsidR="00750052" w:rsidRPr="002D52C2">
        <w:rPr>
          <w:iCs/>
          <w:lang w:val="es-ES"/>
        </w:rPr>
        <w:t xml:space="preserve"> modificaciones </w:t>
      </w:r>
      <w:r w:rsidRPr="002D52C2">
        <w:rPr>
          <w:iCs/>
          <w:lang w:val="es-ES"/>
        </w:rPr>
        <w:t>se aprobaron</w:t>
      </w:r>
      <w:r w:rsidR="00750052" w:rsidRPr="002D52C2">
        <w:rPr>
          <w:iCs/>
          <w:lang w:val="es-ES"/>
        </w:rPr>
        <w:t xml:space="preserve"> tomando como base </w:t>
      </w:r>
      <w:smartTag w:uri="urn:schemas-microsoft-com:office:smarttags" w:element="PersonName">
        <w:smartTagPr>
          <w:attr w:name="ProductID" w:val="la Ley N"/>
        </w:smartTagPr>
        <w:r w:rsidRPr="002D52C2">
          <w:rPr>
            <w:iCs/>
            <w:lang w:val="es-ES"/>
          </w:rPr>
          <w:t xml:space="preserve">la </w:t>
        </w:r>
        <w:r w:rsidR="00DE0471" w:rsidRPr="002D52C2">
          <w:rPr>
            <w:iCs/>
            <w:lang w:val="es-ES"/>
          </w:rPr>
          <w:t>L</w:t>
        </w:r>
        <w:r w:rsidRPr="002D52C2">
          <w:rPr>
            <w:iCs/>
            <w:lang w:val="es-ES"/>
          </w:rPr>
          <w:t xml:space="preserve">ey </w:t>
        </w:r>
        <w:r w:rsidR="00E36791">
          <w:rPr>
            <w:iCs/>
            <w:lang w:val="es-ES"/>
          </w:rPr>
          <w:t>N</w:t>
        </w:r>
      </w:smartTag>
      <w:r w:rsidR="00E36791">
        <w:rPr>
          <w:iCs/>
          <w:lang w:val="es-ES"/>
        </w:rPr>
        <w:t>º 184, de 29 de junio de </w:t>
      </w:r>
      <w:r w:rsidR="0078354C" w:rsidRPr="002D52C2">
        <w:rPr>
          <w:iCs/>
          <w:lang w:val="es-ES"/>
        </w:rPr>
        <w:t>2006, por la que se</w:t>
      </w:r>
      <w:r w:rsidRPr="002D52C2">
        <w:rPr>
          <w:iCs/>
          <w:lang w:val="es-ES"/>
        </w:rPr>
        <w:t xml:space="preserve"> modifican ciertas</w:t>
      </w:r>
      <w:r w:rsidR="00750052" w:rsidRPr="002D52C2">
        <w:rPr>
          <w:iCs/>
          <w:lang w:val="es-ES"/>
        </w:rPr>
        <w:t xml:space="preserve"> disposiciones </w:t>
      </w:r>
      <w:r w:rsidRPr="002D52C2">
        <w:rPr>
          <w:iCs/>
          <w:lang w:val="es-ES"/>
        </w:rPr>
        <w:t xml:space="preserve">legislativas, </w:t>
      </w:r>
      <w:r w:rsidR="0078354C" w:rsidRPr="002D52C2">
        <w:rPr>
          <w:iCs/>
          <w:lang w:val="es-ES"/>
        </w:rPr>
        <w:t>en particular</w:t>
      </w:r>
      <w:r w:rsidRPr="002D52C2">
        <w:rPr>
          <w:iCs/>
          <w:lang w:val="es-ES"/>
        </w:rPr>
        <w:t xml:space="preserve"> el Código Penal y el Código d</w:t>
      </w:r>
      <w:r w:rsidRPr="00004800">
        <w:rPr>
          <w:lang w:val="es-ES"/>
        </w:rPr>
        <w:t>e Procedimiento Penal</w:t>
      </w:r>
      <w:r w:rsidR="00615F49" w:rsidRPr="00004800">
        <w:rPr>
          <w:lang w:val="es-ES"/>
        </w:rPr>
        <w:t>.</w:t>
      </w:r>
    </w:p>
    <w:p w:rsidR="00615F49" w:rsidRPr="00004800" w:rsidRDefault="00DE047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 puesta en libertad vigilada</w:t>
      </w:r>
      <w:r w:rsidR="00750052" w:rsidRPr="00004800">
        <w:rPr>
          <w:lang w:val="es-ES"/>
        </w:rPr>
        <w:t xml:space="preserve"> va precedida de la </w:t>
      </w:r>
      <w:r w:rsidR="00A4105E" w:rsidRPr="00004800">
        <w:rPr>
          <w:lang w:val="es-ES"/>
        </w:rPr>
        <w:t xml:space="preserve">adopción </w:t>
      </w:r>
      <w:r w:rsidRPr="00004800">
        <w:rPr>
          <w:lang w:val="es-ES"/>
        </w:rPr>
        <w:t xml:space="preserve">de </w:t>
      </w:r>
      <w:r w:rsidR="00A4105E" w:rsidRPr="00004800">
        <w:rPr>
          <w:lang w:val="es-ES"/>
        </w:rPr>
        <w:t xml:space="preserve">una serie de </w:t>
      </w:r>
      <w:r w:rsidRPr="00004800">
        <w:rPr>
          <w:lang w:val="es-ES"/>
        </w:rPr>
        <w:t xml:space="preserve">medidas educativas, </w:t>
      </w:r>
      <w:r w:rsidRPr="002D52C2">
        <w:rPr>
          <w:iCs/>
          <w:lang w:val="es-ES"/>
        </w:rPr>
        <w:t>psicológicas</w:t>
      </w:r>
      <w:r w:rsidR="00750052" w:rsidRPr="00004800">
        <w:rPr>
          <w:lang w:val="es-ES"/>
        </w:rPr>
        <w:t xml:space="preserve"> y</w:t>
      </w:r>
      <w:r w:rsidRPr="00004800">
        <w:rPr>
          <w:lang w:val="es-ES"/>
        </w:rPr>
        <w:t xml:space="preserve"> sociales </w:t>
      </w:r>
      <w:r w:rsidR="00A4105E" w:rsidRPr="00004800">
        <w:rPr>
          <w:lang w:val="es-ES"/>
        </w:rPr>
        <w:t>y de formación profesional</w:t>
      </w:r>
      <w:r w:rsidR="00750052" w:rsidRPr="00004800">
        <w:rPr>
          <w:lang w:val="es-ES"/>
        </w:rPr>
        <w:t xml:space="preserve">, </w:t>
      </w:r>
      <w:r w:rsidR="00B15B35">
        <w:rPr>
          <w:lang w:val="es-ES"/>
        </w:rPr>
        <w:t>que tienen como finalidad</w:t>
      </w:r>
      <w:r w:rsidR="00750052" w:rsidRPr="00004800">
        <w:rPr>
          <w:lang w:val="es-ES"/>
        </w:rPr>
        <w:t xml:space="preserve"> mejorar </w:t>
      </w:r>
      <w:r w:rsidR="00A4105E" w:rsidRPr="00004800">
        <w:rPr>
          <w:lang w:val="es-ES"/>
        </w:rPr>
        <w:t>la capacidad social e intelectual</w:t>
      </w:r>
      <w:r w:rsidR="00750052" w:rsidRPr="00004800">
        <w:rPr>
          <w:lang w:val="es-ES"/>
        </w:rPr>
        <w:t xml:space="preserve"> </w:t>
      </w:r>
      <w:r w:rsidR="00B15B35">
        <w:rPr>
          <w:lang w:val="es-ES"/>
        </w:rPr>
        <w:t xml:space="preserve">de </w:t>
      </w:r>
      <w:r w:rsidR="00B15B35" w:rsidRPr="00004800">
        <w:rPr>
          <w:lang w:val="es-ES"/>
        </w:rPr>
        <w:t xml:space="preserve">los jóvenes condenados </w:t>
      </w:r>
      <w:r w:rsidR="00750052" w:rsidRPr="00004800">
        <w:rPr>
          <w:lang w:val="es-ES"/>
        </w:rPr>
        <w:t xml:space="preserve">y </w:t>
      </w:r>
      <w:r w:rsidR="00A4105E" w:rsidRPr="00004800">
        <w:rPr>
          <w:lang w:val="es-ES"/>
        </w:rPr>
        <w:t>ayudar</w:t>
      </w:r>
      <w:r w:rsidR="00B15B35">
        <w:rPr>
          <w:lang w:val="es-ES"/>
        </w:rPr>
        <w:t>los</w:t>
      </w:r>
      <w:r w:rsidR="00A4105E" w:rsidRPr="00004800">
        <w:rPr>
          <w:lang w:val="es-ES"/>
        </w:rPr>
        <w:t xml:space="preserve"> a reintegrarse en la sociedad</w:t>
      </w:r>
      <w:r w:rsidR="00B15B35">
        <w:rPr>
          <w:lang w:val="es-ES"/>
        </w:rPr>
        <w:t>.</w:t>
      </w:r>
    </w:p>
    <w:p w:rsidR="00615F49" w:rsidRPr="00004800" w:rsidRDefault="00321FC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 Ley</w:t>
      </w:r>
      <w:r w:rsidR="00584D87" w:rsidRPr="00004800">
        <w:rPr>
          <w:lang w:val="es-ES"/>
        </w:rPr>
        <w:t xml:space="preserve"> </w:t>
      </w:r>
      <w:r w:rsidRPr="00004800">
        <w:rPr>
          <w:lang w:val="es-ES"/>
        </w:rPr>
        <w:t>Nº </w:t>
      </w:r>
      <w:r w:rsidR="00615F49" w:rsidRPr="00004800">
        <w:rPr>
          <w:lang w:val="es-ES"/>
        </w:rPr>
        <w:t>184-XVI</w:t>
      </w:r>
      <w:r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de </w:t>
      </w:r>
      <w:r w:rsidR="00615F49" w:rsidRPr="00004800">
        <w:rPr>
          <w:lang w:val="es-ES"/>
        </w:rPr>
        <w:t>29</w:t>
      </w:r>
      <w:r w:rsidR="007D670E" w:rsidRPr="00004800">
        <w:rPr>
          <w:lang w:val="es-ES"/>
        </w:rPr>
        <w:t xml:space="preserve"> de junio de 2006</w:t>
      </w:r>
      <w:r w:rsidRPr="00004800">
        <w:rPr>
          <w:lang w:val="es-ES"/>
        </w:rPr>
        <w:t>,</w:t>
      </w:r>
      <w:r w:rsidR="008C3A5B" w:rsidRPr="00004800">
        <w:rPr>
          <w:lang w:val="es-ES"/>
        </w:rPr>
        <w:t xml:space="preserve"> </w:t>
      </w:r>
      <w:r w:rsidR="00B15B35">
        <w:rPr>
          <w:lang w:val="es-ES"/>
        </w:rPr>
        <w:t>prevé</w:t>
      </w:r>
      <w:r w:rsidR="008C3A5B" w:rsidRPr="00004800">
        <w:rPr>
          <w:lang w:val="es-ES"/>
        </w:rPr>
        <w:t xml:space="preserve"> la exclusión</w:t>
      </w:r>
      <w:r w:rsidR="00750052" w:rsidRPr="00004800">
        <w:rPr>
          <w:lang w:val="es-ES"/>
        </w:rPr>
        <w:t xml:space="preserve"> de la detención </w:t>
      </w:r>
      <w:r w:rsidR="008C3A5B" w:rsidRPr="00004800">
        <w:rPr>
          <w:lang w:val="es-ES"/>
        </w:rPr>
        <w:t xml:space="preserve">como forma de castigo y la sanción mínima para </w:t>
      </w:r>
      <w:r w:rsidR="00B15B35">
        <w:rPr>
          <w:lang w:val="es-ES"/>
        </w:rPr>
        <w:t>varios</w:t>
      </w:r>
      <w:r w:rsidR="008C3A5B" w:rsidRPr="00004800">
        <w:rPr>
          <w:lang w:val="es-ES"/>
        </w:rPr>
        <w:t xml:space="preserve"> artículos del </w:t>
      </w:r>
      <w:r w:rsidR="00584D87" w:rsidRPr="00004800">
        <w:rPr>
          <w:lang w:val="es-ES"/>
        </w:rPr>
        <w:t>Código Penal</w:t>
      </w:r>
      <w:r w:rsidR="00615F49" w:rsidRPr="00004800">
        <w:rPr>
          <w:lang w:val="es-ES"/>
        </w:rPr>
        <w:t xml:space="preserve">, </w:t>
      </w:r>
      <w:r w:rsidR="00584D87" w:rsidRPr="00004800">
        <w:rPr>
          <w:lang w:val="es-ES"/>
        </w:rPr>
        <w:t xml:space="preserve">aumentando de esta manera el número de delitos </w:t>
      </w:r>
      <w:r w:rsidR="00B15B35">
        <w:rPr>
          <w:lang w:val="es-ES"/>
        </w:rPr>
        <w:t>a los que</w:t>
      </w:r>
      <w:r w:rsidR="00584D87" w:rsidRPr="00004800">
        <w:rPr>
          <w:lang w:val="es-ES"/>
        </w:rPr>
        <w:t xml:space="preserve"> </w:t>
      </w:r>
      <w:r w:rsidR="008444B2" w:rsidRPr="00004800">
        <w:rPr>
          <w:lang w:val="es-ES"/>
        </w:rPr>
        <w:t xml:space="preserve">se aplicarán sanciones alternativas y reduciendo el número de </w:t>
      </w:r>
      <w:r w:rsidR="00A0466E" w:rsidRPr="00004800">
        <w:rPr>
          <w:lang w:val="es-ES"/>
        </w:rPr>
        <w:t>reclusos</w:t>
      </w:r>
      <w:r w:rsidR="00615F49" w:rsidRPr="00004800">
        <w:rPr>
          <w:lang w:val="es-ES"/>
        </w:rPr>
        <w:t>.</w:t>
      </w:r>
    </w:p>
    <w:p w:rsidR="00615F49" w:rsidRPr="00004800" w:rsidRDefault="00EE4EE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En</w:t>
      </w:r>
      <w:r>
        <w:rPr>
          <w:lang w:val="es-ES"/>
        </w:rPr>
        <w:t xml:space="preserve"> virtud de las</w:t>
      </w:r>
      <w:r w:rsidR="00073E67" w:rsidRPr="00004800">
        <w:rPr>
          <w:lang w:val="es-ES"/>
        </w:rPr>
        <w:t xml:space="preserve"> modificaciones </w:t>
      </w:r>
      <w:r w:rsidRPr="00004800">
        <w:rPr>
          <w:lang w:val="es-ES"/>
        </w:rPr>
        <w:t>introdu</w:t>
      </w:r>
      <w:r>
        <w:rPr>
          <w:lang w:val="es-ES"/>
        </w:rPr>
        <w:t>cidas,</w:t>
      </w:r>
      <w:r w:rsidRPr="00004800">
        <w:rPr>
          <w:lang w:val="es-ES"/>
        </w:rPr>
        <w:t xml:space="preserve"> </w:t>
      </w:r>
      <w:r w:rsidR="00073E67" w:rsidRPr="00004800">
        <w:rPr>
          <w:lang w:val="es-ES"/>
        </w:rPr>
        <w:t>si en el momento de</w:t>
      </w:r>
      <w:r w:rsidR="00750052" w:rsidRPr="00004800">
        <w:rPr>
          <w:lang w:val="es-ES"/>
        </w:rPr>
        <w:t xml:space="preserve"> cometer el </w:t>
      </w:r>
      <w:r w:rsidR="00073E67" w:rsidRPr="00004800">
        <w:rPr>
          <w:lang w:val="es-ES"/>
        </w:rPr>
        <w:t xml:space="preserve">delito </w:t>
      </w:r>
      <w:r w:rsidR="0085015F" w:rsidRPr="00004800">
        <w:rPr>
          <w:lang w:val="es-ES"/>
        </w:rPr>
        <w:t>el acusado no tenía 18 años</w:t>
      </w:r>
      <w:r>
        <w:rPr>
          <w:lang w:val="es-ES"/>
        </w:rPr>
        <w:t>, la duración de</w:t>
      </w:r>
      <w:r w:rsidR="00073E67" w:rsidRPr="00004800">
        <w:rPr>
          <w:lang w:val="es-ES"/>
        </w:rPr>
        <w:t xml:space="preserve"> la </w:t>
      </w:r>
      <w:r w:rsidR="0085015F" w:rsidRPr="00004800">
        <w:rPr>
          <w:lang w:val="es-ES"/>
        </w:rPr>
        <w:t>sanción</w:t>
      </w:r>
      <w:r w:rsidR="00073E67" w:rsidRPr="00004800">
        <w:rPr>
          <w:lang w:val="es-ES"/>
        </w:rPr>
        <w:t xml:space="preserve"> máxima estipulada por la ley penal </w:t>
      </w:r>
      <w:r w:rsidRPr="00004800">
        <w:rPr>
          <w:lang w:val="es-ES"/>
        </w:rPr>
        <w:t xml:space="preserve">al determinar el castigo </w:t>
      </w:r>
      <w:r w:rsidR="00073E67" w:rsidRPr="00004800">
        <w:rPr>
          <w:lang w:val="es-ES"/>
        </w:rPr>
        <w:t>se reduc</w:t>
      </w:r>
      <w:r>
        <w:rPr>
          <w:lang w:val="es-ES"/>
        </w:rPr>
        <w:t>e</w:t>
      </w:r>
      <w:r w:rsidR="00073E67" w:rsidRPr="00004800">
        <w:rPr>
          <w:lang w:val="es-ES"/>
        </w:rPr>
        <w:t xml:space="preserve"> a la mitad </w:t>
      </w:r>
      <w:r w:rsidR="0043563C" w:rsidRPr="00004800">
        <w:rPr>
          <w:lang w:val="es-ES"/>
        </w:rPr>
        <w:t xml:space="preserve">en el caso </w:t>
      </w:r>
      <w:r w:rsidR="00B726D9" w:rsidRPr="00004800">
        <w:rPr>
          <w:lang w:val="es-ES"/>
        </w:rPr>
        <w:t xml:space="preserve">de un </w:t>
      </w:r>
      <w:r w:rsidR="008F7DF7" w:rsidRPr="00004800">
        <w:rPr>
          <w:lang w:val="es-ES"/>
        </w:rPr>
        <w:t xml:space="preserve">solo </w:t>
      </w:r>
      <w:r w:rsidR="00B726D9" w:rsidRPr="00004800">
        <w:rPr>
          <w:lang w:val="es-ES"/>
        </w:rPr>
        <w:t>delito.</w:t>
      </w:r>
      <w:r w:rsidR="00615F49" w:rsidRPr="00004800">
        <w:rPr>
          <w:lang w:val="es-ES"/>
        </w:rPr>
        <w:t xml:space="preserve"> </w:t>
      </w:r>
      <w:r w:rsidR="003E12EB" w:rsidRPr="00004800">
        <w:rPr>
          <w:lang w:val="es-ES"/>
        </w:rPr>
        <w:t xml:space="preserve">Además, </w:t>
      </w:r>
      <w:r>
        <w:rPr>
          <w:lang w:val="es-ES"/>
        </w:rPr>
        <w:t>la</w:t>
      </w:r>
      <w:r w:rsidR="00515CB6" w:rsidRPr="00004800">
        <w:rPr>
          <w:lang w:val="es-ES"/>
        </w:rPr>
        <w:t xml:space="preserve"> reclusión </w:t>
      </w:r>
      <w:r w:rsidR="003E12EB" w:rsidRPr="00004800">
        <w:rPr>
          <w:lang w:val="es-ES"/>
        </w:rPr>
        <w:t xml:space="preserve">no puede ser superior a 12 años y seis meses para los </w:t>
      </w:r>
      <w:r w:rsidR="006F4B98">
        <w:rPr>
          <w:lang w:val="es-ES"/>
        </w:rPr>
        <w:t>niños</w:t>
      </w:r>
      <w:r w:rsidR="003E12EB" w:rsidRPr="00004800">
        <w:rPr>
          <w:lang w:val="es-ES"/>
        </w:rPr>
        <w:t xml:space="preserve"> que</w:t>
      </w:r>
      <w:r w:rsidR="00750052" w:rsidRPr="00004800">
        <w:rPr>
          <w:lang w:val="es-ES"/>
        </w:rPr>
        <w:t xml:space="preserve"> han cometido </w:t>
      </w:r>
      <w:r w:rsidR="003E12EB" w:rsidRPr="00004800">
        <w:rPr>
          <w:lang w:val="es-ES"/>
        </w:rPr>
        <w:t xml:space="preserve">un delito y no puede </w:t>
      </w:r>
      <w:r w:rsidR="008F7DF7" w:rsidRPr="00004800">
        <w:rPr>
          <w:lang w:val="es-ES"/>
        </w:rPr>
        <w:t>superar los</w:t>
      </w:r>
      <w:r w:rsidR="003E12EB" w:rsidRPr="00004800">
        <w:rPr>
          <w:lang w:val="es-ES"/>
        </w:rPr>
        <w:t xml:space="preserve"> 15 años si se trata de más de un delito (artículos </w:t>
      </w:r>
      <w:r w:rsidR="00615F49" w:rsidRPr="00004800">
        <w:rPr>
          <w:lang w:val="es-ES"/>
        </w:rPr>
        <w:t>84</w:t>
      </w:r>
      <w:r w:rsidR="00750052" w:rsidRPr="00004800">
        <w:rPr>
          <w:lang w:val="es-ES"/>
        </w:rPr>
        <w:t xml:space="preserve"> y</w:t>
      </w:r>
      <w:r w:rsidR="00615F49" w:rsidRPr="00004800">
        <w:rPr>
          <w:lang w:val="es-ES"/>
        </w:rPr>
        <w:t xml:space="preserve"> 85</w:t>
      </w:r>
      <w:r w:rsidR="003E12EB" w:rsidRPr="00004800">
        <w:rPr>
          <w:lang w:val="es-ES"/>
        </w:rPr>
        <w:t xml:space="preserve"> del Código Penal</w:t>
      </w:r>
      <w:r w:rsidR="00615F49" w:rsidRPr="00004800">
        <w:rPr>
          <w:lang w:val="es-ES"/>
        </w:rPr>
        <w:t>).</w:t>
      </w:r>
    </w:p>
    <w:p w:rsidR="00615F49" w:rsidRPr="00004800" w:rsidRDefault="009B218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Se </w:t>
      </w:r>
      <w:r w:rsidRPr="002D52C2">
        <w:rPr>
          <w:iCs/>
          <w:lang w:val="es-ES"/>
        </w:rPr>
        <w:t>añadió</w:t>
      </w:r>
      <w:r w:rsidRPr="00004800">
        <w:rPr>
          <w:lang w:val="es-ES"/>
        </w:rPr>
        <w:t xml:space="preserve"> al a</w:t>
      </w:r>
      <w:r w:rsidR="007819DE" w:rsidRPr="00004800">
        <w:rPr>
          <w:lang w:val="es-ES"/>
        </w:rPr>
        <w:t xml:space="preserve">rtículo 75 del Código Penal </w:t>
      </w:r>
      <w:r w:rsidR="0085015F" w:rsidRPr="00004800">
        <w:rPr>
          <w:lang w:val="es-ES"/>
        </w:rPr>
        <w:t xml:space="preserve">un </w:t>
      </w:r>
      <w:r w:rsidR="00750052" w:rsidRPr="00004800">
        <w:rPr>
          <w:lang w:val="es-ES"/>
        </w:rPr>
        <w:t xml:space="preserve">nuevo párrafo </w:t>
      </w:r>
      <w:r w:rsidR="00F13EBE">
        <w:rPr>
          <w:lang w:val="es-ES"/>
        </w:rPr>
        <w:t>en virtud del cual</w:t>
      </w:r>
      <w:r w:rsidR="007819DE" w:rsidRPr="00004800">
        <w:rPr>
          <w:lang w:val="es-ES"/>
        </w:rPr>
        <w:t xml:space="preserve"> si un </w:t>
      </w:r>
      <w:r w:rsidR="006F4B98">
        <w:rPr>
          <w:lang w:val="es-ES"/>
        </w:rPr>
        <w:t>niño</w:t>
      </w:r>
      <w:r w:rsidR="007819DE" w:rsidRPr="00004800">
        <w:rPr>
          <w:lang w:val="es-ES"/>
        </w:rPr>
        <w:t xml:space="preserve"> comet</w:t>
      </w:r>
      <w:r w:rsidR="00F13EBE">
        <w:rPr>
          <w:lang w:val="es-ES"/>
        </w:rPr>
        <w:t>e</w:t>
      </w:r>
      <w:r w:rsidR="007819DE" w:rsidRPr="00004800">
        <w:rPr>
          <w:lang w:val="es-ES"/>
        </w:rPr>
        <w:t xml:space="preserve"> un delito </w:t>
      </w:r>
      <w:r w:rsidRPr="00004800">
        <w:rPr>
          <w:lang w:val="es-ES"/>
        </w:rPr>
        <w:t xml:space="preserve">leve </w:t>
      </w:r>
      <w:r w:rsidR="007819DE" w:rsidRPr="00004800">
        <w:rPr>
          <w:lang w:val="es-ES"/>
        </w:rPr>
        <w:t xml:space="preserve">o de </w:t>
      </w:r>
      <w:r w:rsidR="00A0466E" w:rsidRPr="00004800">
        <w:rPr>
          <w:lang w:val="es-ES"/>
        </w:rPr>
        <w:t>escasa</w:t>
      </w:r>
      <w:r w:rsidR="007819DE" w:rsidRPr="00004800">
        <w:rPr>
          <w:lang w:val="es-ES"/>
        </w:rPr>
        <w:t xml:space="preserve"> gravedad </w:t>
      </w:r>
      <w:r w:rsidR="00F13EBE">
        <w:rPr>
          <w:lang w:val="es-ES"/>
        </w:rPr>
        <w:t>no</w:t>
      </w:r>
      <w:r w:rsidR="00AF5DEB" w:rsidRPr="00004800">
        <w:rPr>
          <w:lang w:val="es-ES"/>
        </w:rPr>
        <w:t xml:space="preserve"> </w:t>
      </w:r>
      <w:r w:rsidR="007819DE" w:rsidRPr="00004800">
        <w:rPr>
          <w:lang w:val="es-ES"/>
        </w:rPr>
        <w:t>se</w:t>
      </w:r>
      <w:r w:rsidR="00750052" w:rsidRPr="00004800">
        <w:rPr>
          <w:lang w:val="es-ES"/>
        </w:rPr>
        <w:t xml:space="preserve"> aplica </w:t>
      </w:r>
      <w:r w:rsidR="007819DE" w:rsidRPr="00004800">
        <w:rPr>
          <w:lang w:val="es-ES"/>
        </w:rPr>
        <w:t xml:space="preserve">el castigo si las medidas educativas </w:t>
      </w:r>
      <w:r w:rsidR="00F13EBE">
        <w:rPr>
          <w:lang w:val="es-ES"/>
        </w:rPr>
        <w:t>son</w:t>
      </w:r>
      <w:r w:rsidR="00750052" w:rsidRPr="00004800">
        <w:rPr>
          <w:lang w:val="es-ES"/>
        </w:rPr>
        <w:t xml:space="preserve"> </w:t>
      </w:r>
      <w:r w:rsidR="007819DE" w:rsidRPr="00004800">
        <w:rPr>
          <w:lang w:val="es-ES"/>
        </w:rPr>
        <w:t xml:space="preserve">suficientes para corregir </w:t>
      </w:r>
      <w:r w:rsidRPr="00004800">
        <w:rPr>
          <w:lang w:val="es-ES"/>
        </w:rPr>
        <w:t>la conducta</w:t>
      </w:r>
      <w:r w:rsidR="00615F49" w:rsidRPr="00004800">
        <w:rPr>
          <w:lang w:val="es-ES"/>
        </w:rPr>
        <w:t>.</w:t>
      </w:r>
    </w:p>
    <w:p w:rsidR="00615F49" w:rsidRPr="00004800" w:rsidRDefault="006C5E2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De conformidad con </w:t>
      </w:r>
      <w:r w:rsidR="00F300F8" w:rsidRPr="00004800">
        <w:rPr>
          <w:lang w:val="es-ES"/>
        </w:rPr>
        <w:t xml:space="preserve">el </w:t>
      </w:r>
      <w:r w:rsidRPr="00004800">
        <w:rPr>
          <w:lang w:val="es-ES"/>
        </w:rPr>
        <w:t xml:space="preserve">artículo </w:t>
      </w:r>
      <w:r w:rsidR="00615F49" w:rsidRPr="00004800">
        <w:rPr>
          <w:lang w:val="es-ES"/>
        </w:rPr>
        <w:t>93</w:t>
      </w:r>
      <w:r w:rsidRPr="00004800">
        <w:rPr>
          <w:lang w:val="es-ES"/>
        </w:rPr>
        <w:t xml:space="preserve"> del Código Penal</w:t>
      </w:r>
      <w:r w:rsidR="00615F49" w:rsidRPr="00004800">
        <w:rPr>
          <w:lang w:val="es-ES"/>
        </w:rPr>
        <w:t xml:space="preserve">, </w:t>
      </w:r>
      <w:r w:rsidRPr="00004800">
        <w:rPr>
          <w:lang w:val="es-ES"/>
        </w:rPr>
        <w:t>los jóvenes culpables de</w:t>
      </w:r>
      <w:r w:rsidR="00750052" w:rsidRPr="00004800">
        <w:rPr>
          <w:lang w:val="es-ES"/>
        </w:rPr>
        <w:t xml:space="preserve"> haber cometido </w:t>
      </w:r>
      <w:r w:rsidRPr="00004800">
        <w:rPr>
          <w:lang w:val="es-ES"/>
        </w:rPr>
        <w:t>un delito leve</w:t>
      </w:r>
      <w:r w:rsidR="00750052" w:rsidRPr="00004800">
        <w:rPr>
          <w:lang w:val="es-ES"/>
        </w:rPr>
        <w:t xml:space="preserve">, </w:t>
      </w:r>
      <w:r w:rsidR="00B6637D">
        <w:rPr>
          <w:lang w:val="es-ES"/>
        </w:rPr>
        <w:t>poco grave</w:t>
      </w:r>
      <w:r w:rsidRPr="00004800">
        <w:rPr>
          <w:lang w:val="es-ES"/>
        </w:rPr>
        <w:t xml:space="preserve"> o grave pueden</w:t>
      </w:r>
      <w:r w:rsidR="003A216F" w:rsidRPr="00004800">
        <w:rPr>
          <w:lang w:val="es-ES"/>
        </w:rPr>
        <w:t xml:space="preserve"> quedar ex</w:t>
      </w:r>
      <w:r w:rsidR="00750052" w:rsidRPr="00004800">
        <w:rPr>
          <w:lang w:val="es-ES"/>
        </w:rPr>
        <w:t>i</w:t>
      </w:r>
      <w:r w:rsidR="003A216F" w:rsidRPr="00004800">
        <w:rPr>
          <w:lang w:val="es-ES"/>
        </w:rPr>
        <w:t>m</w:t>
      </w:r>
      <w:r w:rsidR="00750052" w:rsidRPr="00004800">
        <w:rPr>
          <w:lang w:val="es-ES"/>
        </w:rPr>
        <w:t xml:space="preserve">idos </w:t>
      </w:r>
      <w:r w:rsidRPr="00004800">
        <w:rPr>
          <w:lang w:val="es-ES"/>
        </w:rPr>
        <w:t>del castigo si el tribunal considera que los objetivos de dicho castigo se pueden alcanzar mediante el ingreso en una institución correccional especializada o médica, o mediante la aplicación de medidas de carácter educativo</w:t>
      </w:r>
      <w:r w:rsidR="00615F49" w:rsidRPr="00004800">
        <w:rPr>
          <w:snapToGrid w:val="0"/>
          <w:lang w:val="es-ES"/>
        </w:rPr>
        <w:t xml:space="preserve">. </w:t>
      </w:r>
      <w:r w:rsidRPr="00004800">
        <w:rPr>
          <w:snapToGrid w:val="0"/>
          <w:lang w:val="es-ES"/>
        </w:rPr>
        <w:t xml:space="preserve">Además, </w:t>
      </w:r>
      <w:r w:rsidR="00B6637D">
        <w:rPr>
          <w:snapToGrid w:val="0"/>
          <w:lang w:val="es-ES"/>
        </w:rPr>
        <w:t>a fin de</w:t>
      </w:r>
      <w:r w:rsidRPr="00004800">
        <w:rPr>
          <w:snapToGrid w:val="0"/>
          <w:lang w:val="es-ES"/>
        </w:rPr>
        <w:t xml:space="preserve"> evitar</w:t>
      </w:r>
      <w:r w:rsidR="005E5458" w:rsidRPr="00004800">
        <w:rPr>
          <w:snapToGrid w:val="0"/>
          <w:lang w:val="es-ES"/>
        </w:rPr>
        <w:t xml:space="preserve"> la aplicación de una sanción </w:t>
      </w:r>
      <w:r w:rsidRPr="00004800">
        <w:rPr>
          <w:snapToGrid w:val="0"/>
          <w:lang w:val="es-ES"/>
        </w:rPr>
        <w:t>penal</w:t>
      </w:r>
      <w:r w:rsidR="005E5458" w:rsidRPr="00004800">
        <w:rPr>
          <w:snapToGrid w:val="0"/>
          <w:lang w:val="es-ES"/>
        </w:rPr>
        <w:t xml:space="preserve"> a los </w:t>
      </w:r>
      <w:r w:rsidR="00B6637D">
        <w:rPr>
          <w:snapToGrid w:val="0"/>
          <w:lang w:val="es-ES"/>
        </w:rPr>
        <w:t>jóvenes</w:t>
      </w:r>
      <w:r w:rsidRPr="00004800">
        <w:rPr>
          <w:snapToGrid w:val="0"/>
          <w:lang w:val="es-ES"/>
        </w:rPr>
        <w:t xml:space="preserve"> se</w:t>
      </w:r>
      <w:r w:rsidR="005E5458" w:rsidRPr="00004800">
        <w:rPr>
          <w:snapToGrid w:val="0"/>
          <w:lang w:val="es-ES"/>
        </w:rPr>
        <w:t xml:space="preserve"> modificó el </w:t>
      </w:r>
      <w:r w:rsidRPr="00004800">
        <w:rPr>
          <w:snapToGrid w:val="0"/>
          <w:lang w:val="es-ES"/>
        </w:rPr>
        <w:t>artículo 109 del Código Penal,</w:t>
      </w:r>
      <w:r w:rsidR="00B6637D">
        <w:rPr>
          <w:snapToGrid w:val="0"/>
          <w:lang w:val="es-ES"/>
        </w:rPr>
        <w:t xml:space="preserve"> establecie</w:t>
      </w:r>
      <w:r w:rsidR="005E5458" w:rsidRPr="00004800">
        <w:rPr>
          <w:snapToGrid w:val="0"/>
          <w:lang w:val="es-ES"/>
        </w:rPr>
        <w:t xml:space="preserve">ndo </w:t>
      </w:r>
      <w:r w:rsidRPr="00004800">
        <w:rPr>
          <w:snapToGrid w:val="0"/>
          <w:lang w:val="es-ES"/>
        </w:rPr>
        <w:t xml:space="preserve">que la reconciliación es un acto que libera a una persona de </w:t>
      </w:r>
      <w:r w:rsidR="00F300F8" w:rsidRPr="00004800">
        <w:rPr>
          <w:snapToGrid w:val="0"/>
          <w:lang w:val="es-ES"/>
        </w:rPr>
        <w:t>toda</w:t>
      </w:r>
      <w:r w:rsidRPr="00004800">
        <w:rPr>
          <w:snapToGrid w:val="0"/>
          <w:lang w:val="es-ES"/>
        </w:rPr>
        <w:t xml:space="preserve"> responsabilidad penal </w:t>
      </w:r>
      <w:r w:rsidR="00B6637D">
        <w:rPr>
          <w:snapToGrid w:val="0"/>
          <w:lang w:val="es-ES"/>
        </w:rPr>
        <w:t>por</w:t>
      </w:r>
      <w:r w:rsidRPr="00004800">
        <w:rPr>
          <w:snapToGrid w:val="0"/>
          <w:lang w:val="es-ES"/>
        </w:rPr>
        <w:t xml:space="preserve"> </w:t>
      </w:r>
      <w:r w:rsidR="005E5458" w:rsidRPr="00004800">
        <w:rPr>
          <w:snapToGrid w:val="0"/>
          <w:lang w:val="es-ES"/>
        </w:rPr>
        <w:t xml:space="preserve">un </w:t>
      </w:r>
      <w:r w:rsidRPr="00004800">
        <w:rPr>
          <w:snapToGrid w:val="0"/>
          <w:lang w:val="es-ES"/>
        </w:rPr>
        <w:t xml:space="preserve">delito leve o </w:t>
      </w:r>
      <w:r w:rsidR="00B6637D">
        <w:rPr>
          <w:snapToGrid w:val="0"/>
          <w:lang w:val="es-ES"/>
        </w:rPr>
        <w:t>poco grave,</w:t>
      </w:r>
      <w:r w:rsidRPr="00004800">
        <w:rPr>
          <w:snapToGrid w:val="0"/>
          <w:lang w:val="es-ES"/>
        </w:rPr>
        <w:t xml:space="preserve"> y</w:t>
      </w:r>
      <w:r w:rsidR="000518E1" w:rsidRPr="00004800">
        <w:rPr>
          <w:snapToGrid w:val="0"/>
          <w:lang w:val="es-ES"/>
        </w:rPr>
        <w:t xml:space="preserve"> </w:t>
      </w:r>
      <w:r w:rsidR="00B6637D">
        <w:rPr>
          <w:snapToGrid w:val="0"/>
          <w:lang w:val="es-ES"/>
        </w:rPr>
        <w:t>en el caso</w:t>
      </w:r>
      <w:r w:rsidR="00F300F8" w:rsidRPr="00004800">
        <w:rPr>
          <w:snapToGrid w:val="0"/>
          <w:lang w:val="es-ES"/>
        </w:rPr>
        <w:t xml:space="preserve"> </w:t>
      </w:r>
      <w:r w:rsidR="000518E1" w:rsidRPr="00004800">
        <w:rPr>
          <w:snapToGrid w:val="0"/>
          <w:lang w:val="es-ES"/>
        </w:rPr>
        <w:t>de</w:t>
      </w:r>
      <w:r w:rsidR="005E5458" w:rsidRPr="00004800">
        <w:rPr>
          <w:snapToGrid w:val="0"/>
          <w:lang w:val="es-ES"/>
        </w:rPr>
        <w:t xml:space="preserve"> </w:t>
      </w:r>
      <w:r w:rsidR="00B6637D">
        <w:rPr>
          <w:snapToGrid w:val="0"/>
          <w:lang w:val="es-ES"/>
        </w:rPr>
        <w:t>los menores</w:t>
      </w:r>
      <w:r w:rsidR="005E5458" w:rsidRPr="00004800">
        <w:rPr>
          <w:snapToGrid w:val="0"/>
          <w:lang w:val="es-ES"/>
        </w:rPr>
        <w:t xml:space="preserve"> </w:t>
      </w:r>
      <w:r w:rsidR="000518E1" w:rsidRPr="00004800">
        <w:rPr>
          <w:snapToGrid w:val="0"/>
          <w:lang w:val="es-ES"/>
        </w:rPr>
        <w:t xml:space="preserve">también </w:t>
      </w:r>
      <w:r w:rsidR="00B6637D">
        <w:rPr>
          <w:snapToGrid w:val="0"/>
          <w:lang w:val="es-ES"/>
        </w:rPr>
        <w:t>por</w:t>
      </w:r>
      <w:r w:rsidR="005E5458" w:rsidRPr="00004800">
        <w:rPr>
          <w:snapToGrid w:val="0"/>
          <w:lang w:val="es-ES"/>
        </w:rPr>
        <w:t xml:space="preserve"> </w:t>
      </w:r>
      <w:r w:rsidR="000518E1" w:rsidRPr="00004800">
        <w:rPr>
          <w:snapToGrid w:val="0"/>
          <w:lang w:val="es-ES"/>
        </w:rPr>
        <w:t>un delito</w:t>
      </w:r>
      <w:r w:rsidR="0025140A" w:rsidRPr="00004800">
        <w:rPr>
          <w:snapToGrid w:val="0"/>
          <w:lang w:val="es-ES"/>
        </w:rPr>
        <w:t xml:space="preserve"> grave</w:t>
      </w:r>
      <w:r w:rsidR="00B6637D">
        <w:rPr>
          <w:lang w:val="es-ES"/>
        </w:rPr>
        <w:t>.</w:t>
      </w:r>
    </w:p>
    <w:p w:rsidR="00615F49" w:rsidRPr="00004800" w:rsidRDefault="00B8660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snapToGrid w:val="0"/>
          <w:lang w:val="es-ES"/>
        </w:rPr>
      </w:pPr>
      <w:r w:rsidRPr="00004800">
        <w:rPr>
          <w:lang w:val="es-ES"/>
        </w:rPr>
        <w:t xml:space="preserve">En </w:t>
      </w:r>
      <w:r w:rsidR="00205DED" w:rsidRPr="00004800">
        <w:rPr>
          <w:lang w:val="es-ES"/>
        </w:rPr>
        <w:t>el Código de Procedimiento Penal</w:t>
      </w:r>
      <w:r w:rsidRPr="00004800">
        <w:rPr>
          <w:lang w:val="es-ES"/>
        </w:rPr>
        <w:t xml:space="preserve"> se introdujeron modificaciones </w:t>
      </w:r>
      <w:r w:rsidR="00A1351E">
        <w:rPr>
          <w:lang w:val="es-ES"/>
        </w:rPr>
        <w:t>en el</w:t>
      </w:r>
      <w:r w:rsidR="00205DED" w:rsidRPr="00004800">
        <w:rPr>
          <w:lang w:val="es-ES"/>
        </w:rPr>
        <w:t xml:space="preserve"> mism</w:t>
      </w:r>
      <w:r w:rsidR="00A1351E">
        <w:rPr>
          <w:lang w:val="es-ES"/>
        </w:rPr>
        <w:t>o</w:t>
      </w:r>
      <w:r w:rsidR="00205DED" w:rsidRPr="00004800">
        <w:rPr>
          <w:lang w:val="es-ES"/>
        </w:rPr>
        <w:t xml:space="preserve"> </w:t>
      </w:r>
      <w:r w:rsidR="00A1351E">
        <w:rPr>
          <w:lang w:val="es-ES"/>
        </w:rPr>
        <w:t>sentido</w:t>
      </w:r>
      <w:r w:rsidR="00205DED" w:rsidRPr="00004800">
        <w:rPr>
          <w:lang w:val="es-ES"/>
        </w:rPr>
        <w:t xml:space="preserve">. Por consiguiente, </w:t>
      </w:r>
      <w:r w:rsidR="00A1351E">
        <w:rPr>
          <w:lang w:val="es-ES"/>
        </w:rPr>
        <w:t>en virtud de</w:t>
      </w:r>
      <w:r w:rsidR="00205DED" w:rsidRPr="00004800">
        <w:rPr>
          <w:lang w:val="es-ES"/>
        </w:rPr>
        <w:t xml:space="preserve">l párrafo 6 del artículo </w:t>
      </w:r>
      <w:r w:rsidR="00615F49" w:rsidRPr="00004800">
        <w:rPr>
          <w:lang w:val="es-ES"/>
        </w:rPr>
        <w:t xml:space="preserve">166 </w:t>
      </w:r>
      <w:r w:rsidR="00A1351E" w:rsidRPr="00004800">
        <w:rPr>
          <w:lang w:val="es-ES"/>
        </w:rPr>
        <w:t xml:space="preserve">una persona sospechosa de haber cometido un delito </w:t>
      </w:r>
      <w:r w:rsidR="007E2903" w:rsidRPr="00004800">
        <w:rPr>
          <w:lang w:val="es-ES"/>
        </w:rPr>
        <w:t xml:space="preserve">no puede </w:t>
      </w:r>
      <w:r w:rsidR="00A1351E">
        <w:rPr>
          <w:lang w:val="es-ES"/>
        </w:rPr>
        <w:t xml:space="preserve">estar </w:t>
      </w:r>
      <w:r w:rsidR="007E2903" w:rsidRPr="00004800">
        <w:rPr>
          <w:lang w:val="es-ES"/>
        </w:rPr>
        <w:t>deten</w:t>
      </w:r>
      <w:r w:rsidR="00A1351E">
        <w:rPr>
          <w:lang w:val="es-ES"/>
        </w:rPr>
        <w:t>ida</w:t>
      </w:r>
      <w:r w:rsidR="007E2903" w:rsidRPr="00004800">
        <w:rPr>
          <w:lang w:val="es-ES"/>
        </w:rPr>
        <w:t xml:space="preserve"> </w:t>
      </w:r>
      <w:r w:rsidR="00A1351E" w:rsidRPr="00004800">
        <w:rPr>
          <w:lang w:val="es-ES"/>
        </w:rPr>
        <w:t xml:space="preserve">durante más de 24 horas desde el momento de su privación de libertad </w:t>
      </w:r>
      <w:r w:rsidR="00266880" w:rsidRPr="00004800">
        <w:rPr>
          <w:lang w:val="es-ES"/>
        </w:rPr>
        <w:t>sin cargos oficiales</w:t>
      </w:r>
      <w:r w:rsidR="00615F49" w:rsidRPr="00004800">
        <w:rPr>
          <w:lang w:val="es-ES"/>
        </w:rPr>
        <w:t>.</w:t>
      </w:r>
    </w:p>
    <w:p w:rsidR="00615F49" w:rsidRPr="00004800" w:rsidRDefault="00A1351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/>
          <w:lang w:val="es-ES"/>
        </w:rPr>
      </w:pPr>
      <w:r>
        <w:rPr>
          <w:lang w:val="es-ES"/>
        </w:rPr>
        <w:t>De conformidad con e</w:t>
      </w:r>
      <w:r w:rsidR="00342C89" w:rsidRPr="00004800">
        <w:rPr>
          <w:lang w:val="es-ES"/>
        </w:rPr>
        <w:t xml:space="preserve">l artículo </w:t>
      </w:r>
      <w:r w:rsidR="00615F49" w:rsidRPr="00004800">
        <w:rPr>
          <w:lang w:val="es-ES"/>
        </w:rPr>
        <w:t xml:space="preserve">270 </w:t>
      </w:r>
      <w:r w:rsidR="00342C89" w:rsidRPr="00004800">
        <w:rPr>
          <w:lang w:val="es-ES"/>
        </w:rPr>
        <w:t xml:space="preserve">del Código de Procedimiento Penal, el fiscal </w:t>
      </w:r>
      <w:r w:rsidR="00E90E68" w:rsidRPr="00004800">
        <w:rPr>
          <w:lang w:val="es-ES"/>
        </w:rPr>
        <w:t xml:space="preserve">también </w:t>
      </w:r>
      <w:r w:rsidR="00342C89" w:rsidRPr="00004800">
        <w:rPr>
          <w:lang w:val="es-ES"/>
        </w:rPr>
        <w:t>se encarga de los delitos cometidos por</w:t>
      </w:r>
      <w:r w:rsidR="008A5248" w:rsidRPr="00004800">
        <w:rPr>
          <w:lang w:val="es-ES"/>
        </w:rPr>
        <w:t xml:space="preserve"> </w:t>
      </w:r>
      <w:r>
        <w:rPr>
          <w:lang w:val="es-ES"/>
        </w:rPr>
        <w:t>jóvenes.</w:t>
      </w:r>
    </w:p>
    <w:p w:rsidR="00615F49" w:rsidRPr="00004800" w:rsidRDefault="000E053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iCs/>
          <w:lang w:val="es-ES"/>
        </w:rPr>
      </w:pPr>
      <w:r w:rsidRPr="00004800">
        <w:rPr>
          <w:lang w:val="es-ES"/>
        </w:rPr>
        <w:t xml:space="preserve">Con objeto de </w:t>
      </w:r>
      <w:r w:rsidR="00A1351E">
        <w:rPr>
          <w:lang w:val="es-ES"/>
        </w:rPr>
        <w:t>velar por el respeto</w:t>
      </w:r>
      <w:r w:rsidRPr="00004800">
        <w:rPr>
          <w:lang w:val="es-ES"/>
        </w:rPr>
        <w:t xml:space="preserve"> de los derechos del niño, los especialistas que trabajan para </w:t>
      </w:r>
      <w:r w:rsidR="00A1351E">
        <w:rPr>
          <w:lang w:val="es-ES"/>
        </w:rPr>
        <w:t>los niños</w:t>
      </w:r>
      <w:r w:rsidRPr="00004800">
        <w:rPr>
          <w:lang w:val="es-ES"/>
        </w:rPr>
        <w:t xml:space="preserve"> y con ellos (abogados, jueces, empleados de </w:t>
      </w:r>
      <w:r w:rsidR="00C101BC">
        <w:rPr>
          <w:lang w:val="es-ES"/>
        </w:rPr>
        <w:t>órganos</w:t>
      </w:r>
      <w:r w:rsidR="008A5248" w:rsidRPr="00004800">
        <w:rPr>
          <w:lang w:val="es-ES"/>
        </w:rPr>
        <w:t xml:space="preserve"> judiciales</w:t>
      </w:r>
      <w:r w:rsidRPr="00004800">
        <w:rPr>
          <w:lang w:val="es-ES"/>
        </w:rPr>
        <w:t xml:space="preserve">, </w:t>
      </w:r>
      <w:r w:rsidR="00065DD2" w:rsidRPr="00004800">
        <w:rPr>
          <w:lang w:val="es-ES"/>
        </w:rPr>
        <w:t>profesores</w:t>
      </w:r>
      <w:r w:rsidRPr="00004800">
        <w:rPr>
          <w:lang w:val="es-ES"/>
        </w:rPr>
        <w:t>, médicos, asistentes sociales, representantes de ONG</w:t>
      </w:r>
      <w:r w:rsidR="00615F49" w:rsidRPr="00004800">
        <w:rPr>
          <w:lang w:val="es-ES"/>
        </w:rPr>
        <w:t xml:space="preserve">) </w:t>
      </w:r>
      <w:r w:rsidR="00DB75F3" w:rsidRPr="00004800">
        <w:rPr>
          <w:lang w:val="es-ES"/>
        </w:rPr>
        <w:t>reciben sistemáticamente</w:t>
      </w:r>
      <w:r w:rsidR="008A5248" w:rsidRPr="00004800">
        <w:rPr>
          <w:lang w:val="es-ES"/>
        </w:rPr>
        <w:t xml:space="preserve"> formación sobre los </w:t>
      </w:r>
      <w:r w:rsidR="00DB75F3" w:rsidRPr="00004800">
        <w:rPr>
          <w:lang w:val="es-ES"/>
        </w:rPr>
        <w:t>derechos humanos</w:t>
      </w:r>
      <w:r w:rsidR="00A1351E">
        <w:rPr>
          <w:lang w:val="es-ES"/>
        </w:rPr>
        <w:t>.</w:t>
      </w:r>
    </w:p>
    <w:p w:rsidR="00615F49" w:rsidRPr="00004800" w:rsidRDefault="005075F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Los empleados de </w:t>
      </w:r>
      <w:r w:rsidR="00C101BC">
        <w:rPr>
          <w:lang w:val="es-ES"/>
        </w:rPr>
        <w:t>órganos</w:t>
      </w:r>
      <w:r w:rsidR="00ED3692" w:rsidRPr="00004800">
        <w:rPr>
          <w:lang w:val="es-ES"/>
        </w:rPr>
        <w:t xml:space="preserve"> judiciales </w:t>
      </w:r>
      <w:r w:rsidRPr="00004800">
        <w:rPr>
          <w:lang w:val="es-ES"/>
        </w:rPr>
        <w:t>participa</w:t>
      </w:r>
      <w:r w:rsidR="00C101BC">
        <w:rPr>
          <w:lang w:val="es-ES"/>
        </w:rPr>
        <w:t>ro</w:t>
      </w:r>
      <w:r w:rsidRPr="00004800">
        <w:rPr>
          <w:lang w:val="es-ES"/>
        </w:rPr>
        <w:t>n en numerosas actividades de</w:t>
      </w:r>
      <w:r w:rsidR="00ED3692" w:rsidRPr="00004800">
        <w:rPr>
          <w:lang w:val="es-ES"/>
        </w:rPr>
        <w:t xml:space="preserve"> formación </w:t>
      </w:r>
      <w:r w:rsidR="00C101BC">
        <w:rPr>
          <w:lang w:val="es-ES"/>
        </w:rPr>
        <w:t>en las que se abordaban</w:t>
      </w:r>
      <w:r w:rsidR="00ED3692" w:rsidRPr="00004800">
        <w:rPr>
          <w:lang w:val="es-ES"/>
        </w:rPr>
        <w:t xml:space="preserve"> </w:t>
      </w:r>
      <w:r w:rsidRPr="00004800">
        <w:rPr>
          <w:lang w:val="es-ES"/>
        </w:rPr>
        <w:t>de manera directa o indirecta</w:t>
      </w:r>
      <w:r w:rsidR="00ED3692" w:rsidRPr="00004800">
        <w:rPr>
          <w:lang w:val="es-ES"/>
        </w:rPr>
        <w:t xml:space="preserve"> los delitos </w:t>
      </w:r>
      <w:r w:rsidR="00C101BC">
        <w:rPr>
          <w:lang w:val="es-ES"/>
        </w:rPr>
        <w:t>juveniles</w:t>
      </w:r>
      <w:r w:rsidRPr="00004800">
        <w:rPr>
          <w:lang w:val="es-ES"/>
        </w:rPr>
        <w:t>, organizadas por sus propios centros de</w:t>
      </w:r>
      <w:r w:rsidR="00ED3692" w:rsidRPr="00004800">
        <w:rPr>
          <w:lang w:val="es-ES"/>
        </w:rPr>
        <w:t xml:space="preserve"> formación</w:t>
      </w:r>
      <w:r w:rsidRPr="00004800">
        <w:rPr>
          <w:lang w:val="es-ES"/>
        </w:rPr>
        <w:t>, otros centros de</w:t>
      </w:r>
      <w:r w:rsidR="00ED3692" w:rsidRPr="00004800">
        <w:rPr>
          <w:lang w:val="es-ES"/>
        </w:rPr>
        <w:t xml:space="preserve"> formación</w:t>
      </w:r>
      <w:r w:rsidRPr="00004800">
        <w:rPr>
          <w:lang w:val="es-ES"/>
        </w:rPr>
        <w:t>, organizaciones internacionales y ONG.</w:t>
      </w:r>
      <w:r w:rsidR="0016386C" w:rsidRPr="00004800">
        <w:rPr>
          <w:lang w:val="es-ES"/>
        </w:rPr>
        <w:t xml:space="preserve"> </w:t>
      </w:r>
      <w:r w:rsidR="00C101BC">
        <w:rPr>
          <w:lang w:val="es-ES"/>
        </w:rPr>
        <w:t>Cabe</w:t>
      </w:r>
      <w:r w:rsidR="0016386C" w:rsidRPr="00004800">
        <w:rPr>
          <w:lang w:val="es-ES"/>
        </w:rPr>
        <w:t xml:space="preserve"> mencionar el hecho de que 130 jueces y fiscales recibieron</w:t>
      </w:r>
      <w:r w:rsidR="00ED3692" w:rsidRPr="00004800">
        <w:rPr>
          <w:lang w:val="es-ES"/>
        </w:rPr>
        <w:t xml:space="preserve"> formación </w:t>
      </w:r>
      <w:r w:rsidR="0016386C" w:rsidRPr="00004800">
        <w:rPr>
          <w:lang w:val="es-ES"/>
        </w:rPr>
        <w:t>en seis seminarios</w:t>
      </w:r>
      <w:r w:rsidR="00615F49" w:rsidRPr="00004800">
        <w:rPr>
          <w:lang w:val="es-ES"/>
        </w:rPr>
        <w:t>.</w:t>
      </w:r>
      <w:r w:rsidR="00FC4359" w:rsidRPr="00004800">
        <w:rPr>
          <w:lang w:val="es-ES"/>
        </w:rPr>
        <w:t xml:space="preserve"> </w:t>
      </w:r>
      <w:r w:rsidR="001D5E83" w:rsidRPr="00004800">
        <w:rPr>
          <w:lang w:val="es-ES"/>
        </w:rPr>
        <w:t>Durante el período de</w:t>
      </w:r>
      <w:r w:rsidR="00ED3692" w:rsidRPr="00004800">
        <w:rPr>
          <w:lang w:val="es-ES"/>
        </w:rPr>
        <w:t xml:space="preserve"> formación </w:t>
      </w:r>
      <w:r w:rsidR="001D5E83" w:rsidRPr="00004800">
        <w:rPr>
          <w:lang w:val="es-ES"/>
        </w:rPr>
        <w:t>se elaboraron</w:t>
      </w:r>
      <w:r w:rsidR="00ED3692" w:rsidRPr="00004800">
        <w:rPr>
          <w:lang w:val="es-ES"/>
        </w:rPr>
        <w:t xml:space="preserve"> distintos documentos </w:t>
      </w:r>
      <w:r w:rsidR="001D5E83" w:rsidRPr="00004800">
        <w:rPr>
          <w:lang w:val="es-ES"/>
        </w:rPr>
        <w:t>relativos a los derechos del niño</w:t>
      </w:r>
      <w:r w:rsidR="006566CD" w:rsidRPr="00004800">
        <w:rPr>
          <w:lang w:val="es-ES"/>
        </w:rPr>
        <w:t>.</w:t>
      </w:r>
    </w:p>
    <w:p w:rsidR="00615F49" w:rsidRPr="00004800" w:rsidRDefault="002E1CC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Instituto Nacional de Justicia </w:t>
      </w:r>
      <w:r w:rsidR="00B80217">
        <w:rPr>
          <w:lang w:val="es-ES"/>
        </w:rPr>
        <w:t>organizó</w:t>
      </w:r>
      <w:r w:rsidRPr="00004800">
        <w:rPr>
          <w:lang w:val="es-ES"/>
        </w:rPr>
        <w:t xml:space="preserve"> tres tipos de</w:t>
      </w:r>
      <w:r w:rsidR="002227BB" w:rsidRPr="00004800">
        <w:rPr>
          <w:lang w:val="es-ES"/>
        </w:rPr>
        <w:t xml:space="preserve"> formación sobre la </w:t>
      </w:r>
      <w:r w:rsidRPr="00004800">
        <w:rPr>
          <w:lang w:val="es-ES"/>
        </w:rPr>
        <w:t xml:space="preserve">administración de </w:t>
      </w:r>
      <w:r w:rsidR="006B3DF8">
        <w:rPr>
          <w:lang w:val="es-ES"/>
        </w:rPr>
        <w:t>justicia juvenil</w:t>
      </w:r>
      <w:r w:rsidRPr="00004800">
        <w:rPr>
          <w:lang w:val="es-ES"/>
        </w:rPr>
        <w:t>: un programa de</w:t>
      </w:r>
      <w:r w:rsidR="002227BB" w:rsidRPr="00004800">
        <w:rPr>
          <w:lang w:val="es-ES"/>
        </w:rPr>
        <w:t xml:space="preserve"> formación </w:t>
      </w:r>
      <w:r w:rsidRPr="00004800">
        <w:rPr>
          <w:lang w:val="es-ES"/>
        </w:rPr>
        <w:t>inicial para jueces recién nombrados</w:t>
      </w:r>
      <w:r w:rsidR="00B80217">
        <w:rPr>
          <w:lang w:val="es-ES"/>
        </w:rPr>
        <w:t>,</w:t>
      </w:r>
      <w:r w:rsidR="002227BB" w:rsidRPr="00004800">
        <w:rPr>
          <w:lang w:val="es-ES"/>
        </w:rPr>
        <w:t xml:space="preserve"> formación</w:t>
      </w:r>
      <w:r w:rsidR="000247FB" w:rsidRPr="00004800">
        <w:rPr>
          <w:lang w:val="es-ES"/>
        </w:rPr>
        <w:t xml:space="preserve"> en </w:t>
      </w:r>
      <w:r w:rsidR="002227BB" w:rsidRPr="00004800">
        <w:rPr>
          <w:lang w:val="es-ES"/>
        </w:rPr>
        <w:t xml:space="preserve">el servicio </w:t>
      </w:r>
      <w:r w:rsidR="00BE105A" w:rsidRPr="00004800">
        <w:rPr>
          <w:lang w:val="es-ES"/>
        </w:rPr>
        <w:t>con</w:t>
      </w:r>
      <w:r w:rsidR="00B80217">
        <w:rPr>
          <w:lang w:val="es-ES"/>
        </w:rPr>
        <w:t xml:space="preserve"> un plan de estudios más amplio</w:t>
      </w:r>
      <w:r w:rsidR="00BE105A" w:rsidRPr="00004800">
        <w:rPr>
          <w:lang w:val="es-ES"/>
        </w:rPr>
        <w:t xml:space="preserve"> y</w:t>
      </w:r>
      <w:r w:rsidR="002227BB" w:rsidRPr="00004800">
        <w:rPr>
          <w:lang w:val="es-ES"/>
        </w:rPr>
        <w:t xml:space="preserve"> formación de </w:t>
      </w:r>
      <w:r w:rsidR="00BE105A" w:rsidRPr="00004800">
        <w:rPr>
          <w:lang w:val="es-ES"/>
        </w:rPr>
        <w:t>instructores</w:t>
      </w:r>
      <w:r w:rsidR="00B80217">
        <w:rPr>
          <w:lang w:val="es-ES"/>
        </w:rPr>
        <w:t>.</w:t>
      </w:r>
    </w:p>
    <w:p w:rsidR="00615F49" w:rsidRPr="00004800" w:rsidRDefault="006B277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</w:t>
      </w:r>
      <w:r w:rsidR="00037D06">
        <w:rPr>
          <w:lang w:val="es-ES"/>
        </w:rPr>
        <w:t>la actualidad</w:t>
      </w:r>
      <w:r w:rsidRPr="00004800">
        <w:rPr>
          <w:lang w:val="es-ES"/>
        </w:rPr>
        <w:t xml:space="preserve"> hay</w:t>
      </w:r>
      <w:r w:rsidR="000B2F10" w:rsidRPr="00004800">
        <w:rPr>
          <w:lang w:val="es-ES"/>
        </w:rPr>
        <w:t xml:space="preserve"> instructores sobre</w:t>
      </w:r>
      <w:r w:rsidR="005A0B14" w:rsidRPr="00004800">
        <w:rPr>
          <w:lang w:val="es-ES"/>
        </w:rPr>
        <w:t xml:space="preserve"> el Convenio Europeo de Derechos Humanos</w:t>
      </w:r>
      <w:r w:rsidR="00FC4359" w:rsidRPr="00004800">
        <w:rPr>
          <w:lang w:val="es-ES"/>
        </w:rPr>
        <w:t xml:space="preserve"> </w:t>
      </w:r>
      <w:r w:rsidR="00615F49" w:rsidRPr="00004800">
        <w:rPr>
          <w:lang w:val="es-ES"/>
        </w:rPr>
        <w:t>(</w:t>
      </w:r>
      <w:r w:rsidR="00E36791">
        <w:rPr>
          <w:lang w:val="es-ES"/>
        </w:rPr>
        <w:t>seis </w:t>
      </w:r>
      <w:r w:rsidR="000B2F10" w:rsidRPr="00004800">
        <w:rPr>
          <w:lang w:val="es-ES"/>
        </w:rPr>
        <w:t>jueces y seis fiscales</w:t>
      </w:r>
      <w:r w:rsidR="00615F49" w:rsidRPr="00004800">
        <w:rPr>
          <w:lang w:val="es-ES"/>
        </w:rPr>
        <w:t xml:space="preserve">) </w:t>
      </w:r>
      <w:r w:rsidR="000B2F10" w:rsidRPr="00004800">
        <w:rPr>
          <w:lang w:val="es-ES"/>
        </w:rPr>
        <w:t xml:space="preserve">e instructores sobre </w:t>
      </w:r>
      <w:r w:rsidR="006B3DF8">
        <w:rPr>
          <w:lang w:val="es-ES"/>
        </w:rPr>
        <w:t>justicia juvenil</w:t>
      </w:r>
      <w:r w:rsidR="000B2F10" w:rsidRPr="00004800">
        <w:rPr>
          <w:lang w:val="es-ES"/>
        </w:rPr>
        <w:t xml:space="preserve"> (tres jueces y tres fiscales</w:t>
      </w:r>
      <w:r w:rsidR="00037D06">
        <w:rPr>
          <w:lang w:val="es-ES"/>
        </w:rPr>
        <w:t>).</w:t>
      </w:r>
    </w:p>
    <w:p w:rsidR="00615F49" w:rsidRPr="00004800" w:rsidRDefault="009C5CC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Durante el </w:t>
      </w:r>
      <w:r w:rsidR="002850B9" w:rsidRPr="00004800">
        <w:rPr>
          <w:lang w:val="es-ES"/>
        </w:rPr>
        <w:t>período</w:t>
      </w:r>
      <w:r w:rsidRPr="00004800">
        <w:rPr>
          <w:lang w:val="es-ES"/>
        </w:rPr>
        <w:t xml:space="preserve"> de referencia, el centro de</w:t>
      </w:r>
      <w:r w:rsidR="000247FB" w:rsidRPr="00004800">
        <w:rPr>
          <w:lang w:val="es-ES"/>
        </w:rPr>
        <w:t xml:space="preserve"> formación </w:t>
      </w:r>
      <w:r w:rsidR="000B1118">
        <w:rPr>
          <w:lang w:val="es-ES"/>
        </w:rPr>
        <w:t>del personal</w:t>
      </w:r>
      <w:r w:rsidRPr="00004800">
        <w:rPr>
          <w:lang w:val="es-ES"/>
        </w:rPr>
        <w:t xml:space="preserve"> del sistema </w:t>
      </w:r>
      <w:r w:rsidRPr="002D52C2">
        <w:rPr>
          <w:iCs/>
          <w:lang w:val="es-ES"/>
        </w:rPr>
        <w:t>penitenciario</w:t>
      </w:r>
      <w:r w:rsidRPr="00004800">
        <w:rPr>
          <w:lang w:val="es-ES"/>
        </w:rPr>
        <w:t xml:space="preserve"> organizó numerosas sesiones de </w:t>
      </w:r>
      <w:r w:rsidR="004C7FD4" w:rsidRPr="00004800">
        <w:rPr>
          <w:lang w:val="es-ES"/>
        </w:rPr>
        <w:t>form</w:t>
      </w:r>
      <w:r w:rsidRPr="00004800">
        <w:rPr>
          <w:lang w:val="es-ES"/>
        </w:rPr>
        <w:t>ación en el ámbito de los derechos humanos.</w:t>
      </w:r>
      <w:r w:rsidR="00615F49" w:rsidRPr="00004800">
        <w:rPr>
          <w:lang w:val="es-ES"/>
        </w:rPr>
        <w:t xml:space="preserve"> </w:t>
      </w:r>
      <w:r w:rsidR="000B1118">
        <w:rPr>
          <w:lang w:val="es-ES"/>
        </w:rPr>
        <w:t>Recibieron formación u</w:t>
      </w:r>
      <w:r w:rsidR="00186D5B" w:rsidRPr="00004800">
        <w:rPr>
          <w:lang w:val="es-ES"/>
        </w:rPr>
        <w:t>n gran número de empleados de dicho sistema en el marco del programa del PNUD</w:t>
      </w:r>
      <w:r w:rsidR="00615F49" w:rsidRPr="00004800">
        <w:rPr>
          <w:lang w:val="es-ES"/>
        </w:rPr>
        <w:t xml:space="preserve"> “</w:t>
      </w:r>
      <w:r w:rsidR="00D31AE4" w:rsidRPr="00004800">
        <w:rPr>
          <w:lang w:val="es-ES"/>
        </w:rPr>
        <w:t>R</w:t>
      </w:r>
      <w:r w:rsidR="00107859" w:rsidRPr="00004800">
        <w:rPr>
          <w:lang w:val="es-ES"/>
        </w:rPr>
        <w:t>espaldo</w:t>
      </w:r>
      <w:r w:rsidR="000247FB" w:rsidRPr="00004800">
        <w:rPr>
          <w:lang w:val="es-ES"/>
        </w:rPr>
        <w:t xml:space="preserve"> </w:t>
      </w:r>
      <w:r w:rsidR="000B1118">
        <w:rPr>
          <w:lang w:val="es-ES"/>
        </w:rPr>
        <w:t>a</w:t>
      </w:r>
      <w:r w:rsidR="000247FB" w:rsidRPr="00004800">
        <w:rPr>
          <w:lang w:val="es-ES"/>
        </w:rPr>
        <w:t xml:space="preserve"> </w:t>
      </w:r>
      <w:r w:rsidR="00107859" w:rsidRPr="00004800">
        <w:rPr>
          <w:lang w:val="es-ES"/>
        </w:rPr>
        <w:t>la aplicación del plan nacional de acci</w:t>
      </w:r>
      <w:r w:rsidR="00F55AAF" w:rsidRPr="00004800">
        <w:rPr>
          <w:lang w:val="es-ES"/>
        </w:rPr>
        <w:t>ón</w:t>
      </w:r>
      <w:r w:rsidR="00107859" w:rsidRPr="00004800">
        <w:rPr>
          <w:lang w:val="es-ES"/>
        </w:rPr>
        <w:t xml:space="preserve"> en la esfera de los derechos humanos</w:t>
      </w:r>
      <w:r w:rsidR="00615F49" w:rsidRPr="00004800">
        <w:rPr>
          <w:lang w:val="es-ES"/>
        </w:rPr>
        <w:t>”</w:t>
      </w:r>
      <w:r w:rsidR="000247FB" w:rsidRPr="00004800">
        <w:rPr>
          <w:lang w:val="es-ES"/>
        </w:rPr>
        <w:t>.</w:t>
      </w:r>
    </w:p>
    <w:p w:rsidR="00615F49" w:rsidRPr="00004800" w:rsidRDefault="00056E1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Durante</w:t>
      </w:r>
      <w:r w:rsidRPr="00004800">
        <w:rPr>
          <w:lang w:val="es-ES"/>
        </w:rPr>
        <w:t xml:space="preserve"> el </w:t>
      </w:r>
      <w:r w:rsidR="002850B9" w:rsidRPr="00004800">
        <w:rPr>
          <w:lang w:val="es-ES"/>
        </w:rPr>
        <w:t>período</w:t>
      </w:r>
      <w:r w:rsidR="00733221" w:rsidRPr="00004800">
        <w:rPr>
          <w:lang w:val="es-ES"/>
        </w:rPr>
        <w:t xml:space="preserve"> exam</w:t>
      </w:r>
      <w:r w:rsidR="009213AE">
        <w:rPr>
          <w:lang w:val="es-ES"/>
        </w:rPr>
        <w:t>inado</w:t>
      </w:r>
      <w:r w:rsidR="00733221" w:rsidRPr="00004800">
        <w:rPr>
          <w:lang w:val="es-ES"/>
        </w:rPr>
        <w:t xml:space="preserve"> </w:t>
      </w:r>
      <w:r w:rsidRPr="00004800">
        <w:rPr>
          <w:lang w:val="es-ES"/>
        </w:rPr>
        <w:t>mejoró de manera considerable</w:t>
      </w:r>
      <w:r w:rsidR="00B6409F" w:rsidRPr="00004800">
        <w:rPr>
          <w:lang w:val="es-ES"/>
        </w:rPr>
        <w:t xml:space="preserve"> la administración de </w:t>
      </w:r>
      <w:r w:rsidR="009213AE">
        <w:rPr>
          <w:lang w:val="es-ES"/>
        </w:rPr>
        <w:t xml:space="preserve">la </w:t>
      </w:r>
      <w:r w:rsidR="006B3DF8">
        <w:rPr>
          <w:lang w:val="es-ES"/>
        </w:rPr>
        <w:t>justicia juvenil</w:t>
      </w:r>
      <w:r w:rsidRPr="00004800">
        <w:rPr>
          <w:lang w:val="es-ES"/>
        </w:rPr>
        <w:t xml:space="preserve">. El Código de Procedimiento Penal, en vigor desde el </w:t>
      </w:r>
      <w:r w:rsidR="00615F49" w:rsidRPr="00004800">
        <w:rPr>
          <w:lang w:val="es-ES"/>
        </w:rPr>
        <w:t>12</w:t>
      </w:r>
      <w:r w:rsidR="003E7AFF" w:rsidRPr="00004800">
        <w:rPr>
          <w:lang w:val="es-ES"/>
        </w:rPr>
        <w:t xml:space="preserve"> de junio de </w:t>
      </w:r>
      <w:r w:rsidR="00615F49" w:rsidRPr="00004800">
        <w:rPr>
          <w:lang w:val="es-ES"/>
        </w:rPr>
        <w:t>2003</w:t>
      </w:r>
      <w:r w:rsidR="00FC4359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977E53" w:rsidRPr="00004800">
        <w:rPr>
          <w:lang w:val="es-ES"/>
        </w:rPr>
        <w:t xml:space="preserve">contiene un capítulo especial </w:t>
      </w:r>
      <w:r w:rsidR="009213AE">
        <w:rPr>
          <w:lang w:val="es-ES"/>
        </w:rPr>
        <w:t>que rige el</w:t>
      </w:r>
      <w:r w:rsidR="00977E53" w:rsidRPr="00004800">
        <w:rPr>
          <w:lang w:val="es-ES"/>
        </w:rPr>
        <w:t xml:space="preserve"> procedimiento </w:t>
      </w:r>
      <w:r w:rsidR="009213AE">
        <w:rPr>
          <w:lang w:val="es-ES"/>
        </w:rPr>
        <w:t>aplicable</w:t>
      </w:r>
      <w:r w:rsidR="00977E53" w:rsidRPr="00004800">
        <w:rPr>
          <w:lang w:val="es-ES"/>
        </w:rPr>
        <w:t xml:space="preserve"> los niños en conflicto con la ley</w:t>
      </w:r>
      <w:r w:rsidR="009213AE">
        <w:rPr>
          <w:lang w:val="es-ES"/>
        </w:rPr>
        <w:t>, de los que se ocupan también</w:t>
      </w:r>
      <w:r w:rsidR="00977E53" w:rsidRPr="00004800">
        <w:rPr>
          <w:lang w:val="es-ES"/>
        </w:rPr>
        <w:t xml:space="preserve"> numerosos artículos </w:t>
      </w:r>
      <w:r w:rsidR="009213AE">
        <w:rPr>
          <w:lang w:val="es-ES"/>
        </w:rPr>
        <w:t>de</w:t>
      </w:r>
      <w:r w:rsidR="00977E53" w:rsidRPr="00004800">
        <w:rPr>
          <w:lang w:val="es-ES"/>
        </w:rPr>
        <w:t xml:space="preserve"> otros capítulos</w:t>
      </w:r>
      <w:r w:rsidR="00615F49" w:rsidRPr="00004800">
        <w:rPr>
          <w:lang w:val="es-ES"/>
        </w:rPr>
        <w:t xml:space="preserve">. </w:t>
      </w:r>
      <w:r w:rsidR="003E56E0">
        <w:rPr>
          <w:lang w:val="es-ES"/>
        </w:rPr>
        <w:t>Sus</w:t>
      </w:r>
      <w:r w:rsidR="00977E53" w:rsidRPr="00004800">
        <w:rPr>
          <w:lang w:val="es-ES"/>
        </w:rPr>
        <w:t xml:space="preserve"> disposiciones </w:t>
      </w:r>
      <w:r w:rsidR="009213AE">
        <w:rPr>
          <w:lang w:val="es-ES"/>
        </w:rPr>
        <w:t>se ajustan a</w:t>
      </w:r>
      <w:r w:rsidR="00977E53" w:rsidRPr="00004800">
        <w:rPr>
          <w:lang w:val="es-ES"/>
        </w:rPr>
        <w:t xml:space="preserve"> las normas internacionales</w:t>
      </w:r>
      <w:r w:rsidR="0067761D" w:rsidRPr="00004800">
        <w:rPr>
          <w:lang w:val="es-ES"/>
        </w:rPr>
        <w:t xml:space="preserve">. </w:t>
      </w:r>
      <w:r w:rsidR="003E56E0">
        <w:rPr>
          <w:lang w:val="es-ES"/>
        </w:rPr>
        <w:t>El Código c</w:t>
      </w:r>
      <w:r w:rsidR="009D6C0C" w:rsidRPr="00004800">
        <w:rPr>
          <w:lang w:val="es-ES"/>
        </w:rPr>
        <w:t>ontiene asimismo</w:t>
      </w:r>
      <w:r w:rsidR="009D78BF" w:rsidRPr="00004800">
        <w:rPr>
          <w:lang w:val="es-ES"/>
        </w:rPr>
        <w:t xml:space="preserve"> normas </w:t>
      </w:r>
      <w:r w:rsidR="003E56E0">
        <w:rPr>
          <w:lang w:val="es-ES"/>
        </w:rPr>
        <w:t>más apropiadas que</w:t>
      </w:r>
      <w:r w:rsidR="009D78BF" w:rsidRPr="00004800">
        <w:rPr>
          <w:lang w:val="es-ES"/>
        </w:rPr>
        <w:t xml:space="preserve"> las del </w:t>
      </w:r>
      <w:r w:rsidR="009D6C0C" w:rsidRPr="00004800">
        <w:rPr>
          <w:lang w:val="es-ES"/>
        </w:rPr>
        <w:t xml:space="preserve">antiguo </w:t>
      </w:r>
      <w:r w:rsidR="00615F49" w:rsidRPr="00004800">
        <w:rPr>
          <w:lang w:val="es-ES"/>
        </w:rPr>
        <w:t>(</w:t>
      </w:r>
      <w:r w:rsidR="003E56E0">
        <w:rPr>
          <w:lang w:val="es-ES"/>
        </w:rPr>
        <w:t>los</w:t>
      </w:r>
      <w:r w:rsidR="00B6409F" w:rsidRPr="00004800">
        <w:rPr>
          <w:lang w:val="es-ES"/>
        </w:rPr>
        <w:t xml:space="preserve"> </w:t>
      </w:r>
      <w:r w:rsidR="006F4B98">
        <w:rPr>
          <w:lang w:val="es-ES"/>
        </w:rPr>
        <w:t>niños</w:t>
      </w:r>
      <w:r w:rsidR="00B6409F" w:rsidRPr="00004800">
        <w:rPr>
          <w:lang w:val="es-ES"/>
        </w:rPr>
        <w:t xml:space="preserve"> no puede</w:t>
      </w:r>
      <w:r w:rsidR="003E56E0">
        <w:rPr>
          <w:lang w:val="es-ES"/>
        </w:rPr>
        <w:t>n</w:t>
      </w:r>
      <w:r w:rsidR="00B6409F" w:rsidRPr="00004800">
        <w:rPr>
          <w:lang w:val="es-ES"/>
        </w:rPr>
        <w:t xml:space="preserve"> </w:t>
      </w:r>
      <w:r w:rsidR="003E56E0">
        <w:rPr>
          <w:lang w:val="es-ES"/>
        </w:rPr>
        <w:t>estar detenidos más de</w:t>
      </w:r>
      <w:r w:rsidR="00B6409F" w:rsidRPr="00004800">
        <w:rPr>
          <w:lang w:val="es-ES"/>
        </w:rPr>
        <w:t xml:space="preserve"> </w:t>
      </w:r>
      <w:r w:rsidR="009D6C0C" w:rsidRPr="00004800">
        <w:rPr>
          <w:lang w:val="es-ES"/>
        </w:rPr>
        <w:t>24 horas</w:t>
      </w:r>
      <w:r w:rsidR="009D78BF" w:rsidRPr="00004800">
        <w:rPr>
          <w:lang w:val="es-ES"/>
        </w:rPr>
        <w:t>,</w:t>
      </w:r>
      <w:r w:rsidR="009D6C0C" w:rsidRPr="00004800">
        <w:rPr>
          <w:lang w:val="es-ES"/>
        </w:rPr>
        <w:t xml:space="preserve"> </w:t>
      </w:r>
      <w:r w:rsidR="003E56E0">
        <w:rPr>
          <w:lang w:val="es-ES"/>
        </w:rPr>
        <w:t>frente a las</w:t>
      </w:r>
      <w:r w:rsidR="009D6C0C" w:rsidRPr="00004800">
        <w:rPr>
          <w:lang w:val="es-ES"/>
        </w:rPr>
        <w:t xml:space="preserve"> 75</w:t>
      </w:r>
      <w:r w:rsidR="003E56E0">
        <w:rPr>
          <w:lang w:val="es-ES"/>
        </w:rPr>
        <w:t xml:space="preserve"> de antes</w:t>
      </w:r>
      <w:r w:rsidR="009D78BF" w:rsidRPr="00004800">
        <w:rPr>
          <w:lang w:val="es-ES"/>
        </w:rPr>
        <w:t>,</w:t>
      </w:r>
      <w:r w:rsidR="0067761D" w:rsidRPr="00004800">
        <w:rPr>
          <w:lang w:val="es-ES"/>
        </w:rPr>
        <w:t xml:space="preserve"> y</w:t>
      </w:r>
      <w:r w:rsidR="00FB544D" w:rsidRPr="00004800">
        <w:rPr>
          <w:lang w:val="es-ES"/>
        </w:rPr>
        <w:t xml:space="preserve"> </w:t>
      </w:r>
      <w:r w:rsidR="003E56E0">
        <w:rPr>
          <w:lang w:val="es-ES"/>
        </w:rPr>
        <w:t>se ha</w:t>
      </w:r>
      <w:r w:rsidR="00FB544D" w:rsidRPr="00004800">
        <w:rPr>
          <w:lang w:val="es-ES"/>
        </w:rPr>
        <w:t xml:space="preserve"> estableci</w:t>
      </w:r>
      <w:r w:rsidR="003E56E0">
        <w:rPr>
          <w:lang w:val="es-ES"/>
        </w:rPr>
        <w:t>do</w:t>
      </w:r>
      <w:r w:rsidR="00FB544D" w:rsidRPr="00004800">
        <w:rPr>
          <w:lang w:val="es-ES"/>
        </w:rPr>
        <w:t xml:space="preserve"> </w:t>
      </w:r>
      <w:r w:rsidR="0067761D" w:rsidRPr="00004800">
        <w:rPr>
          <w:lang w:val="es-ES"/>
        </w:rPr>
        <w:t xml:space="preserve">un procedimiento judicial especial para </w:t>
      </w:r>
      <w:r w:rsidR="003E56E0">
        <w:rPr>
          <w:lang w:val="es-ES"/>
        </w:rPr>
        <w:t xml:space="preserve">los </w:t>
      </w:r>
      <w:r w:rsidR="0067761D" w:rsidRPr="00004800">
        <w:rPr>
          <w:lang w:val="es-ES"/>
        </w:rPr>
        <w:t>niños a fin de evitar la necesidad de audiencias repetidas</w:t>
      </w:r>
      <w:r w:rsidR="00615F49" w:rsidRPr="00004800">
        <w:rPr>
          <w:lang w:val="es-ES"/>
        </w:rPr>
        <w:t>).</w:t>
      </w:r>
      <w:r w:rsidR="00FB544D" w:rsidRPr="00004800">
        <w:rPr>
          <w:lang w:val="es-ES"/>
        </w:rPr>
        <w:t xml:space="preserve"> E</w:t>
      </w:r>
      <w:r w:rsidR="002A5867">
        <w:rPr>
          <w:lang w:val="es-ES"/>
        </w:rPr>
        <w:t>n e</w:t>
      </w:r>
      <w:r w:rsidR="00FB544D" w:rsidRPr="00004800">
        <w:rPr>
          <w:lang w:val="es-ES"/>
        </w:rPr>
        <w:t xml:space="preserve">l Código </w:t>
      </w:r>
      <w:r w:rsidR="002A5867">
        <w:rPr>
          <w:lang w:val="es-ES"/>
        </w:rPr>
        <w:t>se establecen</w:t>
      </w:r>
      <w:r w:rsidR="00FB544D" w:rsidRPr="00004800">
        <w:rPr>
          <w:lang w:val="es-ES"/>
        </w:rPr>
        <w:t xml:space="preserve"> garantías tanto para los niños en conflicto con la ley como para otros</w:t>
      </w:r>
      <w:r w:rsidR="00B6409F" w:rsidRPr="00004800">
        <w:rPr>
          <w:lang w:val="es-ES"/>
        </w:rPr>
        <w:t xml:space="preserve"> </w:t>
      </w:r>
      <w:r w:rsidR="006F4B98">
        <w:rPr>
          <w:lang w:val="es-ES"/>
        </w:rPr>
        <w:t>niños</w:t>
      </w:r>
      <w:r w:rsidR="00B6409F" w:rsidRPr="00004800">
        <w:rPr>
          <w:lang w:val="es-ES"/>
        </w:rPr>
        <w:t xml:space="preserve"> </w:t>
      </w:r>
      <w:r w:rsidR="002A5867">
        <w:rPr>
          <w:lang w:val="es-ES"/>
        </w:rPr>
        <w:t>involucrados en procesos</w:t>
      </w:r>
      <w:r w:rsidR="00615F49" w:rsidRPr="00004800">
        <w:rPr>
          <w:lang w:val="es-ES"/>
        </w:rPr>
        <w:t xml:space="preserve">. </w:t>
      </w:r>
      <w:r w:rsidR="002A5867">
        <w:rPr>
          <w:lang w:val="es-ES"/>
        </w:rPr>
        <w:t>En virtud de</w:t>
      </w:r>
      <w:r w:rsidR="00BB226E" w:rsidRPr="00004800">
        <w:rPr>
          <w:lang w:val="es-ES"/>
        </w:rPr>
        <w:t xml:space="preserve"> la legislación es obligatoria la presencia de un representante legal, un </w:t>
      </w:r>
      <w:r w:rsidR="00E5339C" w:rsidRPr="00004800">
        <w:rPr>
          <w:lang w:val="es-ES"/>
        </w:rPr>
        <w:t>profesor</w:t>
      </w:r>
      <w:r w:rsidR="00BB226E" w:rsidRPr="00004800">
        <w:rPr>
          <w:lang w:val="es-ES"/>
        </w:rPr>
        <w:t xml:space="preserve"> o un psicólogo</w:t>
      </w:r>
      <w:r w:rsidR="002A5867" w:rsidRPr="002A5867">
        <w:rPr>
          <w:lang w:val="es-ES"/>
        </w:rPr>
        <w:t xml:space="preserve"> </w:t>
      </w:r>
      <w:r w:rsidR="002A5867" w:rsidRPr="00004800">
        <w:rPr>
          <w:lang w:val="es-ES"/>
        </w:rPr>
        <w:t>en los casos relacionados con menores</w:t>
      </w:r>
      <w:r w:rsidR="00615F49" w:rsidRPr="00004800">
        <w:rPr>
          <w:lang w:val="es-ES"/>
        </w:rPr>
        <w:t>.</w:t>
      </w:r>
    </w:p>
    <w:p w:rsidR="00615F49" w:rsidRPr="00004800" w:rsidRDefault="00C3511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Para</w:t>
      </w:r>
      <w:r w:rsidRPr="00004800">
        <w:rPr>
          <w:lang w:val="es-ES"/>
        </w:rPr>
        <w:t xml:space="preserve"> la aplicación de </w:t>
      </w:r>
      <w:r w:rsidR="00D52447">
        <w:rPr>
          <w:lang w:val="es-ES"/>
        </w:rPr>
        <w:t>diversas</w:t>
      </w:r>
      <w:r w:rsidRPr="00004800">
        <w:rPr>
          <w:lang w:val="es-ES"/>
        </w:rPr>
        <w:t xml:space="preserve"> medidas relativas a la administración</w:t>
      </w:r>
      <w:r w:rsidR="000A1C78" w:rsidRPr="00004800">
        <w:rPr>
          <w:lang w:val="es-ES"/>
        </w:rPr>
        <w:t xml:space="preserve"> de </w:t>
      </w:r>
      <w:r w:rsidR="00D52447">
        <w:rPr>
          <w:lang w:val="es-ES"/>
        </w:rPr>
        <w:t xml:space="preserve">la </w:t>
      </w:r>
      <w:r w:rsidR="006B3DF8">
        <w:rPr>
          <w:lang w:val="es-ES"/>
        </w:rPr>
        <w:t>justicia juvenil</w:t>
      </w:r>
      <w:r w:rsidRPr="00004800">
        <w:rPr>
          <w:lang w:val="es-ES"/>
        </w:rPr>
        <w:t xml:space="preserve"> se</w:t>
      </w:r>
      <w:r w:rsidR="005D225A" w:rsidRPr="00004800">
        <w:rPr>
          <w:lang w:val="es-ES"/>
        </w:rPr>
        <w:t xml:space="preserve"> solicitó</w:t>
      </w:r>
      <w:r w:rsidRPr="00004800">
        <w:rPr>
          <w:lang w:val="es-ES"/>
        </w:rPr>
        <w:t xml:space="preserve"> expresamente la asistencia del </w:t>
      </w:r>
      <w:r w:rsidR="00615F49" w:rsidRPr="00004800">
        <w:rPr>
          <w:lang w:val="es-ES"/>
        </w:rPr>
        <w:t xml:space="preserve">UNICEF. </w:t>
      </w:r>
      <w:r w:rsidR="0075648E" w:rsidRPr="00004800">
        <w:rPr>
          <w:lang w:val="es-ES"/>
        </w:rPr>
        <w:t xml:space="preserve">Por ejemplo, </w:t>
      </w:r>
      <w:r w:rsidR="00D327D5" w:rsidRPr="00004800">
        <w:rPr>
          <w:lang w:val="es-ES"/>
        </w:rPr>
        <w:t xml:space="preserve">el proyecto de programa </w:t>
      </w:r>
      <w:r w:rsidR="00D52447" w:rsidRPr="00004800">
        <w:rPr>
          <w:lang w:val="es-ES"/>
        </w:rPr>
        <w:t xml:space="preserve">del UNICEF </w:t>
      </w:r>
      <w:r w:rsidR="00D327D5" w:rsidRPr="00004800">
        <w:rPr>
          <w:lang w:val="es-ES"/>
        </w:rPr>
        <w:t xml:space="preserve">en el país </w:t>
      </w:r>
      <w:r w:rsidR="0075648E" w:rsidRPr="00004800">
        <w:rPr>
          <w:lang w:val="es-ES"/>
        </w:rPr>
        <w:t xml:space="preserve">para </w:t>
      </w:r>
      <w:r w:rsidR="00615F49" w:rsidRPr="00004800">
        <w:rPr>
          <w:lang w:val="es-ES"/>
        </w:rPr>
        <w:t>2007–2011</w:t>
      </w:r>
      <w:r w:rsidR="005D225A" w:rsidRPr="00004800">
        <w:rPr>
          <w:lang w:val="es-ES"/>
        </w:rPr>
        <w:t xml:space="preserve"> </w:t>
      </w:r>
      <w:r w:rsidR="00D52447">
        <w:rPr>
          <w:lang w:val="es-ES"/>
        </w:rPr>
        <w:t>tiene como objetivo</w:t>
      </w:r>
      <w:r w:rsidR="0075648E" w:rsidRPr="00004800">
        <w:rPr>
          <w:lang w:val="es-ES"/>
        </w:rPr>
        <w:t xml:space="preserve"> la reforma de la </w:t>
      </w:r>
      <w:r w:rsidR="006B3DF8">
        <w:rPr>
          <w:lang w:val="es-ES"/>
        </w:rPr>
        <w:t>justicia juvenil</w:t>
      </w:r>
      <w:r w:rsidR="00615F49" w:rsidRPr="00004800">
        <w:rPr>
          <w:lang w:val="es-ES"/>
        </w:rPr>
        <w:t>.</w:t>
      </w:r>
    </w:p>
    <w:p w:rsidR="00615F49" w:rsidRPr="00004800" w:rsidRDefault="00FC483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A partir de 2004</w:t>
      </w:r>
      <w:r w:rsidR="0064389D">
        <w:rPr>
          <w:lang w:val="es-ES"/>
        </w:rPr>
        <w:t xml:space="preserve">, </w:t>
      </w:r>
      <w:r w:rsidR="0064389D" w:rsidRPr="00004800">
        <w:rPr>
          <w:lang w:val="es-ES"/>
        </w:rPr>
        <w:t>en todos los tribunales del país</w:t>
      </w:r>
      <w:r w:rsidR="0064389D">
        <w:rPr>
          <w:lang w:val="es-ES"/>
        </w:rPr>
        <w:t xml:space="preserve"> hay</w:t>
      </w:r>
      <w:r w:rsidR="0064389D" w:rsidRPr="00004800">
        <w:rPr>
          <w:lang w:val="es-ES"/>
        </w:rPr>
        <w:t xml:space="preserve"> jueces </w:t>
      </w:r>
      <w:r w:rsidR="0064389D">
        <w:rPr>
          <w:lang w:val="es-ES"/>
        </w:rPr>
        <w:t xml:space="preserve">nombrados </w:t>
      </w:r>
      <w:r w:rsidR="0064389D" w:rsidRPr="00004800">
        <w:rPr>
          <w:lang w:val="es-ES"/>
        </w:rPr>
        <w:t xml:space="preserve">para los procesos relacionados con </w:t>
      </w:r>
      <w:r w:rsidR="0064389D">
        <w:rPr>
          <w:lang w:val="es-ES"/>
        </w:rPr>
        <w:t>jóvenes</w:t>
      </w:r>
      <w:r w:rsidRPr="00004800">
        <w:rPr>
          <w:lang w:val="es-ES"/>
        </w:rPr>
        <w:t>.</w:t>
      </w:r>
      <w:r w:rsidR="00B80674" w:rsidRPr="00004800">
        <w:rPr>
          <w:lang w:val="es-ES"/>
        </w:rPr>
        <w:t xml:space="preserve"> El enjuiciamiento de </w:t>
      </w:r>
      <w:r w:rsidR="0064389D">
        <w:rPr>
          <w:lang w:val="es-ES"/>
        </w:rPr>
        <w:t xml:space="preserve">los </w:t>
      </w:r>
      <w:r w:rsidR="00B80674" w:rsidRPr="00004800">
        <w:rPr>
          <w:lang w:val="es-ES"/>
        </w:rPr>
        <w:t xml:space="preserve">casos relacionados con niños en conflicto con la ley se </w:t>
      </w:r>
      <w:r w:rsidR="0064389D">
        <w:rPr>
          <w:lang w:val="es-ES"/>
        </w:rPr>
        <w:t>asigna</w:t>
      </w:r>
      <w:r w:rsidR="00B80674" w:rsidRPr="00004800">
        <w:rPr>
          <w:lang w:val="es-ES"/>
        </w:rPr>
        <w:t xml:space="preserve"> exclusivamente al fiscal</w:t>
      </w:r>
      <w:r w:rsidR="00615F49" w:rsidRPr="00004800">
        <w:rPr>
          <w:lang w:val="es-ES"/>
        </w:rPr>
        <w:t>.</w:t>
      </w:r>
      <w:r w:rsidR="002C5CAA" w:rsidRPr="00004800">
        <w:rPr>
          <w:lang w:val="es-ES"/>
        </w:rPr>
        <w:t xml:space="preserve"> El nombramiento de los fiscales encargados de los casos relacionados con niños </w:t>
      </w:r>
      <w:r w:rsidR="0064389D">
        <w:rPr>
          <w:lang w:val="es-ES"/>
        </w:rPr>
        <w:t>corresponde a</w:t>
      </w:r>
      <w:r w:rsidR="00450F87" w:rsidRPr="00004800">
        <w:rPr>
          <w:lang w:val="es-ES"/>
        </w:rPr>
        <w:t xml:space="preserve"> la</w:t>
      </w:r>
      <w:r w:rsidR="002C5CAA" w:rsidRPr="00004800">
        <w:rPr>
          <w:lang w:val="es-ES"/>
        </w:rPr>
        <w:t xml:space="preserve"> Fiscalía</w:t>
      </w:r>
      <w:r w:rsidR="00615F49" w:rsidRPr="00004800">
        <w:rPr>
          <w:lang w:val="es-ES"/>
        </w:rPr>
        <w:t xml:space="preserve">. </w:t>
      </w:r>
      <w:r w:rsidR="00F8000A" w:rsidRPr="00004800">
        <w:rPr>
          <w:lang w:val="es-ES"/>
        </w:rPr>
        <w:t>Cuando hay menores involucrados</w:t>
      </w:r>
      <w:r w:rsidR="00784497" w:rsidRPr="00004800">
        <w:rPr>
          <w:lang w:val="es-ES"/>
        </w:rPr>
        <w:t>,</w:t>
      </w:r>
      <w:r w:rsidR="00F8000A" w:rsidRPr="00004800">
        <w:rPr>
          <w:lang w:val="es-ES"/>
        </w:rPr>
        <w:t xml:space="preserve"> la </w:t>
      </w:r>
      <w:r w:rsidR="00C4304E" w:rsidRPr="00004800">
        <w:rPr>
          <w:lang w:val="es-ES"/>
        </w:rPr>
        <w:t>investigación penal</w:t>
      </w:r>
      <w:r w:rsidR="00F8000A" w:rsidRPr="00004800">
        <w:rPr>
          <w:lang w:val="es-ES"/>
        </w:rPr>
        <w:t xml:space="preserve"> y el enjuiciamiento se han de </w:t>
      </w:r>
      <w:r w:rsidR="0064389D">
        <w:rPr>
          <w:lang w:val="es-ES"/>
        </w:rPr>
        <w:t>llevar a cabo</w:t>
      </w:r>
      <w:r w:rsidR="00F8000A" w:rsidRPr="00004800">
        <w:rPr>
          <w:lang w:val="es-ES"/>
        </w:rPr>
        <w:t xml:space="preserve"> sin dilación</w:t>
      </w:r>
      <w:r w:rsidR="0064389D">
        <w:rPr>
          <w:lang w:val="es-ES"/>
        </w:rPr>
        <w:t>.</w:t>
      </w:r>
    </w:p>
    <w:p w:rsidR="00615F49" w:rsidRPr="00004800" w:rsidRDefault="006E78C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En</w:t>
      </w:r>
      <w:r>
        <w:rPr>
          <w:lang w:val="es-ES"/>
        </w:rPr>
        <w:t xml:space="preserve"> el</w:t>
      </w:r>
      <w:r w:rsidR="00B4094F" w:rsidRPr="00004800">
        <w:rPr>
          <w:lang w:val="es-ES"/>
        </w:rPr>
        <w:t xml:space="preserve"> punto </w:t>
      </w:r>
      <w:r w:rsidR="00615F49" w:rsidRPr="00004800">
        <w:rPr>
          <w:lang w:val="es-ES"/>
        </w:rPr>
        <w:t xml:space="preserve">21 </w:t>
      </w:r>
      <w:r w:rsidR="00B4094F" w:rsidRPr="00004800">
        <w:rPr>
          <w:lang w:val="es-ES"/>
        </w:rPr>
        <w:t xml:space="preserve">del Plan de Acción </w:t>
      </w:r>
      <w:r w:rsidR="00615F49" w:rsidRPr="00004800">
        <w:rPr>
          <w:lang w:val="es-ES"/>
        </w:rPr>
        <w:t>Moldova-</w:t>
      </w:r>
      <w:r w:rsidR="00B4094F" w:rsidRPr="00004800">
        <w:rPr>
          <w:lang w:val="es-ES"/>
        </w:rPr>
        <w:t>Unión Europea</w:t>
      </w:r>
      <w:r>
        <w:rPr>
          <w:lang w:val="es-ES"/>
        </w:rPr>
        <w:t xml:space="preserve"> se prevé que</w:t>
      </w:r>
      <w:r w:rsidR="00524055" w:rsidRPr="00004800">
        <w:rPr>
          <w:lang w:val="es-ES"/>
        </w:rPr>
        <w:t xml:space="preserve"> se debe seguir reformando</w:t>
      </w:r>
      <w:r w:rsidRPr="006E78C8">
        <w:rPr>
          <w:lang w:val="es-ES"/>
        </w:rPr>
        <w:t xml:space="preserve"> </w:t>
      </w:r>
      <w:r w:rsidRPr="00004800">
        <w:rPr>
          <w:lang w:val="es-ES"/>
        </w:rPr>
        <w:t>la justicia</w:t>
      </w:r>
      <w:r w:rsidR="00615F49" w:rsidRPr="00004800">
        <w:rPr>
          <w:lang w:val="es-ES"/>
        </w:rPr>
        <w:t xml:space="preserve">. </w:t>
      </w:r>
      <w:r w:rsidR="003C3513" w:rsidRPr="00004800">
        <w:rPr>
          <w:lang w:val="es-ES"/>
        </w:rPr>
        <w:t xml:space="preserve">Mediante la Orden del Ministerio de Justicia </w:t>
      </w:r>
      <w:r w:rsidR="00DF0D71" w:rsidRPr="00004800">
        <w:rPr>
          <w:lang w:val="es-ES"/>
        </w:rPr>
        <w:t>N</w:t>
      </w:r>
      <w:r w:rsidR="003C3513" w:rsidRPr="00004800">
        <w:rPr>
          <w:lang w:val="es-ES"/>
        </w:rPr>
        <w:t>º </w:t>
      </w:r>
      <w:r w:rsidR="00615F49" w:rsidRPr="00004800">
        <w:rPr>
          <w:lang w:val="es-ES"/>
        </w:rPr>
        <w:t>170</w:t>
      </w:r>
      <w:r w:rsidR="003C3513" w:rsidRPr="00004800">
        <w:rPr>
          <w:lang w:val="es-ES"/>
        </w:rPr>
        <w:t>, de</w:t>
      </w:r>
      <w:r w:rsidR="00615F49" w:rsidRPr="00004800">
        <w:rPr>
          <w:lang w:val="es-ES"/>
        </w:rPr>
        <w:t xml:space="preserve"> 29</w:t>
      </w:r>
      <w:r w:rsidR="007007A5" w:rsidRPr="00004800">
        <w:rPr>
          <w:lang w:val="es-ES"/>
        </w:rPr>
        <w:t xml:space="preserve"> de mayo de 2006</w:t>
      </w:r>
      <w:r w:rsidR="00615F49" w:rsidRPr="00004800">
        <w:rPr>
          <w:lang w:val="es-ES"/>
        </w:rPr>
        <w:t xml:space="preserve">, </w:t>
      </w:r>
      <w:r w:rsidR="003C3513" w:rsidRPr="00004800">
        <w:rPr>
          <w:lang w:val="es-ES"/>
        </w:rPr>
        <w:t xml:space="preserve">se aprobó la </w:t>
      </w:r>
      <w:r>
        <w:rPr>
          <w:lang w:val="es-ES"/>
        </w:rPr>
        <w:t>e</w:t>
      </w:r>
      <w:r w:rsidR="003C3513" w:rsidRPr="00004800">
        <w:rPr>
          <w:lang w:val="es-ES"/>
        </w:rPr>
        <w:t xml:space="preserve">strategia de </w:t>
      </w:r>
      <w:r w:rsidR="007007A5" w:rsidRPr="00004800">
        <w:rPr>
          <w:lang w:val="es-ES"/>
        </w:rPr>
        <w:t xml:space="preserve">reforma del sistema judicial </w:t>
      </w:r>
      <w:r w:rsidR="009147CB" w:rsidRPr="00004800">
        <w:rPr>
          <w:lang w:val="es-ES"/>
        </w:rPr>
        <w:t xml:space="preserve">para </w:t>
      </w:r>
      <w:r w:rsidR="00615F49" w:rsidRPr="00004800">
        <w:rPr>
          <w:lang w:val="es-ES"/>
        </w:rPr>
        <w:t>2006–2008</w:t>
      </w:r>
      <w:r w:rsidR="003C3513" w:rsidRPr="00004800">
        <w:rPr>
          <w:lang w:val="es-ES"/>
        </w:rPr>
        <w:t xml:space="preserve"> y el </w:t>
      </w:r>
      <w:r>
        <w:rPr>
          <w:lang w:val="es-ES"/>
        </w:rPr>
        <w:t>p</w:t>
      </w:r>
      <w:r w:rsidR="003C3513" w:rsidRPr="00004800">
        <w:rPr>
          <w:lang w:val="es-ES"/>
        </w:rPr>
        <w:t xml:space="preserve">lan de </w:t>
      </w:r>
      <w:r w:rsidR="007007A5" w:rsidRPr="00004800">
        <w:rPr>
          <w:lang w:val="es-ES"/>
        </w:rPr>
        <w:t>acción</w:t>
      </w:r>
      <w:r w:rsidR="003C3513" w:rsidRPr="00004800">
        <w:rPr>
          <w:lang w:val="es-ES"/>
        </w:rPr>
        <w:t xml:space="preserve"> para la aplicación de la estrategia</w:t>
      </w:r>
      <w:r w:rsidR="007007A5" w:rsidRPr="00004800">
        <w:rPr>
          <w:lang w:val="es-ES"/>
        </w:rPr>
        <w:t>,</w:t>
      </w:r>
      <w:r w:rsidR="003C3513" w:rsidRPr="00004800">
        <w:rPr>
          <w:lang w:val="es-ES"/>
        </w:rPr>
        <w:t xml:space="preserve"> y </w:t>
      </w:r>
      <w:r w:rsidR="009147CB" w:rsidRPr="00004800">
        <w:rPr>
          <w:lang w:val="es-ES"/>
        </w:rPr>
        <w:t xml:space="preserve">en el capítulo 7 </w:t>
      </w:r>
      <w:r>
        <w:rPr>
          <w:lang w:val="es-ES"/>
        </w:rPr>
        <w:t xml:space="preserve">de dicho plan </w:t>
      </w:r>
      <w:r w:rsidR="00DF0D71" w:rsidRPr="00004800">
        <w:rPr>
          <w:lang w:val="es-ES"/>
        </w:rPr>
        <w:t>(</w:t>
      </w:r>
      <w:r w:rsidR="00615F49" w:rsidRPr="00004800">
        <w:rPr>
          <w:lang w:val="es-ES"/>
        </w:rPr>
        <w:t>“</w:t>
      </w:r>
      <w:r w:rsidR="006B3DF8">
        <w:rPr>
          <w:lang w:val="es-ES"/>
        </w:rPr>
        <w:t>Justicia juvenil</w:t>
      </w:r>
      <w:r w:rsidR="00615F49" w:rsidRPr="00004800">
        <w:rPr>
          <w:lang w:val="es-ES"/>
        </w:rPr>
        <w:t>”</w:t>
      </w:r>
      <w:r w:rsidR="00DF0D71" w:rsidRPr="00004800">
        <w:rPr>
          <w:lang w:val="es-ES"/>
        </w:rPr>
        <w:t>)</w:t>
      </w:r>
      <w:r w:rsidR="00615F49" w:rsidRPr="00004800">
        <w:rPr>
          <w:lang w:val="es-ES"/>
        </w:rPr>
        <w:t xml:space="preserve"> </w:t>
      </w:r>
      <w:r w:rsidR="007007A5" w:rsidRPr="00004800">
        <w:rPr>
          <w:lang w:val="es-ES"/>
        </w:rPr>
        <w:t xml:space="preserve">se </w:t>
      </w:r>
      <w:r>
        <w:rPr>
          <w:lang w:val="es-ES"/>
        </w:rPr>
        <w:t>establecen</w:t>
      </w:r>
      <w:r w:rsidR="007007A5" w:rsidRPr="00004800">
        <w:rPr>
          <w:lang w:val="es-ES"/>
        </w:rPr>
        <w:t xml:space="preserve"> l</w:t>
      </w:r>
      <w:r>
        <w:rPr>
          <w:lang w:val="es-ES"/>
        </w:rPr>
        <w:t>as medidas</w:t>
      </w:r>
      <w:r w:rsidR="007007A5" w:rsidRPr="00004800">
        <w:rPr>
          <w:lang w:val="es-ES"/>
        </w:rPr>
        <w:t xml:space="preserve"> siguiente</w:t>
      </w:r>
      <w:r>
        <w:rPr>
          <w:lang w:val="es-ES"/>
        </w:rPr>
        <w:t>s</w:t>
      </w:r>
      <w:r w:rsidR="007007A5" w:rsidRPr="00004800">
        <w:rPr>
          <w:lang w:val="es-ES"/>
        </w:rPr>
        <w:t>:</w:t>
      </w:r>
    </w:p>
    <w:p w:rsidR="00615F49" w:rsidRPr="00004800" w:rsidRDefault="00E36791" w:rsidP="00937D60">
      <w:pPr>
        <w:pStyle w:val="BodyTextIndent2"/>
        <w:numPr>
          <w:ilvl w:val="0"/>
          <w:numId w:val="20"/>
        </w:numPr>
        <w:tabs>
          <w:tab w:val="left" w:pos="360"/>
        </w:tabs>
        <w:spacing w:after="240" w:line="240" w:lineRule="auto"/>
        <w:rPr>
          <w:lang w:val="es-ES"/>
        </w:rPr>
      </w:pPr>
      <w:r>
        <w:rPr>
          <w:lang w:val="es-ES"/>
        </w:rPr>
        <w:t>F</w:t>
      </w:r>
      <w:r w:rsidR="00B537AF" w:rsidRPr="00004800">
        <w:rPr>
          <w:lang w:val="es-ES"/>
        </w:rPr>
        <w:t>orma</w:t>
      </w:r>
      <w:r w:rsidR="00C91CFA">
        <w:rPr>
          <w:lang w:val="es-ES"/>
        </w:rPr>
        <w:t>r a</w:t>
      </w:r>
      <w:r w:rsidR="00B537AF" w:rsidRPr="00004800">
        <w:rPr>
          <w:lang w:val="es-ES"/>
        </w:rPr>
        <w:t xml:space="preserve"> </w:t>
      </w:r>
      <w:r w:rsidR="00730FD1" w:rsidRPr="00004800">
        <w:rPr>
          <w:lang w:val="es-ES"/>
        </w:rPr>
        <w:t>de jueces especializados y otras categorías de personal del sistema judicial en el Instituto Nacional de Justicia (</w:t>
      </w:r>
      <w:r w:rsidR="00C91CFA">
        <w:rPr>
          <w:lang w:val="es-ES"/>
        </w:rPr>
        <w:t>hasta</w:t>
      </w:r>
      <w:r w:rsidR="00730FD1" w:rsidRPr="00004800">
        <w:rPr>
          <w:lang w:val="es-ES"/>
        </w:rPr>
        <w:t xml:space="preserve"> </w:t>
      </w:r>
      <w:r w:rsidR="00615F49" w:rsidRPr="00004800">
        <w:rPr>
          <w:lang w:val="es-ES"/>
        </w:rPr>
        <w:t>2007);</w:t>
      </w:r>
    </w:p>
    <w:p w:rsidR="00615F49" w:rsidRPr="00004800" w:rsidRDefault="00E36791" w:rsidP="00937D60">
      <w:pPr>
        <w:pStyle w:val="BodyTextIndent2"/>
        <w:numPr>
          <w:ilvl w:val="0"/>
          <w:numId w:val="20"/>
        </w:numPr>
        <w:tabs>
          <w:tab w:val="left" w:pos="360"/>
        </w:tabs>
        <w:spacing w:after="240" w:line="240" w:lineRule="auto"/>
        <w:rPr>
          <w:lang w:val="es-ES"/>
        </w:rPr>
      </w:pPr>
      <w:r>
        <w:rPr>
          <w:lang w:val="es-ES"/>
        </w:rPr>
        <w:t>G</w:t>
      </w:r>
      <w:r w:rsidR="00E5339C" w:rsidRPr="00004800">
        <w:rPr>
          <w:lang w:val="es-ES"/>
        </w:rPr>
        <w:t>arant</w:t>
      </w:r>
      <w:r w:rsidR="00C91CFA">
        <w:rPr>
          <w:lang w:val="es-ES"/>
        </w:rPr>
        <w:t>izar que haya suficiente personal</w:t>
      </w:r>
      <w:r w:rsidR="00EE36B5" w:rsidRPr="00004800">
        <w:rPr>
          <w:lang w:val="es-ES"/>
        </w:rPr>
        <w:t xml:space="preserve"> especializado para los </w:t>
      </w:r>
      <w:r w:rsidR="00C91CFA">
        <w:rPr>
          <w:lang w:val="es-ES"/>
        </w:rPr>
        <w:t>juicios</w:t>
      </w:r>
      <w:r w:rsidR="00EE36B5" w:rsidRPr="00004800">
        <w:rPr>
          <w:lang w:val="es-ES"/>
        </w:rPr>
        <w:t xml:space="preserve"> </w:t>
      </w:r>
      <w:r w:rsidR="00C91CFA">
        <w:rPr>
          <w:lang w:val="es-ES"/>
        </w:rPr>
        <w:t>en los que estén involucrados</w:t>
      </w:r>
      <w:r w:rsidR="00EE36B5" w:rsidRPr="00004800">
        <w:rPr>
          <w:lang w:val="es-ES"/>
        </w:rPr>
        <w:t xml:space="preserve"> niños víctimas o </w:t>
      </w:r>
      <w:r w:rsidR="006F4B98">
        <w:rPr>
          <w:lang w:val="es-ES"/>
        </w:rPr>
        <w:t>niños</w:t>
      </w:r>
      <w:r w:rsidR="00EE36B5" w:rsidRPr="00004800">
        <w:rPr>
          <w:lang w:val="es-ES"/>
        </w:rPr>
        <w:t xml:space="preserve"> en conflicto con la ley </w:t>
      </w:r>
      <w:r w:rsidR="00615F49" w:rsidRPr="00004800">
        <w:rPr>
          <w:lang w:val="es-ES"/>
        </w:rPr>
        <w:t>(</w:t>
      </w:r>
      <w:r w:rsidR="00C91CFA">
        <w:rPr>
          <w:lang w:val="es-ES"/>
        </w:rPr>
        <w:t>hasta</w:t>
      </w:r>
      <w:r w:rsidR="00615F49" w:rsidRPr="00004800">
        <w:rPr>
          <w:lang w:val="es-ES"/>
        </w:rPr>
        <w:t xml:space="preserve"> 2007);</w:t>
      </w:r>
    </w:p>
    <w:p w:rsidR="00615F49" w:rsidRPr="00004800" w:rsidRDefault="00E36791" w:rsidP="00937D60">
      <w:pPr>
        <w:pStyle w:val="BodyTextIndent2"/>
        <w:numPr>
          <w:ilvl w:val="0"/>
          <w:numId w:val="20"/>
        </w:numPr>
        <w:tabs>
          <w:tab w:val="left" w:pos="360"/>
        </w:tabs>
        <w:spacing w:after="240" w:line="240" w:lineRule="auto"/>
        <w:rPr>
          <w:lang w:val="es-ES"/>
        </w:rPr>
      </w:pPr>
      <w:r>
        <w:rPr>
          <w:lang w:val="es-ES"/>
        </w:rPr>
        <w:t>M</w:t>
      </w:r>
      <w:r w:rsidR="007937AD" w:rsidRPr="00004800">
        <w:rPr>
          <w:lang w:val="es-ES"/>
        </w:rPr>
        <w:t>ejora</w:t>
      </w:r>
      <w:r w:rsidR="00C91CFA">
        <w:rPr>
          <w:lang w:val="es-ES"/>
        </w:rPr>
        <w:t>r</w:t>
      </w:r>
      <w:r w:rsidR="007937AD" w:rsidRPr="00004800">
        <w:rPr>
          <w:lang w:val="es-ES"/>
        </w:rPr>
        <w:t xml:space="preserve"> el sistema estadístico con </w:t>
      </w:r>
      <w:r w:rsidR="002F7E3F" w:rsidRPr="00004800">
        <w:rPr>
          <w:lang w:val="es-ES"/>
        </w:rPr>
        <w:t xml:space="preserve">la </w:t>
      </w:r>
      <w:r w:rsidR="007937AD" w:rsidRPr="00004800">
        <w:rPr>
          <w:lang w:val="es-ES"/>
        </w:rPr>
        <w:t>inclusión de los datos completo</w:t>
      </w:r>
      <w:r w:rsidR="004E4D71" w:rsidRPr="00004800">
        <w:rPr>
          <w:lang w:val="es-ES"/>
        </w:rPr>
        <w:t>s</w:t>
      </w:r>
      <w:r w:rsidR="007937AD" w:rsidRPr="00004800">
        <w:rPr>
          <w:lang w:val="es-ES"/>
        </w:rPr>
        <w:t xml:space="preserve"> de los </w:t>
      </w:r>
      <w:r w:rsidR="006F4B98">
        <w:rPr>
          <w:lang w:val="es-ES"/>
        </w:rPr>
        <w:t>niños</w:t>
      </w:r>
      <w:r w:rsidR="007937AD" w:rsidRPr="00004800">
        <w:rPr>
          <w:lang w:val="es-ES"/>
        </w:rPr>
        <w:t xml:space="preserve"> involucrados en procedimientos judiciales</w:t>
      </w:r>
      <w:r w:rsidR="00C91CFA">
        <w:rPr>
          <w:lang w:val="es-ES"/>
        </w:rPr>
        <w:t>;</w:t>
      </w:r>
      <w:r w:rsidR="007937AD" w:rsidRPr="00004800">
        <w:rPr>
          <w:lang w:val="es-ES"/>
        </w:rPr>
        <w:t xml:space="preserve"> el informe estadístico sobre los </w:t>
      </w:r>
      <w:r w:rsidR="00C91CFA">
        <w:rPr>
          <w:lang w:val="es-ES"/>
        </w:rPr>
        <w:t>procesos</w:t>
      </w:r>
      <w:r w:rsidR="007937AD" w:rsidRPr="00004800">
        <w:rPr>
          <w:lang w:val="es-ES"/>
        </w:rPr>
        <w:t xml:space="preserve"> penales </w:t>
      </w:r>
      <w:r w:rsidR="004E4D71" w:rsidRPr="00004800">
        <w:rPr>
          <w:lang w:val="es-ES"/>
        </w:rPr>
        <w:t>deberá contener</w:t>
      </w:r>
      <w:r w:rsidR="007937AD" w:rsidRPr="00004800">
        <w:rPr>
          <w:lang w:val="es-ES"/>
        </w:rPr>
        <w:t xml:space="preserve"> información separada sobre los casos en los que los niños son víctimas de los delitos mencionados </w:t>
      </w:r>
      <w:r w:rsidR="00615F49" w:rsidRPr="00004800">
        <w:rPr>
          <w:lang w:val="es-ES"/>
        </w:rPr>
        <w:t>(</w:t>
      </w:r>
      <w:r w:rsidR="00C91CFA">
        <w:rPr>
          <w:lang w:val="es-ES"/>
        </w:rPr>
        <w:t>hasta</w:t>
      </w:r>
      <w:r w:rsidR="00615F49" w:rsidRPr="00004800">
        <w:rPr>
          <w:lang w:val="es-ES"/>
        </w:rPr>
        <w:t xml:space="preserve"> 2007)</w:t>
      </w:r>
      <w:r w:rsidR="00DF0D71" w:rsidRPr="00004800">
        <w:rPr>
          <w:lang w:val="es-ES"/>
        </w:rPr>
        <w:t>.</w:t>
      </w:r>
    </w:p>
    <w:p w:rsidR="00615F49" w:rsidRPr="00004800" w:rsidRDefault="0090157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Para mejorar la </w:t>
      </w:r>
      <w:r w:rsidR="00317BFE">
        <w:rPr>
          <w:lang w:val="es-ES"/>
        </w:rPr>
        <w:t>competencia</w:t>
      </w:r>
      <w:r w:rsidRPr="00004800">
        <w:rPr>
          <w:lang w:val="es-ES"/>
        </w:rPr>
        <w:t xml:space="preserve"> profesional de las personas </w:t>
      </w:r>
      <w:r w:rsidR="00317BFE">
        <w:rPr>
          <w:lang w:val="es-ES"/>
        </w:rPr>
        <w:t>que intervienen en juicios</w:t>
      </w:r>
      <w:r w:rsidRPr="00004800">
        <w:rPr>
          <w:lang w:val="es-ES"/>
        </w:rPr>
        <w:t xml:space="preserve"> de </w:t>
      </w:r>
      <w:r w:rsidR="00317BFE">
        <w:rPr>
          <w:lang w:val="es-ES"/>
        </w:rPr>
        <w:t>jóvenes</w:t>
      </w:r>
      <w:r w:rsidRPr="00004800">
        <w:rPr>
          <w:lang w:val="es-ES"/>
        </w:rPr>
        <w:t xml:space="preserve"> s</w:t>
      </w:r>
      <w:r w:rsidR="003620EB" w:rsidRPr="00004800">
        <w:rPr>
          <w:lang w:val="es-ES"/>
        </w:rPr>
        <w:t xml:space="preserve">e organizaron numerosas actividades </w:t>
      </w:r>
      <w:r w:rsidR="00FF59C5" w:rsidRPr="00004800">
        <w:rPr>
          <w:lang w:val="es-ES"/>
        </w:rPr>
        <w:t xml:space="preserve">(incluida </w:t>
      </w:r>
      <w:r w:rsidR="002418B0" w:rsidRPr="00004800">
        <w:rPr>
          <w:lang w:val="es-ES"/>
        </w:rPr>
        <w:t xml:space="preserve">formación), de las </w:t>
      </w:r>
      <w:r w:rsidR="003620EB" w:rsidRPr="00004800">
        <w:rPr>
          <w:lang w:val="es-ES"/>
        </w:rPr>
        <w:t>que</w:t>
      </w:r>
      <w:r w:rsidR="002418B0" w:rsidRPr="00004800">
        <w:rPr>
          <w:lang w:val="es-ES"/>
        </w:rPr>
        <w:t xml:space="preserve"> </w:t>
      </w:r>
      <w:r w:rsidR="00317BFE">
        <w:rPr>
          <w:lang w:val="es-ES"/>
        </w:rPr>
        <w:t xml:space="preserve">en </w:t>
      </w:r>
      <w:r w:rsidR="003620EB" w:rsidRPr="00004800">
        <w:rPr>
          <w:lang w:val="es-ES"/>
        </w:rPr>
        <w:t>2006</w:t>
      </w:r>
      <w:r w:rsidR="00317BFE">
        <w:rPr>
          <w:lang w:val="es-ES"/>
        </w:rPr>
        <w:t xml:space="preserve"> se llevaron a cabo</w:t>
      </w:r>
      <w:r w:rsidR="003620EB" w:rsidRPr="00004800">
        <w:rPr>
          <w:lang w:val="es-ES"/>
        </w:rPr>
        <w:t xml:space="preserve"> </w:t>
      </w:r>
      <w:r w:rsidR="002418B0" w:rsidRPr="00004800">
        <w:rPr>
          <w:lang w:val="es-ES"/>
        </w:rPr>
        <w:t>las siguientes</w:t>
      </w:r>
      <w:r w:rsidR="00615F49" w:rsidRPr="00004800">
        <w:rPr>
          <w:lang w:val="es-ES"/>
        </w:rPr>
        <w:t>:</w:t>
      </w:r>
    </w:p>
    <w:p w:rsidR="00615F49" w:rsidRPr="00004800" w:rsidRDefault="00E36791" w:rsidP="00937D60">
      <w:pPr>
        <w:numPr>
          <w:ilvl w:val="0"/>
          <w:numId w:val="21"/>
        </w:numPr>
        <w:tabs>
          <w:tab w:val="left" w:pos="360"/>
        </w:tabs>
        <w:rPr>
          <w:lang w:val="es-ES"/>
        </w:rPr>
      </w:pPr>
      <w:r>
        <w:rPr>
          <w:lang w:val="es-ES"/>
        </w:rPr>
        <w:t>E</w:t>
      </w:r>
      <w:r w:rsidR="00B22F95" w:rsidRPr="00004800">
        <w:rPr>
          <w:lang w:val="es-ES"/>
        </w:rPr>
        <w:t>l</w:t>
      </w:r>
      <w:r w:rsidR="00615F49" w:rsidRPr="00004800">
        <w:rPr>
          <w:lang w:val="es-ES"/>
        </w:rPr>
        <w:t xml:space="preserve"> 24</w:t>
      </w:r>
      <w:r w:rsidR="00B716F6" w:rsidRPr="00004800">
        <w:rPr>
          <w:lang w:val="es-ES"/>
        </w:rPr>
        <w:t xml:space="preserve"> de marzo de </w:t>
      </w:r>
      <w:r w:rsidR="00615F49" w:rsidRPr="00004800">
        <w:rPr>
          <w:lang w:val="es-ES"/>
        </w:rPr>
        <w:t>2006</w:t>
      </w:r>
      <w:r w:rsidR="00B22F95" w:rsidRPr="00004800">
        <w:rPr>
          <w:lang w:val="es-ES"/>
        </w:rPr>
        <w:t xml:space="preserve">, un seminario práctico </w:t>
      </w:r>
      <w:r w:rsidR="001B03A7" w:rsidRPr="00004800">
        <w:rPr>
          <w:lang w:val="es-ES"/>
        </w:rPr>
        <w:t>destinado a</w:t>
      </w:r>
      <w:r w:rsidR="00B22F95" w:rsidRPr="00004800">
        <w:rPr>
          <w:lang w:val="es-ES"/>
        </w:rPr>
        <w:t xml:space="preserve"> los empleados</w:t>
      </w:r>
      <w:r w:rsidR="00324830" w:rsidRPr="00004800">
        <w:rPr>
          <w:lang w:val="es-ES"/>
        </w:rPr>
        <w:t xml:space="preserve"> del servicio</w:t>
      </w:r>
      <w:r w:rsidR="00B716F6" w:rsidRPr="00004800">
        <w:rPr>
          <w:lang w:val="es-ES"/>
        </w:rPr>
        <w:t xml:space="preserve"> de </w:t>
      </w:r>
      <w:r w:rsidR="00DA7F92">
        <w:rPr>
          <w:lang w:val="es-ES"/>
        </w:rPr>
        <w:t>menores</w:t>
      </w:r>
      <w:r w:rsidR="00B716F6" w:rsidRPr="00004800">
        <w:rPr>
          <w:lang w:val="es-ES"/>
        </w:rPr>
        <w:t xml:space="preserve"> y buenas costumbres </w:t>
      </w:r>
      <w:r w:rsidR="00324830" w:rsidRPr="00004800">
        <w:rPr>
          <w:lang w:val="es-ES"/>
        </w:rPr>
        <w:t>del Departamento General de Policía</w:t>
      </w:r>
      <w:r w:rsidR="00B22F95" w:rsidRPr="00004800">
        <w:rPr>
          <w:lang w:val="es-ES"/>
        </w:rPr>
        <w:t xml:space="preserve"> </w:t>
      </w:r>
      <w:r w:rsidR="00324830" w:rsidRPr="00004800">
        <w:rPr>
          <w:lang w:val="es-ES"/>
        </w:rPr>
        <w:t xml:space="preserve">de </w:t>
      </w:r>
      <w:r w:rsidR="00615F49" w:rsidRPr="00004800">
        <w:rPr>
          <w:lang w:val="es-ES"/>
        </w:rPr>
        <w:t>Chisinau</w:t>
      </w:r>
      <w:r w:rsidR="00324830" w:rsidRPr="00004800">
        <w:rPr>
          <w:lang w:val="es-ES"/>
        </w:rPr>
        <w:t xml:space="preserve"> y </w:t>
      </w:r>
      <w:r w:rsidR="001B03A7" w:rsidRPr="00004800">
        <w:rPr>
          <w:lang w:val="es-ES"/>
        </w:rPr>
        <w:t>a</w:t>
      </w:r>
      <w:r w:rsidR="00324830" w:rsidRPr="00004800">
        <w:rPr>
          <w:lang w:val="es-ES"/>
        </w:rPr>
        <w:t xml:space="preserve"> representantes de </w:t>
      </w:r>
      <w:smartTag w:uri="urn:schemas-microsoft-com:office:smarttags" w:element="PersonName">
        <w:smartTagPr>
          <w:attr w:name="ProductID" w:val="la Direcci￳n General"/>
        </w:smartTagPr>
        <w:r w:rsidR="00324830" w:rsidRPr="00004800">
          <w:rPr>
            <w:lang w:val="es-ES"/>
          </w:rPr>
          <w:t>la Dirección General</w:t>
        </w:r>
      </w:smartTag>
      <w:r w:rsidR="00324830" w:rsidRPr="00004800">
        <w:rPr>
          <w:lang w:val="es-ES"/>
        </w:rPr>
        <w:t xml:space="preserve"> de Educación, Ciencia, Juventud y Deporte</w:t>
      </w:r>
      <w:r w:rsidR="00B716F6" w:rsidRPr="00004800">
        <w:rPr>
          <w:lang w:val="es-ES"/>
        </w:rPr>
        <w:t>s</w:t>
      </w:r>
      <w:r w:rsidR="00DF0D71" w:rsidRPr="00004800">
        <w:rPr>
          <w:lang w:val="es-ES"/>
        </w:rPr>
        <w:t xml:space="preserve"> </w:t>
      </w:r>
      <w:r w:rsidR="00E67A36" w:rsidRPr="00004800">
        <w:rPr>
          <w:lang w:val="es-ES"/>
        </w:rPr>
        <w:t xml:space="preserve">y de </w:t>
      </w:r>
      <w:smartTag w:uri="urn:schemas-microsoft-com:office:smarttags" w:element="PersonName">
        <w:smartTagPr>
          <w:attr w:name="ProductID" w:val="la Direcci￳n Municipal"/>
        </w:smartTagPr>
        <w:r w:rsidR="00E67A36" w:rsidRPr="00004800">
          <w:rPr>
            <w:lang w:val="es-ES"/>
          </w:rPr>
          <w:t xml:space="preserve">la Dirección </w:t>
        </w:r>
        <w:r w:rsidR="00483E27" w:rsidRPr="00004800">
          <w:rPr>
            <w:lang w:val="es-ES"/>
          </w:rPr>
          <w:t>Municipal</w:t>
        </w:r>
      </w:smartTag>
      <w:r w:rsidR="00483E27" w:rsidRPr="00004800">
        <w:rPr>
          <w:lang w:val="es-ES"/>
        </w:rPr>
        <w:t xml:space="preserve"> </w:t>
      </w:r>
      <w:r w:rsidR="00E67A36" w:rsidRPr="00004800">
        <w:rPr>
          <w:lang w:val="es-ES"/>
        </w:rPr>
        <w:t>de Protección de los Derechos del Niño de Chisinau</w:t>
      </w:r>
      <w:r w:rsidR="00615F49" w:rsidRPr="00004800">
        <w:rPr>
          <w:lang w:val="es-ES"/>
        </w:rPr>
        <w:t>;</w:t>
      </w:r>
    </w:p>
    <w:p w:rsidR="00615F49" w:rsidRPr="00004800" w:rsidRDefault="00E36791" w:rsidP="00937D60">
      <w:pPr>
        <w:numPr>
          <w:ilvl w:val="0"/>
          <w:numId w:val="21"/>
        </w:numPr>
        <w:tabs>
          <w:tab w:val="left" w:pos="360"/>
        </w:tabs>
        <w:rPr>
          <w:lang w:val="es-ES"/>
        </w:rPr>
      </w:pPr>
      <w:r>
        <w:rPr>
          <w:lang w:val="es-ES"/>
        </w:rPr>
        <w:t>E</w:t>
      </w:r>
      <w:r w:rsidR="0088208A" w:rsidRPr="00004800">
        <w:rPr>
          <w:lang w:val="es-ES"/>
        </w:rPr>
        <w:t>l</w:t>
      </w:r>
      <w:r w:rsidR="00E64E20" w:rsidRPr="00004800">
        <w:rPr>
          <w:lang w:val="es-ES"/>
        </w:rPr>
        <w:t xml:space="preserve"> </w:t>
      </w:r>
      <w:r w:rsidR="00615F49" w:rsidRPr="00004800">
        <w:rPr>
          <w:lang w:val="es-ES"/>
        </w:rPr>
        <w:t>2</w:t>
      </w:r>
      <w:r w:rsidR="00B716F6" w:rsidRPr="00004800">
        <w:rPr>
          <w:lang w:val="es-ES"/>
        </w:rPr>
        <w:t xml:space="preserve"> de agosto de </w:t>
      </w:r>
      <w:r w:rsidR="00615F49" w:rsidRPr="00004800">
        <w:rPr>
          <w:lang w:val="es-ES"/>
        </w:rPr>
        <w:t>2006</w:t>
      </w:r>
      <w:r w:rsidR="005D4BA9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5D4BA9" w:rsidRPr="00004800">
        <w:rPr>
          <w:lang w:val="es-ES"/>
        </w:rPr>
        <w:t xml:space="preserve">un seminario sobre la reforma del sistema de </w:t>
      </w:r>
      <w:r w:rsidR="006B3DF8">
        <w:rPr>
          <w:lang w:val="es-ES"/>
        </w:rPr>
        <w:t>justicia juvenil</w:t>
      </w:r>
      <w:r w:rsidR="00980672" w:rsidRPr="00004800">
        <w:rPr>
          <w:lang w:val="es-ES"/>
        </w:rPr>
        <w:t>,</w:t>
      </w:r>
      <w:r w:rsidR="005D4BA9" w:rsidRPr="00004800">
        <w:rPr>
          <w:lang w:val="es-ES"/>
        </w:rPr>
        <w:t xml:space="preserve"> con la participación del </w:t>
      </w:r>
      <w:r w:rsidR="00615F49" w:rsidRPr="00004800">
        <w:rPr>
          <w:lang w:val="es-ES"/>
        </w:rPr>
        <w:t>UNICEF Moldova;</w:t>
      </w:r>
    </w:p>
    <w:p w:rsidR="00615F49" w:rsidRPr="00004800" w:rsidRDefault="00E36791" w:rsidP="00937D60">
      <w:pPr>
        <w:numPr>
          <w:ilvl w:val="0"/>
          <w:numId w:val="21"/>
        </w:numPr>
        <w:tabs>
          <w:tab w:val="left" w:pos="360"/>
        </w:tabs>
        <w:rPr>
          <w:lang w:val="es-ES"/>
        </w:rPr>
      </w:pPr>
      <w:r>
        <w:rPr>
          <w:lang w:val="es-ES"/>
        </w:rPr>
        <w:t>E</w:t>
      </w:r>
      <w:r w:rsidR="0088208A" w:rsidRPr="00004800">
        <w:rPr>
          <w:lang w:val="es-ES"/>
        </w:rPr>
        <w:t>l</w:t>
      </w:r>
      <w:r w:rsidR="00E64E20" w:rsidRPr="00004800">
        <w:rPr>
          <w:lang w:val="es-ES"/>
        </w:rPr>
        <w:t xml:space="preserve"> </w:t>
      </w:r>
      <w:r w:rsidR="00615F49" w:rsidRPr="00004800">
        <w:rPr>
          <w:lang w:val="es-ES"/>
        </w:rPr>
        <w:t>8</w:t>
      </w:r>
      <w:r w:rsidR="002C0CCB" w:rsidRPr="00004800">
        <w:rPr>
          <w:lang w:val="es-ES"/>
        </w:rPr>
        <w:t xml:space="preserve"> de agosto de </w:t>
      </w:r>
      <w:r w:rsidR="00615F49" w:rsidRPr="00004800">
        <w:rPr>
          <w:lang w:val="es-ES"/>
        </w:rPr>
        <w:t>2006</w:t>
      </w:r>
      <w:r w:rsidR="00B6507E" w:rsidRPr="00004800">
        <w:rPr>
          <w:lang w:val="es-ES"/>
        </w:rPr>
        <w:t xml:space="preserve">, un seminario de evaluación sobre la preparación </w:t>
      </w:r>
      <w:r w:rsidR="00E563E3">
        <w:rPr>
          <w:lang w:val="es-ES"/>
        </w:rPr>
        <w:t>de</w:t>
      </w:r>
      <w:r w:rsidR="00B6507E" w:rsidRPr="00004800">
        <w:rPr>
          <w:lang w:val="es-ES"/>
        </w:rPr>
        <w:t xml:space="preserve"> la puesta en libertad de jóvenes detenidos</w:t>
      </w:r>
      <w:r w:rsidR="00E563E3">
        <w:rPr>
          <w:lang w:val="es-ES"/>
        </w:rPr>
        <w:t>,</w:t>
      </w:r>
      <w:r w:rsidR="00E563E3" w:rsidRPr="00E563E3">
        <w:rPr>
          <w:lang w:val="es-ES"/>
        </w:rPr>
        <w:t xml:space="preserve"> </w:t>
      </w:r>
      <w:r w:rsidR="00E563E3">
        <w:rPr>
          <w:lang w:val="es-ES"/>
        </w:rPr>
        <w:t xml:space="preserve">organizado por </w:t>
      </w:r>
      <w:r w:rsidR="00E563E3" w:rsidRPr="00004800">
        <w:rPr>
          <w:lang w:val="es-ES"/>
        </w:rPr>
        <w:t>el Instituto de Reforma Penal</w:t>
      </w:r>
      <w:r w:rsidR="00E563E3">
        <w:rPr>
          <w:lang w:val="es-ES"/>
        </w:rPr>
        <w:t>;</w:t>
      </w:r>
    </w:p>
    <w:p w:rsidR="00615F49" w:rsidRPr="00004800" w:rsidRDefault="00E36791" w:rsidP="00937D60">
      <w:pPr>
        <w:numPr>
          <w:ilvl w:val="0"/>
          <w:numId w:val="21"/>
        </w:numPr>
        <w:tabs>
          <w:tab w:val="left" w:pos="360"/>
        </w:tabs>
        <w:rPr>
          <w:lang w:val="es-ES"/>
        </w:rPr>
      </w:pPr>
      <w:r>
        <w:rPr>
          <w:lang w:val="es-ES"/>
        </w:rPr>
        <w:t>E</w:t>
      </w:r>
      <w:r w:rsidR="0088208A" w:rsidRPr="00004800">
        <w:rPr>
          <w:lang w:val="es-ES"/>
        </w:rPr>
        <w:t>l</w:t>
      </w:r>
      <w:r w:rsidR="00615F49" w:rsidRPr="00004800">
        <w:rPr>
          <w:lang w:val="es-ES"/>
        </w:rPr>
        <w:t xml:space="preserve"> 23</w:t>
      </w:r>
      <w:r w:rsidR="002C0CCB" w:rsidRPr="00004800">
        <w:rPr>
          <w:lang w:val="es-ES"/>
        </w:rPr>
        <w:t xml:space="preserve"> de agosto de </w:t>
      </w:r>
      <w:r w:rsidR="00615F49" w:rsidRPr="00004800">
        <w:rPr>
          <w:lang w:val="es-ES"/>
        </w:rPr>
        <w:t xml:space="preserve">2006, </w:t>
      </w:r>
      <w:r w:rsidR="002C0CCB" w:rsidRPr="00004800">
        <w:rPr>
          <w:lang w:val="es-ES"/>
        </w:rPr>
        <w:t xml:space="preserve">formación </w:t>
      </w:r>
      <w:r w:rsidR="0022570F" w:rsidRPr="00004800">
        <w:rPr>
          <w:lang w:val="es-ES"/>
        </w:rPr>
        <w:t>sobre la protección de los derechos de los niños en situaciones difíciles</w:t>
      </w:r>
      <w:r w:rsidR="00155EC2">
        <w:rPr>
          <w:lang w:val="es-ES"/>
        </w:rPr>
        <w:t xml:space="preserve">, impartida con el patrocinio </w:t>
      </w:r>
      <w:r w:rsidR="00155EC2" w:rsidRPr="00004800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Liga"/>
        </w:smartTagPr>
        <w:r w:rsidR="00155EC2" w:rsidRPr="00004800">
          <w:rPr>
            <w:lang w:val="es-ES"/>
          </w:rPr>
          <w:t>la Liga</w:t>
        </w:r>
      </w:smartTag>
      <w:r w:rsidR="00155EC2" w:rsidRPr="00004800">
        <w:rPr>
          <w:lang w:val="es-ES"/>
        </w:rPr>
        <w:t xml:space="preserve"> para </w:t>
      </w:r>
      <w:smartTag w:uri="urn:schemas-microsoft-com:office:smarttags" w:element="PersonName">
        <w:smartTagPr>
          <w:attr w:name="ProductID" w:val="la Defensa"/>
        </w:smartTagPr>
        <w:r w:rsidR="00155EC2" w:rsidRPr="00004800">
          <w:rPr>
            <w:lang w:val="es-ES"/>
          </w:rPr>
          <w:t>la Defensa</w:t>
        </w:r>
      </w:smartTag>
      <w:r w:rsidR="00155EC2" w:rsidRPr="00004800">
        <w:rPr>
          <w:lang w:val="es-ES"/>
        </w:rPr>
        <w:t xml:space="preserve"> de los Derechos Humanos de Moldova</w:t>
      </w:r>
      <w:r w:rsidR="00615F49" w:rsidRPr="00004800">
        <w:rPr>
          <w:lang w:val="es-ES"/>
        </w:rPr>
        <w:t>.</w:t>
      </w:r>
    </w:p>
    <w:p w:rsidR="00615F49" w:rsidRPr="00155EC2" w:rsidRDefault="00622E2E" w:rsidP="00155EC2">
      <w:pPr>
        <w:pStyle w:val="Rom2"/>
        <w:numPr>
          <w:ilvl w:val="0"/>
          <w:numId w:val="0"/>
        </w:numPr>
        <w:tabs>
          <w:tab w:val="left" w:pos="360"/>
        </w:tabs>
        <w:rPr>
          <w:b/>
          <w:iCs/>
          <w:szCs w:val="24"/>
          <w:lang w:val="es-ES"/>
        </w:rPr>
      </w:pPr>
      <w:r w:rsidRPr="00155EC2">
        <w:rPr>
          <w:b/>
          <w:iCs/>
          <w:szCs w:val="24"/>
          <w:lang w:val="es-ES"/>
        </w:rPr>
        <w:t>Delincuencia juvenil</w:t>
      </w:r>
    </w:p>
    <w:p w:rsidR="00615F49" w:rsidRPr="00004800" w:rsidRDefault="00622E2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Los delitos cometidos por niños y jóvenes representan alrededor del 10%</w:t>
      </w:r>
      <w:r w:rsidR="002C0CCB" w:rsidRPr="00004800">
        <w:rPr>
          <w:lang w:val="es-ES"/>
        </w:rPr>
        <w:t xml:space="preserve"> de todos </w:t>
      </w:r>
      <w:r w:rsidRPr="00004800">
        <w:rPr>
          <w:lang w:val="es-ES"/>
        </w:rPr>
        <w:t>los registrados</w:t>
      </w:r>
      <w:r w:rsidR="00615F49" w:rsidRPr="00004800">
        <w:rPr>
          <w:lang w:val="es-ES"/>
        </w:rPr>
        <w:t xml:space="preserve">. </w:t>
      </w:r>
      <w:r w:rsidR="00C82B16" w:rsidRPr="00004800">
        <w:rPr>
          <w:lang w:val="es-ES"/>
        </w:rPr>
        <w:t xml:space="preserve">En general, la mayor parte son contra la propiedad y se deben a conflictos familiares, </w:t>
      </w:r>
      <w:r w:rsidR="00AB4FBC">
        <w:rPr>
          <w:lang w:val="es-ES"/>
        </w:rPr>
        <w:t>la deserción escolar</w:t>
      </w:r>
      <w:r w:rsidR="00C82B16" w:rsidRPr="00004800">
        <w:rPr>
          <w:lang w:val="es-ES"/>
        </w:rPr>
        <w:t xml:space="preserve"> y la pobreza, además</w:t>
      </w:r>
      <w:r w:rsidR="002C0CCB" w:rsidRPr="00004800">
        <w:rPr>
          <w:lang w:val="es-ES"/>
        </w:rPr>
        <w:t xml:space="preserve"> de </w:t>
      </w:r>
      <w:r w:rsidR="00C82B16" w:rsidRPr="00004800">
        <w:rPr>
          <w:lang w:val="es-ES"/>
        </w:rPr>
        <w:t>un bajo nivel de conocimiento</w:t>
      </w:r>
      <w:r w:rsidR="00AB4FBC">
        <w:rPr>
          <w:lang w:val="es-ES"/>
        </w:rPr>
        <w:t>s</w:t>
      </w:r>
      <w:r w:rsidR="00C82B16" w:rsidRPr="00004800">
        <w:rPr>
          <w:lang w:val="es-ES"/>
        </w:rPr>
        <w:t xml:space="preserve"> jurídico</w:t>
      </w:r>
      <w:r w:rsidR="00AB4FBC">
        <w:rPr>
          <w:lang w:val="es-ES"/>
        </w:rPr>
        <w:t>s</w:t>
      </w:r>
      <w:r w:rsidR="00C82B16" w:rsidRPr="00004800">
        <w:rPr>
          <w:lang w:val="es-ES"/>
        </w:rPr>
        <w:t xml:space="preserve"> de los adolescentes</w:t>
      </w:r>
      <w:r w:rsidR="00615F49" w:rsidRPr="00004800">
        <w:rPr>
          <w:lang w:val="es-ES"/>
        </w:rPr>
        <w:t xml:space="preserve">. </w:t>
      </w:r>
      <w:r w:rsidR="00874A9B" w:rsidRPr="00004800">
        <w:rPr>
          <w:lang w:val="es-ES"/>
        </w:rPr>
        <w:t>En total</w:t>
      </w:r>
      <w:r w:rsidR="00615F49" w:rsidRPr="00004800">
        <w:rPr>
          <w:lang w:val="es-ES"/>
        </w:rPr>
        <w:t xml:space="preserve">, </w:t>
      </w:r>
      <w:r w:rsidR="00874A9B" w:rsidRPr="00004800">
        <w:rPr>
          <w:lang w:val="es-ES"/>
        </w:rPr>
        <w:t xml:space="preserve">el </w:t>
      </w:r>
      <w:r w:rsidR="00615F49" w:rsidRPr="00004800">
        <w:rPr>
          <w:lang w:val="es-ES"/>
        </w:rPr>
        <w:t>67</w:t>
      </w:r>
      <w:r w:rsidR="00874A9B" w:rsidRPr="00004800">
        <w:rPr>
          <w:lang w:val="es-ES"/>
        </w:rPr>
        <w:t>,</w:t>
      </w:r>
      <w:r w:rsidR="00615F49" w:rsidRPr="00004800">
        <w:rPr>
          <w:lang w:val="es-ES"/>
        </w:rPr>
        <w:t>34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874A9B" w:rsidRPr="00004800">
        <w:rPr>
          <w:lang w:val="es-ES"/>
        </w:rPr>
        <w:t xml:space="preserve">de estos </w:t>
      </w:r>
      <w:r w:rsidR="006F4B98">
        <w:rPr>
          <w:lang w:val="es-ES"/>
        </w:rPr>
        <w:t>niños</w:t>
      </w:r>
      <w:r w:rsidR="00874A9B" w:rsidRPr="00004800">
        <w:rPr>
          <w:lang w:val="es-ES"/>
        </w:rPr>
        <w:t xml:space="preserve"> son reincidentes</w:t>
      </w:r>
      <w:r w:rsidR="00AB4FBC">
        <w:rPr>
          <w:lang w:val="es-ES"/>
        </w:rPr>
        <w:t>.</w:t>
      </w:r>
    </w:p>
    <w:p w:rsidR="00615F49" w:rsidRPr="00004800" w:rsidRDefault="00364E0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En los últimos años</w:t>
      </w:r>
      <w:r w:rsidR="00DF51D7" w:rsidRPr="00004800">
        <w:rPr>
          <w:lang w:val="es-ES"/>
        </w:rPr>
        <w:t xml:space="preserve"> el Gobierno </w:t>
      </w:r>
      <w:r>
        <w:rPr>
          <w:lang w:val="es-ES"/>
        </w:rPr>
        <w:t xml:space="preserve">ha </w:t>
      </w:r>
      <w:r w:rsidR="00DF51D7" w:rsidRPr="00004800">
        <w:rPr>
          <w:lang w:val="es-ES"/>
        </w:rPr>
        <w:t>aprob</w:t>
      </w:r>
      <w:r>
        <w:rPr>
          <w:lang w:val="es-ES"/>
        </w:rPr>
        <w:t>ado</w:t>
      </w:r>
      <w:r w:rsidR="00DF51D7" w:rsidRPr="00004800">
        <w:rPr>
          <w:lang w:val="es-ES"/>
        </w:rPr>
        <w:t xml:space="preserve"> una serie de decisiones sobre el control y la prevención de la delincuencia juvenil</w:t>
      </w:r>
      <w:r w:rsidR="00615F49" w:rsidRPr="00004800">
        <w:rPr>
          <w:lang w:val="es-ES"/>
        </w:rPr>
        <w:t xml:space="preserve">. </w:t>
      </w:r>
      <w:r>
        <w:rPr>
          <w:lang w:val="es-ES"/>
        </w:rPr>
        <w:t>L</w:t>
      </w:r>
      <w:r w:rsidR="005B0061" w:rsidRPr="00004800">
        <w:rPr>
          <w:lang w:val="es-ES"/>
        </w:rPr>
        <w:t xml:space="preserve">as leyes </w:t>
      </w:r>
      <w:r>
        <w:rPr>
          <w:lang w:val="es-ES"/>
        </w:rPr>
        <w:t>contienen</w:t>
      </w:r>
      <w:r w:rsidR="009967B6" w:rsidRPr="00004800">
        <w:rPr>
          <w:lang w:val="es-ES"/>
        </w:rPr>
        <w:t xml:space="preserve"> medidas </w:t>
      </w:r>
      <w:r w:rsidR="00670768" w:rsidRPr="00004800">
        <w:rPr>
          <w:lang w:val="es-ES"/>
        </w:rPr>
        <w:t>concretas para mejorar la situación sobre el terreno</w:t>
      </w:r>
      <w:r w:rsidR="00615F49" w:rsidRPr="00004800">
        <w:rPr>
          <w:lang w:val="es-ES"/>
        </w:rPr>
        <w:t xml:space="preserve">. </w:t>
      </w:r>
      <w:r w:rsidR="00670768" w:rsidRPr="00004800">
        <w:rPr>
          <w:lang w:val="es-ES"/>
        </w:rPr>
        <w:t>El</w:t>
      </w:r>
      <w:r w:rsidR="00615F49" w:rsidRPr="00004800">
        <w:rPr>
          <w:lang w:val="es-ES"/>
        </w:rPr>
        <w:t xml:space="preserve"> 15</w:t>
      </w:r>
      <w:r w:rsidR="001C26D9" w:rsidRPr="00004800">
        <w:rPr>
          <w:lang w:val="es-ES"/>
        </w:rPr>
        <w:t xml:space="preserve"> de mayo de </w:t>
      </w:r>
      <w:r w:rsidR="00615F49" w:rsidRPr="00004800">
        <w:rPr>
          <w:lang w:val="es-ES"/>
        </w:rPr>
        <w:t xml:space="preserve">2003, </w:t>
      </w:r>
      <w:r w:rsidR="00670768" w:rsidRPr="00004800">
        <w:rPr>
          <w:lang w:val="es-ES"/>
        </w:rPr>
        <w:t>el Gobierno aprobó una decisión sobre medidas especiales</w:t>
      </w:r>
      <w:r w:rsidR="005B0061" w:rsidRPr="00004800">
        <w:rPr>
          <w:lang w:val="es-ES"/>
        </w:rPr>
        <w:t xml:space="preserve"> de </w:t>
      </w:r>
      <w:r w:rsidR="00670768" w:rsidRPr="00004800">
        <w:rPr>
          <w:lang w:val="es-ES"/>
        </w:rPr>
        <w:t>control</w:t>
      </w:r>
      <w:r w:rsidR="005B0061" w:rsidRPr="00004800">
        <w:rPr>
          <w:lang w:val="es-ES"/>
        </w:rPr>
        <w:t xml:space="preserve"> y </w:t>
      </w:r>
      <w:r w:rsidR="00670768" w:rsidRPr="00004800">
        <w:rPr>
          <w:lang w:val="es-ES"/>
        </w:rPr>
        <w:t>prevención de la delincuencia juvenil</w:t>
      </w:r>
      <w:r w:rsidR="00615F49" w:rsidRPr="00004800">
        <w:rPr>
          <w:lang w:val="es-ES"/>
        </w:rPr>
        <w:t xml:space="preserve">. </w:t>
      </w:r>
      <w:r w:rsidR="00670768" w:rsidRPr="00004800">
        <w:rPr>
          <w:lang w:val="es-ES"/>
        </w:rPr>
        <w:t xml:space="preserve">Los principales </w:t>
      </w:r>
      <w:r w:rsidR="005B0061" w:rsidRPr="00004800">
        <w:rPr>
          <w:lang w:val="es-ES"/>
        </w:rPr>
        <w:t xml:space="preserve">objetivos </w:t>
      </w:r>
      <w:r w:rsidR="00670768" w:rsidRPr="00004800">
        <w:rPr>
          <w:lang w:val="es-ES"/>
        </w:rPr>
        <w:t>de esta decisión son los siguientes</w:t>
      </w:r>
      <w:r w:rsidR="00615F49" w:rsidRPr="00004800">
        <w:rPr>
          <w:lang w:val="es-ES"/>
        </w:rPr>
        <w:t>:</w:t>
      </w:r>
    </w:p>
    <w:p w:rsidR="00615F49" w:rsidRPr="00004800" w:rsidRDefault="00E36791" w:rsidP="00937D60">
      <w:pPr>
        <w:numPr>
          <w:ilvl w:val="0"/>
          <w:numId w:val="21"/>
        </w:numPr>
        <w:tabs>
          <w:tab w:val="left" w:pos="360"/>
        </w:tabs>
        <w:rPr>
          <w:lang w:val="es-ES"/>
        </w:rPr>
      </w:pPr>
      <w:r>
        <w:rPr>
          <w:lang w:val="es-ES"/>
        </w:rPr>
        <w:t>C</w:t>
      </w:r>
      <w:r w:rsidR="001C26D9" w:rsidRPr="00004800">
        <w:rPr>
          <w:lang w:val="es-ES"/>
        </w:rPr>
        <w:t xml:space="preserve">rear </w:t>
      </w:r>
      <w:r w:rsidR="00E24D32" w:rsidRPr="00004800">
        <w:rPr>
          <w:lang w:val="es-ES"/>
        </w:rPr>
        <w:t xml:space="preserve">servicios de información </w:t>
      </w:r>
      <w:r w:rsidR="00615F49" w:rsidRPr="00004800">
        <w:rPr>
          <w:lang w:val="es-ES"/>
        </w:rPr>
        <w:t>(</w:t>
      </w:r>
      <w:r w:rsidR="007E6B33" w:rsidRPr="00004800">
        <w:rPr>
          <w:lang w:val="es-ES"/>
        </w:rPr>
        <w:t>línea</w:t>
      </w:r>
      <w:r w:rsidR="001C26D9" w:rsidRPr="00004800">
        <w:rPr>
          <w:lang w:val="es-ES"/>
        </w:rPr>
        <w:t xml:space="preserve"> telefónica directa</w:t>
      </w:r>
      <w:r w:rsidR="00615F49" w:rsidRPr="00004800">
        <w:rPr>
          <w:lang w:val="es-ES"/>
        </w:rPr>
        <w:t xml:space="preserve">) </w:t>
      </w:r>
      <w:r w:rsidR="00E24D32" w:rsidRPr="00004800">
        <w:rPr>
          <w:lang w:val="es-ES"/>
        </w:rPr>
        <w:t xml:space="preserve">para garantizar el acceso de los </w:t>
      </w:r>
      <w:r w:rsidR="006F4B98">
        <w:rPr>
          <w:lang w:val="es-ES"/>
        </w:rPr>
        <w:t>niños</w:t>
      </w:r>
      <w:r w:rsidR="00E24D32" w:rsidRPr="00004800">
        <w:rPr>
          <w:lang w:val="es-ES"/>
        </w:rPr>
        <w:t xml:space="preserve"> involucrados en actividades antisociales</w:t>
      </w:r>
      <w:r w:rsidR="001C26D9" w:rsidRPr="00004800">
        <w:rPr>
          <w:lang w:val="es-ES"/>
        </w:rPr>
        <w:t xml:space="preserve"> a </w:t>
      </w:r>
      <w:r w:rsidR="00113BD8" w:rsidRPr="00004800">
        <w:rPr>
          <w:lang w:val="es-ES"/>
        </w:rPr>
        <w:t>asistencia profesional</w:t>
      </w:r>
      <w:r w:rsidR="001C26D9" w:rsidRPr="00004800">
        <w:rPr>
          <w:lang w:val="es-ES"/>
        </w:rPr>
        <w:t xml:space="preserve"> y </w:t>
      </w:r>
      <w:r w:rsidR="00113BD8" w:rsidRPr="00004800">
        <w:rPr>
          <w:lang w:val="es-ES"/>
        </w:rPr>
        <w:t>ayuda psicológica</w:t>
      </w:r>
      <w:r w:rsidR="00E24D32" w:rsidRPr="00004800">
        <w:rPr>
          <w:lang w:val="es-ES"/>
        </w:rPr>
        <w:t xml:space="preserve"> </w:t>
      </w:r>
      <w:r w:rsidR="00615F49" w:rsidRPr="00004800">
        <w:rPr>
          <w:lang w:val="es-ES"/>
        </w:rPr>
        <w:t>(</w:t>
      </w:r>
      <w:r w:rsidR="00113BD8" w:rsidRPr="00004800">
        <w:rPr>
          <w:lang w:val="es-ES"/>
        </w:rPr>
        <w:t>respetando la confidencialidad</w:t>
      </w:r>
      <w:r w:rsidR="00615F49" w:rsidRPr="00004800">
        <w:rPr>
          <w:lang w:val="es-ES"/>
        </w:rPr>
        <w:t>);</w:t>
      </w:r>
    </w:p>
    <w:p w:rsidR="00615F49" w:rsidRPr="00004800" w:rsidRDefault="00E36791" w:rsidP="00937D60">
      <w:pPr>
        <w:numPr>
          <w:ilvl w:val="0"/>
          <w:numId w:val="21"/>
        </w:numPr>
        <w:tabs>
          <w:tab w:val="left" w:pos="360"/>
        </w:tabs>
        <w:rPr>
          <w:lang w:val="es-ES"/>
        </w:rPr>
      </w:pPr>
      <w:r>
        <w:rPr>
          <w:lang w:val="es-ES"/>
        </w:rPr>
        <w:t>P</w:t>
      </w:r>
      <w:r w:rsidR="001C26D9" w:rsidRPr="00004800">
        <w:rPr>
          <w:lang w:val="es-ES"/>
        </w:rPr>
        <w:t xml:space="preserve">romover </w:t>
      </w:r>
      <w:r w:rsidR="007E6B33" w:rsidRPr="00004800">
        <w:rPr>
          <w:lang w:val="es-ES"/>
        </w:rPr>
        <w:t>medidas de control y prevención de la delincuencia juvenil</w:t>
      </w:r>
      <w:r w:rsidR="005E26EB" w:rsidRPr="005E26EB">
        <w:rPr>
          <w:lang w:val="es-ES"/>
        </w:rPr>
        <w:t xml:space="preserve"> </w:t>
      </w:r>
      <w:r w:rsidR="005E26EB" w:rsidRPr="00004800">
        <w:rPr>
          <w:lang w:val="es-ES"/>
        </w:rPr>
        <w:t xml:space="preserve">y </w:t>
      </w:r>
      <w:r w:rsidR="005E26EB">
        <w:rPr>
          <w:lang w:val="es-ES"/>
        </w:rPr>
        <w:t xml:space="preserve">dar a conocer sus </w:t>
      </w:r>
      <w:r w:rsidR="005E26EB" w:rsidRPr="00004800">
        <w:rPr>
          <w:lang w:val="es-ES"/>
        </w:rPr>
        <w:t>resultados</w:t>
      </w:r>
      <w:r w:rsidR="00615F49" w:rsidRPr="00004800">
        <w:rPr>
          <w:lang w:val="es-ES"/>
        </w:rPr>
        <w:t>,</w:t>
      </w:r>
      <w:r w:rsidR="001C26D9" w:rsidRPr="00004800">
        <w:rPr>
          <w:lang w:val="es-ES"/>
        </w:rPr>
        <w:t xml:space="preserve"> </w:t>
      </w:r>
      <w:r w:rsidR="005E26EB">
        <w:rPr>
          <w:lang w:val="es-ES"/>
        </w:rPr>
        <w:t xml:space="preserve">mediante la </w:t>
      </w:r>
      <w:r w:rsidR="001C26D9" w:rsidRPr="00004800">
        <w:rPr>
          <w:lang w:val="es-ES"/>
        </w:rPr>
        <w:t>publica</w:t>
      </w:r>
      <w:r w:rsidR="005E26EB">
        <w:rPr>
          <w:lang w:val="es-ES"/>
        </w:rPr>
        <w:t>ción de</w:t>
      </w:r>
      <w:r w:rsidR="001C26D9" w:rsidRPr="00004800">
        <w:rPr>
          <w:lang w:val="es-ES"/>
        </w:rPr>
        <w:t xml:space="preserve"> </w:t>
      </w:r>
      <w:r w:rsidR="007E6B33" w:rsidRPr="00004800">
        <w:rPr>
          <w:lang w:val="es-ES"/>
        </w:rPr>
        <w:t>artículos sobre el tema</w:t>
      </w:r>
      <w:r w:rsidR="005E26EB">
        <w:rPr>
          <w:lang w:val="es-ES"/>
        </w:rPr>
        <w:t xml:space="preserve"> y la </w:t>
      </w:r>
      <w:r w:rsidR="001C26D9" w:rsidRPr="00004800">
        <w:rPr>
          <w:lang w:val="es-ES"/>
        </w:rPr>
        <w:t>organiza</w:t>
      </w:r>
      <w:r w:rsidR="005E26EB">
        <w:rPr>
          <w:lang w:val="es-ES"/>
        </w:rPr>
        <w:t>ción de</w:t>
      </w:r>
      <w:r w:rsidR="001C26D9" w:rsidRPr="00004800">
        <w:rPr>
          <w:lang w:val="es-ES"/>
        </w:rPr>
        <w:t xml:space="preserve"> </w:t>
      </w:r>
      <w:r w:rsidR="007E6B33" w:rsidRPr="00004800">
        <w:rPr>
          <w:lang w:val="es-ES"/>
        </w:rPr>
        <w:t>conferencias para niños y padres</w:t>
      </w:r>
      <w:r w:rsidR="005E26EB">
        <w:rPr>
          <w:lang w:val="es-ES"/>
        </w:rPr>
        <w:t>;</w:t>
      </w:r>
    </w:p>
    <w:p w:rsidR="00615F49" w:rsidRPr="00004800" w:rsidRDefault="00E36791" w:rsidP="00937D60">
      <w:pPr>
        <w:numPr>
          <w:ilvl w:val="0"/>
          <w:numId w:val="21"/>
        </w:numPr>
        <w:tabs>
          <w:tab w:val="left" w:pos="360"/>
        </w:tabs>
        <w:rPr>
          <w:lang w:val="es-ES"/>
        </w:rPr>
      </w:pPr>
      <w:r>
        <w:rPr>
          <w:lang w:val="es-ES"/>
        </w:rPr>
        <w:t>A</w:t>
      </w:r>
      <w:r w:rsidR="00CF05EA">
        <w:rPr>
          <w:lang w:val="es-ES"/>
        </w:rPr>
        <w:t>doptar medidas</w:t>
      </w:r>
      <w:r w:rsidR="00BB7B39" w:rsidRPr="00004800">
        <w:rPr>
          <w:lang w:val="es-ES"/>
        </w:rPr>
        <w:t xml:space="preserve"> para mejorar la </w:t>
      </w:r>
      <w:r w:rsidR="00CF05EA">
        <w:rPr>
          <w:lang w:val="es-ES"/>
        </w:rPr>
        <w:t>competencia</w:t>
      </w:r>
      <w:r w:rsidR="00BB7B39" w:rsidRPr="00004800">
        <w:rPr>
          <w:lang w:val="es-ES"/>
        </w:rPr>
        <w:t xml:space="preserve"> profesional de los funcionarios de policía encargados de combatir la delincuencia juvenil</w:t>
      </w:r>
      <w:r w:rsidR="00DF0D71" w:rsidRPr="00004800">
        <w:rPr>
          <w:lang w:val="es-ES"/>
        </w:rPr>
        <w:t>;</w:t>
      </w:r>
    </w:p>
    <w:p w:rsidR="00615F49" w:rsidRPr="00004800" w:rsidRDefault="00E36791" w:rsidP="00937D60">
      <w:pPr>
        <w:numPr>
          <w:ilvl w:val="0"/>
          <w:numId w:val="21"/>
        </w:numPr>
        <w:tabs>
          <w:tab w:val="left" w:pos="360"/>
        </w:tabs>
        <w:rPr>
          <w:lang w:val="es-ES"/>
        </w:rPr>
      </w:pPr>
      <w:r>
        <w:rPr>
          <w:lang w:val="es-ES"/>
        </w:rPr>
        <w:t>A</w:t>
      </w:r>
      <w:r w:rsidR="003A692A" w:rsidRPr="00004800">
        <w:rPr>
          <w:lang w:val="es-ES"/>
        </w:rPr>
        <w:t xml:space="preserve">umentar </w:t>
      </w:r>
      <w:r w:rsidR="00A26FC9" w:rsidRPr="00004800">
        <w:rPr>
          <w:lang w:val="es-ES"/>
        </w:rPr>
        <w:t xml:space="preserve">las </w:t>
      </w:r>
      <w:r w:rsidR="00EF7934">
        <w:rPr>
          <w:lang w:val="es-ES"/>
        </w:rPr>
        <w:t>asignaciones</w:t>
      </w:r>
      <w:r w:rsidR="00A26FC9" w:rsidRPr="00004800">
        <w:rPr>
          <w:lang w:val="es-ES"/>
        </w:rPr>
        <w:t xml:space="preserve"> destinadas a las familias socialmente vulnerables,</w:t>
      </w:r>
      <w:r w:rsidR="003A692A" w:rsidRPr="00004800">
        <w:rPr>
          <w:lang w:val="es-ES"/>
        </w:rPr>
        <w:t xml:space="preserve"> </w:t>
      </w:r>
      <w:r w:rsidR="00EF7934">
        <w:rPr>
          <w:lang w:val="es-ES"/>
        </w:rPr>
        <w:t>impartir formación</w:t>
      </w:r>
      <w:r w:rsidR="003A692A" w:rsidRPr="00004800">
        <w:rPr>
          <w:lang w:val="es-ES"/>
        </w:rPr>
        <w:t xml:space="preserve"> a </w:t>
      </w:r>
      <w:r w:rsidR="00A26FC9" w:rsidRPr="00004800">
        <w:rPr>
          <w:lang w:val="es-ES"/>
        </w:rPr>
        <w:t xml:space="preserve">los asistentes sociales que trabajan con niños </w:t>
      </w:r>
      <w:r w:rsidR="00E64E20" w:rsidRPr="00004800">
        <w:rPr>
          <w:lang w:val="es-ES"/>
        </w:rPr>
        <w:t xml:space="preserve">que </w:t>
      </w:r>
      <w:r w:rsidR="00190EDC" w:rsidRPr="00004800">
        <w:rPr>
          <w:lang w:val="es-ES"/>
        </w:rPr>
        <w:t>tienen dificultades</w:t>
      </w:r>
      <w:r w:rsidR="00A26FC9" w:rsidRPr="00004800">
        <w:rPr>
          <w:lang w:val="es-ES"/>
        </w:rPr>
        <w:t>,</w:t>
      </w:r>
      <w:r w:rsidR="003A692A" w:rsidRPr="00004800">
        <w:rPr>
          <w:lang w:val="es-ES"/>
        </w:rPr>
        <w:t xml:space="preserve"> prestar </w:t>
      </w:r>
      <w:r w:rsidR="00A26FC9" w:rsidRPr="00004800">
        <w:rPr>
          <w:lang w:val="es-ES"/>
        </w:rPr>
        <w:t>asistencia para mantener a los niños en sus familias</w:t>
      </w:r>
      <w:r w:rsidR="00EF7934">
        <w:rPr>
          <w:lang w:val="es-ES"/>
        </w:rPr>
        <w:t>;</w:t>
      </w:r>
    </w:p>
    <w:p w:rsidR="00615F49" w:rsidRPr="00004800" w:rsidRDefault="00E36791" w:rsidP="00937D60">
      <w:pPr>
        <w:numPr>
          <w:ilvl w:val="0"/>
          <w:numId w:val="21"/>
        </w:numPr>
        <w:tabs>
          <w:tab w:val="left" w:pos="360"/>
        </w:tabs>
        <w:rPr>
          <w:lang w:val="es-ES"/>
        </w:rPr>
      </w:pPr>
      <w:r>
        <w:rPr>
          <w:lang w:val="es-ES"/>
        </w:rPr>
        <w:t>C</w:t>
      </w:r>
      <w:r w:rsidR="002F6A74" w:rsidRPr="00004800">
        <w:rPr>
          <w:lang w:val="es-ES"/>
        </w:rPr>
        <w:t xml:space="preserve">rear </w:t>
      </w:r>
      <w:r w:rsidR="009D0139" w:rsidRPr="00004800">
        <w:rPr>
          <w:lang w:val="es-ES"/>
        </w:rPr>
        <w:t xml:space="preserve">servicios alternativos para el cuidado de los niños de familias desestructuradas </w:t>
      </w:r>
      <w:r w:rsidR="00615F49" w:rsidRPr="00004800">
        <w:rPr>
          <w:lang w:val="es-ES"/>
        </w:rPr>
        <w:t>(</w:t>
      </w:r>
      <w:r w:rsidR="009D0139" w:rsidRPr="00004800">
        <w:rPr>
          <w:lang w:val="es-ES"/>
        </w:rPr>
        <w:t>por ejemplo, familias en las que se</w:t>
      </w:r>
      <w:r w:rsidR="002F6A74" w:rsidRPr="00004800">
        <w:rPr>
          <w:lang w:val="es-ES"/>
        </w:rPr>
        <w:t xml:space="preserve"> han denunciado </w:t>
      </w:r>
      <w:r w:rsidR="009D0139" w:rsidRPr="00004800">
        <w:rPr>
          <w:lang w:val="es-ES"/>
        </w:rPr>
        <w:t>cas</w:t>
      </w:r>
      <w:r w:rsidR="002F6A74" w:rsidRPr="00004800">
        <w:rPr>
          <w:lang w:val="es-ES"/>
        </w:rPr>
        <w:t>os de alcoholismo, drogadicción</w:t>
      </w:r>
      <w:r w:rsidR="009D0139" w:rsidRPr="00004800">
        <w:rPr>
          <w:lang w:val="es-ES"/>
        </w:rPr>
        <w:t xml:space="preserve"> </w:t>
      </w:r>
      <w:r w:rsidR="002F6A74" w:rsidRPr="00004800">
        <w:rPr>
          <w:lang w:val="es-ES"/>
        </w:rPr>
        <w:t>o</w:t>
      </w:r>
      <w:r w:rsidR="009D0139" w:rsidRPr="00004800">
        <w:rPr>
          <w:lang w:val="es-ES"/>
        </w:rPr>
        <w:t xml:space="preserve"> violencia contra los </w:t>
      </w:r>
      <w:r w:rsidR="006F4B98">
        <w:rPr>
          <w:lang w:val="es-ES"/>
        </w:rPr>
        <w:t>niños</w:t>
      </w:r>
      <w:r w:rsidR="00615F49" w:rsidRPr="00004800">
        <w:rPr>
          <w:lang w:val="es-ES"/>
        </w:rPr>
        <w:t>)</w:t>
      </w:r>
      <w:r w:rsidR="00DF0D71" w:rsidRPr="00004800">
        <w:rPr>
          <w:lang w:val="es-ES"/>
        </w:rPr>
        <w:t>;</w:t>
      </w:r>
    </w:p>
    <w:p w:rsidR="00615F49" w:rsidRPr="00004800" w:rsidRDefault="00E36791" w:rsidP="00937D60">
      <w:pPr>
        <w:numPr>
          <w:ilvl w:val="0"/>
          <w:numId w:val="21"/>
        </w:numPr>
        <w:tabs>
          <w:tab w:val="left" w:pos="360"/>
        </w:tabs>
        <w:rPr>
          <w:lang w:val="es-ES"/>
        </w:rPr>
      </w:pPr>
      <w:r>
        <w:rPr>
          <w:lang w:val="es-ES"/>
        </w:rPr>
        <w:t>O</w:t>
      </w:r>
      <w:r w:rsidR="00ED32C1" w:rsidRPr="00004800">
        <w:rPr>
          <w:lang w:val="es-ES"/>
        </w:rPr>
        <w:t xml:space="preserve">rganizar y fomentar </w:t>
      </w:r>
      <w:r w:rsidR="00BF45C6" w:rsidRPr="00004800">
        <w:rPr>
          <w:lang w:val="es-ES"/>
        </w:rPr>
        <w:t>la participación de especialistas</w:t>
      </w:r>
      <w:r w:rsidR="00ED32C1" w:rsidRPr="00004800">
        <w:rPr>
          <w:lang w:val="es-ES"/>
        </w:rPr>
        <w:t xml:space="preserve"> en derecho </w:t>
      </w:r>
      <w:r w:rsidR="00615F49" w:rsidRPr="00004800">
        <w:rPr>
          <w:lang w:val="es-ES"/>
        </w:rPr>
        <w:t>(</w:t>
      </w:r>
      <w:r w:rsidR="00BF45C6" w:rsidRPr="00004800">
        <w:rPr>
          <w:lang w:val="es-ES"/>
        </w:rPr>
        <w:t>abogados, funcionarios de policía, jueces</w:t>
      </w:r>
      <w:r w:rsidR="00615F49" w:rsidRPr="00004800">
        <w:rPr>
          <w:lang w:val="es-ES"/>
        </w:rPr>
        <w:t>)</w:t>
      </w:r>
      <w:r w:rsidR="00BF45C6" w:rsidRPr="00004800">
        <w:rPr>
          <w:lang w:val="es-ES"/>
        </w:rPr>
        <w:t xml:space="preserve"> en actividades de educación cívica</w:t>
      </w:r>
      <w:r w:rsidR="00522579">
        <w:rPr>
          <w:lang w:val="es-ES"/>
        </w:rPr>
        <w:t xml:space="preserve"> y</w:t>
      </w:r>
      <w:r w:rsidR="00BF45C6" w:rsidRPr="00004800">
        <w:rPr>
          <w:lang w:val="es-ES"/>
        </w:rPr>
        <w:t xml:space="preserve"> </w:t>
      </w:r>
      <w:r w:rsidR="00ED32C1" w:rsidRPr="00004800">
        <w:rPr>
          <w:lang w:val="es-ES"/>
        </w:rPr>
        <w:t>en</w:t>
      </w:r>
      <w:r w:rsidR="00522579">
        <w:rPr>
          <w:lang w:val="es-ES"/>
        </w:rPr>
        <w:t xml:space="preserve"> las</w:t>
      </w:r>
      <w:r w:rsidR="00ED32C1" w:rsidRPr="00004800">
        <w:rPr>
          <w:lang w:val="es-ES"/>
        </w:rPr>
        <w:t xml:space="preserve"> </w:t>
      </w:r>
      <w:r w:rsidR="00BF45C6" w:rsidRPr="00004800">
        <w:rPr>
          <w:lang w:val="es-ES"/>
        </w:rPr>
        <w:t xml:space="preserve">clases sobre </w:t>
      </w:r>
      <w:r w:rsidR="00ED32C1" w:rsidRPr="00004800">
        <w:rPr>
          <w:lang w:val="es-ES"/>
        </w:rPr>
        <w:t xml:space="preserve">el tema </w:t>
      </w:r>
      <w:r w:rsidR="00615F49" w:rsidRPr="00004800">
        <w:rPr>
          <w:lang w:val="es-ES"/>
        </w:rPr>
        <w:t>“</w:t>
      </w:r>
      <w:r w:rsidR="00ED32C1" w:rsidRPr="00004800">
        <w:rPr>
          <w:lang w:val="es-ES"/>
        </w:rPr>
        <w:t>Nosotros y la l</w:t>
      </w:r>
      <w:r w:rsidR="00BF45C6" w:rsidRPr="00004800">
        <w:rPr>
          <w:lang w:val="es-ES"/>
        </w:rPr>
        <w:t>ey</w:t>
      </w:r>
      <w:r w:rsidR="00615F49" w:rsidRPr="00004800">
        <w:rPr>
          <w:lang w:val="es-ES"/>
        </w:rPr>
        <w:t xml:space="preserve">” </w:t>
      </w:r>
      <w:r w:rsidR="00BF45C6" w:rsidRPr="00004800">
        <w:rPr>
          <w:lang w:val="es-ES"/>
        </w:rPr>
        <w:t>en instituciones de enseñanza preuniversitaria</w:t>
      </w:r>
      <w:r w:rsidR="00522579">
        <w:rPr>
          <w:lang w:val="es-ES"/>
        </w:rPr>
        <w:t>.</w:t>
      </w:r>
    </w:p>
    <w:p w:rsidR="00615F49" w:rsidRPr="00004800" w:rsidRDefault="009D0B0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Cs/>
          <w:lang w:val="es-ES"/>
        </w:rPr>
      </w:pPr>
      <w:r>
        <w:rPr>
          <w:bCs/>
          <w:lang w:val="es-ES"/>
        </w:rPr>
        <w:t>Actualmente trabajan en</w:t>
      </w:r>
      <w:r w:rsidR="00BC128B" w:rsidRPr="00004800">
        <w:rPr>
          <w:bCs/>
          <w:lang w:val="es-ES"/>
        </w:rPr>
        <w:t xml:space="preserve"> el Ministerio del Interior</w:t>
      </w:r>
      <w:r w:rsidR="00152284" w:rsidRPr="00004800">
        <w:rPr>
          <w:bCs/>
          <w:lang w:val="es-ES"/>
        </w:rPr>
        <w:t xml:space="preserve"> </w:t>
      </w:r>
      <w:r w:rsidR="00615F49" w:rsidRPr="00004800">
        <w:rPr>
          <w:bCs/>
          <w:lang w:val="es-ES"/>
        </w:rPr>
        <w:t xml:space="preserve">211 </w:t>
      </w:r>
      <w:r w:rsidR="00470E60" w:rsidRPr="00004800">
        <w:rPr>
          <w:bCs/>
          <w:lang w:val="es-ES"/>
        </w:rPr>
        <w:t>inspectores encargados de cuestiones relativas a la juventud</w:t>
      </w:r>
      <w:r>
        <w:rPr>
          <w:bCs/>
          <w:lang w:val="es-ES"/>
        </w:rPr>
        <w:t>, distribuidos</w:t>
      </w:r>
      <w:r w:rsidR="00470E60" w:rsidRPr="00004800">
        <w:rPr>
          <w:bCs/>
          <w:lang w:val="es-ES"/>
        </w:rPr>
        <w:t xml:space="preserve"> en </w:t>
      </w:r>
      <w:r w:rsidR="00615F49" w:rsidRPr="00004800">
        <w:rPr>
          <w:bCs/>
          <w:lang w:val="es-ES"/>
        </w:rPr>
        <w:t xml:space="preserve">42 </w:t>
      </w:r>
      <w:r w:rsidR="00470E60" w:rsidRPr="00004800">
        <w:rPr>
          <w:bCs/>
          <w:lang w:val="es-ES"/>
        </w:rPr>
        <w:t>departamentos de policía de distrito</w:t>
      </w:r>
      <w:r>
        <w:rPr>
          <w:bCs/>
          <w:lang w:val="es-ES"/>
        </w:rPr>
        <w:t xml:space="preserve"> </w:t>
      </w:r>
      <w:r w:rsidR="00470E60" w:rsidRPr="00004800">
        <w:rPr>
          <w:bCs/>
          <w:lang w:val="es-ES"/>
        </w:rPr>
        <w:t>proporcional</w:t>
      </w:r>
      <w:r>
        <w:rPr>
          <w:bCs/>
          <w:lang w:val="es-ES"/>
        </w:rPr>
        <w:t>mente</w:t>
      </w:r>
      <w:r w:rsidR="00470E60" w:rsidRPr="00004800">
        <w:rPr>
          <w:bCs/>
          <w:lang w:val="es-ES"/>
        </w:rPr>
        <w:t xml:space="preserve"> a la población y la situación de la delincuencia juvenil</w:t>
      </w:r>
      <w:r w:rsidR="00615F49" w:rsidRPr="00004800">
        <w:rPr>
          <w:bCs/>
          <w:lang w:val="es-ES"/>
        </w:rPr>
        <w:t xml:space="preserve">. </w:t>
      </w:r>
      <w:r w:rsidR="00343C22" w:rsidRPr="00004800">
        <w:rPr>
          <w:bCs/>
          <w:lang w:val="es-ES"/>
        </w:rPr>
        <w:t xml:space="preserve">Estos inspectores </w:t>
      </w:r>
      <w:r>
        <w:rPr>
          <w:bCs/>
          <w:lang w:val="es-ES"/>
        </w:rPr>
        <w:t>desempeñan funciones</w:t>
      </w:r>
      <w:r w:rsidR="00343C22" w:rsidRPr="00004800">
        <w:rPr>
          <w:bCs/>
          <w:lang w:val="es-ES"/>
        </w:rPr>
        <w:t xml:space="preserve"> en determinados sectores establecidos por los funcionarios de policía, teniendo en cuenta la tasa presente de delincuencia juvenil, el número de instituciones de enseñanza, la densidad demográfica y otros factores</w:t>
      </w:r>
      <w:r>
        <w:rPr>
          <w:bCs/>
          <w:lang w:val="es-ES"/>
        </w:rPr>
        <w:t>.</w:t>
      </w:r>
    </w:p>
    <w:p w:rsidR="00615F49" w:rsidRPr="00004800" w:rsidRDefault="00F310B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Para evitar </w:t>
      </w:r>
      <w:r w:rsidR="00793333">
        <w:rPr>
          <w:lang w:val="es-ES"/>
        </w:rPr>
        <w:t xml:space="preserve">que los niños cometan </w:t>
      </w:r>
      <w:r w:rsidRPr="00004800">
        <w:rPr>
          <w:lang w:val="es-ES"/>
        </w:rPr>
        <w:t xml:space="preserve">infracciones y delitos, los inspectores llevan un registro de los infractores adolescentes </w:t>
      </w:r>
      <w:r w:rsidR="00793333">
        <w:rPr>
          <w:lang w:val="es-ES"/>
        </w:rPr>
        <w:t>puestos</w:t>
      </w:r>
      <w:r w:rsidRPr="00004800">
        <w:rPr>
          <w:lang w:val="es-ES"/>
        </w:rPr>
        <w:t xml:space="preserve"> en libertad, los convictos pero no</w:t>
      </w:r>
      <w:r w:rsidR="00074DC3" w:rsidRPr="00004800">
        <w:rPr>
          <w:lang w:val="es-ES"/>
        </w:rPr>
        <w:t xml:space="preserve"> </w:t>
      </w:r>
      <w:r w:rsidR="00793333">
        <w:rPr>
          <w:lang w:val="es-ES"/>
        </w:rPr>
        <w:t>recluidos en prisión</w:t>
      </w:r>
      <w:r w:rsidRPr="00004800">
        <w:rPr>
          <w:lang w:val="es-ES"/>
        </w:rPr>
        <w:t xml:space="preserve">, los </w:t>
      </w:r>
      <w:r w:rsidR="006F4B98">
        <w:rPr>
          <w:lang w:val="es-ES"/>
        </w:rPr>
        <w:t>niños</w:t>
      </w:r>
      <w:r w:rsidR="00074DC3" w:rsidRPr="00004800">
        <w:rPr>
          <w:lang w:val="es-ES"/>
        </w:rPr>
        <w:t xml:space="preserve"> sometidos a </w:t>
      </w:r>
      <w:r w:rsidR="00C4304E" w:rsidRPr="00004800">
        <w:rPr>
          <w:lang w:val="es-ES"/>
        </w:rPr>
        <w:t>investigación penal</w:t>
      </w:r>
      <w:r w:rsidRPr="00004800">
        <w:rPr>
          <w:lang w:val="es-ES"/>
        </w:rPr>
        <w:t>, los consumidores de alcohol</w:t>
      </w:r>
      <w:r w:rsidR="00793333">
        <w:rPr>
          <w:lang w:val="es-ES"/>
        </w:rPr>
        <w:t xml:space="preserve"> o </w:t>
      </w:r>
      <w:r w:rsidRPr="00004800">
        <w:rPr>
          <w:lang w:val="es-ES"/>
        </w:rPr>
        <w:t xml:space="preserve">de drogas, los niños que huyen repetidamente </w:t>
      </w:r>
      <w:r w:rsidR="00793333">
        <w:rPr>
          <w:lang w:val="es-ES"/>
        </w:rPr>
        <w:t>del hogar</w:t>
      </w:r>
      <w:r w:rsidRPr="00004800">
        <w:rPr>
          <w:lang w:val="es-ES"/>
        </w:rPr>
        <w:t xml:space="preserve"> o los que tienen un estilo de vida antisocial</w:t>
      </w:r>
      <w:r w:rsidR="00793333">
        <w:rPr>
          <w:lang w:val="es-ES"/>
        </w:rPr>
        <w:t>.</w:t>
      </w:r>
    </w:p>
    <w:p w:rsidR="00615F49" w:rsidRPr="00004800" w:rsidRDefault="001922B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bCs/>
          <w:lang w:val="es-ES"/>
        </w:rPr>
        <w:t xml:space="preserve">Los inspectores transmiten </w:t>
      </w:r>
      <w:r w:rsidR="00662B05">
        <w:rPr>
          <w:bCs/>
          <w:lang w:val="es-ES"/>
        </w:rPr>
        <w:t xml:space="preserve">la </w:t>
      </w:r>
      <w:r w:rsidRPr="00004800">
        <w:rPr>
          <w:bCs/>
          <w:lang w:val="es-ES"/>
        </w:rPr>
        <w:t xml:space="preserve">información sobre los delitos cometidos por </w:t>
      </w:r>
      <w:r w:rsidR="006F4B98">
        <w:rPr>
          <w:bCs/>
          <w:lang w:val="es-ES"/>
        </w:rPr>
        <w:t>niños</w:t>
      </w:r>
      <w:r w:rsidRPr="00004800">
        <w:rPr>
          <w:bCs/>
          <w:lang w:val="es-ES"/>
        </w:rPr>
        <w:t xml:space="preserve"> a los </w:t>
      </w:r>
      <w:r w:rsidR="00662B05" w:rsidRPr="002D52C2">
        <w:rPr>
          <w:iCs/>
          <w:lang w:val="es-ES"/>
        </w:rPr>
        <w:t>responsables</w:t>
      </w:r>
      <w:r w:rsidRPr="00004800">
        <w:rPr>
          <w:bCs/>
          <w:lang w:val="es-ES"/>
        </w:rPr>
        <w:t xml:space="preserve"> de las administraciones públicas locales y de las instituciones de enseñanza para la adopción de las medidas necesarias</w:t>
      </w:r>
      <w:r w:rsidR="00615F49" w:rsidRPr="00004800">
        <w:rPr>
          <w:bCs/>
          <w:lang w:val="es-ES"/>
        </w:rPr>
        <w:t xml:space="preserve">. </w:t>
      </w:r>
      <w:r w:rsidR="00662B05">
        <w:rPr>
          <w:bCs/>
          <w:lang w:val="es-ES"/>
        </w:rPr>
        <w:t>L</w:t>
      </w:r>
      <w:r w:rsidR="00487D41" w:rsidRPr="00004800">
        <w:rPr>
          <w:bCs/>
          <w:lang w:val="es-ES"/>
        </w:rPr>
        <w:t xml:space="preserve">as actividades de prevención </w:t>
      </w:r>
      <w:r w:rsidR="00662B05" w:rsidRPr="00004800">
        <w:rPr>
          <w:bCs/>
          <w:lang w:val="es-ES"/>
        </w:rPr>
        <w:t xml:space="preserve">se anotan </w:t>
      </w:r>
      <w:r w:rsidR="00662B05">
        <w:rPr>
          <w:bCs/>
          <w:lang w:val="es-ES"/>
        </w:rPr>
        <w:t xml:space="preserve">mensualmente </w:t>
      </w:r>
      <w:r w:rsidR="00487D41" w:rsidRPr="00004800">
        <w:rPr>
          <w:bCs/>
          <w:lang w:val="es-ES"/>
        </w:rPr>
        <w:t xml:space="preserve">en los registros correspondientes y se </w:t>
      </w:r>
      <w:r w:rsidR="00662B05">
        <w:rPr>
          <w:bCs/>
          <w:lang w:val="es-ES"/>
        </w:rPr>
        <w:t>mantienen</w:t>
      </w:r>
      <w:r w:rsidR="00487D41" w:rsidRPr="00004800">
        <w:rPr>
          <w:bCs/>
          <w:lang w:val="es-ES"/>
        </w:rPr>
        <w:t xml:space="preserve"> archivos y datos relativos a los delincuentes y </w:t>
      </w:r>
      <w:r w:rsidR="009564F5" w:rsidRPr="00004800">
        <w:rPr>
          <w:bCs/>
          <w:lang w:val="es-ES"/>
        </w:rPr>
        <w:t xml:space="preserve">a </w:t>
      </w:r>
      <w:r w:rsidR="00487D41" w:rsidRPr="00004800">
        <w:rPr>
          <w:bCs/>
          <w:lang w:val="es-ES"/>
        </w:rPr>
        <w:t xml:space="preserve">los padres con una influencia negativa </w:t>
      </w:r>
      <w:r w:rsidR="00662B05">
        <w:rPr>
          <w:bCs/>
          <w:lang w:val="es-ES"/>
        </w:rPr>
        <w:t>en</w:t>
      </w:r>
      <w:r w:rsidR="00487D41" w:rsidRPr="00004800">
        <w:rPr>
          <w:bCs/>
          <w:lang w:val="es-ES"/>
        </w:rPr>
        <w:t xml:space="preserve"> sus hijos</w:t>
      </w:r>
      <w:r w:rsidR="00662B05">
        <w:rPr>
          <w:bCs/>
          <w:lang w:val="es-ES"/>
        </w:rPr>
        <w:t>.</w:t>
      </w:r>
    </w:p>
    <w:p w:rsidR="00615F49" w:rsidRPr="00004800" w:rsidRDefault="00B70AE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S</w:t>
      </w:r>
      <w:r w:rsidR="00094A64" w:rsidRPr="00004800">
        <w:rPr>
          <w:lang w:val="es-ES"/>
        </w:rPr>
        <w:t>istemática</w:t>
      </w:r>
      <w:r>
        <w:rPr>
          <w:lang w:val="es-ES"/>
        </w:rPr>
        <w:t>mente se realizan</w:t>
      </w:r>
      <w:r w:rsidR="00094A64" w:rsidRPr="00004800">
        <w:rPr>
          <w:lang w:val="es-ES"/>
        </w:rPr>
        <w:t xml:space="preserve"> actividades orientadas a prevenir y</w:t>
      </w:r>
      <w:r w:rsidR="009564F5" w:rsidRPr="00004800">
        <w:rPr>
          <w:lang w:val="es-ES"/>
        </w:rPr>
        <w:t xml:space="preserve"> combatir </w:t>
      </w:r>
      <w:r w:rsidR="00094A64" w:rsidRPr="00004800">
        <w:rPr>
          <w:lang w:val="es-ES"/>
        </w:rPr>
        <w:t>la delincuencia juvenil</w:t>
      </w:r>
      <w:r w:rsidR="00615F49" w:rsidRPr="00004800">
        <w:rPr>
          <w:lang w:val="es-ES"/>
        </w:rPr>
        <w:t>.</w:t>
      </w:r>
      <w:r w:rsidR="00094A64" w:rsidRPr="00004800">
        <w:rPr>
          <w:lang w:val="es-ES"/>
        </w:rPr>
        <w:t xml:space="preserve"> </w:t>
      </w:r>
      <w:r>
        <w:rPr>
          <w:lang w:val="es-ES"/>
        </w:rPr>
        <w:t>E</w:t>
      </w:r>
      <w:r w:rsidR="00094A64" w:rsidRPr="00004800">
        <w:rPr>
          <w:lang w:val="es-ES"/>
        </w:rPr>
        <w:t xml:space="preserve">n </w:t>
      </w:r>
      <w:r w:rsidR="00615F49" w:rsidRPr="00004800">
        <w:rPr>
          <w:lang w:val="es-ES"/>
        </w:rPr>
        <w:t xml:space="preserve">2006 </w:t>
      </w:r>
      <w:r>
        <w:rPr>
          <w:lang w:val="es-ES"/>
        </w:rPr>
        <w:t>consistieron en particular en</w:t>
      </w:r>
      <w:r w:rsidR="00094A64" w:rsidRPr="00004800">
        <w:rPr>
          <w:lang w:val="es-ES"/>
        </w:rPr>
        <w:t xml:space="preserve"> ayuda práctica a los departamentos de policía </w:t>
      </w:r>
      <w:r w:rsidRPr="002D52C2">
        <w:rPr>
          <w:iCs/>
          <w:lang w:val="es-ES"/>
        </w:rPr>
        <w:t>prestada</w:t>
      </w:r>
      <w:r>
        <w:rPr>
          <w:lang w:val="es-ES"/>
        </w:rPr>
        <w:t xml:space="preserve"> </w:t>
      </w:r>
      <w:r w:rsidR="00094A64" w:rsidRPr="00004800">
        <w:rPr>
          <w:lang w:val="es-ES"/>
        </w:rPr>
        <w:t>por los empleados del servicio</w:t>
      </w:r>
      <w:r w:rsidR="009564F5" w:rsidRPr="00004800">
        <w:rPr>
          <w:lang w:val="es-ES"/>
        </w:rPr>
        <w:t xml:space="preserve"> de </w:t>
      </w:r>
      <w:r w:rsidR="00DA7F92">
        <w:rPr>
          <w:lang w:val="es-ES"/>
        </w:rPr>
        <w:t>menores</w:t>
      </w:r>
      <w:r w:rsidR="009564F5" w:rsidRPr="00004800">
        <w:rPr>
          <w:lang w:val="es-ES"/>
        </w:rPr>
        <w:t xml:space="preserve"> y buenas costumbres </w:t>
      </w:r>
      <w:r w:rsidR="00094A64" w:rsidRPr="00004800">
        <w:rPr>
          <w:lang w:val="es-ES"/>
        </w:rPr>
        <w:t>de la Dirección de Prevención</w:t>
      </w:r>
      <w:r>
        <w:rPr>
          <w:lang w:val="es-ES"/>
        </w:rPr>
        <w:t>,</w:t>
      </w:r>
      <w:r w:rsidR="00094A64" w:rsidRPr="00004800">
        <w:rPr>
          <w:lang w:val="es-ES"/>
        </w:rPr>
        <w:t xml:space="preserve"> </w:t>
      </w:r>
      <w:r w:rsidR="00DF0350" w:rsidRPr="00004800">
        <w:rPr>
          <w:lang w:val="es-ES"/>
        </w:rPr>
        <w:t xml:space="preserve">dependiente </w:t>
      </w:r>
      <w:r w:rsidR="00094A64" w:rsidRPr="00004800">
        <w:rPr>
          <w:lang w:val="es-ES"/>
        </w:rPr>
        <w:t>del Departamento General de Policía</w:t>
      </w:r>
      <w:r w:rsidR="009564F5" w:rsidRPr="00004800">
        <w:rPr>
          <w:lang w:val="es-ES"/>
        </w:rPr>
        <w:t xml:space="preserve"> de Orden Público</w:t>
      </w:r>
      <w:r w:rsidR="00094A64" w:rsidRPr="00004800">
        <w:rPr>
          <w:lang w:val="es-ES"/>
        </w:rPr>
        <w:t xml:space="preserve"> del Ministerio del Interior</w:t>
      </w:r>
      <w:r w:rsidR="00615F49" w:rsidRPr="00004800">
        <w:rPr>
          <w:lang w:val="es-ES"/>
        </w:rPr>
        <w:t xml:space="preserve">. </w:t>
      </w:r>
      <w:r w:rsidR="005705E9" w:rsidRPr="00004800">
        <w:rPr>
          <w:lang w:val="es-ES"/>
        </w:rPr>
        <w:t xml:space="preserve">Los inspectores </w:t>
      </w:r>
      <w:r w:rsidR="00EC6FA0" w:rsidRPr="00004800">
        <w:rPr>
          <w:lang w:val="es-ES"/>
        </w:rPr>
        <w:t xml:space="preserve">también </w:t>
      </w:r>
      <w:r w:rsidR="005705E9" w:rsidRPr="00004800">
        <w:rPr>
          <w:lang w:val="es-ES"/>
        </w:rPr>
        <w:t xml:space="preserve">informaron al público </w:t>
      </w:r>
      <w:r w:rsidR="00DA7F92">
        <w:rPr>
          <w:lang w:val="es-ES"/>
        </w:rPr>
        <w:t>sobre</w:t>
      </w:r>
      <w:r w:rsidR="005705E9" w:rsidRPr="00004800">
        <w:rPr>
          <w:lang w:val="es-ES"/>
        </w:rPr>
        <w:t xml:space="preserve"> los problemas de los </w:t>
      </w:r>
      <w:r w:rsidR="006F4B98">
        <w:rPr>
          <w:lang w:val="es-ES"/>
        </w:rPr>
        <w:t>niños</w:t>
      </w:r>
      <w:r w:rsidR="005705E9" w:rsidRPr="00004800">
        <w:rPr>
          <w:lang w:val="es-ES"/>
        </w:rPr>
        <w:t xml:space="preserve"> en situaciones difíciles así </w:t>
      </w:r>
      <w:r w:rsidR="00DA7F92">
        <w:rPr>
          <w:lang w:val="es-ES"/>
        </w:rPr>
        <w:t>y</w:t>
      </w:r>
      <w:r w:rsidR="005705E9" w:rsidRPr="00004800">
        <w:rPr>
          <w:lang w:val="es-ES"/>
        </w:rPr>
        <w:t xml:space="preserve"> la delincuencia juvenil </w:t>
      </w:r>
      <w:r w:rsidR="00DA7F92">
        <w:rPr>
          <w:lang w:val="es-ES"/>
        </w:rPr>
        <w:t>mediante</w:t>
      </w:r>
      <w:r w:rsidR="005705E9" w:rsidRPr="00004800">
        <w:rPr>
          <w:lang w:val="es-ES"/>
        </w:rPr>
        <w:t xml:space="preserve"> </w:t>
      </w:r>
      <w:r w:rsidR="00615F49" w:rsidRPr="00004800">
        <w:rPr>
          <w:lang w:val="es-ES"/>
        </w:rPr>
        <w:t>449</w:t>
      </w:r>
      <w:r w:rsidR="005705E9" w:rsidRPr="00004800">
        <w:rPr>
          <w:lang w:val="es-ES"/>
        </w:rPr>
        <w:t xml:space="preserve"> artículos</w:t>
      </w:r>
      <w:r w:rsidR="00DF0D71" w:rsidRPr="00004800">
        <w:rPr>
          <w:lang w:val="es-ES"/>
        </w:rPr>
        <w:t>,</w:t>
      </w:r>
      <w:r w:rsidR="005705E9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135 </w:t>
      </w:r>
      <w:r w:rsidR="005705E9" w:rsidRPr="00004800">
        <w:rPr>
          <w:lang w:val="es-ES"/>
        </w:rPr>
        <w:t>programas de televisión</w:t>
      </w:r>
      <w:r w:rsidR="00615F49" w:rsidRPr="00004800">
        <w:rPr>
          <w:lang w:val="es-ES"/>
        </w:rPr>
        <w:t>, 105</w:t>
      </w:r>
      <w:r w:rsidR="009564F5" w:rsidRPr="00004800">
        <w:rPr>
          <w:lang w:val="es-ES"/>
        </w:rPr>
        <w:t xml:space="preserve"> emisiones </w:t>
      </w:r>
      <w:r w:rsidR="005705E9" w:rsidRPr="00004800">
        <w:rPr>
          <w:lang w:val="es-ES"/>
        </w:rPr>
        <w:t>de radio y</w:t>
      </w:r>
      <w:r w:rsidR="00615F49" w:rsidRPr="00004800">
        <w:rPr>
          <w:lang w:val="es-ES"/>
        </w:rPr>
        <w:t xml:space="preserve"> 245</w:t>
      </w:r>
      <w:r w:rsidR="005705E9" w:rsidRPr="00004800">
        <w:rPr>
          <w:lang w:val="es-ES"/>
        </w:rPr>
        <w:t xml:space="preserve"> artículos periodísticos</w:t>
      </w:r>
      <w:r w:rsidR="00DA7F92">
        <w:rPr>
          <w:lang w:val="es-ES"/>
        </w:rPr>
        <w:t>.</w:t>
      </w:r>
    </w:p>
    <w:p w:rsidR="00615F49" w:rsidRPr="00004800" w:rsidRDefault="006F4B98" w:rsidP="006566CD">
      <w:pPr>
        <w:pStyle w:val="Heading2"/>
        <w:jc w:val="left"/>
        <w:rPr>
          <w:lang w:val="es-ES"/>
        </w:rPr>
      </w:pPr>
      <w:r>
        <w:rPr>
          <w:lang w:val="es-ES"/>
        </w:rPr>
        <w:t>Niños</w:t>
      </w:r>
      <w:r w:rsidR="00D614E6" w:rsidRPr="00004800">
        <w:rPr>
          <w:lang w:val="es-ES"/>
        </w:rPr>
        <w:t xml:space="preserve"> privados de libertad</w:t>
      </w:r>
    </w:p>
    <w:p w:rsidR="00615F49" w:rsidRPr="00DA7F92" w:rsidRDefault="00CC12C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i/>
          <w:lang w:val="es-ES"/>
        </w:rPr>
      </w:pPr>
      <w:r w:rsidRPr="00004800">
        <w:rPr>
          <w:lang w:val="es-ES"/>
        </w:rPr>
        <w:t>E</w:t>
      </w:r>
      <w:r w:rsidR="00615F49" w:rsidRPr="00004800">
        <w:rPr>
          <w:lang w:val="es-ES"/>
        </w:rPr>
        <w:t>n 2006</w:t>
      </w:r>
      <w:r w:rsidRPr="00004800">
        <w:rPr>
          <w:lang w:val="es-ES"/>
        </w:rPr>
        <w:t xml:space="preserve"> </w:t>
      </w:r>
      <w:r w:rsidR="00DA7F92">
        <w:rPr>
          <w:lang w:val="es-ES"/>
        </w:rPr>
        <w:t>se encarceló a</w:t>
      </w:r>
      <w:r w:rsidRPr="00004800">
        <w:rPr>
          <w:lang w:val="es-ES"/>
        </w:rPr>
        <w:t xml:space="preserve"> 142 </w:t>
      </w:r>
      <w:r w:rsidR="006F4B98">
        <w:rPr>
          <w:lang w:val="es-ES"/>
        </w:rPr>
        <w:t>niños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No hay datos estadísticos sobre</w:t>
      </w:r>
      <w:r w:rsidR="00DF0350" w:rsidRPr="00004800">
        <w:rPr>
          <w:lang w:val="es-ES"/>
        </w:rPr>
        <w:t xml:space="preserve"> la duración media de la </w:t>
      </w:r>
      <w:r w:rsidR="00C8520A" w:rsidRPr="00004800">
        <w:rPr>
          <w:lang w:val="es-ES"/>
        </w:rPr>
        <w:t>reclusión</w:t>
      </w:r>
      <w:r w:rsidRPr="00004800">
        <w:rPr>
          <w:lang w:val="es-ES"/>
        </w:rPr>
        <w:t xml:space="preserve"> </w:t>
      </w:r>
      <w:r w:rsidR="00615F49" w:rsidRPr="00004800">
        <w:rPr>
          <w:lang w:val="es-ES"/>
        </w:rPr>
        <w:t>(</w:t>
      </w:r>
      <w:r w:rsidR="00D93F92" w:rsidRPr="00004800">
        <w:rPr>
          <w:lang w:val="es-ES"/>
        </w:rPr>
        <w:t>c</w:t>
      </w:r>
      <w:r w:rsidR="005D79E2" w:rsidRPr="00004800">
        <w:rPr>
          <w:lang w:val="es-ES"/>
        </w:rPr>
        <w:t>uadro</w:t>
      </w:r>
      <w:r w:rsidR="00DA7F92">
        <w:rPr>
          <w:lang w:val="es-ES"/>
        </w:rPr>
        <w:t xml:space="preserve"> 38).</w:t>
      </w:r>
    </w:p>
    <w:p w:rsidR="00615F49" w:rsidRPr="00004800" w:rsidRDefault="005D79E2" w:rsidP="00504B5A">
      <w:pPr>
        <w:pStyle w:val="BodyTextIndent2"/>
        <w:tabs>
          <w:tab w:val="left" w:pos="360"/>
          <w:tab w:val="left" w:pos="720"/>
        </w:tabs>
        <w:spacing w:after="240" w:line="240" w:lineRule="auto"/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38</w:t>
      </w:r>
      <w:r w:rsidR="00E36791">
        <w:rPr>
          <w:b/>
          <w:lang w:val="es-ES"/>
        </w:rPr>
        <w:t xml:space="preserve">.  </w:t>
      </w:r>
      <w:r w:rsidR="00D93F92" w:rsidRPr="00004800">
        <w:rPr>
          <w:b/>
          <w:lang w:val="es-ES"/>
        </w:rPr>
        <w:t>Menores en conflicto con la ley y sanciones aplicadas</w:t>
      </w:r>
    </w:p>
    <w:tbl>
      <w:tblPr>
        <w:tblW w:w="9645" w:type="dxa"/>
        <w:jc w:val="center"/>
        <w:tblInd w:w="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2"/>
        <w:gridCol w:w="988"/>
        <w:gridCol w:w="1275"/>
        <w:gridCol w:w="1441"/>
        <w:gridCol w:w="1319"/>
        <w:gridCol w:w="1618"/>
        <w:gridCol w:w="1156"/>
        <w:gridCol w:w="1206"/>
      </w:tblGrid>
      <w:tr w:rsidR="00615F49" w:rsidRPr="00004800" w:rsidTr="00E36791">
        <w:trPr>
          <w:trHeight w:val="510"/>
          <w:jc w:val="center"/>
        </w:trPr>
        <w:tc>
          <w:tcPr>
            <w:tcW w:w="333" w:type="pct"/>
            <w:vMerge w:val="restart"/>
            <w:noWrap/>
            <w:vAlign w:val="center"/>
          </w:tcPr>
          <w:p w:rsidR="00615F49" w:rsidRPr="00004800" w:rsidRDefault="00012D41" w:rsidP="00E36791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Años</w:t>
            </w:r>
          </w:p>
        </w:tc>
        <w:tc>
          <w:tcPr>
            <w:tcW w:w="512" w:type="pct"/>
            <w:vMerge w:val="restart"/>
            <w:vAlign w:val="center"/>
          </w:tcPr>
          <w:p w:rsidR="00615F49" w:rsidRPr="00004800" w:rsidRDefault="00012D41" w:rsidP="00E36791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Número de menores</w:t>
            </w:r>
            <w:r w:rsidR="00266573" w:rsidRPr="00004800">
              <w:rPr>
                <w:sz w:val="18"/>
                <w:szCs w:val="18"/>
                <w:lang w:val="es-ES"/>
              </w:rPr>
              <w:t xml:space="preserve"> </w:t>
            </w:r>
            <w:r w:rsidR="00165F6E">
              <w:rPr>
                <w:sz w:val="18"/>
                <w:szCs w:val="18"/>
                <w:lang w:val="es-ES"/>
              </w:rPr>
              <w:t>arresta</w:t>
            </w:r>
            <w:r w:rsidR="00266573" w:rsidRPr="00004800">
              <w:rPr>
                <w:sz w:val="18"/>
                <w:szCs w:val="18"/>
                <w:lang w:val="es-ES"/>
              </w:rPr>
              <w:t xml:space="preserve">dos por </w:t>
            </w:r>
            <w:r w:rsidRPr="00004800">
              <w:rPr>
                <w:sz w:val="18"/>
                <w:szCs w:val="18"/>
                <w:lang w:val="es-ES"/>
              </w:rPr>
              <w:t>la policía</w:t>
            </w:r>
          </w:p>
        </w:tc>
        <w:tc>
          <w:tcPr>
            <w:tcW w:w="661" w:type="pct"/>
            <w:vMerge w:val="restart"/>
            <w:vAlign w:val="center"/>
          </w:tcPr>
          <w:p w:rsidR="00615F49" w:rsidRPr="00004800" w:rsidRDefault="00012D41" w:rsidP="00E36791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Número de menores en dependencias de detención preventiva del Ministerio del Interior</w:t>
            </w:r>
          </w:p>
        </w:tc>
        <w:tc>
          <w:tcPr>
            <w:tcW w:w="747" w:type="pct"/>
            <w:vMerge w:val="restart"/>
            <w:vAlign w:val="center"/>
          </w:tcPr>
          <w:p w:rsidR="00615F49" w:rsidRPr="00004800" w:rsidRDefault="00BF6C90" w:rsidP="00E36791">
            <w:pPr>
              <w:tabs>
                <w:tab w:val="left" w:pos="360"/>
                <w:tab w:val="left" w:pos="720"/>
              </w:tabs>
              <w:spacing w:before="60" w:after="60"/>
              <w:ind w:right="-57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Número de menores en</w:t>
            </w:r>
            <w:r w:rsidR="00266573" w:rsidRPr="00004800">
              <w:rPr>
                <w:sz w:val="18"/>
                <w:szCs w:val="18"/>
                <w:lang w:val="es-ES"/>
              </w:rPr>
              <w:t xml:space="preserve"> celdas </w:t>
            </w:r>
            <w:r w:rsidRPr="00004800">
              <w:rPr>
                <w:sz w:val="18"/>
                <w:szCs w:val="18"/>
                <w:lang w:val="es-ES"/>
              </w:rPr>
              <w:t>de aislamiento del Departamento de Instituciones Penitenciarias</w:t>
            </w:r>
          </w:p>
        </w:tc>
        <w:tc>
          <w:tcPr>
            <w:tcW w:w="684" w:type="pct"/>
            <w:vMerge w:val="restart"/>
            <w:vAlign w:val="center"/>
          </w:tcPr>
          <w:p w:rsidR="00615F49" w:rsidRPr="00004800" w:rsidRDefault="00D062E4" w:rsidP="00E36791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Número total de menores</w:t>
            </w:r>
            <w:r w:rsidR="00266573" w:rsidRPr="00004800">
              <w:rPr>
                <w:sz w:val="18"/>
                <w:szCs w:val="18"/>
                <w:lang w:val="es-ES"/>
              </w:rPr>
              <w:t xml:space="preserve"> reconocidos </w:t>
            </w:r>
            <w:r w:rsidRPr="00004800">
              <w:rPr>
                <w:sz w:val="18"/>
                <w:szCs w:val="18"/>
                <w:lang w:val="es-ES"/>
              </w:rPr>
              <w:t>culpables de</w:t>
            </w:r>
            <w:r w:rsidR="00266573" w:rsidRPr="00004800">
              <w:rPr>
                <w:sz w:val="18"/>
                <w:szCs w:val="18"/>
                <w:lang w:val="es-ES"/>
              </w:rPr>
              <w:t xml:space="preserve"> un </w:t>
            </w:r>
            <w:r w:rsidRPr="00004800">
              <w:rPr>
                <w:sz w:val="18"/>
                <w:szCs w:val="18"/>
                <w:lang w:val="es-ES"/>
              </w:rPr>
              <w:t>delito</w:t>
            </w:r>
          </w:p>
        </w:tc>
        <w:tc>
          <w:tcPr>
            <w:tcW w:w="839" w:type="pct"/>
            <w:vMerge w:val="restart"/>
            <w:vAlign w:val="center"/>
          </w:tcPr>
          <w:p w:rsidR="00615F49" w:rsidRPr="00004800" w:rsidRDefault="00D05D5F" w:rsidP="00E36791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 xml:space="preserve">Número de menores cuya sanción se suspendió o </w:t>
            </w:r>
            <w:r w:rsidR="00165F6E">
              <w:rPr>
                <w:sz w:val="18"/>
                <w:szCs w:val="18"/>
                <w:lang w:val="es-ES"/>
              </w:rPr>
              <w:t>fue</w:t>
            </w:r>
            <w:r w:rsidRPr="00004800">
              <w:rPr>
                <w:sz w:val="18"/>
                <w:szCs w:val="18"/>
                <w:lang w:val="es-ES"/>
              </w:rPr>
              <w:t xml:space="preserve"> distinta de la pr</w:t>
            </w:r>
            <w:r w:rsidR="00165F6E">
              <w:rPr>
                <w:sz w:val="18"/>
                <w:szCs w:val="18"/>
                <w:lang w:val="es-ES"/>
              </w:rPr>
              <w:t>ivación de libertad</w:t>
            </w:r>
          </w:p>
        </w:tc>
        <w:tc>
          <w:tcPr>
            <w:tcW w:w="1224" w:type="pct"/>
            <w:gridSpan w:val="2"/>
            <w:vAlign w:val="center"/>
          </w:tcPr>
          <w:p w:rsidR="00615F49" w:rsidRPr="00004800" w:rsidRDefault="00012D41" w:rsidP="00E36791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Número de jóvenes reclusos</w:t>
            </w:r>
          </w:p>
        </w:tc>
      </w:tr>
      <w:tr w:rsidR="00615F49" w:rsidRPr="00004800" w:rsidTr="00E36791">
        <w:trPr>
          <w:trHeight w:val="480"/>
          <w:jc w:val="center"/>
        </w:trPr>
        <w:tc>
          <w:tcPr>
            <w:tcW w:w="333" w:type="pct"/>
            <w:vMerge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</w:p>
        </w:tc>
        <w:tc>
          <w:tcPr>
            <w:tcW w:w="512" w:type="pct"/>
            <w:vMerge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</w:p>
        </w:tc>
        <w:tc>
          <w:tcPr>
            <w:tcW w:w="661" w:type="pct"/>
            <w:vMerge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</w:p>
        </w:tc>
        <w:tc>
          <w:tcPr>
            <w:tcW w:w="747" w:type="pct"/>
            <w:vMerge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</w:p>
        </w:tc>
        <w:tc>
          <w:tcPr>
            <w:tcW w:w="684" w:type="pct"/>
            <w:vMerge/>
            <w:vAlign w:val="center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839" w:type="pct"/>
            <w:vMerge/>
            <w:vAlign w:val="center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599" w:type="pct"/>
            <w:vAlign w:val="center"/>
          </w:tcPr>
          <w:p w:rsidR="00615F49" w:rsidRPr="00004800" w:rsidRDefault="00012D41" w:rsidP="00E36791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Centro penitenciario Nº </w:t>
            </w:r>
            <w:r w:rsidR="00615F49" w:rsidRPr="00004800">
              <w:rPr>
                <w:sz w:val="18"/>
                <w:szCs w:val="18"/>
                <w:lang w:val="es-ES"/>
              </w:rPr>
              <w:t xml:space="preserve">2 </w:t>
            </w:r>
            <w:r w:rsidR="008566E3" w:rsidRPr="00004800">
              <w:rPr>
                <w:sz w:val="18"/>
                <w:szCs w:val="18"/>
                <w:lang w:val="es-ES"/>
              </w:rPr>
              <w:t xml:space="preserve">de </w:t>
            </w:r>
            <w:r w:rsidR="00615F49" w:rsidRPr="00004800">
              <w:rPr>
                <w:sz w:val="18"/>
                <w:szCs w:val="18"/>
                <w:lang w:val="es-ES"/>
              </w:rPr>
              <w:t>Lipcani</w:t>
            </w:r>
          </w:p>
        </w:tc>
        <w:tc>
          <w:tcPr>
            <w:tcW w:w="625" w:type="pct"/>
            <w:vAlign w:val="center"/>
          </w:tcPr>
          <w:p w:rsidR="00615F49" w:rsidRPr="00004800" w:rsidRDefault="00DC264C" w:rsidP="00E36791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Centro penitenciario Nº </w:t>
            </w:r>
            <w:r w:rsidR="00615F49" w:rsidRPr="00004800">
              <w:rPr>
                <w:sz w:val="18"/>
                <w:szCs w:val="18"/>
                <w:lang w:val="es-ES"/>
              </w:rPr>
              <w:t xml:space="preserve">7 </w:t>
            </w:r>
            <w:r w:rsidR="008566E3" w:rsidRPr="00004800">
              <w:rPr>
                <w:sz w:val="18"/>
                <w:szCs w:val="18"/>
                <w:lang w:val="es-ES"/>
              </w:rPr>
              <w:t xml:space="preserve">de </w:t>
            </w:r>
            <w:r w:rsidR="00615F49" w:rsidRPr="00004800">
              <w:rPr>
                <w:sz w:val="18"/>
                <w:szCs w:val="18"/>
                <w:lang w:val="es-ES"/>
              </w:rPr>
              <w:t>Rusca</w:t>
            </w:r>
          </w:p>
        </w:tc>
      </w:tr>
      <w:tr w:rsidR="00615F49" w:rsidRPr="00004800" w:rsidTr="00E36791">
        <w:trPr>
          <w:trHeight w:val="255"/>
          <w:jc w:val="center"/>
        </w:trPr>
        <w:tc>
          <w:tcPr>
            <w:tcW w:w="333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2000</w:t>
            </w:r>
          </w:p>
        </w:tc>
        <w:tc>
          <w:tcPr>
            <w:tcW w:w="512" w:type="pct"/>
          </w:tcPr>
          <w:p w:rsidR="00615F49" w:rsidRPr="00004800" w:rsidRDefault="00615F49" w:rsidP="00E36791">
            <w:pPr>
              <w:spacing w:before="60" w:after="60"/>
              <w:ind w:left="-299" w:right="27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17</w:t>
            </w:r>
          </w:p>
        </w:tc>
        <w:tc>
          <w:tcPr>
            <w:tcW w:w="661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28" w:right="312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747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68" w:right="339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171</w:t>
            </w:r>
          </w:p>
        </w:tc>
        <w:tc>
          <w:tcPr>
            <w:tcW w:w="684" w:type="pct"/>
            <w:noWrap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95" w:right="246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</w:t>
            </w:r>
            <w:r w:rsidR="008566E3" w:rsidRPr="00004800">
              <w:rPr>
                <w:sz w:val="18"/>
                <w:szCs w:val="18"/>
                <w:lang w:val="es-ES"/>
              </w:rPr>
              <w:t>.</w:t>
            </w:r>
            <w:r w:rsidRPr="00004800">
              <w:rPr>
                <w:sz w:val="18"/>
                <w:szCs w:val="18"/>
                <w:lang w:val="es-ES"/>
              </w:rPr>
              <w:t>702</w:t>
            </w:r>
          </w:p>
        </w:tc>
        <w:tc>
          <w:tcPr>
            <w:tcW w:w="839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right="23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</w:t>
            </w:r>
            <w:r w:rsidR="008566E3" w:rsidRPr="00004800">
              <w:rPr>
                <w:sz w:val="18"/>
                <w:szCs w:val="18"/>
                <w:lang w:val="es-ES"/>
              </w:rPr>
              <w:t>.</w:t>
            </w:r>
            <w:r w:rsidRPr="00004800">
              <w:rPr>
                <w:sz w:val="18"/>
                <w:szCs w:val="18"/>
                <w:lang w:val="es-ES"/>
              </w:rPr>
              <w:t>512</w:t>
            </w:r>
          </w:p>
        </w:tc>
        <w:tc>
          <w:tcPr>
            <w:tcW w:w="599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06" w:right="32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 34</w:t>
            </w:r>
          </w:p>
        </w:tc>
        <w:tc>
          <w:tcPr>
            <w:tcW w:w="625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98" w:right="417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 2</w:t>
            </w:r>
          </w:p>
        </w:tc>
      </w:tr>
      <w:tr w:rsidR="00615F49" w:rsidRPr="00004800" w:rsidTr="00E36791">
        <w:trPr>
          <w:trHeight w:val="255"/>
          <w:jc w:val="center"/>
        </w:trPr>
        <w:tc>
          <w:tcPr>
            <w:tcW w:w="333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2001</w:t>
            </w:r>
          </w:p>
        </w:tc>
        <w:tc>
          <w:tcPr>
            <w:tcW w:w="512" w:type="pct"/>
          </w:tcPr>
          <w:p w:rsidR="00615F49" w:rsidRPr="00004800" w:rsidRDefault="00615F49" w:rsidP="00E36791">
            <w:pPr>
              <w:spacing w:before="60" w:after="60"/>
              <w:ind w:left="-299" w:right="27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46</w:t>
            </w:r>
          </w:p>
        </w:tc>
        <w:tc>
          <w:tcPr>
            <w:tcW w:w="661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28" w:right="312"/>
              <w:jc w:val="right"/>
              <w:rPr>
                <w:sz w:val="18"/>
                <w:szCs w:val="18"/>
                <w:lang w:val="es-ES"/>
              </w:rPr>
            </w:pPr>
          </w:p>
        </w:tc>
        <w:tc>
          <w:tcPr>
            <w:tcW w:w="747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68" w:right="339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182</w:t>
            </w:r>
          </w:p>
        </w:tc>
        <w:tc>
          <w:tcPr>
            <w:tcW w:w="684" w:type="pct"/>
            <w:noWrap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95" w:right="246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</w:t>
            </w:r>
            <w:r w:rsidR="008566E3" w:rsidRPr="00004800">
              <w:rPr>
                <w:sz w:val="18"/>
                <w:szCs w:val="18"/>
                <w:lang w:val="es-ES"/>
              </w:rPr>
              <w:t>.</w:t>
            </w:r>
            <w:r w:rsidRPr="00004800">
              <w:rPr>
                <w:sz w:val="18"/>
                <w:szCs w:val="18"/>
                <w:lang w:val="es-ES"/>
              </w:rPr>
              <w:t>894</w:t>
            </w:r>
          </w:p>
        </w:tc>
        <w:tc>
          <w:tcPr>
            <w:tcW w:w="839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right="23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</w:t>
            </w:r>
            <w:r w:rsidR="008566E3" w:rsidRPr="00004800">
              <w:rPr>
                <w:sz w:val="18"/>
                <w:szCs w:val="18"/>
                <w:lang w:val="es-ES"/>
              </w:rPr>
              <w:t>.</w:t>
            </w:r>
            <w:r w:rsidRPr="00004800">
              <w:rPr>
                <w:sz w:val="18"/>
                <w:szCs w:val="18"/>
                <w:lang w:val="es-ES"/>
              </w:rPr>
              <w:t>667</w:t>
            </w:r>
          </w:p>
        </w:tc>
        <w:tc>
          <w:tcPr>
            <w:tcW w:w="599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06" w:right="32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 32</w:t>
            </w:r>
          </w:p>
        </w:tc>
        <w:tc>
          <w:tcPr>
            <w:tcW w:w="625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98" w:right="417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 6</w:t>
            </w:r>
          </w:p>
        </w:tc>
      </w:tr>
      <w:tr w:rsidR="00615F49" w:rsidRPr="00004800" w:rsidTr="00E36791">
        <w:trPr>
          <w:trHeight w:val="255"/>
          <w:jc w:val="center"/>
        </w:trPr>
        <w:tc>
          <w:tcPr>
            <w:tcW w:w="333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2002</w:t>
            </w:r>
          </w:p>
        </w:tc>
        <w:tc>
          <w:tcPr>
            <w:tcW w:w="512" w:type="pct"/>
          </w:tcPr>
          <w:p w:rsidR="00615F49" w:rsidRPr="00004800" w:rsidRDefault="00615F49" w:rsidP="00E36791">
            <w:pPr>
              <w:spacing w:before="60" w:after="60"/>
              <w:ind w:left="-299" w:right="27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31</w:t>
            </w:r>
          </w:p>
        </w:tc>
        <w:tc>
          <w:tcPr>
            <w:tcW w:w="661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28" w:right="31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411</w:t>
            </w:r>
          </w:p>
        </w:tc>
        <w:tc>
          <w:tcPr>
            <w:tcW w:w="747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68" w:right="339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172</w:t>
            </w:r>
          </w:p>
        </w:tc>
        <w:tc>
          <w:tcPr>
            <w:tcW w:w="684" w:type="pct"/>
            <w:noWrap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95" w:right="246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</w:t>
            </w:r>
            <w:r w:rsidR="008566E3" w:rsidRPr="00004800">
              <w:rPr>
                <w:sz w:val="18"/>
                <w:szCs w:val="18"/>
                <w:lang w:val="es-ES"/>
              </w:rPr>
              <w:t>.</w:t>
            </w:r>
            <w:r w:rsidRPr="00004800">
              <w:rPr>
                <w:sz w:val="18"/>
                <w:szCs w:val="18"/>
                <w:lang w:val="es-ES"/>
              </w:rPr>
              <w:t>160</w:t>
            </w:r>
          </w:p>
        </w:tc>
        <w:tc>
          <w:tcPr>
            <w:tcW w:w="839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right="23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</w:t>
            </w:r>
            <w:r w:rsidR="008566E3" w:rsidRPr="00004800">
              <w:rPr>
                <w:sz w:val="18"/>
                <w:szCs w:val="18"/>
                <w:lang w:val="es-ES"/>
              </w:rPr>
              <w:t>.</w:t>
            </w:r>
            <w:r w:rsidRPr="00004800">
              <w:rPr>
                <w:sz w:val="18"/>
                <w:szCs w:val="18"/>
                <w:lang w:val="es-ES"/>
              </w:rPr>
              <w:t>866</w:t>
            </w:r>
          </w:p>
        </w:tc>
        <w:tc>
          <w:tcPr>
            <w:tcW w:w="599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06" w:right="32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 30</w:t>
            </w:r>
          </w:p>
        </w:tc>
        <w:tc>
          <w:tcPr>
            <w:tcW w:w="625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98" w:right="417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 6</w:t>
            </w:r>
          </w:p>
        </w:tc>
      </w:tr>
      <w:tr w:rsidR="00615F49" w:rsidRPr="00004800" w:rsidTr="00E36791">
        <w:trPr>
          <w:trHeight w:val="255"/>
          <w:jc w:val="center"/>
        </w:trPr>
        <w:tc>
          <w:tcPr>
            <w:tcW w:w="333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2003</w:t>
            </w:r>
          </w:p>
        </w:tc>
        <w:tc>
          <w:tcPr>
            <w:tcW w:w="512" w:type="pct"/>
          </w:tcPr>
          <w:p w:rsidR="00615F49" w:rsidRPr="00004800" w:rsidRDefault="00615F49" w:rsidP="00E36791">
            <w:pPr>
              <w:spacing w:before="60" w:after="60"/>
              <w:ind w:left="-299" w:right="27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13</w:t>
            </w:r>
          </w:p>
        </w:tc>
        <w:tc>
          <w:tcPr>
            <w:tcW w:w="661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28" w:right="31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397</w:t>
            </w:r>
          </w:p>
        </w:tc>
        <w:tc>
          <w:tcPr>
            <w:tcW w:w="747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68" w:right="339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113</w:t>
            </w:r>
          </w:p>
        </w:tc>
        <w:tc>
          <w:tcPr>
            <w:tcW w:w="684" w:type="pct"/>
            <w:noWrap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95" w:right="246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</w:t>
            </w:r>
            <w:r w:rsidR="008566E3" w:rsidRPr="00004800">
              <w:rPr>
                <w:sz w:val="18"/>
                <w:szCs w:val="18"/>
                <w:lang w:val="es-ES"/>
              </w:rPr>
              <w:t>.</w:t>
            </w:r>
            <w:r w:rsidRPr="00004800">
              <w:rPr>
                <w:sz w:val="18"/>
                <w:szCs w:val="18"/>
                <w:lang w:val="es-ES"/>
              </w:rPr>
              <w:t>099</w:t>
            </w:r>
          </w:p>
        </w:tc>
        <w:tc>
          <w:tcPr>
            <w:tcW w:w="839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right="23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1844</w:t>
            </w:r>
          </w:p>
        </w:tc>
        <w:tc>
          <w:tcPr>
            <w:tcW w:w="599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06" w:right="32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 99</w:t>
            </w:r>
          </w:p>
        </w:tc>
        <w:tc>
          <w:tcPr>
            <w:tcW w:w="625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98" w:right="417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 10</w:t>
            </w:r>
          </w:p>
        </w:tc>
      </w:tr>
      <w:tr w:rsidR="00615F49" w:rsidRPr="00004800" w:rsidTr="00E36791">
        <w:trPr>
          <w:trHeight w:val="255"/>
          <w:jc w:val="center"/>
        </w:trPr>
        <w:tc>
          <w:tcPr>
            <w:tcW w:w="333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2004</w:t>
            </w:r>
          </w:p>
        </w:tc>
        <w:tc>
          <w:tcPr>
            <w:tcW w:w="512" w:type="pct"/>
          </w:tcPr>
          <w:p w:rsidR="00615F49" w:rsidRPr="00004800" w:rsidRDefault="00615F49" w:rsidP="00E36791">
            <w:pPr>
              <w:spacing w:before="60" w:after="60"/>
              <w:ind w:left="-299" w:right="27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9</w:t>
            </w:r>
          </w:p>
        </w:tc>
        <w:tc>
          <w:tcPr>
            <w:tcW w:w="661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28" w:right="31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387</w:t>
            </w:r>
          </w:p>
        </w:tc>
        <w:tc>
          <w:tcPr>
            <w:tcW w:w="747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68" w:right="339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115</w:t>
            </w:r>
          </w:p>
        </w:tc>
        <w:tc>
          <w:tcPr>
            <w:tcW w:w="684" w:type="pct"/>
            <w:noWrap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95" w:right="246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</w:t>
            </w:r>
            <w:r w:rsidR="008566E3" w:rsidRPr="00004800">
              <w:rPr>
                <w:sz w:val="18"/>
                <w:szCs w:val="18"/>
                <w:lang w:val="es-ES"/>
              </w:rPr>
              <w:t>.</w:t>
            </w:r>
            <w:r w:rsidRPr="00004800">
              <w:rPr>
                <w:sz w:val="18"/>
                <w:szCs w:val="18"/>
                <w:lang w:val="es-ES"/>
              </w:rPr>
              <w:t>774</w:t>
            </w:r>
          </w:p>
        </w:tc>
        <w:tc>
          <w:tcPr>
            <w:tcW w:w="839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right="23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</w:t>
            </w:r>
            <w:r w:rsidR="008566E3" w:rsidRPr="00004800">
              <w:rPr>
                <w:sz w:val="18"/>
                <w:szCs w:val="18"/>
                <w:lang w:val="es-ES"/>
              </w:rPr>
              <w:t>.</w:t>
            </w:r>
            <w:r w:rsidRPr="00004800">
              <w:rPr>
                <w:sz w:val="18"/>
                <w:szCs w:val="18"/>
                <w:lang w:val="es-ES"/>
              </w:rPr>
              <w:t>580</w:t>
            </w:r>
          </w:p>
        </w:tc>
        <w:tc>
          <w:tcPr>
            <w:tcW w:w="599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06" w:right="32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 33</w:t>
            </w:r>
          </w:p>
        </w:tc>
        <w:tc>
          <w:tcPr>
            <w:tcW w:w="625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98" w:right="417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 2</w:t>
            </w:r>
          </w:p>
        </w:tc>
      </w:tr>
      <w:tr w:rsidR="00615F49" w:rsidRPr="00004800" w:rsidTr="00E36791">
        <w:trPr>
          <w:trHeight w:val="255"/>
          <w:jc w:val="center"/>
        </w:trPr>
        <w:tc>
          <w:tcPr>
            <w:tcW w:w="333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2005</w:t>
            </w:r>
          </w:p>
        </w:tc>
        <w:tc>
          <w:tcPr>
            <w:tcW w:w="512" w:type="pct"/>
          </w:tcPr>
          <w:p w:rsidR="00615F49" w:rsidRPr="00004800" w:rsidRDefault="00615F49" w:rsidP="00E36791">
            <w:pPr>
              <w:spacing w:before="60" w:after="60"/>
              <w:ind w:left="-299" w:right="27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22</w:t>
            </w:r>
          </w:p>
        </w:tc>
        <w:tc>
          <w:tcPr>
            <w:tcW w:w="661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28" w:right="31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434</w:t>
            </w:r>
          </w:p>
        </w:tc>
        <w:tc>
          <w:tcPr>
            <w:tcW w:w="747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68" w:right="339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130</w:t>
            </w:r>
          </w:p>
        </w:tc>
        <w:tc>
          <w:tcPr>
            <w:tcW w:w="684" w:type="pct"/>
            <w:noWrap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95" w:right="246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</w:t>
            </w:r>
            <w:r w:rsidR="008566E3" w:rsidRPr="00004800">
              <w:rPr>
                <w:sz w:val="18"/>
                <w:szCs w:val="18"/>
                <w:lang w:val="es-ES"/>
              </w:rPr>
              <w:t>.</w:t>
            </w:r>
            <w:r w:rsidRPr="00004800">
              <w:rPr>
                <w:sz w:val="18"/>
                <w:szCs w:val="18"/>
                <w:lang w:val="es-ES"/>
              </w:rPr>
              <w:t>888</w:t>
            </w:r>
          </w:p>
        </w:tc>
        <w:tc>
          <w:tcPr>
            <w:tcW w:w="839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right="23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</w:t>
            </w:r>
            <w:r w:rsidR="008566E3" w:rsidRPr="00004800">
              <w:rPr>
                <w:sz w:val="18"/>
                <w:szCs w:val="18"/>
                <w:lang w:val="es-ES"/>
              </w:rPr>
              <w:t>.</w:t>
            </w:r>
            <w:r w:rsidRPr="00004800">
              <w:rPr>
                <w:sz w:val="18"/>
                <w:szCs w:val="18"/>
                <w:lang w:val="es-ES"/>
              </w:rPr>
              <w:t>664</w:t>
            </w:r>
          </w:p>
        </w:tc>
        <w:tc>
          <w:tcPr>
            <w:tcW w:w="599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06" w:right="32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70</w:t>
            </w:r>
          </w:p>
        </w:tc>
        <w:tc>
          <w:tcPr>
            <w:tcW w:w="625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98" w:right="417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 5</w:t>
            </w:r>
          </w:p>
        </w:tc>
      </w:tr>
      <w:tr w:rsidR="00615F49" w:rsidRPr="00004800" w:rsidTr="00E36791">
        <w:trPr>
          <w:trHeight w:val="255"/>
          <w:jc w:val="center"/>
        </w:trPr>
        <w:tc>
          <w:tcPr>
            <w:tcW w:w="333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2006</w:t>
            </w:r>
          </w:p>
        </w:tc>
        <w:tc>
          <w:tcPr>
            <w:tcW w:w="512" w:type="pct"/>
          </w:tcPr>
          <w:p w:rsidR="00615F49" w:rsidRPr="00004800" w:rsidRDefault="00615F49" w:rsidP="00E36791">
            <w:pPr>
              <w:spacing w:before="60" w:after="60"/>
              <w:ind w:left="-299" w:right="27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59</w:t>
            </w:r>
          </w:p>
        </w:tc>
        <w:tc>
          <w:tcPr>
            <w:tcW w:w="661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28" w:right="31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517</w:t>
            </w:r>
          </w:p>
        </w:tc>
        <w:tc>
          <w:tcPr>
            <w:tcW w:w="747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68" w:right="339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84</w:t>
            </w:r>
          </w:p>
        </w:tc>
        <w:tc>
          <w:tcPr>
            <w:tcW w:w="684" w:type="pct"/>
            <w:noWrap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195" w:right="246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</w:t>
            </w:r>
            <w:r w:rsidR="008566E3" w:rsidRPr="00004800">
              <w:rPr>
                <w:sz w:val="18"/>
                <w:szCs w:val="18"/>
                <w:lang w:val="es-ES"/>
              </w:rPr>
              <w:t>.</w:t>
            </w:r>
            <w:r w:rsidRPr="00004800">
              <w:rPr>
                <w:sz w:val="18"/>
                <w:szCs w:val="18"/>
                <w:lang w:val="es-ES"/>
              </w:rPr>
              <w:t>316</w:t>
            </w:r>
          </w:p>
        </w:tc>
        <w:tc>
          <w:tcPr>
            <w:tcW w:w="839" w:type="pct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right="230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1</w:t>
            </w:r>
            <w:r w:rsidR="008566E3" w:rsidRPr="00004800">
              <w:rPr>
                <w:sz w:val="18"/>
                <w:szCs w:val="18"/>
                <w:lang w:val="es-ES"/>
              </w:rPr>
              <w:t>.</w:t>
            </w:r>
            <w:r w:rsidRPr="00004800">
              <w:rPr>
                <w:sz w:val="18"/>
                <w:szCs w:val="18"/>
                <w:lang w:val="es-ES"/>
              </w:rPr>
              <w:t>089</w:t>
            </w:r>
          </w:p>
        </w:tc>
        <w:tc>
          <w:tcPr>
            <w:tcW w:w="599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06" w:right="322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 128</w:t>
            </w:r>
          </w:p>
        </w:tc>
        <w:tc>
          <w:tcPr>
            <w:tcW w:w="625" w:type="pct"/>
            <w:noWrap/>
            <w:vAlign w:val="bottom"/>
          </w:tcPr>
          <w:p w:rsidR="00615F49" w:rsidRPr="00004800" w:rsidRDefault="00615F49" w:rsidP="00E36791">
            <w:pPr>
              <w:tabs>
                <w:tab w:val="left" w:pos="360"/>
                <w:tab w:val="left" w:pos="720"/>
              </w:tabs>
              <w:spacing w:before="60" w:after="60"/>
              <w:ind w:left="-298" w:right="417"/>
              <w:jc w:val="right"/>
              <w:rPr>
                <w:sz w:val="18"/>
                <w:szCs w:val="18"/>
                <w:lang w:val="es-ES"/>
              </w:rPr>
            </w:pPr>
            <w:r w:rsidRPr="00004800">
              <w:rPr>
                <w:sz w:val="18"/>
                <w:szCs w:val="18"/>
                <w:lang w:val="es-ES"/>
              </w:rPr>
              <w:t> 14</w:t>
            </w:r>
          </w:p>
        </w:tc>
      </w:tr>
    </w:tbl>
    <w:p w:rsidR="00615F49" w:rsidRPr="00004800" w:rsidRDefault="00EB16D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spacing w:before="240"/>
        <w:ind w:left="0" w:firstLine="0"/>
        <w:rPr>
          <w:lang w:val="es-ES"/>
        </w:rPr>
      </w:pPr>
      <w:r w:rsidRPr="002D52C2">
        <w:rPr>
          <w:iCs/>
          <w:lang w:val="es-ES"/>
        </w:rPr>
        <w:t>En</w:t>
      </w:r>
      <w:r w:rsidRPr="00004800">
        <w:rPr>
          <w:lang w:val="es-ES"/>
        </w:rPr>
        <w:t xml:space="preserve"> el </w:t>
      </w:r>
      <w:r w:rsidR="00FC5C81" w:rsidRPr="00004800">
        <w:rPr>
          <w:lang w:val="es-ES"/>
        </w:rPr>
        <w:t>Código de Ejecución de las Penas</w:t>
      </w:r>
      <w:r w:rsidRPr="00004800">
        <w:rPr>
          <w:lang w:val="es-ES"/>
        </w:rPr>
        <w:t xml:space="preserve">, aprobado por </w:t>
      </w:r>
      <w:smartTag w:uri="urn:schemas-microsoft-com:office:smarttags" w:element="PersonName">
        <w:smartTagPr>
          <w:attr w:name="ProductID" w:val="la Ley N"/>
        </w:smartTagPr>
        <w:r w:rsidRPr="00004800">
          <w:rPr>
            <w:lang w:val="es-ES"/>
          </w:rPr>
          <w:t>la Ley N</w:t>
        </w:r>
      </w:smartTag>
      <w:r w:rsidRPr="00004800">
        <w:rPr>
          <w:lang w:val="es-ES"/>
        </w:rPr>
        <w:t xml:space="preserve">º 443, de </w:t>
      </w:r>
      <w:r w:rsidRPr="00004800">
        <w:rPr>
          <w:bCs/>
          <w:lang w:val="es-ES"/>
        </w:rPr>
        <w:t>24</w:t>
      </w:r>
      <w:r w:rsidR="00DC264C" w:rsidRPr="00004800">
        <w:rPr>
          <w:bCs/>
          <w:lang w:val="es-ES"/>
        </w:rPr>
        <w:t xml:space="preserve"> de diciembre de </w:t>
      </w:r>
      <w:r w:rsidRPr="00004800">
        <w:rPr>
          <w:bCs/>
          <w:lang w:val="es-ES"/>
        </w:rPr>
        <w:t>2004,</w:t>
      </w:r>
      <w:r w:rsidRPr="00004800">
        <w:rPr>
          <w:lang w:val="es-ES"/>
        </w:rPr>
        <w:t xml:space="preserve"> se </w:t>
      </w:r>
      <w:r w:rsidR="007A7B4A">
        <w:rPr>
          <w:lang w:val="es-ES"/>
        </w:rPr>
        <w:t>establece</w:t>
      </w:r>
      <w:r w:rsidRPr="00004800">
        <w:rPr>
          <w:lang w:val="es-ES"/>
        </w:rPr>
        <w:t xml:space="preserve"> el procedimiento para la sanción de </w:t>
      </w:r>
      <w:r w:rsidR="007A7B4A">
        <w:rPr>
          <w:lang w:val="es-ES"/>
        </w:rPr>
        <w:t xml:space="preserve">los </w:t>
      </w:r>
      <w:r w:rsidR="006F4B98">
        <w:rPr>
          <w:lang w:val="es-ES"/>
        </w:rPr>
        <w:t>niños</w:t>
      </w:r>
      <w:r w:rsidRPr="00004800">
        <w:rPr>
          <w:lang w:val="es-ES"/>
        </w:rPr>
        <w:t xml:space="preserve">. </w:t>
      </w:r>
      <w:r w:rsidR="007A7B4A">
        <w:rPr>
          <w:lang w:val="es-ES"/>
        </w:rPr>
        <w:t>En virtud de</w:t>
      </w:r>
      <w:r w:rsidRPr="00004800">
        <w:rPr>
          <w:lang w:val="es-ES"/>
        </w:rPr>
        <w:t xml:space="preserve"> dicho Código, </w:t>
      </w:r>
      <w:r w:rsidR="00963E5F" w:rsidRPr="00004800">
        <w:rPr>
          <w:lang w:val="es-ES"/>
        </w:rPr>
        <w:t xml:space="preserve">los menores de edad </w:t>
      </w:r>
      <w:r w:rsidRPr="00004800">
        <w:rPr>
          <w:lang w:val="es-ES"/>
        </w:rPr>
        <w:t>privad</w:t>
      </w:r>
      <w:r w:rsidR="00963E5F" w:rsidRPr="00004800">
        <w:rPr>
          <w:lang w:val="es-ES"/>
        </w:rPr>
        <w:t>o</w:t>
      </w:r>
      <w:r w:rsidRPr="00004800">
        <w:rPr>
          <w:lang w:val="es-ES"/>
        </w:rPr>
        <w:t xml:space="preserve">s de libertad se </w:t>
      </w:r>
      <w:r w:rsidR="007A7B4A">
        <w:rPr>
          <w:lang w:val="es-ES"/>
        </w:rPr>
        <w:t>recluyen</w:t>
      </w:r>
      <w:r w:rsidRPr="00004800">
        <w:rPr>
          <w:lang w:val="es-ES"/>
        </w:rPr>
        <w:t xml:space="preserve"> en </w:t>
      </w:r>
      <w:r w:rsidR="00963E5F" w:rsidRPr="00004800">
        <w:rPr>
          <w:lang w:val="es-ES"/>
        </w:rPr>
        <w:t xml:space="preserve">centros </w:t>
      </w:r>
      <w:r w:rsidRPr="00004800">
        <w:rPr>
          <w:lang w:val="es-ES"/>
        </w:rPr>
        <w:t>penitenciarios para niños o en sectores separados de los ordinarios</w:t>
      </w:r>
      <w:r w:rsidR="00DC264C" w:rsidRPr="00004800">
        <w:rPr>
          <w:lang w:val="es-ES"/>
        </w:rPr>
        <w:t>,</w:t>
      </w:r>
      <w:r w:rsidRPr="00004800">
        <w:rPr>
          <w:lang w:val="es-ES"/>
        </w:rPr>
        <w:t xml:space="preserve"> con condiciones semejantes a los primeros</w:t>
      </w:r>
      <w:r w:rsidR="007A7B4A">
        <w:rPr>
          <w:lang w:val="es-ES"/>
        </w:rPr>
        <w:t>.</w:t>
      </w:r>
    </w:p>
    <w:p w:rsidR="00615F49" w:rsidRPr="00004800" w:rsidRDefault="004D183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El centro penitenciario Nº 2</w:t>
      </w:r>
      <w:r w:rsidR="005C632B" w:rsidRPr="00004800">
        <w:rPr>
          <w:lang w:val="es-ES"/>
        </w:rPr>
        <w:t xml:space="preserve"> de</w:t>
      </w:r>
      <w:r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Lipcani </w:t>
      </w:r>
      <w:r w:rsidR="00742E4F" w:rsidRPr="00004800">
        <w:rPr>
          <w:lang w:val="es-ES"/>
        </w:rPr>
        <w:t xml:space="preserve">es el único especialmente equipado para </w:t>
      </w:r>
      <w:r w:rsidR="006F4B98">
        <w:rPr>
          <w:lang w:val="es-ES"/>
        </w:rPr>
        <w:t>niños</w:t>
      </w:r>
      <w:r w:rsidR="00742E4F" w:rsidRPr="00004800">
        <w:rPr>
          <w:lang w:val="es-ES"/>
        </w:rPr>
        <w:t xml:space="preserve"> (muchachos)</w:t>
      </w:r>
      <w:r w:rsidR="00615F49" w:rsidRPr="00004800">
        <w:rPr>
          <w:lang w:val="es-ES"/>
        </w:rPr>
        <w:t xml:space="preserve">. </w:t>
      </w:r>
      <w:r w:rsidR="00742E4F" w:rsidRPr="00004800">
        <w:rPr>
          <w:lang w:val="es-ES"/>
        </w:rPr>
        <w:t xml:space="preserve">Las muchachas condenadas se envían al centro penitenciario de mujeres </w:t>
      </w:r>
      <w:r w:rsidR="00615F49" w:rsidRPr="00004800">
        <w:rPr>
          <w:lang w:val="es-ES"/>
        </w:rPr>
        <w:t>(N</w:t>
      </w:r>
      <w:r w:rsidR="00742E4F" w:rsidRPr="00004800">
        <w:rPr>
          <w:lang w:val="es-ES"/>
        </w:rPr>
        <w:t>º </w:t>
      </w:r>
      <w:r w:rsidR="00615F49" w:rsidRPr="00004800">
        <w:rPr>
          <w:lang w:val="es-ES"/>
        </w:rPr>
        <w:t>7)</w:t>
      </w:r>
      <w:r w:rsidR="005C632B" w:rsidRPr="00004800">
        <w:rPr>
          <w:lang w:val="es-ES"/>
        </w:rPr>
        <w:t xml:space="preserve"> de</w:t>
      </w:r>
      <w:r w:rsidR="00E36791">
        <w:rPr>
          <w:lang w:val="es-ES"/>
        </w:rPr>
        <w:t> </w:t>
      </w:r>
      <w:r w:rsidR="007A7B4A">
        <w:rPr>
          <w:lang w:val="es-ES"/>
        </w:rPr>
        <w:t>Rusca.</w:t>
      </w:r>
    </w:p>
    <w:p w:rsidR="00615F49" w:rsidRPr="00004800" w:rsidRDefault="001E56F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</w:t>
      </w:r>
      <w:r w:rsidR="00615F49" w:rsidRPr="00004800">
        <w:rPr>
          <w:lang w:val="es-ES"/>
        </w:rPr>
        <w:t>1</w:t>
      </w:r>
      <w:r w:rsidR="00080CE3" w:rsidRPr="00004800">
        <w:rPr>
          <w:lang w:val="es-ES"/>
        </w:rPr>
        <w:t>º </w:t>
      </w:r>
      <w:r w:rsidR="005E0AB5" w:rsidRPr="00004800">
        <w:rPr>
          <w:lang w:val="es-ES"/>
        </w:rPr>
        <w:t xml:space="preserve">de julio de </w:t>
      </w:r>
      <w:r w:rsidR="00615F49" w:rsidRPr="00004800">
        <w:rPr>
          <w:lang w:val="es-ES"/>
        </w:rPr>
        <w:t>2006</w:t>
      </w:r>
      <w:r w:rsidR="007A7B4A">
        <w:rPr>
          <w:lang w:val="es-ES"/>
        </w:rPr>
        <w:t xml:space="preserve"> </w:t>
      </w:r>
      <w:r w:rsidRPr="00004800">
        <w:rPr>
          <w:lang w:val="es-ES"/>
        </w:rPr>
        <w:t>había</w:t>
      </w:r>
      <w:r w:rsidR="00615F49" w:rsidRPr="00004800">
        <w:rPr>
          <w:lang w:val="es-ES"/>
        </w:rPr>
        <w:t xml:space="preserve"> 119 </w:t>
      </w:r>
      <w:r w:rsidR="007A7B4A">
        <w:rPr>
          <w:lang w:val="es-ES"/>
        </w:rPr>
        <w:t xml:space="preserve">niños </w:t>
      </w:r>
      <w:r w:rsidRPr="00004800">
        <w:rPr>
          <w:lang w:val="es-ES"/>
        </w:rPr>
        <w:t>menores de</w:t>
      </w:r>
      <w:r w:rsidR="00615F49" w:rsidRPr="00004800">
        <w:rPr>
          <w:lang w:val="es-ES"/>
        </w:rPr>
        <w:t xml:space="preserve"> 18 </w:t>
      </w:r>
      <w:r w:rsidRPr="00004800">
        <w:rPr>
          <w:lang w:val="es-ES"/>
        </w:rPr>
        <w:t xml:space="preserve">años y </w:t>
      </w:r>
      <w:r w:rsidR="00615F49" w:rsidRPr="00004800">
        <w:rPr>
          <w:lang w:val="es-ES"/>
        </w:rPr>
        <w:t>57</w:t>
      </w:r>
      <w:r w:rsidR="00C1256F" w:rsidRPr="00004800">
        <w:rPr>
          <w:lang w:val="es-ES"/>
        </w:rPr>
        <w:t> </w:t>
      </w:r>
      <w:r w:rsidRPr="00004800">
        <w:rPr>
          <w:lang w:val="es-ES"/>
        </w:rPr>
        <w:t xml:space="preserve">jóvenes de </w:t>
      </w:r>
      <w:smartTag w:uri="urn:schemas-microsoft-com:office:smarttags" w:element="metricconverter">
        <w:smartTagPr>
          <w:attr w:name="ProductID" w:val="18 a"/>
        </w:smartTagPr>
        <w:r w:rsidR="00615F49" w:rsidRPr="00004800">
          <w:rPr>
            <w:lang w:val="es-ES"/>
          </w:rPr>
          <w:t xml:space="preserve">18 </w:t>
        </w:r>
        <w:r w:rsidRPr="00004800">
          <w:rPr>
            <w:lang w:val="es-ES"/>
          </w:rPr>
          <w:t>a</w:t>
        </w:r>
      </w:smartTag>
      <w:r w:rsidR="00615F49" w:rsidRPr="00004800">
        <w:rPr>
          <w:lang w:val="es-ES"/>
        </w:rPr>
        <w:t xml:space="preserve"> 21 </w:t>
      </w:r>
      <w:r w:rsidRPr="00004800">
        <w:rPr>
          <w:lang w:val="es-ES"/>
        </w:rPr>
        <w:t>años</w:t>
      </w:r>
      <w:r w:rsidR="007A7B4A" w:rsidRPr="007A7B4A">
        <w:rPr>
          <w:lang w:val="es-ES"/>
        </w:rPr>
        <w:t xml:space="preserve"> </w:t>
      </w:r>
      <w:r w:rsidR="00E36791">
        <w:rPr>
          <w:lang w:val="es-ES"/>
        </w:rPr>
        <w:t>en </w:t>
      </w:r>
      <w:r w:rsidR="007A7B4A" w:rsidRPr="00004800">
        <w:rPr>
          <w:lang w:val="es-ES"/>
        </w:rPr>
        <w:t>el centro penitenciario Nº 2</w:t>
      </w:r>
      <w:r w:rsidR="00615F49" w:rsidRPr="00004800">
        <w:rPr>
          <w:lang w:val="es-ES"/>
        </w:rPr>
        <w:t>.</w:t>
      </w:r>
      <w:r w:rsidR="00FB3AB2" w:rsidRPr="00004800">
        <w:rPr>
          <w:lang w:val="es-ES"/>
        </w:rPr>
        <w:t xml:space="preserve"> En la misma fecha</w:t>
      </w:r>
      <w:r w:rsidR="00A464B4" w:rsidRPr="00004800">
        <w:rPr>
          <w:lang w:val="es-ES"/>
        </w:rPr>
        <w:t xml:space="preserve"> había </w:t>
      </w:r>
      <w:r w:rsidR="00615F49" w:rsidRPr="00004800">
        <w:rPr>
          <w:lang w:val="es-ES"/>
        </w:rPr>
        <w:t>25</w:t>
      </w:r>
      <w:r w:rsidR="00A464B4" w:rsidRPr="00004800">
        <w:rPr>
          <w:lang w:val="es-ES"/>
        </w:rPr>
        <w:t xml:space="preserve"> </w:t>
      </w:r>
      <w:r w:rsidR="006F4B98">
        <w:rPr>
          <w:lang w:val="es-ES"/>
        </w:rPr>
        <w:t>niños</w:t>
      </w:r>
      <w:r w:rsidR="00A464B4" w:rsidRPr="00004800">
        <w:rPr>
          <w:lang w:val="es-ES"/>
        </w:rPr>
        <w:t xml:space="preserve"> detenidos en instituciones </w:t>
      </w:r>
      <w:r w:rsidR="00A464B4" w:rsidRPr="002D52C2">
        <w:rPr>
          <w:iCs/>
          <w:lang w:val="es-ES"/>
        </w:rPr>
        <w:t>penitenciarias</w:t>
      </w:r>
      <w:r w:rsidR="00A464B4" w:rsidRPr="00004800">
        <w:rPr>
          <w:lang w:val="es-ES"/>
        </w:rPr>
        <w:t xml:space="preserve"> no destinadas a niños </w:t>
      </w:r>
      <w:r w:rsidR="00615F49" w:rsidRPr="00004800">
        <w:rPr>
          <w:lang w:val="es-ES"/>
        </w:rPr>
        <w:t>(</w:t>
      </w:r>
      <w:r w:rsidR="00A464B4" w:rsidRPr="00004800">
        <w:rPr>
          <w:lang w:val="es-ES"/>
        </w:rPr>
        <w:t>centro penitenciario Nº </w:t>
      </w:r>
      <w:r w:rsidR="00615F49" w:rsidRPr="00004800">
        <w:rPr>
          <w:lang w:val="es-ES"/>
        </w:rPr>
        <w:t>7)</w:t>
      </w:r>
      <w:r w:rsidR="00A464B4" w:rsidRPr="00004800">
        <w:rPr>
          <w:lang w:val="es-ES"/>
        </w:rPr>
        <w:t xml:space="preserve"> y otros </w:t>
      </w:r>
      <w:r w:rsidR="00615F49" w:rsidRPr="00004800">
        <w:rPr>
          <w:lang w:val="es-ES"/>
        </w:rPr>
        <w:t xml:space="preserve">112 </w:t>
      </w:r>
      <w:r w:rsidR="002737F9" w:rsidRPr="00004800">
        <w:rPr>
          <w:lang w:val="es-ES"/>
        </w:rPr>
        <w:t>en</w:t>
      </w:r>
      <w:r w:rsidR="00615F49" w:rsidRPr="00004800">
        <w:rPr>
          <w:lang w:val="es-ES"/>
        </w:rPr>
        <w:t xml:space="preserve"> </w:t>
      </w:r>
      <w:r w:rsidR="002737F9" w:rsidRPr="00004800">
        <w:rPr>
          <w:lang w:val="es-ES"/>
        </w:rPr>
        <w:t>dependencias de detención preventiva</w:t>
      </w:r>
      <w:r w:rsidR="00615F49" w:rsidRPr="00004800">
        <w:rPr>
          <w:lang w:val="es-ES"/>
        </w:rPr>
        <w:t xml:space="preserve"> (137</w:t>
      </w:r>
      <w:r w:rsidR="00A464B4" w:rsidRPr="00004800">
        <w:rPr>
          <w:lang w:val="es-ES"/>
        </w:rPr>
        <w:t xml:space="preserve"> </w:t>
      </w:r>
      <w:r w:rsidR="006F4B98">
        <w:rPr>
          <w:lang w:val="es-ES"/>
        </w:rPr>
        <w:t>niños</w:t>
      </w:r>
      <w:r w:rsidR="00A464B4" w:rsidRPr="00004800">
        <w:rPr>
          <w:lang w:val="es-ES"/>
        </w:rPr>
        <w:t xml:space="preserve"> en total</w:t>
      </w:r>
      <w:r w:rsidR="007A7B4A">
        <w:rPr>
          <w:lang w:val="es-ES"/>
        </w:rPr>
        <w:t>).</w:t>
      </w:r>
    </w:p>
    <w:p w:rsidR="00615F49" w:rsidRPr="00004800" w:rsidRDefault="0043795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Los niños </w:t>
      </w:r>
      <w:r w:rsidR="00C1256F" w:rsidRPr="00004800">
        <w:rPr>
          <w:lang w:val="es-ES"/>
        </w:rPr>
        <w:t>recluidos</w:t>
      </w:r>
      <w:r w:rsidRPr="00004800">
        <w:rPr>
          <w:lang w:val="es-ES"/>
        </w:rPr>
        <w:t xml:space="preserve"> en una institución para adultos </w:t>
      </w:r>
      <w:r w:rsidR="00EC7A50">
        <w:rPr>
          <w:lang w:val="es-ES"/>
        </w:rPr>
        <w:t>son</w:t>
      </w:r>
      <w:r w:rsidRPr="00004800">
        <w:rPr>
          <w:lang w:val="es-ES"/>
        </w:rPr>
        <w:t xml:space="preserve"> escolta</w:t>
      </w:r>
      <w:r w:rsidR="00EC7A50">
        <w:rPr>
          <w:lang w:val="es-ES"/>
        </w:rPr>
        <w:t>dos</w:t>
      </w:r>
      <w:r w:rsidRPr="00004800">
        <w:rPr>
          <w:lang w:val="es-ES"/>
        </w:rPr>
        <w:t>, recib</w:t>
      </w:r>
      <w:r w:rsidR="00EC7A50">
        <w:rPr>
          <w:lang w:val="es-ES"/>
        </w:rPr>
        <w:t>idos</w:t>
      </w:r>
      <w:r w:rsidRPr="00004800">
        <w:rPr>
          <w:lang w:val="es-ES"/>
        </w:rPr>
        <w:t xml:space="preserve"> y deten</w:t>
      </w:r>
      <w:r w:rsidR="00EC7A50">
        <w:rPr>
          <w:lang w:val="es-ES"/>
        </w:rPr>
        <w:t>idos</w:t>
      </w:r>
      <w:r w:rsidR="00FB3AB2" w:rsidRPr="00004800">
        <w:rPr>
          <w:lang w:val="es-ES"/>
        </w:rPr>
        <w:t xml:space="preserve"> separados </w:t>
      </w:r>
      <w:r w:rsidRPr="00004800">
        <w:rPr>
          <w:lang w:val="es-ES"/>
        </w:rPr>
        <w:t>de los adultos y</w:t>
      </w:r>
      <w:r w:rsidR="00FB3AB2" w:rsidRPr="00004800">
        <w:rPr>
          <w:lang w:val="es-ES"/>
        </w:rPr>
        <w:t xml:space="preserve"> pueden dar </w:t>
      </w:r>
      <w:r w:rsidR="00EC7A50">
        <w:rPr>
          <w:lang w:val="es-ES"/>
        </w:rPr>
        <w:t xml:space="preserve">un </w:t>
      </w:r>
      <w:r w:rsidRPr="00004800">
        <w:rPr>
          <w:lang w:val="es-ES"/>
        </w:rPr>
        <w:t>paseo diario de dos horas</w:t>
      </w:r>
      <w:r w:rsidR="00FB3AB2" w:rsidRPr="00004800">
        <w:rPr>
          <w:lang w:val="es-ES"/>
        </w:rPr>
        <w:t xml:space="preserve"> por lo menos</w:t>
      </w:r>
      <w:r w:rsidR="00EC7A50">
        <w:rPr>
          <w:lang w:val="es-ES"/>
        </w:rPr>
        <w:t>.</w:t>
      </w:r>
    </w:p>
    <w:p w:rsidR="00615F49" w:rsidRPr="00004800" w:rsidRDefault="00721EE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883060">
        <w:rPr>
          <w:lang w:val="es-ES"/>
        </w:rPr>
        <w:t>n e</w:t>
      </w:r>
      <w:r w:rsidRPr="00004800">
        <w:rPr>
          <w:lang w:val="es-ES"/>
        </w:rPr>
        <w:t xml:space="preserve">l presente Código </w:t>
      </w:r>
      <w:r w:rsidR="00883060">
        <w:rPr>
          <w:lang w:val="es-ES"/>
        </w:rPr>
        <w:t>figuran</w:t>
      </w:r>
      <w:r w:rsidRPr="00004800">
        <w:rPr>
          <w:lang w:val="es-ES"/>
        </w:rPr>
        <w:t xml:space="preserve"> las siguientes </w:t>
      </w:r>
      <w:r w:rsidR="0054765C" w:rsidRPr="00004800">
        <w:rPr>
          <w:lang w:val="es-ES"/>
        </w:rPr>
        <w:t xml:space="preserve">medidas </w:t>
      </w:r>
      <w:r w:rsidRPr="00004800">
        <w:rPr>
          <w:lang w:val="es-ES"/>
        </w:rPr>
        <w:t xml:space="preserve">para los </w:t>
      </w:r>
      <w:r w:rsidR="006F4B98">
        <w:rPr>
          <w:lang w:val="es-ES"/>
        </w:rPr>
        <w:t>niños</w:t>
      </w:r>
      <w:r w:rsidRPr="00004800">
        <w:rPr>
          <w:lang w:val="es-ES"/>
        </w:rPr>
        <w:t xml:space="preserve"> </w:t>
      </w:r>
      <w:r w:rsidR="006E2144" w:rsidRPr="00004800">
        <w:rPr>
          <w:lang w:val="es-ES"/>
        </w:rPr>
        <w:t>detenidos</w:t>
      </w:r>
      <w:r w:rsidR="00615F49" w:rsidRPr="00004800">
        <w:rPr>
          <w:lang w:val="es-ES"/>
        </w:rPr>
        <w:t>:</w:t>
      </w:r>
    </w:p>
    <w:p w:rsidR="00615F49" w:rsidRPr="00004800" w:rsidRDefault="00E36791" w:rsidP="00937D60">
      <w:pPr>
        <w:numPr>
          <w:ilvl w:val="0"/>
          <w:numId w:val="21"/>
        </w:numPr>
        <w:tabs>
          <w:tab w:val="left" w:pos="360"/>
        </w:tabs>
        <w:rPr>
          <w:lang w:val="es-ES"/>
        </w:rPr>
      </w:pPr>
      <w:r>
        <w:rPr>
          <w:lang w:val="es-ES"/>
        </w:rPr>
        <w:t>D</w:t>
      </w:r>
      <w:r w:rsidR="00B4479C" w:rsidRPr="00004800">
        <w:rPr>
          <w:lang w:val="es-ES"/>
        </w:rPr>
        <w:t xml:space="preserve">erecho </w:t>
      </w:r>
      <w:r w:rsidR="003807BC" w:rsidRPr="00004800">
        <w:rPr>
          <w:lang w:val="es-ES"/>
        </w:rPr>
        <w:t>a asistir a competiciones deportivas y a</w:t>
      </w:r>
      <w:r w:rsidR="00B4479C" w:rsidRPr="00004800">
        <w:rPr>
          <w:lang w:val="es-ES"/>
        </w:rPr>
        <w:t xml:space="preserve"> espectáculos fuera del centro penitenciario,</w:t>
      </w:r>
      <w:r w:rsidR="003807BC" w:rsidRPr="00004800">
        <w:rPr>
          <w:lang w:val="es-ES"/>
        </w:rPr>
        <w:t xml:space="preserve"> acompañado</w:t>
      </w:r>
      <w:r w:rsidR="00B4479C" w:rsidRPr="00004800">
        <w:rPr>
          <w:lang w:val="es-ES"/>
        </w:rPr>
        <w:t>s</w:t>
      </w:r>
      <w:r w:rsidR="003807BC" w:rsidRPr="00004800">
        <w:rPr>
          <w:lang w:val="es-ES"/>
        </w:rPr>
        <w:t xml:space="preserve"> por un representante de la administración penitenciaria, durante ocho horas</w:t>
      </w:r>
      <w:r w:rsidR="00883060">
        <w:rPr>
          <w:lang w:val="es-ES"/>
        </w:rPr>
        <w:t xml:space="preserve"> como máximo</w:t>
      </w:r>
      <w:r w:rsidR="003807BC" w:rsidRPr="00004800">
        <w:rPr>
          <w:lang w:val="es-ES"/>
        </w:rPr>
        <w:t xml:space="preserve"> </w:t>
      </w:r>
      <w:r w:rsidR="00615F49" w:rsidRPr="00004800">
        <w:rPr>
          <w:lang w:val="es-ES"/>
        </w:rPr>
        <w:t>(</w:t>
      </w:r>
      <w:r w:rsidR="003807BC" w:rsidRPr="00004800">
        <w:rPr>
          <w:lang w:val="es-ES"/>
        </w:rPr>
        <w:t>s</w:t>
      </w:r>
      <w:r w:rsidR="00883060">
        <w:rPr>
          <w:lang w:val="es-ES"/>
        </w:rPr>
        <w:t>olamente</w:t>
      </w:r>
      <w:r w:rsidR="003807BC" w:rsidRPr="00004800">
        <w:rPr>
          <w:lang w:val="es-ES"/>
        </w:rPr>
        <w:t xml:space="preserve"> durante el día</w:t>
      </w:r>
      <w:r w:rsidR="00615F49" w:rsidRPr="00004800">
        <w:rPr>
          <w:lang w:val="es-ES"/>
        </w:rPr>
        <w:t>)</w:t>
      </w:r>
      <w:r w:rsidR="00DF0D71" w:rsidRPr="00004800">
        <w:rPr>
          <w:lang w:val="es-ES"/>
        </w:rPr>
        <w:t>;</w:t>
      </w:r>
    </w:p>
    <w:p w:rsidR="00615F49" w:rsidRPr="00004800" w:rsidRDefault="00E36791" w:rsidP="00937D60">
      <w:pPr>
        <w:numPr>
          <w:ilvl w:val="0"/>
          <w:numId w:val="21"/>
        </w:numPr>
        <w:tabs>
          <w:tab w:val="left" w:pos="360"/>
        </w:tabs>
        <w:rPr>
          <w:lang w:val="es-ES"/>
        </w:rPr>
      </w:pPr>
      <w:r>
        <w:rPr>
          <w:lang w:val="es-ES"/>
        </w:rPr>
        <w:t>D</w:t>
      </w:r>
      <w:r w:rsidR="00B4479C" w:rsidRPr="00004800">
        <w:rPr>
          <w:lang w:val="es-ES"/>
        </w:rPr>
        <w:t xml:space="preserve">erecho </w:t>
      </w:r>
      <w:r w:rsidR="00874F02" w:rsidRPr="00004800">
        <w:rPr>
          <w:lang w:val="es-ES"/>
        </w:rPr>
        <w:t>a salir del centro penitenciario durante ocho horas</w:t>
      </w:r>
      <w:r w:rsidR="00883060">
        <w:rPr>
          <w:lang w:val="es-ES"/>
        </w:rPr>
        <w:t xml:space="preserve"> como máximo,</w:t>
      </w:r>
      <w:r w:rsidR="00883060" w:rsidRPr="00883060">
        <w:rPr>
          <w:lang w:val="es-ES"/>
        </w:rPr>
        <w:t xml:space="preserve"> </w:t>
      </w:r>
      <w:r w:rsidR="00883060" w:rsidRPr="00004800">
        <w:rPr>
          <w:lang w:val="es-ES"/>
        </w:rPr>
        <w:t xml:space="preserve">acompañados por </w:t>
      </w:r>
      <w:r w:rsidR="00883060">
        <w:rPr>
          <w:lang w:val="es-ES"/>
        </w:rPr>
        <w:t xml:space="preserve">un </w:t>
      </w:r>
      <w:r w:rsidR="00883060" w:rsidRPr="00004800">
        <w:rPr>
          <w:lang w:val="es-ES"/>
        </w:rPr>
        <w:t>representante legal</w:t>
      </w:r>
      <w:r w:rsidR="00615F49" w:rsidRPr="00004800">
        <w:rPr>
          <w:lang w:val="es-ES"/>
        </w:rPr>
        <w:t>;</w:t>
      </w:r>
    </w:p>
    <w:p w:rsidR="00615F49" w:rsidRPr="00004800" w:rsidRDefault="00E36791" w:rsidP="00937D60">
      <w:pPr>
        <w:numPr>
          <w:ilvl w:val="0"/>
          <w:numId w:val="21"/>
        </w:numPr>
        <w:tabs>
          <w:tab w:val="left" w:pos="360"/>
        </w:tabs>
        <w:rPr>
          <w:lang w:val="es-ES"/>
        </w:rPr>
      </w:pPr>
      <w:r>
        <w:rPr>
          <w:lang w:val="es-ES"/>
        </w:rPr>
        <w:t>D</w:t>
      </w:r>
      <w:r w:rsidR="00EA45CA">
        <w:rPr>
          <w:lang w:val="es-ES"/>
        </w:rPr>
        <w:t xml:space="preserve">erecho a </w:t>
      </w:r>
      <w:r w:rsidR="006E2144" w:rsidRPr="00004800">
        <w:rPr>
          <w:lang w:val="es-ES"/>
        </w:rPr>
        <w:t>recibir visitas de miembros de</w:t>
      </w:r>
      <w:r w:rsidR="00B4479C" w:rsidRPr="00004800">
        <w:rPr>
          <w:lang w:val="es-ES"/>
        </w:rPr>
        <w:t xml:space="preserve"> su </w:t>
      </w:r>
      <w:r w:rsidR="006E2144" w:rsidRPr="00004800">
        <w:rPr>
          <w:lang w:val="es-ES"/>
        </w:rPr>
        <w:t xml:space="preserve">familia, </w:t>
      </w:r>
      <w:r w:rsidR="00EA45CA">
        <w:rPr>
          <w:lang w:val="es-ES"/>
        </w:rPr>
        <w:t>en las condiciones especificadas por</w:t>
      </w:r>
      <w:r w:rsidR="001B2920" w:rsidRPr="00004800">
        <w:rPr>
          <w:lang w:val="es-ES"/>
        </w:rPr>
        <w:t xml:space="preserve"> </w:t>
      </w:r>
      <w:r w:rsidR="006E2144" w:rsidRPr="00004800">
        <w:rPr>
          <w:lang w:val="es-ES"/>
        </w:rPr>
        <w:t>la ley, y durante la fase de reintegración</w:t>
      </w:r>
      <w:r w:rsidR="00B4479C" w:rsidRPr="00004800">
        <w:rPr>
          <w:lang w:val="es-ES"/>
        </w:rPr>
        <w:t xml:space="preserve"> </w:t>
      </w:r>
      <w:r w:rsidR="00EA45CA">
        <w:rPr>
          <w:lang w:val="es-ES"/>
        </w:rPr>
        <w:t>a</w:t>
      </w:r>
      <w:r w:rsidR="00B4479C" w:rsidRPr="00004800">
        <w:rPr>
          <w:lang w:val="es-ES"/>
        </w:rPr>
        <w:t xml:space="preserve"> </w:t>
      </w:r>
      <w:r w:rsidR="006E2144" w:rsidRPr="00004800">
        <w:rPr>
          <w:lang w:val="es-ES"/>
        </w:rPr>
        <w:t>vivir</w:t>
      </w:r>
      <w:r w:rsidR="00B4479C" w:rsidRPr="00004800">
        <w:rPr>
          <w:lang w:val="es-ES"/>
        </w:rPr>
        <w:t xml:space="preserve"> con </w:t>
      </w:r>
      <w:r w:rsidR="006E2144" w:rsidRPr="00004800">
        <w:rPr>
          <w:lang w:val="es-ES"/>
        </w:rPr>
        <w:t xml:space="preserve">su familia en un lugar separado </w:t>
      </w:r>
      <w:r w:rsidR="00571D27" w:rsidRPr="00004800">
        <w:rPr>
          <w:lang w:val="es-ES"/>
        </w:rPr>
        <w:t>en</w:t>
      </w:r>
      <w:r w:rsidR="006E2144" w:rsidRPr="00004800">
        <w:rPr>
          <w:lang w:val="es-ES"/>
        </w:rPr>
        <w:t xml:space="preserve"> </w:t>
      </w:r>
      <w:r w:rsidR="00164273" w:rsidRPr="00004800">
        <w:rPr>
          <w:lang w:val="es-ES"/>
        </w:rPr>
        <w:t>el recinto</w:t>
      </w:r>
      <w:r w:rsidR="006E2144" w:rsidRPr="00004800">
        <w:rPr>
          <w:lang w:val="es-ES"/>
        </w:rPr>
        <w:t xml:space="preserve"> del centro penitenciario o cerca de él</w:t>
      </w:r>
      <w:r w:rsidR="00EA45CA">
        <w:rPr>
          <w:lang w:val="es-ES"/>
        </w:rPr>
        <w:t>.</w:t>
      </w:r>
    </w:p>
    <w:p w:rsidR="00615F49" w:rsidRPr="00004800" w:rsidRDefault="00A325C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Las</w:t>
      </w:r>
      <w:r w:rsidRPr="00004800">
        <w:rPr>
          <w:lang w:val="es-ES"/>
        </w:rPr>
        <w:t xml:space="preserve"> administraciones de los centros penitenciarios Nº </w:t>
      </w:r>
      <w:r w:rsidR="00615F49" w:rsidRPr="00004800">
        <w:rPr>
          <w:lang w:val="es-ES"/>
        </w:rPr>
        <w:t xml:space="preserve">2 </w:t>
      </w:r>
      <w:r w:rsidRPr="00004800">
        <w:rPr>
          <w:lang w:val="es-ES"/>
        </w:rPr>
        <w:t>y Nº </w:t>
      </w:r>
      <w:r w:rsidR="00615F49" w:rsidRPr="00004800">
        <w:rPr>
          <w:lang w:val="es-ES"/>
        </w:rPr>
        <w:t>7</w:t>
      </w:r>
      <w:r w:rsidRPr="00004800">
        <w:rPr>
          <w:lang w:val="es-ES"/>
        </w:rPr>
        <w:t xml:space="preserve"> organizan audiencias para </w:t>
      </w:r>
      <w:r w:rsidR="00586C35">
        <w:rPr>
          <w:lang w:val="es-ES"/>
        </w:rPr>
        <w:t xml:space="preserve">que </w:t>
      </w:r>
      <w:r w:rsidRPr="00004800">
        <w:rPr>
          <w:lang w:val="es-ES"/>
        </w:rPr>
        <w:t xml:space="preserve">los detenidos </w:t>
      </w:r>
      <w:r w:rsidR="00586C35">
        <w:rPr>
          <w:lang w:val="es-ES"/>
        </w:rPr>
        <w:t>puedan exponer</w:t>
      </w:r>
      <w:r w:rsidRPr="00004800">
        <w:rPr>
          <w:lang w:val="es-ES"/>
        </w:rPr>
        <w:t xml:space="preserve"> cuestiones personales</w:t>
      </w:r>
      <w:r w:rsidR="00615F49" w:rsidRPr="00004800">
        <w:rPr>
          <w:lang w:val="es-ES"/>
        </w:rPr>
        <w:t xml:space="preserve">. </w:t>
      </w:r>
      <w:r w:rsidR="006A0BA6" w:rsidRPr="00004800">
        <w:rPr>
          <w:lang w:val="es-ES"/>
        </w:rPr>
        <w:t>En el centro penitenciario Nº </w:t>
      </w:r>
      <w:r w:rsidR="00615F49" w:rsidRPr="00004800">
        <w:rPr>
          <w:lang w:val="es-ES"/>
        </w:rPr>
        <w:t>2</w:t>
      </w:r>
      <w:r w:rsidR="006A0BA6" w:rsidRPr="00004800">
        <w:rPr>
          <w:lang w:val="es-ES"/>
        </w:rPr>
        <w:t xml:space="preserve"> hay líneas </w:t>
      </w:r>
      <w:r w:rsidR="00586C35">
        <w:rPr>
          <w:lang w:val="es-ES"/>
        </w:rPr>
        <w:t xml:space="preserve">telefónicas </w:t>
      </w:r>
      <w:r w:rsidR="006A0BA6" w:rsidRPr="00004800">
        <w:rPr>
          <w:lang w:val="es-ES"/>
        </w:rPr>
        <w:t xml:space="preserve">que </w:t>
      </w:r>
      <w:r w:rsidR="00586C35">
        <w:rPr>
          <w:lang w:val="es-ES"/>
        </w:rPr>
        <w:t xml:space="preserve">permiten a </w:t>
      </w:r>
      <w:r w:rsidR="006A0BA6" w:rsidRPr="00004800">
        <w:rPr>
          <w:lang w:val="es-ES"/>
        </w:rPr>
        <w:t>los reclusos hablar directamente</w:t>
      </w:r>
      <w:r w:rsidR="00474EE2" w:rsidRPr="00004800">
        <w:rPr>
          <w:lang w:val="es-ES"/>
        </w:rPr>
        <w:t xml:space="preserve"> con el </w:t>
      </w:r>
      <w:r w:rsidR="006A0BA6" w:rsidRPr="00004800">
        <w:rPr>
          <w:lang w:val="es-ES"/>
        </w:rPr>
        <w:t>director del centro</w:t>
      </w:r>
      <w:r w:rsidR="00615F49" w:rsidRPr="00004800">
        <w:rPr>
          <w:lang w:val="es-ES"/>
        </w:rPr>
        <w:t xml:space="preserve">. </w:t>
      </w:r>
      <w:r w:rsidR="006A0BA6" w:rsidRPr="00004800">
        <w:rPr>
          <w:lang w:val="es-ES"/>
        </w:rPr>
        <w:t xml:space="preserve">Asimismo, </w:t>
      </w:r>
      <w:r w:rsidR="00586C35">
        <w:rPr>
          <w:lang w:val="es-ES"/>
        </w:rPr>
        <w:t>de acuerdo con</w:t>
      </w:r>
      <w:r w:rsidR="006A0BA6" w:rsidRPr="00004800">
        <w:rPr>
          <w:lang w:val="es-ES"/>
        </w:rPr>
        <w:t xml:space="preserve"> la disposición </w:t>
      </w:r>
      <w:r w:rsidR="00474EE2" w:rsidRPr="00004800">
        <w:rPr>
          <w:lang w:val="es-ES"/>
        </w:rPr>
        <w:t>Nº </w:t>
      </w:r>
      <w:r w:rsidR="00615F49" w:rsidRPr="00004800">
        <w:rPr>
          <w:lang w:val="es-ES"/>
        </w:rPr>
        <w:t xml:space="preserve">87 </w:t>
      </w:r>
      <w:r w:rsidR="006A0BA6" w:rsidRPr="00004800">
        <w:rPr>
          <w:lang w:val="es-ES"/>
        </w:rPr>
        <w:t>del estatuto de sanciones para personas convictas</w:t>
      </w:r>
      <w:r w:rsidR="00586C35">
        <w:rPr>
          <w:lang w:val="es-ES"/>
        </w:rPr>
        <w:t>,</w:t>
      </w:r>
      <w:r w:rsidR="006A0BA6" w:rsidRPr="00004800">
        <w:rPr>
          <w:lang w:val="es-ES"/>
        </w:rPr>
        <w:t xml:space="preserve"> aprobado </w:t>
      </w:r>
      <w:r w:rsidR="00474EE2" w:rsidRPr="00004800">
        <w:rPr>
          <w:lang w:val="es-ES"/>
        </w:rPr>
        <w:t>mediante</w:t>
      </w:r>
      <w:r w:rsidR="006A0BA6" w:rsidRPr="00004800">
        <w:rPr>
          <w:lang w:val="es-ES"/>
        </w:rPr>
        <w:t xml:space="preserve"> </w:t>
      </w:r>
      <w:smartTag w:uri="urn:schemas-microsoft-com:office:smarttags" w:element="PersonName">
        <w:smartTagPr>
          <w:attr w:name="ProductID" w:val="la Decisi￳n"/>
        </w:smartTagPr>
        <w:r w:rsidR="006A0BA6" w:rsidRPr="00004800">
          <w:rPr>
            <w:lang w:val="es-ES"/>
          </w:rPr>
          <w:t>la Decisión</w:t>
        </w:r>
      </w:smartTag>
      <w:r w:rsidR="006A0BA6" w:rsidRPr="00004800">
        <w:rPr>
          <w:lang w:val="es-ES"/>
        </w:rPr>
        <w:t xml:space="preserve"> del Gobierno </w:t>
      </w:r>
      <w:r w:rsidR="008C7E92" w:rsidRPr="00004800">
        <w:rPr>
          <w:lang w:val="es-ES"/>
        </w:rPr>
        <w:t>N</w:t>
      </w:r>
      <w:r w:rsidR="006A0BA6" w:rsidRPr="00004800">
        <w:rPr>
          <w:lang w:val="es-ES"/>
        </w:rPr>
        <w:t>º </w:t>
      </w:r>
      <w:r w:rsidR="00615F49" w:rsidRPr="00004800">
        <w:rPr>
          <w:lang w:val="es-ES"/>
        </w:rPr>
        <w:t>583</w:t>
      </w:r>
      <w:r w:rsidR="006A0BA6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6A0BA6" w:rsidRPr="00004800">
        <w:rPr>
          <w:lang w:val="es-ES"/>
        </w:rPr>
        <w:t>de</w:t>
      </w:r>
      <w:r w:rsidR="00615F49" w:rsidRPr="00004800">
        <w:rPr>
          <w:lang w:val="es-ES"/>
        </w:rPr>
        <w:t xml:space="preserve"> 26</w:t>
      </w:r>
      <w:r w:rsidR="00474EE2" w:rsidRPr="00004800">
        <w:rPr>
          <w:lang w:val="es-ES"/>
        </w:rPr>
        <w:t xml:space="preserve"> de mayo de 2006</w:t>
      </w:r>
      <w:r w:rsidR="00615F49" w:rsidRPr="00004800">
        <w:rPr>
          <w:lang w:val="es-ES"/>
        </w:rPr>
        <w:t xml:space="preserve">, </w:t>
      </w:r>
      <w:r w:rsidR="00C67601" w:rsidRPr="00004800">
        <w:rPr>
          <w:lang w:val="es-ES"/>
        </w:rPr>
        <w:t>los detenidos tienen derecho a presentar solicitudes y</w:t>
      </w:r>
      <w:r w:rsidR="001B2920" w:rsidRPr="00004800">
        <w:rPr>
          <w:lang w:val="es-ES"/>
        </w:rPr>
        <w:t xml:space="preserve"> reclamaciones </w:t>
      </w:r>
      <w:r w:rsidR="00615F49" w:rsidRPr="00004800">
        <w:rPr>
          <w:lang w:val="es-ES"/>
        </w:rPr>
        <w:t>(</w:t>
      </w:r>
      <w:r w:rsidR="001B2920" w:rsidRPr="00004800">
        <w:rPr>
          <w:lang w:val="es-ES"/>
        </w:rPr>
        <w:t>quejas</w:t>
      </w:r>
      <w:r w:rsidR="00C67601" w:rsidRPr="00004800">
        <w:rPr>
          <w:lang w:val="es-ES"/>
        </w:rPr>
        <w:t xml:space="preserve">, propuestas, </w:t>
      </w:r>
      <w:r w:rsidR="001B2920" w:rsidRPr="00004800">
        <w:rPr>
          <w:lang w:val="es-ES"/>
        </w:rPr>
        <w:t>denuncias</w:t>
      </w:r>
      <w:r w:rsidR="00615F49" w:rsidRPr="00004800">
        <w:rPr>
          <w:lang w:val="es-ES"/>
        </w:rPr>
        <w:t xml:space="preserve">) </w:t>
      </w:r>
      <w:r w:rsidR="00C67601" w:rsidRPr="00004800">
        <w:rPr>
          <w:lang w:val="es-ES"/>
        </w:rPr>
        <w:t xml:space="preserve">a la administración del centro penitenciario, </w:t>
      </w:r>
      <w:r w:rsidR="00474EE2" w:rsidRPr="00004800">
        <w:rPr>
          <w:lang w:val="es-ES"/>
        </w:rPr>
        <w:t xml:space="preserve">los </w:t>
      </w:r>
      <w:r w:rsidR="00C67601" w:rsidRPr="00004800">
        <w:rPr>
          <w:lang w:val="es-ES"/>
        </w:rPr>
        <w:t xml:space="preserve">órganos superiores, </w:t>
      </w:r>
      <w:r w:rsidR="00474EE2" w:rsidRPr="00004800">
        <w:rPr>
          <w:lang w:val="es-ES"/>
        </w:rPr>
        <w:t xml:space="preserve">los </w:t>
      </w:r>
      <w:r w:rsidR="00C67601" w:rsidRPr="00004800">
        <w:rPr>
          <w:lang w:val="es-ES"/>
        </w:rPr>
        <w:t xml:space="preserve">órganos judiciales, </w:t>
      </w:r>
      <w:smartTag w:uri="urn:schemas-microsoft-com:office:smarttags" w:element="PersonName">
        <w:smartTagPr>
          <w:attr w:name="ProductID" w:val="la Fiscal￭a"/>
        </w:smartTagPr>
        <w:r w:rsidR="00C67601" w:rsidRPr="00004800">
          <w:rPr>
            <w:lang w:val="es-ES"/>
          </w:rPr>
          <w:t>la Fiscalía</w:t>
        </w:r>
      </w:smartTag>
      <w:r w:rsidR="00615F49" w:rsidRPr="00004800">
        <w:rPr>
          <w:lang w:val="es-ES"/>
        </w:rPr>
        <w:t xml:space="preserve">, </w:t>
      </w:r>
      <w:r w:rsidR="00C67601" w:rsidRPr="00004800">
        <w:rPr>
          <w:lang w:val="es-ES"/>
        </w:rPr>
        <w:t>el Comité de Reclamaciones</w:t>
      </w:r>
      <w:r w:rsidR="00615F49" w:rsidRPr="00004800">
        <w:rPr>
          <w:lang w:val="es-ES"/>
        </w:rPr>
        <w:t>,</w:t>
      </w:r>
      <w:r w:rsidR="00474EE2" w:rsidRPr="00004800">
        <w:rPr>
          <w:lang w:val="es-ES"/>
        </w:rPr>
        <w:t xml:space="preserve"> las administraciones públicas </w:t>
      </w:r>
      <w:r w:rsidR="00C67601" w:rsidRPr="00004800">
        <w:rPr>
          <w:lang w:val="es-ES"/>
        </w:rPr>
        <w:t>central y locales</w:t>
      </w:r>
      <w:r w:rsidR="00615F49" w:rsidRPr="00004800">
        <w:rPr>
          <w:lang w:val="es-ES"/>
        </w:rPr>
        <w:t xml:space="preserve">, </w:t>
      </w:r>
      <w:r w:rsidR="00474EE2" w:rsidRPr="00004800">
        <w:rPr>
          <w:lang w:val="es-ES"/>
        </w:rPr>
        <w:t xml:space="preserve">las </w:t>
      </w:r>
      <w:r w:rsidR="00C67601" w:rsidRPr="00004800">
        <w:rPr>
          <w:lang w:val="es-ES"/>
        </w:rPr>
        <w:t xml:space="preserve">asociaciones públicas y </w:t>
      </w:r>
      <w:r w:rsidR="00474EE2" w:rsidRPr="00004800">
        <w:rPr>
          <w:lang w:val="es-ES"/>
        </w:rPr>
        <w:t xml:space="preserve">las </w:t>
      </w:r>
      <w:r w:rsidR="00C67601" w:rsidRPr="00004800">
        <w:rPr>
          <w:lang w:val="es-ES"/>
        </w:rPr>
        <w:t xml:space="preserve">organizaciones interestatales </w:t>
      </w:r>
      <w:r w:rsidR="00586C35">
        <w:rPr>
          <w:lang w:val="es-ES"/>
        </w:rPr>
        <w:t>de</w:t>
      </w:r>
      <w:r w:rsidR="00C67601" w:rsidRPr="00004800">
        <w:rPr>
          <w:lang w:val="es-ES"/>
        </w:rPr>
        <w:t xml:space="preserve"> defensa y </w:t>
      </w:r>
      <w:r w:rsidR="00586C35">
        <w:rPr>
          <w:lang w:val="es-ES"/>
        </w:rPr>
        <w:t>respeto</w:t>
      </w:r>
      <w:r w:rsidR="00C67601" w:rsidRPr="00004800">
        <w:rPr>
          <w:lang w:val="es-ES"/>
        </w:rPr>
        <w:t xml:space="preserve"> de los derechos humanos</w:t>
      </w:r>
      <w:r w:rsidR="00586C35">
        <w:rPr>
          <w:lang w:val="es-ES"/>
        </w:rPr>
        <w:t>.</w:t>
      </w:r>
    </w:p>
    <w:p w:rsidR="00615F49" w:rsidRPr="00004800" w:rsidRDefault="00456EB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Las muchachas y </w:t>
      </w:r>
      <w:r w:rsidR="00526A61" w:rsidRPr="00004800">
        <w:rPr>
          <w:lang w:val="es-ES"/>
        </w:rPr>
        <w:t xml:space="preserve">los </w:t>
      </w:r>
      <w:r w:rsidRPr="00004800">
        <w:rPr>
          <w:lang w:val="es-ES"/>
        </w:rPr>
        <w:t>muchachos de los centros penitenciarios participan en programas de educación social organizados por el Departamento de Instituciones Penitenciarias</w:t>
      </w:r>
      <w:r w:rsidR="00615F49" w:rsidRPr="00004800">
        <w:rPr>
          <w:lang w:val="es-ES"/>
        </w:rPr>
        <w:t xml:space="preserve">. </w:t>
      </w:r>
      <w:r w:rsidR="00610DAE" w:rsidRPr="00004800">
        <w:rPr>
          <w:lang w:val="es-ES"/>
        </w:rPr>
        <w:t xml:space="preserve">También participan en otras actividades de educación social, </w:t>
      </w:r>
      <w:r w:rsidR="001764D4">
        <w:rPr>
          <w:lang w:val="es-ES"/>
        </w:rPr>
        <w:t>como</w:t>
      </w:r>
      <w:r w:rsidR="00610DAE" w:rsidRPr="00004800">
        <w:rPr>
          <w:lang w:val="es-ES"/>
        </w:rPr>
        <w:t xml:space="preserve"> actividades artísticas, </w:t>
      </w:r>
      <w:r w:rsidR="001764D4">
        <w:rPr>
          <w:lang w:val="es-ES"/>
        </w:rPr>
        <w:t>formación</w:t>
      </w:r>
      <w:r w:rsidR="00610DAE" w:rsidRPr="00004800">
        <w:rPr>
          <w:lang w:val="es-ES"/>
        </w:rPr>
        <w:t xml:space="preserve"> psicológica, deportes,</w:t>
      </w:r>
      <w:r w:rsidR="00155966" w:rsidRPr="00004800">
        <w:rPr>
          <w:lang w:val="es-ES"/>
        </w:rPr>
        <w:t xml:space="preserve"> </w:t>
      </w:r>
      <w:r w:rsidR="00526A61" w:rsidRPr="00004800">
        <w:rPr>
          <w:lang w:val="es-ES"/>
        </w:rPr>
        <w:t xml:space="preserve">informática </w:t>
      </w:r>
      <w:r w:rsidR="00610DAE" w:rsidRPr="00004800">
        <w:rPr>
          <w:lang w:val="es-ES"/>
        </w:rPr>
        <w:t>y aprendizaje de artesanía</w:t>
      </w:r>
      <w:r w:rsidR="001764D4">
        <w:rPr>
          <w:lang w:val="es-ES"/>
        </w:rPr>
        <w:t>.</w:t>
      </w:r>
    </w:p>
    <w:p w:rsidR="00615F49" w:rsidRPr="00004800" w:rsidRDefault="00AE4F50" w:rsidP="00486E7E">
      <w:pPr>
        <w:tabs>
          <w:tab w:val="num" w:pos="0"/>
          <w:tab w:val="left" w:pos="360"/>
          <w:tab w:val="left" w:pos="720"/>
        </w:tabs>
        <w:spacing w:before="240"/>
        <w:jc w:val="both"/>
        <w:rPr>
          <w:i/>
          <w:iCs/>
          <w:lang w:val="es-ES"/>
        </w:rPr>
      </w:pPr>
      <w:r w:rsidRPr="00004800">
        <w:rPr>
          <w:i/>
          <w:iCs/>
          <w:lang w:val="es-ES"/>
        </w:rPr>
        <w:t>Detención y arresto</w:t>
      </w:r>
      <w:r w:rsidR="00386DFA" w:rsidRPr="00004800">
        <w:rPr>
          <w:i/>
          <w:iCs/>
          <w:lang w:val="es-ES"/>
        </w:rPr>
        <w:t xml:space="preserve"> de </w:t>
      </w:r>
      <w:r w:rsidR="006F4B98">
        <w:rPr>
          <w:i/>
          <w:iCs/>
          <w:lang w:val="es-ES"/>
        </w:rPr>
        <w:t>niños</w:t>
      </w:r>
    </w:p>
    <w:p w:rsidR="00615F49" w:rsidRPr="00004800" w:rsidRDefault="00DD36F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Según</w:t>
      </w:r>
      <w:r w:rsidRPr="00004800">
        <w:rPr>
          <w:lang w:val="es-ES"/>
        </w:rPr>
        <w:t xml:space="preserve"> las disposiciones </w:t>
      </w:r>
      <w:r w:rsidR="0066118A">
        <w:rPr>
          <w:lang w:val="es-ES"/>
        </w:rPr>
        <w:t>legales</w:t>
      </w:r>
      <w:r w:rsidRPr="00004800">
        <w:rPr>
          <w:lang w:val="es-ES"/>
        </w:rPr>
        <w:t xml:space="preserve">, la </w:t>
      </w:r>
      <w:r w:rsidR="00386DFA" w:rsidRPr="00004800">
        <w:rPr>
          <w:lang w:val="es-ES"/>
        </w:rPr>
        <w:t>detención y el arresto de un menor sólo puede tener lugar en casos excepcionales</w:t>
      </w:r>
      <w:r w:rsidR="00615F49" w:rsidRPr="00004800">
        <w:rPr>
          <w:lang w:val="es-ES"/>
        </w:rPr>
        <w:t xml:space="preserve">, </w:t>
      </w:r>
      <w:r w:rsidR="00386DFA" w:rsidRPr="00004800">
        <w:rPr>
          <w:lang w:val="es-ES"/>
        </w:rPr>
        <w:t>cuando</w:t>
      </w:r>
      <w:r w:rsidRPr="00004800">
        <w:rPr>
          <w:lang w:val="es-ES"/>
        </w:rPr>
        <w:t xml:space="preserve"> haya </w:t>
      </w:r>
      <w:r w:rsidR="00386DFA" w:rsidRPr="00004800">
        <w:rPr>
          <w:lang w:val="es-ES"/>
        </w:rPr>
        <w:t>cometido</w:t>
      </w:r>
      <w:r w:rsidRPr="00004800">
        <w:rPr>
          <w:lang w:val="es-ES"/>
        </w:rPr>
        <w:t xml:space="preserve"> un delito violento grave o </w:t>
      </w:r>
      <w:r w:rsidR="0066118A">
        <w:rPr>
          <w:lang w:val="es-ES"/>
        </w:rPr>
        <w:t xml:space="preserve">un delito </w:t>
      </w:r>
      <w:r w:rsidR="00F93518" w:rsidRPr="00004800">
        <w:rPr>
          <w:lang w:val="es-ES"/>
        </w:rPr>
        <w:t xml:space="preserve">de una gravedad </w:t>
      </w:r>
      <w:r w:rsidR="00386DFA" w:rsidRPr="00004800">
        <w:rPr>
          <w:lang w:val="es-ES"/>
        </w:rPr>
        <w:t>especial o excepcional</w:t>
      </w:r>
      <w:r w:rsidR="00615F49" w:rsidRPr="00004800">
        <w:rPr>
          <w:lang w:val="es-ES"/>
        </w:rPr>
        <w:t xml:space="preserve">. </w:t>
      </w:r>
      <w:r w:rsidR="00386DFA" w:rsidRPr="00004800">
        <w:rPr>
          <w:lang w:val="es-ES"/>
        </w:rPr>
        <w:t>En caso</w:t>
      </w:r>
      <w:r w:rsidRPr="00004800">
        <w:rPr>
          <w:lang w:val="es-ES"/>
        </w:rPr>
        <w:t xml:space="preserve"> de </w:t>
      </w:r>
      <w:r w:rsidR="00386DFA" w:rsidRPr="00004800">
        <w:rPr>
          <w:lang w:val="es-ES"/>
        </w:rPr>
        <w:t xml:space="preserve">detención de un menor, la persona que realiza el enjuiciamiento penal está obligada a comunicarse de manera inmediata con el fiscal y </w:t>
      </w:r>
      <w:r w:rsidR="0066118A">
        <w:rPr>
          <w:lang w:val="es-ES"/>
        </w:rPr>
        <w:t xml:space="preserve">con </w:t>
      </w:r>
      <w:r w:rsidR="00386DFA" w:rsidRPr="00004800">
        <w:rPr>
          <w:lang w:val="es-ES"/>
        </w:rPr>
        <w:t>los padres o tutores del menor</w:t>
      </w:r>
      <w:r w:rsidR="00615F49" w:rsidRPr="00004800">
        <w:rPr>
          <w:lang w:val="es-ES"/>
        </w:rPr>
        <w:t>.</w:t>
      </w:r>
    </w:p>
    <w:p w:rsidR="00615F49" w:rsidRPr="00004800" w:rsidRDefault="005D6DD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arresto o detención del menor y la notificación inmediata a sus padres o </w:t>
      </w:r>
      <w:r w:rsidRPr="002D52C2">
        <w:rPr>
          <w:iCs/>
          <w:lang w:val="es-ES"/>
        </w:rPr>
        <w:t>representantes</w:t>
      </w:r>
      <w:r w:rsidRPr="00004800">
        <w:rPr>
          <w:lang w:val="es-ES"/>
        </w:rPr>
        <w:t xml:space="preserve"> legales se registra</w:t>
      </w:r>
      <w:r w:rsidR="0066118A">
        <w:rPr>
          <w:lang w:val="es-ES"/>
        </w:rPr>
        <w:t>n</w:t>
      </w:r>
      <w:r w:rsidRPr="00004800">
        <w:rPr>
          <w:lang w:val="es-ES"/>
        </w:rPr>
        <w:t xml:space="preserve"> en el informe de detención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 xml:space="preserve">A este respecto, la ley </w:t>
      </w:r>
      <w:r w:rsidR="00615F49" w:rsidRPr="00004800">
        <w:rPr>
          <w:lang w:val="es-ES"/>
        </w:rPr>
        <w:t>(</w:t>
      </w:r>
      <w:r w:rsidRPr="00004800">
        <w:rPr>
          <w:lang w:val="es-ES"/>
        </w:rPr>
        <w:t>artículo 173 del Código de Procedimiento Penal</w:t>
      </w:r>
      <w:r w:rsidR="00615F49" w:rsidRPr="00004800">
        <w:rPr>
          <w:lang w:val="es-ES"/>
        </w:rPr>
        <w:t xml:space="preserve">) </w:t>
      </w:r>
      <w:r w:rsidR="0066118A">
        <w:rPr>
          <w:lang w:val="es-ES"/>
        </w:rPr>
        <w:t>dispone</w:t>
      </w:r>
      <w:r w:rsidR="00F77AC7" w:rsidRPr="00004800">
        <w:rPr>
          <w:lang w:val="es-ES"/>
        </w:rPr>
        <w:t xml:space="preserve"> que la persona que redacta el informe está obligada a permitir que la persona arrestada informe </w:t>
      </w:r>
      <w:r w:rsidR="0066118A" w:rsidRPr="00004800">
        <w:rPr>
          <w:lang w:val="es-ES"/>
        </w:rPr>
        <w:t>de</w:t>
      </w:r>
      <w:r w:rsidR="0066118A">
        <w:rPr>
          <w:lang w:val="es-ES"/>
        </w:rPr>
        <w:t>l</w:t>
      </w:r>
      <w:r w:rsidR="0066118A" w:rsidRPr="00004800">
        <w:rPr>
          <w:lang w:val="es-ES"/>
        </w:rPr>
        <w:t xml:space="preserve"> lugar </w:t>
      </w:r>
      <w:r w:rsidR="0066118A">
        <w:rPr>
          <w:lang w:val="es-ES"/>
        </w:rPr>
        <w:t>en el que está</w:t>
      </w:r>
      <w:r w:rsidR="0066118A" w:rsidRPr="00004800">
        <w:rPr>
          <w:lang w:val="es-ES"/>
        </w:rPr>
        <w:t xml:space="preserve"> deten</w:t>
      </w:r>
      <w:r w:rsidR="0066118A">
        <w:rPr>
          <w:lang w:val="es-ES"/>
        </w:rPr>
        <w:t>ida</w:t>
      </w:r>
      <w:r w:rsidR="0066118A" w:rsidRPr="00004800">
        <w:rPr>
          <w:lang w:val="es-ES"/>
        </w:rPr>
        <w:t xml:space="preserve"> </w:t>
      </w:r>
      <w:r w:rsidR="00F77AC7" w:rsidRPr="00004800">
        <w:rPr>
          <w:lang w:val="es-ES"/>
        </w:rPr>
        <w:t>a un</w:t>
      </w:r>
      <w:r w:rsidR="00DD36F9" w:rsidRPr="00004800">
        <w:rPr>
          <w:lang w:val="es-ES"/>
        </w:rPr>
        <w:t xml:space="preserve"> familiar </w:t>
      </w:r>
      <w:r w:rsidR="00F77AC7" w:rsidRPr="00004800">
        <w:rPr>
          <w:lang w:val="es-ES"/>
        </w:rPr>
        <w:t>próximo u otra persona acerca en</w:t>
      </w:r>
      <w:r w:rsidR="00DD36F9" w:rsidRPr="00004800">
        <w:rPr>
          <w:lang w:val="es-ES"/>
        </w:rPr>
        <w:t xml:space="preserve"> un </w:t>
      </w:r>
      <w:r w:rsidR="00F77AC7" w:rsidRPr="00004800">
        <w:rPr>
          <w:lang w:val="es-ES"/>
        </w:rPr>
        <w:t>plazo de seis horas</w:t>
      </w:r>
      <w:r w:rsidR="0066118A">
        <w:rPr>
          <w:lang w:val="es-ES"/>
        </w:rPr>
        <w:t>.</w:t>
      </w:r>
    </w:p>
    <w:p w:rsidR="00615F49" w:rsidRPr="00004800" w:rsidRDefault="002468BB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Una</w:t>
      </w:r>
      <w:r w:rsidRPr="00004800">
        <w:rPr>
          <w:lang w:val="es-ES"/>
        </w:rPr>
        <w:t xml:space="preserve"> persona </w:t>
      </w:r>
      <w:r w:rsidR="004B08AC" w:rsidRPr="00004800">
        <w:rPr>
          <w:lang w:val="es-ES"/>
        </w:rPr>
        <w:t xml:space="preserve">puede </w:t>
      </w:r>
      <w:r>
        <w:rPr>
          <w:lang w:val="es-ES"/>
        </w:rPr>
        <w:t xml:space="preserve">estar </w:t>
      </w:r>
      <w:r w:rsidR="004B08AC" w:rsidRPr="00004800">
        <w:rPr>
          <w:lang w:val="es-ES"/>
        </w:rPr>
        <w:t>deten</w:t>
      </w:r>
      <w:r>
        <w:rPr>
          <w:lang w:val="es-ES"/>
        </w:rPr>
        <w:t>ida</w:t>
      </w:r>
      <w:r w:rsidR="004B08AC" w:rsidRPr="00004800">
        <w:rPr>
          <w:lang w:val="es-ES"/>
        </w:rPr>
        <w:t xml:space="preserve"> inicialmente durante 30 días</w:t>
      </w:r>
      <w:r w:rsidR="00615F49" w:rsidRPr="00004800">
        <w:rPr>
          <w:lang w:val="es-ES"/>
        </w:rPr>
        <w:t xml:space="preserve">. </w:t>
      </w:r>
      <w:r>
        <w:rPr>
          <w:lang w:val="es-ES"/>
        </w:rPr>
        <w:t>U</w:t>
      </w:r>
      <w:r w:rsidRPr="00004800">
        <w:rPr>
          <w:lang w:val="es-ES"/>
        </w:rPr>
        <w:t xml:space="preserve">n </w:t>
      </w:r>
      <w:r>
        <w:rPr>
          <w:lang w:val="es-ES"/>
        </w:rPr>
        <w:t>niño</w:t>
      </w:r>
      <w:r w:rsidRPr="00004800">
        <w:rPr>
          <w:lang w:val="es-ES"/>
        </w:rPr>
        <w:t xml:space="preserve"> </w:t>
      </w:r>
      <w:r w:rsidR="004B08AC" w:rsidRPr="00004800">
        <w:rPr>
          <w:lang w:val="es-ES"/>
        </w:rPr>
        <w:t xml:space="preserve">puede </w:t>
      </w:r>
      <w:r>
        <w:rPr>
          <w:lang w:val="es-ES"/>
        </w:rPr>
        <w:t xml:space="preserve">permanecer </w:t>
      </w:r>
      <w:r w:rsidR="004B08AC" w:rsidRPr="00004800">
        <w:rPr>
          <w:lang w:val="es-ES"/>
        </w:rPr>
        <w:t>arresta</w:t>
      </w:r>
      <w:r>
        <w:rPr>
          <w:lang w:val="es-ES"/>
        </w:rPr>
        <w:t>do</w:t>
      </w:r>
      <w:r w:rsidR="004B08AC" w:rsidRPr="00004800">
        <w:rPr>
          <w:lang w:val="es-ES"/>
        </w:rPr>
        <w:t xml:space="preserve"> </w:t>
      </w:r>
      <w:r>
        <w:rPr>
          <w:lang w:val="es-ES"/>
        </w:rPr>
        <w:t>durante</w:t>
      </w:r>
      <w:r w:rsidR="004B08AC" w:rsidRPr="00004800">
        <w:rPr>
          <w:lang w:val="es-ES"/>
        </w:rPr>
        <w:t xml:space="preserve"> una </w:t>
      </w:r>
      <w:r w:rsidR="00C4304E" w:rsidRPr="00004800">
        <w:rPr>
          <w:lang w:val="es-ES"/>
        </w:rPr>
        <w:t>investigación penal</w:t>
      </w:r>
      <w:r w:rsidR="00460069" w:rsidRPr="00004800">
        <w:rPr>
          <w:lang w:val="es-ES"/>
        </w:rPr>
        <w:t xml:space="preserve"> </w:t>
      </w:r>
      <w:r w:rsidR="004B08AC" w:rsidRPr="00004800">
        <w:rPr>
          <w:lang w:val="es-ES"/>
        </w:rPr>
        <w:t>cuatro meses</w:t>
      </w:r>
      <w:r w:rsidRPr="002468BB">
        <w:rPr>
          <w:lang w:val="es-ES"/>
        </w:rPr>
        <w:t xml:space="preserve"> </w:t>
      </w:r>
      <w:r>
        <w:rPr>
          <w:lang w:val="es-ES"/>
        </w:rPr>
        <w:t>como</w:t>
      </w:r>
      <w:r w:rsidRPr="00004800">
        <w:rPr>
          <w:lang w:val="es-ES"/>
        </w:rPr>
        <w:t xml:space="preserve"> máximo</w:t>
      </w:r>
      <w:r>
        <w:rPr>
          <w:lang w:val="es-ES"/>
        </w:rPr>
        <w:t>.</w:t>
      </w:r>
    </w:p>
    <w:p w:rsidR="00615F49" w:rsidRDefault="005D29F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2D52C2">
        <w:rPr>
          <w:iCs/>
          <w:lang w:val="es-ES"/>
        </w:rPr>
        <w:t>Una</w:t>
      </w:r>
      <w:r w:rsidRPr="00004800">
        <w:rPr>
          <w:lang w:val="es-ES"/>
        </w:rPr>
        <w:t xml:space="preserve"> vez </w:t>
      </w:r>
      <w:r w:rsidR="007B0C81" w:rsidRPr="00004800">
        <w:rPr>
          <w:lang w:val="es-ES"/>
        </w:rPr>
        <w:t xml:space="preserve">remitido </w:t>
      </w:r>
      <w:r w:rsidRPr="00004800">
        <w:rPr>
          <w:lang w:val="es-ES"/>
        </w:rPr>
        <w:t>el caso al tribunal</w:t>
      </w:r>
      <w:r w:rsidR="00615F49" w:rsidRPr="00004800">
        <w:rPr>
          <w:lang w:val="es-ES"/>
        </w:rPr>
        <w:t xml:space="preserve">, </w:t>
      </w:r>
      <w:r w:rsidRPr="00004800">
        <w:rPr>
          <w:lang w:val="es-ES"/>
        </w:rPr>
        <w:t xml:space="preserve">la duración del proceso durante el cual el acusado </w:t>
      </w:r>
      <w:r w:rsidR="001036D3">
        <w:rPr>
          <w:lang w:val="es-ES"/>
        </w:rPr>
        <w:t>está</w:t>
      </w:r>
      <w:r w:rsidRPr="00004800">
        <w:rPr>
          <w:lang w:val="es-ES"/>
        </w:rPr>
        <w:t xml:space="preserve"> arrest</w:t>
      </w:r>
      <w:r w:rsidR="001036D3">
        <w:rPr>
          <w:lang w:val="es-ES"/>
        </w:rPr>
        <w:t>ad</w:t>
      </w:r>
      <w:r w:rsidRPr="00004800">
        <w:rPr>
          <w:lang w:val="es-ES"/>
        </w:rPr>
        <w:t>o</w:t>
      </w:r>
      <w:r w:rsidR="001036D3">
        <w:rPr>
          <w:lang w:val="es-ES"/>
        </w:rPr>
        <w:t>,</w:t>
      </w:r>
      <w:r w:rsidRPr="00004800">
        <w:rPr>
          <w:lang w:val="es-ES"/>
        </w:rPr>
        <w:t xml:space="preserve"> desde el día en </w:t>
      </w:r>
      <w:r w:rsidR="001036D3">
        <w:rPr>
          <w:lang w:val="es-ES"/>
        </w:rPr>
        <w:t xml:space="preserve">el </w:t>
      </w:r>
      <w:r w:rsidRPr="00004800">
        <w:rPr>
          <w:lang w:val="es-ES"/>
        </w:rPr>
        <w:t>que el tribunal recibe el caso</w:t>
      </w:r>
      <w:r w:rsidR="00FB0A0D" w:rsidRPr="00004800">
        <w:rPr>
          <w:lang w:val="es-ES"/>
        </w:rPr>
        <w:t xml:space="preserve"> hasta que dicta </w:t>
      </w:r>
      <w:r w:rsidRPr="00004800">
        <w:rPr>
          <w:lang w:val="es-ES"/>
        </w:rPr>
        <w:t>la sentencia</w:t>
      </w:r>
      <w:r w:rsidR="007B26F3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no puede ser superior </w:t>
      </w:r>
      <w:r w:rsidR="001036D3">
        <w:rPr>
          <w:lang w:val="es-ES"/>
        </w:rPr>
        <w:t>de más de</w:t>
      </w:r>
      <w:r w:rsidRPr="00004800">
        <w:rPr>
          <w:lang w:val="es-ES"/>
        </w:rPr>
        <w:t xml:space="preserve"> seis meses si la persona está acusada de cometer un delito para el que la ley </w:t>
      </w:r>
      <w:r w:rsidR="001036D3">
        <w:rPr>
          <w:lang w:val="es-ES"/>
        </w:rPr>
        <w:t>prevé</w:t>
      </w:r>
      <w:r w:rsidRPr="00004800">
        <w:rPr>
          <w:lang w:val="es-ES"/>
        </w:rPr>
        <w:t xml:space="preserve"> una sanción máxima de 15 años de prisión</w:t>
      </w:r>
      <w:r w:rsidR="007B26F3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y </w:t>
      </w:r>
      <w:r w:rsidR="001036D3">
        <w:rPr>
          <w:lang w:val="es-ES"/>
        </w:rPr>
        <w:t xml:space="preserve">de </w:t>
      </w:r>
      <w:r w:rsidRPr="00004800">
        <w:rPr>
          <w:lang w:val="es-ES"/>
        </w:rPr>
        <w:t xml:space="preserve">12 meses </w:t>
      </w:r>
      <w:r w:rsidR="00E84ECF" w:rsidRPr="00004800">
        <w:rPr>
          <w:lang w:val="es-ES"/>
        </w:rPr>
        <w:t>si</w:t>
      </w:r>
      <w:r w:rsidRPr="00004800">
        <w:rPr>
          <w:lang w:val="es-ES"/>
        </w:rPr>
        <w:t xml:space="preserve"> la persona está acusada de cometer un delito para </w:t>
      </w:r>
      <w:r w:rsidR="00E84ECF" w:rsidRPr="00004800">
        <w:rPr>
          <w:lang w:val="es-ES"/>
        </w:rPr>
        <w:t>el que</w:t>
      </w:r>
      <w:r w:rsidRPr="00004800">
        <w:rPr>
          <w:lang w:val="es-ES"/>
        </w:rPr>
        <w:t xml:space="preserve"> la ley </w:t>
      </w:r>
      <w:r w:rsidR="001036D3">
        <w:rPr>
          <w:lang w:val="es-ES"/>
        </w:rPr>
        <w:t>establece</w:t>
      </w:r>
      <w:r w:rsidRPr="00004800">
        <w:rPr>
          <w:lang w:val="es-ES"/>
        </w:rPr>
        <w:t xml:space="preserve"> una sanción máxima de 25 años o cadena perpetua</w:t>
      </w:r>
      <w:r w:rsidR="00615F49" w:rsidRPr="00004800">
        <w:rPr>
          <w:lang w:val="es-ES"/>
        </w:rPr>
        <w:t xml:space="preserve">. </w:t>
      </w:r>
      <w:r w:rsidR="00C548D2" w:rsidRPr="00004800">
        <w:rPr>
          <w:lang w:val="es-ES"/>
        </w:rPr>
        <w:t xml:space="preserve">El tiempo </w:t>
      </w:r>
      <w:r w:rsidR="00EB2D82">
        <w:rPr>
          <w:lang w:val="es-ES"/>
        </w:rPr>
        <w:t>del</w:t>
      </w:r>
      <w:r w:rsidR="00C548D2" w:rsidRPr="00004800">
        <w:rPr>
          <w:lang w:val="es-ES"/>
        </w:rPr>
        <w:t xml:space="preserve"> el examen del caso, durante el cual el acusado se mantiene arrest</w:t>
      </w:r>
      <w:r w:rsidR="00EB2D82">
        <w:rPr>
          <w:lang w:val="es-ES"/>
        </w:rPr>
        <w:t>ad</w:t>
      </w:r>
      <w:r w:rsidR="00C548D2" w:rsidRPr="00004800">
        <w:rPr>
          <w:lang w:val="es-ES"/>
        </w:rPr>
        <w:t xml:space="preserve">o, </w:t>
      </w:r>
      <w:r w:rsidR="00EB2D82">
        <w:rPr>
          <w:lang w:val="es-ES"/>
        </w:rPr>
        <w:t>no</w:t>
      </w:r>
      <w:r w:rsidR="00CD4368" w:rsidRPr="00004800">
        <w:rPr>
          <w:lang w:val="es-ES"/>
        </w:rPr>
        <w:t xml:space="preserve"> </w:t>
      </w:r>
      <w:r w:rsidR="00C548D2" w:rsidRPr="00004800">
        <w:rPr>
          <w:lang w:val="es-ES"/>
        </w:rPr>
        <w:t xml:space="preserve">se puede prolongar </w:t>
      </w:r>
      <w:r w:rsidR="00EB2D82">
        <w:rPr>
          <w:lang w:val="es-ES"/>
        </w:rPr>
        <w:t xml:space="preserve">salvo </w:t>
      </w:r>
      <w:r w:rsidR="00C548D2" w:rsidRPr="00004800">
        <w:rPr>
          <w:lang w:val="es-ES"/>
        </w:rPr>
        <w:t>en casos excepcionales a petición del fiscal.</w:t>
      </w:r>
      <w:r w:rsidR="00615F49" w:rsidRPr="00004800">
        <w:rPr>
          <w:lang w:val="es-ES"/>
        </w:rPr>
        <w:t xml:space="preserve"> </w:t>
      </w:r>
      <w:r w:rsidR="007D4879" w:rsidRPr="00004800">
        <w:rPr>
          <w:lang w:val="es-ES"/>
        </w:rPr>
        <w:t xml:space="preserve">Las prórrogas no pueden ser superiores a 30 días durante la </w:t>
      </w:r>
      <w:r w:rsidR="00C4304E" w:rsidRPr="00004800">
        <w:rPr>
          <w:lang w:val="es-ES"/>
        </w:rPr>
        <w:t>investigación penal</w:t>
      </w:r>
      <w:r w:rsidR="007D4879" w:rsidRPr="00004800">
        <w:rPr>
          <w:lang w:val="es-ES"/>
        </w:rPr>
        <w:t xml:space="preserve"> y 90 días durante el juicio</w:t>
      </w:r>
      <w:r w:rsidR="00EB2D82">
        <w:rPr>
          <w:lang w:val="es-ES"/>
        </w:rPr>
        <w:t>.</w:t>
      </w:r>
    </w:p>
    <w:p w:rsidR="00615F49" w:rsidRPr="00004800" w:rsidRDefault="00FB0A0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Al </w:t>
      </w:r>
      <w:r w:rsidR="00615F49" w:rsidRPr="00004800">
        <w:rPr>
          <w:lang w:val="es-ES"/>
        </w:rPr>
        <w:t>1</w:t>
      </w:r>
      <w:r w:rsidRPr="00004800">
        <w:rPr>
          <w:lang w:val="es-ES"/>
        </w:rPr>
        <w:t>º de octubre de 2006</w:t>
      </w:r>
      <w:r w:rsidR="00615F49" w:rsidRPr="00004800">
        <w:rPr>
          <w:lang w:val="es-ES"/>
        </w:rPr>
        <w:t xml:space="preserve"> </w:t>
      </w:r>
      <w:r w:rsidR="006F2420" w:rsidRPr="00004800">
        <w:rPr>
          <w:lang w:val="es-ES"/>
        </w:rPr>
        <w:t xml:space="preserve">había </w:t>
      </w:r>
      <w:r w:rsidR="00615F49" w:rsidRPr="00004800">
        <w:rPr>
          <w:lang w:val="es-ES"/>
        </w:rPr>
        <w:t xml:space="preserve">104 </w:t>
      </w:r>
      <w:r w:rsidR="006F2420" w:rsidRPr="00004800">
        <w:rPr>
          <w:lang w:val="es-ES"/>
        </w:rPr>
        <w:t>menores de 18 años deten</w:t>
      </w:r>
      <w:r w:rsidR="00C343DF">
        <w:rPr>
          <w:lang w:val="es-ES"/>
        </w:rPr>
        <w:t>idos</w:t>
      </w:r>
      <w:r w:rsidR="006F2420" w:rsidRPr="00004800">
        <w:rPr>
          <w:lang w:val="es-ES"/>
        </w:rPr>
        <w:t xml:space="preserve"> y </w:t>
      </w:r>
      <w:r w:rsidR="00C343DF">
        <w:rPr>
          <w:lang w:val="es-ES"/>
        </w:rPr>
        <w:t>sometidos a</w:t>
      </w:r>
      <w:r w:rsidR="006F2420" w:rsidRPr="00004800">
        <w:rPr>
          <w:lang w:val="es-ES"/>
        </w:rPr>
        <w:t xml:space="preserve"> </w:t>
      </w:r>
      <w:r w:rsidR="00C4304E" w:rsidRPr="00004800">
        <w:rPr>
          <w:lang w:val="es-ES"/>
        </w:rPr>
        <w:t>investigación penal</w:t>
      </w:r>
      <w:r w:rsidR="006F2420" w:rsidRPr="00004800">
        <w:rPr>
          <w:lang w:val="es-ES"/>
        </w:rPr>
        <w:t>. No se</w:t>
      </w:r>
      <w:r w:rsidRPr="00004800">
        <w:rPr>
          <w:lang w:val="es-ES"/>
        </w:rPr>
        <w:t xml:space="preserve"> registró ningún caso </w:t>
      </w:r>
      <w:r w:rsidR="006F2420" w:rsidRPr="00004800">
        <w:rPr>
          <w:lang w:val="es-ES"/>
        </w:rPr>
        <w:t xml:space="preserve">de </w:t>
      </w:r>
      <w:r w:rsidR="00C343DF">
        <w:rPr>
          <w:lang w:val="es-ES"/>
        </w:rPr>
        <w:t>maltrato</w:t>
      </w:r>
      <w:r w:rsidR="006F2420" w:rsidRPr="00004800">
        <w:rPr>
          <w:lang w:val="es-ES"/>
        </w:rPr>
        <w:t xml:space="preserve"> o trato injusto de menores durante su detención, arresto o</w:t>
      </w:r>
      <w:r w:rsidR="00515CB6" w:rsidRPr="00004800">
        <w:rPr>
          <w:lang w:val="es-ES"/>
        </w:rPr>
        <w:t xml:space="preserve"> reclusión</w:t>
      </w:r>
      <w:r w:rsidR="00615F49" w:rsidRPr="00004800">
        <w:rPr>
          <w:lang w:val="es-ES"/>
        </w:rPr>
        <w:t xml:space="preserve">. </w:t>
      </w:r>
    </w:p>
    <w:p w:rsidR="00615F49" w:rsidRPr="00004800" w:rsidRDefault="005F352F" w:rsidP="00486E7E">
      <w:pPr>
        <w:pStyle w:val="Heading2"/>
        <w:jc w:val="left"/>
        <w:rPr>
          <w:b w:val="0"/>
          <w:i/>
          <w:lang w:val="es-ES"/>
        </w:rPr>
      </w:pPr>
      <w:r w:rsidRPr="00004800">
        <w:rPr>
          <w:b w:val="0"/>
          <w:i/>
          <w:iCs/>
          <w:lang w:val="es-ES"/>
        </w:rPr>
        <w:t>Pena de muerte y cadena perpetua</w:t>
      </w:r>
    </w:p>
    <w:p w:rsidR="00615F49" w:rsidRPr="00004800" w:rsidRDefault="00CD436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la República de Moldova no se aplica l</w:t>
      </w:r>
      <w:r w:rsidR="001979DD" w:rsidRPr="00004800">
        <w:rPr>
          <w:lang w:val="es-ES"/>
        </w:rPr>
        <w:t>a pena de muerte</w:t>
      </w:r>
      <w:r w:rsidR="00615F49" w:rsidRPr="00004800">
        <w:rPr>
          <w:lang w:val="es-ES"/>
        </w:rPr>
        <w:t xml:space="preserve">. </w:t>
      </w:r>
      <w:r w:rsidR="00047854" w:rsidRPr="00004800">
        <w:rPr>
          <w:lang w:val="es-ES"/>
        </w:rPr>
        <w:t>De conformidad con la ley, los niños no pueden ser condenados a cadena perpetua</w:t>
      </w:r>
      <w:r w:rsidR="006566CD" w:rsidRPr="00004800">
        <w:rPr>
          <w:lang w:val="es-ES"/>
        </w:rPr>
        <w:t xml:space="preserve">. </w:t>
      </w:r>
      <w:r w:rsidR="0018556B" w:rsidRPr="00004800">
        <w:rPr>
          <w:lang w:val="es-ES"/>
        </w:rPr>
        <w:t xml:space="preserve">La reclusión </w:t>
      </w:r>
      <w:r w:rsidR="00622D48">
        <w:rPr>
          <w:lang w:val="es-ES"/>
        </w:rPr>
        <w:t>de</w:t>
      </w:r>
      <w:r w:rsidR="0018556B" w:rsidRPr="00004800">
        <w:rPr>
          <w:lang w:val="es-ES"/>
        </w:rPr>
        <w:t xml:space="preserve"> los menores que han cometido un delito no puede ser superior a 12 años y seis meses o 15 años para los que han cometido más de uno</w:t>
      </w:r>
      <w:r w:rsidR="00622D48">
        <w:rPr>
          <w:lang w:val="es-ES"/>
        </w:rPr>
        <w:t>.</w:t>
      </w:r>
    </w:p>
    <w:p w:rsidR="00615F49" w:rsidRPr="00004800" w:rsidRDefault="005C3101" w:rsidP="00486E7E">
      <w:pPr>
        <w:pStyle w:val="Heading2"/>
        <w:jc w:val="left"/>
        <w:rPr>
          <w:b w:val="0"/>
          <w:i/>
          <w:lang w:val="es-ES"/>
        </w:rPr>
      </w:pPr>
      <w:r w:rsidRPr="00004800">
        <w:rPr>
          <w:b w:val="0"/>
          <w:i/>
          <w:iCs/>
          <w:lang w:val="es-ES"/>
        </w:rPr>
        <w:t>Rehabilitación física</w:t>
      </w:r>
      <w:r w:rsidR="0069338C" w:rsidRPr="00004800">
        <w:rPr>
          <w:b w:val="0"/>
          <w:i/>
          <w:iCs/>
          <w:lang w:val="es-ES"/>
        </w:rPr>
        <w:t xml:space="preserve"> y</w:t>
      </w:r>
      <w:r w:rsidRPr="00004800">
        <w:rPr>
          <w:b w:val="0"/>
          <w:i/>
          <w:iCs/>
          <w:lang w:val="es-ES"/>
        </w:rPr>
        <w:t xml:space="preserve"> psicológica y reintegración social</w:t>
      </w:r>
    </w:p>
    <w:p w:rsidR="00615F49" w:rsidRPr="00004800" w:rsidRDefault="007852A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Antes de </w:t>
      </w:r>
      <w:r w:rsidR="0046746E">
        <w:rPr>
          <w:lang w:val="es-ES"/>
        </w:rPr>
        <w:t>dejar en libertad</w:t>
      </w:r>
      <w:r w:rsidRPr="00004800">
        <w:rPr>
          <w:lang w:val="es-ES"/>
        </w:rPr>
        <w:t xml:space="preserve"> a los niños </w:t>
      </w:r>
      <w:r w:rsidR="0046746E" w:rsidRPr="00004800">
        <w:rPr>
          <w:lang w:val="es-ES"/>
        </w:rPr>
        <w:t xml:space="preserve">se </w:t>
      </w:r>
      <w:r w:rsidR="0046746E">
        <w:rPr>
          <w:lang w:val="es-ES"/>
        </w:rPr>
        <w:t xml:space="preserve">los </w:t>
      </w:r>
      <w:r w:rsidR="0046746E" w:rsidRPr="00004800">
        <w:rPr>
          <w:lang w:val="es-ES"/>
        </w:rPr>
        <w:t xml:space="preserve">prepara </w:t>
      </w:r>
      <w:r w:rsidRPr="00004800">
        <w:rPr>
          <w:lang w:val="es-ES"/>
        </w:rPr>
        <w:t xml:space="preserve">para su recuperación y rehabilitación </w:t>
      </w:r>
      <w:r w:rsidR="001779CB" w:rsidRPr="00004800">
        <w:rPr>
          <w:lang w:val="es-ES"/>
        </w:rPr>
        <w:t>por medio del</w:t>
      </w:r>
      <w:r w:rsidRPr="00004800">
        <w:rPr>
          <w:lang w:val="es-ES"/>
        </w:rPr>
        <w:t xml:space="preserve"> programa </w:t>
      </w:r>
      <w:r w:rsidR="00615F49" w:rsidRPr="00004800">
        <w:rPr>
          <w:lang w:val="es-ES"/>
        </w:rPr>
        <w:t>“PROSOCIAL”</w:t>
      </w:r>
      <w:r w:rsidR="00504712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el programa de preparación para la puesta en libertad de personas convictas de hurto y robo o el programa de preparación para la puesta en libertad </w:t>
      </w:r>
      <w:r w:rsidR="00CD4368" w:rsidRPr="00004800">
        <w:rPr>
          <w:lang w:val="es-ES"/>
        </w:rPr>
        <w:t>vigilada</w:t>
      </w:r>
      <w:r w:rsidRPr="00004800">
        <w:rPr>
          <w:lang w:val="es-ES"/>
        </w:rPr>
        <w:t xml:space="preserve"> antes de </w:t>
      </w:r>
      <w:r w:rsidR="0046746E">
        <w:rPr>
          <w:lang w:val="es-ES"/>
        </w:rPr>
        <w:t xml:space="preserve">que venza el </w:t>
      </w:r>
      <w:r w:rsidRPr="00004800">
        <w:rPr>
          <w:lang w:val="es-ES"/>
        </w:rPr>
        <w:t>plazo</w:t>
      </w:r>
      <w:r w:rsidR="00615F49" w:rsidRPr="00004800">
        <w:rPr>
          <w:lang w:val="es-ES"/>
        </w:rPr>
        <w:t xml:space="preserve">. </w:t>
      </w:r>
      <w:r w:rsidR="00E24BA5">
        <w:rPr>
          <w:lang w:val="es-ES"/>
        </w:rPr>
        <w:t>En l</w:t>
      </w:r>
      <w:r w:rsidRPr="00004800">
        <w:rPr>
          <w:lang w:val="es-ES"/>
        </w:rPr>
        <w:t xml:space="preserve">os centros penitenciarios </w:t>
      </w:r>
      <w:r w:rsidR="00E24BA5">
        <w:rPr>
          <w:lang w:val="es-ES"/>
        </w:rPr>
        <w:t>hay ya</w:t>
      </w:r>
      <w:r w:rsidRPr="00004800">
        <w:rPr>
          <w:lang w:val="es-ES"/>
        </w:rPr>
        <w:t xml:space="preserve"> asistentes sociales que ayudan a los condenados</w:t>
      </w:r>
      <w:r w:rsidR="00E24BA5">
        <w:rPr>
          <w:lang w:val="es-ES"/>
        </w:rPr>
        <w:t xml:space="preserve"> a</w:t>
      </w:r>
      <w:r w:rsidR="00504712" w:rsidRPr="00004800">
        <w:rPr>
          <w:lang w:val="es-ES"/>
        </w:rPr>
        <w:t xml:space="preserve"> prepar</w:t>
      </w:r>
      <w:r w:rsidR="00E24BA5">
        <w:rPr>
          <w:lang w:val="es-ES"/>
        </w:rPr>
        <w:t>arse</w:t>
      </w:r>
      <w:r w:rsidRPr="00004800">
        <w:rPr>
          <w:lang w:val="es-ES"/>
        </w:rPr>
        <w:t xml:space="preserve"> para su puesta en libertad e informan a la administración pública local de la liberación</w:t>
      </w:r>
      <w:r w:rsidR="00E24BA5">
        <w:rPr>
          <w:lang w:val="es-ES"/>
        </w:rPr>
        <w:t>, a fin de</w:t>
      </w:r>
      <w:r w:rsidRPr="00004800">
        <w:rPr>
          <w:lang w:val="es-ES"/>
        </w:rPr>
        <w:t xml:space="preserve"> que </w:t>
      </w:r>
      <w:r w:rsidR="00FB6478" w:rsidRPr="00004800">
        <w:rPr>
          <w:lang w:val="es-ES"/>
        </w:rPr>
        <w:t>preste</w:t>
      </w:r>
      <w:r w:rsidRPr="00004800">
        <w:rPr>
          <w:lang w:val="es-ES"/>
        </w:rPr>
        <w:t xml:space="preserve"> el apoyo </w:t>
      </w:r>
      <w:r w:rsidR="00E24BA5">
        <w:rPr>
          <w:lang w:val="es-ES"/>
        </w:rPr>
        <w:t>necesario</w:t>
      </w:r>
      <w:r w:rsidRPr="00004800">
        <w:rPr>
          <w:lang w:val="es-ES"/>
        </w:rPr>
        <w:t xml:space="preserve">. </w:t>
      </w:r>
      <w:r w:rsidR="00E24BA5">
        <w:rPr>
          <w:lang w:val="es-ES"/>
        </w:rPr>
        <w:t>También</w:t>
      </w:r>
      <w:r w:rsidRPr="00004800">
        <w:rPr>
          <w:lang w:val="es-ES"/>
        </w:rPr>
        <w:t xml:space="preserve"> cooperan con los centros de justicia comunitarios </w:t>
      </w:r>
      <w:r w:rsidR="00E24BA5">
        <w:rPr>
          <w:lang w:val="es-ES"/>
        </w:rPr>
        <w:t>para</w:t>
      </w:r>
      <w:r w:rsidRPr="00004800">
        <w:rPr>
          <w:lang w:val="es-ES"/>
        </w:rPr>
        <w:t xml:space="preserve"> la reintegración social</w:t>
      </w:r>
      <w:r w:rsidR="00615F49" w:rsidRPr="00004800">
        <w:rPr>
          <w:lang w:val="es-ES"/>
        </w:rPr>
        <w:t>.</w:t>
      </w:r>
    </w:p>
    <w:p w:rsidR="00615F49" w:rsidRPr="00004800" w:rsidRDefault="002D02A4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Los asistentes sociales prestan </w:t>
      </w:r>
      <w:r w:rsidR="00612228">
        <w:rPr>
          <w:lang w:val="es-ES"/>
        </w:rPr>
        <w:t>numerosos</w:t>
      </w:r>
      <w:r w:rsidRPr="00004800">
        <w:rPr>
          <w:lang w:val="es-ES"/>
        </w:rPr>
        <w:t xml:space="preserve"> servicios, </w:t>
      </w:r>
      <w:r w:rsidR="00612228">
        <w:rPr>
          <w:lang w:val="es-ES"/>
        </w:rPr>
        <w:t>como el</w:t>
      </w:r>
      <w:r w:rsidR="00057456" w:rsidRPr="00004800">
        <w:rPr>
          <w:lang w:val="es-ES"/>
        </w:rPr>
        <w:t xml:space="preserve"> </w:t>
      </w:r>
      <w:r w:rsidRPr="00004800">
        <w:rPr>
          <w:lang w:val="es-ES"/>
        </w:rPr>
        <w:t>restablecimiento del contacto con</w:t>
      </w:r>
      <w:r w:rsidR="00B940FC" w:rsidRPr="00004800">
        <w:rPr>
          <w:lang w:val="es-ES"/>
        </w:rPr>
        <w:t xml:space="preserve"> los familiares y los </w:t>
      </w:r>
      <w:r w:rsidRPr="00004800">
        <w:rPr>
          <w:lang w:val="es-ES"/>
        </w:rPr>
        <w:t>amigos</w:t>
      </w:r>
      <w:r w:rsidR="00612228">
        <w:rPr>
          <w:lang w:val="es-ES"/>
        </w:rPr>
        <w:t xml:space="preserve">, la expedición </w:t>
      </w:r>
      <w:r w:rsidRPr="00004800">
        <w:rPr>
          <w:lang w:val="es-ES"/>
        </w:rPr>
        <w:t>de documentos judiciales</w:t>
      </w:r>
      <w:r w:rsidR="00612228">
        <w:rPr>
          <w:lang w:val="es-ES"/>
        </w:rPr>
        <w:t>, la</w:t>
      </w:r>
      <w:r w:rsidR="00057456" w:rsidRPr="00004800">
        <w:rPr>
          <w:lang w:val="es-ES"/>
        </w:rPr>
        <w:t xml:space="preserve"> </w:t>
      </w:r>
      <w:r w:rsidRPr="00004800">
        <w:rPr>
          <w:lang w:val="es-ES"/>
        </w:rPr>
        <w:t>cooperación con agencias de empleo para la búsqueda de un trabajo tras la puesta en libertad</w:t>
      </w:r>
      <w:r w:rsidR="00612228">
        <w:rPr>
          <w:lang w:val="es-ES"/>
        </w:rPr>
        <w:t>, la</w:t>
      </w:r>
      <w:r w:rsidR="00B940FC" w:rsidRPr="00004800">
        <w:rPr>
          <w:lang w:val="es-ES"/>
        </w:rPr>
        <w:t xml:space="preserve"> recopilación </w:t>
      </w:r>
      <w:r w:rsidRPr="00004800">
        <w:rPr>
          <w:lang w:val="es-ES"/>
        </w:rPr>
        <w:t xml:space="preserve">de información acerca de </w:t>
      </w:r>
      <w:r w:rsidR="00B940FC" w:rsidRPr="00004800">
        <w:rPr>
          <w:lang w:val="es-ES"/>
        </w:rPr>
        <w:t xml:space="preserve">las </w:t>
      </w:r>
      <w:r w:rsidRPr="00004800">
        <w:rPr>
          <w:lang w:val="es-ES"/>
        </w:rPr>
        <w:t>instituciones de enseñanza para menores</w:t>
      </w:r>
      <w:r w:rsidR="00612228">
        <w:rPr>
          <w:lang w:val="es-ES"/>
        </w:rPr>
        <w:t>, la</w:t>
      </w:r>
      <w:r w:rsidRPr="00004800">
        <w:rPr>
          <w:lang w:val="es-ES"/>
        </w:rPr>
        <w:t xml:space="preserve"> búsqueda de un lugar para vivir</w:t>
      </w:r>
      <w:r w:rsidR="00612228">
        <w:rPr>
          <w:lang w:val="es-ES"/>
        </w:rPr>
        <w:t xml:space="preserve"> y la</w:t>
      </w:r>
      <w:r w:rsidRPr="00004800">
        <w:rPr>
          <w:lang w:val="es-ES"/>
        </w:rPr>
        <w:t xml:space="preserve"> vigilancia del proceso de puesta en libertad</w:t>
      </w:r>
      <w:r w:rsidR="00615F49" w:rsidRPr="00004800">
        <w:rPr>
          <w:lang w:val="es-ES"/>
        </w:rPr>
        <w:t>.</w:t>
      </w:r>
    </w:p>
    <w:p w:rsidR="00615F49" w:rsidRPr="00004800" w:rsidRDefault="008D02C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A</w:t>
      </w:r>
      <w:r w:rsidR="00FC3757" w:rsidRPr="00004800">
        <w:rPr>
          <w:lang w:val="es-ES"/>
        </w:rPr>
        <w:t>l</w:t>
      </w:r>
      <w:r w:rsidR="00011022" w:rsidRPr="00004800">
        <w:rPr>
          <w:lang w:val="es-ES"/>
        </w:rPr>
        <w:t xml:space="preserve"> </w:t>
      </w:r>
      <w:r w:rsidR="00615F49" w:rsidRPr="00004800">
        <w:rPr>
          <w:lang w:val="es-ES"/>
        </w:rPr>
        <w:t>1</w:t>
      </w:r>
      <w:r w:rsidR="00011022" w:rsidRPr="00004800">
        <w:rPr>
          <w:lang w:val="es-ES"/>
        </w:rPr>
        <w:t xml:space="preserve">º de julio de </w:t>
      </w:r>
      <w:r w:rsidR="00615F49" w:rsidRPr="00004800">
        <w:rPr>
          <w:lang w:val="es-ES"/>
        </w:rPr>
        <w:t>2006</w:t>
      </w:r>
      <w:r>
        <w:rPr>
          <w:lang w:val="es-ES"/>
        </w:rPr>
        <w:t xml:space="preserve"> había</w:t>
      </w:r>
      <w:r w:rsidR="00615F49" w:rsidRPr="00004800">
        <w:rPr>
          <w:lang w:val="es-ES"/>
        </w:rPr>
        <w:t xml:space="preserve"> </w:t>
      </w:r>
      <w:r w:rsidR="00FC3757" w:rsidRPr="00004800">
        <w:rPr>
          <w:lang w:val="es-ES"/>
        </w:rPr>
        <w:t xml:space="preserve">en centros penitenciarios </w:t>
      </w:r>
      <w:r w:rsidR="00615F49" w:rsidRPr="00004800">
        <w:rPr>
          <w:lang w:val="es-ES"/>
        </w:rPr>
        <w:t>312</w:t>
      </w:r>
      <w:r w:rsidRPr="008D02C3">
        <w:rPr>
          <w:lang w:val="es-ES"/>
        </w:rPr>
        <w:t xml:space="preserve"> </w:t>
      </w:r>
      <w:r>
        <w:rPr>
          <w:lang w:val="es-ES"/>
        </w:rPr>
        <w:t>niños</w:t>
      </w:r>
      <w:r w:rsidR="00615F49" w:rsidRPr="00004800">
        <w:rPr>
          <w:lang w:val="es-ES"/>
        </w:rPr>
        <w:t xml:space="preserve">. </w:t>
      </w:r>
      <w:r w:rsidR="000B5396" w:rsidRPr="00004800">
        <w:rPr>
          <w:lang w:val="es-ES"/>
        </w:rPr>
        <w:t xml:space="preserve">Durante el primer semestre de </w:t>
      </w:r>
      <w:r w:rsidR="00615F49" w:rsidRPr="00004800">
        <w:rPr>
          <w:lang w:val="es-ES"/>
        </w:rPr>
        <w:t xml:space="preserve">2006 </w:t>
      </w:r>
      <w:r w:rsidR="000B5396" w:rsidRPr="00004800">
        <w:rPr>
          <w:lang w:val="es-ES"/>
        </w:rPr>
        <w:t>participaron en programas de rehabilitación y reintegración social 46</w:t>
      </w:r>
      <w:r w:rsidR="00214CB9" w:rsidRPr="00004800">
        <w:rPr>
          <w:lang w:val="es-ES"/>
        </w:rPr>
        <w:t> </w:t>
      </w:r>
      <w:r w:rsidR="000B5396" w:rsidRPr="00004800">
        <w:rPr>
          <w:lang w:val="es-ES"/>
        </w:rPr>
        <w:t>niños de centros penitenciarios, es decir</w:t>
      </w:r>
      <w:r w:rsidR="00615F49" w:rsidRPr="00004800">
        <w:rPr>
          <w:lang w:val="es-ES"/>
        </w:rPr>
        <w:t xml:space="preserve">, </w:t>
      </w:r>
      <w:r w:rsidR="000B5396" w:rsidRPr="00004800">
        <w:rPr>
          <w:lang w:val="es-ES"/>
        </w:rPr>
        <w:t xml:space="preserve">el </w:t>
      </w:r>
      <w:r w:rsidR="00615F49" w:rsidRPr="00004800">
        <w:rPr>
          <w:lang w:val="es-ES"/>
        </w:rPr>
        <w:t>100</w:t>
      </w:r>
      <w:r w:rsidR="004F59F4" w:rsidRPr="00004800">
        <w:rPr>
          <w:lang w:val="es-ES"/>
        </w:rPr>
        <w:t>%</w:t>
      </w:r>
      <w:r w:rsidR="000B5396" w:rsidRPr="00004800">
        <w:rPr>
          <w:lang w:val="es-ES"/>
        </w:rPr>
        <w:t xml:space="preserve"> de los </w:t>
      </w:r>
      <w:r>
        <w:rPr>
          <w:lang w:val="es-ES"/>
        </w:rPr>
        <w:t>puestos en libertad</w:t>
      </w:r>
      <w:r w:rsidR="00615F49" w:rsidRPr="00004800">
        <w:rPr>
          <w:lang w:val="es-ES"/>
        </w:rPr>
        <w:t xml:space="preserve">. </w:t>
      </w:r>
      <w:r>
        <w:rPr>
          <w:lang w:val="es-ES"/>
        </w:rPr>
        <w:t>Los niños que</w:t>
      </w:r>
      <w:r w:rsidR="00615F49" w:rsidRPr="00004800">
        <w:rPr>
          <w:lang w:val="es-ES"/>
        </w:rPr>
        <w:t xml:space="preserve"> </w:t>
      </w:r>
      <w:r>
        <w:rPr>
          <w:lang w:val="es-ES"/>
        </w:rPr>
        <w:t>recibieron</w:t>
      </w:r>
      <w:r w:rsidR="000B5396" w:rsidRPr="00004800">
        <w:rPr>
          <w:lang w:val="es-ES"/>
        </w:rPr>
        <w:t xml:space="preserve"> asistencia </w:t>
      </w:r>
      <w:r>
        <w:rPr>
          <w:lang w:val="es-ES"/>
        </w:rPr>
        <w:t xml:space="preserve">fueron </w:t>
      </w:r>
      <w:r w:rsidR="00615F49" w:rsidRPr="00004800">
        <w:rPr>
          <w:lang w:val="es-ES"/>
        </w:rPr>
        <w:t>29</w:t>
      </w:r>
      <w:r w:rsidR="000B5396" w:rsidRPr="00004800">
        <w:rPr>
          <w:lang w:val="es-ES"/>
        </w:rPr>
        <w:t xml:space="preserve"> </w:t>
      </w:r>
      <w:r>
        <w:rPr>
          <w:lang w:val="es-ES"/>
        </w:rPr>
        <w:t xml:space="preserve">en </w:t>
      </w:r>
      <w:r w:rsidRPr="00004800">
        <w:rPr>
          <w:lang w:val="es-ES"/>
        </w:rPr>
        <w:t>2005</w:t>
      </w:r>
      <w:r w:rsidR="00615F49" w:rsidRPr="00004800">
        <w:rPr>
          <w:lang w:val="es-ES"/>
        </w:rPr>
        <w:t>,</w:t>
      </w:r>
      <w:r w:rsidR="000B5396" w:rsidRPr="00004800">
        <w:rPr>
          <w:lang w:val="es-ES"/>
        </w:rPr>
        <w:t xml:space="preserve"> </w:t>
      </w:r>
      <w:r w:rsidR="00F063B6" w:rsidRPr="00004800">
        <w:rPr>
          <w:lang w:val="es-ES"/>
        </w:rPr>
        <w:t xml:space="preserve">34 </w:t>
      </w:r>
      <w:r w:rsidR="000B5396" w:rsidRPr="00004800">
        <w:rPr>
          <w:lang w:val="es-ES"/>
        </w:rPr>
        <w:t xml:space="preserve">en </w:t>
      </w:r>
      <w:r w:rsidR="00615F49" w:rsidRPr="00004800">
        <w:rPr>
          <w:lang w:val="es-ES"/>
        </w:rPr>
        <w:t>2004</w:t>
      </w:r>
      <w:r w:rsidR="00F063B6" w:rsidRPr="00004800">
        <w:rPr>
          <w:lang w:val="es-ES"/>
        </w:rPr>
        <w:t>,</w:t>
      </w:r>
      <w:r w:rsidR="000B5396" w:rsidRPr="00004800">
        <w:rPr>
          <w:lang w:val="es-ES"/>
        </w:rPr>
        <w:t xml:space="preserve"> </w:t>
      </w:r>
      <w:r w:rsidR="00F063B6" w:rsidRPr="00004800">
        <w:rPr>
          <w:lang w:val="es-ES"/>
        </w:rPr>
        <w:t>28</w:t>
      </w:r>
      <w:r w:rsidR="00615F49" w:rsidRPr="00004800">
        <w:rPr>
          <w:lang w:val="es-ES"/>
        </w:rPr>
        <w:t xml:space="preserve"> </w:t>
      </w:r>
      <w:r w:rsidR="000B5396" w:rsidRPr="00004800">
        <w:rPr>
          <w:lang w:val="es-ES"/>
        </w:rPr>
        <w:t>en</w:t>
      </w:r>
      <w:r w:rsidR="00615F49" w:rsidRPr="00004800">
        <w:rPr>
          <w:lang w:val="es-ES"/>
        </w:rPr>
        <w:t xml:space="preserve"> 2003</w:t>
      </w:r>
      <w:r w:rsidR="000B5396" w:rsidRPr="00004800">
        <w:rPr>
          <w:lang w:val="es-ES"/>
        </w:rPr>
        <w:t xml:space="preserve">, </w:t>
      </w:r>
      <w:r w:rsidR="00F063B6" w:rsidRPr="00004800">
        <w:rPr>
          <w:lang w:val="es-ES"/>
        </w:rPr>
        <w:t>28</w:t>
      </w:r>
      <w:r w:rsidR="00615F49" w:rsidRPr="00004800">
        <w:rPr>
          <w:lang w:val="es-ES"/>
        </w:rPr>
        <w:t xml:space="preserve"> </w:t>
      </w:r>
      <w:r w:rsidR="000B5396" w:rsidRPr="00004800">
        <w:rPr>
          <w:lang w:val="es-ES"/>
        </w:rPr>
        <w:t>en</w:t>
      </w:r>
      <w:r w:rsidR="00615F49" w:rsidRPr="00004800">
        <w:rPr>
          <w:lang w:val="es-ES"/>
        </w:rPr>
        <w:t xml:space="preserve"> 2002</w:t>
      </w:r>
      <w:r w:rsidR="000B5396" w:rsidRPr="00004800">
        <w:rPr>
          <w:lang w:val="es-ES"/>
        </w:rPr>
        <w:t xml:space="preserve">, </w:t>
      </w:r>
      <w:r w:rsidR="00F063B6" w:rsidRPr="00004800">
        <w:rPr>
          <w:lang w:val="es-ES"/>
        </w:rPr>
        <w:t>37</w:t>
      </w:r>
      <w:r w:rsidR="00615F49" w:rsidRPr="00004800">
        <w:rPr>
          <w:lang w:val="es-ES"/>
        </w:rPr>
        <w:t xml:space="preserve"> </w:t>
      </w:r>
      <w:r w:rsidR="000B5396" w:rsidRPr="00004800">
        <w:rPr>
          <w:lang w:val="es-ES"/>
        </w:rPr>
        <w:t>en</w:t>
      </w:r>
      <w:r w:rsidR="00615F49" w:rsidRPr="00004800">
        <w:rPr>
          <w:lang w:val="es-ES"/>
        </w:rPr>
        <w:t xml:space="preserve"> 2001 </w:t>
      </w:r>
      <w:r w:rsidR="000B5396" w:rsidRPr="00004800">
        <w:rPr>
          <w:lang w:val="es-ES"/>
        </w:rPr>
        <w:t>y</w:t>
      </w:r>
      <w:r w:rsidR="00615F49" w:rsidRPr="00004800">
        <w:rPr>
          <w:lang w:val="es-ES"/>
        </w:rPr>
        <w:t xml:space="preserve"> </w:t>
      </w:r>
      <w:r w:rsidR="00F063B6" w:rsidRPr="00004800">
        <w:rPr>
          <w:lang w:val="es-ES"/>
        </w:rPr>
        <w:t xml:space="preserve">19 </w:t>
      </w:r>
      <w:r w:rsidR="000B5396" w:rsidRPr="00004800">
        <w:rPr>
          <w:lang w:val="es-ES"/>
        </w:rPr>
        <w:t>en</w:t>
      </w:r>
      <w:r w:rsidR="00615F49" w:rsidRPr="00004800">
        <w:rPr>
          <w:lang w:val="es-ES"/>
        </w:rPr>
        <w:t xml:space="preserve"> 2000.</w:t>
      </w:r>
    </w:p>
    <w:p w:rsidR="00615F49" w:rsidRPr="00004800" w:rsidRDefault="008F4AD1" w:rsidP="001B699A">
      <w:pPr>
        <w:tabs>
          <w:tab w:val="num" w:pos="0"/>
          <w:tab w:val="left" w:pos="360"/>
          <w:tab w:val="left" w:pos="720"/>
        </w:tabs>
        <w:jc w:val="center"/>
        <w:rPr>
          <w:b/>
          <w:bCs/>
          <w:lang w:val="es-ES"/>
        </w:rPr>
      </w:pPr>
      <w:r w:rsidRPr="00004800">
        <w:rPr>
          <w:b/>
          <w:bCs/>
          <w:lang w:val="es-ES"/>
        </w:rPr>
        <w:t>B</w:t>
      </w:r>
      <w:r w:rsidR="00615F49" w:rsidRPr="00004800">
        <w:rPr>
          <w:b/>
          <w:bCs/>
          <w:lang w:val="es-ES"/>
        </w:rPr>
        <w:t>.</w:t>
      </w:r>
      <w:r w:rsidR="00615F49" w:rsidRPr="00004800">
        <w:rPr>
          <w:lang w:val="es-ES"/>
        </w:rPr>
        <w:t xml:space="preserve"> </w:t>
      </w:r>
      <w:r w:rsidR="008D02C3">
        <w:rPr>
          <w:lang w:val="es-ES"/>
        </w:rPr>
        <w:t xml:space="preserve"> </w:t>
      </w:r>
      <w:r w:rsidR="00D06F6B" w:rsidRPr="00004800">
        <w:rPr>
          <w:b/>
          <w:lang w:val="es-ES"/>
        </w:rPr>
        <w:t xml:space="preserve">Niños explotados, </w:t>
      </w:r>
      <w:r w:rsidR="00214CB9" w:rsidRPr="00004800">
        <w:rPr>
          <w:b/>
          <w:lang w:val="es-ES"/>
        </w:rPr>
        <w:t>incluida</w:t>
      </w:r>
      <w:r w:rsidR="00DB1377" w:rsidRPr="00004800">
        <w:rPr>
          <w:b/>
          <w:lang w:val="es-ES"/>
        </w:rPr>
        <w:t>s</w:t>
      </w:r>
      <w:r w:rsidR="00214CB9" w:rsidRPr="00004800">
        <w:rPr>
          <w:b/>
          <w:lang w:val="es-ES"/>
        </w:rPr>
        <w:t xml:space="preserve"> la</w:t>
      </w:r>
      <w:r w:rsidR="00D06F6B" w:rsidRPr="00004800">
        <w:rPr>
          <w:b/>
          <w:lang w:val="es-ES"/>
        </w:rPr>
        <w:t xml:space="preserve"> rehabilitación física</w:t>
      </w:r>
      <w:r w:rsidR="001E7483">
        <w:rPr>
          <w:b/>
          <w:lang w:val="es-ES"/>
        </w:rPr>
        <w:t xml:space="preserve"> </w:t>
      </w:r>
      <w:r w:rsidR="00D06F6B" w:rsidRPr="00004800">
        <w:rPr>
          <w:b/>
          <w:lang w:val="es-ES"/>
        </w:rPr>
        <w:t>y psicológica</w:t>
      </w:r>
      <w:r w:rsidR="001E7483">
        <w:rPr>
          <w:b/>
          <w:lang w:val="es-ES"/>
        </w:rPr>
        <w:br/>
      </w:r>
      <w:r w:rsidR="00D06F6B" w:rsidRPr="00004800">
        <w:rPr>
          <w:b/>
          <w:lang w:val="es-ES"/>
        </w:rPr>
        <w:t xml:space="preserve">y </w:t>
      </w:r>
      <w:r w:rsidR="00214CB9" w:rsidRPr="00004800">
        <w:rPr>
          <w:b/>
          <w:lang w:val="es-ES"/>
        </w:rPr>
        <w:t xml:space="preserve">la </w:t>
      </w:r>
      <w:r w:rsidR="00D06F6B" w:rsidRPr="00004800">
        <w:rPr>
          <w:b/>
          <w:lang w:val="es-ES"/>
        </w:rPr>
        <w:t>reintegración social</w:t>
      </w:r>
    </w:p>
    <w:p w:rsidR="00615F49" w:rsidRPr="00004800" w:rsidRDefault="00513F8E" w:rsidP="00504B5A">
      <w:pPr>
        <w:pStyle w:val="Rom2"/>
        <w:numPr>
          <w:ilvl w:val="0"/>
          <w:numId w:val="0"/>
        </w:numPr>
        <w:tabs>
          <w:tab w:val="left" w:pos="360"/>
        </w:tabs>
        <w:rPr>
          <w:b/>
          <w:szCs w:val="24"/>
          <w:lang w:val="es-ES"/>
        </w:rPr>
      </w:pPr>
      <w:r w:rsidRPr="00004800">
        <w:rPr>
          <w:b/>
          <w:szCs w:val="24"/>
          <w:lang w:val="es-ES"/>
        </w:rPr>
        <w:t>Explotación económica,</w:t>
      </w:r>
      <w:r w:rsidR="00DB1377" w:rsidRPr="00004800">
        <w:rPr>
          <w:b/>
          <w:szCs w:val="24"/>
          <w:lang w:val="es-ES"/>
        </w:rPr>
        <w:t xml:space="preserve"> </w:t>
      </w:r>
      <w:r w:rsidR="001E7483">
        <w:rPr>
          <w:b/>
          <w:szCs w:val="24"/>
          <w:lang w:val="es-ES"/>
        </w:rPr>
        <w:t>incluido</w:t>
      </w:r>
      <w:r w:rsidR="00DB1377" w:rsidRPr="00004800">
        <w:rPr>
          <w:b/>
          <w:szCs w:val="24"/>
          <w:lang w:val="es-ES"/>
        </w:rPr>
        <w:t xml:space="preserve"> </w:t>
      </w:r>
      <w:r w:rsidRPr="00004800">
        <w:rPr>
          <w:b/>
          <w:szCs w:val="24"/>
          <w:lang w:val="es-ES"/>
        </w:rPr>
        <w:t>el trabajo infantil</w:t>
      </w:r>
    </w:p>
    <w:p w:rsidR="00615F49" w:rsidRPr="00004800" w:rsidRDefault="0049275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los últimos años, el Gobierno de Moldova </w:t>
      </w:r>
      <w:r w:rsidR="00D962E7">
        <w:rPr>
          <w:lang w:val="es-ES"/>
        </w:rPr>
        <w:t>prestó</w:t>
      </w:r>
      <w:r w:rsidRPr="00004800">
        <w:rPr>
          <w:lang w:val="es-ES"/>
        </w:rPr>
        <w:t xml:space="preserve"> especial atención a preven</w:t>
      </w:r>
      <w:r w:rsidR="00D962E7">
        <w:rPr>
          <w:lang w:val="es-ES"/>
        </w:rPr>
        <w:t>ir</w:t>
      </w:r>
      <w:r w:rsidRPr="00004800">
        <w:rPr>
          <w:lang w:val="es-ES"/>
        </w:rPr>
        <w:t xml:space="preserve"> y </w:t>
      </w:r>
      <w:r w:rsidR="00D962E7">
        <w:rPr>
          <w:lang w:val="es-ES"/>
        </w:rPr>
        <w:t>combatir</w:t>
      </w:r>
      <w:r w:rsidRPr="00004800">
        <w:rPr>
          <w:lang w:val="es-ES"/>
        </w:rPr>
        <w:t xml:space="preserve"> el trabajo infantil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 xml:space="preserve">En el </w:t>
      </w:r>
      <w:r w:rsidR="002850B9" w:rsidRPr="00004800">
        <w:rPr>
          <w:lang w:val="es-ES"/>
        </w:rPr>
        <w:t>período</w:t>
      </w:r>
      <w:r w:rsidRPr="00004800">
        <w:rPr>
          <w:lang w:val="es-ES"/>
        </w:rPr>
        <w:t xml:space="preserve"> de referencia se adoptaron las siguientes medidas al respecto</w:t>
      </w:r>
      <w:r w:rsidR="00615F49" w:rsidRPr="00004800">
        <w:rPr>
          <w:lang w:val="es-ES"/>
        </w:rPr>
        <w:t>:</w:t>
      </w:r>
    </w:p>
    <w:p w:rsidR="00615F49" w:rsidRPr="00004800" w:rsidRDefault="00504B5A" w:rsidP="00504B5A">
      <w:pPr>
        <w:numPr>
          <w:ilvl w:val="0"/>
          <w:numId w:val="22"/>
        </w:numPr>
        <w:rPr>
          <w:lang w:val="es-ES"/>
        </w:rPr>
      </w:pPr>
      <w:r>
        <w:rPr>
          <w:lang w:val="es-ES"/>
        </w:rPr>
        <w:t>R</w:t>
      </w:r>
      <w:r w:rsidR="00615F49" w:rsidRPr="00004800">
        <w:rPr>
          <w:lang w:val="es-ES"/>
        </w:rPr>
        <w:t>atifica</w:t>
      </w:r>
      <w:r w:rsidR="003B1240" w:rsidRPr="00004800">
        <w:rPr>
          <w:lang w:val="es-ES"/>
        </w:rPr>
        <w:t xml:space="preserve">ción del Convenio Nº 182 de </w:t>
      </w:r>
      <w:smartTag w:uri="urn:schemas-microsoft-com:office:smarttags" w:element="PersonName">
        <w:smartTagPr>
          <w:attr w:name="ProductID" w:val="la OIT"/>
        </w:smartTagPr>
        <w:r w:rsidR="003B1240" w:rsidRPr="00004800">
          <w:rPr>
            <w:lang w:val="es-ES"/>
          </w:rPr>
          <w:t>la OIT</w:t>
        </w:r>
      </w:smartTag>
      <w:r w:rsidR="003B1240" w:rsidRPr="00004800">
        <w:rPr>
          <w:lang w:val="es-ES"/>
        </w:rPr>
        <w:t xml:space="preserve"> sobre la prohibición de las peores formas de trabajo infantil y la acción inmediata para su eliminación </w:t>
      </w:r>
      <w:r w:rsidR="00615F49" w:rsidRPr="00004800">
        <w:rPr>
          <w:lang w:val="es-ES"/>
        </w:rPr>
        <w:t>(L</w:t>
      </w:r>
      <w:r>
        <w:rPr>
          <w:lang w:val="es-ES"/>
        </w:rPr>
        <w:t>ey </w:t>
      </w:r>
      <w:r w:rsidR="004075AE" w:rsidRPr="00004800">
        <w:rPr>
          <w:lang w:val="es-ES"/>
        </w:rPr>
        <w:t>Nº </w:t>
      </w:r>
      <w:r>
        <w:rPr>
          <w:sz w:val="26"/>
          <w:szCs w:val="26"/>
          <w:lang w:val="es-ES"/>
        </w:rPr>
        <w:t>849</w:t>
      </w:r>
      <w:r>
        <w:rPr>
          <w:sz w:val="26"/>
          <w:szCs w:val="26"/>
          <w:lang w:val="es-ES"/>
        </w:rPr>
        <w:noBreakHyphen/>
      </w:r>
      <w:r w:rsidR="00615F49" w:rsidRPr="00004800">
        <w:rPr>
          <w:sz w:val="26"/>
          <w:szCs w:val="26"/>
          <w:lang w:val="es-ES"/>
        </w:rPr>
        <w:t>XV</w:t>
      </w:r>
      <w:r w:rsidR="004075AE" w:rsidRPr="00004800">
        <w:rPr>
          <w:sz w:val="26"/>
          <w:szCs w:val="26"/>
          <w:lang w:val="es-ES"/>
        </w:rPr>
        <w:t>, de</w:t>
      </w:r>
      <w:r w:rsidR="00E7727E" w:rsidRPr="00004800">
        <w:rPr>
          <w:sz w:val="26"/>
          <w:szCs w:val="26"/>
          <w:lang w:val="es-ES"/>
        </w:rPr>
        <w:t xml:space="preserve"> </w:t>
      </w:r>
      <w:r w:rsidR="004075AE" w:rsidRPr="00004800">
        <w:rPr>
          <w:sz w:val="26"/>
          <w:szCs w:val="26"/>
          <w:lang w:val="es-ES"/>
        </w:rPr>
        <w:t>14 de febrero de</w:t>
      </w:r>
      <w:r w:rsidR="00615F49" w:rsidRPr="00004800">
        <w:rPr>
          <w:sz w:val="26"/>
          <w:szCs w:val="26"/>
          <w:lang w:val="es-ES"/>
        </w:rPr>
        <w:t xml:space="preserve"> 2002</w:t>
      </w:r>
      <w:r w:rsidR="00615F49" w:rsidRPr="00004800">
        <w:rPr>
          <w:lang w:val="es-ES"/>
        </w:rPr>
        <w:t>);</w:t>
      </w:r>
    </w:p>
    <w:p w:rsidR="00615F49" w:rsidRPr="00004800" w:rsidRDefault="00504B5A" w:rsidP="00504B5A">
      <w:pPr>
        <w:numPr>
          <w:ilvl w:val="0"/>
          <w:numId w:val="22"/>
        </w:numPr>
        <w:rPr>
          <w:lang w:val="es-ES"/>
        </w:rPr>
      </w:pPr>
      <w:r>
        <w:rPr>
          <w:lang w:val="es-ES"/>
        </w:rPr>
        <w:t>A</w:t>
      </w:r>
      <w:r w:rsidR="00C14702" w:rsidRPr="00004800">
        <w:rPr>
          <w:lang w:val="es-ES"/>
        </w:rPr>
        <w:t xml:space="preserve">probación de </w:t>
      </w:r>
      <w:smartTag w:uri="urn:schemas-microsoft-com:office:smarttags" w:element="PersonName">
        <w:smartTagPr>
          <w:attr w:name="ProductID" w:val="la Ley N"/>
        </w:smartTagPr>
        <w:r w:rsidR="00C14702" w:rsidRPr="00004800">
          <w:rPr>
            <w:lang w:val="es-ES"/>
          </w:rPr>
          <w:t>la Ley N</w:t>
        </w:r>
      </w:smartTag>
      <w:r w:rsidR="00C14702" w:rsidRPr="00004800">
        <w:rPr>
          <w:lang w:val="es-ES"/>
        </w:rPr>
        <w:t>º 140-XV</w:t>
      </w:r>
      <w:r w:rsidR="002E42E0" w:rsidRPr="00004800">
        <w:rPr>
          <w:lang w:val="es-ES"/>
        </w:rPr>
        <w:t>, de 10 de mayo de 2001</w:t>
      </w:r>
      <w:r w:rsidR="002E42E0">
        <w:rPr>
          <w:lang w:val="es-ES"/>
        </w:rPr>
        <w:t>,</w:t>
      </w:r>
      <w:r w:rsidR="00C14702" w:rsidRPr="00004800">
        <w:rPr>
          <w:lang w:val="es-ES"/>
        </w:rPr>
        <w:t xml:space="preserve"> relativa a la </w:t>
      </w:r>
      <w:r>
        <w:rPr>
          <w:rFonts w:ascii="TimesNewRoman" w:hAnsi="TimesNewRoman" w:cs="TimesNewRoman"/>
          <w:szCs w:val="22"/>
          <w:lang w:val="es-ES" w:eastAsia="en-GB"/>
        </w:rPr>
        <w:t>inspección del </w:t>
      </w:r>
      <w:r w:rsidR="00C14702" w:rsidRPr="00004800">
        <w:rPr>
          <w:rFonts w:ascii="TimesNewRoman" w:hAnsi="TimesNewRoman" w:cs="TimesNewRoman"/>
          <w:szCs w:val="22"/>
          <w:lang w:val="es-ES" w:eastAsia="en-GB"/>
        </w:rPr>
        <w:t>trabajo</w:t>
      </w:r>
      <w:r w:rsidR="00D962E7">
        <w:rPr>
          <w:lang w:val="es-ES"/>
        </w:rPr>
        <w:t>;</w:t>
      </w:r>
    </w:p>
    <w:p w:rsidR="00615F49" w:rsidRPr="00004800" w:rsidRDefault="00504B5A" w:rsidP="00504B5A">
      <w:pPr>
        <w:numPr>
          <w:ilvl w:val="0"/>
          <w:numId w:val="22"/>
        </w:numPr>
        <w:rPr>
          <w:lang w:val="es-ES"/>
        </w:rPr>
      </w:pPr>
      <w:r>
        <w:rPr>
          <w:lang w:val="es-ES"/>
        </w:rPr>
        <w:t>A</w:t>
      </w:r>
      <w:r w:rsidR="009172EC" w:rsidRPr="00004800">
        <w:rPr>
          <w:lang w:val="es-ES"/>
        </w:rPr>
        <w:t>probación del nuevo C</w:t>
      </w:r>
      <w:r w:rsidR="00DA758A" w:rsidRPr="00004800">
        <w:rPr>
          <w:lang w:val="es-ES"/>
        </w:rPr>
        <w:t>ód</w:t>
      </w:r>
      <w:r w:rsidR="009172EC" w:rsidRPr="00004800">
        <w:rPr>
          <w:lang w:val="es-ES"/>
        </w:rPr>
        <w:t>igo L</w:t>
      </w:r>
      <w:r w:rsidR="00DA758A" w:rsidRPr="00004800">
        <w:rPr>
          <w:lang w:val="es-ES"/>
        </w:rPr>
        <w:t>aboral</w:t>
      </w:r>
      <w:r w:rsidR="00615F49" w:rsidRPr="00004800">
        <w:rPr>
          <w:lang w:val="es-ES"/>
        </w:rPr>
        <w:t xml:space="preserve"> (L</w:t>
      </w:r>
      <w:r w:rsidR="00C14702" w:rsidRPr="00004800">
        <w:rPr>
          <w:lang w:val="es-ES"/>
        </w:rPr>
        <w:t>ey Nº </w:t>
      </w:r>
      <w:r w:rsidR="00615F49" w:rsidRPr="00004800">
        <w:rPr>
          <w:lang w:val="es-ES"/>
        </w:rPr>
        <w:t>154</w:t>
      </w:r>
      <w:r w:rsidR="00C14702" w:rsidRPr="00004800">
        <w:rPr>
          <w:lang w:val="es-ES"/>
        </w:rPr>
        <w:t>-</w:t>
      </w:r>
      <w:r w:rsidR="00615F49" w:rsidRPr="00004800">
        <w:rPr>
          <w:lang w:val="es-ES"/>
        </w:rPr>
        <w:t>XV</w:t>
      </w:r>
      <w:r w:rsidR="00C14702" w:rsidRPr="00004800">
        <w:rPr>
          <w:lang w:val="es-ES"/>
        </w:rPr>
        <w:t>, de</w:t>
      </w:r>
      <w:r w:rsidR="00615F49" w:rsidRPr="00004800">
        <w:rPr>
          <w:lang w:val="es-ES"/>
        </w:rPr>
        <w:t xml:space="preserve"> 28</w:t>
      </w:r>
      <w:r w:rsidR="00EC71AB" w:rsidRPr="00004800">
        <w:rPr>
          <w:lang w:val="es-ES"/>
        </w:rPr>
        <w:t xml:space="preserve"> de marzo de 2003</w:t>
      </w:r>
      <w:r w:rsidR="00D962E7" w:rsidRPr="00004800">
        <w:rPr>
          <w:lang w:val="es-ES"/>
        </w:rPr>
        <w:t>)</w:t>
      </w:r>
      <w:r w:rsidR="00615F49" w:rsidRPr="00004800">
        <w:rPr>
          <w:lang w:val="es-ES"/>
        </w:rPr>
        <w:t>;</w:t>
      </w:r>
    </w:p>
    <w:p w:rsidR="00615F49" w:rsidRPr="00004800" w:rsidRDefault="00504B5A" w:rsidP="00504B5A">
      <w:pPr>
        <w:numPr>
          <w:ilvl w:val="0"/>
          <w:numId w:val="22"/>
        </w:numPr>
        <w:rPr>
          <w:lang w:val="es-ES"/>
        </w:rPr>
      </w:pPr>
      <w:r>
        <w:rPr>
          <w:lang w:val="es-ES"/>
        </w:rPr>
        <w:t>F</w:t>
      </w:r>
      <w:r w:rsidR="001A513F" w:rsidRPr="00004800">
        <w:rPr>
          <w:lang w:val="es-ES"/>
        </w:rPr>
        <w:t xml:space="preserve">irma del memorando entre el Gobierno y </w:t>
      </w:r>
      <w:smartTag w:uri="urn:schemas-microsoft-com:office:smarttags" w:element="PersonName">
        <w:smartTagPr>
          <w:attr w:name="ProductID" w:val="la OIT"/>
        </w:smartTagPr>
        <w:r w:rsidR="001A513F" w:rsidRPr="00004800">
          <w:rPr>
            <w:lang w:val="es-ES"/>
          </w:rPr>
          <w:t>la OIT</w:t>
        </w:r>
      </w:smartTag>
      <w:r w:rsidR="001A513F" w:rsidRPr="00004800">
        <w:rPr>
          <w:lang w:val="es-ES"/>
        </w:rPr>
        <w:t xml:space="preserve">, </w:t>
      </w:r>
      <w:r w:rsidR="00615F49" w:rsidRPr="00004800">
        <w:rPr>
          <w:lang w:val="es-ES"/>
        </w:rPr>
        <w:t>represent</w:t>
      </w:r>
      <w:r w:rsidR="001A513F" w:rsidRPr="00004800">
        <w:rPr>
          <w:lang w:val="es-ES"/>
        </w:rPr>
        <w:t xml:space="preserve">ada por </w:t>
      </w:r>
      <w:smartTag w:uri="urn:schemas-microsoft-com:office:smarttags" w:element="PersonName">
        <w:smartTagPr>
          <w:attr w:name="ProductID" w:val="la Oficina Internacional"/>
        </w:smartTagPr>
        <w:r w:rsidR="009172EC" w:rsidRPr="00004800">
          <w:rPr>
            <w:lang w:val="es-ES"/>
          </w:rPr>
          <w:t xml:space="preserve">la </w:t>
        </w:r>
        <w:r w:rsidR="00425B14" w:rsidRPr="00004800">
          <w:rPr>
            <w:lang w:val="es-ES"/>
          </w:rPr>
          <w:t>Oficina Internacional</w:t>
        </w:r>
      </w:smartTag>
      <w:r w:rsidR="00425B14" w:rsidRPr="00004800">
        <w:rPr>
          <w:lang w:val="es-ES"/>
        </w:rPr>
        <w:t xml:space="preserve"> del Trabajo </w:t>
      </w:r>
      <w:r w:rsidR="00615F49" w:rsidRPr="00004800">
        <w:rPr>
          <w:lang w:val="es-ES"/>
        </w:rPr>
        <w:t>(Decisi</w:t>
      </w:r>
      <w:r w:rsidR="001A513F" w:rsidRPr="00004800">
        <w:rPr>
          <w:lang w:val="es-ES"/>
        </w:rPr>
        <w:t>ó</w:t>
      </w:r>
      <w:r w:rsidR="00615F49" w:rsidRPr="00004800">
        <w:rPr>
          <w:lang w:val="es-ES"/>
        </w:rPr>
        <w:t xml:space="preserve">n </w:t>
      </w:r>
      <w:r w:rsidR="001A513F" w:rsidRPr="00004800">
        <w:rPr>
          <w:lang w:val="es-ES"/>
        </w:rPr>
        <w:t>del Gobierno Nº </w:t>
      </w:r>
      <w:r w:rsidR="00615F49" w:rsidRPr="00004800">
        <w:rPr>
          <w:lang w:val="es-ES"/>
        </w:rPr>
        <w:t>394</w:t>
      </w:r>
      <w:r w:rsidR="001A513F" w:rsidRPr="00004800">
        <w:rPr>
          <w:lang w:val="es-ES"/>
        </w:rPr>
        <w:t>, de</w:t>
      </w:r>
      <w:r w:rsidR="00615F49" w:rsidRPr="00004800">
        <w:rPr>
          <w:lang w:val="es-ES"/>
        </w:rPr>
        <w:t xml:space="preserve"> 15</w:t>
      </w:r>
      <w:r w:rsidR="006A59CD" w:rsidRPr="00004800">
        <w:rPr>
          <w:lang w:val="es-ES"/>
        </w:rPr>
        <w:t xml:space="preserve"> de abril de 2004</w:t>
      </w:r>
      <w:r w:rsidR="00615F49" w:rsidRPr="00004800">
        <w:rPr>
          <w:lang w:val="es-ES"/>
        </w:rPr>
        <w:t>)</w:t>
      </w:r>
      <w:r w:rsidR="00E7727E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56195F" w:rsidRPr="00004800">
        <w:rPr>
          <w:lang w:val="es-ES"/>
        </w:rPr>
        <w:t>uno de cuyos</w:t>
      </w:r>
      <w:r w:rsidR="00E7727E" w:rsidRPr="00004800">
        <w:rPr>
          <w:lang w:val="es-ES"/>
        </w:rPr>
        <w:t xml:space="preserve"> objetivos </w:t>
      </w:r>
      <w:r w:rsidR="0056195F" w:rsidRPr="00004800">
        <w:rPr>
          <w:lang w:val="es-ES"/>
        </w:rPr>
        <w:t>era asegurar la aplicación de los Convenios Nº 1</w:t>
      </w:r>
      <w:r w:rsidR="00615F49" w:rsidRPr="00004800">
        <w:rPr>
          <w:lang w:val="es-ES"/>
        </w:rPr>
        <w:t xml:space="preserve">38 </w:t>
      </w:r>
      <w:r w:rsidR="0056195F" w:rsidRPr="00004800">
        <w:rPr>
          <w:lang w:val="es-ES"/>
        </w:rPr>
        <w:t>y</w:t>
      </w:r>
      <w:r w:rsidR="009172EC" w:rsidRPr="00004800">
        <w:rPr>
          <w:lang w:val="es-ES"/>
        </w:rPr>
        <w:t xml:space="preserve"> </w:t>
      </w:r>
      <w:r w:rsidR="00615F49" w:rsidRPr="00004800">
        <w:rPr>
          <w:lang w:val="es-ES"/>
        </w:rPr>
        <w:t>N</w:t>
      </w:r>
      <w:r w:rsidR="0056195F" w:rsidRPr="00004800">
        <w:rPr>
          <w:lang w:val="es-ES"/>
        </w:rPr>
        <w:t>º </w:t>
      </w:r>
      <w:r w:rsidR="00615F49" w:rsidRPr="00004800">
        <w:rPr>
          <w:lang w:val="es-ES"/>
        </w:rPr>
        <w:t>182</w:t>
      </w:r>
      <w:r w:rsidR="0056195F" w:rsidRPr="00004800">
        <w:rPr>
          <w:lang w:val="es-ES"/>
        </w:rPr>
        <w:t xml:space="preserve"> de </w:t>
      </w:r>
      <w:smartTag w:uri="urn:schemas-microsoft-com:office:smarttags" w:element="PersonName">
        <w:smartTagPr>
          <w:attr w:name="ProductID" w:val="la OIT."/>
        </w:smartTagPr>
        <w:r w:rsidR="0056195F" w:rsidRPr="00004800">
          <w:rPr>
            <w:lang w:val="es-ES"/>
          </w:rPr>
          <w:t>la OIT</w:t>
        </w:r>
        <w:r w:rsidR="00D962E7">
          <w:rPr>
            <w:lang w:val="es-ES"/>
          </w:rPr>
          <w:t>.</w:t>
        </w:r>
      </w:smartTag>
    </w:p>
    <w:p w:rsidR="00615F49" w:rsidRPr="00004800" w:rsidRDefault="00D962E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M</w:t>
      </w:r>
      <w:r w:rsidRPr="00004800">
        <w:rPr>
          <w:lang w:val="es-ES"/>
        </w:rPr>
        <w:t>edian</w:t>
      </w:r>
      <w:r w:rsidR="00E70BBA">
        <w:rPr>
          <w:lang w:val="es-ES"/>
        </w:rPr>
        <w:t xml:space="preserve">te </w:t>
      </w:r>
      <w:smartTag w:uri="urn:schemas-microsoft-com:office:smarttags" w:element="PersonName">
        <w:smartTagPr>
          <w:attr w:name="ProductID" w:val="la Decisi￳n"/>
        </w:smartTagPr>
        <w:r w:rsidR="00E70BBA">
          <w:rPr>
            <w:lang w:val="es-ES"/>
          </w:rPr>
          <w:t>la Decisión</w:t>
        </w:r>
      </w:smartTag>
      <w:r w:rsidR="00E70BBA">
        <w:rPr>
          <w:lang w:val="es-ES"/>
        </w:rPr>
        <w:t xml:space="preserve"> del Gobierno Nº </w:t>
      </w:r>
      <w:r w:rsidRPr="00004800">
        <w:rPr>
          <w:lang w:val="es-ES"/>
        </w:rPr>
        <w:t>495, de 11 de mayo de 2004</w:t>
      </w:r>
      <w:r>
        <w:rPr>
          <w:lang w:val="es-ES"/>
        </w:rPr>
        <w:t>, se creó e</w:t>
      </w:r>
      <w:r w:rsidR="00230775" w:rsidRPr="00004800">
        <w:rPr>
          <w:lang w:val="es-ES"/>
        </w:rPr>
        <w:t>l Comité Directivo Nacional del</w:t>
      </w:r>
      <w:r w:rsidR="00615F49" w:rsidRPr="00004800">
        <w:rPr>
          <w:lang w:val="es-ES"/>
        </w:rPr>
        <w:t xml:space="preserve"> </w:t>
      </w:r>
      <w:r w:rsidR="00323D08" w:rsidRPr="00004800">
        <w:rPr>
          <w:rFonts w:ascii="TimesNewRoman" w:hAnsi="TimesNewRoman" w:cs="TimesNewRoman"/>
          <w:szCs w:val="24"/>
          <w:lang w:val="es-ES" w:eastAsia="es-ES_tradnl"/>
        </w:rPr>
        <w:t xml:space="preserve">Programa </w:t>
      </w:r>
      <w:r w:rsidR="006A59CD" w:rsidRPr="00004800">
        <w:rPr>
          <w:rFonts w:ascii="TimesNewRoman" w:hAnsi="TimesNewRoman" w:cs="TimesNewRoman"/>
          <w:szCs w:val="24"/>
          <w:lang w:val="es-ES" w:eastAsia="es-ES_tradnl"/>
        </w:rPr>
        <w:t>internacional sobre el trabajo infantil</w:t>
      </w:r>
      <w:r w:rsidR="00615F49" w:rsidRPr="00004800">
        <w:rPr>
          <w:lang w:val="es-ES"/>
        </w:rPr>
        <w:t>.</w:t>
      </w:r>
    </w:p>
    <w:p w:rsidR="00615F49" w:rsidRPr="00004800" w:rsidRDefault="0023077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Se aprobó </w:t>
      </w:r>
      <w:smartTag w:uri="urn:schemas-microsoft-com:office:smarttags" w:element="PersonName">
        <w:smartTagPr>
          <w:attr w:name="ProductID" w:val="la Ley N"/>
        </w:smartTagPr>
        <w:r w:rsidRPr="00004800">
          <w:rPr>
            <w:lang w:val="es-ES"/>
          </w:rPr>
          <w:t>la Ley N</w:t>
        </w:r>
      </w:smartTag>
      <w:r w:rsidRPr="00004800">
        <w:rPr>
          <w:lang w:val="es-ES"/>
        </w:rPr>
        <w:t>º </w:t>
      </w:r>
      <w:r w:rsidR="00615F49" w:rsidRPr="00004800">
        <w:rPr>
          <w:lang w:val="es-ES"/>
        </w:rPr>
        <w:t>110-XVI</w:t>
      </w:r>
      <w:r w:rsidRPr="00004800">
        <w:rPr>
          <w:lang w:val="es-ES"/>
        </w:rPr>
        <w:t>, de</w:t>
      </w:r>
      <w:r w:rsidR="00A838A0" w:rsidRPr="00004800">
        <w:rPr>
          <w:lang w:val="es-ES"/>
        </w:rPr>
        <w:t xml:space="preserve"> </w:t>
      </w:r>
      <w:r w:rsidR="00615F49" w:rsidRPr="00004800">
        <w:rPr>
          <w:lang w:val="es-ES"/>
        </w:rPr>
        <w:t>2</w:t>
      </w:r>
      <w:r w:rsidR="00A838A0" w:rsidRPr="00004800">
        <w:rPr>
          <w:lang w:val="es-ES"/>
        </w:rPr>
        <w:t xml:space="preserve"> de junio de 2005</w:t>
      </w:r>
      <w:r w:rsidRPr="00004800">
        <w:rPr>
          <w:lang w:val="es-ES"/>
        </w:rPr>
        <w:t xml:space="preserve">, sobre modificaciones y adiciones al Código de Contravenciones Administrativas y a </w:t>
      </w:r>
      <w:smartTag w:uri="urn:schemas-microsoft-com:office:smarttags" w:element="PersonName">
        <w:smartTagPr>
          <w:attr w:name="ProductID" w:val="la Ley N"/>
        </w:smartTagPr>
        <w:r w:rsidRPr="00004800">
          <w:rPr>
            <w:lang w:val="es-ES"/>
          </w:rPr>
          <w:t>la Ley N</w:t>
        </w:r>
      </w:smartTag>
      <w:r w:rsidRPr="00004800">
        <w:rPr>
          <w:lang w:val="es-ES"/>
        </w:rPr>
        <w:t>º </w:t>
      </w:r>
      <w:r w:rsidR="00615F49" w:rsidRPr="00004800">
        <w:rPr>
          <w:lang w:val="es-ES"/>
        </w:rPr>
        <w:t>140-XVI</w:t>
      </w:r>
      <w:r w:rsidRPr="00004800">
        <w:rPr>
          <w:lang w:val="es-ES"/>
        </w:rPr>
        <w:t>, de</w:t>
      </w:r>
      <w:r w:rsidR="00615F49" w:rsidRPr="00004800">
        <w:rPr>
          <w:lang w:val="es-ES"/>
        </w:rPr>
        <w:t xml:space="preserve"> 10</w:t>
      </w:r>
      <w:r w:rsidR="008D768A" w:rsidRPr="00004800">
        <w:rPr>
          <w:lang w:val="es-ES"/>
        </w:rPr>
        <w:t xml:space="preserve"> de mayo del 2001</w:t>
      </w:r>
      <w:r w:rsidRPr="00004800">
        <w:rPr>
          <w:lang w:val="es-ES"/>
        </w:rPr>
        <w:t>, sobre inspección del trabajo</w:t>
      </w:r>
      <w:r w:rsidR="00AA397F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A122ED">
        <w:rPr>
          <w:lang w:val="es-ES"/>
        </w:rPr>
        <w:t>por la</w:t>
      </w:r>
      <w:r w:rsidRPr="00004800">
        <w:rPr>
          <w:lang w:val="es-ES"/>
        </w:rPr>
        <w:t xml:space="preserve"> que se faculta a los inspectores de trabajo para vigilar la observancia de las leyes laborales por las personas </w:t>
      </w:r>
      <w:r w:rsidR="00804E52" w:rsidRPr="00004800">
        <w:rPr>
          <w:lang w:val="es-ES"/>
        </w:rPr>
        <w:t>con</w:t>
      </w:r>
      <w:r w:rsidRPr="00004800">
        <w:rPr>
          <w:lang w:val="es-ES"/>
        </w:rPr>
        <w:t xml:space="preserve"> empleados </w:t>
      </w:r>
      <w:r w:rsidR="00A122ED">
        <w:rPr>
          <w:lang w:val="es-ES"/>
        </w:rPr>
        <w:t xml:space="preserve">a su cargo </w:t>
      </w:r>
      <w:r w:rsidRPr="00004800">
        <w:rPr>
          <w:lang w:val="es-ES"/>
        </w:rPr>
        <w:t xml:space="preserve">y para aplicar </w:t>
      </w:r>
      <w:r w:rsidR="00CE7162" w:rsidRPr="00004800">
        <w:rPr>
          <w:lang w:val="es-ES"/>
        </w:rPr>
        <w:t xml:space="preserve">las </w:t>
      </w:r>
      <w:r w:rsidRPr="00004800">
        <w:rPr>
          <w:lang w:val="es-ES"/>
        </w:rPr>
        <w:t xml:space="preserve">sanciones administrativas establecidas por la ley, </w:t>
      </w:r>
      <w:r w:rsidR="00A122ED">
        <w:rPr>
          <w:lang w:val="es-ES"/>
        </w:rPr>
        <w:t>incluidas</w:t>
      </w:r>
      <w:r w:rsidRPr="00004800">
        <w:rPr>
          <w:lang w:val="es-ES"/>
        </w:rPr>
        <w:t xml:space="preserve"> multas </w:t>
      </w:r>
      <w:r w:rsidR="00A122ED">
        <w:rPr>
          <w:lang w:val="es-ES"/>
        </w:rPr>
        <w:t>por</w:t>
      </w:r>
      <w:r w:rsidRPr="00004800">
        <w:rPr>
          <w:lang w:val="es-ES"/>
        </w:rPr>
        <w:t xml:space="preserve"> las infracciones de las disposiciones relativas a las condiciones de trabajo y a la protección de los empleados en el puesto de trabajo</w:t>
      </w:r>
      <w:r w:rsidR="00AA3A75" w:rsidRPr="00004800">
        <w:rPr>
          <w:lang w:val="es-ES"/>
        </w:rPr>
        <w:t xml:space="preserve">. </w:t>
      </w:r>
      <w:r w:rsidR="00A122ED">
        <w:rPr>
          <w:lang w:val="es-ES"/>
        </w:rPr>
        <w:t>L</w:t>
      </w:r>
      <w:r w:rsidR="007A4761" w:rsidRPr="00004800">
        <w:rPr>
          <w:lang w:val="es-ES"/>
        </w:rPr>
        <w:t>a cuantía de la multa por infracciones relativ</w:t>
      </w:r>
      <w:r w:rsidR="00504B5A">
        <w:rPr>
          <w:lang w:val="es-ES"/>
        </w:rPr>
        <w:t>as a menores puede ser de 100 a </w:t>
      </w:r>
      <w:r w:rsidR="007A4761" w:rsidRPr="00004800">
        <w:rPr>
          <w:lang w:val="es-ES"/>
        </w:rPr>
        <w:t xml:space="preserve">200 unidades convencionales </w:t>
      </w:r>
      <w:r w:rsidR="00AA3A75" w:rsidRPr="00004800">
        <w:rPr>
          <w:lang w:val="es-ES"/>
        </w:rPr>
        <w:t>(</w:t>
      </w:r>
      <w:r w:rsidR="00CE7162" w:rsidRPr="00004800">
        <w:rPr>
          <w:lang w:val="es-ES"/>
        </w:rPr>
        <w:t xml:space="preserve">una </w:t>
      </w:r>
      <w:r w:rsidR="007A4761" w:rsidRPr="00004800">
        <w:rPr>
          <w:lang w:val="es-ES"/>
        </w:rPr>
        <w:t xml:space="preserve">unidad convencional </w:t>
      </w:r>
      <w:r w:rsidR="00CE7162" w:rsidRPr="00004800">
        <w:rPr>
          <w:lang w:val="es-ES"/>
        </w:rPr>
        <w:t xml:space="preserve">es </w:t>
      </w:r>
      <w:r w:rsidR="007A4761" w:rsidRPr="00004800">
        <w:rPr>
          <w:lang w:val="es-ES"/>
        </w:rPr>
        <w:t xml:space="preserve">equivalente a </w:t>
      </w:r>
      <w:r w:rsidR="00AA3A75" w:rsidRPr="00004800">
        <w:rPr>
          <w:lang w:val="es-ES"/>
        </w:rPr>
        <w:t>20 lei).</w:t>
      </w:r>
    </w:p>
    <w:p w:rsidR="00B243C6" w:rsidRPr="00004800" w:rsidRDefault="00551138" w:rsidP="00504B5A">
      <w:pPr>
        <w:pStyle w:val="Rom2"/>
        <w:numPr>
          <w:ilvl w:val="0"/>
          <w:numId w:val="0"/>
        </w:numPr>
        <w:tabs>
          <w:tab w:val="left" w:pos="360"/>
        </w:tabs>
        <w:rPr>
          <w:b/>
          <w:iCs/>
          <w:szCs w:val="24"/>
          <w:lang w:val="es-ES"/>
        </w:rPr>
      </w:pPr>
      <w:r w:rsidRPr="00004800">
        <w:rPr>
          <w:b/>
          <w:iCs/>
          <w:szCs w:val="24"/>
          <w:lang w:val="es-ES"/>
        </w:rPr>
        <w:t>Uso indebido de drogas</w:t>
      </w:r>
    </w:p>
    <w:p w:rsidR="00615F49" w:rsidRPr="00004800" w:rsidRDefault="0055208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El consumo de alcohol y de drogas entre los adolescentes es un problema grave</w:t>
      </w:r>
      <w:r w:rsidR="00615F49" w:rsidRPr="00004800">
        <w:rPr>
          <w:lang w:val="es-ES"/>
        </w:rPr>
        <w:t xml:space="preserve">. </w:t>
      </w:r>
      <w:r w:rsidR="000C041C" w:rsidRPr="00004800">
        <w:rPr>
          <w:lang w:val="es-ES"/>
        </w:rPr>
        <w:t xml:space="preserve">El uso indebido de alcohol, drogas y otras sustancias psicotrópicas </w:t>
      </w:r>
      <w:r w:rsidR="00686EF6">
        <w:rPr>
          <w:lang w:val="es-ES"/>
        </w:rPr>
        <w:t>es motivo de</w:t>
      </w:r>
      <w:r w:rsidR="000C041C" w:rsidRPr="00004800">
        <w:rPr>
          <w:lang w:val="es-ES"/>
        </w:rPr>
        <w:t xml:space="preserve"> múltiples problemas sociales y sanitarios, que a nivel nacional provoc</w:t>
      </w:r>
      <w:r w:rsidR="00BE317F" w:rsidRPr="00004800">
        <w:rPr>
          <w:lang w:val="es-ES"/>
        </w:rPr>
        <w:t>an</w:t>
      </w:r>
      <w:r w:rsidR="000C041C" w:rsidRPr="00004800">
        <w:rPr>
          <w:lang w:val="es-ES"/>
        </w:rPr>
        <w:t xml:space="preserve"> un aumento de la mortalidad, </w:t>
      </w:r>
      <w:r w:rsidR="006A3B6F" w:rsidRPr="00004800">
        <w:rPr>
          <w:lang w:val="es-ES"/>
        </w:rPr>
        <w:t xml:space="preserve">la </w:t>
      </w:r>
      <w:r w:rsidR="00504B5A">
        <w:rPr>
          <w:lang w:val="es-ES"/>
        </w:rPr>
        <w:t>morbilidad y </w:t>
      </w:r>
      <w:r w:rsidR="006A3B6F" w:rsidRPr="00004800">
        <w:rPr>
          <w:lang w:val="es-ES"/>
        </w:rPr>
        <w:t xml:space="preserve">la </w:t>
      </w:r>
      <w:r w:rsidR="000C041C" w:rsidRPr="00004800">
        <w:rPr>
          <w:lang w:val="es-ES"/>
        </w:rPr>
        <w:t>criminalidad en este</w:t>
      </w:r>
      <w:r w:rsidR="006A3B6F" w:rsidRPr="00004800">
        <w:rPr>
          <w:lang w:val="es-ES"/>
        </w:rPr>
        <w:t xml:space="preserve"> sector </w:t>
      </w:r>
      <w:r w:rsidR="000C041C" w:rsidRPr="00004800">
        <w:rPr>
          <w:lang w:val="es-ES"/>
        </w:rPr>
        <w:t>de la población.</w:t>
      </w:r>
    </w:p>
    <w:p w:rsidR="00615F49" w:rsidRPr="00004800" w:rsidRDefault="00BE317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Los principales </w:t>
      </w:r>
      <w:r w:rsidR="006A3B6F" w:rsidRPr="00004800">
        <w:rPr>
          <w:lang w:val="es-ES"/>
        </w:rPr>
        <w:t xml:space="preserve">factores </w:t>
      </w:r>
      <w:r w:rsidRPr="00004800">
        <w:rPr>
          <w:lang w:val="es-ES"/>
        </w:rPr>
        <w:t>que</w:t>
      </w:r>
      <w:r w:rsidR="006A3B6F" w:rsidRPr="00004800">
        <w:rPr>
          <w:lang w:val="es-ES"/>
        </w:rPr>
        <w:t xml:space="preserve"> dan lugar al </w:t>
      </w:r>
      <w:r w:rsidRPr="00004800">
        <w:rPr>
          <w:lang w:val="es-ES"/>
        </w:rPr>
        <w:t>uso indebido de al</w:t>
      </w:r>
      <w:r w:rsidR="00504B5A">
        <w:rPr>
          <w:lang w:val="es-ES"/>
        </w:rPr>
        <w:t>cohol y drogas por parte de los </w:t>
      </w:r>
      <w:r w:rsidRPr="00004800">
        <w:rPr>
          <w:lang w:val="es-ES"/>
        </w:rPr>
        <w:t>adolescentes son los siguientes</w:t>
      </w:r>
      <w:r w:rsidR="00615F49" w:rsidRPr="00004800">
        <w:rPr>
          <w:lang w:val="es-ES"/>
        </w:rPr>
        <w:t>:</w:t>
      </w:r>
    </w:p>
    <w:p w:rsidR="00615F49" w:rsidRPr="00004800" w:rsidRDefault="00504B5A" w:rsidP="00504B5A">
      <w:pPr>
        <w:numPr>
          <w:ilvl w:val="0"/>
          <w:numId w:val="23"/>
        </w:numPr>
        <w:rPr>
          <w:lang w:val="es-ES"/>
        </w:rPr>
      </w:pPr>
      <w:r>
        <w:rPr>
          <w:lang w:val="es-ES"/>
        </w:rPr>
        <w:t>P</w:t>
      </w:r>
      <w:r w:rsidR="007503DE" w:rsidRPr="00004800">
        <w:rPr>
          <w:lang w:val="es-ES"/>
        </w:rPr>
        <w:t>redisposición genética</w:t>
      </w:r>
      <w:r w:rsidR="00615F49" w:rsidRPr="00004800">
        <w:rPr>
          <w:lang w:val="es-ES"/>
        </w:rPr>
        <w:t>;</w:t>
      </w:r>
    </w:p>
    <w:p w:rsidR="00615F49" w:rsidRPr="00004800" w:rsidRDefault="00504B5A" w:rsidP="00504B5A">
      <w:pPr>
        <w:numPr>
          <w:ilvl w:val="0"/>
          <w:numId w:val="23"/>
        </w:numPr>
        <w:rPr>
          <w:lang w:val="es-ES"/>
        </w:rPr>
      </w:pPr>
      <w:r>
        <w:rPr>
          <w:lang w:val="es-ES"/>
        </w:rPr>
        <w:t>T</w:t>
      </w:r>
      <w:r w:rsidR="007503DE" w:rsidRPr="00004800">
        <w:rPr>
          <w:lang w:val="es-ES"/>
        </w:rPr>
        <w:t>ipo de personalidad</w:t>
      </w:r>
      <w:r w:rsidR="00615F49" w:rsidRPr="00004800">
        <w:rPr>
          <w:lang w:val="es-ES"/>
        </w:rPr>
        <w:t>;</w:t>
      </w:r>
    </w:p>
    <w:p w:rsidR="00615F49" w:rsidRPr="00004800" w:rsidRDefault="00504B5A" w:rsidP="00504B5A">
      <w:pPr>
        <w:numPr>
          <w:ilvl w:val="0"/>
          <w:numId w:val="23"/>
        </w:numPr>
        <w:rPr>
          <w:lang w:val="es-ES"/>
        </w:rPr>
      </w:pPr>
      <w:r>
        <w:rPr>
          <w:lang w:val="es-ES"/>
        </w:rPr>
        <w:t>A</w:t>
      </w:r>
      <w:r w:rsidR="007503DE" w:rsidRPr="00004800">
        <w:rPr>
          <w:lang w:val="es-ES"/>
        </w:rPr>
        <w:t>ctitudes y creencias determinadas por la cultura, la religión, la edad, el género</w:t>
      </w:r>
      <w:r w:rsidR="00615F49" w:rsidRPr="00004800">
        <w:rPr>
          <w:lang w:val="es-ES"/>
        </w:rPr>
        <w:t>;</w:t>
      </w:r>
    </w:p>
    <w:p w:rsidR="00615F49" w:rsidRPr="00004800" w:rsidRDefault="00504B5A" w:rsidP="00504B5A">
      <w:pPr>
        <w:numPr>
          <w:ilvl w:val="0"/>
          <w:numId w:val="23"/>
        </w:numPr>
        <w:rPr>
          <w:lang w:val="es-ES"/>
        </w:rPr>
      </w:pPr>
      <w:r>
        <w:rPr>
          <w:lang w:val="es-ES"/>
        </w:rPr>
        <w:t>N</w:t>
      </w:r>
      <w:r w:rsidR="00643E07" w:rsidRPr="00004800">
        <w:rPr>
          <w:lang w:val="es-ES"/>
        </w:rPr>
        <w:t>ivel de educación, clase social, experiencia personal</w:t>
      </w:r>
      <w:r w:rsidR="00615F49" w:rsidRPr="00004800">
        <w:rPr>
          <w:lang w:val="es-ES"/>
        </w:rPr>
        <w:t>;</w:t>
      </w:r>
    </w:p>
    <w:p w:rsidR="00615F49" w:rsidRPr="00004800" w:rsidRDefault="00504B5A" w:rsidP="00504B5A">
      <w:pPr>
        <w:numPr>
          <w:ilvl w:val="0"/>
          <w:numId w:val="23"/>
        </w:numPr>
        <w:rPr>
          <w:lang w:val="es-ES"/>
        </w:rPr>
      </w:pPr>
      <w:r>
        <w:rPr>
          <w:lang w:val="es-ES"/>
        </w:rPr>
        <w:t>E</w:t>
      </w:r>
      <w:r w:rsidR="00DC40BB" w:rsidRPr="00004800">
        <w:rPr>
          <w:lang w:val="es-ES"/>
        </w:rPr>
        <w:t>xposición a sustancias psicoactivas y condiciones favorables para el consumo</w:t>
      </w:r>
      <w:r w:rsidR="00615F49" w:rsidRPr="00004800">
        <w:rPr>
          <w:lang w:val="es-ES"/>
        </w:rPr>
        <w:t>;</w:t>
      </w:r>
    </w:p>
    <w:p w:rsidR="00615F49" w:rsidRPr="00004800" w:rsidRDefault="00504B5A" w:rsidP="00504B5A">
      <w:pPr>
        <w:numPr>
          <w:ilvl w:val="0"/>
          <w:numId w:val="23"/>
        </w:numPr>
        <w:rPr>
          <w:lang w:val="es-ES"/>
        </w:rPr>
      </w:pPr>
      <w:r>
        <w:rPr>
          <w:lang w:val="es-ES"/>
        </w:rPr>
        <w:t>F</w:t>
      </w:r>
      <w:r w:rsidR="006A3B6F" w:rsidRPr="00004800">
        <w:rPr>
          <w:lang w:val="es-ES"/>
        </w:rPr>
        <w:t xml:space="preserve">acilidad de acceso </w:t>
      </w:r>
      <w:r w:rsidR="0049356E" w:rsidRPr="00004800">
        <w:rPr>
          <w:lang w:val="es-ES"/>
        </w:rPr>
        <w:t>al alcohol, las drogas y otras sustancias psicotrópicas en el</w:t>
      </w:r>
      <w:r w:rsidR="00CA5352" w:rsidRPr="00004800">
        <w:rPr>
          <w:lang w:val="es-ES"/>
        </w:rPr>
        <w:t xml:space="preserve"> mercado</w:t>
      </w:r>
      <w:r w:rsidR="00615F49" w:rsidRPr="00004800">
        <w:rPr>
          <w:lang w:val="es-ES"/>
        </w:rPr>
        <w:t>.</w:t>
      </w:r>
    </w:p>
    <w:p w:rsidR="00615F49" w:rsidRPr="00004800" w:rsidRDefault="00273F1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Los adolescentes buscan su identidad emocional y psicológica</w:t>
      </w:r>
      <w:r w:rsidR="00615F49" w:rsidRPr="00004800">
        <w:rPr>
          <w:lang w:val="es-ES"/>
        </w:rPr>
        <w:t xml:space="preserve">; </w:t>
      </w:r>
      <w:r w:rsidRPr="00004800">
        <w:rPr>
          <w:lang w:val="es-ES"/>
        </w:rPr>
        <w:t>aprenden a aplicar los valores aprendidos en la infancia</w:t>
      </w:r>
      <w:r w:rsidR="00126A31" w:rsidRPr="00004800">
        <w:rPr>
          <w:lang w:val="es-ES"/>
        </w:rPr>
        <w:t xml:space="preserve"> y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>analizan su función en la sociedad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Este proceso emocional, a veces</w:t>
      </w:r>
      <w:r w:rsidR="00126A31" w:rsidRPr="00004800">
        <w:rPr>
          <w:lang w:val="es-ES"/>
        </w:rPr>
        <w:t xml:space="preserve"> perturbador</w:t>
      </w:r>
      <w:r w:rsidRPr="00004800">
        <w:rPr>
          <w:lang w:val="es-ES"/>
        </w:rPr>
        <w:t xml:space="preserve">, coincide con el momento en </w:t>
      </w:r>
      <w:r w:rsidR="00F62F25">
        <w:rPr>
          <w:lang w:val="es-ES"/>
        </w:rPr>
        <w:t xml:space="preserve">el </w:t>
      </w:r>
      <w:r w:rsidRPr="00004800">
        <w:rPr>
          <w:lang w:val="es-ES"/>
        </w:rPr>
        <w:t xml:space="preserve">que </w:t>
      </w:r>
      <w:r w:rsidR="00F62F25">
        <w:rPr>
          <w:lang w:val="es-ES"/>
        </w:rPr>
        <w:t>tienen</w:t>
      </w:r>
      <w:r w:rsidR="00126A31" w:rsidRPr="00004800">
        <w:rPr>
          <w:lang w:val="es-ES"/>
        </w:rPr>
        <w:t xml:space="preserve"> la</w:t>
      </w:r>
      <w:r w:rsidR="00F62F25">
        <w:rPr>
          <w:lang w:val="es-ES"/>
        </w:rPr>
        <w:t xml:space="preserve"> posibilidad de</w:t>
      </w:r>
      <w:r w:rsidR="00126A31" w:rsidRPr="00004800">
        <w:rPr>
          <w:lang w:val="es-ES"/>
        </w:rPr>
        <w:t xml:space="preserve"> afirma</w:t>
      </w:r>
      <w:r w:rsidR="00F62F25">
        <w:rPr>
          <w:lang w:val="es-ES"/>
        </w:rPr>
        <w:t>rse</w:t>
      </w:r>
      <w:r w:rsidR="00615F49" w:rsidRPr="00004800">
        <w:rPr>
          <w:lang w:val="es-ES"/>
        </w:rPr>
        <w:t xml:space="preserve">, </w:t>
      </w:r>
      <w:r w:rsidRPr="00004800">
        <w:rPr>
          <w:lang w:val="es-ES"/>
        </w:rPr>
        <w:t xml:space="preserve">pero también </w:t>
      </w:r>
      <w:r w:rsidR="00F62F25">
        <w:rPr>
          <w:lang w:val="es-ES"/>
        </w:rPr>
        <w:t xml:space="preserve">están expuestos a </w:t>
      </w:r>
      <w:r w:rsidRPr="00004800">
        <w:rPr>
          <w:lang w:val="es-ES"/>
        </w:rPr>
        <w:t xml:space="preserve">un </w:t>
      </w:r>
      <w:r w:rsidR="00F62F25">
        <w:rPr>
          <w:lang w:val="es-ES"/>
        </w:rPr>
        <w:t>grado elevado</w:t>
      </w:r>
      <w:r w:rsidRPr="00004800">
        <w:rPr>
          <w:lang w:val="es-ES"/>
        </w:rPr>
        <w:t xml:space="preserve"> de vulnerabilidad</w:t>
      </w:r>
      <w:r w:rsidR="00615F49" w:rsidRPr="00004800">
        <w:rPr>
          <w:lang w:val="es-ES"/>
        </w:rPr>
        <w:t xml:space="preserve">. </w:t>
      </w:r>
      <w:r w:rsidR="005D09DF" w:rsidRPr="00004800">
        <w:rPr>
          <w:lang w:val="es-ES"/>
        </w:rPr>
        <w:t xml:space="preserve">La mayor parte de los riesgos que corren los adolescentes no </w:t>
      </w:r>
      <w:r w:rsidR="00F62F25">
        <w:rPr>
          <w:lang w:val="es-ES"/>
        </w:rPr>
        <w:t>se derivan de</w:t>
      </w:r>
      <w:r w:rsidR="005D09DF" w:rsidRPr="00004800">
        <w:rPr>
          <w:lang w:val="es-ES"/>
        </w:rPr>
        <w:t xml:space="preserve"> sus actitudes y deseos personales</w:t>
      </w:r>
      <w:r w:rsidR="00615F49" w:rsidRPr="00004800">
        <w:rPr>
          <w:lang w:val="es-ES"/>
        </w:rPr>
        <w:t xml:space="preserve">. </w:t>
      </w:r>
      <w:r w:rsidR="00F776CF" w:rsidRPr="00004800">
        <w:rPr>
          <w:lang w:val="es-ES"/>
        </w:rPr>
        <w:t>Algunos adolescentes sienten la tentación del alcohol y las drogas</w:t>
      </w:r>
      <w:r w:rsidR="00126A31" w:rsidRPr="00004800">
        <w:rPr>
          <w:lang w:val="es-ES"/>
        </w:rPr>
        <w:t>,</w:t>
      </w:r>
      <w:r w:rsidR="00F776CF" w:rsidRPr="00004800">
        <w:rPr>
          <w:lang w:val="es-ES"/>
        </w:rPr>
        <w:t xml:space="preserve"> pero saben cuándo</w:t>
      </w:r>
      <w:r w:rsidR="00126A31" w:rsidRPr="00004800">
        <w:rPr>
          <w:lang w:val="es-ES"/>
        </w:rPr>
        <w:t xml:space="preserve"> detenerse</w:t>
      </w:r>
      <w:r w:rsidR="00615F49" w:rsidRPr="00004800">
        <w:rPr>
          <w:lang w:val="es-ES"/>
        </w:rPr>
        <w:t xml:space="preserve">; </w:t>
      </w:r>
      <w:r w:rsidR="00F776CF" w:rsidRPr="00004800">
        <w:rPr>
          <w:lang w:val="es-ES"/>
        </w:rPr>
        <w:t xml:space="preserve">otros </w:t>
      </w:r>
      <w:r w:rsidR="00126A31" w:rsidRPr="00004800">
        <w:rPr>
          <w:lang w:val="es-ES"/>
        </w:rPr>
        <w:t xml:space="preserve">los </w:t>
      </w:r>
      <w:r w:rsidR="00F776CF" w:rsidRPr="00004800">
        <w:rPr>
          <w:lang w:val="es-ES"/>
        </w:rPr>
        <w:t>siguen</w:t>
      </w:r>
      <w:r w:rsidR="00126A31" w:rsidRPr="00004800">
        <w:rPr>
          <w:lang w:val="es-ES"/>
        </w:rPr>
        <w:t xml:space="preserve"> consumiendo </w:t>
      </w:r>
      <w:r w:rsidR="00F776CF" w:rsidRPr="00004800">
        <w:rPr>
          <w:lang w:val="es-ES"/>
        </w:rPr>
        <w:t xml:space="preserve">ocasionalmente sin </w:t>
      </w:r>
      <w:r w:rsidR="00F62F25">
        <w:rPr>
          <w:lang w:val="es-ES"/>
        </w:rPr>
        <w:t>tener</w:t>
      </w:r>
      <w:r w:rsidR="00F776CF" w:rsidRPr="00004800">
        <w:rPr>
          <w:lang w:val="es-ES"/>
        </w:rPr>
        <w:t xml:space="preserve"> problemas serios</w:t>
      </w:r>
      <w:r w:rsidR="00615F49" w:rsidRPr="00004800">
        <w:rPr>
          <w:lang w:val="es-ES"/>
        </w:rPr>
        <w:t xml:space="preserve">. </w:t>
      </w:r>
      <w:r w:rsidR="00F62F25">
        <w:rPr>
          <w:lang w:val="es-ES"/>
        </w:rPr>
        <w:t>Hay o</w:t>
      </w:r>
      <w:r w:rsidR="00511384" w:rsidRPr="00004800">
        <w:rPr>
          <w:lang w:val="es-ES"/>
        </w:rPr>
        <w:t xml:space="preserve">tros </w:t>
      </w:r>
      <w:r w:rsidR="00F62F25">
        <w:rPr>
          <w:lang w:val="es-ES"/>
        </w:rPr>
        <w:t>que</w:t>
      </w:r>
      <w:r w:rsidR="00511384" w:rsidRPr="00004800">
        <w:rPr>
          <w:lang w:val="es-ES"/>
        </w:rPr>
        <w:t xml:space="preserve"> se convierten en adictos y consumen drogas cada vez más </w:t>
      </w:r>
      <w:r w:rsidR="0033078E" w:rsidRPr="00004800">
        <w:rPr>
          <w:lang w:val="es-ES"/>
        </w:rPr>
        <w:t>potentes</w:t>
      </w:r>
      <w:r w:rsidR="00511384" w:rsidRPr="00004800">
        <w:rPr>
          <w:lang w:val="es-ES"/>
        </w:rPr>
        <w:t xml:space="preserve"> y con mayor frecuenc</w:t>
      </w:r>
      <w:r w:rsidR="00504B5A">
        <w:rPr>
          <w:lang w:val="es-ES"/>
        </w:rPr>
        <w:t>ia, que afectan gravemente a su </w:t>
      </w:r>
      <w:r w:rsidR="00511384" w:rsidRPr="00004800">
        <w:rPr>
          <w:lang w:val="es-ES"/>
        </w:rPr>
        <w:t>salud y crean problemas a sus</w:t>
      </w:r>
      <w:r w:rsidR="00126A31" w:rsidRPr="00004800">
        <w:rPr>
          <w:lang w:val="es-ES"/>
        </w:rPr>
        <w:t xml:space="preserve"> familiares</w:t>
      </w:r>
      <w:r w:rsidR="00615F49" w:rsidRPr="00004800">
        <w:rPr>
          <w:lang w:val="es-ES"/>
        </w:rPr>
        <w:t xml:space="preserve">. </w:t>
      </w:r>
      <w:r w:rsidR="00844280" w:rsidRPr="00004800">
        <w:rPr>
          <w:lang w:val="es-ES"/>
        </w:rPr>
        <w:t>Cada año se</w:t>
      </w:r>
      <w:r w:rsidR="00126A31" w:rsidRPr="00004800">
        <w:rPr>
          <w:lang w:val="es-ES"/>
        </w:rPr>
        <w:t xml:space="preserve"> someten a </w:t>
      </w:r>
      <w:r w:rsidR="00844280" w:rsidRPr="00004800">
        <w:rPr>
          <w:lang w:val="es-ES"/>
        </w:rPr>
        <w:t>supervisión m</w:t>
      </w:r>
      <w:r w:rsidR="00504B5A">
        <w:rPr>
          <w:lang w:val="es-ES"/>
        </w:rPr>
        <w:t>édica unos 320 </w:t>
      </w:r>
      <w:r w:rsidR="00844280" w:rsidRPr="00004800">
        <w:rPr>
          <w:lang w:val="es-ES"/>
        </w:rPr>
        <w:t>adolescentes drogadictos</w:t>
      </w:r>
      <w:r w:rsidR="00615F49" w:rsidRPr="00004800">
        <w:rPr>
          <w:lang w:val="es-ES"/>
        </w:rPr>
        <w:t>.</w:t>
      </w:r>
      <w:r w:rsidR="00126A31" w:rsidRPr="00004800">
        <w:rPr>
          <w:lang w:val="es-ES"/>
        </w:rPr>
        <w:t xml:space="preserve"> Participan en </w:t>
      </w:r>
      <w:r w:rsidR="003D00D6" w:rsidRPr="00004800">
        <w:rPr>
          <w:lang w:val="es-ES"/>
        </w:rPr>
        <w:t>programas de tratamiento, educación, información, terapia de prevención y rehabilitación psicológica</w:t>
      </w:r>
      <w:r w:rsidR="00615F49" w:rsidRPr="00004800">
        <w:rPr>
          <w:lang w:val="es-ES"/>
        </w:rPr>
        <w:t>.</w:t>
      </w:r>
    </w:p>
    <w:p w:rsidR="00615F49" w:rsidRPr="00004800" w:rsidRDefault="00EE2AD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S</w:t>
      </w:r>
      <w:r w:rsidRPr="00004800">
        <w:rPr>
          <w:lang w:val="es-ES"/>
        </w:rPr>
        <w:t>egún un estudio,</w:t>
      </w:r>
      <w:r>
        <w:rPr>
          <w:lang w:val="es-ES"/>
        </w:rPr>
        <w:t xml:space="preserve"> e</w:t>
      </w:r>
      <w:r w:rsidR="00D51F88" w:rsidRPr="00004800">
        <w:rPr>
          <w:lang w:val="es-ES"/>
        </w:rPr>
        <w:t xml:space="preserve">l fenómeno del consumo de drogas una sola vez está más generalizado en las localidades rurales </w:t>
      </w:r>
      <w:r w:rsidR="00190B6F" w:rsidRPr="00004800">
        <w:rPr>
          <w:lang w:val="es-ES"/>
        </w:rPr>
        <w:t>(82,</w:t>
      </w:r>
      <w:r w:rsidR="00615F49" w:rsidRPr="00004800">
        <w:rPr>
          <w:lang w:val="es-ES"/>
        </w:rPr>
        <w:t>9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>)</w:t>
      </w:r>
      <w:r w:rsidR="0030064B" w:rsidRPr="00004800">
        <w:rPr>
          <w:lang w:val="es-ES"/>
        </w:rPr>
        <w:t xml:space="preserve"> que en </w:t>
      </w:r>
      <w:r w:rsidR="00D51F88" w:rsidRPr="00004800">
        <w:rPr>
          <w:lang w:val="es-ES"/>
        </w:rPr>
        <w:t xml:space="preserve">las zonas urbanas </w:t>
      </w:r>
      <w:r w:rsidR="00190B6F" w:rsidRPr="00004800">
        <w:rPr>
          <w:lang w:val="es-ES"/>
        </w:rPr>
        <w:t>(79,</w:t>
      </w:r>
      <w:r w:rsidR="00615F49" w:rsidRPr="00004800">
        <w:rPr>
          <w:lang w:val="es-ES"/>
        </w:rPr>
        <w:t>2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). </w:t>
      </w:r>
      <w:r w:rsidR="00D51F88" w:rsidRPr="00004800">
        <w:rPr>
          <w:lang w:val="es-ES"/>
        </w:rPr>
        <w:t xml:space="preserve">Sin embargo, en </w:t>
      </w:r>
      <w:r>
        <w:rPr>
          <w:lang w:val="es-ES"/>
        </w:rPr>
        <w:t>el medio urbano</w:t>
      </w:r>
      <w:r w:rsidR="00D51F88" w:rsidRPr="00004800">
        <w:rPr>
          <w:lang w:val="es-ES"/>
        </w:rPr>
        <w:t xml:space="preserve"> es más frecuente el consumo ocasional</w:t>
      </w:r>
      <w:r w:rsidR="00615F49" w:rsidRPr="00004800">
        <w:rPr>
          <w:lang w:val="es-ES"/>
        </w:rPr>
        <w:t xml:space="preserve">. </w:t>
      </w:r>
      <w:r w:rsidR="00473DAB" w:rsidRPr="00004800">
        <w:rPr>
          <w:lang w:val="es-ES"/>
        </w:rPr>
        <w:t>Además, el 2,</w:t>
      </w:r>
      <w:r w:rsidR="00615F49" w:rsidRPr="00004800">
        <w:rPr>
          <w:lang w:val="es-ES"/>
        </w:rPr>
        <w:t>8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473DAB" w:rsidRPr="00004800">
        <w:rPr>
          <w:lang w:val="es-ES"/>
        </w:rPr>
        <w:t xml:space="preserve">de los adolescentes con experiencia en el consumo de drogas </w:t>
      </w:r>
      <w:r>
        <w:rPr>
          <w:lang w:val="es-ES"/>
        </w:rPr>
        <w:t xml:space="preserve">ya </w:t>
      </w:r>
      <w:r w:rsidR="00473DAB" w:rsidRPr="00004800">
        <w:rPr>
          <w:lang w:val="es-ES"/>
        </w:rPr>
        <w:t>se las han inyectado</w:t>
      </w:r>
      <w:r w:rsidR="00615F49" w:rsidRPr="00004800">
        <w:rPr>
          <w:lang w:val="es-ES"/>
        </w:rPr>
        <w:t>.</w:t>
      </w:r>
    </w:p>
    <w:p w:rsidR="00615F49" w:rsidRPr="00004800" w:rsidRDefault="00190B6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Los especialistas del </w:t>
      </w:r>
      <w:r w:rsidR="00580F2A" w:rsidRPr="00004800">
        <w:rPr>
          <w:lang w:val="es-ES"/>
        </w:rPr>
        <w:t xml:space="preserve">sector han </w:t>
      </w:r>
      <w:r w:rsidR="00BA4CFA">
        <w:rPr>
          <w:lang w:val="es-ES"/>
        </w:rPr>
        <w:t>llevado a cabo</w:t>
      </w:r>
      <w:r w:rsidR="00580F2A" w:rsidRPr="00004800">
        <w:rPr>
          <w:lang w:val="es-ES"/>
        </w:rPr>
        <w:t xml:space="preserve"> varias actividades, entre ellas el análisis y control de la situación, la determinación de prioridades</w:t>
      </w:r>
      <w:r w:rsidR="00B1781A" w:rsidRPr="00004800">
        <w:rPr>
          <w:lang w:val="es-ES"/>
        </w:rPr>
        <w:t>,</w:t>
      </w:r>
      <w:r w:rsidR="00580F2A" w:rsidRPr="00004800">
        <w:rPr>
          <w:lang w:val="es-ES"/>
        </w:rPr>
        <w:t xml:space="preserve"> la promoción de un estilo de vida sano entre los adolescentes, la informaci</w:t>
      </w:r>
      <w:r w:rsidR="005F3282" w:rsidRPr="00004800">
        <w:rPr>
          <w:lang w:val="es-ES"/>
        </w:rPr>
        <w:t>ón a la opinión pública sobre la</w:t>
      </w:r>
      <w:r w:rsidR="00580F2A" w:rsidRPr="00004800">
        <w:rPr>
          <w:lang w:val="es-ES"/>
        </w:rPr>
        <w:t>s graves consecuencias del consumo de drogas mediante mensajes creíbles y apropiados</w:t>
      </w:r>
      <w:r w:rsidR="00B1781A" w:rsidRPr="00004800">
        <w:rPr>
          <w:lang w:val="es-ES"/>
        </w:rPr>
        <w:t>,</w:t>
      </w:r>
      <w:r w:rsidR="00580F2A" w:rsidRPr="00004800">
        <w:rPr>
          <w:lang w:val="es-ES"/>
        </w:rPr>
        <w:t xml:space="preserve"> la ampliación de los servicios</w:t>
      </w:r>
      <w:r w:rsidRPr="00004800">
        <w:rPr>
          <w:lang w:val="es-ES"/>
        </w:rPr>
        <w:t xml:space="preserve"> de salud </w:t>
      </w:r>
      <w:r w:rsidR="00580F2A" w:rsidRPr="00004800">
        <w:rPr>
          <w:lang w:val="es-ES"/>
        </w:rPr>
        <w:t>a las personas en situación de alto riesgo</w:t>
      </w:r>
      <w:r w:rsidR="00615F49" w:rsidRPr="00004800">
        <w:rPr>
          <w:lang w:val="es-ES"/>
        </w:rPr>
        <w:t xml:space="preserve">, </w:t>
      </w:r>
      <w:r w:rsidR="00580F2A" w:rsidRPr="00004800">
        <w:rPr>
          <w:lang w:val="es-ES"/>
        </w:rPr>
        <w:t xml:space="preserve">la identificación pronta de </w:t>
      </w:r>
      <w:r w:rsidRPr="00004800">
        <w:rPr>
          <w:lang w:val="es-ES"/>
        </w:rPr>
        <w:t xml:space="preserve">los </w:t>
      </w:r>
      <w:r w:rsidR="00580F2A" w:rsidRPr="00004800">
        <w:rPr>
          <w:lang w:val="es-ES"/>
        </w:rPr>
        <w:t xml:space="preserve">adolescentes que consumen drogas y su </w:t>
      </w:r>
      <w:r w:rsidR="00B1781A" w:rsidRPr="00004800">
        <w:rPr>
          <w:lang w:val="es-ES"/>
        </w:rPr>
        <w:t>incorporación</w:t>
      </w:r>
      <w:r w:rsidR="00580F2A" w:rsidRPr="00004800">
        <w:rPr>
          <w:lang w:val="es-ES"/>
        </w:rPr>
        <w:t xml:space="preserve"> </w:t>
      </w:r>
      <w:r w:rsidR="00B1781A" w:rsidRPr="00004800">
        <w:rPr>
          <w:lang w:val="es-ES"/>
        </w:rPr>
        <w:t>a</w:t>
      </w:r>
      <w:r w:rsidR="00580F2A" w:rsidRPr="00004800">
        <w:rPr>
          <w:lang w:val="es-ES"/>
        </w:rPr>
        <w:t xml:space="preserve"> un programa de terapia, prevención, corrección y rehabilitación psicosocial</w:t>
      </w:r>
      <w:r w:rsidR="00615F49" w:rsidRPr="00004800">
        <w:rPr>
          <w:lang w:val="es-ES"/>
        </w:rPr>
        <w:t>.</w:t>
      </w:r>
    </w:p>
    <w:p w:rsidR="00615F49" w:rsidRPr="00004800" w:rsidRDefault="0086685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Durante el período de referencia </w:t>
      </w:r>
      <w:r w:rsidR="00DD708C">
        <w:rPr>
          <w:lang w:val="es-ES"/>
        </w:rPr>
        <w:t>prosiguió</w:t>
      </w:r>
      <w:r w:rsidRPr="00004800">
        <w:rPr>
          <w:lang w:val="es-ES"/>
        </w:rPr>
        <w:t xml:space="preserve"> la</w:t>
      </w:r>
      <w:r w:rsidR="00DD708C">
        <w:rPr>
          <w:lang w:val="es-ES"/>
        </w:rPr>
        <w:t xml:space="preserve"> labor de</w:t>
      </w:r>
      <w:r w:rsidRPr="00004800">
        <w:rPr>
          <w:lang w:val="es-ES"/>
        </w:rPr>
        <w:t xml:space="preserve"> investigación</w:t>
      </w:r>
      <w:r w:rsidR="005F3282" w:rsidRPr="00004800">
        <w:rPr>
          <w:lang w:val="es-ES"/>
        </w:rPr>
        <w:t xml:space="preserve"> sobre el </w:t>
      </w:r>
      <w:r w:rsidRPr="00004800">
        <w:rPr>
          <w:lang w:val="es-ES"/>
        </w:rPr>
        <w:t xml:space="preserve">consumo de drogas y otras sustancias psicotrópicas </w:t>
      </w:r>
      <w:r w:rsidR="00DD708C">
        <w:rPr>
          <w:lang w:val="es-ES"/>
        </w:rPr>
        <w:t>por</w:t>
      </w:r>
      <w:r w:rsidRPr="00004800">
        <w:rPr>
          <w:lang w:val="es-ES"/>
        </w:rPr>
        <w:t xml:space="preserve"> estudiantes y jóvenes, el </w:t>
      </w:r>
      <w:r w:rsidR="00DD708C">
        <w:rPr>
          <w:lang w:val="es-ES"/>
        </w:rPr>
        <w:t>alcance</w:t>
      </w:r>
      <w:r w:rsidRPr="00004800">
        <w:rPr>
          <w:lang w:val="es-ES"/>
        </w:rPr>
        <w:t xml:space="preserve"> del uso indebido de drogas y la vigilancia</w:t>
      </w:r>
      <w:r w:rsidR="00DD708C">
        <w:rPr>
          <w:lang w:val="es-ES"/>
        </w:rPr>
        <w:t xml:space="preserve"> posterior</w:t>
      </w:r>
      <w:r w:rsidRPr="00004800">
        <w:rPr>
          <w:lang w:val="es-ES"/>
        </w:rPr>
        <w:t xml:space="preserve"> de la situación, los efectos en la salud pública, la situación demográfica y la tasa general de mortalidad y criminalidad</w:t>
      </w:r>
      <w:r w:rsidR="00615F49" w:rsidRPr="00004800">
        <w:rPr>
          <w:lang w:val="es-ES"/>
        </w:rPr>
        <w:t xml:space="preserve">. </w:t>
      </w:r>
      <w:r w:rsidR="005F3282" w:rsidRPr="00004800">
        <w:rPr>
          <w:lang w:val="es-ES"/>
        </w:rPr>
        <w:t>Los especialistas mantienen c</w:t>
      </w:r>
      <w:r w:rsidR="00624C42" w:rsidRPr="00004800">
        <w:rPr>
          <w:lang w:val="es-ES"/>
        </w:rPr>
        <w:t xml:space="preserve">ada año conversaciones </w:t>
      </w:r>
      <w:r w:rsidR="009C5450">
        <w:rPr>
          <w:lang w:val="es-ES"/>
        </w:rPr>
        <w:t>personales</w:t>
      </w:r>
      <w:r w:rsidR="00624C42" w:rsidRPr="00004800">
        <w:rPr>
          <w:lang w:val="es-ES"/>
        </w:rPr>
        <w:t xml:space="preserve"> con consum</w:t>
      </w:r>
      <w:r w:rsidR="009C5450">
        <w:rPr>
          <w:lang w:val="es-ES"/>
        </w:rPr>
        <w:t>idores de</w:t>
      </w:r>
      <w:r w:rsidR="00624C42" w:rsidRPr="00004800">
        <w:rPr>
          <w:lang w:val="es-ES"/>
        </w:rPr>
        <w:t xml:space="preserve"> alcohol, drogas y otras sustancias psicotrópicas </w:t>
      </w:r>
      <w:r w:rsidR="009C5450">
        <w:rPr>
          <w:lang w:val="es-ES"/>
        </w:rPr>
        <w:t>sobre</w:t>
      </w:r>
      <w:r w:rsidR="00624C42" w:rsidRPr="00004800">
        <w:rPr>
          <w:lang w:val="es-ES"/>
        </w:rPr>
        <w:t xml:space="preserve"> las consecuencias del alcoholismo y el uso indebido de drogas, la necesidad de </w:t>
      </w:r>
      <w:r w:rsidR="009C5450">
        <w:rPr>
          <w:lang w:val="es-ES"/>
        </w:rPr>
        <w:t xml:space="preserve">aplicar </w:t>
      </w:r>
      <w:r w:rsidR="00624C42" w:rsidRPr="00004800">
        <w:rPr>
          <w:lang w:val="es-ES"/>
        </w:rPr>
        <w:t>una terapia y las ventajas de un estilo de vida sano</w:t>
      </w:r>
      <w:r w:rsidR="00615F49" w:rsidRPr="00004800">
        <w:rPr>
          <w:lang w:val="es-ES"/>
        </w:rPr>
        <w:t>.</w:t>
      </w:r>
      <w:r w:rsidR="00D53CAE" w:rsidRPr="00004800">
        <w:rPr>
          <w:lang w:val="es-ES"/>
        </w:rPr>
        <w:t xml:space="preserve"> Durante este período</w:t>
      </w:r>
      <w:r w:rsidR="00615F49" w:rsidRPr="00004800">
        <w:rPr>
          <w:lang w:val="es-ES"/>
        </w:rPr>
        <w:t xml:space="preserve"> </w:t>
      </w:r>
      <w:r w:rsidR="00D53CAE" w:rsidRPr="00004800">
        <w:rPr>
          <w:lang w:val="es-ES"/>
        </w:rPr>
        <w:t xml:space="preserve">se emitieron </w:t>
      </w:r>
      <w:r w:rsidR="00615F49" w:rsidRPr="00004800">
        <w:rPr>
          <w:lang w:val="es-ES"/>
        </w:rPr>
        <w:t>75</w:t>
      </w:r>
      <w:r w:rsidR="00504B5A">
        <w:rPr>
          <w:lang w:val="es-ES"/>
        </w:rPr>
        <w:t> </w:t>
      </w:r>
      <w:r w:rsidR="00D53CAE" w:rsidRPr="00004800">
        <w:rPr>
          <w:lang w:val="es-ES"/>
        </w:rPr>
        <w:t xml:space="preserve">programas de televisión y </w:t>
      </w:r>
      <w:r w:rsidR="00615F49" w:rsidRPr="00004800">
        <w:rPr>
          <w:lang w:val="es-ES"/>
        </w:rPr>
        <w:t xml:space="preserve">116 </w:t>
      </w:r>
      <w:r w:rsidR="00D53CAE" w:rsidRPr="00004800">
        <w:rPr>
          <w:lang w:val="es-ES"/>
        </w:rPr>
        <w:t xml:space="preserve">de </w:t>
      </w:r>
      <w:r w:rsidR="00615F49" w:rsidRPr="00004800">
        <w:rPr>
          <w:lang w:val="es-ES"/>
        </w:rPr>
        <w:t xml:space="preserve">radio </w:t>
      </w:r>
      <w:r w:rsidR="00D53CAE" w:rsidRPr="00004800">
        <w:rPr>
          <w:lang w:val="es-ES"/>
        </w:rPr>
        <w:t>y se publicaron</w:t>
      </w:r>
      <w:r w:rsidR="00615F49" w:rsidRPr="00004800">
        <w:rPr>
          <w:lang w:val="es-ES"/>
        </w:rPr>
        <w:t xml:space="preserve"> 214 </w:t>
      </w:r>
      <w:r w:rsidR="00D53CAE" w:rsidRPr="00004800">
        <w:rPr>
          <w:lang w:val="es-ES"/>
        </w:rPr>
        <w:t xml:space="preserve">artículos </w:t>
      </w:r>
      <w:r w:rsidR="009C5450">
        <w:rPr>
          <w:lang w:val="es-ES"/>
        </w:rPr>
        <w:t>promoviendo</w:t>
      </w:r>
      <w:r w:rsidR="00D53CAE" w:rsidRPr="00004800">
        <w:rPr>
          <w:lang w:val="es-ES"/>
        </w:rPr>
        <w:t xml:space="preserve"> un estilo de vida sano</w:t>
      </w:r>
      <w:r w:rsidR="00615F49" w:rsidRPr="00004800">
        <w:rPr>
          <w:lang w:val="es-ES"/>
        </w:rPr>
        <w:t xml:space="preserve">. </w:t>
      </w:r>
      <w:r w:rsidR="009C5450">
        <w:rPr>
          <w:lang w:val="es-ES"/>
        </w:rPr>
        <w:t>Cada</w:t>
      </w:r>
      <w:r w:rsidR="00D53CAE" w:rsidRPr="00004800">
        <w:rPr>
          <w:lang w:val="es-ES"/>
        </w:rPr>
        <w:t xml:space="preserve"> semestre se organizan seminarios con la participación de diversas ONG especializadas en problemas de educación, prevención primaria y rehabilitación y reintegración social de</w:t>
      </w:r>
      <w:r w:rsidR="005F3282" w:rsidRPr="00004800">
        <w:rPr>
          <w:lang w:val="es-ES"/>
        </w:rPr>
        <w:t xml:space="preserve"> los toxicómanos</w:t>
      </w:r>
      <w:r w:rsidR="00615F49" w:rsidRPr="00004800">
        <w:rPr>
          <w:lang w:val="es-ES"/>
        </w:rPr>
        <w:t xml:space="preserve">. </w:t>
      </w:r>
      <w:r w:rsidR="00D53CAE" w:rsidRPr="00004800">
        <w:rPr>
          <w:lang w:val="es-ES"/>
        </w:rPr>
        <w:t xml:space="preserve">También se organizan seminarios con médicos de familia para la identificación </w:t>
      </w:r>
      <w:r w:rsidR="009C5450">
        <w:rPr>
          <w:lang w:val="es-ES"/>
        </w:rPr>
        <w:t>precoz</w:t>
      </w:r>
      <w:r w:rsidR="00D53CAE" w:rsidRPr="00004800">
        <w:rPr>
          <w:lang w:val="es-ES"/>
        </w:rPr>
        <w:t xml:space="preserve"> de </w:t>
      </w:r>
      <w:r w:rsidR="005F3282" w:rsidRPr="00004800">
        <w:rPr>
          <w:lang w:val="es-ES"/>
        </w:rPr>
        <w:t>l</w:t>
      </w:r>
      <w:r w:rsidR="009C5450">
        <w:rPr>
          <w:lang w:val="es-ES"/>
        </w:rPr>
        <w:t>o</w:t>
      </w:r>
      <w:r w:rsidR="005F3282" w:rsidRPr="00004800">
        <w:rPr>
          <w:lang w:val="es-ES"/>
        </w:rPr>
        <w:t xml:space="preserve">s </w:t>
      </w:r>
      <w:r w:rsidR="009C5450">
        <w:rPr>
          <w:lang w:val="es-ES"/>
        </w:rPr>
        <w:t>toxicómanos</w:t>
      </w:r>
      <w:r w:rsidR="00D53CAE" w:rsidRPr="00004800">
        <w:rPr>
          <w:lang w:val="es-ES"/>
        </w:rPr>
        <w:t xml:space="preserve"> y con funcionarios de policía sobre </w:t>
      </w:r>
      <w:r w:rsidR="005F3282" w:rsidRPr="00004800">
        <w:rPr>
          <w:lang w:val="es-ES"/>
        </w:rPr>
        <w:t xml:space="preserve">el </w:t>
      </w:r>
      <w:r w:rsidR="00D53CAE" w:rsidRPr="00004800">
        <w:rPr>
          <w:lang w:val="es-ES"/>
        </w:rPr>
        <w:t xml:space="preserve">consumo de drogas, </w:t>
      </w:r>
      <w:r w:rsidR="005F3282" w:rsidRPr="00004800">
        <w:rPr>
          <w:lang w:val="es-ES"/>
        </w:rPr>
        <w:t xml:space="preserve">las </w:t>
      </w:r>
      <w:r w:rsidR="00D53CAE" w:rsidRPr="00004800">
        <w:rPr>
          <w:lang w:val="es-ES"/>
        </w:rPr>
        <w:t xml:space="preserve">medidas </w:t>
      </w:r>
      <w:r w:rsidR="009C5450">
        <w:rPr>
          <w:lang w:val="es-ES"/>
        </w:rPr>
        <w:t>para mejorar la situación</w:t>
      </w:r>
      <w:r w:rsidR="00D53CAE" w:rsidRPr="00004800">
        <w:rPr>
          <w:lang w:val="es-ES"/>
        </w:rPr>
        <w:t xml:space="preserve">, </w:t>
      </w:r>
      <w:r w:rsidR="005F3282" w:rsidRPr="00004800">
        <w:rPr>
          <w:lang w:val="es-ES"/>
        </w:rPr>
        <w:t xml:space="preserve">la </w:t>
      </w:r>
      <w:r w:rsidR="00D53CAE" w:rsidRPr="00004800">
        <w:rPr>
          <w:lang w:val="es-ES"/>
        </w:rPr>
        <w:t>identificación</w:t>
      </w:r>
      <w:r w:rsidR="00661432" w:rsidRPr="00004800">
        <w:rPr>
          <w:lang w:val="es-ES"/>
        </w:rPr>
        <w:t xml:space="preserve"> de </w:t>
      </w:r>
      <w:r w:rsidR="005F3282" w:rsidRPr="00004800">
        <w:rPr>
          <w:lang w:val="es-ES"/>
        </w:rPr>
        <w:t xml:space="preserve">los </w:t>
      </w:r>
      <w:r w:rsidR="009C5450">
        <w:rPr>
          <w:lang w:val="es-ES"/>
        </w:rPr>
        <w:t>toxicómanos</w:t>
      </w:r>
      <w:r w:rsidR="00661432" w:rsidRPr="00004800">
        <w:rPr>
          <w:lang w:val="es-ES"/>
        </w:rPr>
        <w:t xml:space="preserve"> y </w:t>
      </w:r>
      <w:r w:rsidR="005F3282" w:rsidRPr="00004800">
        <w:rPr>
          <w:lang w:val="es-ES"/>
        </w:rPr>
        <w:t xml:space="preserve">la </w:t>
      </w:r>
      <w:r w:rsidR="00661432" w:rsidRPr="00004800">
        <w:rPr>
          <w:lang w:val="es-ES"/>
        </w:rPr>
        <w:t>prevención de la delincuencia</w:t>
      </w:r>
      <w:r w:rsidR="00615F49" w:rsidRPr="00004800">
        <w:rPr>
          <w:lang w:val="es-ES"/>
        </w:rPr>
        <w:t>.</w:t>
      </w:r>
    </w:p>
    <w:p w:rsidR="00615F49" w:rsidRPr="00004800" w:rsidRDefault="00A847A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cooperación con la policía</w:t>
      </w:r>
      <w:r w:rsidR="00634114" w:rsidRPr="00004800">
        <w:rPr>
          <w:lang w:val="es-ES"/>
        </w:rPr>
        <w:t xml:space="preserve"> </w:t>
      </w:r>
      <w:r w:rsidR="00C84068" w:rsidRPr="00004800">
        <w:rPr>
          <w:lang w:val="es-ES"/>
        </w:rPr>
        <w:t xml:space="preserve">se </w:t>
      </w:r>
      <w:r w:rsidR="002249FA">
        <w:rPr>
          <w:lang w:val="es-ES"/>
        </w:rPr>
        <w:t>formularon</w:t>
      </w:r>
      <w:r w:rsidR="00C84068" w:rsidRPr="00004800">
        <w:rPr>
          <w:lang w:val="es-ES"/>
        </w:rPr>
        <w:t xml:space="preserve"> recomendaciones</w:t>
      </w:r>
      <w:r w:rsidR="00936CFF" w:rsidRPr="00004800">
        <w:rPr>
          <w:lang w:val="es-ES"/>
        </w:rPr>
        <w:t xml:space="preserve"> </w:t>
      </w:r>
      <w:r w:rsidR="002249FA">
        <w:rPr>
          <w:lang w:val="es-ES"/>
        </w:rPr>
        <w:t>relativas a la lucha contra</w:t>
      </w:r>
      <w:r w:rsidR="00504B5A">
        <w:rPr>
          <w:lang w:val="es-ES"/>
        </w:rPr>
        <w:t xml:space="preserve"> el </w:t>
      </w:r>
      <w:r w:rsidR="00C84068" w:rsidRPr="00004800">
        <w:rPr>
          <w:lang w:val="es-ES"/>
        </w:rPr>
        <w:t xml:space="preserve">uso indebido </w:t>
      </w:r>
      <w:r w:rsidR="002249FA" w:rsidRPr="00004800">
        <w:rPr>
          <w:lang w:val="es-ES"/>
        </w:rPr>
        <w:t xml:space="preserve">y </w:t>
      </w:r>
      <w:r w:rsidR="002249FA">
        <w:rPr>
          <w:lang w:val="es-ES"/>
        </w:rPr>
        <w:t>el</w:t>
      </w:r>
      <w:r w:rsidR="002249FA" w:rsidRPr="00004800">
        <w:rPr>
          <w:lang w:val="es-ES"/>
        </w:rPr>
        <w:t xml:space="preserve"> tráfico </w:t>
      </w:r>
      <w:r w:rsidR="00C84068" w:rsidRPr="00004800">
        <w:rPr>
          <w:lang w:val="es-ES"/>
        </w:rPr>
        <w:t xml:space="preserve">de drogas </w:t>
      </w:r>
      <w:r w:rsidRPr="00004800">
        <w:rPr>
          <w:lang w:val="es-ES"/>
        </w:rPr>
        <w:t>destinadas al</w:t>
      </w:r>
      <w:r w:rsidR="00C84068" w:rsidRPr="00004800">
        <w:rPr>
          <w:lang w:val="es-ES"/>
        </w:rPr>
        <w:t xml:space="preserve"> personal encargado de </w:t>
      </w:r>
      <w:r w:rsidR="002249FA">
        <w:rPr>
          <w:lang w:val="es-ES"/>
        </w:rPr>
        <w:t>hacer cumplir</w:t>
      </w:r>
      <w:r w:rsidR="00C84068" w:rsidRPr="00004800">
        <w:rPr>
          <w:lang w:val="es-ES"/>
        </w:rPr>
        <w:t xml:space="preserve"> la ley</w:t>
      </w:r>
      <w:r w:rsidR="00615F49" w:rsidRPr="00004800">
        <w:rPr>
          <w:lang w:val="es-ES"/>
        </w:rPr>
        <w:t xml:space="preserve">. </w:t>
      </w:r>
      <w:r w:rsidR="00504B5A">
        <w:rPr>
          <w:lang w:val="es-ES"/>
        </w:rPr>
        <w:t>Los </w:t>
      </w:r>
      <w:r w:rsidR="004B5920" w:rsidRPr="00004800">
        <w:rPr>
          <w:lang w:val="es-ES"/>
        </w:rPr>
        <w:t>especialistas</w:t>
      </w:r>
      <w:r w:rsidRPr="00004800">
        <w:rPr>
          <w:lang w:val="es-ES"/>
        </w:rPr>
        <w:t xml:space="preserve"> realizaron grandes esfuerzos </w:t>
      </w:r>
      <w:r w:rsidR="00304510" w:rsidRPr="00004800">
        <w:rPr>
          <w:lang w:val="es-ES"/>
        </w:rPr>
        <w:t>para</w:t>
      </w:r>
      <w:r w:rsidR="004B5920" w:rsidRPr="00004800">
        <w:rPr>
          <w:lang w:val="es-ES"/>
        </w:rPr>
        <w:t xml:space="preserve"> organizar la </w:t>
      </w:r>
      <w:r w:rsidR="002249FA">
        <w:rPr>
          <w:lang w:val="es-ES"/>
        </w:rPr>
        <w:t>formación</w:t>
      </w:r>
      <w:r w:rsidR="004B5920" w:rsidRPr="00004800">
        <w:rPr>
          <w:lang w:val="es-ES"/>
        </w:rPr>
        <w:t xml:space="preserve"> teórica y práctica de los funcionarios de policía </w:t>
      </w:r>
      <w:r w:rsidR="002249FA">
        <w:rPr>
          <w:lang w:val="es-ES"/>
        </w:rPr>
        <w:t>encargados de la lucha contra</w:t>
      </w:r>
      <w:r w:rsidR="004B5920" w:rsidRPr="00004800">
        <w:rPr>
          <w:lang w:val="es-ES"/>
        </w:rPr>
        <w:t xml:space="preserve"> el consumo de drogas</w:t>
      </w:r>
      <w:r w:rsidR="00F8156A" w:rsidRPr="00004800">
        <w:rPr>
          <w:lang w:val="es-ES"/>
        </w:rPr>
        <w:t>,</w:t>
      </w:r>
      <w:r w:rsidR="004B5920" w:rsidRPr="00004800">
        <w:rPr>
          <w:lang w:val="es-ES"/>
        </w:rPr>
        <w:t xml:space="preserve"> </w:t>
      </w:r>
      <w:r w:rsidR="00304510" w:rsidRPr="00004800">
        <w:rPr>
          <w:lang w:val="es-ES"/>
        </w:rPr>
        <w:t xml:space="preserve">con </w:t>
      </w:r>
      <w:r w:rsidR="002249FA">
        <w:rPr>
          <w:lang w:val="es-ES"/>
        </w:rPr>
        <w:t>el fin</w:t>
      </w:r>
      <w:r w:rsidR="00304510" w:rsidRPr="00004800">
        <w:rPr>
          <w:lang w:val="es-ES"/>
        </w:rPr>
        <w:t xml:space="preserve"> de</w:t>
      </w:r>
      <w:r w:rsidR="004B5920" w:rsidRPr="00004800">
        <w:rPr>
          <w:lang w:val="es-ES"/>
        </w:rPr>
        <w:t xml:space="preserve"> identificar a los consumidores</w:t>
      </w:r>
      <w:r w:rsidR="00615F49" w:rsidRPr="00004800">
        <w:rPr>
          <w:lang w:val="es-ES"/>
        </w:rPr>
        <w:t xml:space="preserve">, </w:t>
      </w:r>
      <w:r w:rsidR="002249FA">
        <w:rPr>
          <w:lang w:val="es-ES"/>
        </w:rPr>
        <w:t>proteger</w:t>
      </w:r>
      <w:r w:rsidR="004B5920" w:rsidRPr="00004800">
        <w:rPr>
          <w:lang w:val="es-ES"/>
        </w:rPr>
        <w:t xml:space="preserve"> la seguridad nacional, combatir el tráfico de drogas y proporcionar </w:t>
      </w:r>
      <w:r w:rsidR="00304510" w:rsidRPr="00004800">
        <w:rPr>
          <w:lang w:val="es-ES"/>
        </w:rPr>
        <w:t xml:space="preserve">una </w:t>
      </w:r>
      <w:r w:rsidR="004B5920" w:rsidRPr="00004800">
        <w:rPr>
          <w:lang w:val="es-ES"/>
        </w:rPr>
        <w:t>terapia antidroga a los adictos</w:t>
      </w:r>
      <w:r w:rsidR="00615F49" w:rsidRPr="00004800">
        <w:rPr>
          <w:lang w:val="es-ES"/>
        </w:rPr>
        <w:t xml:space="preserve">. </w:t>
      </w:r>
      <w:r w:rsidR="002A4E97" w:rsidRPr="00004800">
        <w:rPr>
          <w:lang w:val="es-ES"/>
        </w:rPr>
        <w:t xml:space="preserve">Se organizaron actividades de </w:t>
      </w:r>
      <w:r w:rsidR="00516483">
        <w:rPr>
          <w:lang w:val="es-ES"/>
        </w:rPr>
        <w:t>formación</w:t>
      </w:r>
      <w:r w:rsidR="002A4E97" w:rsidRPr="00004800">
        <w:rPr>
          <w:lang w:val="es-ES"/>
        </w:rPr>
        <w:t>, exposiciones y seminarios en los que se debatieron las recomendaciones</w:t>
      </w:r>
      <w:r w:rsidR="00615F49" w:rsidRPr="00004800">
        <w:rPr>
          <w:lang w:val="es-ES"/>
        </w:rPr>
        <w:t xml:space="preserve">. </w:t>
      </w:r>
      <w:r w:rsidR="002A4E97" w:rsidRPr="00004800">
        <w:rPr>
          <w:lang w:val="es-ES"/>
        </w:rPr>
        <w:t xml:space="preserve">El principal </w:t>
      </w:r>
      <w:r w:rsidR="00F8156A" w:rsidRPr="00004800">
        <w:rPr>
          <w:lang w:val="es-ES"/>
        </w:rPr>
        <w:t xml:space="preserve">objetivo </w:t>
      </w:r>
      <w:r w:rsidR="002A4E97" w:rsidRPr="00004800">
        <w:rPr>
          <w:lang w:val="es-ES"/>
        </w:rPr>
        <w:t>de estas actividades</w:t>
      </w:r>
      <w:r w:rsidR="00F8156A" w:rsidRPr="00004800">
        <w:rPr>
          <w:lang w:val="es-ES"/>
        </w:rPr>
        <w:t xml:space="preserve"> era </w:t>
      </w:r>
      <w:r w:rsidR="002A4E97" w:rsidRPr="00004800">
        <w:rPr>
          <w:lang w:val="es-ES"/>
        </w:rPr>
        <w:t>elaborar y</w:t>
      </w:r>
      <w:r w:rsidR="00F8156A" w:rsidRPr="00004800">
        <w:rPr>
          <w:lang w:val="es-ES"/>
        </w:rPr>
        <w:t xml:space="preserve"> aplicar </w:t>
      </w:r>
      <w:r w:rsidR="002A4E97" w:rsidRPr="00004800">
        <w:rPr>
          <w:lang w:val="es-ES"/>
        </w:rPr>
        <w:t>medidas mé</w:t>
      </w:r>
      <w:r w:rsidR="00304510" w:rsidRPr="00004800">
        <w:rPr>
          <w:lang w:val="es-ES"/>
        </w:rPr>
        <w:t>d</w:t>
      </w:r>
      <w:r w:rsidR="002A4E97" w:rsidRPr="00004800">
        <w:rPr>
          <w:lang w:val="es-ES"/>
        </w:rPr>
        <w:t>icas, sociales, educativas y administrativas para</w:t>
      </w:r>
      <w:r w:rsidR="00F8156A" w:rsidRPr="00004800">
        <w:rPr>
          <w:lang w:val="es-ES"/>
        </w:rPr>
        <w:t xml:space="preserve"> inducir </w:t>
      </w:r>
      <w:r w:rsidR="002A4E97" w:rsidRPr="00004800">
        <w:rPr>
          <w:lang w:val="es-ES"/>
        </w:rPr>
        <w:t xml:space="preserve">a los jóvenes a </w:t>
      </w:r>
      <w:r w:rsidR="003B5A28" w:rsidRPr="00004800">
        <w:rPr>
          <w:lang w:val="es-ES"/>
        </w:rPr>
        <w:t>llevar</w:t>
      </w:r>
      <w:r w:rsidR="002A4E97" w:rsidRPr="00004800">
        <w:rPr>
          <w:lang w:val="es-ES"/>
        </w:rPr>
        <w:t xml:space="preserve"> un estilo de vida sano y proteger a la población de la adicción a las drogas</w:t>
      </w:r>
      <w:r w:rsidR="00615F49" w:rsidRPr="00004800">
        <w:rPr>
          <w:lang w:val="es-ES"/>
        </w:rPr>
        <w:t>.</w:t>
      </w:r>
      <w:r w:rsidR="00F8156A" w:rsidRPr="00004800">
        <w:rPr>
          <w:lang w:val="es-ES"/>
        </w:rPr>
        <w:t xml:space="preserve"> Todos </w:t>
      </w:r>
      <w:r w:rsidR="00814F2D" w:rsidRPr="00004800">
        <w:rPr>
          <w:lang w:val="es-ES"/>
        </w:rPr>
        <w:t>los centros</w:t>
      </w:r>
      <w:r w:rsidR="00F825DE" w:rsidRPr="00004800">
        <w:rPr>
          <w:lang w:val="es-ES"/>
        </w:rPr>
        <w:t xml:space="preserve"> de </w:t>
      </w:r>
      <w:r w:rsidR="00BA45D0">
        <w:rPr>
          <w:lang w:val="es-ES"/>
        </w:rPr>
        <w:t>enseñanza</w:t>
      </w:r>
      <w:r w:rsidR="00F825DE" w:rsidRPr="00004800">
        <w:rPr>
          <w:lang w:val="es-ES"/>
        </w:rPr>
        <w:t xml:space="preserve"> preuniversitaria</w:t>
      </w:r>
      <w:r w:rsidR="00F8156A" w:rsidRPr="00004800">
        <w:rPr>
          <w:lang w:val="es-ES"/>
        </w:rPr>
        <w:t xml:space="preserve"> recib</w:t>
      </w:r>
      <w:r w:rsidR="00C758EB">
        <w:rPr>
          <w:lang w:val="es-ES"/>
        </w:rPr>
        <w:t>ieron</w:t>
      </w:r>
      <w:r w:rsidR="00F8156A" w:rsidRPr="00004800">
        <w:rPr>
          <w:lang w:val="es-ES"/>
        </w:rPr>
        <w:t xml:space="preserve"> la visita de especialistas en estupefacientes de las instituciones de atención sanitaria</w:t>
      </w:r>
      <w:r w:rsidR="00C758EB">
        <w:rPr>
          <w:lang w:val="es-ES"/>
        </w:rPr>
        <w:t xml:space="preserve"> para </w:t>
      </w:r>
      <w:r w:rsidR="00F87D00">
        <w:rPr>
          <w:lang w:val="es-ES"/>
        </w:rPr>
        <w:t>tratar</w:t>
      </w:r>
      <w:r w:rsidR="00C758EB">
        <w:rPr>
          <w:lang w:val="es-ES"/>
        </w:rPr>
        <w:t xml:space="preserve"> de conseguir la participación de</w:t>
      </w:r>
      <w:r w:rsidR="002A3465" w:rsidRPr="00004800">
        <w:rPr>
          <w:lang w:val="es-ES"/>
        </w:rPr>
        <w:t xml:space="preserve"> los estudiantes </w:t>
      </w:r>
      <w:r w:rsidR="00C758EB">
        <w:rPr>
          <w:lang w:val="es-ES"/>
        </w:rPr>
        <w:t>en</w:t>
      </w:r>
      <w:r w:rsidR="002A3465" w:rsidRPr="00004800">
        <w:rPr>
          <w:lang w:val="es-ES"/>
        </w:rPr>
        <w:t xml:space="preserve"> los programas</w:t>
      </w:r>
      <w:r w:rsidR="00F8156A" w:rsidRPr="00004800">
        <w:rPr>
          <w:lang w:val="es-ES"/>
        </w:rPr>
        <w:t xml:space="preserve"> de lucha contra las drogas, </w:t>
      </w:r>
      <w:r w:rsidR="00C758EB">
        <w:rPr>
          <w:lang w:val="es-ES"/>
        </w:rPr>
        <w:t>dándoles a</w:t>
      </w:r>
      <w:r w:rsidR="002A3465" w:rsidRPr="00004800">
        <w:rPr>
          <w:lang w:val="es-ES"/>
        </w:rPr>
        <w:t xml:space="preserve"> conocer los graves problemas y riesgos </w:t>
      </w:r>
      <w:r w:rsidR="00C758EB">
        <w:rPr>
          <w:lang w:val="es-ES"/>
        </w:rPr>
        <w:t>derivados</w:t>
      </w:r>
      <w:r w:rsidR="00F8156A" w:rsidRPr="00004800">
        <w:rPr>
          <w:lang w:val="es-ES"/>
        </w:rPr>
        <w:t xml:space="preserve"> de </w:t>
      </w:r>
      <w:r w:rsidR="003B5A28" w:rsidRPr="00004800">
        <w:rPr>
          <w:lang w:val="es-ES"/>
        </w:rPr>
        <w:t>su</w:t>
      </w:r>
      <w:r w:rsidR="002A3465" w:rsidRPr="00004800">
        <w:rPr>
          <w:lang w:val="es-ES"/>
        </w:rPr>
        <w:t xml:space="preserve"> uso indebido y la necesidad de una conducta social apropiada</w:t>
      </w:r>
      <w:r w:rsidR="00C758EB">
        <w:rPr>
          <w:lang w:val="es-ES"/>
        </w:rPr>
        <w:t>.</w:t>
      </w:r>
    </w:p>
    <w:p w:rsidR="00615F49" w:rsidRPr="00004800" w:rsidRDefault="00B858C6" w:rsidP="00504B5A">
      <w:pPr>
        <w:pStyle w:val="Rom2"/>
        <w:keepNext/>
        <w:numPr>
          <w:ilvl w:val="0"/>
          <w:numId w:val="0"/>
        </w:numPr>
        <w:tabs>
          <w:tab w:val="left" w:pos="360"/>
        </w:tabs>
        <w:jc w:val="both"/>
        <w:rPr>
          <w:b/>
          <w:bCs/>
          <w:iCs/>
          <w:lang w:val="es-ES"/>
        </w:rPr>
      </w:pPr>
      <w:r w:rsidRPr="00004800">
        <w:rPr>
          <w:b/>
          <w:bCs/>
          <w:iCs/>
          <w:lang w:val="es-ES"/>
        </w:rPr>
        <w:t>Explotación y abuso sexuales</w:t>
      </w:r>
      <w:r w:rsidR="00615F49" w:rsidRPr="00004800">
        <w:rPr>
          <w:b/>
          <w:bCs/>
          <w:iCs/>
          <w:lang w:val="es-ES"/>
        </w:rPr>
        <w:t>,</w:t>
      </w:r>
      <w:r w:rsidRPr="00004800">
        <w:rPr>
          <w:b/>
          <w:bCs/>
          <w:iCs/>
          <w:lang w:val="es-ES"/>
        </w:rPr>
        <w:t xml:space="preserve"> ve</w:t>
      </w:r>
      <w:r w:rsidR="00F02135">
        <w:rPr>
          <w:b/>
          <w:bCs/>
          <w:iCs/>
          <w:lang w:val="es-ES"/>
        </w:rPr>
        <w:t>nta, secuestro y trata de niños</w:t>
      </w:r>
    </w:p>
    <w:p w:rsidR="00615F49" w:rsidRPr="00004800" w:rsidRDefault="003E517A" w:rsidP="00937D60">
      <w:pPr>
        <w:keepNext/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Los órganos</w:t>
      </w:r>
      <w:r w:rsidR="00ED3396" w:rsidRPr="00004800">
        <w:rPr>
          <w:lang w:val="es-ES"/>
        </w:rPr>
        <w:t xml:space="preserve"> del Estado </w:t>
      </w:r>
      <w:r w:rsidR="0097160F">
        <w:rPr>
          <w:lang w:val="es-ES"/>
        </w:rPr>
        <w:t>adoptan</w:t>
      </w:r>
      <w:r w:rsidRPr="00004800">
        <w:rPr>
          <w:lang w:val="es-ES"/>
        </w:rPr>
        <w:t xml:space="preserve"> medidas contra la trata de </w:t>
      </w:r>
      <w:r w:rsidR="0097160F">
        <w:rPr>
          <w:lang w:val="es-ES"/>
        </w:rPr>
        <w:t>seres humanos</w:t>
      </w:r>
      <w:r w:rsidRPr="00004800">
        <w:rPr>
          <w:lang w:val="es-ES"/>
        </w:rPr>
        <w:t xml:space="preserve"> y</w:t>
      </w:r>
      <w:r w:rsidR="00ED3396" w:rsidRPr="00004800">
        <w:rPr>
          <w:lang w:val="es-ES"/>
        </w:rPr>
        <w:t xml:space="preserve"> prestan </w:t>
      </w:r>
      <w:r w:rsidRPr="00004800">
        <w:rPr>
          <w:lang w:val="es-ES"/>
        </w:rPr>
        <w:t xml:space="preserve">asistencia a </w:t>
      </w:r>
      <w:r w:rsidR="0097160F">
        <w:rPr>
          <w:lang w:val="es-ES"/>
        </w:rPr>
        <w:t>sus</w:t>
      </w:r>
      <w:r w:rsidRPr="00004800">
        <w:rPr>
          <w:lang w:val="es-ES"/>
        </w:rPr>
        <w:t xml:space="preserve"> víctimas</w:t>
      </w:r>
      <w:r w:rsidR="00615F49" w:rsidRPr="00004800">
        <w:rPr>
          <w:lang w:val="es-ES"/>
        </w:rPr>
        <w:t>.</w:t>
      </w:r>
      <w:r w:rsidRPr="00004800">
        <w:rPr>
          <w:lang w:val="es-ES"/>
        </w:rPr>
        <w:t xml:space="preserve"> A partir del 1º de enero de </w:t>
      </w:r>
      <w:r w:rsidR="00615F49" w:rsidRPr="00004800">
        <w:rPr>
          <w:lang w:val="es-ES"/>
        </w:rPr>
        <w:t xml:space="preserve">2006, </w:t>
      </w:r>
      <w:r w:rsidRPr="00004800">
        <w:rPr>
          <w:lang w:val="es-ES"/>
        </w:rPr>
        <w:t xml:space="preserve">las víctimas de la trata </w:t>
      </w:r>
      <w:r w:rsidR="0097160F">
        <w:rPr>
          <w:lang w:val="es-ES"/>
        </w:rPr>
        <w:t>reciben asignaciones</w:t>
      </w:r>
      <w:r w:rsidRPr="00004800">
        <w:rPr>
          <w:lang w:val="es-ES"/>
        </w:rPr>
        <w:t xml:space="preserve"> para </w:t>
      </w:r>
      <w:r w:rsidR="0097160F">
        <w:rPr>
          <w:lang w:val="es-ES"/>
        </w:rPr>
        <w:t>su</w:t>
      </w:r>
      <w:r w:rsidRPr="00004800">
        <w:rPr>
          <w:lang w:val="es-ES"/>
        </w:rPr>
        <w:t xml:space="preserve"> integración o reintegración profesional</w:t>
      </w:r>
      <w:r w:rsidR="00615F49" w:rsidRPr="00004800">
        <w:rPr>
          <w:lang w:val="es-ES"/>
        </w:rPr>
        <w:t xml:space="preserve">. </w:t>
      </w:r>
      <w:r w:rsidR="0097160F">
        <w:rPr>
          <w:lang w:val="es-ES"/>
        </w:rPr>
        <w:t>En virtud de e</w:t>
      </w:r>
      <w:r w:rsidR="00F978AE" w:rsidRPr="00004800">
        <w:rPr>
          <w:lang w:val="es-ES"/>
        </w:rPr>
        <w:t xml:space="preserve">sta medida </w:t>
      </w:r>
      <w:r w:rsidR="0097160F">
        <w:rPr>
          <w:lang w:val="es-ES"/>
        </w:rPr>
        <w:t>se les asigna</w:t>
      </w:r>
      <w:r w:rsidR="00F978AE" w:rsidRPr="00004800">
        <w:rPr>
          <w:lang w:val="es-ES"/>
        </w:rPr>
        <w:t xml:space="preserve"> una </w:t>
      </w:r>
      <w:r w:rsidR="0097160F">
        <w:rPr>
          <w:lang w:val="es-ES"/>
        </w:rPr>
        <w:t>suma</w:t>
      </w:r>
      <w:r w:rsidR="00F978AE" w:rsidRPr="00004800">
        <w:rPr>
          <w:lang w:val="es-ES"/>
        </w:rPr>
        <w:t xml:space="preserve"> </w:t>
      </w:r>
      <w:r w:rsidR="0097160F" w:rsidRPr="00004800">
        <w:rPr>
          <w:lang w:val="es-ES"/>
        </w:rPr>
        <w:t xml:space="preserve">mensual </w:t>
      </w:r>
      <w:r w:rsidR="00F978AE" w:rsidRPr="00004800">
        <w:rPr>
          <w:lang w:val="es-ES"/>
        </w:rPr>
        <w:t xml:space="preserve">fija, libre de impuestos, equivalente al 15% del </w:t>
      </w:r>
      <w:r w:rsidR="0097160F">
        <w:rPr>
          <w:lang w:val="es-ES"/>
        </w:rPr>
        <w:t>salario</w:t>
      </w:r>
      <w:r w:rsidR="00F978AE" w:rsidRPr="00004800">
        <w:rPr>
          <w:lang w:val="es-ES"/>
        </w:rPr>
        <w:t xml:space="preserve"> medio </w:t>
      </w:r>
      <w:r w:rsidR="0097160F">
        <w:rPr>
          <w:lang w:val="es-ES"/>
        </w:rPr>
        <w:t>del</w:t>
      </w:r>
      <w:r w:rsidR="00F978AE" w:rsidRPr="00004800">
        <w:rPr>
          <w:lang w:val="es-ES"/>
        </w:rPr>
        <w:t xml:space="preserve"> año anterior</w:t>
      </w:r>
      <w:r w:rsidR="000302CC" w:rsidRPr="00004800">
        <w:rPr>
          <w:lang w:val="es-ES"/>
        </w:rPr>
        <w:t xml:space="preserve">. </w:t>
      </w:r>
      <w:r w:rsidR="0097160F">
        <w:rPr>
          <w:lang w:val="es-ES"/>
        </w:rPr>
        <w:t>El pago de esta</w:t>
      </w:r>
      <w:r w:rsidR="00F978AE" w:rsidRPr="00004800">
        <w:rPr>
          <w:lang w:val="es-ES"/>
        </w:rPr>
        <w:t xml:space="preserve"> asigna</w:t>
      </w:r>
      <w:r w:rsidR="0097160F">
        <w:rPr>
          <w:lang w:val="es-ES"/>
        </w:rPr>
        <w:t>ción</w:t>
      </w:r>
      <w:r w:rsidR="00F978AE" w:rsidRPr="00004800">
        <w:rPr>
          <w:lang w:val="es-ES"/>
        </w:rPr>
        <w:t xml:space="preserve"> </w:t>
      </w:r>
      <w:r w:rsidR="0097160F">
        <w:rPr>
          <w:lang w:val="es-ES"/>
        </w:rPr>
        <w:t>se hace con cargo al</w:t>
      </w:r>
      <w:r w:rsidR="00F978AE" w:rsidRPr="00004800">
        <w:rPr>
          <w:lang w:val="es-ES"/>
        </w:rPr>
        <w:t xml:space="preserve"> Fondo de Desempleo durante un </w:t>
      </w:r>
      <w:r w:rsidR="002850B9" w:rsidRPr="00004800">
        <w:rPr>
          <w:lang w:val="es-ES"/>
        </w:rPr>
        <w:t>período</w:t>
      </w:r>
      <w:r w:rsidR="00F978AE" w:rsidRPr="00004800">
        <w:rPr>
          <w:lang w:val="es-ES"/>
        </w:rPr>
        <w:t xml:space="preserve"> máximo de nueve meses</w:t>
      </w:r>
      <w:r w:rsidR="0097160F">
        <w:rPr>
          <w:lang w:val="es-ES"/>
        </w:rPr>
        <w:t>.</w:t>
      </w:r>
    </w:p>
    <w:p w:rsidR="00615F49" w:rsidRPr="00004800" w:rsidRDefault="003D6D7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Un componente importante</w:t>
      </w:r>
      <w:r w:rsidR="00ED3396" w:rsidRPr="00004800">
        <w:rPr>
          <w:lang w:val="es-ES"/>
        </w:rPr>
        <w:t xml:space="preserve"> de </w:t>
      </w:r>
      <w:r w:rsidRPr="00004800">
        <w:rPr>
          <w:lang w:val="es-ES"/>
        </w:rPr>
        <w:t>la prevención de la trata es la verificación rigurosa de los documentos y la legalidad del cruce de la frontera del Estado</w:t>
      </w:r>
      <w:r w:rsidR="00615F49" w:rsidRPr="00004800">
        <w:rPr>
          <w:lang w:val="es-ES"/>
        </w:rPr>
        <w:t>.</w:t>
      </w:r>
      <w:r w:rsidR="006A630B" w:rsidRPr="00004800">
        <w:rPr>
          <w:lang w:val="es-ES"/>
        </w:rPr>
        <w:t xml:space="preserve"> Los niños </w:t>
      </w:r>
      <w:r w:rsidR="00EE4C39">
        <w:rPr>
          <w:lang w:val="es-ES"/>
        </w:rPr>
        <w:t>solamente</w:t>
      </w:r>
      <w:r w:rsidR="006A630B" w:rsidRPr="00004800">
        <w:rPr>
          <w:lang w:val="es-ES"/>
        </w:rPr>
        <w:t xml:space="preserve"> pueden cruzar la frontera del Estado con documentos válidos y </w:t>
      </w:r>
      <w:r w:rsidR="00EE4C39">
        <w:rPr>
          <w:lang w:val="es-ES"/>
        </w:rPr>
        <w:t>a</w:t>
      </w:r>
      <w:r w:rsidR="006A630B" w:rsidRPr="00004800">
        <w:rPr>
          <w:lang w:val="es-ES"/>
        </w:rPr>
        <w:t>compañ</w:t>
      </w:r>
      <w:r w:rsidR="00EE4C39">
        <w:rPr>
          <w:lang w:val="es-ES"/>
        </w:rPr>
        <w:t>ados</w:t>
      </w:r>
      <w:r w:rsidR="006A630B" w:rsidRPr="00004800">
        <w:rPr>
          <w:lang w:val="es-ES"/>
        </w:rPr>
        <w:t xml:space="preserve"> de un representante legal nombrado mediante una declaración por escrito ante notario</w:t>
      </w:r>
      <w:r w:rsidR="00615F49" w:rsidRPr="00004800">
        <w:rPr>
          <w:lang w:val="es-ES"/>
        </w:rPr>
        <w:t xml:space="preserve">. </w:t>
      </w:r>
      <w:r w:rsidR="003803AC" w:rsidRPr="00004800">
        <w:rPr>
          <w:lang w:val="es-ES"/>
        </w:rPr>
        <w:t xml:space="preserve">En la declaración </w:t>
      </w:r>
      <w:r w:rsidR="00EE4C39">
        <w:rPr>
          <w:lang w:val="es-ES"/>
        </w:rPr>
        <w:t>se debe</w:t>
      </w:r>
      <w:r w:rsidR="003803AC" w:rsidRPr="00004800">
        <w:rPr>
          <w:lang w:val="es-ES"/>
        </w:rPr>
        <w:t xml:space="preserve"> señalar la finalidad del viaje, su duración y el país de destino</w:t>
      </w:r>
      <w:r w:rsidR="00615F49" w:rsidRPr="00004800">
        <w:rPr>
          <w:lang w:val="es-ES"/>
        </w:rPr>
        <w:t xml:space="preserve">. </w:t>
      </w:r>
      <w:r w:rsidR="003803AC" w:rsidRPr="00004800">
        <w:rPr>
          <w:lang w:val="es-ES"/>
        </w:rPr>
        <w:t>En</w:t>
      </w:r>
      <w:r w:rsidR="00ED3396" w:rsidRPr="00004800">
        <w:rPr>
          <w:lang w:val="es-ES"/>
        </w:rPr>
        <w:t xml:space="preserve"> el </w:t>
      </w:r>
      <w:r w:rsidR="003803AC" w:rsidRPr="00004800">
        <w:rPr>
          <w:lang w:val="es-ES"/>
        </w:rPr>
        <w:t xml:space="preserve">caso de que el niño salga para residir de manera permanente en otro país, se necesita el consentimiento de ambos padres o </w:t>
      </w:r>
      <w:r w:rsidR="004878D1" w:rsidRPr="00004800">
        <w:rPr>
          <w:lang w:val="es-ES"/>
        </w:rPr>
        <w:t xml:space="preserve">los </w:t>
      </w:r>
      <w:r w:rsidR="003803AC" w:rsidRPr="00004800">
        <w:rPr>
          <w:lang w:val="es-ES"/>
        </w:rPr>
        <w:t>tutores, expresado mediante una declaración ante notario</w:t>
      </w:r>
      <w:r w:rsidR="00ED3396" w:rsidRPr="00004800">
        <w:rPr>
          <w:lang w:val="es-ES"/>
        </w:rPr>
        <w:t xml:space="preserve"> firmada por ellos</w:t>
      </w:r>
      <w:r w:rsidR="00615F49" w:rsidRPr="00004800">
        <w:rPr>
          <w:lang w:val="es-ES"/>
        </w:rPr>
        <w:t>.</w:t>
      </w:r>
    </w:p>
    <w:p w:rsidR="00615F49" w:rsidRPr="00004800" w:rsidRDefault="004878D1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Los niños de 14 años </w:t>
      </w:r>
      <w:r w:rsidR="003059CC">
        <w:rPr>
          <w:lang w:val="es-ES"/>
        </w:rPr>
        <w:t>o más</w:t>
      </w:r>
      <w:r w:rsidRPr="00004800">
        <w:rPr>
          <w:lang w:val="es-ES"/>
        </w:rPr>
        <w:t xml:space="preserve"> inscritos en instituciones educativas en el extranjero deben presentar </w:t>
      </w:r>
      <w:r w:rsidR="00615F49" w:rsidRPr="00004800">
        <w:rPr>
          <w:lang w:val="es-ES"/>
        </w:rPr>
        <w:t>(</w:t>
      </w:r>
      <w:r w:rsidRPr="00004800">
        <w:rPr>
          <w:lang w:val="es-ES"/>
        </w:rPr>
        <w:t>al salir</w:t>
      </w:r>
      <w:r w:rsidR="008A1B6C" w:rsidRPr="00004800">
        <w:rPr>
          <w:lang w:val="es-ES"/>
        </w:rPr>
        <w:t xml:space="preserve"> de </w:t>
      </w:r>
      <w:r w:rsidR="00615F49" w:rsidRPr="00004800">
        <w:rPr>
          <w:lang w:val="es-ES"/>
        </w:rPr>
        <w:t>Moldova</w:t>
      </w:r>
      <w:r w:rsidR="008A1B6C" w:rsidRPr="00004800">
        <w:rPr>
          <w:lang w:val="es-ES"/>
        </w:rPr>
        <w:t xml:space="preserve"> o al entrar</w:t>
      </w:r>
      <w:r w:rsidR="003059CC">
        <w:rPr>
          <w:lang w:val="es-ES"/>
        </w:rPr>
        <w:t xml:space="preserve"> en el país</w:t>
      </w:r>
      <w:r w:rsidR="00615F49" w:rsidRPr="00004800">
        <w:rPr>
          <w:lang w:val="es-ES"/>
        </w:rPr>
        <w:t xml:space="preserve">) </w:t>
      </w:r>
      <w:r w:rsidR="002B0D67" w:rsidRPr="00004800">
        <w:rPr>
          <w:lang w:val="es-ES"/>
        </w:rPr>
        <w:t>el documento de</w:t>
      </w:r>
      <w:r w:rsidR="008A1B6C" w:rsidRPr="00004800">
        <w:rPr>
          <w:lang w:val="es-ES"/>
        </w:rPr>
        <w:t xml:space="preserve"> inscripción </w:t>
      </w:r>
      <w:r w:rsidR="002B0D67" w:rsidRPr="00004800">
        <w:rPr>
          <w:lang w:val="es-ES"/>
        </w:rPr>
        <w:t xml:space="preserve">apropiado y la declaración ante notario de uno de los progenitores o </w:t>
      </w:r>
      <w:r w:rsidR="00B1272F" w:rsidRPr="00004800">
        <w:rPr>
          <w:lang w:val="es-ES"/>
        </w:rPr>
        <w:t xml:space="preserve">el </w:t>
      </w:r>
      <w:r w:rsidR="002B0D67" w:rsidRPr="00004800">
        <w:rPr>
          <w:lang w:val="es-ES"/>
        </w:rPr>
        <w:t xml:space="preserve">tutor </w:t>
      </w:r>
      <w:r w:rsidR="003059CC">
        <w:rPr>
          <w:lang w:val="es-ES"/>
        </w:rPr>
        <w:t xml:space="preserve">de su </w:t>
      </w:r>
      <w:r w:rsidR="002B0D67" w:rsidRPr="00004800">
        <w:rPr>
          <w:lang w:val="es-ES"/>
        </w:rPr>
        <w:t xml:space="preserve">consentimiento para </w:t>
      </w:r>
      <w:r w:rsidR="003059CC">
        <w:rPr>
          <w:lang w:val="es-ES"/>
        </w:rPr>
        <w:t>que el</w:t>
      </w:r>
      <w:r w:rsidR="002B0D67" w:rsidRPr="00004800">
        <w:rPr>
          <w:lang w:val="es-ES"/>
        </w:rPr>
        <w:t xml:space="preserve"> niño </w:t>
      </w:r>
      <w:r w:rsidR="003059CC">
        <w:rPr>
          <w:lang w:val="es-ES"/>
        </w:rPr>
        <w:t>salga de</w:t>
      </w:r>
      <w:r w:rsidR="002B0D67" w:rsidRPr="00004800">
        <w:rPr>
          <w:lang w:val="es-ES"/>
        </w:rPr>
        <w:t xml:space="preserve"> </w:t>
      </w:r>
      <w:r w:rsidR="00615F49" w:rsidRPr="00004800">
        <w:rPr>
          <w:lang w:val="es-ES"/>
        </w:rPr>
        <w:t>Moldova</w:t>
      </w:r>
      <w:r w:rsidR="003059CC">
        <w:rPr>
          <w:lang w:val="es-ES"/>
        </w:rPr>
        <w:t xml:space="preserve"> o entre en el país</w:t>
      </w:r>
      <w:r w:rsidR="00615F49" w:rsidRPr="00004800">
        <w:rPr>
          <w:lang w:val="es-ES"/>
        </w:rPr>
        <w:t xml:space="preserve">, </w:t>
      </w:r>
      <w:r w:rsidR="002B0D67" w:rsidRPr="00004800">
        <w:rPr>
          <w:lang w:val="es-ES"/>
        </w:rPr>
        <w:t xml:space="preserve">indicando el país de destino, </w:t>
      </w:r>
      <w:r w:rsidR="003059CC" w:rsidRPr="00004800">
        <w:rPr>
          <w:lang w:val="es-ES"/>
        </w:rPr>
        <w:t xml:space="preserve">el período de permanencia del niño en </w:t>
      </w:r>
      <w:r w:rsidR="003059CC">
        <w:rPr>
          <w:lang w:val="es-ES"/>
        </w:rPr>
        <w:t xml:space="preserve">él y </w:t>
      </w:r>
      <w:r w:rsidR="002B0D67" w:rsidRPr="00004800">
        <w:rPr>
          <w:lang w:val="es-ES"/>
        </w:rPr>
        <w:t>la finalidad del viaje</w:t>
      </w:r>
      <w:r w:rsidR="00615F49" w:rsidRPr="00004800">
        <w:rPr>
          <w:lang w:val="es-ES"/>
        </w:rPr>
        <w:t xml:space="preserve">. </w:t>
      </w:r>
      <w:r w:rsidR="00BE707A" w:rsidRPr="00004800">
        <w:rPr>
          <w:lang w:val="es-ES"/>
        </w:rPr>
        <w:t>La declaración</w:t>
      </w:r>
      <w:r w:rsidR="00B1272F" w:rsidRPr="00004800">
        <w:rPr>
          <w:lang w:val="es-ES"/>
        </w:rPr>
        <w:t xml:space="preserve"> es válida </w:t>
      </w:r>
      <w:r w:rsidR="00BE707A" w:rsidRPr="00004800">
        <w:rPr>
          <w:lang w:val="es-ES"/>
        </w:rPr>
        <w:t xml:space="preserve">para un </w:t>
      </w:r>
      <w:r w:rsidR="0021530C" w:rsidRPr="00004800">
        <w:rPr>
          <w:lang w:val="es-ES"/>
        </w:rPr>
        <w:t>año escolar</w:t>
      </w:r>
      <w:r w:rsidR="003059CC">
        <w:rPr>
          <w:lang w:val="es-ES"/>
        </w:rPr>
        <w:t>.</w:t>
      </w:r>
    </w:p>
    <w:p w:rsidR="00615F49" w:rsidRPr="00004800" w:rsidRDefault="003A5BD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 aplicación de estas disposiciones constituye una garantía de prevención</w:t>
      </w:r>
      <w:r w:rsidR="008A1B6C" w:rsidRPr="00004800">
        <w:rPr>
          <w:lang w:val="es-ES"/>
        </w:rPr>
        <w:t xml:space="preserve"> del traslado </w:t>
      </w:r>
      <w:r w:rsidRPr="00004800">
        <w:rPr>
          <w:lang w:val="es-ES"/>
        </w:rPr>
        <w:t xml:space="preserve">ilegal de </w:t>
      </w:r>
      <w:r w:rsidR="006F4B98">
        <w:rPr>
          <w:lang w:val="es-ES"/>
        </w:rPr>
        <w:t>niños</w:t>
      </w:r>
      <w:r w:rsidRPr="00004800">
        <w:rPr>
          <w:lang w:val="es-ES"/>
        </w:rPr>
        <w:t xml:space="preserve"> al extranjero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E</w:t>
      </w:r>
      <w:r w:rsidR="008A1B6C" w:rsidRPr="00004800">
        <w:rPr>
          <w:lang w:val="es-ES"/>
        </w:rPr>
        <w:t>n 2006</w:t>
      </w:r>
      <w:r w:rsidR="00615F49" w:rsidRPr="00004800">
        <w:rPr>
          <w:lang w:val="es-ES"/>
        </w:rPr>
        <w:t xml:space="preserve"> </w:t>
      </w:r>
      <w:r w:rsidRPr="00004800">
        <w:rPr>
          <w:lang w:val="es-ES"/>
        </w:rPr>
        <w:t xml:space="preserve">se impidió </w:t>
      </w:r>
      <w:r w:rsidR="008B5A13" w:rsidRPr="00004800">
        <w:rPr>
          <w:lang w:val="es-ES"/>
        </w:rPr>
        <w:t xml:space="preserve">salir del país </w:t>
      </w:r>
      <w:r w:rsidRPr="00004800">
        <w:rPr>
          <w:lang w:val="es-ES"/>
        </w:rPr>
        <w:t>a 1.120 niños</w:t>
      </w:r>
      <w:r w:rsidR="00615F49" w:rsidRPr="00004800">
        <w:rPr>
          <w:lang w:val="es-ES"/>
        </w:rPr>
        <w:t xml:space="preserve">. </w:t>
      </w:r>
      <w:r w:rsidR="003575BD">
        <w:rPr>
          <w:lang w:val="es-ES"/>
        </w:rPr>
        <w:t xml:space="preserve">En la mayoría </w:t>
      </w:r>
      <w:r w:rsidR="0069176E" w:rsidRPr="00004800">
        <w:rPr>
          <w:lang w:val="es-ES"/>
        </w:rPr>
        <w:t xml:space="preserve">de los casos el motivo fue la </w:t>
      </w:r>
      <w:r w:rsidR="003575BD">
        <w:rPr>
          <w:lang w:val="es-ES"/>
        </w:rPr>
        <w:t>falta</w:t>
      </w:r>
      <w:r w:rsidR="006A113A" w:rsidRPr="00004800">
        <w:rPr>
          <w:lang w:val="es-ES"/>
        </w:rPr>
        <w:t xml:space="preserve"> de consentimiento de los </w:t>
      </w:r>
      <w:r w:rsidR="003575BD">
        <w:rPr>
          <w:lang w:val="es-ES"/>
        </w:rPr>
        <w:t>progenitores</w:t>
      </w:r>
      <w:r w:rsidR="00615F49" w:rsidRPr="00004800">
        <w:rPr>
          <w:lang w:val="es-ES"/>
        </w:rPr>
        <w:t>.</w:t>
      </w:r>
    </w:p>
    <w:p w:rsidR="00701650" w:rsidRPr="00004800" w:rsidRDefault="001F30E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szCs w:val="24"/>
          <w:lang w:val="es-ES"/>
        </w:rPr>
      </w:pPr>
      <w:r w:rsidRPr="00004800">
        <w:rPr>
          <w:lang w:val="es-ES"/>
        </w:rPr>
        <w:t xml:space="preserve">A fin de evitar la trata de niños, el Servicio de Vigilancia Fronteriza coopera con </w:t>
      </w:r>
      <w:r w:rsidR="00E43FE9" w:rsidRPr="00004800">
        <w:rPr>
          <w:lang w:val="es-ES"/>
        </w:rPr>
        <w:t xml:space="preserve">los </w:t>
      </w:r>
      <w:r w:rsidRPr="00004800">
        <w:rPr>
          <w:lang w:val="es-ES"/>
        </w:rPr>
        <w:t>órganos competentes en</w:t>
      </w:r>
      <w:r w:rsidR="00E43FE9" w:rsidRPr="00004800">
        <w:rPr>
          <w:lang w:val="es-ES"/>
        </w:rPr>
        <w:t xml:space="preserve"> materia de </w:t>
      </w:r>
      <w:r w:rsidRPr="00004800">
        <w:rPr>
          <w:lang w:val="es-ES"/>
        </w:rPr>
        <w:t>trata de personas tanto de Moldova como del extranjero</w:t>
      </w:r>
      <w:r w:rsidR="00615F49" w:rsidRPr="00004800">
        <w:rPr>
          <w:lang w:val="es-ES"/>
        </w:rPr>
        <w:t xml:space="preserve">, </w:t>
      </w:r>
      <w:r w:rsidRPr="00004800">
        <w:rPr>
          <w:lang w:val="es-ES"/>
        </w:rPr>
        <w:t xml:space="preserve">y la oficina central de dicho Servicio </w:t>
      </w:r>
      <w:r w:rsidR="00D34544" w:rsidRPr="00004800">
        <w:rPr>
          <w:lang w:val="es-ES"/>
        </w:rPr>
        <w:t>tiene</w:t>
      </w:r>
      <w:r w:rsidRPr="00004800">
        <w:rPr>
          <w:lang w:val="es-ES"/>
        </w:rPr>
        <w:t xml:space="preserve"> </w:t>
      </w:r>
      <w:r w:rsidR="00D34544" w:rsidRPr="00004800">
        <w:rPr>
          <w:lang w:val="es-ES"/>
        </w:rPr>
        <w:t xml:space="preserve">a disposición de todos los ciudadanos </w:t>
      </w:r>
      <w:r w:rsidRPr="00004800">
        <w:rPr>
          <w:lang w:val="es-ES"/>
        </w:rPr>
        <w:t>una línea</w:t>
      </w:r>
      <w:r w:rsidR="00E43FE9" w:rsidRPr="00004800">
        <w:rPr>
          <w:lang w:val="es-ES"/>
        </w:rPr>
        <w:t xml:space="preserve"> telefónica directa </w:t>
      </w:r>
      <w:r w:rsidRPr="00004800">
        <w:rPr>
          <w:lang w:val="es-ES"/>
        </w:rPr>
        <w:t xml:space="preserve">abierta las 24 horas </w:t>
      </w:r>
      <w:r w:rsidR="00E43FE9" w:rsidRPr="00004800">
        <w:rPr>
          <w:lang w:val="es-ES"/>
        </w:rPr>
        <w:t xml:space="preserve">del día </w:t>
      </w:r>
      <w:r w:rsidRPr="00004800">
        <w:rPr>
          <w:lang w:val="es-ES"/>
        </w:rPr>
        <w:t xml:space="preserve">para </w:t>
      </w:r>
      <w:r w:rsidR="00693D39">
        <w:rPr>
          <w:lang w:val="es-ES"/>
        </w:rPr>
        <w:t>comunicar</w:t>
      </w:r>
      <w:r w:rsidRPr="00004800">
        <w:rPr>
          <w:lang w:val="es-ES"/>
        </w:rPr>
        <w:t xml:space="preserve"> la desaparición de un niño</w:t>
      </w:r>
      <w:r w:rsidR="00615F49" w:rsidRPr="00004800">
        <w:rPr>
          <w:lang w:val="es-ES"/>
        </w:rPr>
        <w:t xml:space="preserve">. </w:t>
      </w:r>
      <w:r w:rsidR="00A6457B" w:rsidRPr="00004800">
        <w:rPr>
          <w:lang w:val="es-ES"/>
        </w:rPr>
        <w:t xml:space="preserve">Se ha intensificado </w:t>
      </w:r>
      <w:r w:rsidR="00693D39">
        <w:rPr>
          <w:lang w:val="es-ES"/>
        </w:rPr>
        <w:t>la búsqueda</w:t>
      </w:r>
      <w:r w:rsidR="00A6457B" w:rsidRPr="00004800">
        <w:rPr>
          <w:lang w:val="es-ES"/>
        </w:rPr>
        <w:t xml:space="preserve"> y castigo de las personas</w:t>
      </w:r>
      <w:r w:rsidR="00182B1B" w:rsidRPr="00004800">
        <w:rPr>
          <w:lang w:val="es-ES"/>
        </w:rPr>
        <w:t xml:space="preserve"> involucradas en actividades de trata</w:t>
      </w:r>
      <w:r w:rsidR="00A6457B" w:rsidRPr="00004800">
        <w:rPr>
          <w:lang w:val="es-ES"/>
        </w:rPr>
        <w:t xml:space="preserve"> </w:t>
      </w:r>
      <w:r w:rsidR="00C418ED" w:rsidRPr="00004800">
        <w:rPr>
          <w:lang w:val="es-ES"/>
        </w:rPr>
        <w:t>(</w:t>
      </w:r>
      <w:r w:rsidR="00182B1B" w:rsidRPr="00004800">
        <w:rPr>
          <w:lang w:val="es-ES"/>
        </w:rPr>
        <w:t>c</w:t>
      </w:r>
      <w:r w:rsidR="005D79E2" w:rsidRPr="00004800">
        <w:rPr>
          <w:lang w:val="es-ES"/>
        </w:rPr>
        <w:t>uadro</w:t>
      </w:r>
      <w:r w:rsidR="00C418ED" w:rsidRPr="00004800">
        <w:rPr>
          <w:lang w:val="es-ES"/>
        </w:rPr>
        <w:t xml:space="preserve"> 39).</w:t>
      </w:r>
      <w:r w:rsidR="00C418ED" w:rsidRPr="00004800">
        <w:rPr>
          <w:szCs w:val="24"/>
          <w:lang w:val="es-ES"/>
        </w:rPr>
        <w:t xml:space="preserve"> </w:t>
      </w:r>
      <w:r w:rsidR="001B2A1C">
        <w:rPr>
          <w:szCs w:val="24"/>
          <w:lang w:val="es-ES"/>
        </w:rPr>
        <w:t>No </w:t>
      </w:r>
      <w:r w:rsidR="006F197D" w:rsidRPr="00004800">
        <w:rPr>
          <w:szCs w:val="24"/>
          <w:lang w:val="es-ES"/>
        </w:rPr>
        <w:t xml:space="preserve">obstante, todavía </w:t>
      </w:r>
      <w:r w:rsidR="00693D39">
        <w:rPr>
          <w:szCs w:val="24"/>
          <w:lang w:val="es-ES"/>
        </w:rPr>
        <w:t>sigue habiendo</w:t>
      </w:r>
      <w:r w:rsidR="006F197D" w:rsidRPr="00004800">
        <w:rPr>
          <w:szCs w:val="24"/>
          <w:lang w:val="es-ES"/>
        </w:rPr>
        <w:t xml:space="preserve"> un porcentaje elevado de delitos contra niños </w:t>
      </w:r>
      <w:r w:rsidR="00C418ED" w:rsidRPr="00004800">
        <w:rPr>
          <w:szCs w:val="24"/>
          <w:lang w:val="es-ES"/>
        </w:rPr>
        <w:t>(</w:t>
      </w:r>
      <w:r w:rsidR="006F197D" w:rsidRPr="00004800">
        <w:rPr>
          <w:szCs w:val="24"/>
          <w:lang w:val="es-ES"/>
        </w:rPr>
        <w:t>c</w:t>
      </w:r>
      <w:r w:rsidR="005D79E2" w:rsidRPr="00004800">
        <w:rPr>
          <w:szCs w:val="24"/>
          <w:lang w:val="es-ES"/>
        </w:rPr>
        <w:t>uadro</w:t>
      </w:r>
      <w:r w:rsidR="00C418ED" w:rsidRPr="00004800">
        <w:rPr>
          <w:szCs w:val="24"/>
          <w:lang w:val="es-ES"/>
        </w:rPr>
        <w:t xml:space="preserve"> 40).</w:t>
      </w:r>
    </w:p>
    <w:p w:rsidR="00615F49" w:rsidRPr="00004800" w:rsidRDefault="005D79E2" w:rsidP="00504B5A">
      <w:pPr>
        <w:tabs>
          <w:tab w:val="left" w:pos="360"/>
          <w:tab w:val="left" w:pos="720"/>
        </w:tabs>
        <w:ind w:left="340"/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39</w:t>
      </w:r>
      <w:r w:rsidR="00504B5A">
        <w:rPr>
          <w:b/>
          <w:lang w:val="es-ES"/>
        </w:rPr>
        <w:t xml:space="preserve">.  </w:t>
      </w:r>
      <w:r w:rsidR="00615F49" w:rsidRPr="00004800">
        <w:rPr>
          <w:b/>
          <w:lang w:val="es-ES"/>
        </w:rPr>
        <w:t>Cas</w:t>
      </w:r>
      <w:r w:rsidR="008E2964" w:rsidRPr="00004800">
        <w:rPr>
          <w:b/>
          <w:lang w:val="es-ES"/>
        </w:rPr>
        <w:t>os de trata de niños y su</w:t>
      </w:r>
      <w:r w:rsidR="00DF1225" w:rsidRPr="00004800">
        <w:rPr>
          <w:b/>
          <w:lang w:val="es-ES"/>
        </w:rPr>
        <w:t xml:space="preserve"> traslado </w:t>
      </w:r>
      <w:r w:rsidR="008E2964" w:rsidRPr="00004800">
        <w:rPr>
          <w:b/>
          <w:lang w:val="es-ES"/>
        </w:rPr>
        <w:t>ilegal al extranjero</w:t>
      </w:r>
    </w:p>
    <w:tbl>
      <w:tblPr>
        <w:tblW w:w="9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6"/>
        <w:gridCol w:w="1506"/>
        <w:gridCol w:w="2260"/>
        <w:gridCol w:w="2058"/>
        <w:gridCol w:w="2462"/>
      </w:tblGrid>
      <w:tr w:rsidR="00504B5A" w:rsidRPr="00004800" w:rsidTr="00504B5A">
        <w:trPr>
          <w:trHeight w:val="439"/>
          <w:jc w:val="center"/>
        </w:trPr>
        <w:tc>
          <w:tcPr>
            <w:tcW w:w="769" w:type="pct"/>
            <w:vMerge w:val="restart"/>
            <w:vAlign w:val="center"/>
          </w:tcPr>
          <w:p w:rsidR="00504B5A" w:rsidRPr="00004800" w:rsidRDefault="00504B5A" w:rsidP="00504B5A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Año</w:t>
            </w:r>
          </w:p>
        </w:tc>
        <w:tc>
          <w:tcPr>
            <w:tcW w:w="1923" w:type="pct"/>
            <w:gridSpan w:val="2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i/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Trata de niños (art. 206 del Código Penal, art. 113-1 de la antigua versión)</w:t>
            </w:r>
          </w:p>
        </w:tc>
        <w:tc>
          <w:tcPr>
            <w:tcW w:w="2308" w:type="pct"/>
            <w:gridSpan w:val="2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Traslado ilegal de niños al extranjero (art. 207 del Código Penal, art. 112-3 de la antigua versión)</w:t>
            </w:r>
          </w:p>
        </w:tc>
      </w:tr>
      <w:tr w:rsidR="00504B5A" w:rsidRPr="00004800" w:rsidTr="001B2A1C">
        <w:trPr>
          <w:trHeight w:val="228"/>
          <w:jc w:val="center"/>
        </w:trPr>
        <w:tc>
          <w:tcPr>
            <w:tcW w:w="769" w:type="pct"/>
            <w:vMerge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sz w:val="20"/>
                <w:lang w:val="es-ES"/>
              </w:rPr>
            </w:pPr>
          </w:p>
        </w:tc>
        <w:tc>
          <w:tcPr>
            <w:tcW w:w="769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Casos penales</w:t>
            </w:r>
          </w:p>
        </w:tc>
        <w:tc>
          <w:tcPr>
            <w:tcW w:w="1154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Número de niños</w:t>
            </w:r>
          </w:p>
        </w:tc>
        <w:tc>
          <w:tcPr>
            <w:tcW w:w="1051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Casos penales</w:t>
            </w:r>
          </w:p>
        </w:tc>
        <w:tc>
          <w:tcPr>
            <w:tcW w:w="1257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Número de niños</w:t>
            </w:r>
          </w:p>
        </w:tc>
      </w:tr>
      <w:tr w:rsidR="00504B5A" w:rsidRPr="00004800" w:rsidTr="001B2A1C">
        <w:trPr>
          <w:trHeight w:val="57"/>
          <w:jc w:val="center"/>
        </w:trPr>
        <w:tc>
          <w:tcPr>
            <w:tcW w:w="769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2001</w:t>
            </w:r>
          </w:p>
        </w:tc>
        <w:tc>
          <w:tcPr>
            <w:tcW w:w="769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1154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1051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</w:t>
            </w:r>
          </w:p>
        </w:tc>
        <w:tc>
          <w:tcPr>
            <w:tcW w:w="1257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</w:p>
        </w:tc>
      </w:tr>
      <w:tr w:rsidR="00504B5A" w:rsidRPr="00004800" w:rsidTr="001B2A1C">
        <w:trPr>
          <w:trHeight w:val="57"/>
          <w:jc w:val="center"/>
        </w:trPr>
        <w:tc>
          <w:tcPr>
            <w:tcW w:w="769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2002</w:t>
            </w:r>
          </w:p>
        </w:tc>
        <w:tc>
          <w:tcPr>
            <w:tcW w:w="769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1154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</w:t>
            </w:r>
          </w:p>
        </w:tc>
        <w:tc>
          <w:tcPr>
            <w:tcW w:w="1051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</w:t>
            </w:r>
          </w:p>
        </w:tc>
        <w:tc>
          <w:tcPr>
            <w:tcW w:w="1257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10</w:t>
            </w:r>
          </w:p>
        </w:tc>
      </w:tr>
      <w:tr w:rsidR="00504B5A" w:rsidRPr="00004800" w:rsidTr="001B2A1C">
        <w:trPr>
          <w:trHeight w:val="57"/>
          <w:jc w:val="center"/>
        </w:trPr>
        <w:tc>
          <w:tcPr>
            <w:tcW w:w="769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2003</w:t>
            </w:r>
          </w:p>
        </w:tc>
        <w:tc>
          <w:tcPr>
            <w:tcW w:w="769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14</w:t>
            </w:r>
          </w:p>
        </w:tc>
        <w:tc>
          <w:tcPr>
            <w:tcW w:w="1154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15</w:t>
            </w:r>
          </w:p>
        </w:tc>
        <w:tc>
          <w:tcPr>
            <w:tcW w:w="1051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</w:t>
            </w:r>
          </w:p>
        </w:tc>
        <w:tc>
          <w:tcPr>
            <w:tcW w:w="1257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</w:t>
            </w:r>
          </w:p>
        </w:tc>
      </w:tr>
      <w:tr w:rsidR="00504B5A" w:rsidRPr="00004800" w:rsidTr="001B2A1C">
        <w:trPr>
          <w:trHeight w:val="57"/>
          <w:jc w:val="center"/>
        </w:trPr>
        <w:tc>
          <w:tcPr>
            <w:tcW w:w="769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2004</w:t>
            </w:r>
          </w:p>
        </w:tc>
        <w:tc>
          <w:tcPr>
            <w:tcW w:w="769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38</w:t>
            </w:r>
          </w:p>
        </w:tc>
        <w:tc>
          <w:tcPr>
            <w:tcW w:w="1154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41</w:t>
            </w:r>
          </w:p>
        </w:tc>
        <w:tc>
          <w:tcPr>
            <w:tcW w:w="1051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</w:t>
            </w:r>
          </w:p>
        </w:tc>
        <w:tc>
          <w:tcPr>
            <w:tcW w:w="1257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</w:t>
            </w:r>
          </w:p>
        </w:tc>
      </w:tr>
      <w:tr w:rsidR="00504B5A" w:rsidRPr="00004800" w:rsidTr="001B2A1C">
        <w:trPr>
          <w:trHeight w:val="57"/>
          <w:jc w:val="center"/>
        </w:trPr>
        <w:tc>
          <w:tcPr>
            <w:tcW w:w="769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2005</w:t>
            </w:r>
          </w:p>
        </w:tc>
        <w:tc>
          <w:tcPr>
            <w:tcW w:w="769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42</w:t>
            </w:r>
          </w:p>
        </w:tc>
        <w:tc>
          <w:tcPr>
            <w:tcW w:w="1154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48</w:t>
            </w:r>
          </w:p>
        </w:tc>
        <w:tc>
          <w:tcPr>
            <w:tcW w:w="1051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16</w:t>
            </w:r>
          </w:p>
        </w:tc>
        <w:tc>
          <w:tcPr>
            <w:tcW w:w="1257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16</w:t>
            </w:r>
          </w:p>
        </w:tc>
      </w:tr>
      <w:tr w:rsidR="00504B5A" w:rsidRPr="00004800" w:rsidTr="001B2A1C">
        <w:trPr>
          <w:trHeight w:val="57"/>
          <w:jc w:val="center"/>
        </w:trPr>
        <w:tc>
          <w:tcPr>
            <w:tcW w:w="769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jc w:val="center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2006</w:t>
            </w:r>
          </w:p>
        </w:tc>
        <w:tc>
          <w:tcPr>
            <w:tcW w:w="769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58</w:t>
            </w:r>
          </w:p>
        </w:tc>
        <w:tc>
          <w:tcPr>
            <w:tcW w:w="1154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59</w:t>
            </w:r>
          </w:p>
        </w:tc>
        <w:tc>
          <w:tcPr>
            <w:tcW w:w="1051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6</w:t>
            </w:r>
          </w:p>
        </w:tc>
        <w:tc>
          <w:tcPr>
            <w:tcW w:w="1257" w:type="pct"/>
          </w:tcPr>
          <w:p w:rsidR="00504B5A" w:rsidRPr="00004800" w:rsidRDefault="00504B5A" w:rsidP="001B2A1C">
            <w:pPr>
              <w:tabs>
                <w:tab w:val="left" w:pos="360"/>
                <w:tab w:val="left" w:pos="720"/>
              </w:tabs>
              <w:spacing w:before="40" w:after="40"/>
              <w:ind w:right="454"/>
              <w:jc w:val="right"/>
              <w:rPr>
                <w:sz w:val="20"/>
                <w:lang w:val="es-ES"/>
              </w:rPr>
            </w:pPr>
            <w:r w:rsidRPr="00004800">
              <w:rPr>
                <w:sz w:val="20"/>
                <w:lang w:val="es-ES"/>
              </w:rPr>
              <w:t>7</w:t>
            </w:r>
          </w:p>
        </w:tc>
      </w:tr>
    </w:tbl>
    <w:p w:rsidR="00615F49" w:rsidRDefault="005D79E2" w:rsidP="004A300C">
      <w:pPr>
        <w:keepNext/>
        <w:tabs>
          <w:tab w:val="left" w:pos="360"/>
          <w:tab w:val="left" w:pos="720"/>
        </w:tabs>
        <w:spacing w:before="360"/>
        <w:ind w:firstLine="539"/>
        <w:jc w:val="center"/>
        <w:rPr>
          <w:b/>
          <w:lang w:val="es-ES"/>
        </w:rPr>
      </w:pPr>
      <w:r w:rsidRPr="00004800">
        <w:rPr>
          <w:b/>
          <w:lang w:val="es-ES"/>
        </w:rPr>
        <w:t>Cuadro</w:t>
      </w:r>
      <w:r w:rsidR="00615F49" w:rsidRPr="00004800">
        <w:rPr>
          <w:b/>
          <w:lang w:val="es-ES"/>
        </w:rPr>
        <w:t xml:space="preserve"> 40</w:t>
      </w:r>
      <w:r w:rsidR="004A300C">
        <w:rPr>
          <w:b/>
          <w:lang w:val="es-ES"/>
        </w:rPr>
        <w:t xml:space="preserve">.  </w:t>
      </w:r>
      <w:r w:rsidR="00A05067" w:rsidRPr="00004800">
        <w:rPr>
          <w:b/>
          <w:lang w:val="es-ES"/>
        </w:rPr>
        <w:t xml:space="preserve">Delitos </w:t>
      </w:r>
      <w:r w:rsidR="00DF1225" w:rsidRPr="00004800">
        <w:rPr>
          <w:b/>
          <w:lang w:val="es-ES"/>
        </w:rPr>
        <w:t xml:space="preserve">cometidos </w:t>
      </w:r>
      <w:r w:rsidR="00A05067" w:rsidRPr="00004800">
        <w:rPr>
          <w:b/>
          <w:lang w:val="es-ES"/>
        </w:rPr>
        <w:t>contra niños</w:t>
      </w:r>
      <w:r w:rsidR="00DF1225" w:rsidRPr="00004800">
        <w:rPr>
          <w:b/>
          <w:lang w:val="es-ES"/>
        </w:rPr>
        <w:t>,</w:t>
      </w:r>
      <w:r w:rsidR="00615F49" w:rsidRPr="00004800">
        <w:rPr>
          <w:b/>
          <w:lang w:val="es-ES"/>
        </w:rPr>
        <w:t xml:space="preserve"> 2001 –2006</w:t>
      </w:r>
    </w:p>
    <w:tbl>
      <w:tblPr>
        <w:tblW w:w="98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7"/>
        <w:gridCol w:w="603"/>
        <w:gridCol w:w="711"/>
        <w:gridCol w:w="697"/>
        <w:gridCol w:w="740"/>
        <w:gridCol w:w="697"/>
        <w:gridCol w:w="740"/>
        <w:gridCol w:w="697"/>
        <w:gridCol w:w="740"/>
        <w:gridCol w:w="697"/>
        <w:gridCol w:w="762"/>
        <w:gridCol w:w="675"/>
        <w:gridCol w:w="740"/>
      </w:tblGrid>
      <w:tr w:rsidR="004A300C" w:rsidRPr="00004800" w:rsidTr="001B2A1C">
        <w:trPr>
          <w:trHeight w:val="378"/>
          <w:jc w:val="center"/>
        </w:trPr>
        <w:tc>
          <w:tcPr>
            <w:tcW w:w="671" w:type="pct"/>
          </w:tcPr>
          <w:p w:rsidR="004A300C" w:rsidRPr="0069044E" w:rsidRDefault="004A300C" w:rsidP="004A300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both"/>
              <w:rPr>
                <w:i/>
                <w:sz w:val="18"/>
                <w:szCs w:val="18"/>
                <w:lang w:val="es-ES"/>
              </w:rPr>
            </w:pPr>
          </w:p>
        </w:tc>
        <w:tc>
          <w:tcPr>
            <w:tcW w:w="669" w:type="pct"/>
            <w:gridSpan w:val="2"/>
          </w:tcPr>
          <w:p w:rsidR="004A300C" w:rsidRPr="0069044E" w:rsidRDefault="004A300C" w:rsidP="004A300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2001</w:t>
            </w:r>
          </w:p>
        </w:tc>
        <w:tc>
          <w:tcPr>
            <w:tcW w:w="732" w:type="pct"/>
            <w:gridSpan w:val="2"/>
          </w:tcPr>
          <w:p w:rsidR="004A300C" w:rsidRPr="0069044E" w:rsidRDefault="004A300C" w:rsidP="004A300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2002</w:t>
            </w:r>
          </w:p>
        </w:tc>
        <w:tc>
          <w:tcPr>
            <w:tcW w:w="732" w:type="pct"/>
            <w:gridSpan w:val="2"/>
          </w:tcPr>
          <w:p w:rsidR="004A300C" w:rsidRPr="0069044E" w:rsidRDefault="004A300C" w:rsidP="004A300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2003</w:t>
            </w:r>
          </w:p>
        </w:tc>
        <w:tc>
          <w:tcPr>
            <w:tcW w:w="732" w:type="pct"/>
            <w:gridSpan w:val="2"/>
          </w:tcPr>
          <w:p w:rsidR="004A300C" w:rsidRPr="0069044E" w:rsidRDefault="004A300C" w:rsidP="004A300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2004</w:t>
            </w:r>
          </w:p>
        </w:tc>
        <w:tc>
          <w:tcPr>
            <w:tcW w:w="743" w:type="pct"/>
            <w:gridSpan w:val="2"/>
          </w:tcPr>
          <w:p w:rsidR="004A300C" w:rsidRPr="0069044E" w:rsidRDefault="004A300C" w:rsidP="004A300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2005</w:t>
            </w:r>
          </w:p>
        </w:tc>
        <w:tc>
          <w:tcPr>
            <w:tcW w:w="721" w:type="pct"/>
            <w:gridSpan w:val="2"/>
          </w:tcPr>
          <w:p w:rsidR="004A300C" w:rsidRPr="0069044E" w:rsidRDefault="004A300C" w:rsidP="004A300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2006</w:t>
            </w:r>
          </w:p>
        </w:tc>
      </w:tr>
      <w:tr w:rsidR="004A300C" w:rsidRPr="00004800" w:rsidTr="001B2A1C">
        <w:trPr>
          <w:trHeight w:val="378"/>
          <w:jc w:val="center"/>
        </w:trPr>
        <w:tc>
          <w:tcPr>
            <w:tcW w:w="671" w:type="pct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both"/>
              <w:rPr>
                <w:i/>
                <w:sz w:val="18"/>
                <w:szCs w:val="18"/>
                <w:lang w:val="es-ES"/>
              </w:rPr>
            </w:pPr>
            <w:r w:rsidRPr="0069044E">
              <w:rPr>
                <w:i/>
                <w:sz w:val="18"/>
                <w:szCs w:val="18"/>
                <w:lang w:val="es-ES"/>
              </w:rPr>
              <w:t>Total:</w:t>
            </w:r>
          </w:p>
        </w:tc>
        <w:tc>
          <w:tcPr>
            <w:tcW w:w="669" w:type="pct"/>
            <w:gridSpan w:val="2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303</w:t>
            </w:r>
          </w:p>
        </w:tc>
        <w:tc>
          <w:tcPr>
            <w:tcW w:w="732" w:type="pct"/>
            <w:gridSpan w:val="2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342</w:t>
            </w:r>
          </w:p>
        </w:tc>
        <w:tc>
          <w:tcPr>
            <w:tcW w:w="732" w:type="pct"/>
            <w:gridSpan w:val="2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460</w:t>
            </w:r>
          </w:p>
        </w:tc>
        <w:tc>
          <w:tcPr>
            <w:tcW w:w="732" w:type="pct"/>
            <w:gridSpan w:val="2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433</w:t>
            </w:r>
          </w:p>
        </w:tc>
        <w:tc>
          <w:tcPr>
            <w:tcW w:w="743" w:type="pct"/>
            <w:gridSpan w:val="2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418</w:t>
            </w:r>
          </w:p>
        </w:tc>
        <w:tc>
          <w:tcPr>
            <w:tcW w:w="721" w:type="pct"/>
            <w:gridSpan w:val="2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415</w:t>
            </w:r>
          </w:p>
        </w:tc>
      </w:tr>
      <w:tr w:rsidR="004A300C" w:rsidRPr="00004800" w:rsidTr="001B2A1C">
        <w:trPr>
          <w:trHeight w:val="378"/>
          <w:jc w:val="center"/>
        </w:trPr>
        <w:tc>
          <w:tcPr>
            <w:tcW w:w="671" w:type="pct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Asesinato premeditado (art. 145 del Código Penal, art. 88 del Código Penal)</w:t>
            </w:r>
          </w:p>
        </w:tc>
        <w:tc>
          <w:tcPr>
            <w:tcW w:w="669" w:type="pct"/>
            <w:gridSpan w:val="2"/>
            <w:vAlign w:val="center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5</w:t>
            </w:r>
          </w:p>
        </w:tc>
        <w:tc>
          <w:tcPr>
            <w:tcW w:w="732" w:type="pct"/>
            <w:gridSpan w:val="2"/>
            <w:vAlign w:val="center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12</w:t>
            </w:r>
          </w:p>
        </w:tc>
        <w:tc>
          <w:tcPr>
            <w:tcW w:w="732" w:type="pct"/>
            <w:gridSpan w:val="2"/>
            <w:vAlign w:val="center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20</w:t>
            </w:r>
          </w:p>
        </w:tc>
        <w:tc>
          <w:tcPr>
            <w:tcW w:w="732" w:type="pct"/>
            <w:gridSpan w:val="2"/>
            <w:vAlign w:val="center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10</w:t>
            </w:r>
          </w:p>
        </w:tc>
        <w:tc>
          <w:tcPr>
            <w:tcW w:w="743" w:type="pct"/>
            <w:gridSpan w:val="2"/>
            <w:vAlign w:val="center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6</w:t>
            </w:r>
          </w:p>
        </w:tc>
        <w:tc>
          <w:tcPr>
            <w:tcW w:w="721" w:type="pct"/>
            <w:gridSpan w:val="2"/>
            <w:vAlign w:val="center"/>
          </w:tcPr>
          <w:p w:rsidR="004A300C" w:rsidRPr="0069044E" w:rsidRDefault="004A300C" w:rsidP="001B2A1C">
            <w:pPr>
              <w:keepNext/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13</w:t>
            </w:r>
          </w:p>
        </w:tc>
      </w:tr>
      <w:tr w:rsidR="004A300C" w:rsidRPr="00004800" w:rsidTr="001B2A1C">
        <w:trPr>
          <w:trHeight w:val="378"/>
          <w:jc w:val="center"/>
        </w:trPr>
        <w:tc>
          <w:tcPr>
            <w:tcW w:w="671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4A300C">
              <w:rPr>
                <w:sz w:val="18"/>
                <w:szCs w:val="18"/>
                <w:lang w:val="es-ES"/>
              </w:rPr>
              <w:t>Daño grave para la salud o lesiones corporales premeditado (arts. 95 y 151 del Código Penal)</w:t>
            </w:r>
          </w:p>
        </w:tc>
        <w:tc>
          <w:tcPr>
            <w:tcW w:w="669" w:type="pct"/>
            <w:gridSpan w:val="2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4</w:t>
            </w:r>
          </w:p>
        </w:tc>
        <w:tc>
          <w:tcPr>
            <w:tcW w:w="732" w:type="pct"/>
            <w:gridSpan w:val="2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5</w:t>
            </w:r>
          </w:p>
        </w:tc>
        <w:tc>
          <w:tcPr>
            <w:tcW w:w="732" w:type="pct"/>
            <w:gridSpan w:val="2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9</w:t>
            </w:r>
          </w:p>
        </w:tc>
        <w:tc>
          <w:tcPr>
            <w:tcW w:w="732" w:type="pct"/>
            <w:gridSpan w:val="2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7</w:t>
            </w:r>
          </w:p>
        </w:tc>
        <w:tc>
          <w:tcPr>
            <w:tcW w:w="743" w:type="pct"/>
            <w:gridSpan w:val="2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7</w:t>
            </w:r>
          </w:p>
        </w:tc>
        <w:tc>
          <w:tcPr>
            <w:tcW w:w="721" w:type="pct"/>
            <w:gridSpan w:val="2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5</w:t>
            </w:r>
          </w:p>
        </w:tc>
      </w:tr>
      <w:tr w:rsidR="004A300C" w:rsidRPr="00004800" w:rsidTr="001B2A1C">
        <w:trPr>
          <w:trHeight w:val="378"/>
          <w:jc w:val="center"/>
        </w:trPr>
        <w:tc>
          <w:tcPr>
            <w:tcW w:w="671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Privación ilegal de libertad (arts. 116 y 166 del Código Penal, antigua versión)</w:t>
            </w:r>
          </w:p>
        </w:tc>
        <w:tc>
          <w:tcPr>
            <w:tcW w:w="669" w:type="pct"/>
            <w:gridSpan w:val="2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4</w:t>
            </w:r>
          </w:p>
        </w:tc>
        <w:tc>
          <w:tcPr>
            <w:tcW w:w="732" w:type="pct"/>
            <w:gridSpan w:val="2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4</w:t>
            </w:r>
          </w:p>
        </w:tc>
        <w:tc>
          <w:tcPr>
            <w:tcW w:w="732" w:type="pct"/>
            <w:gridSpan w:val="2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4</w:t>
            </w:r>
          </w:p>
        </w:tc>
        <w:tc>
          <w:tcPr>
            <w:tcW w:w="732" w:type="pct"/>
            <w:gridSpan w:val="2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3</w:t>
            </w:r>
          </w:p>
        </w:tc>
        <w:tc>
          <w:tcPr>
            <w:tcW w:w="743" w:type="pct"/>
            <w:gridSpan w:val="2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7</w:t>
            </w:r>
          </w:p>
        </w:tc>
        <w:tc>
          <w:tcPr>
            <w:tcW w:w="721" w:type="pct"/>
            <w:gridSpan w:val="2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</w:t>
            </w:r>
          </w:p>
        </w:tc>
      </w:tr>
      <w:tr w:rsidR="004A300C" w:rsidRPr="00004800" w:rsidTr="001B2A1C">
        <w:trPr>
          <w:trHeight w:val="378"/>
          <w:jc w:val="center"/>
        </w:trPr>
        <w:tc>
          <w:tcPr>
            <w:tcW w:w="671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both"/>
              <w:rPr>
                <w:sz w:val="18"/>
                <w:szCs w:val="18"/>
                <w:lang w:val="es-ES"/>
              </w:rPr>
            </w:pPr>
          </w:p>
        </w:tc>
        <w:tc>
          <w:tcPr>
            <w:tcW w:w="307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Casos penales</w:t>
            </w:r>
          </w:p>
        </w:tc>
        <w:tc>
          <w:tcPr>
            <w:tcW w:w="362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Número de niños</w:t>
            </w:r>
          </w:p>
        </w:tc>
        <w:tc>
          <w:tcPr>
            <w:tcW w:w="355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Casos penales</w:t>
            </w:r>
          </w:p>
        </w:tc>
        <w:tc>
          <w:tcPr>
            <w:tcW w:w="377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Número de niños</w:t>
            </w:r>
          </w:p>
        </w:tc>
        <w:tc>
          <w:tcPr>
            <w:tcW w:w="355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Casos penales</w:t>
            </w:r>
          </w:p>
        </w:tc>
        <w:tc>
          <w:tcPr>
            <w:tcW w:w="377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Número de niños</w:t>
            </w:r>
          </w:p>
        </w:tc>
        <w:tc>
          <w:tcPr>
            <w:tcW w:w="355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Casos penales</w:t>
            </w:r>
          </w:p>
        </w:tc>
        <w:tc>
          <w:tcPr>
            <w:tcW w:w="377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Número de niños</w:t>
            </w:r>
          </w:p>
        </w:tc>
        <w:tc>
          <w:tcPr>
            <w:tcW w:w="355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Casos penales</w:t>
            </w:r>
          </w:p>
        </w:tc>
        <w:tc>
          <w:tcPr>
            <w:tcW w:w="388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Número de niños</w:t>
            </w:r>
          </w:p>
        </w:tc>
        <w:tc>
          <w:tcPr>
            <w:tcW w:w="344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Casos penales</w:t>
            </w:r>
          </w:p>
        </w:tc>
        <w:tc>
          <w:tcPr>
            <w:tcW w:w="377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Número de niños</w:t>
            </w:r>
          </w:p>
        </w:tc>
      </w:tr>
      <w:tr w:rsidR="004A300C" w:rsidRPr="00004800" w:rsidTr="001B2A1C">
        <w:trPr>
          <w:trHeight w:val="337"/>
          <w:jc w:val="center"/>
        </w:trPr>
        <w:tc>
          <w:tcPr>
            <w:tcW w:w="671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firstLine="72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Violación (art.</w:t>
            </w:r>
            <w:r>
              <w:rPr>
                <w:sz w:val="18"/>
                <w:szCs w:val="18"/>
                <w:lang w:val="es-ES"/>
              </w:rPr>
              <w:t> </w:t>
            </w:r>
            <w:r w:rsidRPr="0069044E">
              <w:rPr>
                <w:sz w:val="18"/>
                <w:szCs w:val="18"/>
                <w:lang w:val="es-ES"/>
              </w:rPr>
              <w:t>171 del Código Penal,</w:t>
            </w:r>
            <w:r>
              <w:rPr>
                <w:sz w:val="18"/>
                <w:szCs w:val="18"/>
                <w:lang w:val="es-ES"/>
              </w:rPr>
              <w:t xml:space="preserve"> </w:t>
            </w:r>
            <w:r w:rsidRPr="0069044E">
              <w:rPr>
                <w:sz w:val="18"/>
                <w:szCs w:val="18"/>
                <w:lang w:val="es-ES"/>
              </w:rPr>
              <w:t>art. 102 de la antigua versión)</w:t>
            </w:r>
          </w:p>
        </w:tc>
        <w:tc>
          <w:tcPr>
            <w:tcW w:w="30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47</w:t>
            </w:r>
          </w:p>
        </w:tc>
        <w:tc>
          <w:tcPr>
            <w:tcW w:w="362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60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61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60</w:t>
            </w: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79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84</w:t>
            </w: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60</w:t>
            </w:r>
          </w:p>
        </w:tc>
        <w:tc>
          <w:tcPr>
            <w:tcW w:w="388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62</w:t>
            </w:r>
          </w:p>
        </w:tc>
        <w:tc>
          <w:tcPr>
            <w:tcW w:w="344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54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58</w:t>
            </w:r>
          </w:p>
        </w:tc>
      </w:tr>
      <w:tr w:rsidR="004A300C" w:rsidRPr="00004800" w:rsidTr="001B2A1C">
        <w:trPr>
          <w:trHeight w:val="337"/>
          <w:jc w:val="center"/>
        </w:trPr>
        <w:tc>
          <w:tcPr>
            <w:tcW w:w="671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Acciones violentas de carácter sexual (art. 172 del Código Penal, art. 104 de la antigua versión)</w:t>
            </w:r>
          </w:p>
        </w:tc>
        <w:tc>
          <w:tcPr>
            <w:tcW w:w="30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9</w:t>
            </w:r>
          </w:p>
        </w:tc>
        <w:tc>
          <w:tcPr>
            <w:tcW w:w="362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11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15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15</w:t>
            </w: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33</w:t>
            </w:r>
          </w:p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33</w:t>
            </w: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29</w:t>
            </w:r>
          </w:p>
        </w:tc>
        <w:tc>
          <w:tcPr>
            <w:tcW w:w="388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30</w:t>
            </w:r>
          </w:p>
        </w:tc>
        <w:tc>
          <w:tcPr>
            <w:tcW w:w="344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19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20</w:t>
            </w:r>
          </w:p>
        </w:tc>
      </w:tr>
      <w:tr w:rsidR="004A300C" w:rsidRPr="00004800" w:rsidTr="001B2A1C">
        <w:trPr>
          <w:trHeight w:val="337"/>
          <w:jc w:val="center"/>
        </w:trPr>
        <w:tc>
          <w:tcPr>
            <w:tcW w:w="671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Relación sexual con un menor de 14 años (art. 174 del Código Penal, art. 103)</w:t>
            </w:r>
          </w:p>
        </w:tc>
        <w:tc>
          <w:tcPr>
            <w:tcW w:w="30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13</w:t>
            </w:r>
          </w:p>
        </w:tc>
        <w:tc>
          <w:tcPr>
            <w:tcW w:w="362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10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23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23</w:t>
            </w: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16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16</w:t>
            </w: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9</w:t>
            </w:r>
          </w:p>
        </w:tc>
        <w:tc>
          <w:tcPr>
            <w:tcW w:w="388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9</w:t>
            </w:r>
          </w:p>
        </w:tc>
        <w:tc>
          <w:tcPr>
            <w:tcW w:w="344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12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i/>
                <w:sz w:val="18"/>
                <w:szCs w:val="18"/>
                <w:lang w:val="es-ES"/>
              </w:rPr>
            </w:pPr>
            <w:r w:rsidRPr="0069044E">
              <w:rPr>
                <w:i/>
                <w:sz w:val="18"/>
                <w:szCs w:val="18"/>
                <w:lang w:val="es-ES"/>
              </w:rPr>
              <w:t>12</w:t>
            </w:r>
          </w:p>
        </w:tc>
      </w:tr>
      <w:tr w:rsidR="004A300C" w:rsidRPr="00004800" w:rsidTr="001B2A1C">
        <w:trPr>
          <w:trHeight w:val="710"/>
          <w:jc w:val="center"/>
        </w:trPr>
        <w:tc>
          <w:tcPr>
            <w:tcW w:w="671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Actos de perversión (arts. 175 y 103/1 del Código Penal)</w:t>
            </w:r>
          </w:p>
        </w:tc>
        <w:tc>
          <w:tcPr>
            <w:tcW w:w="30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10</w:t>
            </w:r>
          </w:p>
        </w:tc>
        <w:tc>
          <w:tcPr>
            <w:tcW w:w="362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26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21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21</w:t>
            </w: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10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11</w:t>
            </w: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10</w:t>
            </w:r>
          </w:p>
        </w:tc>
        <w:tc>
          <w:tcPr>
            <w:tcW w:w="388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10</w:t>
            </w:r>
          </w:p>
        </w:tc>
        <w:tc>
          <w:tcPr>
            <w:tcW w:w="344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15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i/>
                <w:sz w:val="18"/>
                <w:szCs w:val="18"/>
                <w:lang w:val="es-ES"/>
              </w:rPr>
            </w:pPr>
            <w:r w:rsidRPr="0069044E">
              <w:rPr>
                <w:i/>
                <w:sz w:val="18"/>
                <w:szCs w:val="18"/>
                <w:lang w:val="es-ES"/>
              </w:rPr>
              <w:t>15</w:t>
            </w:r>
          </w:p>
        </w:tc>
      </w:tr>
      <w:tr w:rsidR="004A300C" w:rsidRPr="00004800" w:rsidTr="001B2A1C">
        <w:trPr>
          <w:trHeight w:val="337"/>
          <w:jc w:val="center"/>
        </w:trPr>
        <w:tc>
          <w:tcPr>
            <w:tcW w:w="671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Transmisión de enfermedades venéreas (art. 211 del Código Penal, art. 107)</w:t>
            </w:r>
          </w:p>
        </w:tc>
        <w:tc>
          <w:tcPr>
            <w:tcW w:w="30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362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1</w:t>
            </w: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-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-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-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-</w:t>
            </w:r>
          </w:p>
        </w:tc>
        <w:tc>
          <w:tcPr>
            <w:tcW w:w="388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44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-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</w:tr>
      <w:tr w:rsidR="004A300C" w:rsidRPr="00004800" w:rsidTr="001B2A1C">
        <w:trPr>
          <w:trHeight w:val="337"/>
          <w:jc w:val="center"/>
        </w:trPr>
        <w:tc>
          <w:tcPr>
            <w:tcW w:w="671" w:type="pct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 xml:space="preserve">Transmisión </w:t>
            </w:r>
            <w:r>
              <w:rPr>
                <w:sz w:val="18"/>
                <w:szCs w:val="18"/>
                <w:lang w:val="es-ES"/>
              </w:rPr>
              <w:t xml:space="preserve">del </w:t>
            </w:r>
            <w:r w:rsidRPr="0069044E">
              <w:rPr>
                <w:sz w:val="18"/>
                <w:szCs w:val="18"/>
                <w:lang w:val="es-ES"/>
              </w:rPr>
              <w:t>SIDA (a</w:t>
            </w:r>
            <w:r>
              <w:rPr>
                <w:sz w:val="18"/>
                <w:szCs w:val="18"/>
                <w:lang w:val="es-ES"/>
              </w:rPr>
              <w:t>rt. </w:t>
            </w:r>
            <w:r w:rsidRPr="0069044E">
              <w:rPr>
                <w:sz w:val="18"/>
                <w:szCs w:val="18"/>
                <w:lang w:val="es-ES"/>
              </w:rPr>
              <w:t>212 del Código Penal)</w:t>
            </w:r>
          </w:p>
        </w:tc>
        <w:tc>
          <w:tcPr>
            <w:tcW w:w="30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-</w:t>
            </w:r>
          </w:p>
        </w:tc>
        <w:tc>
          <w:tcPr>
            <w:tcW w:w="362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-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-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55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-</w:t>
            </w:r>
          </w:p>
        </w:tc>
        <w:tc>
          <w:tcPr>
            <w:tcW w:w="388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  <w:tc>
          <w:tcPr>
            <w:tcW w:w="344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  <w:r w:rsidRPr="0069044E">
              <w:rPr>
                <w:sz w:val="18"/>
                <w:szCs w:val="18"/>
                <w:lang w:val="es-ES"/>
              </w:rPr>
              <w:t>-</w:t>
            </w:r>
          </w:p>
        </w:tc>
        <w:tc>
          <w:tcPr>
            <w:tcW w:w="377" w:type="pct"/>
            <w:vAlign w:val="center"/>
          </w:tcPr>
          <w:p w:rsidR="004A300C" w:rsidRPr="0069044E" w:rsidRDefault="004A300C" w:rsidP="001B2A1C">
            <w:pPr>
              <w:tabs>
                <w:tab w:val="left" w:pos="360"/>
                <w:tab w:val="left" w:pos="720"/>
              </w:tabs>
              <w:spacing w:before="60" w:after="60"/>
              <w:ind w:left="180"/>
              <w:jc w:val="center"/>
              <w:rPr>
                <w:sz w:val="18"/>
                <w:szCs w:val="18"/>
                <w:lang w:val="es-ES"/>
              </w:rPr>
            </w:pPr>
          </w:p>
        </w:tc>
      </w:tr>
    </w:tbl>
    <w:p w:rsidR="00701650" w:rsidRPr="00004800" w:rsidRDefault="00EB4348" w:rsidP="004A300C">
      <w:pPr>
        <w:pStyle w:val="Rom2"/>
        <w:numPr>
          <w:ilvl w:val="0"/>
          <w:numId w:val="0"/>
        </w:numPr>
        <w:tabs>
          <w:tab w:val="left" w:pos="360"/>
        </w:tabs>
        <w:jc w:val="both"/>
        <w:rPr>
          <w:b/>
          <w:lang w:val="es-ES"/>
        </w:rPr>
      </w:pPr>
      <w:r w:rsidRPr="00004800">
        <w:rPr>
          <w:b/>
          <w:lang w:val="es-ES"/>
        </w:rPr>
        <w:t>Niños que viven o trabajan en la calle</w:t>
      </w:r>
    </w:p>
    <w:p w:rsidR="00615F49" w:rsidRPr="00004800" w:rsidRDefault="00C3197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Los datos estadísticos relativos a los niños que viv</w:t>
      </w:r>
      <w:r w:rsidR="00113C39">
        <w:rPr>
          <w:lang w:val="es-ES"/>
        </w:rPr>
        <w:t>ía</w:t>
      </w:r>
      <w:r w:rsidRPr="00004800">
        <w:rPr>
          <w:lang w:val="es-ES"/>
        </w:rPr>
        <w:t>n o trabaja</w:t>
      </w:r>
      <w:r w:rsidR="00113C39">
        <w:rPr>
          <w:lang w:val="es-ES"/>
        </w:rPr>
        <w:t>ba</w:t>
      </w:r>
      <w:r w:rsidRPr="00004800">
        <w:rPr>
          <w:lang w:val="es-ES"/>
        </w:rPr>
        <w:t>n en la</w:t>
      </w:r>
      <w:r w:rsidR="004061BC" w:rsidRPr="00004800">
        <w:rPr>
          <w:lang w:val="es-ES"/>
        </w:rPr>
        <w:t xml:space="preserve"> calle </w:t>
      </w:r>
      <w:r w:rsidR="00113C39">
        <w:rPr>
          <w:lang w:val="es-ES"/>
        </w:rPr>
        <w:t>fueron</w:t>
      </w:r>
      <w:r w:rsidRPr="00004800">
        <w:rPr>
          <w:lang w:val="es-ES"/>
        </w:rPr>
        <w:t xml:space="preserve"> relativamente constantes en el período objeto de</w:t>
      </w:r>
      <w:r w:rsidR="00DF1225" w:rsidRPr="00004800">
        <w:rPr>
          <w:lang w:val="es-ES"/>
        </w:rPr>
        <w:t xml:space="preserve"> examen</w:t>
      </w:r>
      <w:r w:rsidRPr="00004800">
        <w:rPr>
          <w:lang w:val="es-ES"/>
        </w:rPr>
        <w:t>,</w:t>
      </w:r>
      <w:r w:rsidR="00DF1225" w:rsidRPr="00004800">
        <w:rPr>
          <w:lang w:val="es-ES"/>
        </w:rPr>
        <w:t xml:space="preserve"> con </w:t>
      </w:r>
      <w:r w:rsidRPr="00004800">
        <w:rPr>
          <w:lang w:val="es-ES"/>
        </w:rPr>
        <w:t xml:space="preserve">un ligero descenso en 2006 </w:t>
      </w:r>
      <w:r w:rsidR="00615F49" w:rsidRPr="00004800">
        <w:rPr>
          <w:lang w:val="es-ES"/>
        </w:rPr>
        <w:t>(</w:t>
      </w:r>
      <w:r w:rsidR="004A300C">
        <w:rPr>
          <w:lang w:val="es-ES"/>
        </w:rPr>
        <w:t>el </w:t>
      </w:r>
      <w:r w:rsidRPr="00004800">
        <w:rPr>
          <w:lang w:val="es-ES"/>
        </w:rPr>
        <w:t xml:space="preserve">fenómeno se concentra fundamentalmente en </w:t>
      </w:r>
      <w:r w:rsidR="00615F49" w:rsidRPr="00004800">
        <w:rPr>
          <w:lang w:val="es-ES"/>
        </w:rPr>
        <w:t xml:space="preserve">Chisinau </w:t>
      </w:r>
      <w:r w:rsidRPr="00004800">
        <w:rPr>
          <w:lang w:val="es-ES"/>
        </w:rPr>
        <w:t>y</w:t>
      </w:r>
      <w:r w:rsidR="00615F49" w:rsidRPr="00004800">
        <w:rPr>
          <w:lang w:val="es-ES"/>
        </w:rPr>
        <w:t xml:space="preserve"> Balti). </w:t>
      </w:r>
    </w:p>
    <w:p w:rsidR="00615F49" w:rsidRPr="00004800" w:rsidRDefault="00D715D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b/>
          <w:lang w:val="es-ES"/>
        </w:rPr>
      </w:pPr>
      <w:r w:rsidRPr="00004800">
        <w:rPr>
          <w:lang w:val="es-ES"/>
        </w:rPr>
        <w:t xml:space="preserve">A fin de </w:t>
      </w:r>
      <w:r w:rsidR="00113C39">
        <w:rPr>
          <w:lang w:val="es-ES"/>
        </w:rPr>
        <w:t>prevenir</w:t>
      </w:r>
      <w:r w:rsidRPr="00004800">
        <w:rPr>
          <w:lang w:val="es-ES"/>
        </w:rPr>
        <w:t xml:space="preserve"> este fenómeno</w:t>
      </w:r>
      <w:r w:rsidR="00113C39" w:rsidRPr="00113C39">
        <w:rPr>
          <w:lang w:val="es-ES"/>
        </w:rPr>
        <w:t xml:space="preserve"> </w:t>
      </w:r>
      <w:r w:rsidR="00113C39" w:rsidRPr="00004800">
        <w:rPr>
          <w:lang w:val="es-ES"/>
        </w:rPr>
        <w:t>y reducir</w:t>
      </w:r>
      <w:r w:rsidR="00113C39">
        <w:rPr>
          <w:lang w:val="es-ES"/>
        </w:rPr>
        <w:t xml:space="preserve"> su alcance</w:t>
      </w:r>
      <w:r w:rsidRPr="00004800">
        <w:rPr>
          <w:lang w:val="es-ES"/>
        </w:rPr>
        <w:t xml:space="preserve">, los niños que viven o trabajan en la calle </w:t>
      </w:r>
      <w:r w:rsidR="00113C39">
        <w:rPr>
          <w:lang w:val="es-ES"/>
        </w:rPr>
        <w:t xml:space="preserve">reciben </w:t>
      </w:r>
      <w:r w:rsidRPr="00004800">
        <w:rPr>
          <w:lang w:val="es-ES"/>
        </w:rPr>
        <w:t xml:space="preserve">alojamiento, alimentos y servicios de rehabilitación en 10 centros de internamiento, financiados con cargo a los presupuestos del Estado y </w:t>
      </w:r>
      <w:r w:rsidR="00DF1225" w:rsidRPr="00004800">
        <w:rPr>
          <w:lang w:val="es-ES"/>
        </w:rPr>
        <w:t xml:space="preserve">de </w:t>
      </w:r>
      <w:r w:rsidRPr="00004800">
        <w:rPr>
          <w:lang w:val="es-ES"/>
        </w:rPr>
        <w:t>las administraciones locales, así como</w:t>
      </w:r>
      <w:r w:rsidR="00DF1225" w:rsidRPr="00004800">
        <w:rPr>
          <w:lang w:val="es-ES"/>
        </w:rPr>
        <w:t xml:space="preserve"> con </w:t>
      </w:r>
      <w:r w:rsidRPr="00004800">
        <w:rPr>
          <w:lang w:val="es-ES"/>
        </w:rPr>
        <w:t>donaciones</w:t>
      </w:r>
      <w:r w:rsidR="00615F49" w:rsidRPr="00004800">
        <w:rPr>
          <w:lang w:val="es-ES"/>
        </w:rPr>
        <w:t xml:space="preserve">. </w:t>
      </w:r>
      <w:r w:rsidR="0064155B" w:rsidRPr="00004800">
        <w:rPr>
          <w:lang w:val="es-ES"/>
        </w:rPr>
        <w:t xml:space="preserve">También se ofrece a los </w:t>
      </w:r>
      <w:r w:rsidR="006F4B98">
        <w:rPr>
          <w:lang w:val="es-ES"/>
        </w:rPr>
        <w:t>niños</w:t>
      </w:r>
      <w:r w:rsidR="0064155B" w:rsidRPr="00004800">
        <w:rPr>
          <w:lang w:val="es-ES"/>
        </w:rPr>
        <w:t xml:space="preserve"> </w:t>
      </w:r>
      <w:r w:rsidR="005A180B" w:rsidRPr="00004800">
        <w:rPr>
          <w:lang w:val="es-ES"/>
        </w:rPr>
        <w:t xml:space="preserve">la </w:t>
      </w:r>
      <w:r w:rsidR="0064155B" w:rsidRPr="00004800">
        <w:rPr>
          <w:lang w:val="es-ES"/>
        </w:rPr>
        <w:t xml:space="preserve">reintegración social de la manera más apropiada para </w:t>
      </w:r>
      <w:r w:rsidR="00D43DB5" w:rsidRPr="00004800">
        <w:rPr>
          <w:lang w:val="es-ES"/>
        </w:rPr>
        <w:t xml:space="preserve">su </w:t>
      </w:r>
      <w:r w:rsidR="0064155B" w:rsidRPr="00004800">
        <w:rPr>
          <w:lang w:val="es-ES"/>
        </w:rPr>
        <w:t>protección</w:t>
      </w:r>
      <w:r w:rsidR="00113C39">
        <w:rPr>
          <w:lang w:val="es-ES"/>
        </w:rPr>
        <w:t>, en forma de</w:t>
      </w:r>
      <w:r w:rsidR="00615F49" w:rsidRPr="00004800">
        <w:rPr>
          <w:lang w:val="es-ES"/>
        </w:rPr>
        <w:t xml:space="preserve"> </w:t>
      </w:r>
      <w:r w:rsidR="0064155B" w:rsidRPr="00004800">
        <w:rPr>
          <w:lang w:val="es-ES"/>
        </w:rPr>
        <w:t>reintegración familiar, internamiento prolongado, tutela o adopción</w:t>
      </w:r>
      <w:r w:rsidR="00113C39">
        <w:rPr>
          <w:lang w:val="es-ES"/>
        </w:rPr>
        <w:t>.</w:t>
      </w:r>
    </w:p>
    <w:p w:rsidR="00615F49" w:rsidRPr="00004800" w:rsidRDefault="00842358" w:rsidP="00486E7E">
      <w:pPr>
        <w:pStyle w:val="Rom2"/>
        <w:numPr>
          <w:ilvl w:val="0"/>
          <w:numId w:val="0"/>
        </w:numPr>
        <w:tabs>
          <w:tab w:val="left" w:pos="360"/>
        </w:tabs>
        <w:jc w:val="both"/>
        <w:rPr>
          <w:b/>
          <w:iCs/>
          <w:lang w:val="es-ES"/>
        </w:rPr>
      </w:pPr>
      <w:r w:rsidRPr="00004800">
        <w:rPr>
          <w:b/>
          <w:iCs/>
          <w:lang w:val="es-ES"/>
        </w:rPr>
        <w:t xml:space="preserve">Observancia de los derechos del niño en </w:t>
      </w:r>
      <w:r w:rsidR="00615F49" w:rsidRPr="00004800">
        <w:rPr>
          <w:b/>
          <w:iCs/>
          <w:lang w:val="es-ES"/>
        </w:rPr>
        <w:t>Transnistria</w:t>
      </w:r>
    </w:p>
    <w:p w:rsidR="00615F49" w:rsidRPr="00004800" w:rsidRDefault="009F1FE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Teniendo en cuenta el hecho de que hasta el </w:t>
      </w:r>
      <w:r w:rsidR="00113C39">
        <w:rPr>
          <w:lang w:val="es-ES"/>
        </w:rPr>
        <w:t>presente</w:t>
      </w:r>
      <w:r w:rsidRPr="00004800">
        <w:rPr>
          <w:lang w:val="es-ES"/>
        </w:rPr>
        <w:t xml:space="preserve"> las autoridades de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 República</w:t>
        </w:r>
      </w:smartTag>
      <w:r w:rsidRPr="00004800">
        <w:rPr>
          <w:lang w:val="es-ES"/>
        </w:rPr>
        <w:t xml:space="preserve"> de Moldova no </w:t>
      </w:r>
      <w:r w:rsidR="00113C39">
        <w:rPr>
          <w:lang w:val="es-ES"/>
        </w:rPr>
        <w:t>ejercen</w:t>
      </w:r>
      <w:r w:rsidRPr="00004800">
        <w:rPr>
          <w:lang w:val="es-ES"/>
        </w:rPr>
        <w:t xml:space="preserve"> un control real sobre la región situada en el margen izquierdo del río </w:t>
      </w:r>
      <w:r w:rsidR="00113C39">
        <w:rPr>
          <w:lang w:val="es-ES"/>
        </w:rPr>
        <w:t>Dniester</w:t>
      </w:r>
      <w:r w:rsidR="00615F49" w:rsidRPr="00004800">
        <w:rPr>
          <w:lang w:val="es-ES"/>
        </w:rPr>
        <w:t xml:space="preserve">, </w:t>
      </w:r>
      <w:r w:rsidR="00113C39">
        <w:rPr>
          <w:lang w:val="es-ES"/>
        </w:rPr>
        <w:t>no ha sido</w:t>
      </w:r>
      <w:r w:rsidR="00DD7EA6" w:rsidRPr="00004800">
        <w:rPr>
          <w:lang w:val="es-ES"/>
        </w:rPr>
        <w:t xml:space="preserve"> posible </w:t>
      </w:r>
      <w:r w:rsidRPr="00004800">
        <w:rPr>
          <w:lang w:val="es-ES"/>
        </w:rPr>
        <w:t>recopila</w:t>
      </w:r>
      <w:r w:rsidR="00DD7EA6" w:rsidRPr="00004800">
        <w:rPr>
          <w:lang w:val="es-ES"/>
        </w:rPr>
        <w:t>r</w:t>
      </w:r>
      <w:r w:rsidRPr="00004800">
        <w:rPr>
          <w:lang w:val="es-ES"/>
        </w:rPr>
        <w:t xml:space="preserve"> la información necesaria para </w:t>
      </w:r>
      <w:r w:rsidR="00113C39">
        <w:rPr>
          <w:lang w:val="es-ES"/>
        </w:rPr>
        <w:t>elaborar este</w:t>
      </w:r>
      <w:r w:rsidRPr="00004800">
        <w:rPr>
          <w:lang w:val="es-ES"/>
        </w:rPr>
        <w:t xml:space="preserve"> informe</w:t>
      </w:r>
      <w:r w:rsidR="00615F49" w:rsidRPr="00004800">
        <w:rPr>
          <w:lang w:val="es-ES"/>
        </w:rPr>
        <w:t xml:space="preserve">. </w:t>
      </w:r>
      <w:r w:rsidR="001B2A1C">
        <w:rPr>
          <w:lang w:val="es-ES"/>
        </w:rPr>
        <w:t>Sin </w:t>
      </w:r>
      <w:r w:rsidRPr="00004800">
        <w:rPr>
          <w:lang w:val="es-ES"/>
        </w:rPr>
        <w:t xml:space="preserve">embargo, gracias a </w:t>
      </w:r>
      <w:r w:rsidR="00113C39">
        <w:rPr>
          <w:lang w:val="es-ES"/>
        </w:rPr>
        <w:t>una</w:t>
      </w:r>
      <w:r w:rsidRPr="00004800">
        <w:rPr>
          <w:lang w:val="es-ES"/>
        </w:rPr>
        <w:t xml:space="preserve"> buena cooperación entre el </w:t>
      </w:r>
      <w:r w:rsidR="00397487" w:rsidRPr="00004800">
        <w:rPr>
          <w:lang w:val="es-ES"/>
        </w:rPr>
        <w:t xml:space="preserve">Ministerio de Protección Social, </w:t>
      </w:r>
      <w:r w:rsidR="00BA2E7C">
        <w:rPr>
          <w:lang w:val="es-ES"/>
        </w:rPr>
        <w:t xml:space="preserve">de </w:t>
      </w:r>
      <w:smartTag w:uri="urn:schemas-microsoft-com:office:smarttags" w:element="PersonName">
        <w:smartTagPr>
          <w:attr w:name="ProductID" w:val="la Familia"/>
        </w:smartTagPr>
        <w:r w:rsidR="00BA2E7C">
          <w:rPr>
            <w:lang w:val="es-ES"/>
          </w:rPr>
          <w:t>la Familia</w:t>
        </w:r>
      </w:smartTag>
      <w:r w:rsidR="00BA2E7C">
        <w:rPr>
          <w:lang w:val="es-ES"/>
        </w:rPr>
        <w:t xml:space="preserve"> y del Niño</w:t>
      </w:r>
      <w:r w:rsidR="00397487" w:rsidRPr="00004800">
        <w:rPr>
          <w:lang w:val="es-ES"/>
        </w:rPr>
        <w:t xml:space="preserve"> y las ONG que llevan a cabo algunas actividades en la región</w:t>
      </w:r>
      <w:r w:rsidR="00615F49" w:rsidRPr="00004800">
        <w:rPr>
          <w:lang w:val="es-ES"/>
        </w:rPr>
        <w:t xml:space="preserve">, </w:t>
      </w:r>
      <w:r w:rsidR="00397487" w:rsidRPr="00004800">
        <w:rPr>
          <w:lang w:val="es-ES"/>
        </w:rPr>
        <w:t xml:space="preserve">hemos conseguido </w:t>
      </w:r>
      <w:r w:rsidR="00DD7EA6" w:rsidRPr="00004800">
        <w:rPr>
          <w:lang w:val="es-ES"/>
        </w:rPr>
        <w:t>recoger</w:t>
      </w:r>
      <w:r w:rsidR="00397487" w:rsidRPr="00004800">
        <w:rPr>
          <w:lang w:val="es-ES"/>
        </w:rPr>
        <w:t xml:space="preserve"> alguna información, </w:t>
      </w:r>
      <w:r w:rsidR="00113C39">
        <w:rPr>
          <w:lang w:val="es-ES"/>
        </w:rPr>
        <w:t>si bien es cierto que se trata de datos fragmentarios</w:t>
      </w:r>
      <w:r w:rsidR="00615F49" w:rsidRPr="00004800">
        <w:rPr>
          <w:lang w:val="es-ES"/>
        </w:rPr>
        <w:t>.</w:t>
      </w:r>
    </w:p>
    <w:p w:rsidR="00615F49" w:rsidRPr="00004800" w:rsidRDefault="00F84526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Así, durante el </w:t>
      </w:r>
      <w:r w:rsidR="002850B9" w:rsidRPr="00004800">
        <w:rPr>
          <w:lang w:val="es-ES"/>
        </w:rPr>
        <w:t>período</w:t>
      </w:r>
      <w:r w:rsidRPr="00004800">
        <w:rPr>
          <w:lang w:val="es-ES"/>
        </w:rPr>
        <w:t xml:space="preserve"> objeto de</w:t>
      </w:r>
      <w:r w:rsidR="00F44EF9" w:rsidRPr="00004800">
        <w:rPr>
          <w:lang w:val="es-ES"/>
        </w:rPr>
        <w:t xml:space="preserve"> examen</w:t>
      </w:r>
      <w:r w:rsidRPr="00004800">
        <w:rPr>
          <w:lang w:val="es-ES"/>
        </w:rPr>
        <w:t xml:space="preserve">, un número considerable de niños de </w:t>
      </w:r>
      <w:r w:rsidR="00615F49" w:rsidRPr="00004800">
        <w:rPr>
          <w:lang w:val="es-ES"/>
        </w:rPr>
        <w:t xml:space="preserve">Transnistria </w:t>
      </w:r>
      <w:r w:rsidRPr="00004800">
        <w:rPr>
          <w:lang w:val="es-ES"/>
        </w:rPr>
        <w:t>que estaba</w:t>
      </w:r>
      <w:r w:rsidR="00A81387" w:rsidRPr="00004800">
        <w:rPr>
          <w:lang w:val="es-ES"/>
        </w:rPr>
        <w:t>n</w:t>
      </w:r>
      <w:r w:rsidRPr="00004800">
        <w:rPr>
          <w:lang w:val="es-ES"/>
        </w:rPr>
        <w:t xml:space="preserve"> en situaci</w:t>
      </w:r>
      <w:r w:rsidR="00FA635C" w:rsidRPr="00004800">
        <w:rPr>
          <w:lang w:val="es-ES"/>
        </w:rPr>
        <w:t>ón</w:t>
      </w:r>
      <w:r w:rsidRPr="00004800">
        <w:rPr>
          <w:lang w:val="es-ES"/>
        </w:rPr>
        <w:t xml:space="preserve"> de riesgo recibieron asistencia de la misión de la Organización Internacional para las Migraciones (OIM) en</w:t>
      </w:r>
      <w:r w:rsidR="00C418ED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Moldova, </w:t>
      </w:r>
      <w:r w:rsidR="00615F49" w:rsidRPr="00004800">
        <w:rPr>
          <w:iCs/>
          <w:lang w:val="es-ES"/>
        </w:rPr>
        <w:t>Terre des Hommes</w:t>
      </w:r>
      <w:r w:rsidRPr="00004800">
        <w:rPr>
          <w:iCs/>
          <w:lang w:val="es-ES"/>
        </w:rPr>
        <w:t xml:space="preserve"> y </w:t>
      </w:r>
      <w:r w:rsidR="00615F49" w:rsidRPr="00004800">
        <w:rPr>
          <w:iCs/>
          <w:lang w:val="es-ES"/>
        </w:rPr>
        <w:t xml:space="preserve">Save the Children </w:t>
      </w:r>
      <w:r w:rsidR="00450DE1" w:rsidRPr="00004800">
        <w:rPr>
          <w:iCs/>
          <w:lang w:val="es-ES"/>
        </w:rPr>
        <w:t xml:space="preserve">y se les </w:t>
      </w:r>
      <w:r w:rsidR="00113C39">
        <w:rPr>
          <w:iCs/>
          <w:lang w:val="es-ES"/>
        </w:rPr>
        <w:t>ofreció asimismo</w:t>
      </w:r>
      <w:r w:rsidR="00450DE1" w:rsidRPr="00004800">
        <w:rPr>
          <w:iCs/>
          <w:lang w:val="es-ES"/>
        </w:rPr>
        <w:t xml:space="preserve"> asistencia psicosocial</w:t>
      </w:r>
      <w:r w:rsidR="00113C39">
        <w:rPr>
          <w:iCs/>
          <w:lang w:val="es-ES"/>
        </w:rPr>
        <w:t xml:space="preserve"> y ayuda para</w:t>
      </w:r>
      <w:r w:rsidR="00450DE1" w:rsidRPr="00004800">
        <w:rPr>
          <w:iCs/>
          <w:lang w:val="es-ES"/>
        </w:rPr>
        <w:t xml:space="preserve"> </w:t>
      </w:r>
      <w:r w:rsidR="00F44EF9" w:rsidRPr="00004800">
        <w:rPr>
          <w:iCs/>
          <w:lang w:val="es-ES"/>
        </w:rPr>
        <w:t xml:space="preserve">la </w:t>
      </w:r>
      <w:r w:rsidR="00450DE1" w:rsidRPr="00004800">
        <w:rPr>
          <w:iCs/>
          <w:lang w:val="es-ES"/>
        </w:rPr>
        <w:t xml:space="preserve">reintegración </w:t>
      </w:r>
      <w:r w:rsidR="00113C39">
        <w:rPr>
          <w:iCs/>
          <w:lang w:val="es-ES"/>
        </w:rPr>
        <w:t xml:space="preserve">en la </w:t>
      </w:r>
      <w:r w:rsidR="00450DE1" w:rsidRPr="00004800">
        <w:rPr>
          <w:iCs/>
          <w:lang w:val="es-ES"/>
        </w:rPr>
        <w:t>familia y</w:t>
      </w:r>
      <w:r w:rsidR="00113C39">
        <w:rPr>
          <w:iCs/>
          <w:lang w:val="es-ES"/>
        </w:rPr>
        <w:t xml:space="preserve"> la</w:t>
      </w:r>
      <w:r w:rsidR="00450DE1" w:rsidRPr="00004800">
        <w:rPr>
          <w:iCs/>
          <w:lang w:val="es-ES"/>
        </w:rPr>
        <w:t xml:space="preserve"> comuni</w:t>
      </w:r>
      <w:r w:rsidR="00113C39">
        <w:rPr>
          <w:iCs/>
          <w:lang w:val="es-ES"/>
        </w:rPr>
        <w:t>dad</w:t>
      </w:r>
      <w:r w:rsidR="00371F25">
        <w:rPr>
          <w:iCs/>
          <w:lang w:val="es-ES"/>
        </w:rPr>
        <w:t>. También se beneficiaron de apoyo para inscribirse en la escuela y reincorporarse a ella</w:t>
      </w:r>
      <w:r w:rsidR="00450DE1" w:rsidRPr="00004800">
        <w:rPr>
          <w:iCs/>
          <w:lang w:val="es-ES"/>
        </w:rPr>
        <w:t xml:space="preserve">, </w:t>
      </w:r>
      <w:r w:rsidR="00371F25">
        <w:rPr>
          <w:iCs/>
          <w:lang w:val="es-ES"/>
        </w:rPr>
        <w:t xml:space="preserve">ayuda para </w:t>
      </w:r>
      <w:r w:rsidR="00F44EF9" w:rsidRPr="00004800">
        <w:rPr>
          <w:iCs/>
          <w:lang w:val="es-ES"/>
        </w:rPr>
        <w:t xml:space="preserve">la </w:t>
      </w:r>
      <w:r w:rsidR="00450DE1" w:rsidRPr="00004800">
        <w:rPr>
          <w:iCs/>
          <w:lang w:val="es-ES"/>
        </w:rPr>
        <w:t>repatriación, ayuda humanitaria, vacaciones de verano y asistencia médica</w:t>
      </w:r>
      <w:r w:rsidR="00371F25">
        <w:rPr>
          <w:lang w:val="es-ES"/>
        </w:rPr>
        <w:t>.</w:t>
      </w:r>
    </w:p>
    <w:p w:rsidR="00615F49" w:rsidRPr="00004800" w:rsidRDefault="008369F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Durante </w:t>
      </w:r>
      <w:r w:rsidR="00615F49" w:rsidRPr="00004800">
        <w:rPr>
          <w:lang w:val="es-ES"/>
        </w:rPr>
        <w:t>2005–2006</w:t>
      </w:r>
      <w:r w:rsidR="00C418ED" w:rsidRPr="00004800">
        <w:rPr>
          <w:lang w:val="es-ES"/>
        </w:rPr>
        <w:t>,</w:t>
      </w:r>
      <w:r w:rsidR="001258A4" w:rsidRPr="00004800">
        <w:rPr>
          <w:lang w:val="es-ES"/>
        </w:rPr>
        <w:t xml:space="preserve"> la actividad del proyecto </w:t>
      </w:r>
      <w:r w:rsidR="0037303D" w:rsidRPr="00004800">
        <w:rPr>
          <w:lang w:val="es-ES"/>
        </w:rPr>
        <w:t xml:space="preserve">FACT </w:t>
      </w:r>
      <w:r w:rsidR="001258A4" w:rsidRPr="00004800">
        <w:rPr>
          <w:lang w:val="es-ES"/>
        </w:rPr>
        <w:t xml:space="preserve">de </w:t>
      </w:r>
      <w:r w:rsidR="00615F49" w:rsidRPr="00004800">
        <w:rPr>
          <w:lang w:val="es-ES"/>
        </w:rPr>
        <w:t>Terres des Hommes</w:t>
      </w:r>
      <w:r w:rsidR="0037303D" w:rsidRPr="00004800">
        <w:rPr>
          <w:lang w:val="es-ES"/>
        </w:rPr>
        <w:t xml:space="preserve"> se concentró en prestar ayuda a las autoridades locales y las familias con</w:t>
      </w:r>
      <w:r w:rsidR="00302BB3" w:rsidRPr="00004800">
        <w:rPr>
          <w:lang w:val="es-ES"/>
        </w:rPr>
        <w:t xml:space="preserve"> miras </w:t>
      </w:r>
      <w:r w:rsidR="0037303D" w:rsidRPr="00004800">
        <w:rPr>
          <w:lang w:val="es-ES"/>
        </w:rPr>
        <w:t>a la protección y reintegración de los niños repatriados de la Federación de Rusia y Ucrania</w:t>
      </w:r>
      <w:r w:rsidR="00615F49" w:rsidRPr="00004800">
        <w:rPr>
          <w:lang w:val="es-ES"/>
        </w:rPr>
        <w:t xml:space="preserve">. </w:t>
      </w:r>
      <w:r w:rsidR="00402CC9" w:rsidRPr="00004800">
        <w:rPr>
          <w:lang w:val="es-ES"/>
        </w:rPr>
        <w:t>Para lograr este objetivo</w:t>
      </w:r>
      <w:r w:rsidR="009E5E88" w:rsidRPr="00004800">
        <w:rPr>
          <w:lang w:val="es-ES"/>
        </w:rPr>
        <w:t xml:space="preserve"> se establecieron relaciones con representantes de órganos de protección infantil en todos los distritos y poblaciones de </w:t>
      </w:r>
      <w:r w:rsidR="00615F49" w:rsidRPr="00004800">
        <w:rPr>
          <w:lang w:val="es-ES"/>
        </w:rPr>
        <w:t xml:space="preserve">Transnistria </w:t>
      </w:r>
      <w:r w:rsidR="00402CC9" w:rsidRPr="00004800">
        <w:rPr>
          <w:lang w:val="es-ES"/>
        </w:rPr>
        <w:t>y con los situados en algunas comunidades de origen de los niños</w:t>
      </w:r>
      <w:r w:rsidR="00615F49" w:rsidRPr="00004800">
        <w:rPr>
          <w:lang w:val="es-ES"/>
        </w:rPr>
        <w:t>.</w:t>
      </w:r>
      <w:r w:rsidR="0007300F" w:rsidRPr="00004800">
        <w:rPr>
          <w:lang w:val="es-ES"/>
        </w:rPr>
        <w:t xml:space="preserve"> Durante el </w:t>
      </w:r>
      <w:r w:rsidR="002850B9" w:rsidRPr="00004800">
        <w:rPr>
          <w:lang w:val="es-ES"/>
        </w:rPr>
        <w:t>período</w:t>
      </w:r>
      <w:r w:rsidR="0007300F" w:rsidRPr="00004800">
        <w:rPr>
          <w:lang w:val="es-ES"/>
        </w:rPr>
        <w:t xml:space="preserve"> de referencia</w:t>
      </w:r>
      <w:r w:rsidR="000C330C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07300F" w:rsidRPr="00004800">
        <w:rPr>
          <w:lang w:val="es-ES"/>
        </w:rPr>
        <w:t>se</w:t>
      </w:r>
      <w:r w:rsidR="00302BB3" w:rsidRPr="00004800">
        <w:rPr>
          <w:lang w:val="es-ES"/>
        </w:rPr>
        <w:t xml:space="preserve"> identificó a </w:t>
      </w:r>
      <w:r w:rsidR="00615F49" w:rsidRPr="00004800">
        <w:rPr>
          <w:lang w:val="es-ES"/>
        </w:rPr>
        <w:t xml:space="preserve">33 </w:t>
      </w:r>
      <w:r w:rsidR="0007300F" w:rsidRPr="00004800">
        <w:rPr>
          <w:lang w:val="es-ES"/>
        </w:rPr>
        <w:t>niños como procedentes de la región de Transnistria</w:t>
      </w:r>
      <w:r w:rsidR="0060739B" w:rsidRPr="00004800">
        <w:rPr>
          <w:lang w:val="es-ES"/>
        </w:rPr>
        <w:t xml:space="preserve"> que habían abandonado el territorio solos</w:t>
      </w:r>
      <w:r w:rsidR="00371F25">
        <w:rPr>
          <w:lang w:val="es-ES"/>
        </w:rPr>
        <w:t>,</w:t>
      </w:r>
      <w:r w:rsidR="0060739B" w:rsidRPr="00004800">
        <w:rPr>
          <w:lang w:val="es-ES"/>
        </w:rPr>
        <w:t xml:space="preserve"> con sus padres o con extranjeros para ir a Rusia o Ucrania</w:t>
      </w:r>
      <w:r w:rsidR="00615F49" w:rsidRPr="00004800">
        <w:rPr>
          <w:lang w:val="es-ES"/>
        </w:rPr>
        <w:t>.</w:t>
      </w:r>
    </w:p>
    <w:p w:rsidR="00615F49" w:rsidRPr="00004800" w:rsidRDefault="00835CDD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 OIM prestó asistencia psicosocial, asistencia médica, ayuda humanitaria</w:t>
      </w:r>
      <w:r w:rsidR="00D10EF8">
        <w:rPr>
          <w:lang w:val="es-ES"/>
        </w:rPr>
        <w:t xml:space="preserve"> y</w:t>
      </w:r>
      <w:r w:rsidRPr="00004800">
        <w:rPr>
          <w:lang w:val="es-ES"/>
        </w:rPr>
        <w:t xml:space="preserve"> apoyo </w:t>
      </w:r>
      <w:r w:rsidR="00B66B0B" w:rsidRPr="00004800">
        <w:rPr>
          <w:lang w:val="es-ES"/>
        </w:rPr>
        <w:t>para</w:t>
      </w:r>
      <w:r w:rsidRPr="00004800">
        <w:rPr>
          <w:lang w:val="es-ES"/>
        </w:rPr>
        <w:t xml:space="preserve"> la </w:t>
      </w:r>
      <w:r w:rsidR="00D10EF8">
        <w:rPr>
          <w:lang w:val="es-ES"/>
        </w:rPr>
        <w:t>inscripción</w:t>
      </w:r>
      <w:r w:rsidRPr="00004800">
        <w:rPr>
          <w:lang w:val="es-ES"/>
        </w:rPr>
        <w:t xml:space="preserve"> en la escuela y </w:t>
      </w:r>
      <w:r w:rsidR="00D10EF8">
        <w:rPr>
          <w:lang w:val="es-ES"/>
        </w:rPr>
        <w:t>la formación</w:t>
      </w:r>
      <w:r w:rsidRPr="00004800">
        <w:rPr>
          <w:lang w:val="es-ES"/>
        </w:rPr>
        <w:t xml:space="preserve"> profesional a niños en situaciones difíciles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E</w:t>
      </w:r>
      <w:r w:rsidR="00615F49" w:rsidRPr="00004800">
        <w:rPr>
          <w:lang w:val="es-ES"/>
        </w:rPr>
        <w:t xml:space="preserve">n 2006, </w:t>
      </w:r>
      <w:r w:rsidR="00103FF1" w:rsidRPr="00004800">
        <w:rPr>
          <w:lang w:val="es-ES"/>
        </w:rPr>
        <w:t>la OIM y la ONG</w:t>
      </w:r>
      <w:r w:rsidR="00615F49" w:rsidRPr="00004800">
        <w:rPr>
          <w:lang w:val="es-ES"/>
        </w:rPr>
        <w:t xml:space="preserve"> </w:t>
      </w:r>
      <w:r w:rsidR="00615F49" w:rsidRPr="00004800">
        <w:rPr>
          <w:i/>
          <w:lang w:val="es-ES"/>
        </w:rPr>
        <w:t>Interaction</w:t>
      </w:r>
      <w:r w:rsidR="00615F49" w:rsidRPr="00004800">
        <w:rPr>
          <w:lang w:val="es-ES"/>
        </w:rPr>
        <w:t xml:space="preserve"> </w:t>
      </w:r>
      <w:r w:rsidR="00C1775F" w:rsidRPr="00004800">
        <w:rPr>
          <w:lang w:val="es-ES"/>
        </w:rPr>
        <w:t xml:space="preserve">organizaron </w:t>
      </w:r>
      <w:r w:rsidR="00B66B0B" w:rsidRPr="00004800">
        <w:rPr>
          <w:lang w:val="es-ES"/>
        </w:rPr>
        <w:t xml:space="preserve">en las escuelas de Transnistria </w:t>
      </w:r>
      <w:r w:rsidR="00C1775F" w:rsidRPr="00004800">
        <w:rPr>
          <w:lang w:val="es-ES"/>
        </w:rPr>
        <w:t xml:space="preserve">talleres impartidos por otros estudiantes sobre la prevención de la trata de personas, en los que participaron </w:t>
      </w:r>
      <w:r w:rsidR="00615F49" w:rsidRPr="00004800">
        <w:rPr>
          <w:lang w:val="es-ES"/>
        </w:rPr>
        <w:t>2</w:t>
      </w:r>
      <w:r w:rsidR="00C1775F" w:rsidRPr="00004800">
        <w:rPr>
          <w:lang w:val="es-ES"/>
        </w:rPr>
        <w:t>.</w:t>
      </w:r>
      <w:r w:rsidR="00615F49" w:rsidRPr="00004800">
        <w:rPr>
          <w:lang w:val="es-ES"/>
        </w:rPr>
        <w:t>028</w:t>
      </w:r>
      <w:r w:rsidR="00C1775F" w:rsidRPr="00004800">
        <w:rPr>
          <w:lang w:val="es-ES"/>
        </w:rPr>
        <w:t xml:space="preserve"> niños</w:t>
      </w:r>
      <w:r w:rsidR="00615F49" w:rsidRPr="00004800">
        <w:rPr>
          <w:lang w:val="es-ES"/>
        </w:rPr>
        <w:t>. Save the Children</w:t>
      </w:r>
      <w:r w:rsidR="009778C3" w:rsidRPr="00004800">
        <w:rPr>
          <w:lang w:val="es-ES"/>
        </w:rPr>
        <w:t xml:space="preserve"> </w:t>
      </w:r>
      <w:r w:rsidR="00FA635C" w:rsidRPr="00004800">
        <w:rPr>
          <w:lang w:val="es-ES"/>
        </w:rPr>
        <w:t>prest</w:t>
      </w:r>
      <w:r w:rsidR="009778C3" w:rsidRPr="00004800">
        <w:rPr>
          <w:lang w:val="es-ES"/>
        </w:rPr>
        <w:t xml:space="preserve">ó asistencia a </w:t>
      </w:r>
      <w:r w:rsidR="00615F49" w:rsidRPr="00004800">
        <w:rPr>
          <w:lang w:val="es-ES"/>
        </w:rPr>
        <w:t>958</w:t>
      </w:r>
      <w:r w:rsidR="009778C3" w:rsidRPr="00004800">
        <w:rPr>
          <w:lang w:val="es-ES"/>
        </w:rPr>
        <w:t xml:space="preserve"> niños en el mismo período</w:t>
      </w:r>
      <w:r w:rsidR="00D10EF8">
        <w:rPr>
          <w:lang w:val="es-ES"/>
        </w:rPr>
        <w:t>.</w:t>
      </w:r>
    </w:p>
    <w:p w:rsidR="00615F49" w:rsidRPr="00004800" w:rsidRDefault="005553A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En el artículo </w:t>
      </w:r>
      <w:r w:rsidR="00615F49" w:rsidRPr="00004800">
        <w:rPr>
          <w:lang w:val="es-ES"/>
        </w:rPr>
        <w:t xml:space="preserve">35 </w:t>
      </w:r>
      <w:r w:rsidRPr="00004800">
        <w:rPr>
          <w:lang w:val="es-ES"/>
        </w:rPr>
        <w:t>de la Constitución de la República de Moldova</w:t>
      </w:r>
      <w:r w:rsidR="006D3D74" w:rsidRPr="00004800">
        <w:rPr>
          <w:lang w:val="es-ES"/>
        </w:rPr>
        <w:t xml:space="preserve"> se </w:t>
      </w:r>
      <w:r w:rsidR="00CD4114">
        <w:rPr>
          <w:lang w:val="es-ES"/>
        </w:rPr>
        <w:t>enuncia</w:t>
      </w:r>
      <w:r w:rsidR="006D3D74" w:rsidRPr="00004800">
        <w:rPr>
          <w:lang w:val="es-ES"/>
        </w:rPr>
        <w:t xml:space="preserve"> expresamente el derecho a la educación como uno de los derechos humanos fundamentales</w:t>
      </w:r>
      <w:r w:rsidR="00615F49" w:rsidRPr="00004800">
        <w:rPr>
          <w:lang w:val="es-ES"/>
        </w:rPr>
        <w:t xml:space="preserve">. </w:t>
      </w:r>
      <w:r w:rsidR="003B121A" w:rsidRPr="00004800">
        <w:rPr>
          <w:lang w:val="es-ES"/>
        </w:rPr>
        <w:t>El Estado garantiza en el marco de la ley el derecho a elegir el idioma de estudio</w:t>
      </w:r>
      <w:r w:rsidR="00615F49" w:rsidRPr="00004800">
        <w:rPr>
          <w:lang w:val="es-ES"/>
        </w:rPr>
        <w:t>.</w:t>
      </w:r>
      <w:r w:rsidR="003B121A" w:rsidRPr="00004800">
        <w:rPr>
          <w:lang w:val="es-ES"/>
        </w:rPr>
        <w:t xml:space="preserve"> Se garantiza el estudio del idioma</w:t>
      </w:r>
      <w:r w:rsidR="005B24FB" w:rsidRPr="00004800">
        <w:rPr>
          <w:lang w:val="es-ES"/>
        </w:rPr>
        <w:t xml:space="preserve"> </w:t>
      </w:r>
      <w:r w:rsidR="00CD4114">
        <w:rPr>
          <w:lang w:val="es-ES"/>
        </w:rPr>
        <w:t xml:space="preserve">oficial </w:t>
      </w:r>
      <w:r w:rsidR="005B24FB" w:rsidRPr="00004800">
        <w:rPr>
          <w:lang w:val="es-ES"/>
        </w:rPr>
        <w:t xml:space="preserve">del Estado </w:t>
      </w:r>
      <w:r w:rsidR="00615F49" w:rsidRPr="00004800">
        <w:rPr>
          <w:lang w:val="es-ES"/>
        </w:rPr>
        <w:t>(</w:t>
      </w:r>
      <w:r w:rsidR="00D25641" w:rsidRPr="00004800">
        <w:rPr>
          <w:lang w:val="es-ES"/>
        </w:rPr>
        <w:t>moldovo</w:t>
      </w:r>
      <w:r w:rsidR="003B121A" w:rsidRPr="00004800">
        <w:rPr>
          <w:lang w:val="es-ES"/>
        </w:rPr>
        <w:t xml:space="preserve"> con caracteres latinos</w:t>
      </w:r>
      <w:r w:rsidR="00615F49" w:rsidRPr="00004800">
        <w:rPr>
          <w:lang w:val="es-ES"/>
        </w:rPr>
        <w:t xml:space="preserve">) </w:t>
      </w:r>
      <w:r w:rsidR="003B121A" w:rsidRPr="00004800">
        <w:rPr>
          <w:lang w:val="es-ES"/>
        </w:rPr>
        <w:t>en todo</w:t>
      </w:r>
      <w:r w:rsidR="00CD4114">
        <w:rPr>
          <w:lang w:val="es-ES"/>
        </w:rPr>
        <w:t>s los</w:t>
      </w:r>
      <w:r w:rsidR="003B121A" w:rsidRPr="00004800">
        <w:rPr>
          <w:lang w:val="es-ES"/>
        </w:rPr>
        <w:t xml:space="preserve"> tipo</w:t>
      </w:r>
      <w:r w:rsidR="00CD4114">
        <w:rPr>
          <w:lang w:val="es-ES"/>
        </w:rPr>
        <w:t>s</w:t>
      </w:r>
      <w:r w:rsidR="003B121A" w:rsidRPr="00004800">
        <w:rPr>
          <w:lang w:val="es-ES"/>
        </w:rPr>
        <w:t xml:space="preserve"> de instituciones de enseñanza</w:t>
      </w:r>
      <w:r w:rsidR="00615F49" w:rsidRPr="00004800">
        <w:rPr>
          <w:lang w:val="es-ES"/>
        </w:rPr>
        <w:t xml:space="preserve">. </w:t>
      </w:r>
      <w:r w:rsidR="00CD4114">
        <w:rPr>
          <w:lang w:val="es-ES"/>
        </w:rPr>
        <w:t xml:space="preserve">Actualmente la población total </w:t>
      </w:r>
      <w:r w:rsidR="00485032" w:rsidRPr="00004800">
        <w:rPr>
          <w:lang w:val="es-ES"/>
        </w:rPr>
        <w:t xml:space="preserve">de </w:t>
      </w:r>
      <w:r w:rsidR="00615F49" w:rsidRPr="00004800">
        <w:rPr>
          <w:lang w:val="es-ES"/>
        </w:rPr>
        <w:t>Transnistria</w:t>
      </w:r>
      <w:r w:rsidR="00485032" w:rsidRPr="00004800">
        <w:rPr>
          <w:lang w:val="es-ES"/>
        </w:rPr>
        <w:t xml:space="preserve"> </w:t>
      </w:r>
      <w:r w:rsidR="00CD4114">
        <w:rPr>
          <w:lang w:val="es-ES"/>
        </w:rPr>
        <w:t>asciende a</w:t>
      </w:r>
      <w:r w:rsidR="005B24FB" w:rsidRPr="00004800">
        <w:rPr>
          <w:lang w:val="es-ES"/>
        </w:rPr>
        <w:t xml:space="preserve"> unos </w:t>
      </w:r>
      <w:r w:rsidR="00485032" w:rsidRPr="00004800">
        <w:rPr>
          <w:lang w:val="es-ES"/>
        </w:rPr>
        <w:t>540.</w:t>
      </w:r>
      <w:r w:rsidR="00615F49" w:rsidRPr="00004800">
        <w:rPr>
          <w:lang w:val="es-ES"/>
        </w:rPr>
        <w:t>000</w:t>
      </w:r>
      <w:r w:rsidR="00CD4114" w:rsidRPr="00CD4114">
        <w:rPr>
          <w:lang w:val="es-ES"/>
        </w:rPr>
        <w:t xml:space="preserve"> </w:t>
      </w:r>
      <w:r w:rsidR="00CD4114" w:rsidRPr="00004800">
        <w:rPr>
          <w:lang w:val="es-ES"/>
        </w:rPr>
        <w:t>de habitantes</w:t>
      </w:r>
      <w:r w:rsidR="005B24FB" w:rsidRPr="00004800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CD4114">
        <w:rPr>
          <w:lang w:val="es-ES"/>
        </w:rPr>
        <w:t xml:space="preserve">de los que </w:t>
      </w:r>
      <w:r w:rsidR="00485032" w:rsidRPr="00004800">
        <w:rPr>
          <w:lang w:val="es-ES"/>
        </w:rPr>
        <w:t>el 32,</w:t>
      </w:r>
      <w:r w:rsidR="00615F49" w:rsidRPr="00004800">
        <w:rPr>
          <w:lang w:val="es-ES"/>
        </w:rPr>
        <w:t>2</w:t>
      </w:r>
      <w:r w:rsidR="004F59F4" w:rsidRPr="00004800">
        <w:rPr>
          <w:lang w:val="es-ES"/>
        </w:rPr>
        <w:t>%</w:t>
      </w:r>
      <w:r w:rsidR="00485032" w:rsidRPr="00004800">
        <w:rPr>
          <w:lang w:val="es-ES"/>
        </w:rPr>
        <w:t xml:space="preserve"> </w:t>
      </w:r>
      <w:r w:rsidR="00CD4114">
        <w:rPr>
          <w:lang w:val="es-ES"/>
        </w:rPr>
        <w:t xml:space="preserve">son </w:t>
      </w:r>
      <w:r w:rsidR="00D25641" w:rsidRPr="00004800">
        <w:rPr>
          <w:lang w:val="es-ES"/>
        </w:rPr>
        <w:t>moldovo</w:t>
      </w:r>
      <w:r w:rsidR="00485032" w:rsidRPr="00004800">
        <w:rPr>
          <w:lang w:val="es-ES"/>
        </w:rPr>
        <w:t>s</w:t>
      </w:r>
      <w:r w:rsidR="00615F49" w:rsidRPr="00004800">
        <w:rPr>
          <w:lang w:val="es-ES"/>
        </w:rPr>
        <w:t xml:space="preserve">, </w:t>
      </w:r>
      <w:r w:rsidR="00485032" w:rsidRPr="00004800">
        <w:rPr>
          <w:lang w:val="es-ES"/>
        </w:rPr>
        <w:t>el 29,</w:t>
      </w:r>
      <w:r w:rsidR="00615F49" w:rsidRPr="00004800">
        <w:rPr>
          <w:lang w:val="es-ES"/>
        </w:rPr>
        <w:t>1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8005D1" w:rsidRPr="00004800">
        <w:rPr>
          <w:lang w:val="es-ES"/>
        </w:rPr>
        <w:t>ucranio</w:t>
      </w:r>
      <w:r w:rsidR="00485032" w:rsidRPr="00004800">
        <w:rPr>
          <w:lang w:val="es-ES"/>
        </w:rPr>
        <w:t>s y el 28,</w:t>
      </w:r>
      <w:r w:rsidR="00615F49" w:rsidRPr="00004800">
        <w:rPr>
          <w:lang w:val="es-ES"/>
        </w:rPr>
        <w:t>1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485032" w:rsidRPr="00004800">
        <w:rPr>
          <w:lang w:val="es-ES"/>
        </w:rPr>
        <w:t>rusos</w:t>
      </w:r>
      <w:r w:rsidR="00615F49" w:rsidRPr="00004800">
        <w:rPr>
          <w:lang w:val="es-ES"/>
        </w:rPr>
        <w:t xml:space="preserve">. </w:t>
      </w:r>
      <w:r w:rsidR="00556A63" w:rsidRPr="00004800">
        <w:rPr>
          <w:lang w:val="es-ES"/>
        </w:rPr>
        <w:t>A pesar de esto, el idioma en el 90% de</w:t>
      </w:r>
      <w:r w:rsidR="005B24FB" w:rsidRPr="00004800">
        <w:rPr>
          <w:lang w:val="es-ES"/>
        </w:rPr>
        <w:t xml:space="preserve"> los centros </w:t>
      </w:r>
      <w:r w:rsidR="00556A63" w:rsidRPr="00004800">
        <w:rPr>
          <w:lang w:val="es-ES"/>
        </w:rPr>
        <w:t>de preescolar es el ruso</w:t>
      </w:r>
      <w:r w:rsidR="00615F49" w:rsidRPr="00004800">
        <w:rPr>
          <w:lang w:val="es-ES"/>
        </w:rPr>
        <w:t>.</w:t>
      </w:r>
      <w:r w:rsidR="00556A63" w:rsidRPr="00004800">
        <w:rPr>
          <w:lang w:val="es-ES"/>
        </w:rPr>
        <w:t xml:space="preserve"> Sólo el 8,</w:t>
      </w:r>
      <w:r w:rsidR="00615F49" w:rsidRPr="00004800">
        <w:rPr>
          <w:lang w:val="es-ES"/>
        </w:rPr>
        <w:t>7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556A63" w:rsidRPr="00004800">
        <w:rPr>
          <w:lang w:val="es-ES"/>
        </w:rPr>
        <w:t>de los niños estudia</w:t>
      </w:r>
      <w:r w:rsidR="005B24FB" w:rsidRPr="00004800">
        <w:rPr>
          <w:lang w:val="es-ES"/>
        </w:rPr>
        <w:t>n</w:t>
      </w:r>
      <w:r w:rsidR="00556A63" w:rsidRPr="00004800">
        <w:rPr>
          <w:lang w:val="es-ES"/>
        </w:rPr>
        <w:t xml:space="preserve"> en </w:t>
      </w:r>
      <w:r w:rsidR="00D25641" w:rsidRPr="00004800">
        <w:rPr>
          <w:lang w:val="es-ES"/>
        </w:rPr>
        <w:t>moldovo</w:t>
      </w:r>
      <w:r w:rsidR="00556A63" w:rsidRPr="00004800">
        <w:rPr>
          <w:lang w:val="es-ES"/>
        </w:rPr>
        <w:t xml:space="preserve"> y apenas el 0,</w:t>
      </w:r>
      <w:r w:rsidR="00615F49" w:rsidRPr="00004800">
        <w:rPr>
          <w:lang w:val="es-ES"/>
        </w:rPr>
        <w:t>6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556A63" w:rsidRPr="00004800">
        <w:rPr>
          <w:lang w:val="es-ES"/>
        </w:rPr>
        <w:t xml:space="preserve">en </w:t>
      </w:r>
      <w:r w:rsidR="008005D1" w:rsidRPr="00004800">
        <w:rPr>
          <w:lang w:val="es-ES"/>
        </w:rPr>
        <w:t>ucranio</w:t>
      </w:r>
      <w:r w:rsidR="00615F49" w:rsidRPr="00004800">
        <w:rPr>
          <w:lang w:val="es-ES"/>
        </w:rPr>
        <w:t>.</w:t>
      </w:r>
    </w:p>
    <w:p w:rsidR="00615F49" w:rsidRPr="00004800" w:rsidRDefault="002C0858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</w:t>
      </w:r>
      <w:r w:rsidR="005B24FB" w:rsidRPr="00004800">
        <w:rPr>
          <w:lang w:val="es-ES"/>
        </w:rPr>
        <w:t>n 2005</w:t>
      </w:r>
      <w:r w:rsidR="00615F49" w:rsidRPr="00004800">
        <w:rPr>
          <w:lang w:val="es-ES"/>
        </w:rPr>
        <w:t xml:space="preserve"> </w:t>
      </w:r>
      <w:r w:rsidR="004F70FB">
        <w:rPr>
          <w:lang w:val="es-ES"/>
        </w:rPr>
        <w:t>había</w:t>
      </w:r>
      <w:r w:rsidR="00EF0BEE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184 </w:t>
      </w:r>
      <w:r w:rsidR="00EF0BEE" w:rsidRPr="00004800">
        <w:rPr>
          <w:lang w:val="es-ES"/>
        </w:rPr>
        <w:t>escuelas diurnas</w:t>
      </w:r>
      <w:r w:rsidR="005B24FB" w:rsidRPr="00004800">
        <w:rPr>
          <w:lang w:val="es-ES"/>
        </w:rPr>
        <w:t xml:space="preserve"> de en</w:t>
      </w:r>
      <w:r w:rsidR="0043614C" w:rsidRPr="00004800">
        <w:rPr>
          <w:lang w:val="es-ES"/>
        </w:rPr>
        <w:t>señanza</w:t>
      </w:r>
      <w:r w:rsidR="005B24FB" w:rsidRPr="00004800">
        <w:rPr>
          <w:lang w:val="es-ES"/>
        </w:rPr>
        <w:t xml:space="preserve"> general</w:t>
      </w:r>
      <w:r w:rsidR="004F70FB" w:rsidRPr="004F70FB">
        <w:rPr>
          <w:lang w:val="es-ES"/>
        </w:rPr>
        <w:t xml:space="preserve"> </w:t>
      </w:r>
      <w:r w:rsidR="004F70FB" w:rsidRPr="00004800">
        <w:rPr>
          <w:lang w:val="es-ES"/>
        </w:rPr>
        <w:t>en la región</w:t>
      </w:r>
      <w:r w:rsidR="00EF0BEE" w:rsidRPr="00004800">
        <w:rPr>
          <w:lang w:val="es-ES"/>
        </w:rPr>
        <w:t>, a las que asistían 67.</w:t>
      </w:r>
      <w:r w:rsidR="00615F49" w:rsidRPr="00004800">
        <w:rPr>
          <w:lang w:val="es-ES"/>
        </w:rPr>
        <w:t xml:space="preserve">500 </w:t>
      </w:r>
      <w:r w:rsidR="00EF0BEE" w:rsidRPr="00004800">
        <w:rPr>
          <w:lang w:val="es-ES"/>
        </w:rPr>
        <w:t>niños</w:t>
      </w:r>
      <w:r w:rsidR="00CD4114">
        <w:rPr>
          <w:lang w:val="es-ES"/>
        </w:rPr>
        <w:t>, y no había ninguna escuela</w:t>
      </w:r>
      <w:r w:rsidR="00EF0BEE" w:rsidRPr="00004800">
        <w:rPr>
          <w:lang w:val="es-ES"/>
        </w:rPr>
        <w:t xml:space="preserve"> secundaria</w:t>
      </w:r>
      <w:r w:rsidR="005B24FB" w:rsidRPr="00004800">
        <w:rPr>
          <w:lang w:val="es-ES"/>
        </w:rPr>
        <w:t xml:space="preserve"> de primer o</w:t>
      </w:r>
      <w:r w:rsidR="00EF0BEE" w:rsidRPr="00004800">
        <w:rPr>
          <w:lang w:val="es-ES"/>
        </w:rPr>
        <w:t xml:space="preserve"> segundo ciclo en </w:t>
      </w:r>
      <w:r w:rsidR="00CD4114">
        <w:rPr>
          <w:lang w:val="es-ES"/>
        </w:rPr>
        <w:t xml:space="preserve">las </w:t>
      </w:r>
      <w:r w:rsidR="00EF0BEE" w:rsidRPr="00004800">
        <w:rPr>
          <w:lang w:val="es-ES"/>
        </w:rPr>
        <w:t>zonas rurales</w:t>
      </w:r>
      <w:r w:rsidR="00615F49" w:rsidRPr="00004800">
        <w:rPr>
          <w:lang w:val="es-ES"/>
        </w:rPr>
        <w:t xml:space="preserve">. </w:t>
      </w:r>
      <w:r w:rsidR="00FF4153" w:rsidRPr="00004800">
        <w:rPr>
          <w:lang w:val="es-ES"/>
        </w:rPr>
        <w:t>Esta situación es peor</w:t>
      </w:r>
      <w:r w:rsidR="00CD4114">
        <w:rPr>
          <w:lang w:val="es-ES"/>
        </w:rPr>
        <w:t xml:space="preserve"> aún</w:t>
      </w:r>
      <w:r w:rsidR="005B24FB" w:rsidRPr="00004800">
        <w:rPr>
          <w:lang w:val="es-ES"/>
        </w:rPr>
        <w:t>,</w:t>
      </w:r>
      <w:r w:rsidR="00FF4153" w:rsidRPr="00004800">
        <w:rPr>
          <w:lang w:val="es-ES"/>
        </w:rPr>
        <w:t xml:space="preserve"> porque el 61,</w:t>
      </w:r>
      <w:r w:rsidR="00615F49" w:rsidRPr="00004800">
        <w:rPr>
          <w:lang w:val="es-ES"/>
        </w:rPr>
        <w:t>5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FF4153" w:rsidRPr="00004800">
        <w:rPr>
          <w:lang w:val="es-ES"/>
        </w:rPr>
        <w:t>de las escuelas</w:t>
      </w:r>
      <w:r w:rsidR="005B24FB" w:rsidRPr="00004800">
        <w:rPr>
          <w:lang w:val="es-ES"/>
        </w:rPr>
        <w:t xml:space="preserve"> de enseñanza general </w:t>
      </w:r>
      <w:r w:rsidR="00FF4153" w:rsidRPr="00004800">
        <w:rPr>
          <w:lang w:val="es-ES"/>
        </w:rPr>
        <w:t>están en zonas rurales y asisten a ellas el 37,</w:t>
      </w:r>
      <w:r w:rsidR="00615F49" w:rsidRPr="00004800">
        <w:rPr>
          <w:lang w:val="es-ES"/>
        </w:rPr>
        <w:t>7</w:t>
      </w:r>
      <w:r w:rsidR="004F59F4" w:rsidRPr="00004800">
        <w:rPr>
          <w:lang w:val="es-ES"/>
        </w:rPr>
        <w:t>%</w:t>
      </w:r>
      <w:r w:rsidR="00FF4153" w:rsidRPr="00004800">
        <w:rPr>
          <w:lang w:val="es-ES"/>
        </w:rPr>
        <w:t xml:space="preserve"> de los niños</w:t>
      </w:r>
      <w:r w:rsidR="00615F49" w:rsidRPr="00004800">
        <w:rPr>
          <w:lang w:val="es-ES"/>
        </w:rPr>
        <w:t xml:space="preserve">. </w:t>
      </w:r>
      <w:r w:rsidR="002459F3" w:rsidRPr="00004800">
        <w:rPr>
          <w:lang w:val="es-ES"/>
        </w:rPr>
        <w:t>E</w:t>
      </w:r>
      <w:r w:rsidR="00615F49" w:rsidRPr="00004800">
        <w:rPr>
          <w:lang w:val="es-ES"/>
        </w:rPr>
        <w:t>n</w:t>
      </w:r>
      <w:r w:rsidR="002459F3" w:rsidRPr="00004800">
        <w:rPr>
          <w:lang w:val="es-ES"/>
        </w:rPr>
        <w:t xml:space="preserve"> el 68,</w:t>
      </w:r>
      <w:r w:rsidR="00615F49" w:rsidRPr="00004800">
        <w:rPr>
          <w:lang w:val="es-ES"/>
        </w:rPr>
        <w:t>3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2459F3" w:rsidRPr="00004800">
        <w:rPr>
          <w:lang w:val="es-ES"/>
        </w:rPr>
        <w:t>de</w:t>
      </w:r>
      <w:r w:rsidR="005B24FB" w:rsidRPr="00004800">
        <w:rPr>
          <w:lang w:val="es-ES"/>
        </w:rPr>
        <w:t xml:space="preserve"> estas escuelas </w:t>
      </w:r>
      <w:r w:rsidR="002459F3" w:rsidRPr="00004800">
        <w:rPr>
          <w:lang w:val="es-ES"/>
        </w:rPr>
        <w:t xml:space="preserve">el idioma </w:t>
      </w:r>
      <w:r w:rsidR="00CD4114">
        <w:rPr>
          <w:lang w:val="es-ES"/>
        </w:rPr>
        <w:t xml:space="preserve">de enseñanza </w:t>
      </w:r>
      <w:r w:rsidR="002459F3" w:rsidRPr="00004800">
        <w:rPr>
          <w:lang w:val="es-ES"/>
        </w:rPr>
        <w:t>es el ruso</w:t>
      </w:r>
      <w:r w:rsidR="00615F49" w:rsidRPr="00004800">
        <w:rPr>
          <w:lang w:val="es-ES"/>
        </w:rPr>
        <w:t xml:space="preserve">, </w:t>
      </w:r>
      <w:r w:rsidR="002459F3" w:rsidRPr="00004800">
        <w:rPr>
          <w:lang w:val="es-ES"/>
        </w:rPr>
        <w:t>en el 19,</w:t>
      </w:r>
      <w:r w:rsidR="00615F49" w:rsidRPr="00004800">
        <w:rPr>
          <w:lang w:val="es-ES"/>
        </w:rPr>
        <w:t>8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2459F3" w:rsidRPr="00004800">
        <w:rPr>
          <w:lang w:val="es-ES"/>
        </w:rPr>
        <w:t xml:space="preserve">es el </w:t>
      </w:r>
      <w:r w:rsidR="00D25641" w:rsidRPr="00004800">
        <w:rPr>
          <w:lang w:val="es-ES"/>
        </w:rPr>
        <w:t>moldovo</w:t>
      </w:r>
      <w:r w:rsidR="00615F49" w:rsidRPr="00004800">
        <w:rPr>
          <w:lang w:val="es-ES"/>
        </w:rPr>
        <w:t xml:space="preserve"> (</w:t>
      </w:r>
      <w:r w:rsidR="002459F3" w:rsidRPr="00004800">
        <w:rPr>
          <w:lang w:val="es-ES"/>
        </w:rPr>
        <w:t>con caracteres cir</w:t>
      </w:r>
      <w:r w:rsidR="005F1B5E" w:rsidRPr="00004800">
        <w:rPr>
          <w:lang w:val="es-ES"/>
        </w:rPr>
        <w:t>í</w:t>
      </w:r>
      <w:r w:rsidR="002459F3" w:rsidRPr="00004800">
        <w:rPr>
          <w:lang w:val="es-ES"/>
        </w:rPr>
        <w:t>licos</w:t>
      </w:r>
      <w:r w:rsidR="00615F49" w:rsidRPr="00004800">
        <w:rPr>
          <w:lang w:val="es-ES"/>
        </w:rPr>
        <w:t>),</w:t>
      </w:r>
      <w:r w:rsidR="002459F3" w:rsidRPr="00004800">
        <w:rPr>
          <w:lang w:val="es-ES"/>
        </w:rPr>
        <w:t xml:space="preserve"> en tres instituciones el idioma es </w:t>
      </w:r>
      <w:r w:rsidR="005B24FB" w:rsidRPr="00004800">
        <w:rPr>
          <w:lang w:val="es-ES"/>
        </w:rPr>
        <w:t xml:space="preserve">el </w:t>
      </w:r>
      <w:r w:rsidR="008005D1" w:rsidRPr="00004800">
        <w:rPr>
          <w:lang w:val="es-ES"/>
        </w:rPr>
        <w:t>ucranio</w:t>
      </w:r>
      <w:r w:rsidR="002459F3" w:rsidRPr="00004800">
        <w:rPr>
          <w:lang w:val="es-ES"/>
        </w:rPr>
        <w:t xml:space="preserve"> y en cuatro es </w:t>
      </w:r>
      <w:r w:rsidR="005B24FB" w:rsidRPr="00004800">
        <w:rPr>
          <w:lang w:val="es-ES"/>
        </w:rPr>
        <w:t xml:space="preserve">el </w:t>
      </w:r>
      <w:r w:rsidR="002459F3" w:rsidRPr="00004800">
        <w:rPr>
          <w:lang w:val="es-ES"/>
        </w:rPr>
        <w:t xml:space="preserve">ruso y </w:t>
      </w:r>
      <w:r w:rsidR="005B24FB" w:rsidRPr="00004800">
        <w:rPr>
          <w:lang w:val="es-ES"/>
        </w:rPr>
        <w:t xml:space="preserve">el </w:t>
      </w:r>
      <w:r w:rsidR="008005D1" w:rsidRPr="00004800">
        <w:rPr>
          <w:lang w:val="es-ES"/>
        </w:rPr>
        <w:t>ucranio</w:t>
      </w:r>
      <w:r w:rsidR="00CD4114">
        <w:rPr>
          <w:lang w:val="es-ES"/>
        </w:rPr>
        <w:t>.</w:t>
      </w:r>
    </w:p>
    <w:p w:rsidR="00615F49" w:rsidRPr="00004800" w:rsidRDefault="00ED1BD9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>
        <w:rPr>
          <w:lang w:val="es-ES"/>
        </w:rPr>
        <w:t>E</w:t>
      </w:r>
      <w:r w:rsidRPr="00004800">
        <w:rPr>
          <w:lang w:val="es-ES"/>
        </w:rPr>
        <w:t xml:space="preserve">n Transnistria hay </w:t>
      </w:r>
      <w:r>
        <w:rPr>
          <w:lang w:val="es-ES"/>
        </w:rPr>
        <w:t>e</w:t>
      </w:r>
      <w:r w:rsidR="00FF292C" w:rsidRPr="00004800">
        <w:rPr>
          <w:lang w:val="es-ES"/>
        </w:rPr>
        <w:t xml:space="preserve">n </w:t>
      </w:r>
      <w:r>
        <w:rPr>
          <w:lang w:val="es-ES"/>
        </w:rPr>
        <w:t>la actualidad</w:t>
      </w:r>
      <w:r w:rsidR="00FF292C" w:rsidRPr="00004800">
        <w:rPr>
          <w:lang w:val="es-ES"/>
        </w:rPr>
        <w:t xml:space="preserve"> </w:t>
      </w:r>
      <w:r w:rsidR="00615F49" w:rsidRPr="00004800">
        <w:rPr>
          <w:lang w:val="es-ES"/>
        </w:rPr>
        <w:t xml:space="preserve">16 </w:t>
      </w:r>
      <w:r w:rsidR="00FF292C" w:rsidRPr="00004800">
        <w:rPr>
          <w:lang w:val="es-ES"/>
        </w:rPr>
        <w:t>escuelas moldov</w:t>
      </w:r>
      <w:r w:rsidR="000D0351" w:rsidRPr="00004800">
        <w:rPr>
          <w:lang w:val="es-ES"/>
        </w:rPr>
        <w:t>a</w:t>
      </w:r>
      <w:r w:rsidR="00FF292C" w:rsidRPr="00004800">
        <w:rPr>
          <w:lang w:val="es-ES"/>
        </w:rPr>
        <w:t xml:space="preserve">s y </w:t>
      </w:r>
      <w:r w:rsidR="00615F49" w:rsidRPr="00004800">
        <w:rPr>
          <w:lang w:val="es-ES"/>
        </w:rPr>
        <w:t xml:space="preserve">32 </w:t>
      </w:r>
      <w:r>
        <w:rPr>
          <w:lang w:val="es-ES"/>
        </w:rPr>
        <w:t xml:space="preserve">escuelas </w:t>
      </w:r>
      <w:r w:rsidR="00FF292C" w:rsidRPr="00004800">
        <w:rPr>
          <w:lang w:val="es-ES"/>
        </w:rPr>
        <w:t xml:space="preserve">mixtas en </w:t>
      </w:r>
      <w:r w:rsidR="008164F6" w:rsidRPr="00004800">
        <w:rPr>
          <w:lang w:val="es-ES"/>
        </w:rPr>
        <w:t>l</w:t>
      </w:r>
      <w:r w:rsidR="001B2A1C">
        <w:rPr>
          <w:lang w:val="es-ES"/>
        </w:rPr>
        <w:t>as que </w:t>
      </w:r>
      <w:r w:rsidR="00FF292C" w:rsidRPr="00004800">
        <w:rPr>
          <w:lang w:val="es-ES"/>
        </w:rPr>
        <w:t xml:space="preserve">el idioma de </w:t>
      </w:r>
      <w:r w:rsidR="006C531C">
        <w:rPr>
          <w:lang w:val="es-ES"/>
        </w:rPr>
        <w:t>enseñanza</w:t>
      </w:r>
      <w:r w:rsidR="00FF292C" w:rsidRPr="00004800">
        <w:rPr>
          <w:lang w:val="es-ES"/>
        </w:rPr>
        <w:t xml:space="preserve"> es </w:t>
      </w:r>
      <w:r w:rsidR="009435A0" w:rsidRPr="00004800">
        <w:rPr>
          <w:lang w:val="es-ES"/>
        </w:rPr>
        <w:t xml:space="preserve">el </w:t>
      </w:r>
      <w:r w:rsidR="00D25641" w:rsidRPr="00004800">
        <w:rPr>
          <w:lang w:val="es-ES"/>
        </w:rPr>
        <w:t>moldovo</w:t>
      </w:r>
      <w:r w:rsidR="00FF292C" w:rsidRPr="00004800">
        <w:rPr>
          <w:lang w:val="es-ES"/>
        </w:rPr>
        <w:t xml:space="preserve"> con caracteres cirílicos</w:t>
      </w:r>
      <w:r w:rsidR="00C24029" w:rsidRPr="00004800">
        <w:rPr>
          <w:lang w:val="es-ES"/>
        </w:rPr>
        <w:t xml:space="preserve">, </w:t>
      </w:r>
      <w:r w:rsidR="008164F6" w:rsidRPr="00004800">
        <w:rPr>
          <w:lang w:val="es-ES"/>
        </w:rPr>
        <w:t>a las que asisten 12.</w:t>
      </w:r>
      <w:r w:rsidR="001B2A1C">
        <w:rPr>
          <w:lang w:val="es-ES"/>
        </w:rPr>
        <w:t>311 </w:t>
      </w:r>
      <w:r w:rsidR="008164F6" w:rsidRPr="00004800">
        <w:rPr>
          <w:lang w:val="es-ES"/>
        </w:rPr>
        <w:t>estudiantes</w:t>
      </w:r>
      <w:r w:rsidR="006C531C">
        <w:rPr>
          <w:lang w:val="es-ES"/>
        </w:rPr>
        <w:t>,</w:t>
      </w:r>
      <w:r w:rsidR="00615F49" w:rsidRPr="00004800">
        <w:rPr>
          <w:lang w:val="es-ES"/>
        </w:rPr>
        <w:t xml:space="preserve"> </w:t>
      </w:r>
      <w:r w:rsidR="008164F6" w:rsidRPr="00004800">
        <w:rPr>
          <w:lang w:val="es-ES"/>
        </w:rPr>
        <w:t>y</w:t>
      </w:r>
      <w:r w:rsidR="009435A0" w:rsidRPr="00004800">
        <w:rPr>
          <w:lang w:val="es-ES"/>
        </w:rPr>
        <w:t xml:space="preserve"> ocho </w:t>
      </w:r>
      <w:r w:rsidR="008164F6" w:rsidRPr="00004800">
        <w:rPr>
          <w:lang w:val="es-ES"/>
        </w:rPr>
        <w:t xml:space="preserve">escuelas en las que el idioma de </w:t>
      </w:r>
      <w:r w:rsidR="006C531C">
        <w:rPr>
          <w:lang w:val="es-ES"/>
        </w:rPr>
        <w:t>enseñanza</w:t>
      </w:r>
      <w:r w:rsidR="008164F6" w:rsidRPr="00004800">
        <w:rPr>
          <w:lang w:val="es-ES"/>
        </w:rPr>
        <w:t xml:space="preserve"> es el </w:t>
      </w:r>
      <w:r w:rsidR="00D25641" w:rsidRPr="00004800">
        <w:rPr>
          <w:lang w:val="es-ES"/>
        </w:rPr>
        <w:t>moldovo</w:t>
      </w:r>
      <w:r w:rsidR="008164F6" w:rsidRPr="00004800">
        <w:rPr>
          <w:lang w:val="es-ES"/>
        </w:rPr>
        <w:t xml:space="preserve"> con caracteres latinos, que aplican los planes de estudio</w:t>
      </w:r>
      <w:r w:rsidR="006C531C">
        <w:rPr>
          <w:lang w:val="es-ES"/>
        </w:rPr>
        <w:t>s</w:t>
      </w:r>
      <w:r w:rsidR="008164F6" w:rsidRPr="00004800">
        <w:rPr>
          <w:lang w:val="es-ES"/>
        </w:rPr>
        <w:t xml:space="preserve"> y los manuales</w:t>
      </w:r>
      <w:r w:rsidR="00615F49" w:rsidRPr="00004800">
        <w:rPr>
          <w:lang w:val="es-ES"/>
        </w:rPr>
        <w:t xml:space="preserve"> </w:t>
      </w:r>
      <w:r w:rsidR="008164F6" w:rsidRPr="00004800">
        <w:rPr>
          <w:lang w:val="es-ES"/>
        </w:rPr>
        <w:t>aprobados por el Ministerio de Educación y Juventud de Moldova</w:t>
      </w:r>
      <w:r w:rsidR="006C531C">
        <w:rPr>
          <w:lang w:val="es-ES"/>
        </w:rPr>
        <w:t xml:space="preserve"> y que tienen</w:t>
      </w:r>
      <w:r w:rsidR="008164F6" w:rsidRPr="00004800">
        <w:rPr>
          <w:lang w:val="es-ES"/>
        </w:rPr>
        <w:t xml:space="preserve"> </w:t>
      </w:r>
      <w:r w:rsidR="00615F49" w:rsidRPr="00004800">
        <w:rPr>
          <w:lang w:val="es-ES"/>
        </w:rPr>
        <w:t>2</w:t>
      </w:r>
      <w:r w:rsidR="008164F6" w:rsidRPr="00004800">
        <w:rPr>
          <w:lang w:val="es-ES"/>
        </w:rPr>
        <w:t>.</w:t>
      </w:r>
      <w:r w:rsidR="00615F49" w:rsidRPr="00004800">
        <w:rPr>
          <w:lang w:val="es-ES"/>
        </w:rPr>
        <w:t xml:space="preserve">650 </w:t>
      </w:r>
      <w:r w:rsidR="008164F6" w:rsidRPr="00004800">
        <w:rPr>
          <w:lang w:val="es-ES"/>
        </w:rPr>
        <w:t>estudiantes</w:t>
      </w:r>
      <w:r w:rsidR="00615F49" w:rsidRPr="00004800">
        <w:rPr>
          <w:lang w:val="es-ES"/>
        </w:rPr>
        <w:t xml:space="preserve">. </w:t>
      </w:r>
      <w:r w:rsidR="00C877CD" w:rsidRPr="00004800">
        <w:rPr>
          <w:lang w:val="es-ES"/>
        </w:rPr>
        <w:t xml:space="preserve">La administración de </w:t>
      </w:r>
      <w:r w:rsidR="00615F49" w:rsidRPr="00004800">
        <w:rPr>
          <w:lang w:val="es-ES"/>
        </w:rPr>
        <w:t>Transnistria</w:t>
      </w:r>
      <w:r w:rsidR="00C877CD" w:rsidRPr="00004800">
        <w:rPr>
          <w:lang w:val="es-ES"/>
        </w:rPr>
        <w:t xml:space="preserve"> </w:t>
      </w:r>
      <w:r w:rsidR="006C531C">
        <w:rPr>
          <w:lang w:val="es-ES"/>
        </w:rPr>
        <w:t xml:space="preserve">ha </w:t>
      </w:r>
      <w:r w:rsidR="00C877CD" w:rsidRPr="00004800">
        <w:rPr>
          <w:lang w:val="es-ES"/>
        </w:rPr>
        <w:t>asign</w:t>
      </w:r>
      <w:r w:rsidR="006C531C">
        <w:rPr>
          <w:lang w:val="es-ES"/>
        </w:rPr>
        <w:t>ado</w:t>
      </w:r>
      <w:r w:rsidR="00C877CD" w:rsidRPr="00004800">
        <w:rPr>
          <w:lang w:val="es-ES"/>
        </w:rPr>
        <w:t xml:space="preserve"> a las instituciones </w:t>
      </w:r>
      <w:r w:rsidR="006C531C">
        <w:rPr>
          <w:lang w:val="es-ES"/>
        </w:rPr>
        <w:t>docentes</w:t>
      </w:r>
      <w:r w:rsidR="00C877CD" w:rsidRPr="00004800">
        <w:rPr>
          <w:lang w:val="es-ES"/>
        </w:rPr>
        <w:t xml:space="preserve"> en las que el idioma de </w:t>
      </w:r>
      <w:r w:rsidR="006C531C">
        <w:rPr>
          <w:lang w:val="es-ES"/>
        </w:rPr>
        <w:t>enseñanza</w:t>
      </w:r>
      <w:r w:rsidR="00C877CD" w:rsidRPr="00004800">
        <w:rPr>
          <w:lang w:val="es-ES"/>
        </w:rPr>
        <w:t xml:space="preserve"> es el </w:t>
      </w:r>
      <w:r w:rsidR="00D25641" w:rsidRPr="00004800">
        <w:rPr>
          <w:lang w:val="es-ES"/>
        </w:rPr>
        <w:t>moldovo</w:t>
      </w:r>
      <w:r w:rsidR="00C877CD" w:rsidRPr="00004800">
        <w:rPr>
          <w:lang w:val="es-ES"/>
        </w:rPr>
        <w:t xml:space="preserve"> con caracteres latinos la condición de instituciones </w:t>
      </w:r>
      <w:r w:rsidR="000B7B43" w:rsidRPr="00004800">
        <w:rPr>
          <w:lang w:val="es-ES"/>
        </w:rPr>
        <w:t>docentes</w:t>
      </w:r>
      <w:r w:rsidR="00C877CD" w:rsidRPr="00004800">
        <w:rPr>
          <w:lang w:val="es-ES"/>
        </w:rPr>
        <w:t xml:space="preserve"> </w:t>
      </w:r>
      <w:r w:rsidR="006C531C" w:rsidRPr="00004800">
        <w:rPr>
          <w:lang w:val="es-ES"/>
        </w:rPr>
        <w:t xml:space="preserve">extranjeras </w:t>
      </w:r>
      <w:r w:rsidR="00C877CD" w:rsidRPr="00004800">
        <w:rPr>
          <w:lang w:val="es-ES"/>
        </w:rPr>
        <w:t>“no estatales”</w:t>
      </w:r>
      <w:r w:rsidR="00615F49" w:rsidRPr="00004800">
        <w:rPr>
          <w:lang w:val="es-ES"/>
        </w:rPr>
        <w:t>.</w:t>
      </w:r>
    </w:p>
    <w:p w:rsidR="00615F49" w:rsidRPr="00004800" w:rsidRDefault="007136D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la región de Transnistria h</w:t>
      </w:r>
      <w:r w:rsidR="00D25641" w:rsidRPr="00004800">
        <w:rPr>
          <w:lang w:val="es-ES"/>
        </w:rPr>
        <w:t>ay</w:t>
      </w:r>
      <w:r w:rsidR="00615F49" w:rsidRPr="00004800">
        <w:rPr>
          <w:lang w:val="es-ES"/>
        </w:rPr>
        <w:t xml:space="preserve"> 25 </w:t>
      </w:r>
      <w:r w:rsidR="00D25641" w:rsidRPr="00004800">
        <w:rPr>
          <w:lang w:val="es-ES"/>
        </w:rPr>
        <w:t>instituciones de formación profesional, a las que asisten 11.</w:t>
      </w:r>
      <w:r w:rsidR="00615F49" w:rsidRPr="00004800">
        <w:rPr>
          <w:lang w:val="es-ES"/>
        </w:rPr>
        <w:t>000</w:t>
      </w:r>
      <w:r w:rsidRPr="00004800">
        <w:rPr>
          <w:lang w:val="es-ES"/>
        </w:rPr>
        <w:t xml:space="preserve"> alumnos</w:t>
      </w:r>
      <w:r w:rsidR="000D0351" w:rsidRPr="00004800">
        <w:rPr>
          <w:lang w:val="es-ES"/>
        </w:rPr>
        <w:t>,</w:t>
      </w:r>
      <w:r w:rsidRPr="00004800">
        <w:rPr>
          <w:lang w:val="es-ES"/>
        </w:rPr>
        <w:t xml:space="preserve"> de los cuales </w:t>
      </w:r>
      <w:r w:rsidR="00D25641" w:rsidRPr="00004800">
        <w:rPr>
          <w:lang w:val="es-ES"/>
        </w:rPr>
        <w:t xml:space="preserve">el </w:t>
      </w:r>
      <w:r w:rsidR="00615F49" w:rsidRPr="00004800">
        <w:rPr>
          <w:lang w:val="es-ES"/>
        </w:rPr>
        <w:t>34</w:t>
      </w:r>
      <w:r w:rsidR="004F59F4" w:rsidRPr="00004800">
        <w:rPr>
          <w:lang w:val="es-ES"/>
        </w:rPr>
        <w:t>%</w:t>
      </w:r>
      <w:r w:rsidR="00D25641" w:rsidRPr="00004800">
        <w:rPr>
          <w:lang w:val="es-ES"/>
        </w:rPr>
        <w:t xml:space="preserve"> son moldovos</w:t>
      </w:r>
      <w:r w:rsidR="00615F49" w:rsidRPr="00004800">
        <w:rPr>
          <w:lang w:val="es-ES"/>
        </w:rPr>
        <w:t xml:space="preserve">, </w:t>
      </w:r>
      <w:r w:rsidR="00104FE3" w:rsidRPr="00004800">
        <w:rPr>
          <w:lang w:val="es-ES"/>
        </w:rPr>
        <w:t xml:space="preserve">el </w:t>
      </w:r>
      <w:r w:rsidR="00615F49" w:rsidRPr="00004800">
        <w:rPr>
          <w:lang w:val="es-ES"/>
        </w:rPr>
        <w:t>34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104FE3" w:rsidRPr="00004800">
        <w:rPr>
          <w:lang w:val="es-ES"/>
        </w:rPr>
        <w:t>rusos</w:t>
      </w:r>
      <w:r w:rsidR="00615F49" w:rsidRPr="00004800">
        <w:rPr>
          <w:lang w:val="es-ES"/>
        </w:rPr>
        <w:t xml:space="preserve"> </w:t>
      </w:r>
      <w:r w:rsidR="00104FE3" w:rsidRPr="00004800">
        <w:rPr>
          <w:lang w:val="es-ES"/>
        </w:rPr>
        <w:t xml:space="preserve">y el </w:t>
      </w:r>
      <w:r w:rsidR="00615F49" w:rsidRPr="00004800">
        <w:rPr>
          <w:lang w:val="es-ES"/>
        </w:rPr>
        <w:t>28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104FE3" w:rsidRPr="00004800">
        <w:rPr>
          <w:lang w:val="es-ES"/>
        </w:rPr>
        <w:t>ucranios</w:t>
      </w:r>
      <w:r w:rsidR="00615F49" w:rsidRPr="00004800">
        <w:rPr>
          <w:lang w:val="es-ES"/>
        </w:rPr>
        <w:t xml:space="preserve">. </w:t>
      </w:r>
      <w:r w:rsidR="004A300C">
        <w:rPr>
          <w:lang w:val="es-ES"/>
        </w:rPr>
        <w:t>No </w:t>
      </w:r>
      <w:r w:rsidR="00104FE3" w:rsidRPr="00004800">
        <w:rPr>
          <w:lang w:val="es-ES"/>
        </w:rPr>
        <w:t>obstante</w:t>
      </w:r>
      <w:r w:rsidR="00615F49" w:rsidRPr="00004800">
        <w:rPr>
          <w:lang w:val="es-ES"/>
        </w:rPr>
        <w:t xml:space="preserve">, </w:t>
      </w:r>
      <w:r w:rsidR="00104FE3" w:rsidRPr="00004800">
        <w:rPr>
          <w:lang w:val="es-ES"/>
        </w:rPr>
        <w:t>el 97,</w:t>
      </w:r>
      <w:r w:rsidR="00615F49" w:rsidRPr="00004800">
        <w:rPr>
          <w:lang w:val="es-ES"/>
        </w:rPr>
        <w:t>4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0622C4">
        <w:rPr>
          <w:lang w:val="es-ES"/>
        </w:rPr>
        <w:t>de los</w:t>
      </w:r>
      <w:r w:rsidR="00104FE3" w:rsidRPr="00004800">
        <w:rPr>
          <w:lang w:val="es-ES"/>
        </w:rPr>
        <w:t xml:space="preserve"> alumnos estudia</w:t>
      </w:r>
      <w:r w:rsidR="000622C4">
        <w:rPr>
          <w:lang w:val="es-ES"/>
        </w:rPr>
        <w:t>n</w:t>
      </w:r>
      <w:r w:rsidR="00104FE3" w:rsidRPr="00004800">
        <w:rPr>
          <w:lang w:val="es-ES"/>
        </w:rPr>
        <w:t xml:space="preserve"> en ruso y sólo el 2,</w:t>
      </w:r>
      <w:r w:rsidR="00615F49" w:rsidRPr="00004800">
        <w:rPr>
          <w:lang w:val="es-ES"/>
        </w:rPr>
        <w:t>7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104FE3" w:rsidRPr="00004800">
        <w:rPr>
          <w:lang w:val="es-ES"/>
        </w:rPr>
        <w:t>lo hace</w:t>
      </w:r>
      <w:r w:rsidRPr="00004800">
        <w:rPr>
          <w:lang w:val="es-ES"/>
        </w:rPr>
        <w:t>n</w:t>
      </w:r>
      <w:r w:rsidR="00104FE3" w:rsidRPr="00004800">
        <w:rPr>
          <w:lang w:val="es-ES"/>
        </w:rPr>
        <w:t xml:space="preserve"> en moldovo</w:t>
      </w:r>
      <w:r w:rsidR="00615F49" w:rsidRPr="00004800">
        <w:rPr>
          <w:lang w:val="es-ES"/>
        </w:rPr>
        <w:t>.</w:t>
      </w:r>
    </w:p>
    <w:p w:rsidR="00615F49" w:rsidRPr="00004800" w:rsidRDefault="007136D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En esta región h</w:t>
      </w:r>
      <w:r w:rsidR="000D0351" w:rsidRPr="00004800">
        <w:rPr>
          <w:lang w:val="es-ES"/>
        </w:rPr>
        <w:t>ay t</w:t>
      </w:r>
      <w:r w:rsidR="005C37E7" w:rsidRPr="00004800">
        <w:rPr>
          <w:lang w:val="es-ES"/>
        </w:rPr>
        <w:t xml:space="preserve">res instituciones de </w:t>
      </w:r>
      <w:r w:rsidR="00BA45D0">
        <w:rPr>
          <w:lang w:val="es-ES"/>
        </w:rPr>
        <w:t>enseñanza</w:t>
      </w:r>
      <w:r w:rsidR="005C37E7" w:rsidRPr="00004800">
        <w:rPr>
          <w:lang w:val="es-ES"/>
        </w:rPr>
        <w:t xml:space="preserve"> superior, a las que asisten 12.</w:t>
      </w:r>
      <w:r w:rsidR="00615F49" w:rsidRPr="00004800">
        <w:rPr>
          <w:lang w:val="es-ES"/>
        </w:rPr>
        <w:t>200</w:t>
      </w:r>
      <w:r w:rsidRPr="00004800">
        <w:rPr>
          <w:lang w:val="es-ES"/>
        </w:rPr>
        <w:t xml:space="preserve"> </w:t>
      </w:r>
      <w:r w:rsidR="009B681A">
        <w:rPr>
          <w:lang w:val="es-ES"/>
        </w:rPr>
        <w:t>estudiantes</w:t>
      </w:r>
      <w:r w:rsidR="005C37E7" w:rsidRPr="00004800">
        <w:rPr>
          <w:lang w:val="es-ES"/>
        </w:rPr>
        <w:t>, de</w:t>
      </w:r>
      <w:r w:rsidRPr="00004800">
        <w:rPr>
          <w:lang w:val="es-ES"/>
        </w:rPr>
        <w:t xml:space="preserve"> los </w:t>
      </w:r>
      <w:r w:rsidR="005C37E7" w:rsidRPr="00004800">
        <w:rPr>
          <w:lang w:val="es-ES"/>
        </w:rPr>
        <w:t>cuales el 38,</w:t>
      </w:r>
      <w:r w:rsidR="00615F49" w:rsidRPr="00004800">
        <w:rPr>
          <w:lang w:val="es-ES"/>
        </w:rPr>
        <w:t>9</w:t>
      </w:r>
      <w:r w:rsidR="004F59F4" w:rsidRPr="00004800">
        <w:rPr>
          <w:lang w:val="es-ES"/>
        </w:rPr>
        <w:t>%</w:t>
      </w:r>
      <w:r w:rsidR="005C37E7" w:rsidRPr="00004800">
        <w:rPr>
          <w:lang w:val="es-ES"/>
        </w:rPr>
        <w:t xml:space="preserve"> son rusos</w:t>
      </w:r>
      <w:r w:rsidR="00615F49" w:rsidRPr="00004800">
        <w:rPr>
          <w:lang w:val="es-ES"/>
        </w:rPr>
        <w:t xml:space="preserve">, </w:t>
      </w:r>
      <w:r w:rsidR="005C37E7" w:rsidRPr="00004800">
        <w:rPr>
          <w:lang w:val="es-ES"/>
        </w:rPr>
        <w:t>el 32,</w:t>
      </w:r>
      <w:r w:rsidR="00615F49" w:rsidRPr="00004800">
        <w:rPr>
          <w:lang w:val="es-ES"/>
        </w:rPr>
        <w:t>0</w:t>
      </w:r>
      <w:r w:rsidR="004F59F4" w:rsidRPr="00004800">
        <w:rPr>
          <w:lang w:val="es-ES"/>
        </w:rPr>
        <w:t>%</w:t>
      </w:r>
      <w:r w:rsidR="005C37E7" w:rsidRPr="00004800">
        <w:rPr>
          <w:lang w:val="es-ES"/>
        </w:rPr>
        <w:t xml:space="preserve"> </w:t>
      </w:r>
      <w:r w:rsidR="008005D1" w:rsidRPr="00004800">
        <w:rPr>
          <w:lang w:val="es-ES"/>
        </w:rPr>
        <w:t>ucranio</w:t>
      </w:r>
      <w:r w:rsidR="005C37E7" w:rsidRPr="00004800">
        <w:rPr>
          <w:lang w:val="es-ES"/>
        </w:rPr>
        <w:t>s</w:t>
      </w:r>
      <w:r w:rsidR="00615F49" w:rsidRPr="00004800">
        <w:rPr>
          <w:lang w:val="es-ES"/>
        </w:rPr>
        <w:t xml:space="preserve">, </w:t>
      </w:r>
      <w:r w:rsidR="005C37E7" w:rsidRPr="00004800">
        <w:rPr>
          <w:lang w:val="es-ES"/>
        </w:rPr>
        <w:t>el 22,</w:t>
      </w:r>
      <w:r w:rsidR="00615F49" w:rsidRPr="00004800">
        <w:rPr>
          <w:lang w:val="es-ES"/>
        </w:rPr>
        <w:t>8</w:t>
      </w:r>
      <w:r w:rsidR="004F59F4" w:rsidRPr="00004800">
        <w:rPr>
          <w:lang w:val="es-ES"/>
        </w:rPr>
        <w:t>%</w:t>
      </w:r>
      <w:r w:rsidR="005C37E7" w:rsidRPr="00004800">
        <w:rPr>
          <w:lang w:val="es-ES"/>
        </w:rPr>
        <w:t xml:space="preserve"> moldovos</w:t>
      </w:r>
      <w:r w:rsidR="00615F49" w:rsidRPr="00004800">
        <w:rPr>
          <w:lang w:val="es-ES"/>
        </w:rPr>
        <w:t xml:space="preserve">, </w:t>
      </w:r>
      <w:r w:rsidR="00736ED4" w:rsidRPr="00004800">
        <w:rPr>
          <w:lang w:val="es-ES"/>
        </w:rPr>
        <w:t>el 2,</w:t>
      </w:r>
      <w:r w:rsidR="00615F49" w:rsidRPr="00004800">
        <w:rPr>
          <w:lang w:val="es-ES"/>
        </w:rPr>
        <w:t>7</w:t>
      </w:r>
      <w:r w:rsidR="004F59F4" w:rsidRPr="00004800">
        <w:rPr>
          <w:lang w:val="es-ES"/>
        </w:rPr>
        <w:t>%</w:t>
      </w:r>
      <w:r w:rsidR="00736ED4" w:rsidRPr="00004800">
        <w:rPr>
          <w:lang w:val="es-ES"/>
        </w:rPr>
        <w:t xml:space="preserve"> búlgaros y el 3,</w:t>
      </w:r>
      <w:r w:rsidR="00615F49" w:rsidRPr="00004800">
        <w:rPr>
          <w:lang w:val="es-ES"/>
        </w:rPr>
        <w:t>6</w:t>
      </w:r>
      <w:r w:rsidR="004F59F4" w:rsidRPr="00004800">
        <w:rPr>
          <w:lang w:val="es-ES"/>
        </w:rPr>
        <w:t>%</w:t>
      </w:r>
      <w:r w:rsidR="00736ED4" w:rsidRPr="00004800">
        <w:rPr>
          <w:lang w:val="es-ES"/>
        </w:rPr>
        <w:t xml:space="preserve"> de otras nacionalidades</w:t>
      </w:r>
      <w:r w:rsidR="00615F49" w:rsidRPr="00004800">
        <w:rPr>
          <w:lang w:val="es-ES"/>
        </w:rPr>
        <w:t xml:space="preserve">. </w:t>
      </w:r>
      <w:r w:rsidR="00987BC7" w:rsidRPr="00004800">
        <w:rPr>
          <w:lang w:val="es-ES"/>
        </w:rPr>
        <w:t>No obstante, el 94,</w:t>
      </w:r>
      <w:r w:rsidR="00615F49" w:rsidRPr="00004800">
        <w:rPr>
          <w:lang w:val="es-ES"/>
        </w:rPr>
        <w:t>0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987BC7" w:rsidRPr="00004800">
        <w:rPr>
          <w:lang w:val="es-ES"/>
        </w:rPr>
        <w:t xml:space="preserve">del número total de </w:t>
      </w:r>
      <w:r w:rsidR="009B681A">
        <w:rPr>
          <w:lang w:val="es-ES"/>
        </w:rPr>
        <w:t>estudiantes cursan los</w:t>
      </w:r>
      <w:r w:rsidR="00987BC7" w:rsidRPr="00004800">
        <w:rPr>
          <w:lang w:val="es-ES"/>
        </w:rPr>
        <w:t xml:space="preserve"> estudi</w:t>
      </w:r>
      <w:r w:rsidR="009B681A">
        <w:rPr>
          <w:lang w:val="es-ES"/>
        </w:rPr>
        <w:t>os</w:t>
      </w:r>
      <w:r w:rsidR="00987BC7" w:rsidRPr="00004800">
        <w:rPr>
          <w:lang w:val="es-ES"/>
        </w:rPr>
        <w:t xml:space="preserve"> en ruso</w:t>
      </w:r>
      <w:r w:rsidR="00615F49" w:rsidRPr="00004800">
        <w:rPr>
          <w:lang w:val="es-ES"/>
        </w:rPr>
        <w:t xml:space="preserve">, </w:t>
      </w:r>
      <w:r w:rsidR="00987BC7" w:rsidRPr="00004800">
        <w:rPr>
          <w:lang w:val="es-ES"/>
        </w:rPr>
        <w:t>el 5,</w:t>
      </w:r>
      <w:r w:rsidR="00615F49" w:rsidRPr="00004800">
        <w:rPr>
          <w:lang w:val="es-ES"/>
        </w:rPr>
        <w:t>0</w:t>
      </w:r>
      <w:r w:rsidR="004F59F4" w:rsidRPr="00004800">
        <w:rPr>
          <w:lang w:val="es-ES"/>
        </w:rPr>
        <w:t>%</w:t>
      </w:r>
      <w:r w:rsidR="00987BC7" w:rsidRPr="00004800">
        <w:rPr>
          <w:lang w:val="es-ES"/>
        </w:rPr>
        <w:t xml:space="preserve"> en moldovo y el 1,</w:t>
      </w:r>
      <w:r w:rsidR="00615F49" w:rsidRPr="00004800">
        <w:rPr>
          <w:lang w:val="es-ES"/>
        </w:rPr>
        <w:t>0</w:t>
      </w:r>
      <w:r w:rsidR="004F59F4" w:rsidRPr="00004800">
        <w:rPr>
          <w:lang w:val="es-ES"/>
        </w:rPr>
        <w:t>%</w:t>
      </w:r>
      <w:r w:rsidR="00615F49" w:rsidRPr="00004800">
        <w:rPr>
          <w:lang w:val="es-ES"/>
        </w:rPr>
        <w:t xml:space="preserve"> </w:t>
      </w:r>
      <w:r w:rsidR="00987BC7" w:rsidRPr="00004800">
        <w:rPr>
          <w:lang w:val="es-ES"/>
        </w:rPr>
        <w:t>en ucranio</w:t>
      </w:r>
      <w:r w:rsidR="00615F49" w:rsidRPr="00004800">
        <w:rPr>
          <w:lang w:val="es-ES"/>
        </w:rPr>
        <w:t>.</w:t>
      </w:r>
    </w:p>
    <w:p w:rsidR="00615F49" w:rsidRPr="00004800" w:rsidRDefault="00D4421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Aunque la situación en el sistema educativo de la región de </w:t>
      </w:r>
      <w:r w:rsidR="00615F49" w:rsidRPr="00004800">
        <w:rPr>
          <w:lang w:val="es-ES"/>
        </w:rPr>
        <w:t>Transnistria</w:t>
      </w:r>
      <w:r w:rsidRPr="00004800">
        <w:rPr>
          <w:lang w:val="es-ES"/>
        </w:rPr>
        <w:t xml:space="preserve"> con respecto al derecho constitucional de los jóvenes a estudiar en su id</w:t>
      </w:r>
      <w:r w:rsidR="001355F0" w:rsidRPr="00004800">
        <w:rPr>
          <w:lang w:val="es-ES"/>
        </w:rPr>
        <w:t xml:space="preserve">ioma </w:t>
      </w:r>
      <w:r w:rsidR="00EB0F2D">
        <w:rPr>
          <w:lang w:val="es-ES"/>
        </w:rPr>
        <w:t>materno</w:t>
      </w:r>
      <w:r w:rsidR="001355F0" w:rsidRPr="00004800">
        <w:rPr>
          <w:lang w:val="es-ES"/>
        </w:rPr>
        <w:t xml:space="preserve"> es </w:t>
      </w:r>
      <w:r w:rsidR="00EB0F2D">
        <w:rPr>
          <w:lang w:val="es-ES"/>
        </w:rPr>
        <w:t>suma</w:t>
      </w:r>
      <w:r w:rsidR="001355F0" w:rsidRPr="00004800">
        <w:rPr>
          <w:lang w:val="es-ES"/>
        </w:rPr>
        <w:t xml:space="preserve">mente </w:t>
      </w:r>
      <w:r w:rsidR="00EB0F2D">
        <w:rPr>
          <w:lang w:val="es-ES"/>
        </w:rPr>
        <w:t>preocupante</w:t>
      </w:r>
      <w:r w:rsidRPr="00004800">
        <w:rPr>
          <w:lang w:val="es-ES"/>
        </w:rPr>
        <w:t>, el régimen separatista l</w:t>
      </w:r>
      <w:r w:rsidR="001355F0" w:rsidRPr="00004800">
        <w:rPr>
          <w:lang w:val="es-ES"/>
        </w:rPr>
        <w:t>a</w:t>
      </w:r>
      <w:r w:rsidRPr="00004800">
        <w:rPr>
          <w:lang w:val="es-ES"/>
        </w:rPr>
        <w:t xml:space="preserve"> </w:t>
      </w:r>
      <w:r w:rsidR="00EB0F2D">
        <w:rPr>
          <w:lang w:val="es-ES"/>
        </w:rPr>
        <w:t>agrava</w:t>
      </w:r>
      <w:r w:rsidRPr="00004800">
        <w:rPr>
          <w:lang w:val="es-ES"/>
        </w:rPr>
        <w:t xml:space="preserve"> insistiendo en que el moldovo se escriba en caracteres cirílicos</w:t>
      </w:r>
      <w:r w:rsidR="00EB0F2D">
        <w:rPr>
          <w:lang w:val="es-ES"/>
        </w:rPr>
        <w:t>.</w:t>
      </w:r>
    </w:p>
    <w:p w:rsidR="00615F49" w:rsidRPr="00004800" w:rsidRDefault="003D2CB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La devastación y el cierre de la escuela secundaria de segundo ciclo Lucian Blaga</w:t>
      </w:r>
      <w:r w:rsidR="000D0351" w:rsidRPr="00004800">
        <w:rPr>
          <w:lang w:val="es-ES"/>
        </w:rPr>
        <w:t xml:space="preserve"> de</w:t>
      </w:r>
      <w:r w:rsidR="00615F49" w:rsidRPr="00004800">
        <w:rPr>
          <w:lang w:val="es-ES"/>
        </w:rPr>
        <w:t xml:space="preserve"> Tiraspol</w:t>
      </w:r>
      <w:r w:rsidRPr="00004800">
        <w:rPr>
          <w:lang w:val="es-ES"/>
        </w:rPr>
        <w:t xml:space="preserve"> el 15 de julio de</w:t>
      </w:r>
      <w:r w:rsidR="00615F49" w:rsidRPr="00004800">
        <w:rPr>
          <w:lang w:val="es-ES"/>
        </w:rPr>
        <w:t xml:space="preserve"> 2004 </w:t>
      </w:r>
      <w:r w:rsidRPr="00004800">
        <w:rPr>
          <w:lang w:val="es-ES"/>
        </w:rPr>
        <w:t xml:space="preserve">desencadenó una grave crisis en las relaciones entre </w:t>
      </w:r>
      <w:r w:rsidR="00615F49" w:rsidRPr="00004800">
        <w:rPr>
          <w:lang w:val="es-ES"/>
        </w:rPr>
        <w:t xml:space="preserve">Chisinau </w:t>
      </w:r>
      <w:r w:rsidRPr="00004800">
        <w:rPr>
          <w:lang w:val="es-ES"/>
        </w:rPr>
        <w:t>y</w:t>
      </w:r>
      <w:r w:rsidR="004A300C">
        <w:rPr>
          <w:lang w:val="es-ES"/>
        </w:rPr>
        <w:t> </w:t>
      </w:r>
      <w:r w:rsidR="00615F49" w:rsidRPr="00004800">
        <w:rPr>
          <w:lang w:val="es-ES"/>
        </w:rPr>
        <w:t>Tiraspol,</w:t>
      </w:r>
      <w:r w:rsidRPr="00004800">
        <w:rPr>
          <w:lang w:val="es-ES"/>
        </w:rPr>
        <w:t xml:space="preserve"> que se</w:t>
      </w:r>
      <w:r w:rsidR="007136DF" w:rsidRPr="00004800">
        <w:rPr>
          <w:lang w:val="es-ES"/>
        </w:rPr>
        <w:t xml:space="preserve"> ha conocido </w:t>
      </w:r>
      <w:r w:rsidRPr="00004800">
        <w:rPr>
          <w:lang w:val="es-ES"/>
        </w:rPr>
        <w:t xml:space="preserve">como la crisis </w:t>
      </w:r>
      <w:r w:rsidR="00607425">
        <w:rPr>
          <w:lang w:val="es-ES"/>
        </w:rPr>
        <w:t>escolar</w:t>
      </w:r>
      <w:r w:rsidRPr="00004800">
        <w:rPr>
          <w:lang w:val="es-ES"/>
        </w:rPr>
        <w:t xml:space="preserve"> de </w:t>
      </w:r>
      <w:r w:rsidR="00607425">
        <w:rPr>
          <w:lang w:val="es-ES"/>
        </w:rPr>
        <w:t>Transnistria.</w:t>
      </w:r>
    </w:p>
    <w:p w:rsidR="00615F49" w:rsidRPr="00004800" w:rsidRDefault="003D2CB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28 de enero de </w:t>
      </w:r>
      <w:r w:rsidR="00615F49" w:rsidRPr="00004800">
        <w:rPr>
          <w:lang w:val="es-ES"/>
        </w:rPr>
        <w:t>2004,</w:t>
      </w:r>
      <w:r w:rsidRPr="00004800">
        <w:rPr>
          <w:lang w:val="es-ES"/>
        </w:rPr>
        <w:t xml:space="preserve"> el llamado </w:t>
      </w:r>
      <w:r w:rsidR="00615F49" w:rsidRPr="00004800">
        <w:rPr>
          <w:lang w:val="es-ES"/>
        </w:rPr>
        <w:t>“soviet</w:t>
      </w:r>
      <w:r w:rsidRPr="00004800">
        <w:rPr>
          <w:lang w:val="es-ES"/>
        </w:rPr>
        <w:t xml:space="preserve"> supremo</w:t>
      </w:r>
      <w:r w:rsidR="00615F49" w:rsidRPr="00004800">
        <w:rPr>
          <w:lang w:val="es-ES"/>
        </w:rPr>
        <w:t xml:space="preserve">” </w:t>
      </w:r>
      <w:r w:rsidRPr="00004800">
        <w:rPr>
          <w:lang w:val="es-ES"/>
        </w:rPr>
        <w:t xml:space="preserve">de </w:t>
      </w:r>
      <w:r w:rsidR="00615F49" w:rsidRPr="00004800">
        <w:rPr>
          <w:lang w:val="es-ES"/>
        </w:rPr>
        <w:t xml:space="preserve">Transnistria </w:t>
      </w:r>
      <w:r w:rsidR="00AC21C0">
        <w:rPr>
          <w:lang w:val="es-ES"/>
        </w:rPr>
        <w:t>adoptó</w:t>
      </w:r>
      <w:r w:rsidRPr="00004800">
        <w:rPr>
          <w:lang w:val="es-ES"/>
        </w:rPr>
        <w:t xml:space="preserve"> una decisión </w:t>
      </w:r>
      <w:r w:rsidR="00AC21C0">
        <w:rPr>
          <w:lang w:val="es-ES"/>
        </w:rPr>
        <w:t>en virtud de</w:t>
      </w:r>
      <w:r w:rsidRPr="00004800">
        <w:rPr>
          <w:lang w:val="es-ES"/>
        </w:rPr>
        <w:t xml:space="preserve"> la cual al comienzo del </w:t>
      </w:r>
      <w:r w:rsidR="0021530C" w:rsidRPr="00004800">
        <w:rPr>
          <w:lang w:val="es-ES"/>
        </w:rPr>
        <w:t>año escolar</w:t>
      </w:r>
      <w:r w:rsidRPr="00004800">
        <w:rPr>
          <w:lang w:val="es-ES"/>
        </w:rPr>
        <w:t xml:space="preserve"> </w:t>
      </w:r>
      <w:r w:rsidR="00615F49" w:rsidRPr="00004800">
        <w:rPr>
          <w:lang w:val="es-ES"/>
        </w:rPr>
        <w:t>2004</w:t>
      </w:r>
      <w:r w:rsidR="00113842" w:rsidRPr="00004800">
        <w:rPr>
          <w:lang w:val="es-ES"/>
        </w:rPr>
        <w:t>/</w:t>
      </w:r>
      <w:r w:rsidR="00615F49" w:rsidRPr="00004800">
        <w:rPr>
          <w:lang w:val="es-ES"/>
        </w:rPr>
        <w:t xml:space="preserve">05 </w:t>
      </w:r>
      <w:r w:rsidRPr="00004800">
        <w:rPr>
          <w:lang w:val="es-ES"/>
        </w:rPr>
        <w:t xml:space="preserve">todas las escuelas </w:t>
      </w:r>
      <w:r w:rsidR="001355F0" w:rsidRPr="00004800">
        <w:rPr>
          <w:lang w:val="es-ES"/>
        </w:rPr>
        <w:t xml:space="preserve">de enseñanza </w:t>
      </w:r>
      <w:r w:rsidRPr="00004800">
        <w:rPr>
          <w:lang w:val="es-ES"/>
        </w:rPr>
        <w:t xml:space="preserve">general estarían </w:t>
      </w:r>
      <w:r w:rsidR="00AC21C0">
        <w:rPr>
          <w:lang w:val="es-ES"/>
        </w:rPr>
        <w:t>sujetas a</w:t>
      </w:r>
      <w:r w:rsidRPr="00004800">
        <w:rPr>
          <w:lang w:val="es-ES"/>
        </w:rPr>
        <w:t xml:space="preserve"> la </w:t>
      </w:r>
      <w:r w:rsidR="00615F49" w:rsidRPr="00004800">
        <w:rPr>
          <w:lang w:val="es-ES"/>
        </w:rPr>
        <w:t>“</w:t>
      </w:r>
      <w:r w:rsidRPr="00004800">
        <w:rPr>
          <w:lang w:val="es-ES"/>
        </w:rPr>
        <w:t>legislación t</w:t>
      </w:r>
      <w:r w:rsidR="00615F49" w:rsidRPr="00004800">
        <w:rPr>
          <w:lang w:val="es-ES"/>
        </w:rPr>
        <w:t>ransnistrian</w:t>
      </w:r>
      <w:r w:rsidRPr="00004800">
        <w:rPr>
          <w:lang w:val="es-ES"/>
        </w:rPr>
        <w:t>a</w:t>
      </w:r>
      <w:r w:rsidR="00615F49" w:rsidRPr="00004800">
        <w:rPr>
          <w:lang w:val="es-ES"/>
        </w:rPr>
        <w:t>”</w:t>
      </w:r>
      <w:r w:rsidRPr="00004800">
        <w:rPr>
          <w:lang w:val="es-ES"/>
        </w:rPr>
        <w:t>, lo que significaba que las escuelas moldovas que no la acatasen y que utilizasen los planes de estudio</w:t>
      </w:r>
      <w:r w:rsidR="00AC21C0">
        <w:rPr>
          <w:lang w:val="es-ES"/>
        </w:rPr>
        <w:t>s</w:t>
      </w:r>
      <w:r w:rsidRPr="00004800">
        <w:rPr>
          <w:lang w:val="es-ES"/>
        </w:rPr>
        <w:t xml:space="preserve"> y los manuales del Ministerio de Educación y Juventud de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 República</w:t>
        </w:r>
      </w:smartTag>
      <w:r w:rsidRPr="00004800">
        <w:rPr>
          <w:lang w:val="es-ES"/>
        </w:rPr>
        <w:t xml:space="preserve"> de Moldova se</w:t>
      </w:r>
      <w:r w:rsidR="003B336A" w:rsidRPr="00004800">
        <w:rPr>
          <w:lang w:val="es-ES"/>
        </w:rPr>
        <w:t xml:space="preserve"> cerrarían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A pesar de esta presión, ocho escuelas siguieron aplicando los planes de estudio</w:t>
      </w:r>
      <w:r w:rsidR="00CD5AF3">
        <w:rPr>
          <w:lang w:val="es-ES"/>
        </w:rPr>
        <w:t>s</w:t>
      </w:r>
      <w:r w:rsidRPr="00004800">
        <w:rPr>
          <w:lang w:val="es-ES"/>
        </w:rPr>
        <w:t xml:space="preserve"> y los manuales de </w:t>
      </w:r>
      <w:smartTag w:uri="urn:schemas-microsoft-com:office:smarttags" w:element="PersonName">
        <w:smartTagPr>
          <w:attr w:name="ProductID" w:val="la Rep￺blica"/>
        </w:smartTagPr>
        <w:r w:rsidRPr="00004800">
          <w:rPr>
            <w:lang w:val="es-ES"/>
          </w:rPr>
          <w:t>la República</w:t>
        </w:r>
      </w:smartTag>
      <w:r w:rsidRPr="00004800">
        <w:rPr>
          <w:lang w:val="es-ES"/>
        </w:rPr>
        <w:t xml:space="preserve"> de Moldova</w:t>
      </w:r>
      <w:r w:rsidR="00615F49" w:rsidRPr="00004800">
        <w:rPr>
          <w:lang w:val="es-ES"/>
        </w:rPr>
        <w:t xml:space="preserve">. </w:t>
      </w:r>
      <w:r w:rsidRPr="00004800">
        <w:rPr>
          <w:lang w:val="es-ES"/>
        </w:rPr>
        <w:t>Las otras escuelas mol</w:t>
      </w:r>
      <w:r w:rsidR="000D0351" w:rsidRPr="00004800">
        <w:rPr>
          <w:lang w:val="es-ES"/>
        </w:rPr>
        <w:t>dovas</w:t>
      </w:r>
      <w:r w:rsidR="003B336A" w:rsidRPr="00004800">
        <w:rPr>
          <w:lang w:val="es-ES"/>
        </w:rPr>
        <w:t xml:space="preserve"> utilizaban </w:t>
      </w:r>
      <w:r w:rsidR="000D0351" w:rsidRPr="00004800">
        <w:rPr>
          <w:lang w:val="es-ES"/>
        </w:rPr>
        <w:t>caracteres cirí</w:t>
      </w:r>
      <w:r w:rsidRPr="00004800">
        <w:rPr>
          <w:lang w:val="es-ES"/>
        </w:rPr>
        <w:t>licos y planes de estudio</w:t>
      </w:r>
      <w:r w:rsidR="00CD5AF3">
        <w:rPr>
          <w:lang w:val="es-ES"/>
        </w:rPr>
        <w:t>s</w:t>
      </w:r>
      <w:r w:rsidRPr="00004800">
        <w:rPr>
          <w:lang w:val="es-ES"/>
        </w:rPr>
        <w:t xml:space="preserve"> y manuales obsoletos que no se correspond</w:t>
      </w:r>
      <w:r w:rsidR="00CD5AF3">
        <w:rPr>
          <w:lang w:val="es-ES"/>
        </w:rPr>
        <w:t>ía</w:t>
      </w:r>
      <w:r w:rsidRPr="00004800">
        <w:rPr>
          <w:lang w:val="es-ES"/>
        </w:rPr>
        <w:t>n con los niveles europeos</w:t>
      </w:r>
      <w:r w:rsidR="00CD5AF3">
        <w:rPr>
          <w:lang w:val="es-ES"/>
        </w:rPr>
        <w:t>.</w:t>
      </w:r>
    </w:p>
    <w:p w:rsidR="00615F49" w:rsidRPr="00004800" w:rsidRDefault="003B336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Con </w:t>
      </w:r>
      <w:r w:rsidR="00A30CB5" w:rsidRPr="00004800">
        <w:rPr>
          <w:lang w:val="es-ES"/>
        </w:rPr>
        <w:t>el falso pretexto de que estas ocho escuelas no estaban registradas en la administración local (t</w:t>
      </w:r>
      <w:r w:rsidR="00615F49" w:rsidRPr="00004800">
        <w:rPr>
          <w:lang w:val="es-ES"/>
        </w:rPr>
        <w:t>ransnistrian</w:t>
      </w:r>
      <w:r w:rsidR="00A30CB5" w:rsidRPr="00004800">
        <w:rPr>
          <w:lang w:val="es-ES"/>
        </w:rPr>
        <w:t>a</w:t>
      </w:r>
      <w:r w:rsidR="00615F49" w:rsidRPr="00004800">
        <w:rPr>
          <w:lang w:val="es-ES"/>
        </w:rPr>
        <w:t xml:space="preserve">), </w:t>
      </w:r>
      <w:r w:rsidR="00A30CB5" w:rsidRPr="00004800">
        <w:rPr>
          <w:lang w:val="es-ES"/>
        </w:rPr>
        <w:t xml:space="preserve">en julio de 2004 la policía transnistriana atacó, devastó y sitió durante más de un mes los edificios de las escuelas secundarias de segundo ciclo </w:t>
      </w:r>
      <w:r w:rsidR="00615F49" w:rsidRPr="00004800">
        <w:rPr>
          <w:lang w:val="es-ES"/>
        </w:rPr>
        <w:t>Lucian Blaga</w:t>
      </w:r>
      <w:r w:rsidR="00A30CB5" w:rsidRPr="00004800">
        <w:rPr>
          <w:lang w:val="es-ES"/>
        </w:rPr>
        <w:t xml:space="preserve"> </w:t>
      </w:r>
      <w:r w:rsidR="00CA7A6D" w:rsidRPr="00004800">
        <w:rPr>
          <w:lang w:val="es-ES"/>
        </w:rPr>
        <w:t>de</w:t>
      </w:r>
      <w:r w:rsidR="00615F49" w:rsidRPr="00004800">
        <w:rPr>
          <w:lang w:val="es-ES"/>
        </w:rPr>
        <w:t xml:space="preserve"> Tiraspol</w:t>
      </w:r>
      <w:r w:rsidRPr="00004800">
        <w:rPr>
          <w:lang w:val="es-ES"/>
        </w:rPr>
        <w:t xml:space="preserve"> y</w:t>
      </w:r>
      <w:r w:rsidR="00615F49" w:rsidRPr="00004800">
        <w:rPr>
          <w:lang w:val="es-ES"/>
        </w:rPr>
        <w:t xml:space="preserve"> Evrica</w:t>
      </w:r>
      <w:r w:rsidR="00A30CB5" w:rsidRPr="00004800">
        <w:rPr>
          <w:lang w:val="es-ES"/>
        </w:rPr>
        <w:t xml:space="preserve"> </w:t>
      </w:r>
      <w:r w:rsidR="00CA7A6D" w:rsidRPr="00004800">
        <w:rPr>
          <w:lang w:val="es-ES"/>
        </w:rPr>
        <w:t>de</w:t>
      </w:r>
      <w:r w:rsidR="00615F49" w:rsidRPr="00004800">
        <w:rPr>
          <w:lang w:val="es-ES"/>
        </w:rPr>
        <w:t xml:space="preserve"> Ribnita </w:t>
      </w:r>
      <w:r w:rsidR="00A30CB5" w:rsidRPr="00004800">
        <w:rPr>
          <w:lang w:val="es-ES"/>
        </w:rPr>
        <w:t>y el internado</w:t>
      </w:r>
      <w:r w:rsidR="00CA7A6D" w:rsidRPr="00004800">
        <w:rPr>
          <w:lang w:val="es-ES"/>
        </w:rPr>
        <w:t xml:space="preserve"> de</w:t>
      </w:r>
      <w:r w:rsidR="00615F49" w:rsidRPr="00004800">
        <w:rPr>
          <w:lang w:val="es-ES"/>
        </w:rPr>
        <w:t xml:space="preserve"> Bender.</w:t>
      </w:r>
      <w:r w:rsidR="00A30CB5" w:rsidRPr="00004800">
        <w:rPr>
          <w:lang w:val="es-ES"/>
        </w:rPr>
        <w:t xml:space="preserve"> Tras el cierre de la escuela </w:t>
      </w:r>
      <w:r w:rsidR="00615F49" w:rsidRPr="00004800">
        <w:rPr>
          <w:lang w:val="es-ES"/>
        </w:rPr>
        <w:t xml:space="preserve">Lucian Blaga, </w:t>
      </w:r>
      <w:r w:rsidR="00A30CB5" w:rsidRPr="00004800">
        <w:rPr>
          <w:lang w:val="es-ES"/>
        </w:rPr>
        <w:t>las autoridades t</w:t>
      </w:r>
      <w:r w:rsidR="00615F49" w:rsidRPr="00004800">
        <w:rPr>
          <w:lang w:val="es-ES"/>
        </w:rPr>
        <w:t>ransnistrian</w:t>
      </w:r>
      <w:r w:rsidR="00A30CB5" w:rsidRPr="00004800">
        <w:rPr>
          <w:lang w:val="es-ES"/>
        </w:rPr>
        <w:t>as, a pesar de las protestas de los padres, los profesores, los estudiantes</w:t>
      </w:r>
      <w:r w:rsidRPr="00004800">
        <w:rPr>
          <w:lang w:val="es-ES"/>
        </w:rPr>
        <w:t xml:space="preserve"> y </w:t>
      </w:r>
      <w:r w:rsidR="00A30CB5" w:rsidRPr="00004800">
        <w:rPr>
          <w:lang w:val="es-ES"/>
        </w:rPr>
        <w:t>la comunidad internacional,</w:t>
      </w:r>
      <w:r w:rsidRPr="00004800">
        <w:rPr>
          <w:lang w:val="es-ES"/>
        </w:rPr>
        <w:t xml:space="preserve"> cerraron </w:t>
      </w:r>
      <w:r w:rsidR="00A30CB5" w:rsidRPr="00004800">
        <w:rPr>
          <w:lang w:val="es-ES"/>
        </w:rPr>
        <w:t>las otras escuelas que estaban utilizando el moldovo con caracteres latinos</w:t>
      </w:r>
      <w:r w:rsidR="00615F49" w:rsidRPr="00004800">
        <w:rPr>
          <w:lang w:val="es-ES"/>
        </w:rPr>
        <w:t>.</w:t>
      </w:r>
    </w:p>
    <w:p w:rsidR="00615F49" w:rsidRPr="00004800" w:rsidRDefault="006E5E6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 xml:space="preserve">El 29 de julio de </w:t>
      </w:r>
      <w:r w:rsidR="00615F49" w:rsidRPr="00004800">
        <w:rPr>
          <w:lang w:val="es-ES"/>
        </w:rPr>
        <w:t>2004</w:t>
      </w:r>
      <w:r w:rsidRPr="00004800">
        <w:rPr>
          <w:lang w:val="es-ES"/>
        </w:rPr>
        <w:t>, la policía transnistriana atacó la escuela secundaria de segundo ciclo</w:t>
      </w:r>
      <w:r w:rsidR="00615F49" w:rsidRPr="00004800">
        <w:rPr>
          <w:lang w:val="es-ES"/>
        </w:rPr>
        <w:t xml:space="preserve"> Evrica. </w:t>
      </w:r>
      <w:r w:rsidR="00ED385F" w:rsidRPr="00004800">
        <w:rPr>
          <w:lang w:val="es-ES"/>
        </w:rPr>
        <w:t>Los padres, profesores y niños que se encerraron en la escuela fueron evacuados</w:t>
      </w:r>
      <w:r w:rsidR="00012564" w:rsidRPr="00004800">
        <w:rPr>
          <w:lang w:val="es-ES"/>
        </w:rPr>
        <w:t>.</w:t>
      </w:r>
      <w:r w:rsidR="00615F49" w:rsidRPr="00004800">
        <w:rPr>
          <w:lang w:val="es-ES"/>
        </w:rPr>
        <w:t xml:space="preserve"> </w:t>
      </w:r>
      <w:r w:rsidR="00E228EB" w:rsidRPr="00004800">
        <w:rPr>
          <w:lang w:val="es-ES"/>
        </w:rPr>
        <w:t>Seis padres y</w:t>
      </w:r>
      <w:r w:rsidR="00762ECB" w:rsidRPr="00004800">
        <w:rPr>
          <w:lang w:val="es-ES"/>
        </w:rPr>
        <w:t xml:space="preserve"> profesores fueron arrestados y llevados a la</w:t>
      </w:r>
      <w:r w:rsidR="003B336A" w:rsidRPr="00004800">
        <w:rPr>
          <w:lang w:val="es-ES"/>
        </w:rPr>
        <w:t xml:space="preserve"> comisaría </w:t>
      </w:r>
      <w:r w:rsidR="00762ECB" w:rsidRPr="00004800">
        <w:rPr>
          <w:lang w:val="es-ES"/>
        </w:rPr>
        <w:t xml:space="preserve">de policía por la fuerza, se </w:t>
      </w:r>
      <w:r w:rsidR="00F95D8B">
        <w:rPr>
          <w:lang w:val="es-ES"/>
        </w:rPr>
        <w:t>incoó un proceso contra ellos</w:t>
      </w:r>
      <w:r w:rsidR="00762ECB" w:rsidRPr="00004800">
        <w:rPr>
          <w:lang w:val="es-ES"/>
        </w:rPr>
        <w:t xml:space="preserve"> y fueron </w:t>
      </w:r>
      <w:r w:rsidR="00F95D8B">
        <w:rPr>
          <w:lang w:val="es-ES"/>
        </w:rPr>
        <w:t>condenados</w:t>
      </w:r>
      <w:r w:rsidR="00762ECB" w:rsidRPr="00004800">
        <w:rPr>
          <w:lang w:val="es-ES"/>
        </w:rPr>
        <w:t xml:space="preserve"> </w:t>
      </w:r>
      <w:r w:rsidR="003B336A" w:rsidRPr="00004800">
        <w:rPr>
          <w:lang w:val="es-ES"/>
        </w:rPr>
        <w:t xml:space="preserve">ilegalmente </w:t>
      </w:r>
      <w:r w:rsidR="00E228EB" w:rsidRPr="00004800">
        <w:rPr>
          <w:lang w:val="es-ES"/>
        </w:rPr>
        <w:t>a</w:t>
      </w:r>
      <w:r w:rsidR="00762ECB" w:rsidRPr="00004800">
        <w:rPr>
          <w:lang w:val="es-ES"/>
        </w:rPr>
        <w:t xml:space="preserve"> distintos plazos de detención </w:t>
      </w:r>
      <w:r w:rsidR="00615F49" w:rsidRPr="00004800">
        <w:rPr>
          <w:lang w:val="es-ES"/>
        </w:rPr>
        <w:t>(</w:t>
      </w:r>
      <w:r w:rsidR="00762ECB" w:rsidRPr="00004800">
        <w:rPr>
          <w:lang w:val="es-ES"/>
        </w:rPr>
        <w:t>tres y cinco días de reclusión</w:t>
      </w:r>
      <w:r w:rsidR="00615F49" w:rsidRPr="00004800">
        <w:rPr>
          <w:lang w:val="es-ES"/>
        </w:rPr>
        <w:t>)</w:t>
      </w:r>
      <w:r w:rsidR="00762ECB" w:rsidRPr="00004800">
        <w:rPr>
          <w:lang w:val="es-ES"/>
        </w:rPr>
        <w:t xml:space="preserve"> por tratar de proteger el derecho de sus hijos a estudiar en su idioma </w:t>
      </w:r>
      <w:r w:rsidR="00F95D8B">
        <w:rPr>
          <w:lang w:val="es-ES"/>
        </w:rPr>
        <w:t>materno</w:t>
      </w:r>
      <w:r w:rsidR="00615F49" w:rsidRPr="00004800">
        <w:rPr>
          <w:lang w:val="es-ES"/>
        </w:rPr>
        <w:t>.</w:t>
      </w:r>
    </w:p>
    <w:p w:rsidR="00701650" w:rsidRPr="00004800" w:rsidRDefault="00B85FC7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spacing w:val="3"/>
          <w:lang w:val="es-ES"/>
        </w:rPr>
        <w:t xml:space="preserve">Aunque estas escuelas </w:t>
      </w:r>
      <w:r w:rsidR="00F95D8B">
        <w:rPr>
          <w:spacing w:val="3"/>
          <w:lang w:val="es-ES"/>
        </w:rPr>
        <w:t>depend</w:t>
      </w:r>
      <w:r w:rsidR="00E228EB" w:rsidRPr="00004800">
        <w:rPr>
          <w:spacing w:val="3"/>
          <w:lang w:val="es-ES"/>
        </w:rPr>
        <w:t>en del</w:t>
      </w:r>
      <w:r w:rsidRPr="00004800">
        <w:rPr>
          <w:spacing w:val="3"/>
          <w:lang w:val="es-ES"/>
        </w:rPr>
        <w:t xml:space="preserve"> Ministerio de Educación y Juventud de la República de Moldova y </w:t>
      </w:r>
      <w:r w:rsidR="00E228EB" w:rsidRPr="00004800">
        <w:rPr>
          <w:spacing w:val="3"/>
          <w:lang w:val="es-ES"/>
        </w:rPr>
        <w:t xml:space="preserve">están </w:t>
      </w:r>
      <w:r w:rsidRPr="00004800">
        <w:rPr>
          <w:spacing w:val="3"/>
          <w:lang w:val="es-ES"/>
        </w:rPr>
        <w:t>adminis</w:t>
      </w:r>
      <w:r w:rsidR="00E228EB" w:rsidRPr="00004800">
        <w:rPr>
          <w:spacing w:val="3"/>
          <w:lang w:val="es-ES"/>
        </w:rPr>
        <w:t>tradas por él y su financiación corre a cargo de</w:t>
      </w:r>
      <w:r w:rsidRPr="00004800">
        <w:rPr>
          <w:spacing w:val="3"/>
          <w:lang w:val="es-ES"/>
        </w:rPr>
        <w:t xml:space="preserve">l presupuesto del Estado de la República de Moldova </w:t>
      </w:r>
      <w:r w:rsidR="00F95D8B">
        <w:rPr>
          <w:spacing w:val="3"/>
          <w:lang w:val="es-ES"/>
        </w:rPr>
        <w:t>para que</w:t>
      </w:r>
      <w:r w:rsidRPr="00004800">
        <w:rPr>
          <w:spacing w:val="3"/>
          <w:lang w:val="es-ES"/>
        </w:rPr>
        <w:t xml:space="preserve"> los niños </w:t>
      </w:r>
      <w:r w:rsidR="00F95D8B">
        <w:rPr>
          <w:spacing w:val="3"/>
          <w:lang w:val="es-ES"/>
        </w:rPr>
        <w:t xml:space="preserve">se beneficien de </w:t>
      </w:r>
      <w:r w:rsidRPr="00004800">
        <w:rPr>
          <w:spacing w:val="3"/>
          <w:lang w:val="es-ES"/>
        </w:rPr>
        <w:t xml:space="preserve">condiciones de estudio más o menos normales, </w:t>
      </w:r>
      <w:r w:rsidR="00F95D8B">
        <w:rPr>
          <w:spacing w:val="3"/>
          <w:lang w:val="es-ES"/>
        </w:rPr>
        <w:t xml:space="preserve">sus directores se ajustaron al </w:t>
      </w:r>
      <w:r w:rsidRPr="00004800">
        <w:rPr>
          <w:spacing w:val="3"/>
          <w:lang w:val="es-ES"/>
        </w:rPr>
        <w:t xml:space="preserve">requisito (ilegal) de </w:t>
      </w:r>
      <w:r w:rsidR="00F95D8B">
        <w:rPr>
          <w:spacing w:val="3"/>
          <w:lang w:val="es-ES"/>
        </w:rPr>
        <w:t>inscribirse</w:t>
      </w:r>
      <w:r w:rsidRPr="00004800">
        <w:rPr>
          <w:spacing w:val="3"/>
          <w:lang w:val="es-ES"/>
        </w:rPr>
        <w:t xml:space="preserve"> </w:t>
      </w:r>
      <w:r w:rsidR="00026AD3" w:rsidRPr="00004800">
        <w:rPr>
          <w:spacing w:val="3"/>
          <w:lang w:val="es-ES"/>
        </w:rPr>
        <w:t>e</w:t>
      </w:r>
      <w:r w:rsidRPr="00004800">
        <w:rPr>
          <w:spacing w:val="3"/>
          <w:lang w:val="es-ES"/>
        </w:rPr>
        <w:t xml:space="preserve">n la administración de </w:t>
      </w:r>
      <w:r w:rsidR="00615F49" w:rsidRPr="00004800">
        <w:rPr>
          <w:spacing w:val="3"/>
          <w:lang w:val="es-ES"/>
        </w:rPr>
        <w:t>Tiraspol</w:t>
      </w:r>
      <w:r w:rsidR="00026AD3" w:rsidRPr="00004800">
        <w:rPr>
          <w:spacing w:val="3"/>
          <w:lang w:val="es-ES"/>
        </w:rPr>
        <w:t>,</w:t>
      </w:r>
      <w:r w:rsidR="00256954" w:rsidRPr="00004800">
        <w:rPr>
          <w:spacing w:val="3"/>
          <w:lang w:val="es-ES"/>
        </w:rPr>
        <w:t xml:space="preserve"> y </w:t>
      </w:r>
      <w:r w:rsidR="00E228EB" w:rsidRPr="00004800">
        <w:rPr>
          <w:spacing w:val="3"/>
          <w:lang w:val="es-ES"/>
        </w:rPr>
        <w:t>las autoridades transnistrianas las</w:t>
      </w:r>
      <w:r w:rsidR="00256954" w:rsidRPr="00004800">
        <w:rPr>
          <w:spacing w:val="3"/>
          <w:lang w:val="es-ES"/>
        </w:rPr>
        <w:t xml:space="preserve"> registra</w:t>
      </w:r>
      <w:r w:rsidR="00E228EB" w:rsidRPr="00004800">
        <w:rPr>
          <w:spacing w:val="3"/>
          <w:lang w:val="es-ES"/>
        </w:rPr>
        <w:t>ron</w:t>
      </w:r>
      <w:r w:rsidR="00256954" w:rsidRPr="00004800">
        <w:rPr>
          <w:spacing w:val="3"/>
          <w:lang w:val="es-ES"/>
        </w:rPr>
        <w:t xml:space="preserve"> </w:t>
      </w:r>
      <w:r w:rsidR="00E228EB" w:rsidRPr="00004800">
        <w:rPr>
          <w:spacing w:val="3"/>
          <w:lang w:val="es-ES"/>
        </w:rPr>
        <w:t>temporalmente por</w:t>
      </w:r>
      <w:r w:rsidR="00256954" w:rsidRPr="00004800">
        <w:rPr>
          <w:spacing w:val="3"/>
          <w:lang w:val="es-ES"/>
        </w:rPr>
        <w:t xml:space="preserve"> un año como instituciones </w:t>
      </w:r>
      <w:r w:rsidR="002863C4" w:rsidRPr="00004800">
        <w:rPr>
          <w:spacing w:val="3"/>
          <w:lang w:val="es-ES"/>
        </w:rPr>
        <w:t>docentes</w:t>
      </w:r>
      <w:r w:rsidR="00256954" w:rsidRPr="00004800">
        <w:rPr>
          <w:spacing w:val="3"/>
          <w:lang w:val="es-ES"/>
        </w:rPr>
        <w:t xml:space="preserve"> extranjeras no estatales</w:t>
      </w:r>
      <w:r w:rsidR="00615F49" w:rsidRPr="00004800">
        <w:rPr>
          <w:spacing w:val="3"/>
          <w:lang w:val="es-ES"/>
        </w:rPr>
        <w:t xml:space="preserve">. </w:t>
      </w:r>
      <w:r w:rsidR="005C37BE" w:rsidRPr="00004800">
        <w:rPr>
          <w:spacing w:val="3"/>
          <w:lang w:val="es-ES"/>
        </w:rPr>
        <w:t xml:space="preserve">No obstante, incluso tras </w:t>
      </w:r>
      <w:r w:rsidR="00F95D8B">
        <w:rPr>
          <w:spacing w:val="3"/>
          <w:lang w:val="es-ES"/>
        </w:rPr>
        <w:t xml:space="preserve">haber cumplido este requisito </w:t>
      </w:r>
      <w:r w:rsidR="005C37BE" w:rsidRPr="00004800">
        <w:rPr>
          <w:spacing w:val="3"/>
          <w:lang w:val="es-ES"/>
        </w:rPr>
        <w:t xml:space="preserve">las autoridades locales siguieron </w:t>
      </w:r>
      <w:r w:rsidR="00F95D8B">
        <w:rPr>
          <w:spacing w:val="3"/>
          <w:lang w:val="es-ES"/>
        </w:rPr>
        <w:t>chantaje</w:t>
      </w:r>
      <w:r w:rsidR="00A63FDB" w:rsidRPr="00004800">
        <w:rPr>
          <w:spacing w:val="3"/>
          <w:lang w:val="es-ES"/>
        </w:rPr>
        <w:t>ando</w:t>
      </w:r>
      <w:r w:rsidR="005C37BE" w:rsidRPr="00004800">
        <w:rPr>
          <w:spacing w:val="3"/>
          <w:lang w:val="es-ES"/>
        </w:rPr>
        <w:t xml:space="preserve"> y persiguiendo a </w:t>
      </w:r>
      <w:r w:rsidR="00F95D8B">
        <w:rPr>
          <w:spacing w:val="3"/>
          <w:lang w:val="es-ES"/>
        </w:rPr>
        <w:t>los directores</w:t>
      </w:r>
      <w:r w:rsidR="005C37BE" w:rsidRPr="00004800">
        <w:rPr>
          <w:spacing w:val="3"/>
          <w:lang w:val="es-ES"/>
        </w:rPr>
        <w:t xml:space="preserve"> </w:t>
      </w:r>
      <w:r w:rsidR="00F95D8B">
        <w:rPr>
          <w:spacing w:val="3"/>
          <w:lang w:val="es-ES"/>
        </w:rPr>
        <w:t>de las escuelas</w:t>
      </w:r>
      <w:r w:rsidR="005C37BE" w:rsidRPr="00004800">
        <w:rPr>
          <w:spacing w:val="3"/>
          <w:lang w:val="es-ES"/>
        </w:rPr>
        <w:t xml:space="preserve">, los profesores, los padres y los </w:t>
      </w:r>
      <w:r w:rsidR="000D0351" w:rsidRPr="00004800">
        <w:rPr>
          <w:spacing w:val="3"/>
          <w:lang w:val="es-ES"/>
        </w:rPr>
        <w:t>alumnos</w:t>
      </w:r>
      <w:r w:rsidR="00026AD3" w:rsidRPr="00004800">
        <w:rPr>
          <w:spacing w:val="3"/>
          <w:lang w:val="es-ES"/>
        </w:rPr>
        <w:t xml:space="preserve"> con </w:t>
      </w:r>
      <w:r w:rsidR="00A63FDB" w:rsidRPr="00004800">
        <w:rPr>
          <w:spacing w:val="3"/>
          <w:lang w:val="es-ES"/>
        </w:rPr>
        <w:t>distintos pretextos</w:t>
      </w:r>
      <w:r w:rsidR="00615F49" w:rsidRPr="00004800">
        <w:rPr>
          <w:spacing w:val="3"/>
          <w:lang w:val="es-ES"/>
        </w:rPr>
        <w:t xml:space="preserve">. </w:t>
      </w:r>
      <w:r w:rsidR="005C37BE" w:rsidRPr="00004800">
        <w:rPr>
          <w:spacing w:val="3"/>
          <w:lang w:val="es-ES"/>
        </w:rPr>
        <w:t>Se abrió un expediente penal contra el director de la escuela Nº </w:t>
      </w:r>
      <w:r w:rsidR="00615F49" w:rsidRPr="00004800">
        <w:rPr>
          <w:spacing w:val="3"/>
          <w:lang w:val="es-ES"/>
        </w:rPr>
        <w:t>12,</w:t>
      </w:r>
      <w:r w:rsidR="00026AD3" w:rsidRPr="00004800">
        <w:rPr>
          <w:spacing w:val="3"/>
          <w:lang w:val="es-ES"/>
        </w:rPr>
        <w:t xml:space="preserve"> convertida en </w:t>
      </w:r>
      <w:r w:rsidR="005C37BE" w:rsidRPr="00004800">
        <w:rPr>
          <w:spacing w:val="3"/>
          <w:lang w:val="es-ES"/>
        </w:rPr>
        <w:t xml:space="preserve">escuela secundaria </w:t>
      </w:r>
      <w:r w:rsidR="00615F49" w:rsidRPr="00004800">
        <w:rPr>
          <w:spacing w:val="3"/>
          <w:lang w:val="es-ES"/>
        </w:rPr>
        <w:t>Evrica</w:t>
      </w:r>
      <w:r w:rsidR="00D964E4" w:rsidRPr="00004800">
        <w:rPr>
          <w:spacing w:val="3"/>
          <w:lang w:val="es-ES"/>
        </w:rPr>
        <w:t>,</w:t>
      </w:r>
      <w:r w:rsidR="00615F49" w:rsidRPr="00004800">
        <w:rPr>
          <w:spacing w:val="3"/>
          <w:lang w:val="es-ES"/>
        </w:rPr>
        <w:t xml:space="preserve"> </w:t>
      </w:r>
      <w:r w:rsidR="005C37BE" w:rsidRPr="00004800">
        <w:rPr>
          <w:spacing w:val="3"/>
          <w:lang w:val="es-ES"/>
        </w:rPr>
        <w:t>por llevar a cabo transacciones ilegales en divisas</w:t>
      </w:r>
      <w:r w:rsidR="00F95D8B">
        <w:rPr>
          <w:spacing w:val="3"/>
          <w:lang w:val="es-ES"/>
        </w:rPr>
        <w:t>:</w:t>
      </w:r>
      <w:r w:rsidR="005C37BE" w:rsidRPr="00004800">
        <w:rPr>
          <w:spacing w:val="3"/>
          <w:lang w:val="es-ES"/>
        </w:rPr>
        <w:t xml:space="preserve"> paga</w:t>
      </w:r>
      <w:r w:rsidR="00F95D8B">
        <w:rPr>
          <w:spacing w:val="3"/>
          <w:lang w:val="es-ES"/>
        </w:rPr>
        <w:t>ban</w:t>
      </w:r>
      <w:r w:rsidR="005C37BE" w:rsidRPr="00004800">
        <w:rPr>
          <w:spacing w:val="3"/>
          <w:lang w:val="es-ES"/>
        </w:rPr>
        <w:t xml:space="preserve"> los sueldos </w:t>
      </w:r>
      <w:r w:rsidR="00A63FDB" w:rsidRPr="00004800">
        <w:rPr>
          <w:spacing w:val="3"/>
          <w:lang w:val="es-ES"/>
        </w:rPr>
        <w:t>de</w:t>
      </w:r>
      <w:r w:rsidR="005C37BE" w:rsidRPr="00004800">
        <w:rPr>
          <w:spacing w:val="3"/>
          <w:lang w:val="es-ES"/>
        </w:rPr>
        <w:t xml:space="preserve"> los profesores que</w:t>
      </w:r>
      <w:r w:rsidR="00026AD3" w:rsidRPr="00004800">
        <w:rPr>
          <w:spacing w:val="3"/>
          <w:lang w:val="es-ES"/>
        </w:rPr>
        <w:t xml:space="preserve"> trabajaban </w:t>
      </w:r>
      <w:r w:rsidR="005C37BE" w:rsidRPr="00004800">
        <w:rPr>
          <w:spacing w:val="3"/>
          <w:lang w:val="es-ES"/>
        </w:rPr>
        <w:t xml:space="preserve">en esta escuela en </w:t>
      </w:r>
      <w:r w:rsidR="00615F49" w:rsidRPr="00004800">
        <w:rPr>
          <w:spacing w:val="3"/>
          <w:lang w:val="es-ES"/>
        </w:rPr>
        <w:t>lei</w:t>
      </w:r>
      <w:r w:rsidR="005C37BE" w:rsidRPr="00004800">
        <w:rPr>
          <w:spacing w:val="3"/>
          <w:lang w:val="es-ES"/>
        </w:rPr>
        <w:t xml:space="preserve"> moldovos</w:t>
      </w:r>
      <w:r w:rsidR="00615F49" w:rsidRPr="00004800">
        <w:rPr>
          <w:spacing w:val="3"/>
          <w:lang w:val="es-ES"/>
        </w:rPr>
        <w:t xml:space="preserve">, </w:t>
      </w:r>
      <w:r w:rsidR="005C37BE" w:rsidRPr="00004800">
        <w:rPr>
          <w:spacing w:val="3"/>
          <w:lang w:val="es-ES"/>
        </w:rPr>
        <w:t>moneda oficial de la República de Moldova</w:t>
      </w:r>
      <w:r w:rsidR="00615F49" w:rsidRPr="00004800">
        <w:rPr>
          <w:spacing w:val="3"/>
          <w:lang w:val="es-ES"/>
        </w:rPr>
        <w:t xml:space="preserve">. </w:t>
      </w:r>
      <w:r w:rsidR="005C37BE" w:rsidRPr="00004800">
        <w:rPr>
          <w:spacing w:val="3"/>
          <w:lang w:val="es-ES"/>
        </w:rPr>
        <w:t xml:space="preserve">También se persigue a otros empleados y trabajadores, en particular </w:t>
      </w:r>
      <w:r w:rsidR="00A63FDB" w:rsidRPr="00004800">
        <w:rPr>
          <w:spacing w:val="3"/>
          <w:lang w:val="es-ES"/>
        </w:rPr>
        <w:t xml:space="preserve">a los </w:t>
      </w:r>
      <w:r w:rsidR="001355F0" w:rsidRPr="00004800">
        <w:rPr>
          <w:spacing w:val="3"/>
          <w:lang w:val="es-ES"/>
        </w:rPr>
        <w:t xml:space="preserve">obreros </w:t>
      </w:r>
      <w:r w:rsidR="005C37BE" w:rsidRPr="00004800">
        <w:rPr>
          <w:spacing w:val="3"/>
          <w:lang w:val="es-ES"/>
        </w:rPr>
        <w:t>de la construcción que</w:t>
      </w:r>
      <w:r w:rsidR="00026AD3" w:rsidRPr="00004800">
        <w:rPr>
          <w:spacing w:val="3"/>
          <w:lang w:val="es-ES"/>
        </w:rPr>
        <w:t xml:space="preserve"> realizan </w:t>
      </w:r>
      <w:r w:rsidR="005C37BE" w:rsidRPr="00004800">
        <w:rPr>
          <w:spacing w:val="3"/>
          <w:lang w:val="es-ES"/>
        </w:rPr>
        <w:t>reparaciones en la escuela</w:t>
      </w:r>
      <w:r w:rsidR="00615F49" w:rsidRPr="00004800">
        <w:rPr>
          <w:spacing w:val="3"/>
          <w:lang w:val="es-ES"/>
        </w:rPr>
        <w:t>.</w:t>
      </w:r>
    </w:p>
    <w:p w:rsidR="00615F49" w:rsidRPr="00004800" w:rsidRDefault="00CC543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spacing w:val="3"/>
          <w:lang w:val="es-ES"/>
        </w:rPr>
        <w:t xml:space="preserve">El director de la escuela secundaria </w:t>
      </w:r>
      <w:r w:rsidR="00615F49" w:rsidRPr="00004800">
        <w:rPr>
          <w:spacing w:val="3"/>
          <w:lang w:val="es-ES"/>
        </w:rPr>
        <w:t>Alexandru cel Bun</w:t>
      </w:r>
      <w:r w:rsidRPr="00004800">
        <w:rPr>
          <w:spacing w:val="3"/>
          <w:lang w:val="es-ES"/>
        </w:rPr>
        <w:t xml:space="preserve"> </w:t>
      </w:r>
      <w:r w:rsidR="00CA7A6D" w:rsidRPr="00004800">
        <w:rPr>
          <w:spacing w:val="3"/>
          <w:lang w:val="es-ES"/>
        </w:rPr>
        <w:t>de</w:t>
      </w:r>
      <w:r w:rsidRPr="00004800">
        <w:rPr>
          <w:spacing w:val="3"/>
          <w:lang w:val="es-ES"/>
        </w:rPr>
        <w:t xml:space="preserve"> </w:t>
      </w:r>
      <w:r w:rsidR="00615F49" w:rsidRPr="00004800">
        <w:rPr>
          <w:spacing w:val="3"/>
          <w:lang w:val="es-ES"/>
        </w:rPr>
        <w:t>Bender</w:t>
      </w:r>
      <w:r w:rsidRPr="00004800">
        <w:rPr>
          <w:spacing w:val="3"/>
          <w:lang w:val="es-ES"/>
        </w:rPr>
        <w:t xml:space="preserve"> se vio obligado a </w:t>
      </w:r>
      <w:r w:rsidRPr="00504B5A">
        <w:rPr>
          <w:lang w:val="es-ES"/>
        </w:rPr>
        <w:t>renegociar</w:t>
      </w:r>
      <w:r w:rsidRPr="00004800">
        <w:rPr>
          <w:spacing w:val="3"/>
          <w:lang w:val="es-ES"/>
        </w:rPr>
        <w:t xml:space="preserve"> un contrato de alquiler con las autoridades locales, a pesar</w:t>
      </w:r>
      <w:r w:rsidR="00026AD3" w:rsidRPr="00004800">
        <w:rPr>
          <w:spacing w:val="3"/>
          <w:lang w:val="es-ES"/>
        </w:rPr>
        <w:t xml:space="preserve"> de </w:t>
      </w:r>
      <w:r w:rsidRPr="00004800">
        <w:rPr>
          <w:spacing w:val="3"/>
          <w:lang w:val="es-ES"/>
        </w:rPr>
        <w:t xml:space="preserve">que la escuela ya había firmado este tipo de contrato. Estas medidas se </w:t>
      </w:r>
      <w:r w:rsidR="00F95D8B">
        <w:rPr>
          <w:spacing w:val="3"/>
          <w:lang w:val="es-ES"/>
        </w:rPr>
        <w:t>tomaron</w:t>
      </w:r>
      <w:r w:rsidRPr="00004800">
        <w:rPr>
          <w:spacing w:val="3"/>
          <w:lang w:val="es-ES"/>
        </w:rPr>
        <w:t xml:space="preserve"> en</w:t>
      </w:r>
      <w:r w:rsidR="00026AD3" w:rsidRPr="00004800">
        <w:rPr>
          <w:spacing w:val="3"/>
          <w:lang w:val="es-ES"/>
        </w:rPr>
        <w:t xml:space="preserve"> </w:t>
      </w:r>
      <w:r w:rsidRPr="00004800">
        <w:rPr>
          <w:spacing w:val="3"/>
          <w:lang w:val="es-ES"/>
        </w:rPr>
        <w:t>circunstancias</w:t>
      </w:r>
      <w:r w:rsidR="00026AD3" w:rsidRPr="00004800">
        <w:rPr>
          <w:spacing w:val="3"/>
          <w:lang w:val="es-ES"/>
        </w:rPr>
        <w:t xml:space="preserve"> en que la </w:t>
      </w:r>
      <w:r w:rsidRPr="00004800">
        <w:rPr>
          <w:spacing w:val="3"/>
          <w:lang w:val="es-ES"/>
        </w:rPr>
        <w:t xml:space="preserve">administración local de </w:t>
      </w:r>
      <w:r w:rsidR="00615F49" w:rsidRPr="00004800">
        <w:rPr>
          <w:spacing w:val="3"/>
          <w:lang w:val="es-ES"/>
        </w:rPr>
        <w:t xml:space="preserve">Bender </w:t>
      </w:r>
      <w:r w:rsidRPr="00004800">
        <w:rPr>
          <w:spacing w:val="3"/>
          <w:lang w:val="es-ES"/>
        </w:rPr>
        <w:t xml:space="preserve">había firmado ya con el </w:t>
      </w:r>
      <w:r w:rsidRPr="00004800">
        <w:rPr>
          <w:lang w:val="es-ES"/>
        </w:rPr>
        <w:t xml:space="preserve">Fondo de Inversión Social </w:t>
      </w:r>
      <w:r w:rsidR="0009758A" w:rsidRPr="00004800">
        <w:rPr>
          <w:lang w:val="es-ES"/>
        </w:rPr>
        <w:t xml:space="preserve">de Moldova </w:t>
      </w:r>
      <w:r w:rsidRPr="00004800">
        <w:rPr>
          <w:lang w:val="es-ES"/>
        </w:rPr>
        <w:t>(FIS</w:t>
      </w:r>
      <w:r w:rsidR="0009758A" w:rsidRPr="00004800">
        <w:rPr>
          <w:lang w:val="es-ES"/>
        </w:rPr>
        <w:t>M</w:t>
      </w:r>
      <w:r w:rsidRPr="00004800">
        <w:rPr>
          <w:lang w:val="es-ES"/>
        </w:rPr>
        <w:t>)</w:t>
      </w:r>
      <w:r w:rsidR="00615F49" w:rsidRPr="00004800">
        <w:rPr>
          <w:spacing w:val="3"/>
          <w:lang w:val="es-ES"/>
        </w:rPr>
        <w:t xml:space="preserve"> </w:t>
      </w:r>
      <w:r w:rsidR="00F95D8B" w:rsidRPr="00004800">
        <w:rPr>
          <w:spacing w:val="3"/>
          <w:lang w:val="es-ES"/>
        </w:rPr>
        <w:t xml:space="preserve">un contrato </w:t>
      </w:r>
      <w:r w:rsidRPr="00004800">
        <w:rPr>
          <w:spacing w:val="3"/>
          <w:lang w:val="es-ES"/>
        </w:rPr>
        <w:t>en virtud del cual el Fondo se comprometía a llevar a cabo la reparación del edificio</w:t>
      </w:r>
      <w:r w:rsidR="00D964E4" w:rsidRPr="00004800">
        <w:rPr>
          <w:spacing w:val="3"/>
          <w:lang w:val="es-ES"/>
        </w:rPr>
        <w:t xml:space="preserve">. </w:t>
      </w:r>
      <w:r w:rsidR="00AF0C0A" w:rsidRPr="00004800">
        <w:rPr>
          <w:spacing w:val="3"/>
          <w:lang w:val="es-ES"/>
        </w:rPr>
        <w:t>La cantidad de dinero invertida en reparaciones ascend</w:t>
      </w:r>
      <w:r w:rsidR="00F304E4" w:rsidRPr="00004800">
        <w:rPr>
          <w:spacing w:val="3"/>
          <w:lang w:val="es-ES"/>
        </w:rPr>
        <w:t>ió</w:t>
      </w:r>
      <w:r w:rsidR="00AF0C0A" w:rsidRPr="00004800">
        <w:rPr>
          <w:spacing w:val="3"/>
          <w:lang w:val="es-ES"/>
        </w:rPr>
        <w:t xml:space="preserve"> a unos 11 millones de </w:t>
      </w:r>
      <w:r w:rsidR="00615F49" w:rsidRPr="00004800">
        <w:rPr>
          <w:spacing w:val="3"/>
          <w:lang w:val="es-ES"/>
        </w:rPr>
        <w:t>lei</w:t>
      </w:r>
      <w:r w:rsidR="00AF0C0A" w:rsidRPr="00004800">
        <w:rPr>
          <w:spacing w:val="3"/>
          <w:lang w:val="es-ES"/>
        </w:rPr>
        <w:t xml:space="preserve"> </w:t>
      </w:r>
      <w:r w:rsidR="003303D9" w:rsidRPr="00004800">
        <w:rPr>
          <w:spacing w:val="3"/>
          <w:lang w:val="es-ES"/>
        </w:rPr>
        <w:t>y</w:t>
      </w:r>
      <w:r w:rsidR="00AF0C0A" w:rsidRPr="00004800">
        <w:rPr>
          <w:spacing w:val="3"/>
          <w:lang w:val="es-ES"/>
        </w:rPr>
        <w:t xml:space="preserve"> las autoridades locales, a su vez, se comprometieron a no </w:t>
      </w:r>
      <w:r w:rsidR="00C159E4" w:rsidRPr="00004800">
        <w:rPr>
          <w:spacing w:val="3"/>
          <w:lang w:val="es-ES"/>
        </w:rPr>
        <w:t>modificar</w:t>
      </w:r>
      <w:r w:rsidR="00AF0C0A" w:rsidRPr="00004800">
        <w:rPr>
          <w:spacing w:val="3"/>
          <w:lang w:val="es-ES"/>
        </w:rPr>
        <w:t xml:space="preserve"> durante 10 años el uso del edificio y a considerar el dinero invertido como pago de</w:t>
      </w:r>
      <w:r w:rsidR="007A524A" w:rsidRPr="00004800">
        <w:rPr>
          <w:spacing w:val="3"/>
          <w:lang w:val="es-ES"/>
        </w:rPr>
        <w:t>l</w:t>
      </w:r>
      <w:r w:rsidR="00AF0C0A" w:rsidRPr="00004800">
        <w:rPr>
          <w:spacing w:val="3"/>
          <w:lang w:val="es-ES"/>
        </w:rPr>
        <w:t xml:space="preserve"> alquiler</w:t>
      </w:r>
      <w:r w:rsidR="00615F49" w:rsidRPr="00004800">
        <w:rPr>
          <w:spacing w:val="3"/>
          <w:lang w:val="es-ES"/>
        </w:rPr>
        <w:t>.</w:t>
      </w:r>
    </w:p>
    <w:p w:rsidR="00615F49" w:rsidRPr="00004800" w:rsidRDefault="0004300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spacing w:val="3"/>
          <w:lang w:val="es-ES"/>
        </w:rPr>
        <w:t xml:space="preserve">La escuela secundaria </w:t>
      </w:r>
      <w:r w:rsidR="00615F49" w:rsidRPr="00004800">
        <w:rPr>
          <w:spacing w:val="3"/>
          <w:lang w:val="es-ES"/>
        </w:rPr>
        <w:t xml:space="preserve">Evrica </w:t>
      </w:r>
      <w:r w:rsidRPr="00004800">
        <w:rPr>
          <w:spacing w:val="3"/>
          <w:lang w:val="es-ES"/>
        </w:rPr>
        <w:t>afronta diversos problemas</w:t>
      </w:r>
      <w:r w:rsidR="00615F49" w:rsidRPr="00004800">
        <w:rPr>
          <w:spacing w:val="3"/>
          <w:lang w:val="es-ES"/>
        </w:rPr>
        <w:t xml:space="preserve">; </w:t>
      </w:r>
      <w:r w:rsidRPr="00004800">
        <w:rPr>
          <w:spacing w:val="3"/>
          <w:lang w:val="es-ES"/>
        </w:rPr>
        <w:t>está</w:t>
      </w:r>
      <w:r w:rsidR="00026AD3" w:rsidRPr="00004800">
        <w:rPr>
          <w:spacing w:val="3"/>
          <w:lang w:val="es-ES"/>
        </w:rPr>
        <w:t xml:space="preserve"> sometida al</w:t>
      </w:r>
      <w:r w:rsidRPr="00004800">
        <w:rPr>
          <w:spacing w:val="3"/>
          <w:lang w:val="es-ES"/>
        </w:rPr>
        <w:t xml:space="preserve"> acoso </w:t>
      </w:r>
      <w:r w:rsidRPr="00504B5A">
        <w:rPr>
          <w:lang w:val="es-ES"/>
        </w:rPr>
        <w:t>permanente</w:t>
      </w:r>
      <w:r w:rsidRPr="00004800">
        <w:rPr>
          <w:spacing w:val="3"/>
          <w:lang w:val="es-ES"/>
        </w:rPr>
        <w:t xml:space="preserve"> de la administración municipal</w:t>
      </w:r>
      <w:r w:rsidR="00615F49" w:rsidRPr="00004800">
        <w:rPr>
          <w:spacing w:val="3"/>
          <w:lang w:val="es-ES"/>
        </w:rPr>
        <w:t xml:space="preserve">. </w:t>
      </w:r>
      <w:r w:rsidR="00F110A4" w:rsidRPr="00004800">
        <w:rPr>
          <w:spacing w:val="3"/>
          <w:lang w:val="es-ES"/>
        </w:rPr>
        <w:t xml:space="preserve">La </w:t>
      </w:r>
      <w:r w:rsidR="00026AD3" w:rsidRPr="00004800">
        <w:rPr>
          <w:spacing w:val="3"/>
          <w:lang w:val="es-ES"/>
        </w:rPr>
        <w:t xml:space="preserve">Fiscalía </w:t>
      </w:r>
      <w:r w:rsidRPr="00004800">
        <w:rPr>
          <w:spacing w:val="3"/>
          <w:lang w:val="es-ES"/>
        </w:rPr>
        <w:t xml:space="preserve">local </w:t>
      </w:r>
      <w:r w:rsidR="00F304E4" w:rsidRPr="00004800">
        <w:rPr>
          <w:spacing w:val="3"/>
          <w:lang w:val="es-ES"/>
        </w:rPr>
        <w:t>citó</w:t>
      </w:r>
      <w:r w:rsidRPr="00004800">
        <w:rPr>
          <w:spacing w:val="3"/>
          <w:lang w:val="es-ES"/>
        </w:rPr>
        <w:t xml:space="preserve"> a los estudiantes y los padres para </w:t>
      </w:r>
      <w:r w:rsidR="00F110A4" w:rsidRPr="00004800">
        <w:rPr>
          <w:spacing w:val="3"/>
          <w:lang w:val="es-ES"/>
        </w:rPr>
        <w:t xml:space="preserve">que </w:t>
      </w:r>
      <w:r w:rsidRPr="00004800">
        <w:rPr>
          <w:spacing w:val="3"/>
          <w:lang w:val="es-ES"/>
        </w:rPr>
        <w:t>testificar</w:t>
      </w:r>
      <w:r w:rsidR="00F110A4" w:rsidRPr="00004800">
        <w:rPr>
          <w:spacing w:val="3"/>
          <w:lang w:val="es-ES"/>
        </w:rPr>
        <w:t>an</w:t>
      </w:r>
      <w:r w:rsidRPr="00004800">
        <w:rPr>
          <w:spacing w:val="3"/>
          <w:lang w:val="es-ES"/>
        </w:rPr>
        <w:t xml:space="preserve"> contra la administración de la escuela.</w:t>
      </w:r>
      <w:r w:rsidR="00615F49" w:rsidRPr="00004800">
        <w:rPr>
          <w:spacing w:val="3"/>
          <w:lang w:val="es-ES"/>
        </w:rPr>
        <w:t xml:space="preserve"> </w:t>
      </w:r>
      <w:r w:rsidRPr="00004800">
        <w:rPr>
          <w:spacing w:val="3"/>
          <w:lang w:val="es-ES"/>
        </w:rPr>
        <w:t xml:space="preserve">El director se ve bombardeado con cartas de advertencia y acusado de falsificar el registro porque la escuela funciona en </w:t>
      </w:r>
      <w:r w:rsidR="007560A6">
        <w:rPr>
          <w:spacing w:val="3"/>
          <w:lang w:val="es-ES"/>
        </w:rPr>
        <w:t>un jardín de infancia</w:t>
      </w:r>
      <w:r w:rsidRPr="00004800">
        <w:rPr>
          <w:spacing w:val="3"/>
          <w:lang w:val="es-ES"/>
        </w:rPr>
        <w:t xml:space="preserve"> que pertenece a la </w:t>
      </w:r>
      <w:r w:rsidR="00024231" w:rsidRPr="00004800">
        <w:rPr>
          <w:spacing w:val="3"/>
          <w:lang w:val="es-ES"/>
        </w:rPr>
        <w:t>C</w:t>
      </w:r>
      <w:r w:rsidR="00E9670A" w:rsidRPr="00004800">
        <w:rPr>
          <w:spacing w:val="3"/>
          <w:lang w:val="es-ES"/>
        </w:rPr>
        <w:t>entral</w:t>
      </w:r>
      <w:r w:rsidR="00024231" w:rsidRPr="00004800">
        <w:rPr>
          <w:spacing w:val="3"/>
          <w:lang w:val="es-ES"/>
        </w:rPr>
        <w:t xml:space="preserve"> M</w:t>
      </w:r>
      <w:r w:rsidRPr="00004800">
        <w:rPr>
          <w:spacing w:val="3"/>
          <w:lang w:val="es-ES"/>
        </w:rPr>
        <w:t xml:space="preserve">etalúrgica </w:t>
      </w:r>
      <w:r w:rsidR="00026AD3" w:rsidRPr="00004800">
        <w:rPr>
          <w:spacing w:val="3"/>
          <w:lang w:val="es-ES"/>
        </w:rPr>
        <w:t xml:space="preserve">de </w:t>
      </w:r>
      <w:r w:rsidR="00615F49" w:rsidRPr="00004800">
        <w:rPr>
          <w:spacing w:val="3"/>
          <w:lang w:val="es-ES"/>
        </w:rPr>
        <w:t>Ribnita</w:t>
      </w:r>
      <w:r w:rsidRPr="00004800">
        <w:rPr>
          <w:spacing w:val="3"/>
          <w:lang w:val="es-ES"/>
        </w:rPr>
        <w:t xml:space="preserve"> y </w:t>
      </w:r>
      <w:r w:rsidR="007560A6">
        <w:rPr>
          <w:spacing w:val="3"/>
          <w:lang w:val="es-ES"/>
        </w:rPr>
        <w:t>está</w:t>
      </w:r>
      <w:r w:rsidRPr="00004800">
        <w:rPr>
          <w:spacing w:val="3"/>
          <w:lang w:val="es-ES"/>
        </w:rPr>
        <w:t xml:space="preserve"> registrad</w:t>
      </w:r>
      <w:r w:rsidR="007560A6">
        <w:rPr>
          <w:spacing w:val="3"/>
          <w:lang w:val="es-ES"/>
        </w:rPr>
        <w:t>a</w:t>
      </w:r>
      <w:r w:rsidRPr="00004800">
        <w:rPr>
          <w:spacing w:val="3"/>
          <w:lang w:val="es-ES"/>
        </w:rPr>
        <w:t xml:space="preserve"> temporalmente en la dirección de un edificio construido por la República de Moldova</w:t>
      </w:r>
      <w:r w:rsidR="00615F49" w:rsidRPr="00004800">
        <w:rPr>
          <w:spacing w:val="3"/>
          <w:lang w:val="es-ES"/>
        </w:rPr>
        <w:t xml:space="preserve">. </w:t>
      </w:r>
      <w:r w:rsidRPr="00004800">
        <w:rPr>
          <w:spacing w:val="3"/>
          <w:lang w:val="es-ES"/>
        </w:rPr>
        <w:t xml:space="preserve">Se han invertido más de </w:t>
      </w:r>
      <w:r w:rsidR="00615F49" w:rsidRPr="00004800">
        <w:rPr>
          <w:spacing w:val="3"/>
          <w:lang w:val="es-ES"/>
        </w:rPr>
        <w:t>11</w:t>
      </w:r>
      <w:r w:rsidRPr="00004800">
        <w:rPr>
          <w:spacing w:val="3"/>
          <w:lang w:val="es-ES"/>
        </w:rPr>
        <w:t xml:space="preserve"> millones de </w:t>
      </w:r>
      <w:r w:rsidR="00615F49" w:rsidRPr="00004800">
        <w:rPr>
          <w:spacing w:val="3"/>
          <w:lang w:val="es-ES"/>
        </w:rPr>
        <w:t xml:space="preserve">lei </w:t>
      </w:r>
      <w:r w:rsidRPr="00004800">
        <w:rPr>
          <w:spacing w:val="3"/>
          <w:lang w:val="es-ES"/>
        </w:rPr>
        <w:t xml:space="preserve">en esta escuela y ahora la administración de </w:t>
      </w:r>
      <w:r w:rsidR="00615F49" w:rsidRPr="00004800">
        <w:rPr>
          <w:spacing w:val="3"/>
          <w:lang w:val="es-ES"/>
        </w:rPr>
        <w:t>Ribnita</w:t>
      </w:r>
      <w:r w:rsidRPr="00004800">
        <w:rPr>
          <w:spacing w:val="3"/>
          <w:lang w:val="es-ES"/>
        </w:rPr>
        <w:t>, sin ningún tipo de fundamento jurídico, se propone ponerla en venta</w:t>
      </w:r>
      <w:r w:rsidR="00615F49" w:rsidRPr="00004800">
        <w:rPr>
          <w:spacing w:val="3"/>
          <w:lang w:val="es-ES"/>
        </w:rPr>
        <w:t>.</w:t>
      </w:r>
    </w:p>
    <w:p w:rsidR="00615F49" w:rsidRPr="00004800" w:rsidRDefault="00D61CE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spacing w:val="3"/>
          <w:lang w:val="es-ES"/>
        </w:rPr>
        <w:t>Además</w:t>
      </w:r>
      <w:r w:rsidR="00615F49" w:rsidRPr="00004800">
        <w:rPr>
          <w:spacing w:val="3"/>
          <w:lang w:val="es-ES"/>
        </w:rPr>
        <w:t xml:space="preserve">, </w:t>
      </w:r>
      <w:r w:rsidR="00001896" w:rsidRPr="00004800">
        <w:rPr>
          <w:spacing w:val="3"/>
          <w:lang w:val="es-ES"/>
        </w:rPr>
        <w:t xml:space="preserve">las autoridades locales de </w:t>
      </w:r>
      <w:r w:rsidR="00615F49" w:rsidRPr="00004800">
        <w:rPr>
          <w:spacing w:val="3"/>
          <w:lang w:val="es-ES"/>
        </w:rPr>
        <w:t>Ribnita</w:t>
      </w:r>
      <w:r w:rsidR="00001896" w:rsidRPr="00004800">
        <w:rPr>
          <w:spacing w:val="3"/>
          <w:lang w:val="es-ES"/>
        </w:rPr>
        <w:t xml:space="preserve"> </w:t>
      </w:r>
      <w:r w:rsidR="00F110A4" w:rsidRPr="00004800">
        <w:rPr>
          <w:spacing w:val="3"/>
          <w:lang w:val="es-ES"/>
        </w:rPr>
        <w:t>inscribieron</w:t>
      </w:r>
      <w:r w:rsidR="00001896" w:rsidRPr="00004800">
        <w:rPr>
          <w:spacing w:val="3"/>
          <w:lang w:val="es-ES"/>
        </w:rPr>
        <w:t xml:space="preserve"> (el 11</w:t>
      </w:r>
      <w:r w:rsidR="007560A6">
        <w:rPr>
          <w:spacing w:val="3"/>
          <w:lang w:val="es-ES"/>
        </w:rPr>
        <w:t xml:space="preserve"> </w:t>
      </w:r>
      <w:r w:rsidR="00343D98" w:rsidRPr="00004800">
        <w:rPr>
          <w:spacing w:val="3"/>
          <w:lang w:val="es-ES"/>
        </w:rPr>
        <w:t xml:space="preserve">de agosto de </w:t>
      </w:r>
      <w:r w:rsidR="00001896" w:rsidRPr="00004800">
        <w:rPr>
          <w:spacing w:val="3"/>
          <w:lang w:val="es-ES"/>
        </w:rPr>
        <w:t xml:space="preserve">2004) </w:t>
      </w:r>
      <w:r w:rsidR="00F110A4" w:rsidRPr="00004800">
        <w:rPr>
          <w:lang w:val="es-ES"/>
        </w:rPr>
        <w:t xml:space="preserve">una escuela de protección y rehabilitación social </w:t>
      </w:r>
      <w:r w:rsidR="00001896" w:rsidRPr="00004800">
        <w:rPr>
          <w:spacing w:val="3"/>
          <w:lang w:val="es-ES"/>
        </w:rPr>
        <w:t xml:space="preserve">en </w:t>
      </w:r>
      <w:r w:rsidR="00F304E4" w:rsidRPr="00004800">
        <w:rPr>
          <w:spacing w:val="3"/>
          <w:lang w:val="es-ES"/>
        </w:rPr>
        <w:t>esa</w:t>
      </w:r>
      <w:r w:rsidR="00001896" w:rsidRPr="00004800">
        <w:rPr>
          <w:spacing w:val="3"/>
          <w:lang w:val="es-ES"/>
        </w:rPr>
        <w:t xml:space="preserve"> dirección </w:t>
      </w:r>
      <w:r w:rsidR="00BD5298" w:rsidRPr="00004800">
        <w:rPr>
          <w:spacing w:val="3"/>
          <w:lang w:val="es-ES"/>
        </w:rPr>
        <w:t>(</w:t>
      </w:r>
      <w:r w:rsidR="00864851" w:rsidRPr="00004800">
        <w:rPr>
          <w:spacing w:val="3"/>
          <w:lang w:val="es-ES"/>
        </w:rPr>
        <w:t xml:space="preserve">calle </w:t>
      </w:r>
      <w:r w:rsidR="00001896" w:rsidRPr="00004800">
        <w:rPr>
          <w:spacing w:val="3"/>
          <w:lang w:val="es-ES"/>
        </w:rPr>
        <w:t xml:space="preserve">Gagarin </w:t>
      </w:r>
      <w:r w:rsidR="00864851" w:rsidRPr="00004800">
        <w:rPr>
          <w:spacing w:val="3"/>
          <w:lang w:val="es-ES"/>
        </w:rPr>
        <w:t>14</w:t>
      </w:r>
      <w:r w:rsidR="00BD5298" w:rsidRPr="00004800">
        <w:rPr>
          <w:spacing w:val="3"/>
          <w:lang w:val="es-ES"/>
        </w:rPr>
        <w:t>,</w:t>
      </w:r>
      <w:r w:rsidR="00001896" w:rsidRPr="00004800">
        <w:rPr>
          <w:spacing w:val="3"/>
          <w:lang w:val="es-ES"/>
        </w:rPr>
        <w:t xml:space="preserve"> domicilio </w:t>
      </w:r>
      <w:r w:rsidR="00F110A4" w:rsidRPr="00004800">
        <w:rPr>
          <w:spacing w:val="3"/>
          <w:lang w:val="es-ES"/>
        </w:rPr>
        <w:t>legal</w:t>
      </w:r>
      <w:r w:rsidR="00001896" w:rsidRPr="00004800">
        <w:rPr>
          <w:spacing w:val="3"/>
          <w:lang w:val="es-ES"/>
        </w:rPr>
        <w:t xml:space="preserve"> de </w:t>
      </w:r>
      <w:r w:rsidR="00615F49" w:rsidRPr="00504B5A">
        <w:rPr>
          <w:lang w:val="es-ES"/>
        </w:rPr>
        <w:t>Evrica</w:t>
      </w:r>
      <w:r w:rsidR="00615F49" w:rsidRPr="00004800">
        <w:rPr>
          <w:spacing w:val="3"/>
          <w:lang w:val="es-ES"/>
        </w:rPr>
        <w:t>),</w:t>
      </w:r>
      <w:r w:rsidR="00001896" w:rsidRPr="00004800">
        <w:rPr>
          <w:spacing w:val="3"/>
          <w:lang w:val="es-ES"/>
        </w:rPr>
        <w:t xml:space="preserve"> </w:t>
      </w:r>
      <w:r w:rsidR="00F110A4" w:rsidRPr="00004800">
        <w:rPr>
          <w:spacing w:val="3"/>
          <w:lang w:val="es-ES"/>
        </w:rPr>
        <w:t xml:space="preserve">en </w:t>
      </w:r>
      <w:r w:rsidR="00CC2655" w:rsidRPr="00004800">
        <w:rPr>
          <w:spacing w:val="3"/>
          <w:lang w:val="es-ES"/>
        </w:rPr>
        <w:t>los locales</w:t>
      </w:r>
      <w:r w:rsidR="00001896" w:rsidRPr="00004800">
        <w:rPr>
          <w:spacing w:val="3"/>
          <w:lang w:val="es-ES"/>
        </w:rPr>
        <w:t xml:space="preserve"> construido</w:t>
      </w:r>
      <w:r w:rsidR="00CC2655" w:rsidRPr="00004800">
        <w:rPr>
          <w:spacing w:val="3"/>
          <w:lang w:val="es-ES"/>
        </w:rPr>
        <w:t>s</w:t>
      </w:r>
      <w:r w:rsidR="00001896" w:rsidRPr="00004800">
        <w:rPr>
          <w:spacing w:val="3"/>
          <w:lang w:val="es-ES"/>
        </w:rPr>
        <w:t xml:space="preserve"> para </w:t>
      </w:r>
      <w:r w:rsidR="00615F49" w:rsidRPr="00004800">
        <w:rPr>
          <w:spacing w:val="3"/>
          <w:lang w:val="es-ES"/>
        </w:rPr>
        <w:t xml:space="preserve">Evrica </w:t>
      </w:r>
      <w:r w:rsidR="00001896" w:rsidRPr="00004800">
        <w:rPr>
          <w:spacing w:val="3"/>
          <w:lang w:val="es-ES"/>
        </w:rPr>
        <w:t>utilizando dinero del presupuesto del Estado de la República de Moldova</w:t>
      </w:r>
      <w:r w:rsidR="00615F49" w:rsidRPr="00004800">
        <w:rPr>
          <w:spacing w:val="3"/>
          <w:lang w:val="es-ES"/>
        </w:rPr>
        <w:t xml:space="preserve">. </w:t>
      </w:r>
      <w:r w:rsidR="00001896" w:rsidRPr="00004800">
        <w:rPr>
          <w:spacing w:val="3"/>
          <w:lang w:val="es-ES"/>
        </w:rPr>
        <w:t xml:space="preserve">A este respecto, </w:t>
      </w:r>
      <w:r w:rsidR="00F110A4" w:rsidRPr="00004800">
        <w:rPr>
          <w:spacing w:val="3"/>
          <w:lang w:val="es-ES"/>
        </w:rPr>
        <w:t xml:space="preserve">se advirtió repetidamente a </w:t>
      </w:r>
      <w:r w:rsidR="00001896" w:rsidRPr="00004800">
        <w:rPr>
          <w:spacing w:val="3"/>
          <w:lang w:val="es-ES"/>
        </w:rPr>
        <w:t xml:space="preserve">la administración de </w:t>
      </w:r>
      <w:r w:rsidR="00615F49" w:rsidRPr="00004800">
        <w:rPr>
          <w:spacing w:val="3"/>
          <w:lang w:val="es-ES"/>
        </w:rPr>
        <w:t xml:space="preserve">Evrica </w:t>
      </w:r>
      <w:r w:rsidR="00F110A4" w:rsidRPr="00004800">
        <w:rPr>
          <w:spacing w:val="3"/>
          <w:lang w:val="es-ES"/>
        </w:rPr>
        <w:t xml:space="preserve">que modificase los documentos e indicase </w:t>
      </w:r>
      <w:r w:rsidR="003276BA" w:rsidRPr="00004800">
        <w:rPr>
          <w:spacing w:val="3"/>
          <w:lang w:val="es-ES"/>
        </w:rPr>
        <w:t>el domicilio</w:t>
      </w:r>
      <w:r w:rsidR="00F110A4" w:rsidRPr="00004800">
        <w:rPr>
          <w:spacing w:val="3"/>
          <w:lang w:val="es-ES"/>
        </w:rPr>
        <w:t xml:space="preserve"> legal </w:t>
      </w:r>
      <w:r w:rsidR="007725AC" w:rsidRPr="00004800">
        <w:rPr>
          <w:spacing w:val="3"/>
          <w:lang w:val="es-ES"/>
        </w:rPr>
        <w:t>correct</w:t>
      </w:r>
      <w:r w:rsidR="003276BA" w:rsidRPr="00004800">
        <w:rPr>
          <w:spacing w:val="3"/>
          <w:lang w:val="es-ES"/>
        </w:rPr>
        <w:t>o</w:t>
      </w:r>
      <w:r w:rsidR="00F110A4" w:rsidRPr="00004800">
        <w:rPr>
          <w:spacing w:val="3"/>
          <w:lang w:val="es-ES"/>
        </w:rPr>
        <w:t>.</w:t>
      </w:r>
    </w:p>
    <w:p w:rsidR="00615F49" w:rsidRPr="00004800" w:rsidRDefault="00B73D42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spacing w:val="3"/>
          <w:lang w:val="es-ES"/>
        </w:rPr>
        <w:t xml:space="preserve">Si bien </w:t>
      </w:r>
      <w:r w:rsidR="00A311C1" w:rsidRPr="00004800">
        <w:rPr>
          <w:spacing w:val="3"/>
          <w:lang w:val="es-ES"/>
        </w:rPr>
        <w:t>la escuela secundaria depende del Ministerio de Educación y Juventud de la República de Moldova</w:t>
      </w:r>
      <w:r w:rsidR="00615F49" w:rsidRPr="00004800">
        <w:rPr>
          <w:spacing w:val="3"/>
          <w:lang w:val="es-ES"/>
        </w:rPr>
        <w:t xml:space="preserve">, </w:t>
      </w:r>
      <w:r w:rsidR="00A311C1" w:rsidRPr="00004800">
        <w:rPr>
          <w:spacing w:val="3"/>
          <w:lang w:val="es-ES"/>
        </w:rPr>
        <w:t xml:space="preserve">constantemente se pide a la dirección del centro información detallada sobre el número de alumnos y los lugares de residencia y trabajo de sus padres, a fin de </w:t>
      </w:r>
      <w:r w:rsidR="00327815">
        <w:rPr>
          <w:spacing w:val="3"/>
          <w:lang w:val="es-ES"/>
        </w:rPr>
        <w:t>chantaje</w:t>
      </w:r>
      <w:r w:rsidR="00A311C1" w:rsidRPr="00004800">
        <w:rPr>
          <w:spacing w:val="3"/>
          <w:lang w:val="es-ES"/>
        </w:rPr>
        <w:t>ar y perseguir a esas</w:t>
      </w:r>
      <w:r w:rsidR="00F304E4" w:rsidRPr="00004800">
        <w:rPr>
          <w:spacing w:val="3"/>
          <w:lang w:val="es-ES"/>
        </w:rPr>
        <w:t xml:space="preserve"> p</w:t>
      </w:r>
      <w:r w:rsidR="00A311C1" w:rsidRPr="00004800">
        <w:rPr>
          <w:spacing w:val="3"/>
          <w:lang w:val="es-ES"/>
        </w:rPr>
        <w:t>ersonas.</w:t>
      </w:r>
    </w:p>
    <w:p w:rsidR="00D83C51" w:rsidRPr="00004800" w:rsidRDefault="008314CA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smartTag w:uri="urn:schemas-microsoft-com:office:smarttags" w:element="PersonName">
        <w:smartTagPr>
          <w:attr w:name="ProductID" w:val="la Fiscal￭a"/>
        </w:smartTagPr>
        <w:r w:rsidRPr="00004800">
          <w:rPr>
            <w:spacing w:val="3"/>
            <w:lang w:val="es-ES"/>
          </w:rPr>
          <w:t>La Fiscalía</w:t>
        </w:r>
      </w:smartTag>
      <w:r w:rsidRPr="00004800">
        <w:rPr>
          <w:spacing w:val="3"/>
          <w:lang w:val="es-ES"/>
        </w:rPr>
        <w:t xml:space="preserve"> de Tiraspol advirtió a la </w:t>
      </w:r>
      <w:r w:rsidR="00327815">
        <w:rPr>
          <w:spacing w:val="3"/>
          <w:lang w:val="es-ES"/>
        </w:rPr>
        <w:t>dirección</w:t>
      </w:r>
      <w:r w:rsidRPr="00004800">
        <w:rPr>
          <w:spacing w:val="3"/>
          <w:lang w:val="es-ES"/>
        </w:rPr>
        <w:t xml:space="preserve"> de la escuela secundaria </w:t>
      </w:r>
      <w:r w:rsidR="00615F49" w:rsidRPr="00004800">
        <w:rPr>
          <w:spacing w:val="3"/>
          <w:lang w:val="es-ES"/>
        </w:rPr>
        <w:t>N</w:t>
      </w:r>
      <w:r w:rsidRPr="00004800">
        <w:rPr>
          <w:spacing w:val="3"/>
          <w:lang w:val="es-ES"/>
        </w:rPr>
        <w:t>º </w:t>
      </w:r>
      <w:r w:rsidR="00615F49" w:rsidRPr="00004800">
        <w:rPr>
          <w:spacing w:val="3"/>
          <w:lang w:val="es-ES"/>
        </w:rPr>
        <w:t xml:space="preserve">20 </w:t>
      </w:r>
      <w:r w:rsidRPr="00004800">
        <w:rPr>
          <w:spacing w:val="3"/>
          <w:lang w:val="es-ES"/>
        </w:rPr>
        <w:t>de</w:t>
      </w:r>
      <w:r w:rsidR="00615F49" w:rsidRPr="00004800">
        <w:rPr>
          <w:spacing w:val="3"/>
          <w:lang w:val="es-ES"/>
        </w:rPr>
        <w:t xml:space="preserve"> Tiraspol, </w:t>
      </w:r>
      <w:r w:rsidRPr="00504B5A">
        <w:rPr>
          <w:lang w:val="es-ES"/>
        </w:rPr>
        <w:t>ahora</w:t>
      </w:r>
      <w:r w:rsidRPr="00004800">
        <w:rPr>
          <w:spacing w:val="3"/>
          <w:lang w:val="es-ES"/>
        </w:rPr>
        <w:t xml:space="preserve"> escuela secundaria de segundo ciclo </w:t>
      </w:r>
      <w:r w:rsidR="00615F49" w:rsidRPr="00004800">
        <w:rPr>
          <w:spacing w:val="3"/>
          <w:lang w:val="es-ES"/>
        </w:rPr>
        <w:t xml:space="preserve">Lucian Blaga, </w:t>
      </w:r>
      <w:r w:rsidRPr="00004800">
        <w:rPr>
          <w:spacing w:val="3"/>
          <w:lang w:val="es-ES"/>
        </w:rPr>
        <w:t>que si no se registraba a más tardar el 15 de febrero de 2004 se interrumpiría</w:t>
      </w:r>
      <w:r w:rsidR="00541970" w:rsidRPr="00004800">
        <w:rPr>
          <w:spacing w:val="3"/>
          <w:lang w:val="es-ES"/>
        </w:rPr>
        <w:t xml:space="preserve"> su actividad</w:t>
      </w:r>
      <w:r w:rsidR="00D83C51" w:rsidRPr="00004800">
        <w:rPr>
          <w:lang w:val="es-ES"/>
        </w:rPr>
        <w:t xml:space="preserve">. Los dirigentes separatistas de Tiraspol desoyeron los numerosos llamamientos del Gobierno de </w:t>
      </w:r>
      <w:smartTag w:uri="urn:schemas-microsoft-com:office:smarttags" w:element="PersonName">
        <w:smartTagPr>
          <w:attr w:name="ProductID" w:val="la Rep￺blica"/>
        </w:smartTagPr>
        <w:r w:rsidR="00D83C51" w:rsidRPr="00004800">
          <w:rPr>
            <w:lang w:val="es-ES"/>
          </w:rPr>
          <w:t>la República</w:t>
        </w:r>
      </w:smartTag>
      <w:r w:rsidR="00D83C51" w:rsidRPr="00004800">
        <w:rPr>
          <w:lang w:val="es-ES"/>
        </w:rPr>
        <w:t xml:space="preserve"> de Moldova, </w:t>
      </w:r>
      <w:smartTag w:uri="urn:schemas-microsoft-com:office:smarttags" w:element="PersonName">
        <w:smartTagPr>
          <w:attr w:name="ProductID" w:val="la Organizaci￳n"/>
        </w:smartTagPr>
        <w:r w:rsidR="00F20052" w:rsidRPr="00004800">
          <w:rPr>
            <w:lang w:val="es-ES"/>
          </w:rPr>
          <w:t>la Organización</w:t>
        </w:r>
      </w:smartTag>
      <w:r w:rsidR="00F20052" w:rsidRPr="00004800">
        <w:rPr>
          <w:lang w:val="es-ES"/>
        </w:rPr>
        <w:t xml:space="preserve"> para </w:t>
      </w:r>
      <w:smartTag w:uri="urn:schemas-microsoft-com:office:smarttags" w:element="PersonName">
        <w:smartTagPr>
          <w:attr w:name="ProductID" w:val="la Seguridad"/>
        </w:smartTagPr>
        <w:r w:rsidR="00F20052" w:rsidRPr="00004800">
          <w:rPr>
            <w:lang w:val="es-ES"/>
          </w:rPr>
          <w:t>la Seguridad</w:t>
        </w:r>
      </w:smartTag>
      <w:r w:rsidR="00F20052" w:rsidRPr="00004800">
        <w:rPr>
          <w:lang w:val="es-ES"/>
        </w:rPr>
        <w:t xml:space="preserve"> y </w:t>
      </w:r>
      <w:smartTag w:uri="urn:schemas-microsoft-com:office:smarttags" w:element="PersonName">
        <w:smartTagPr>
          <w:attr w:name="ProductID" w:val="la Cooperaci￳n"/>
        </w:smartTagPr>
        <w:r w:rsidR="00F20052" w:rsidRPr="00004800">
          <w:rPr>
            <w:lang w:val="es-ES"/>
          </w:rPr>
          <w:t>la Cooperación</w:t>
        </w:r>
      </w:smartTag>
      <w:r w:rsidR="00F20052" w:rsidRPr="00004800">
        <w:rPr>
          <w:lang w:val="es-ES"/>
        </w:rPr>
        <w:t xml:space="preserve"> en Europa</w:t>
      </w:r>
      <w:r w:rsidR="00D83C51" w:rsidRPr="00004800">
        <w:rPr>
          <w:lang w:val="es-ES"/>
        </w:rPr>
        <w:t xml:space="preserve">, </w:t>
      </w:r>
      <w:smartTag w:uri="urn:schemas-microsoft-com:office:smarttags" w:element="PersonName">
        <w:smartTagPr>
          <w:attr w:name="ProductID" w:val="la Uni￳n Europea"/>
        </w:smartTagPr>
        <w:r w:rsidR="00D83C51" w:rsidRPr="00004800">
          <w:rPr>
            <w:lang w:val="es-ES"/>
          </w:rPr>
          <w:t>la Unión Europea</w:t>
        </w:r>
      </w:smartTag>
      <w:r w:rsidR="00D83C51" w:rsidRPr="00004800">
        <w:rPr>
          <w:lang w:val="es-ES"/>
        </w:rPr>
        <w:t>, el Consejo de Europa y toda la comunidad internacional para q</w:t>
      </w:r>
      <w:r w:rsidR="00327815">
        <w:rPr>
          <w:lang w:val="es-ES"/>
        </w:rPr>
        <w:t xml:space="preserve">ue reabrieran dichas escuelas. </w:t>
      </w:r>
      <w:r w:rsidR="00D83C51" w:rsidRPr="00004800">
        <w:rPr>
          <w:lang w:val="es-ES"/>
        </w:rPr>
        <w:t xml:space="preserve">Chisinau anunció que se retiraba de las negociaciones y pidió que los Estados Unidos de América y </w:t>
      </w:r>
      <w:smartTag w:uri="urn:schemas-microsoft-com:office:smarttags" w:element="PersonName">
        <w:smartTagPr>
          <w:attr w:name="ProductID" w:val="la Uni￳n Europea"/>
        </w:smartTagPr>
        <w:r w:rsidR="00D83C51" w:rsidRPr="00004800">
          <w:rPr>
            <w:lang w:val="es-ES"/>
          </w:rPr>
          <w:t>la Unión Europea</w:t>
        </w:r>
      </w:smartTag>
      <w:r w:rsidR="00D83C51" w:rsidRPr="00004800">
        <w:rPr>
          <w:lang w:val="es-ES"/>
        </w:rPr>
        <w:t xml:space="preserve"> participaran en </w:t>
      </w:r>
      <w:r w:rsidR="002675D3" w:rsidRPr="00004800">
        <w:rPr>
          <w:lang w:val="es-ES"/>
        </w:rPr>
        <w:t>la solución del conflicto</w:t>
      </w:r>
      <w:r w:rsidR="00D83C51" w:rsidRPr="00004800">
        <w:rPr>
          <w:lang w:val="es-ES"/>
        </w:rPr>
        <w:t>.</w:t>
      </w:r>
    </w:p>
    <w:p w:rsidR="00615F49" w:rsidRPr="00004800" w:rsidRDefault="00AD1C8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spacing w:val="3"/>
          <w:lang w:val="es-ES"/>
        </w:rPr>
        <w:t xml:space="preserve">Aunque la crisis </w:t>
      </w:r>
      <w:r w:rsidR="00327815">
        <w:rPr>
          <w:spacing w:val="3"/>
          <w:lang w:val="es-ES"/>
        </w:rPr>
        <w:t>escolar</w:t>
      </w:r>
      <w:r w:rsidRPr="00004800">
        <w:rPr>
          <w:spacing w:val="3"/>
          <w:lang w:val="es-ES"/>
        </w:rPr>
        <w:t xml:space="preserve"> de </w:t>
      </w:r>
      <w:r w:rsidR="00615F49" w:rsidRPr="00004800">
        <w:rPr>
          <w:spacing w:val="3"/>
          <w:lang w:val="es-ES"/>
        </w:rPr>
        <w:t>Transnistria</w:t>
      </w:r>
      <w:r w:rsidRPr="00004800">
        <w:rPr>
          <w:spacing w:val="3"/>
          <w:lang w:val="es-ES"/>
        </w:rPr>
        <w:t xml:space="preserve"> fue una sorpresa para muchos observadores </w:t>
      </w:r>
      <w:r w:rsidRPr="00504B5A">
        <w:rPr>
          <w:lang w:val="es-ES"/>
        </w:rPr>
        <w:t>extranjeros</w:t>
      </w:r>
      <w:r w:rsidRPr="00004800">
        <w:rPr>
          <w:spacing w:val="3"/>
          <w:lang w:val="es-ES"/>
        </w:rPr>
        <w:t>, la batalla de las escuelas moldovas se</w:t>
      </w:r>
      <w:r w:rsidR="00E07934" w:rsidRPr="00004800">
        <w:rPr>
          <w:spacing w:val="3"/>
          <w:lang w:val="es-ES"/>
        </w:rPr>
        <w:t xml:space="preserve"> mantiene </w:t>
      </w:r>
      <w:r w:rsidRPr="00004800">
        <w:rPr>
          <w:spacing w:val="3"/>
          <w:lang w:val="es-ES"/>
        </w:rPr>
        <w:t>de hecho</w:t>
      </w:r>
      <w:r w:rsidR="00E07934" w:rsidRPr="00004800">
        <w:rPr>
          <w:spacing w:val="3"/>
          <w:lang w:val="es-ES"/>
        </w:rPr>
        <w:t xml:space="preserve"> desde hace </w:t>
      </w:r>
      <w:r w:rsidR="004A300C">
        <w:rPr>
          <w:spacing w:val="3"/>
          <w:lang w:val="es-ES"/>
        </w:rPr>
        <w:t>más de 10 </w:t>
      </w:r>
      <w:r w:rsidRPr="00004800">
        <w:rPr>
          <w:spacing w:val="3"/>
          <w:lang w:val="es-ES"/>
        </w:rPr>
        <w:t xml:space="preserve">años. A pesar de las medidas adoptadas por las autoridades separatistas de </w:t>
      </w:r>
      <w:r w:rsidR="00615F49" w:rsidRPr="00004800">
        <w:rPr>
          <w:spacing w:val="3"/>
          <w:lang w:val="es-ES"/>
        </w:rPr>
        <w:t xml:space="preserve">Tiraspol </w:t>
      </w:r>
      <w:r w:rsidRPr="00004800">
        <w:rPr>
          <w:spacing w:val="3"/>
          <w:lang w:val="es-ES"/>
        </w:rPr>
        <w:t xml:space="preserve">para imponer el aprendizaje del </w:t>
      </w:r>
      <w:r w:rsidR="009B0892" w:rsidRPr="00004800">
        <w:rPr>
          <w:spacing w:val="3"/>
          <w:lang w:val="es-ES"/>
        </w:rPr>
        <w:t>moldovo con caracteres cirí</w:t>
      </w:r>
      <w:r w:rsidRPr="00004800">
        <w:rPr>
          <w:spacing w:val="3"/>
          <w:lang w:val="es-ES"/>
        </w:rPr>
        <w:t>licos, los profesores, padres y alumnos de estas escuelas</w:t>
      </w:r>
      <w:r w:rsidR="00E07934" w:rsidRPr="00004800">
        <w:rPr>
          <w:spacing w:val="3"/>
          <w:lang w:val="es-ES"/>
        </w:rPr>
        <w:t xml:space="preserve"> consiguieron </w:t>
      </w:r>
      <w:r w:rsidRPr="00004800">
        <w:rPr>
          <w:spacing w:val="3"/>
          <w:lang w:val="es-ES"/>
        </w:rPr>
        <w:t xml:space="preserve">defender su derecho a elegir el idioma de </w:t>
      </w:r>
      <w:r w:rsidR="00327815">
        <w:rPr>
          <w:spacing w:val="3"/>
          <w:lang w:val="es-ES"/>
        </w:rPr>
        <w:t>enseñanza</w:t>
      </w:r>
      <w:r w:rsidRPr="00004800">
        <w:rPr>
          <w:spacing w:val="3"/>
          <w:lang w:val="es-ES"/>
        </w:rPr>
        <w:t xml:space="preserve"> y el alfabeto correspondiente. Consideran que el alfabeto cirílico es inadecuado y representa una desventaja para los alumnos de las escuelas moldovas</w:t>
      </w:r>
      <w:r w:rsidR="00E07934" w:rsidRPr="00004800">
        <w:rPr>
          <w:spacing w:val="3"/>
          <w:lang w:val="es-ES"/>
        </w:rPr>
        <w:t xml:space="preserve"> de </w:t>
      </w:r>
      <w:r w:rsidR="00615F49" w:rsidRPr="00004800">
        <w:rPr>
          <w:spacing w:val="3"/>
          <w:lang w:val="es-ES"/>
        </w:rPr>
        <w:t>Transnistria</w:t>
      </w:r>
      <w:r w:rsidR="00870947" w:rsidRPr="00004800">
        <w:rPr>
          <w:spacing w:val="3"/>
          <w:lang w:val="es-ES"/>
        </w:rPr>
        <w:t>,</w:t>
      </w:r>
      <w:r w:rsidR="0051769A" w:rsidRPr="00004800">
        <w:rPr>
          <w:spacing w:val="3"/>
          <w:lang w:val="es-ES"/>
        </w:rPr>
        <w:t xml:space="preserve"> porque los priva de la </w:t>
      </w:r>
      <w:r w:rsidR="00327815">
        <w:rPr>
          <w:spacing w:val="3"/>
          <w:lang w:val="es-ES"/>
        </w:rPr>
        <w:t>posibil</w:t>
      </w:r>
      <w:r w:rsidR="0051769A" w:rsidRPr="00004800">
        <w:rPr>
          <w:spacing w:val="3"/>
          <w:lang w:val="es-ES"/>
        </w:rPr>
        <w:t xml:space="preserve">idad de continuar sus estudios en instituciones docentes superiores de </w:t>
      </w:r>
      <w:smartTag w:uri="urn:schemas-microsoft-com:office:smarttags" w:element="PersonName">
        <w:smartTagPr>
          <w:attr w:name="ProductID" w:val="la Rep￺blica"/>
        </w:smartTagPr>
        <w:r w:rsidR="0051769A" w:rsidRPr="00004800">
          <w:rPr>
            <w:spacing w:val="3"/>
            <w:lang w:val="es-ES"/>
          </w:rPr>
          <w:t>la República</w:t>
        </w:r>
      </w:smartTag>
      <w:r w:rsidR="0051769A" w:rsidRPr="00004800">
        <w:rPr>
          <w:spacing w:val="3"/>
          <w:lang w:val="es-ES"/>
        </w:rPr>
        <w:t xml:space="preserve"> de Moldova y </w:t>
      </w:r>
      <w:r w:rsidR="00E07934" w:rsidRPr="00004800">
        <w:rPr>
          <w:spacing w:val="3"/>
          <w:lang w:val="es-ES"/>
        </w:rPr>
        <w:t xml:space="preserve">en </w:t>
      </w:r>
      <w:r w:rsidR="0051769A" w:rsidRPr="00004800">
        <w:rPr>
          <w:spacing w:val="3"/>
          <w:lang w:val="es-ES"/>
        </w:rPr>
        <w:t>el extranjero</w:t>
      </w:r>
      <w:r w:rsidR="00615F49" w:rsidRPr="00004800">
        <w:rPr>
          <w:spacing w:val="3"/>
          <w:lang w:val="es-ES"/>
        </w:rPr>
        <w:t>.</w:t>
      </w:r>
    </w:p>
    <w:p w:rsidR="00615F49" w:rsidRPr="00004800" w:rsidRDefault="00612B0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spacing w:val="3"/>
          <w:lang w:val="es-ES"/>
        </w:rPr>
        <w:t xml:space="preserve">En los 10 últimos años, </w:t>
      </w:r>
      <w:r w:rsidR="00E07934" w:rsidRPr="00004800">
        <w:rPr>
          <w:spacing w:val="3"/>
          <w:lang w:val="es-ES"/>
        </w:rPr>
        <w:t xml:space="preserve">los </w:t>
      </w:r>
      <w:r w:rsidRPr="00004800">
        <w:rPr>
          <w:spacing w:val="3"/>
          <w:lang w:val="es-ES"/>
        </w:rPr>
        <w:t xml:space="preserve">estudiantes, padres y profesores de las escuelas moldovas que deseaban </w:t>
      </w:r>
      <w:r w:rsidR="00C41142" w:rsidRPr="00004800">
        <w:rPr>
          <w:spacing w:val="3"/>
          <w:lang w:val="es-ES"/>
        </w:rPr>
        <w:t xml:space="preserve">que se </w:t>
      </w:r>
      <w:r w:rsidR="00983419" w:rsidRPr="00004800">
        <w:rPr>
          <w:spacing w:val="3"/>
          <w:lang w:val="es-ES"/>
        </w:rPr>
        <w:t>estudiara en</w:t>
      </w:r>
      <w:r w:rsidRPr="00004800">
        <w:rPr>
          <w:spacing w:val="3"/>
          <w:lang w:val="es-ES"/>
        </w:rPr>
        <w:t xml:space="preserve"> moldovo con caracteres latinos se opusieron con firmeza al proceso de purga lingüística organizando huelgas y </w:t>
      </w:r>
      <w:r w:rsidR="004D2042">
        <w:rPr>
          <w:spacing w:val="3"/>
          <w:lang w:val="es-ES"/>
        </w:rPr>
        <w:t>manifesta</w:t>
      </w:r>
      <w:r w:rsidRPr="00004800">
        <w:rPr>
          <w:spacing w:val="3"/>
          <w:lang w:val="es-ES"/>
        </w:rPr>
        <w:t>ciones de protesta,</w:t>
      </w:r>
      <w:r w:rsidR="00BF537F" w:rsidRPr="00004800">
        <w:rPr>
          <w:spacing w:val="3"/>
          <w:lang w:val="es-ES"/>
        </w:rPr>
        <w:t xml:space="preserve"> </w:t>
      </w:r>
      <w:r w:rsidR="00917757" w:rsidRPr="00004800">
        <w:rPr>
          <w:spacing w:val="3"/>
          <w:lang w:val="es-ES"/>
        </w:rPr>
        <w:t>formando</w:t>
      </w:r>
      <w:r w:rsidR="00BF537F" w:rsidRPr="00004800">
        <w:rPr>
          <w:spacing w:val="3"/>
          <w:lang w:val="es-ES"/>
        </w:rPr>
        <w:t xml:space="preserve"> piquetes frente </w:t>
      </w:r>
      <w:r w:rsidR="00917757" w:rsidRPr="00004800">
        <w:rPr>
          <w:spacing w:val="3"/>
          <w:lang w:val="es-ES"/>
        </w:rPr>
        <w:t>a</w:t>
      </w:r>
      <w:r w:rsidR="00E45D91" w:rsidRPr="00004800">
        <w:rPr>
          <w:spacing w:val="3"/>
          <w:lang w:val="es-ES"/>
        </w:rPr>
        <w:t xml:space="preserve"> </w:t>
      </w:r>
      <w:r w:rsidR="00917757" w:rsidRPr="00004800">
        <w:rPr>
          <w:spacing w:val="3"/>
          <w:lang w:val="es-ES"/>
        </w:rPr>
        <w:t>las autoridades</w:t>
      </w:r>
      <w:r w:rsidR="00BF537F" w:rsidRPr="00004800">
        <w:rPr>
          <w:spacing w:val="3"/>
          <w:lang w:val="es-ES"/>
        </w:rPr>
        <w:t xml:space="preserve"> local</w:t>
      </w:r>
      <w:r w:rsidR="00917757" w:rsidRPr="00004800">
        <w:rPr>
          <w:spacing w:val="3"/>
          <w:lang w:val="es-ES"/>
        </w:rPr>
        <w:t>es de Transnistria</w:t>
      </w:r>
      <w:r w:rsidR="00BF537F" w:rsidRPr="00004800">
        <w:rPr>
          <w:spacing w:val="3"/>
          <w:lang w:val="es-ES"/>
        </w:rPr>
        <w:t xml:space="preserve"> y bloqueando las carreteras</w:t>
      </w:r>
      <w:r w:rsidR="00615F49" w:rsidRPr="00004800">
        <w:rPr>
          <w:spacing w:val="3"/>
          <w:lang w:val="es-ES"/>
        </w:rPr>
        <w:t xml:space="preserve">. </w:t>
      </w:r>
      <w:r w:rsidR="004A300C">
        <w:rPr>
          <w:spacing w:val="3"/>
          <w:lang w:val="es-ES"/>
        </w:rPr>
        <w:t>El </w:t>
      </w:r>
      <w:r w:rsidR="00BF537F" w:rsidRPr="00004800">
        <w:rPr>
          <w:spacing w:val="3"/>
          <w:lang w:val="es-ES"/>
        </w:rPr>
        <w:t>régimen separatista ha intentado en repetidas ocasiones cerrar estas escuelas o convertirlas en escuelas mixtas moldovo</w:t>
      </w:r>
      <w:r w:rsidR="00E07934" w:rsidRPr="00004800">
        <w:rPr>
          <w:spacing w:val="3"/>
          <w:lang w:val="es-ES"/>
        </w:rPr>
        <w:t>-</w:t>
      </w:r>
      <w:r w:rsidR="00BF537F" w:rsidRPr="00004800">
        <w:rPr>
          <w:spacing w:val="3"/>
          <w:lang w:val="es-ES"/>
        </w:rPr>
        <w:t>rusas o moldovo</w:t>
      </w:r>
      <w:r w:rsidR="00E07934" w:rsidRPr="00004800">
        <w:rPr>
          <w:spacing w:val="3"/>
          <w:lang w:val="es-ES"/>
        </w:rPr>
        <w:t>-</w:t>
      </w:r>
      <w:r w:rsidR="00BF537F" w:rsidRPr="00004800">
        <w:rPr>
          <w:spacing w:val="3"/>
          <w:lang w:val="es-ES"/>
        </w:rPr>
        <w:t>ucranias.</w:t>
      </w:r>
      <w:r w:rsidR="00712920" w:rsidRPr="00004800">
        <w:rPr>
          <w:spacing w:val="3"/>
          <w:lang w:val="es-ES"/>
        </w:rPr>
        <w:t xml:space="preserve"> También se han adoptado medidas</w:t>
      </w:r>
      <w:r w:rsidR="00E07934" w:rsidRPr="00004800">
        <w:rPr>
          <w:spacing w:val="3"/>
          <w:lang w:val="es-ES"/>
        </w:rPr>
        <w:t xml:space="preserve"> rigurosas </w:t>
      </w:r>
      <w:r w:rsidR="00712920" w:rsidRPr="00004800">
        <w:rPr>
          <w:spacing w:val="3"/>
          <w:lang w:val="es-ES"/>
        </w:rPr>
        <w:t>contra los padres y los profesores</w:t>
      </w:r>
      <w:r w:rsidR="00E07934" w:rsidRPr="00004800">
        <w:rPr>
          <w:spacing w:val="3"/>
          <w:lang w:val="es-ES"/>
        </w:rPr>
        <w:t>;</w:t>
      </w:r>
      <w:r w:rsidR="009F240B" w:rsidRPr="00004800">
        <w:rPr>
          <w:spacing w:val="3"/>
          <w:lang w:val="es-ES"/>
        </w:rPr>
        <w:t xml:space="preserve"> muchos de ellos fueron</w:t>
      </w:r>
      <w:r w:rsidR="00E07934" w:rsidRPr="00004800">
        <w:rPr>
          <w:spacing w:val="3"/>
          <w:lang w:val="es-ES"/>
        </w:rPr>
        <w:t xml:space="preserve"> despedidos</w:t>
      </w:r>
      <w:r w:rsidR="009F240B" w:rsidRPr="00004800">
        <w:rPr>
          <w:spacing w:val="3"/>
          <w:lang w:val="es-ES"/>
        </w:rPr>
        <w:t>, amenazados, maltratados e incluso arrestados</w:t>
      </w:r>
      <w:r w:rsidR="00615F49" w:rsidRPr="00004800">
        <w:rPr>
          <w:spacing w:val="3"/>
          <w:lang w:val="es-ES"/>
        </w:rPr>
        <w:t>.</w:t>
      </w:r>
    </w:p>
    <w:p w:rsidR="00615F49" w:rsidRPr="00004800" w:rsidRDefault="001B29C0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spacing w:val="3"/>
          <w:lang w:val="es-ES"/>
        </w:rPr>
        <w:t>L</w:t>
      </w:r>
      <w:r w:rsidR="00E45D91" w:rsidRPr="00004800">
        <w:rPr>
          <w:spacing w:val="3"/>
          <w:lang w:val="es-ES"/>
        </w:rPr>
        <w:t>as escuelas cuyos profesores no acatan los requisitos de las autoridades</w:t>
      </w:r>
      <w:r w:rsidRPr="00004800">
        <w:rPr>
          <w:spacing w:val="3"/>
          <w:lang w:val="es-ES"/>
        </w:rPr>
        <w:t xml:space="preserve"> </w:t>
      </w:r>
      <w:r w:rsidR="004D2042" w:rsidRPr="00004800">
        <w:rPr>
          <w:spacing w:val="3"/>
          <w:lang w:val="es-ES"/>
        </w:rPr>
        <w:t xml:space="preserve">sufren </w:t>
      </w:r>
      <w:r w:rsidRPr="00004800">
        <w:rPr>
          <w:spacing w:val="3"/>
          <w:lang w:val="es-ES"/>
        </w:rPr>
        <w:t>con frecuencia la invasión de tropas especiales</w:t>
      </w:r>
      <w:r w:rsidR="00E207A4" w:rsidRPr="00004800">
        <w:rPr>
          <w:spacing w:val="3"/>
          <w:lang w:val="es-ES"/>
        </w:rPr>
        <w:t>,</w:t>
      </w:r>
      <w:r w:rsidRPr="00004800">
        <w:rPr>
          <w:spacing w:val="3"/>
          <w:lang w:val="es-ES"/>
        </w:rPr>
        <w:t xml:space="preserve"> que</w:t>
      </w:r>
      <w:r w:rsidR="00E45D91" w:rsidRPr="00004800">
        <w:rPr>
          <w:spacing w:val="3"/>
          <w:lang w:val="es-ES"/>
        </w:rPr>
        <w:t xml:space="preserve"> saquean las </w:t>
      </w:r>
      <w:r w:rsidR="00286CF4" w:rsidRPr="00004800">
        <w:rPr>
          <w:spacing w:val="3"/>
          <w:lang w:val="es-ES"/>
        </w:rPr>
        <w:t>mochilas</w:t>
      </w:r>
      <w:r w:rsidR="00E45D91" w:rsidRPr="00004800">
        <w:rPr>
          <w:spacing w:val="3"/>
          <w:lang w:val="es-ES"/>
        </w:rPr>
        <w:t xml:space="preserve"> de los alumnos</w:t>
      </w:r>
      <w:r w:rsidR="004646F9" w:rsidRPr="00004800">
        <w:rPr>
          <w:spacing w:val="3"/>
          <w:lang w:val="es-ES"/>
        </w:rPr>
        <w:t xml:space="preserve"> y </w:t>
      </w:r>
      <w:r w:rsidR="00E45D91" w:rsidRPr="00504B5A">
        <w:rPr>
          <w:lang w:val="es-ES"/>
        </w:rPr>
        <w:t>confiscan</w:t>
      </w:r>
      <w:r w:rsidR="00E45D91" w:rsidRPr="00004800">
        <w:rPr>
          <w:spacing w:val="3"/>
          <w:lang w:val="es-ES"/>
        </w:rPr>
        <w:t xml:space="preserve"> los manuales con caracteres latinos</w:t>
      </w:r>
      <w:r w:rsidR="004646F9" w:rsidRPr="00004800">
        <w:rPr>
          <w:spacing w:val="3"/>
          <w:lang w:val="es-ES"/>
        </w:rPr>
        <w:t>,</w:t>
      </w:r>
      <w:r w:rsidR="00E45D91" w:rsidRPr="00004800">
        <w:rPr>
          <w:spacing w:val="3"/>
          <w:lang w:val="es-ES"/>
        </w:rPr>
        <w:t xml:space="preserve"> y las escuela</w:t>
      </w:r>
      <w:r w:rsidR="004A300C">
        <w:rPr>
          <w:spacing w:val="3"/>
          <w:lang w:val="es-ES"/>
        </w:rPr>
        <w:t>s no consiguen ayuda material o </w:t>
      </w:r>
      <w:r w:rsidR="00E45D91" w:rsidRPr="00004800">
        <w:rPr>
          <w:spacing w:val="3"/>
          <w:lang w:val="es-ES"/>
        </w:rPr>
        <w:t>financiera de las autoridades locales</w:t>
      </w:r>
      <w:r w:rsidR="00615F49" w:rsidRPr="00004800">
        <w:rPr>
          <w:spacing w:val="3"/>
          <w:lang w:val="es-ES"/>
        </w:rPr>
        <w:t xml:space="preserve">, </w:t>
      </w:r>
      <w:r w:rsidR="00201124" w:rsidRPr="00004800">
        <w:rPr>
          <w:spacing w:val="3"/>
          <w:lang w:val="es-ES"/>
        </w:rPr>
        <w:t xml:space="preserve">a pesar de que </w:t>
      </w:r>
      <w:r w:rsidR="004646F9" w:rsidRPr="00004800">
        <w:rPr>
          <w:spacing w:val="3"/>
          <w:lang w:val="es-ES"/>
        </w:rPr>
        <w:t xml:space="preserve">los </w:t>
      </w:r>
      <w:r w:rsidR="00201124" w:rsidRPr="00004800">
        <w:rPr>
          <w:spacing w:val="3"/>
          <w:lang w:val="es-ES"/>
        </w:rPr>
        <w:t>padres de los alumnos pagan todos los impuestos al presupuesto local del régimen de Transnistria</w:t>
      </w:r>
      <w:r w:rsidR="00615F49" w:rsidRPr="00004800">
        <w:rPr>
          <w:spacing w:val="3"/>
          <w:lang w:val="es-ES"/>
        </w:rPr>
        <w:t>.</w:t>
      </w:r>
    </w:p>
    <w:p w:rsidR="00615F49" w:rsidRPr="00004800" w:rsidRDefault="000A294F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spacing w:val="3"/>
          <w:lang w:val="es-ES"/>
        </w:rPr>
        <w:t xml:space="preserve">Se violan de manera sistemática y deliberada los derechos de los niños de las ocho escuelas de la región de Transnistria donde se estudia en moldovo con caracteres latinos y </w:t>
      </w:r>
      <w:r w:rsidR="000F3627" w:rsidRPr="00004800">
        <w:rPr>
          <w:spacing w:val="3"/>
          <w:lang w:val="es-ES"/>
        </w:rPr>
        <w:t xml:space="preserve">los </w:t>
      </w:r>
      <w:r w:rsidRPr="00004800">
        <w:rPr>
          <w:spacing w:val="3"/>
          <w:lang w:val="es-ES"/>
        </w:rPr>
        <w:t>de sus padres</w:t>
      </w:r>
      <w:r w:rsidR="00615F49" w:rsidRPr="00004800">
        <w:rPr>
          <w:spacing w:val="3"/>
          <w:lang w:val="es-ES"/>
        </w:rPr>
        <w:t xml:space="preserve">. </w:t>
      </w:r>
      <w:r w:rsidRPr="00004800">
        <w:rPr>
          <w:spacing w:val="3"/>
          <w:lang w:val="es-ES"/>
        </w:rPr>
        <w:t>Estas escuelas afrontan graves dificultades en la organización de la enseñanza y la educación debido a la falta de instalaciones adecuadas</w:t>
      </w:r>
      <w:r w:rsidR="00615F49" w:rsidRPr="00004800">
        <w:rPr>
          <w:spacing w:val="3"/>
          <w:lang w:val="es-ES"/>
        </w:rPr>
        <w:t xml:space="preserve">. </w:t>
      </w:r>
      <w:r w:rsidRPr="00004800">
        <w:rPr>
          <w:spacing w:val="3"/>
          <w:lang w:val="es-ES"/>
        </w:rPr>
        <w:t>En algunas de ellas, los niños estudian en tres turnos</w:t>
      </w:r>
      <w:r w:rsidR="006A6536" w:rsidRPr="00004800">
        <w:rPr>
          <w:spacing w:val="3"/>
          <w:lang w:val="es-ES"/>
        </w:rPr>
        <w:t>;</w:t>
      </w:r>
      <w:r w:rsidR="00615F49" w:rsidRPr="00004800">
        <w:rPr>
          <w:spacing w:val="3"/>
          <w:lang w:val="es-ES"/>
        </w:rPr>
        <w:t xml:space="preserve"> </w:t>
      </w:r>
      <w:r w:rsidR="00B25C66" w:rsidRPr="00004800">
        <w:rPr>
          <w:spacing w:val="3"/>
          <w:lang w:val="es-ES"/>
        </w:rPr>
        <w:t>con frecuencia</w:t>
      </w:r>
      <w:r w:rsidR="002D1A73" w:rsidRPr="00004800">
        <w:rPr>
          <w:spacing w:val="3"/>
          <w:lang w:val="es-ES"/>
        </w:rPr>
        <w:t xml:space="preserve"> hay cortes de la </w:t>
      </w:r>
      <w:r w:rsidR="00815580" w:rsidRPr="00004800">
        <w:rPr>
          <w:spacing w:val="3"/>
          <w:lang w:val="es-ES"/>
        </w:rPr>
        <w:t>electricidad, el agua y la calefacción. Además, las autoridades locales recaudan el pago por alquiler de</w:t>
      </w:r>
      <w:r w:rsidR="00E65396">
        <w:rPr>
          <w:spacing w:val="3"/>
          <w:lang w:val="es-ES"/>
        </w:rPr>
        <w:t xml:space="preserve"> los</w:t>
      </w:r>
      <w:r w:rsidR="00815580" w:rsidRPr="00004800">
        <w:rPr>
          <w:spacing w:val="3"/>
          <w:lang w:val="es-ES"/>
        </w:rPr>
        <w:t xml:space="preserve"> locales y servicios públicos y no participan en la financiación de las reparaciones</w:t>
      </w:r>
      <w:r w:rsidR="006A6536" w:rsidRPr="00004800">
        <w:rPr>
          <w:spacing w:val="3"/>
          <w:lang w:val="es-ES"/>
        </w:rPr>
        <w:t>;</w:t>
      </w:r>
      <w:r w:rsidR="00615F49" w:rsidRPr="00004800">
        <w:rPr>
          <w:spacing w:val="3"/>
          <w:lang w:val="es-ES"/>
        </w:rPr>
        <w:t xml:space="preserve"> </w:t>
      </w:r>
      <w:r w:rsidR="00815580" w:rsidRPr="00004800">
        <w:rPr>
          <w:spacing w:val="3"/>
          <w:lang w:val="es-ES"/>
        </w:rPr>
        <w:t>los</w:t>
      </w:r>
      <w:r w:rsidR="002D1A73" w:rsidRPr="00004800">
        <w:rPr>
          <w:spacing w:val="3"/>
          <w:lang w:val="es-ES"/>
        </w:rPr>
        <w:t xml:space="preserve"> libros </w:t>
      </w:r>
      <w:r w:rsidR="00815580" w:rsidRPr="00004800">
        <w:rPr>
          <w:spacing w:val="3"/>
          <w:lang w:val="es-ES"/>
        </w:rPr>
        <w:t>de texto,</w:t>
      </w:r>
      <w:r w:rsidR="002D1A73" w:rsidRPr="00004800">
        <w:rPr>
          <w:spacing w:val="3"/>
          <w:lang w:val="es-ES"/>
        </w:rPr>
        <w:t xml:space="preserve"> el material didáctico</w:t>
      </w:r>
      <w:r w:rsidR="00DC0D72" w:rsidRPr="00004800">
        <w:rPr>
          <w:spacing w:val="3"/>
          <w:lang w:val="es-ES"/>
        </w:rPr>
        <w:t>, el equipo y otro material traído para garantizar la actividad de estas escuelas están sujetos a impuestos</w:t>
      </w:r>
      <w:r w:rsidR="00815580" w:rsidRPr="00004800">
        <w:rPr>
          <w:spacing w:val="3"/>
          <w:lang w:val="es-ES"/>
        </w:rPr>
        <w:t xml:space="preserve"> </w:t>
      </w:r>
      <w:r w:rsidR="00DC0D72" w:rsidRPr="00004800">
        <w:rPr>
          <w:spacing w:val="3"/>
          <w:lang w:val="es-ES"/>
        </w:rPr>
        <w:t>de aduana</w:t>
      </w:r>
      <w:r w:rsidR="00615F49" w:rsidRPr="00004800">
        <w:rPr>
          <w:spacing w:val="3"/>
          <w:lang w:val="es-ES"/>
        </w:rPr>
        <w:t>.</w:t>
      </w:r>
    </w:p>
    <w:p w:rsidR="00615F49" w:rsidRPr="00004800" w:rsidRDefault="00B1029E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spacing w:val="3"/>
          <w:lang w:val="es-ES"/>
        </w:rPr>
        <w:t>Un caso importante</w:t>
      </w:r>
      <w:r w:rsidR="00360B78" w:rsidRPr="00004800">
        <w:rPr>
          <w:spacing w:val="3"/>
          <w:lang w:val="es-ES"/>
        </w:rPr>
        <w:t xml:space="preserve"> que </w:t>
      </w:r>
      <w:r w:rsidR="00E65396">
        <w:rPr>
          <w:spacing w:val="3"/>
          <w:lang w:val="es-ES"/>
        </w:rPr>
        <w:t>cabe</w:t>
      </w:r>
      <w:r w:rsidR="00360B78" w:rsidRPr="00004800">
        <w:rPr>
          <w:spacing w:val="3"/>
          <w:lang w:val="es-ES"/>
        </w:rPr>
        <w:t xml:space="preserve"> mencionar </w:t>
      </w:r>
      <w:r w:rsidRPr="00004800">
        <w:rPr>
          <w:spacing w:val="3"/>
          <w:lang w:val="es-ES"/>
        </w:rPr>
        <w:t xml:space="preserve">aquí es </w:t>
      </w:r>
      <w:r w:rsidR="00360B78" w:rsidRPr="00004800">
        <w:rPr>
          <w:spacing w:val="3"/>
          <w:lang w:val="es-ES"/>
        </w:rPr>
        <w:t xml:space="preserve">el de </w:t>
      </w:r>
      <w:r w:rsidRPr="00004800">
        <w:rPr>
          <w:spacing w:val="3"/>
          <w:lang w:val="es-ES"/>
        </w:rPr>
        <w:t xml:space="preserve">la escuela secundaria de segundo ciclo </w:t>
      </w:r>
      <w:r w:rsidR="00615F49" w:rsidRPr="00004800">
        <w:rPr>
          <w:spacing w:val="3"/>
          <w:lang w:val="es-ES"/>
        </w:rPr>
        <w:t xml:space="preserve">Stefan cel Mare </w:t>
      </w:r>
      <w:r w:rsidRPr="00004800">
        <w:rPr>
          <w:spacing w:val="3"/>
          <w:lang w:val="es-ES"/>
        </w:rPr>
        <w:t>de</w:t>
      </w:r>
      <w:r w:rsidR="00615F49" w:rsidRPr="00004800">
        <w:rPr>
          <w:spacing w:val="3"/>
          <w:lang w:val="es-ES"/>
        </w:rPr>
        <w:t xml:space="preserve"> Grigoriopol. </w:t>
      </w:r>
      <w:r w:rsidRPr="00004800">
        <w:rPr>
          <w:spacing w:val="3"/>
          <w:lang w:val="es-ES"/>
        </w:rPr>
        <w:t xml:space="preserve">Las autoridades encargadas de la educación en </w:t>
      </w:r>
      <w:r w:rsidR="00615F49" w:rsidRPr="00004800">
        <w:rPr>
          <w:spacing w:val="3"/>
          <w:lang w:val="es-ES"/>
        </w:rPr>
        <w:t xml:space="preserve">Tiraspol </w:t>
      </w:r>
      <w:r w:rsidRPr="00004800">
        <w:rPr>
          <w:spacing w:val="3"/>
          <w:lang w:val="es-ES"/>
        </w:rPr>
        <w:t xml:space="preserve">y las autoridades locales de </w:t>
      </w:r>
      <w:r w:rsidR="00615F49" w:rsidRPr="00004800">
        <w:rPr>
          <w:spacing w:val="3"/>
          <w:lang w:val="es-ES"/>
        </w:rPr>
        <w:t xml:space="preserve">Grigoriopol </w:t>
      </w:r>
      <w:r w:rsidR="00D61B44" w:rsidRPr="00004800">
        <w:rPr>
          <w:spacing w:val="3"/>
          <w:lang w:val="es-ES"/>
        </w:rPr>
        <w:t xml:space="preserve">no permitieron que </w:t>
      </w:r>
      <w:r w:rsidR="00360B78" w:rsidRPr="00004800">
        <w:rPr>
          <w:spacing w:val="3"/>
          <w:lang w:val="es-ES"/>
        </w:rPr>
        <w:t xml:space="preserve">funcionase </w:t>
      </w:r>
      <w:r w:rsidR="00D61B44" w:rsidRPr="00004800">
        <w:rPr>
          <w:spacing w:val="3"/>
          <w:lang w:val="es-ES"/>
        </w:rPr>
        <w:t>una escuela alternativa dependiente del Ministerio de Educación y Juventud de la República de Moldova</w:t>
      </w:r>
      <w:r w:rsidR="00360B78" w:rsidRPr="00004800">
        <w:rPr>
          <w:spacing w:val="3"/>
          <w:lang w:val="es-ES"/>
        </w:rPr>
        <w:t xml:space="preserve"> en </w:t>
      </w:r>
      <w:r w:rsidR="00E65396">
        <w:rPr>
          <w:spacing w:val="3"/>
          <w:lang w:val="es-ES"/>
        </w:rPr>
        <w:t xml:space="preserve">los </w:t>
      </w:r>
      <w:r w:rsidR="00E65396" w:rsidRPr="00504B5A">
        <w:rPr>
          <w:lang w:val="es-ES"/>
        </w:rPr>
        <w:t>locales</w:t>
      </w:r>
      <w:r w:rsidR="00D61B44" w:rsidRPr="00504B5A">
        <w:rPr>
          <w:lang w:val="es-ES"/>
        </w:rPr>
        <w:t xml:space="preserve"> de la escuela secundaria Nº </w:t>
      </w:r>
      <w:r w:rsidR="00615F49" w:rsidRPr="00504B5A">
        <w:rPr>
          <w:lang w:val="es-ES"/>
        </w:rPr>
        <w:t xml:space="preserve">1 </w:t>
      </w:r>
      <w:r w:rsidR="00D61B44" w:rsidRPr="00504B5A">
        <w:rPr>
          <w:lang w:val="es-ES"/>
        </w:rPr>
        <w:t>de</w:t>
      </w:r>
      <w:r w:rsidR="00615F49" w:rsidRPr="00504B5A">
        <w:rPr>
          <w:lang w:val="es-ES"/>
        </w:rPr>
        <w:t xml:space="preserve"> Grigoriopol</w:t>
      </w:r>
      <w:r w:rsidR="00F94ED8" w:rsidRPr="00504B5A">
        <w:rPr>
          <w:lang w:val="es-ES"/>
        </w:rPr>
        <w:t>,</w:t>
      </w:r>
      <w:r w:rsidR="00615F49" w:rsidRPr="00504B5A">
        <w:rPr>
          <w:lang w:val="es-ES"/>
        </w:rPr>
        <w:t xml:space="preserve"> </w:t>
      </w:r>
      <w:r w:rsidR="0055768E" w:rsidRPr="00504B5A">
        <w:rPr>
          <w:lang w:val="es-ES"/>
        </w:rPr>
        <w:t>con el pretexto de que la escuela moldova d</w:t>
      </w:r>
      <w:r w:rsidR="0055768E" w:rsidRPr="00004800">
        <w:rPr>
          <w:spacing w:val="3"/>
          <w:lang w:val="es-ES"/>
        </w:rPr>
        <w:t>e</w:t>
      </w:r>
      <w:r w:rsidR="00615F49" w:rsidRPr="00004800">
        <w:rPr>
          <w:spacing w:val="3"/>
          <w:lang w:val="es-ES"/>
        </w:rPr>
        <w:t xml:space="preserve"> </w:t>
      </w:r>
      <w:r w:rsidR="00615F49" w:rsidRPr="00004800">
        <w:rPr>
          <w:lang w:val="es-ES"/>
        </w:rPr>
        <w:t>Grigoriopol</w:t>
      </w:r>
      <w:r w:rsidR="00615F49" w:rsidRPr="00004800">
        <w:rPr>
          <w:spacing w:val="3"/>
          <w:lang w:val="es-ES"/>
        </w:rPr>
        <w:t xml:space="preserve"> </w:t>
      </w:r>
      <w:r w:rsidR="00D61F02" w:rsidRPr="00004800">
        <w:rPr>
          <w:spacing w:val="3"/>
          <w:lang w:val="es-ES"/>
        </w:rPr>
        <w:t>no había obtenido</w:t>
      </w:r>
      <w:r w:rsidR="00360B78" w:rsidRPr="00004800">
        <w:rPr>
          <w:spacing w:val="3"/>
          <w:lang w:val="es-ES"/>
        </w:rPr>
        <w:t xml:space="preserve"> </w:t>
      </w:r>
      <w:r w:rsidR="00D61F02" w:rsidRPr="00004800">
        <w:rPr>
          <w:spacing w:val="3"/>
          <w:lang w:val="es-ES"/>
        </w:rPr>
        <w:t xml:space="preserve">de las autoridades locales </w:t>
      </w:r>
      <w:r w:rsidR="00360B78" w:rsidRPr="00004800">
        <w:rPr>
          <w:spacing w:val="3"/>
          <w:lang w:val="es-ES"/>
        </w:rPr>
        <w:t xml:space="preserve">la licencia </w:t>
      </w:r>
      <w:r w:rsidR="00D61F02" w:rsidRPr="00004800">
        <w:rPr>
          <w:spacing w:val="3"/>
          <w:lang w:val="es-ES"/>
        </w:rPr>
        <w:t>que le permitiera enseñar en moldovo con caracteres latinos</w:t>
      </w:r>
      <w:r w:rsidR="00615F49" w:rsidRPr="00004800">
        <w:rPr>
          <w:spacing w:val="3"/>
          <w:lang w:val="es-ES"/>
        </w:rPr>
        <w:t xml:space="preserve">. </w:t>
      </w:r>
      <w:r w:rsidR="000B16E6" w:rsidRPr="00004800">
        <w:rPr>
          <w:spacing w:val="3"/>
          <w:lang w:val="es-ES"/>
        </w:rPr>
        <w:t xml:space="preserve">Por consiguiente, la actividad de esta </w:t>
      </w:r>
      <w:r w:rsidR="000B16E6" w:rsidRPr="00504B5A">
        <w:rPr>
          <w:lang w:val="es-ES"/>
        </w:rPr>
        <w:t>institución</w:t>
      </w:r>
      <w:r w:rsidR="000B16E6" w:rsidRPr="00004800">
        <w:rPr>
          <w:spacing w:val="3"/>
          <w:lang w:val="es-ES"/>
        </w:rPr>
        <w:t xml:space="preserve"> docente se interrumpió el 31 de septiembre de 1996</w:t>
      </w:r>
      <w:r w:rsidR="00615F49" w:rsidRPr="00004800">
        <w:rPr>
          <w:spacing w:val="3"/>
          <w:lang w:val="es-ES"/>
        </w:rPr>
        <w:t xml:space="preserve">. </w:t>
      </w:r>
      <w:r w:rsidR="000B16E6" w:rsidRPr="00004800">
        <w:rPr>
          <w:spacing w:val="3"/>
          <w:lang w:val="es-ES"/>
        </w:rPr>
        <w:t xml:space="preserve">A pesar de las negociaciones con las administraciones de </w:t>
      </w:r>
      <w:r w:rsidR="00615F49" w:rsidRPr="00004800">
        <w:rPr>
          <w:spacing w:val="3"/>
          <w:lang w:val="es-ES"/>
        </w:rPr>
        <w:t xml:space="preserve">Tiraspol </w:t>
      </w:r>
      <w:r w:rsidR="000B16E6" w:rsidRPr="00004800">
        <w:rPr>
          <w:spacing w:val="3"/>
          <w:lang w:val="es-ES"/>
        </w:rPr>
        <w:t>y</w:t>
      </w:r>
      <w:r w:rsidR="00615F49" w:rsidRPr="00004800">
        <w:rPr>
          <w:spacing w:val="3"/>
          <w:lang w:val="es-ES"/>
        </w:rPr>
        <w:t xml:space="preserve"> Grigoriopol, 200</w:t>
      </w:r>
      <w:r w:rsidR="000B16E6" w:rsidRPr="00004800">
        <w:rPr>
          <w:spacing w:val="3"/>
          <w:lang w:val="es-ES"/>
        </w:rPr>
        <w:t xml:space="preserve"> estudiantes y profesores se vieron obligados a trasladarse a la escuela del pueblo de </w:t>
      </w:r>
      <w:r w:rsidR="00615F49" w:rsidRPr="00004800">
        <w:rPr>
          <w:spacing w:val="3"/>
          <w:lang w:val="es-ES"/>
        </w:rPr>
        <w:t>Dorotcaia</w:t>
      </w:r>
      <w:r w:rsidR="00360B78" w:rsidRPr="00004800">
        <w:rPr>
          <w:spacing w:val="3"/>
          <w:lang w:val="es-ES"/>
        </w:rPr>
        <w:t>,</w:t>
      </w:r>
      <w:r w:rsidR="000B16E6" w:rsidRPr="00004800">
        <w:rPr>
          <w:spacing w:val="3"/>
          <w:lang w:val="es-ES"/>
        </w:rPr>
        <w:t xml:space="preserve"> en la región de </w:t>
      </w:r>
      <w:r w:rsidR="00615F49" w:rsidRPr="00004800">
        <w:rPr>
          <w:spacing w:val="3"/>
          <w:lang w:val="es-ES"/>
        </w:rPr>
        <w:t>Dubasari-Moldova (</w:t>
      </w:r>
      <w:r w:rsidR="000B16E6" w:rsidRPr="00004800">
        <w:rPr>
          <w:spacing w:val="3"/>
          <w:lang w:val="es-ES"/>
        </w:rPr>
        <w:t>a una distancia de 10 km</w:t>
      </w:r>
      <w:r w:rsidR="00615F49" w:rsidRPr="00004800">
        <w:rPr>
          <w:spacing w:val="3"/>
          <w:lang w:val="es-ES"/>
        </w:rPr>
        <w:t xml:space="preserve">). </w:t>
      </w:r>
      <w:r w:rsidR="00CC601C">
        <w:rPr>
          <w:spacing w:val="3"/>
          <w:lang w:val="es-ES"/>
        </w:rPr>
        <w:t>Desde hace</w:t>
      </w:r>
      <w:r w:rsidR="00707CE1" w:rsidRPr="00004800">
        <w:rPr>
          <w:spacing w:val="3"/>
          <w:lang w:val="es-ES"/>
        </w:rPr>
        <w:t xml:space="preserve"> más de 10 años </w:t>
      </w:r>
      <w:r w:rsidR="00CC601C">
        <w:rPr>
          <w:spacing w:val="3"/>
          <w:lang w:val="es-ES"/>
        </w:rPr>
        <w:t>los alumnos y profesores tienen</w:t>
      </w:r>
      <w:r w:rsidR="00707CE1" w:rsidRPr="00004800">
        <w:rPr>
          <w:spacing w:val="3"/>
          <w:lang w:val="es-ES"/>
        </w:rPr>
        <w:t xml:space="preserve"> </w:t>
      </w:r>
      <w:r w:rsidR="00CC601C">
        <w:rPr>
          <w:spacing w:val="3"/>
          <w:lang w:val="es-ES"/>
        </w:rPr>
        <w:t>que</w:t>
      </w:r>
      <w:r w:rsidR="00707CE1" w:rsidRPr="00004800">
        <w:rPr>
          <w:spacing w:val="3"/>
          <w:lang w:val="es-ES"/>
        </w:rPr>
        <w:t xml:space="preserve"> caminar 20 km hasta la escuela de </w:t>
      </w:r>
      <w:r w:rsidR="00615F49" w:rsidRPr="00004800">
        <w:rPr>
          <w:spacing w:val="3"/>
          <w:lang w:val="es-ES"/>
        </w:rPr>
        <w:t>Dorotcaia</w:t>
      </w:r>
      <w:r w:rsidR="00707CE1" w:rsidRPr="00004800">
        <w:rPr>
          <w:spacing w:val="3"/>
          <w:lang w:val="es-ES"/>
        </w:rPr>
        <w:t>, donde los niños estudian en el segundo turno</w:t>
      </w:r>
      <w:r w:rsidR="00615F49" w:rsidRPr="00004800">
        <w:rPr>
          <w:spacing w:val="3"/>
          <w:lang w:val="es-ES"/>
        </w:rPr>
        <w:t>.</w:t>
      </w:r>
    </w:p>
    <w:p w:rsidR="00615F49" w:rsidRPr="00004800" w:rsidRDefault="00883BB5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spacing w:val="3"/>
          <w:lang w:val="es-ES"/>
        </w:rPr>
        <w:t xml:space="preserve">A pesar de los esfuerzos </w:t>
      </w:r>
      <w:r w:rsidR="002950DE" w:rsidRPr="00004800">
        <w:rPr>
          <w:spacing w:val="3"/>
          <w:lang w:val="es-ES"/>
        </w:rPr>
        <w:t xml:space="preserve">que han realizado </w:t>
      </w:r>
      <w:r w:rsidRPr="00004800">
        <w:rPr>
          <w:spacing w:val="3"/>
          <w:lang w:val="es-ES"/>
        </w:rPr>
        <w:t>los especialistas en educación</w:t>
      </w:r>
      <w:r w:rsidR="000B2110" w:rsidRPr="00004800">
        <w:rPr>
          <w:spacing w:val="3"/>
          <w:lang w:val="es-ES"/>
        </w:rPr>
        <w:t xml:space="preserve"> </w:t>
      </w:r>
      <w:r w:rsidR="000239AF" w:rsidRPr="00004800">
        <w:rPr>
          <w:spacing w:val="3"/>
          <w:lang w:val="es-ES"/>
        </w:rPr>
        <w:t>que forman parte de</w:t>
      </w:r>
      <w:r w:rsidRPr="00004800">
        <w:rPr>
          <w:spacing w:val="3"/>
          <w:lang w:val="es-ES"/>
        </w:rPr>
        <w:t xml:space="preserve"> la </w:t>
      </w:r>
      <w:r w:rsidR="00F20052" w:rsidRPr="00004800">
        <w:rPr>
          <w:lang w:val="es-ES"/>
        </w:rPr>
        <w:t xml:space="preserve">Misión de la Organización para la Seguridad y la Cooperación en Europa </w:t>
      </w:r>
      <w:r w:rsidRPr="00004800">
        <w:rPr>
          <w:spacing w:val="3"/>
          <w:lang w:val="es-ES"/>
        </w:rPr>
        <w:t xml:space="preserve">en </w:t>
      </w:r>
      <w:r w:rsidR="00615F49" w:rsidRPr="00004800">
        <w:rPr>
          <w:spacing w:val="3"/>
          <w:lang w:val="es-ES"/>
        </w:rPr>
        <w:t xml:space="preserve">Moldova </w:t>
      </w:r>
      <w:r w:rsidRPr="00004800">
        <w:rPr>
          <w:spacing w:val="3"/>
          <w:lang w:val="es-ES"/>
        </w:rPr>
        <w:t xml:space="preserve">para encontrar una solución </w:t>
      </w:r>
      <w:r w:rsidR="00CC601C">
        <w:rPr>
          <w:spacing w:val="3"/>
          <w:lang w:val="es-ES"/>
        </w:rPr>
        <w:t>en la búsqueda de</w:t>
      </w:r>
      <w:r w:rsidRPr="00004800">
        <w:rPr>
          <w:spacing w:val="3"/>
          <w:lang w:val="es-ES"/>
        </w:rPr>
        <w:t xml:space="preserve"> un edificio para </w:t>
      </w:r>
      <w:r w:rsidR="00E364BA" w:rsidRPr="00004800">
        <w:rPr>
          <w:spacing w:val="3"/>
          <w:lang w:val="es-ES"/>
        </w:rPr>
        <w:t xml:space="preserve">la </w:t>
      </w:r>
      <w:r w:rsidR="000B2110" w:rsidRPr="00004800">
        <w:rPr>
          <w:spacing w:val="3"/>
          <w:lang w:val="es-ES"/>
        </w:rPr>
        <w:t>escuela m</w:t>
      </w:r>
      <w:r w:rsidRPr="00004800">
        <w:rPr>
          <w:spacing w:val="3"/>
          <w:lang w:val="es-ES"/>
        </w:rPr>
        <w:t xml:space="preserve">oldova de </w:t>
      </w:r>
      <w:r w:rsidR="00615F49" w:rsidRPr="00004800">
        <w:rPr>
          <w:spacing w:val="3"/>
          <w:lang w:val="es-ES"/>
        </w:rPr>
        <w:t>Grigoriopol</w:t>
      </w:r>
      <w:r w:rsidR="00E364BA" w:rsidRPr="00004800">
        <w:rPr>
          <w:spacing w:val="3"/>
          <w:lang w:val="es-ES"/>
        </w:rPr>
        <w:t>,</w:t>
      </w:r>
      <w:r w:rsidR="00615F49" w:rsidRPr="00004800">
        <w:rPr>
          <w:spacing w:val="3"/>
          <w:lang w:val="es-ES"/>
        </w:rPr>
        <w:t xml:space="preserve"> </w:t>
      </w:r>
      <w:r w:rsidRPr="00004800">
        <w:rPr>
          <w:spacing w:val="3"/>
          <w:lang w:val="es-ES"/>
        </w:rPr>
        <w:t>posteriormente</w:t>
      </w:r>
      <w:r w:rsidR="000B2110" w:rsidRPr="00004800">
        <w:rPr>
          <w:spacing w:val="3"/>
          <w:lang w:val="es-ES"/>
        </w:rPr>
        <w:t xml:space="preserve"> transformada </w:t>
      </w:r>
      <w:r w:rsidRPr="00004800">
        <w:rPr>
          <w:spacing w:val="3"/>
          <w:lang w:val="es-ES"/>
        </w:rPr>
        <w:t xml:space="preserve">en la escuela secundaria de segundo ciclo </w:t>
      </w:r>
      <w:r w:rsidR="00615F49" w:rsidRPr="00004800">
        <w:rPr>
          <w:spacing w:val="3"/>
          <w:lang w:val="es-ES"/>
        </w:rPr>
        <w:t xml:space="preserve">Stefan cel Mare, </w:t>
      </w:r>
      <w:r w:rsidR="00F663C6" w:rsidRPr="00004800">
        <w:rPr>
          <w:spacing w:val="3"/>
          <w:lang w:val="es-ES"/>
        </w:rPr>
        <w:t xml:space="preserve">todavía no ha </w:t>
      </w:r>
      <w:r w:rsidR="00CC601C">
        <w:rPr>
          <w:spacing w:val="3"/>
          <w:lang w:val="es-ES"/>
        </w:rPr>
        <w:t>habido resultados</w:t>
      </w:r>
      <w:r w:rsidR="00615F49" w:rsidRPr="00004800">
        <w:rPr>
          <w:spacing w:val="3"/>
          <w:lang w:val="es-ES"/>
        </w:rPr>
        <w:t xml:space="preserve">. </w:t>
      </w:r>
      <w:r w:rsidR="00D616A7" w:rsidRPr="00004800">
        <w:rPr>
          <w:spacing w:val="3"/>
          <w:lang w:val="es-ES"/>
        </w:rPr>
        <w:t xml:space="preserve">En estas condiciones, muchos estudiantes que desean continuar sus estudios en </w:t>
      </w:r>
      <w:r w:rsidR="00615F49" w:rsidRPr="00004800">
        <w:rPr>
          <w:spacing w:val="3"/>
          <w:lang w:val="es-ES"/>
        </w:rPr>
        <w:t xml:space="preserve">Chisinau </w:t>
      </w:r>
      <w:r w:rsidR="00D616A7" w:rsidRPr="00004800">
        <w:rPr>
          <w:spacing w:val="3"/>
          <w:lang w:val="es-ES"/>
        </w:rPr>
        <w:t>o en el extranjero tiene</w:t>
      </w:r>
      <w:r w:rsidR="00F0635B" w:rsidRPr="00004800">
        <w:rPr>
          <w:spacing w:val="3"/>
          <w:lang w:val="es-ES"/>
        </w:rPr>
        <w:t>n</w:t>
      </w:r>
      <w:r w:rsidR="00D616A7" w:rsidRPr="00004800">
        <w:rPr>
          <w:spacing w:val="3"/>
          <w:lang w:val="es-ES"/>
        </w:rPr>
        <w:t xml:space="preserve"> que</w:t>
      </w:r>
      <w:r w:rsidR="00F0635B" w:rsidRPr="00004800">
        <w:rPr>
          <w:spacing w:val="3"/>
          <w:lang w:val="es-ES"/>
        </w:rPr>
        <w:t xml:space="preserve"> tomar </w:t>
      </w:r>
      <w:r w:rsidR="00D616A7" w:rsidRPr="00004800">
        <w:rPr>
          <w:spacing w:val="3"/>
          <w:lang w:val="es-ES"/>
        </w:rPr>
        <w:t>clases adicionales para aprender a escribir con caracteres latinos y estudiar con arreglo al plan de estudios del Ministerio de Educación y Juventud de la República de Moldova</w:t>
      </w:r>
      <w:r w:rsidR="00615F49" w:rsidRPr="00004800">
        <w:rPr>
          <w:spacing w:val="3"/>
          <w:lang w:val="es-ES"/>
        </w:rPr>
        <w:t>.</w:t>
      </w:r>
    </w:p>
    <w:p w:rsidR="00615F49" w:rsidRPr="00004800" w:rsidRDefault="00CC601C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504B5A">
        <w:rPr>
          <w:lang w:val="es-ES"/>
        </w:rPr>
        <w:t>Desafortunadamente</w:t>
      </w:r>
      <w:r w:rsidR="00F0635B" w:rsidRPr="00004800">
        <w:rPr>
          <w:spacing w:val="3"/>
          <w:lang w:val="es-ES"/>
        </w:rPr>
        <w:t xml:space="preserve">, en </w:t>
      </w:r>
      <w:r>
        <w:rPr>
          <w:spacing w:val="3"/>
          <w:lang w:val="es-ES"/>
        </w:rPr>
        <w:t>la actualidad</w:t>
      </w:r>
      <w:r w:rsidR="00F0635B" w:rsidRPr="00004800">
        <w:rPr>
          <w:spacing w:val="3"/>
          <w:lang w:val="es-ES"/>
        </w:rPr>
        <w:t xml:space="preserve"> las negociaciones se han interrumpido </w:t>
      </w:r>
      <w:r w:rsidR="00B63ED3" w:rsidRPr="00004800">
        <w:rPr>
          <w:spacing w:val="3"/>
          <w:lang w:val="es-ES"/>
        </w:rPr>
        <w:t xml:space="preserve">en la práctica </w:t>
      </w:r>
      <w:r w:rsidR="00F0635B" w:rsidRPr="00004800">
        <w:rPr>
          <w:spacing w:val="3"/>
          <w:lang w:val="es-ES"/>
        </w:rPr>
        <w:t xml:space="preserve">debido a la posición obstruccionista </w:t>
      </w:r>
      <w:r w:rsidR="00B63ED3" w:rsidRPr="00004800">
        <w:rPr>
          <w:spacing w:val="3"/>
          <w:lang w:val="es-ES"/>
        </w:rPr>
        <w:t>del régimen de T</w:t>
      </w:r>
      <w:r w:rsidR="00F0635B" w:rsidRPr="00004800">
        <w:rPr>
          <w:spacing w:val="3"/>
          <w:lang w:val="es-ES"/>
        </w:rPr>
        <w:t>ransnistria</w:t>
      </w:r>
      <w:r w:rsidR="00615F49" w:rsidRPr="00004800">
        <w:rPr>
          <w:spacing w:val="3"/>
          <w:lang w:val="es-ES"/>
        </w:rPr>
        <w:t xml:space="preserve">. </w:t>
      </w:r>
      <w:r>
        <w:rPr>
          <w:spacing w:val="3"/>
          <w:lang w:val="es-ES"/>
        </w:rPr>
        <w:t xml:space="preserve">Éste no envió ningún representante a </w:t>
      </w:r>
      <w:r w:rsidR="00633890" w:rsidRPr="00004800">
        <w:rPr>
          <w:spacing w:val="3"/>
          <w:lang w:val="es-ES"/>
        </w:rPr>
        <w:t xml:space="preserve">la serie de consultas que </w:t>
      </w:r>
      <w:r>
        <w:rPr>
          <w:spacing w:val="3"/>
          <w:lang w:val="es-ES"/>
        </w:rPr>
        <w:t>debía</w:t>
      </w:r>
      <w:r w:rsidR="00633890" w:rsidRPr="00004800">
        <w:rPr>
          <w:spacing w:val="3"/>
          <w:lang w:val="es-ES"/>
        </w:rPr>
        <w:t xml:space="preserve"> celebrar</w:t>
      </w:r>
      <w:r>
        <w:rPr>
          <w:spacing w:val="3"/>
          <w:lang w:val="es-ES"/>
        </w:rPr>
        <w:t>se</w:t>
      </w:r>
      <w:r w:rsidR="00633890" w:rsidRPr="00004800">
        <w:rPr>
          <w:spacing w:val="3"/>
          <w:lang w:val="es-ES"/>
        </w:rPr>
        <w:t xml:space="preserve"> en</w:t>
      </w:r>
      <w:r w:rsidR="000B2110" w:rsidRPr="00004800">
        <w:rPr>
          <w:spacing w:val="3"/>
          <w:lang w:val="es-ES"/>
        </w:rPr>
        <w:t xml:space="preserve"> el </w:t>
      </w:r>
      <w:r w:rsidR="00633890" w:rsidRPr="00004800">
        <w:rPr>
          <w:spacing w:val="3"/>
          <w:lang w:val="es-ES"/>
        </w:rPr>
        <w:t>otoño de 2006</w:t>
      </w:r>
      <w:r w:rsidR="00615F49" w:rsidRPr="00004800">
        <w:rPr>
          <w:spacing w:val="3"/>
          <w:lang w:val="es-ES"/>
        </w:rPr>
        <w:t>.</w:t>
      </w:r>
    </w:p>
    <w:p w:rsidR="00615F49" w:rsidRPr="00004800" w:rsidRDefault="00615F49" w:rsidP="0043017B">
      <w:pPr>
        <w:pStyle w:val="Heading1"/>
        <w:rPr>
          <w:lang w:val="es-ES"/>
        </w:rPr>
      </w:pPr>
      <w:r w:rsidRPr="00004800">
        <w:rPr>
          <w:lang w:val="es-ES"/>
        </w:rPr>
        <w:t>IX.</w:t>
      </w:r>
      <w:r w:rsidR="00633890" w:rsidRPr="00004800">
        <w:rPr>
          <w:lang w:val="es-ES"/>
        </w:rPr>
        <w:t xml:space="preserve"> </w:t>
      </w:r>
      <w:r w:rsidR="008516D7">
        <w:rPr>
          <w:lang w:val="es-ES"/>
        </w:rPr>
        <w:t xml:space="preserve"> </w:t>
      </w:r>
      <w:r w:rsidR="00633890" w:rsidRPr="00004800">
        <w:rPr>
          <w:lang w:val="es-ES"/>
        </w:rPr>
        <w:t>Difusión del informe</w:t>
      </w:r>
    </w:p>
    <w:p w:rsidR="00615F49" w:rsidRPr="00004800" w:rsidRDefault="00B63ED3" w:rsidP="00937D60">
      <w:pPr>
        <w:numPr>
          <w:ilvl w:val="0"/>
          <w:numId w:val="9"/>
        </w:numPr>
        <w:tabs>
          <w:tab w:val="clear" w:pos="1200"/>
          <w:tab w:val="num" w:pos="0"/>
        </w:tabs>
        <w:autoSpaceDE w:val="0"/>
        <w:autoSpaceDN w:val="0"/>
        <w:adjustRightInd w:val="0"/>
        <w:ind w:left="0" w:firstLine="0"/>
        <w:rPr>
          <w:lang w:val="es-ES"/>
        </w:rPr>
      </w:pPr>
      <w:r w:rsidRPr="00004800">
        <w:rPr>
          <w:lang w:val="es-ES"/>
        </w:rPr>
        <w:t>L</w:t>
      </w:r>
      <w:r w:rsidR="002E643D" w:rsidRPr="00004800">
        <w:rPr>
          <w:lang w:val="es-ES"/>
        </w:rPr>
        <w:t>a República de Moldova publicó las observaciones finales del Comité de los Derechos del Niño</w:t>
      </w:r>
      <w:r w:rsidRPr="00004800">
        <w:rPr>
          <w:lang w:val="es-ES"/>
        </w:rPr>
        <w:t xml:space="preserve"> con la asistencia técnica del UNICEF </w:t>
      </w:r>
      <w:r w:rsidR="00947D16" w:rsidRPr="00004800">
        <w:rPr>
          <w:lang w:val="es-ES"/>
        </w:rPr>
        <w:t xml:space="preserve">y las distribuyó entre </w:t>
      </w:r>
      <w:r w:rsidR="00E111DE" w:rsidRPr="00004800">
        <w:rPr>
          <w:lang w:val="es-ES"/>
        </w:rPr>
        <w:t xml:space="preserve">los </w:t>
      </w:r>
      <w:r w:rsidR="00947D16" w:rsidRPr="00004800">
        <w:rPr>
          <w:lang w:val="es-ES"/>
        </w:rPr>
        <w:t>organismos e instituciones gubernamentales del sector, así como a las ONG nacionales e internacionales que se ocupan de la protección del niño</w:t>
      </w:r>
      <w:r w:rsidR="00615F49" w:rsidRPr="00004800">
        <w:rPr>
          <w:lang w:val="es-ES"/>
        </w:rPr>
        <w:t>.</w:t>
      </w:r>
    </w:p>
    <w:p w:rsidR="00615F49" w:rsidRPr="00004800" w:rsidRDefault="00504B5A" w:rsidP="0043017B">
      <w:pPr>
        <w:pStyle w:val="Heading1"/>
        <w:rPr>
          <w:lang w:val="es-ES"/>
        </w:rPr>
      </w:pPr>
      <w:r>
        <w:rPr>
          <w:lang w:val="es-ES"/>
        </w:rPr>
        <w:br w:type="page"/>
      </w:r>
      <w:r w:rsidR="007F7255" w:rsidRPr="00004800">
        <w:rPr>
          <w:lang w:val="es-ES"/>
        </w:rPr>
        <w:t>Referencias</w:t>
      </w:r>
    </w:p>
    <w:p w:rsidR="00615F49" w:rsidRDefault="007F7255" w:rsidP="004A300C">
      <w:pPr>
        <w:pStyle w:val="a7"/>
        <w:widowControl/>
        <w:tabs>
          <w:tab w:val="num" w:pos="0"/>
          <w:tab w:val="left" w:pos="360"/>
          <w:tab w:val="left" w:pos="720"/>
        </w:tabs>
        <w:rPr>
          <w:sz w:val="24"/>
          <w:lang w:val="es-ES"/>
        </w:rPr>
      </w:pPr>
      <w:r w:rsidRPr="00004800">
        <w:rPr>
          <w:sz w:val="24"/>
          <w:lang w:val="es-ES"/>
        </w:rPr>
        <w:t>En el presente informe se han utilizado documentos y datos estadísticos facilitados por las siguientes estructuras públicas</w:t>
      </w:r>
      <w:r w:rsidR="00847245" w:rsidRPr="00004800">
        <w:rPr>
          <w:sz w:val="24"/>
          <w:lang w:val="es-ES"/>
        </w:rPr>
        <w:t xml:space="preserve">: </w:t>
      </w:r>
      <w:r w:rsidRPr="00004800">
        <w:rPr>
          <w:sz w:val="24"/>
          <w:lang w:val="es-ES"/>
        </w:rPr>
        <w:t>Ministerio de Relaciones Exteriores e Integración Europea</w:t>
      </w:r>
      <w:r w:rsidR="00615F49" w:rsidRPr="00004800">
        <w:rPr>
          <w:sz w:val="24"/>
          <w:lang w:val="es-ES"/>
        </w:rPr>
        <w:t>, Minist</w:t>
      </w:r>
      <w:r w:rsidRPr="00004800">
        <w:rPr>
          <w:sz w:val="24"/>
          <w:lang w:val="es-ES"/>
        </w:rPr>
        <w:t xml:space="preserve">erio de </w:t>
      </w:r>
      <w:r w:rsidR="00615F49" w:rsidRPr="00004800">
        <w:rPr>
          <w:sz w:val="24"/>
          <w:lang w:val="es-ES"/>
        </w:rPr>
        <w:t>Econom</w:t>
      </w:r>
      <w:r w:rsidRPr="00004800">
        <w:rPr>
          <w:sz w:val="24"/>
          <w:lang w:val="es-ES"/>
        </w:rPr>
        <w:t>ía y Comercio</w:t>
      </w:r>
      <w:r w:rsidR="00615F49" w:rsidRPr="00004800">
        <w:rPr>
          <w:sz w:val="24"/>
          <w:lang w:val="es-ES"/>
        </w:rPr>
        <w:t xml:space="preserve">, </w:t>
      </w:r>
      <w:r w:rsidR="00A730FB" w:rsidRPr="00004800">
        <w:rPr>
          <w:sz w:val="24"/>
          <w:lang w:val="es-ES"/>
        </w:rPr>
        <w:t>Ministerio de Hacienda</w:t>
      </w:r>
      <w:r w:rsidR="00615F49" w:rsidRPr="00004800">
        <w:rPr>
          <w:sz w:val="24"/>
          <w:lang w:val="es-ES"/>
        </w:rPr>
        <w:t xml:space="preserve">, </w:t>
      </w:r>
      <w:r w:rsidR="002915DF" w:rsidRPr="00004800">
        <w:rPr>
          <w:sz w:val="24"/>
          <w:lang w:val="es-ES"/>
        </w:rPr>
        <w:t xml:space="preserve">Ministerio de Protección Social, </w:t>
      </w:r>
      <w:r w:rsidR="00BA2E7C">
        <w:rPr>
          <w:sz w:val="24"/>
          <w:lang w:val="es-ES"/>
        </w:rPr>
        <w:t xml:space="preserve">de </w:t>
      </w:r>
      <w:smartTag w:uri="urn:schemas-microsoft-com:office:smarttags" w:element="PersonName">
        <w:smartTagPr>
          <w:attr w:name="ProductID" w:val="la Familia"/>
        </w:smartTagPr>
        <w:r w:rsidR="00BA2E7C">
          <w:rPr>
            <w:sz w:val="24"/>
            <w:lang w:val="es-ES"/>
          </w:rPr>
          <w:t>la Familia</w:t>
        </w:r>
      </w:smartTag>
      <w:r w:rsidR="00BA2E7C">
        <w:rPr>
          <w:sz w:val="24"/>
          <w:lang w:val="es-ES"/>
        </w:rPr>
        <w:t xml:space="preserve"> y del Niño</w:t>
      </w:r>
      <w:r w:rsidR="00615F49" w:rsidRPr="00004800">
        <w:rPr>
          <w:sz w:val="24"/>
          <w:lang w:val="es-ES"/>
        </w:rPr>
        <w:t xml:space="preserve">, </w:t>
      </w:r>
      <w:r w:rsidR="002915DF" w:rsidRPr="00004800">
        <w:rPr>
          <w:sz w:val="24"/>
          <w:lang w:val="es-ES"/>
        </w:rPr>
        <w:t>Ministerio de Salud</w:t>
      </w:r>
      <w:r w:rsidR="00615F49" w:rsidRPr="00004800">
        <w:rPr>
          <w:sz w:val="24"/>
          <w:lang w:val="es-ES"/>
        </w:rPr>
        <w:t xml:space="preserve">, </w:t>
      </w:r>
      <w:r w:rsidR="002915DF" w:rsidRPr="00004800">
        <w:rPr>
          <w:sz w:val="24"/>
          <w:lang w:val="es-ES"/>
        </w:rPr>
        <w:t>Ministerio de Educación y Juventud</w:t>
      </w:r>
      <w:r w:rsidR="00615F49" w:rsidRPr="00004800">
        <w:rPr>
          <w:sz w:val="24"/>
          <w:lang w:val="es-ES"/>
        </w:rPr>
        <w:t xml:space="preserve">, </w:t>
      </w:r>
      <w:r w:rsidR="002915DF" w:rsidRPr="00004800">
        <w:rPr>
          <w:sz w:val="24"/>
          <w:lang w:val="es-ES"/>
        </w:rPr>
        <w:t>Ministerio de Cultura y Turismo</w:t>
      </w:r>
      <w:r w:rsidR="00615F49" w:rsidRPr="00004800">
        <w:rPr>
          <w:sz w:val="24"/>
          <w:lang w:val="es-ES"/>
        </w:rPr>
        <w:t>, Minist</w:t>
      </w:r>
      <w:r w:rsidR="002915DF" w:rsidRPr="00004800">
        <w:rPr>
          <w:sz w:val="24"/>
          <w:lang w:val="es-ES"/>
        </w:rPr>
        <w:t>erio de Justicia, Fiscalía General</w:t>
      </w:r>
      <w:r w:rsidR="00615F49" w:rsidRPr="00004800">
        <w:rPr>
          <w:sz w:val="24"/>
          <w:lang w:val="es-ES"/>
        </w:rPr>
        <w:t xml:space="preserve">, </w:t>
      </w:r>
      <w:r w:rsidR="002915DF" w:rsidRPr="00004800">
        <w:rPr>
          <w:sz w:val="24"/>
          <w:lang w:val="es-ES"/>
        </w:rPr>
        <w:t>Oficina Nacional de Estadística</w:t>
      </w:r>
      <w:r w:rsidR="00615F49" w:rsidRPr="00004800">
        <w:rPr>
          <w:sz w:val="24"/>
          <w:lang w:val="es-ES"/>
        </w:rPr>
        <w:t>.</w:t>
      </w:r>
      <w:r w:rsidR="0046645D" w:rsidRPr="00004800">
        <w:rPr>
          <w:sz w:val="24"/>
          <w:lang w:val="es-ES"/>
        </w:rPr>
        <w:t xml:space="preserve"> Se han consultado asimismo fuentes del </w:t>
      </w:r>
      <w:r w:rsidR="00615F49" w:rsidRPr="00004800">
        <w:rPr>
          <w:sz w:val="24"/>
          <w:lang w:val="es-ES"/>
        </w:rPr>
        <w:t xml:space="preserve">UNICEF, </w:t>
      </w:r>
      <w:r w:rsidR="00CC601C">
        <w:rPr>
          <w:sz w:val="24"/>
          <w:lang w:val="es-ES"/>
        </w:rPr>
        <w:t>el</w:t>
      </w:r>
      <w:r w:rsidR="0046645D" w:rsidRPr="00004800">
        <w:rPr>
          <w:sz w:val="24"/>
          <w:lang w:val="es-ES"/>
        </w:rPr>
        <w:t xml:space="preserve"> ACNUR y las oficinas del PNUD en </w:t>
      </w:r>
      <w:r w:rsidR="00615F49" w:rsidRPr="00004800">
        <w:rPr>
          <w:sz w:val="24"/>
          <w:lang w:val="es-ES"/>
        </w:rPr>
        <w:t>Moldova</w:t>
      </w:r>
      <w:r w:rsidR="0046645D" w:rsidRPr="00004800">
        <w:rPr>
          <w:sz w:val="24"/>
          <w:lang w:val="es-ES"/>
        </w:rPr>
        <w:t>, así como de organizaciones no gubernamentales</w:t>
      </w:r>
      <w:r w:rsidR="00615F49" w:rsidRPr="00004800">
        <w:rPr>
          <w:sz w:val="24"/>
          <w:lang w:val="es-ES"/>
        </w:rPr>
        <w:t xml:space="preserve">: Save the Children, </w:t>
      </w:r>
      <w:r w:rsidR="00BA5364" w:rsidRPr="00004800">
        <w:rPr>
          <w:sz w:val="24"/>
          <w:lang w:val="es-ES"/>
        </w:rPr>
        <w:t>Centro Nacional de Prevención del Maltrato de Niños</w:t>
      </w:r>
      <w:r w:rsidR="00615F49" w:rsidRPr="00004800">
        <w:rPr>
          <w:sz w:val="24"/>
          <w:lang w:val="es-ES"/>
        </w:rPr>
        <w:t>,</w:t>
      </w:r>
      <w:r w:rsidR="008E77FA" w:rsidRPr="00004800">
        <w:rPr>
          <w:sz w:val="24"/>
          <w:lang w:val="es-ES"/>
        </w:rPr>
        <w:t xml:space="preserve"> Centro de Investigaciones y Reformas Estratégicas</w:t>
      </w:r>
      <w:r w:rsidR="00CC601C">
        <w:rPr>
          <w:sz w:val="24"/>
          <w:lang w:val="es-ES"/>
        </w:rPr>
        <w:t>, entre</w:t>
      </w:r>
      <w:r w:rsidR="008516D7">
        <w:rPr>
          <w:sz w:val="24"/>
          <w:lang w:val="es-ES"/>
        </w:rPr>
        <w:t> </w:t>
      </w:r>
      <w:r w:rsidR="0046645D" w:rsidRPr="00004800">
        <w:rPr>
          <w:sz w:val="24"/>
          <w:lang w:val="es-ES"/>
        </w:rPr>
        <w:t>otr</w:t>
      </w:r>
      <w:r w:rsidR="00CC601C">
        <w:rPr>
          <w:sz w:val="24"/>
          <w:lang w:val="es-ES"/>
        </w:rPr>
        <w:t>a</w:t>
      </w:r>
      <w:r w:rsidR="0046645D" w:rsidRPr="00004800">
        <w:rPr>
          <w:sz w:val="24"/>
          <w:lang w:val="es-ES"/>
        </w:rPr>
        <w:t>s</w:t>
      </w:r>
      <w:r w:rsidR="00615F49" w:rsidRPr="00004800">
        <w:rPr>
          <w:sz w:val="24"/>
          <w:lang w:val="es-ES"/>
        </w:rPr>
        <w:t>.</w:t>
      </w:r>
    </w:p>
    <w:p w:rsidR="008F451D" w:rsidRPr="00185DF3" w:rsidRDefault="008F451D" w:rsidP="008F451D">
      <w:pPr>
        <w:pStyle w:val="a7"/>
        <w:widowControl/>
        <w:tabs>
          <w:tab w:val="num" w:pos="0"/>
        </w:tabs>
        <w:spacing w:after="240"/>
        <w:jc w:val="center"/>
        <w:rPr>
          <w:b/>
          <w:sz w:val="24"/>
          <w:szCs w:val="24"/>
        </w:rPr>
      </w:pPr>
      <w:r>
        <w:rPr>
          <w:sz w:val="24"/>
          <w:lang w:val="es-ES"/>
        </w:rPr>
        <w:br w:type="page"/>
      </w:r>
      <w:r w:rsidRPr="00185DF3">
        <w:rPr>
          <w:b/>
          <w:sz w:val="24"/>
          <w:szCs w:val="24"/>
        </w:rPr>
        <w:t>ANEXOS</w:t>
      </w:r>
    </w:p>
    <w:p w:rsidR="008F451D" w:rsidRPr="00185DF3" w:rsidRDefault="008F451D" w:rsidP="008F451D">
      <w:pPr>
        <w:pStyle w:val="a7"/>
        <w:widowControl/>
        <w:tabs>
          <w:tab w:val="num" w:pos="0"/>
        </w:tabs>
        <w:spacing w:after="240"/>
        <w:jc w:val="center"/>
        <w:rPr>
          <w:b/>
          <w:sz w:val="24"/>
          <w:szCs w:val="24"/>
          <w:lang w:val="es-ES"/>
        </w:rPr>
      </w:pPr>
      <w:r>
        <w:rPr>
          <w:b/>
          <w:sz w:val="24"/>
          <w:szCs w:val="24"/>
          <w:lang w:val="es-ES"/>
        </w:rPr>
        <w:t>Anexo</w:t>
      </w:r>
      <w:r w:rsidRPr="00185DF3">
        <w:rPr>
          <w:b/>
          <w:sz w:val="24"/>
          <w:szCs w:val="24"/>
          <w:lang w:val="es-ES"/>
        </w:rPr>
        <w:t xml:space="preserve"> 1</w:t>
      </w:r>
    </w:p>
    <w:p w:rsidR="008F451D" w:rsidRPr="00004800" w:rsidRDefault="008F451D" w:rsidP="008F451D">
      <w:pPr>
        <w:tabs>
          <w:tab w:val="left" w:pos="360"/>
          <w:tab w:val="left" w:pos="720"/>
        </w:tabs>
        <w:jc w:val="center"/>
        <w:rPr>
          <w:b/>
          <w:bCs/>
          <w:lang w:val="es-ES"/>
        </w:rPr>
      </w:pPr>
      <w:r w:rsidRPr="00185DF3">
        <w:rPr>
          <w:b/>
          <w:lang w:val="es-ES"/>
        </w:rPr>
        <w:t xml:space="preserve">NÚMERO DE NIÑOS ENTRE CERO Y </w:t>
      </w:r>
      <w:r w:rsidRPr="00004800">
        <w:rPr>
          <w:b/>
          <w:lang w:val="es-ES"/>
        </w:rPr>
        <w:t>18 AÑOS POR GÉNERO Y ENTORNO</w:t>
      </w:r>
      <w:r w:rsidRPr="00004800">
        <w:rPr>
          <w:b/>
          <w:lang w:val="es-ES"/>
        </w:rPr>
        <w:br/>
        <w:t xml:space="preserve">EN EL PERÍODO DE </w:t>
      </w:r>
      <w:r w:rsidRPr="00004800">
        <w:rPr>
          <w:b/>
          <w:bCs/>
          <w:lang w:val="es-ES"/>
        </w:rPr>
        <w:t>2002-2006</w:t>
      </w:r>
    </w:p>
    <w:p w:rsidR="008F451D" w:rsidRDefault="008F451D" w:rsidP="008F451D">
      <w:pPr>
        <w:tabs>
          <w:tab w:val="left" w:pos="360"/>
          <w:tab w:val="left" w:pos="720"/>
        </w:tabs>
        <w:jc w:val="center"/>
        <w:rPr>
          <w:b/>
          <w:bCs/>
          <w:lang w:val="es-ES"/>
        </w:rPr>
      </w:pPr>
      <w:r w:rsidRPr="00004800">
        <w:rPr>
          <w:b/>
          <w:lang w:val="es-ES"/>
        </w:rPr>
        <w:t>Número de niños entre cero y 18 años por género y entorno</w:t>
      </w:r>
      <w:r>
        <w:rPr>
          <w:b/>
          <w:lang w:val="es-ES"/>
        </w:rPr>
        <w:br/>
      </w:r>
      <w:r w:rsidRPr="00004800">
        <w:rPr>
          <w:b/>
          <w:lang w:val="es-ES"/>
        </w:rPr>
        <w:t xml:space="preserve">al </w:t>
      </w:r>
      <w:r w:rsidRPr="00004800">
        <w:rPr>
          <w:b/>
          <w:bCs/>
          <w:lang w:val="es-ES"/>
        </w:rPr>
        <w:t>1º de enero de 2002</w:t>
      </w:r>
    </w:p>
    <w:p w:rsidR="008F451D" w:rsidRPr="00004800" w:rsidRDefault="008F451D" w:rsidP="008F451D">
      <w:pPr>
        <w:jc w:val="right"/>
        <w:rPr>
          <w:i/>
          <w:iCs/>
          <w:lang w:val="es-ES"/>
        </w:rPr>
      </w:pPr>
      <w:r w:rsidRPr="00004800">
        <w:rPr>
          <w:i/>
          <w:iCs/>
          <w:lang w:val="es-ES"/>
        </w:rPr>
        <w:t>Personas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255"/>
        <w:gridCol w:w="912"/>
        <w:gridCol w:w="913"/>
        <w:gridCol w:w="913"/>
        <w:gridCol w:w="913"/>
        <w:gridCol w:w="913"/>
        <w:gridCol w:w="913"/>
        <w:gridCol w:w="913"/>
        <w:gridCol w:w="913"/>
        <w:gridCol w:w="911"/>
      </w:tblGrid>
      <w:tr w:rsidR="008F451D" w:rsidRPr="00004800" w:rsidTr="001B2A1C">
        <w:trPr>
          <w:trHeight w:val="255"/>
          <w:jc w:val="center"/>
        </w:trPr>
        <w:tc>
          <w:tcPr>
            <w:tcW w:w="663" w:type="pct"/>
            <w:vMerge w:val="restart"/>
            <w:vAlign w:val="center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Edad, años</w:t>
            </w:r>
          </w:p>
        </w:tc>
        <w:tc>
          <w:tcPr>
            <w:tcW w:w="1445" w:type="pct"/>
            <w:gridSpan w:val="3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Población urbana</w:t>
            </w:r>
          </w:p>
        </w:tc>
        <w:tc>
          <w:tcPr>
            <w:tcW w:w="1446" w:type="pct"/>
            <w:gridSpan w:val="3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Población rural</w:t>
            </w:r>
          </w:p>
        </w:tc>
        <w:tc>
          <w:tcPr>
            <w:tcW w:w="1446" w:type="pct"/>
            <w:gridSpan w:val="3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Población total</w:t>
            </w:r>
          </w:p>
        </w:tc>
      </w:tr>
      <w:tr w:rsidR="008F451D" w:rsidRPr="00004800" w:rsidTr="001B2A1C">
        <w:trPr>
          <w:trHeight w:val="510"/>
          <w:jc w:val="center"/>
        </w:trPr>
        <w:tc>
          <w:tcPr>
            <w:tcW w:w="663" w:type="pct"/>
            <w:vMerge/>
            <w:vAlign w:val="center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482" w:type="pct"/>
            <w:noWrap/>
            <w:vAlign w:val="center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Varones</w:t>
            </w:r>
          </w:p>
        </w:tc>
        <w:tc>
          <w:tcPr>
            <w:tcW w:w="482" w:type="pct"/>
            <w:noWrap/>
            <w:vAlign w:val="center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Mujeres</w:t>
            </w:r>
          </w:p>
        </w:tc>
        <w:tc>
          <w:tcPr>
            <w:tcW w:w="482" w:type="pct"/>
            <w:vAlign w:val="center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Ambos géneros</w:t>
            </w:r>
          </w:p>
        </w:tc>
        <w:tc>
          <w:tcPr>
            <w:tcW w:w="482" w:type="pct"/>
            <w:noWrap/>
            <w:vAlign w:val="center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Varones</w:t>
            </w:r>
          </w:p>
        </w:tc>
        <w:tc>
          <w:tcPr>
            <w:tcW w:w="482" w:type="pct"/>
            <w:noWrap/>
            <w:vAlign w:val="center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Mujeres</w:t>
            </w:r>
          </w:p>
        </w:tc>
        <w:tc>
          <w:tcPr>
            <w:tcW w:w="482" w:type="pct"/>
            <w:vAlign w:val="center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Ambos géneros</w:t>
            </w:r>
          </w:p>
        </w:tc>
        <w:tc>
          <w:tcPr>
            <w:tcW w:w="482" w:type="pct"/>
            <w:noWrap/>
            <w:vAlign w:val="center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Varones</w:t>
            </w:r>
          </w:p>
        </w:tc>
        <w:tc>
          <w:tcPr>
            <w:tcW w:w="482" w:type="pct"/>
            <w:noWrap/>
            <w:vAlign w:val="center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Mujeres</w:t>
            </w:r>
          </w:p>
        </w:tc>
        <w:tc>
          <w:tcPr>
            <w:tcW w:w="482" w:type="pct"/>
            <w:vAlign w:val="center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Ambos géneros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6.424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5.906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12.330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12.026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11.495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23.521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18.450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17.401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35.851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6.329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6.078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12.407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12.553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11.440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23.993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18.882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17.518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36.400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6.602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6.128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12.730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12.728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12.323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25.051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19.330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18.451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37.781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7.051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6.563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13.614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13.845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13.066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26.911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20.896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19.629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40.525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7.678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7.229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14.907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15.117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14.660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29.777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22.795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21.889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44.684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5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7.768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7.176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14.944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15.003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14.541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29.544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22.771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21.717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44.488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8.253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7.724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15.977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16.048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15.583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31.631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24.301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23.307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47.608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8.751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8.287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17.038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17.832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16.771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34.603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26.583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25.058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51.641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9.621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9.089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18.710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18.876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18.170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37.046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28.497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27.259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55.756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11.082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10.515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21.597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18.983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18.218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37.201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30.065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28.733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58.798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11.486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10.886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22.372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18.833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18.271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37.104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30.319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29.157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59.476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12.376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11.653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24.029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19.773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19.038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38.811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32.149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30.691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62.840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13.083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12.640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25.723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21.139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20.274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41.413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34.222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32.914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67.136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14.395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14.048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28.443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22.378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21.771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44.149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36.773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35.819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72.592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14.171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13.554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27.725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22.623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21.919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44.542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36.794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35.473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72.267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15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14.766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14.253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29.019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23.671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23.022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46.693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38.437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37.275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75.712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13.840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13.627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27.467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23.118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22.420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45.538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36.958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36.047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73.005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14.424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13.702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28.126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22.466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21.894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44.360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36.890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35.596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72.486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14.720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14.284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29.004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22.443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22.350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44.793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37.163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36.634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73.797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185DF3">
              <w:rPr>
                <w:bCs/>
                <w:sz w:val="20"/>
                <w:lang w:val="es-ES"/>
              </w:rPr>
              <w:t>Total</w:t>
            </w:r>
            <w:r>
              <w:rPr>
                <w:bCs/>
                <w:sz w:val="20"/>
                <w:lang w:val="es-ES"/>
              </w:rPr>
              <w:br/>
            </w:r>
            <w:r w:rsidRPr="00185DF3">
              <w:rPr>
                <w:bCs/>
                <w:sz w:val="20"/>
                <w:lang w:val="es-ES"/>
              </w:rPr>
              <w:t>0-18 años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185DF3">
              <w:rPr>
                <w:bCs/>
                <w:sz w:val="20"/>
                <w:lang w:val="es-ES"/>
              </w:rPr>
              <w:t>202.820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185DF3">
              <w:rPr>
                <w:bCs/>
                <w:sz w:val="20"/>
                <w:lang w:val="es-ES"/>
              </w:rPr>
              <w:t>193.342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185DF3">
              <w:rPr>
                <w:bCs/>
                <w:sz w:val="20"/>
                <w:lang w:val="es-ES"/>
              </w:rPr>
              <w:t>396.162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185DF3">
              <w:rPr>
                <w:bCs/>
                <w:sz w:val="20"/>
                <w:lang w:val="es-ES"/>
              </w:rPr>
              <w:t>349.455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185DF3">
              <w:rPr>
                <w:bCs/>
                <w:sz w:val="20"/>
                <w:lang w:val="es-ES"/>
              </w:rPr>
              <w:t>337.226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185DF3">
              <w:rPr>
                <w:bCs/>
                <w:sz w:val="20"/>
                <w:lang w:val="es-ES"/>
              </w:rPr>
              <w:t>686.681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185DF3">
              <w:rPr>
                <w:bCs/>
                <w:sz w:val="20"/>
                <w:lang w:val="es-ES"/>
              </w:rPr>
              <w:t>552.275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185DF3">
              <w:rPr>
                <w:bCs/>
                <w:sz w:val="20"/>
                <w:lang w:val="es-ES"/>
              </w:rPr>
              <w:t>530.568</w:t>
            </w:r>
          </w:p>
        </w:tc>
        <w:tc>
          <w:tcPr>
            <w:tcW w:w="482" w:type="pct"/>
            <w:noWrap/>
            <w:tcMar>
              <w:left w:w="28" w:type="dxa"/>
              <w:right w:w="28" w:type="dxa"/>
            </w:tcMar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185DF3">
              <w:rPr>
                <w:bCs/>
                <w:sz w:val="20"/>
                <w:lang w:val="es-ES"/>
              </w:rPr>
              <w:t>1.082.843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(% en comparación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63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con la población total)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28,3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25,2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26,7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34,2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30,0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32,0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31,8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28,1</w:t>
            </w:r>
          </w:p>
        </w:tc>
        <w:tc>
          <w:tcPr>
            <w:tcW w:w="482" w:type="pct"/>
            <w:noWrap/>
            <w:vAlign w:val="bottom"/>
          </w:tcPr>
          <w:p w:rsidR="008F451D" w:rsidRPr="00185DF3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185DF3">
              <w:rPr>
                <w:sz w:val="20"/>
                <w:lang w:val="es-ES"/>
              </w:rPr>
              <w:t>29,8</w:t>
            </w:r>
          </w:p>
        </w:tc>
      </w:tr>
    </w:tbl>
    <w:p w:rsidR="008F451D" w:rsidRPr="00004800" w:rsidRDefault="008F451D" w:rsidP="008F451D">
      <w:pPr>
        <w:jc w:val="center"/>
        <w:rPr>
          <w:b/>
          <w:bCs/>
          <w:lang w:val="es-ES"/>
        </w:rPr>
      </w:pPr>
      <w:r w:rsidRPr="00004800">
        <w:rPr>
          <w:b/>
          <w:lang w:val="es-ES"/>
        </w:rPr>
        <w:t>Número de niños entre cero y 18 años por género y entorno</w:t>
      </w:r>
      <w:r>
        <w:rPr>
          <w:b/>
          <w:lang w:val="es-ES"/>
        </w:rPr>
        <w:br/>
      </w:r>
      <w:r w:rsidRPr="00004800">
        <w:rPr>
          <w:b/>
          <w:lang w:val="es-ES"/>
        </w:rPr>
        <w:t xml:space="preserve">al </w:t>
      </w:r>
      <w:r w:rsidRPr="00004800">
        <w:rPr>
          <w:b/>
          <w:bCs/>
          <w:lang w:val="es-ES"/>
        </w:rPr>
        <w:t>1º de enero de 2003</w:t>
      </w:r>
    </w:p>
    <w:p w:rsidR="008F451D" w:rsidRPr="00004800" w:rsidRDefault="008F451D" w:rsidP="008F451D">
      <w:pPr>
        <w:jc w:val="right"/>
        <w:rPr>
          <w:bCs/>
          <w:lang w:val="es-ES"/>
        </w:rPr>
      </w:pPr>
      <w:r w:rsidRPr="00004800">
        <w:rPr>
          <w:i/>
          <w:iCs/>
          <w:lang w:val="es-ES"/>
        </w:rPr>
        <w:t>Personas</w:t>
      </w:r>
    </w:p>
    <w:tbl>
      <w:tblPr>
        <w:tblW w:w="50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66"/>
        <w:gridCol w:w="895"/>
        <w:gridCol w:w="895"/>
        <w:gridCol w:w="896"/>
        <w:gridCol w:w="896"/>
        <w:gridCol w:w="896"/>
        <w:gridCol w:w="896"/>
        <w:gridCol w:w="896"/>
        <w:gridCol w:w="896"/>
        <w:gridCol w:w="896"/>
      </w:tblGrid>
      <w:tr w:rsidR="008F451D" w:rsidRPr="00004800" w:rsidTr="001B2A1C">
        <w:trPr>
          <w:trHeight w:val="255"/>
          <w:jc w:val="center"/>
        </w:trPr>
        <w:tc>
          <w:tcPr>
            <w:tcW w:w="725" w:type="pct"/>
            <w:vMerge w:val="restart"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Edad, años</w:t>
            </w:r>
          </w:p>
        </w:tc>
        <w:tc>
          <w:tcPr>
            <w:tcW w:w="1425" w:type="pct"/>
            <w:gridSpan w:val="3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Población urbana</w:t>
            </w:r>
          </w:p>
        </w:tc>
        <w:tc>
          <w:tcPr>
            <w:tcW w:w="1425" w:type="pct"/>
            <w:gridSpan w:val="3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Población rural</w:t>
            </w:r>
          </w:p>
        </w:tc>
        <w:tc>
          <w:tcPr>
            <w:tcW w:w="1425" w:type="pct"/>
            <w:gridSpan w:val="3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Población total</w:t>
            </w:r>
          </w:p>
        </w:tc>
      </w:tr>
      <w:tr w:rsidR="008F451D" w:rsidRPr="00004800" w:rsidTr="001B2A1C">
        <w:trPr>
          <w:trHeight w:val="510"/>
          <w:jc w:val="center"/>
        </w:trPr>
        <w:tc>
          <w:tcPr>
            <w:tcW w:w="725" w:type="pct"/>
            <w:vMerge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Varones</w:t>
            </w:r>
          </w:p>
        </w:tc>
        <w:tc>
          <w:tcPr>
            <w:tcW w:w="475" w:type="pct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Mujeres</w:t>
            </w:r>
          </w:p>
        </w:tc>
        <w:tc>
          <w:tcPr>
            <w:tcW w:w="475" w:type="pct"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Ambos géneros</w:t>
            </w:r>
          </w:p>
        </w:tc>
        <w:tc>
          <w:tcPr>
            <w:tcW w:w="475" w:type="pct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Varones</w:t>
            </w:r>
          </w:p>
        </w:tc>
        <w:tc>
          <w:tcPr>
            <w:tcW w:w="475" w:type="pct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Mujeres</w:t>
            </w:r>
          </w:p>
        </w:tc>
        <w:tc>
          <w:tcPr>
            <w:tcW w:w="475" w:type="pct"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Ambos géneros</w:t>
            </w:r>
          </w:p>
        </w:tc>
        <w:tc>
          <w:tcPr>
            <w:tcW w:w="475" w:type="pct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Varones</w:t>
            </w:r>
          </w:p>
        </w:tc>
        <w:tc>
          <w:tcPr>
            <w:tcW w:w="475" w:type="pct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Mujeres</w:t>
            </w:r>
          </w:p>
        </w:tc>
        <w:tc>
          <w:tcPr>
            <w:tcW w:w="475" w:type="pct"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Ambos géneros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6.535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6.020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12.555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11.657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10.965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22.622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18.192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16.985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35.177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6.415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5.901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12.316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12.004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11.471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23.475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18.419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17.372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35.791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6.322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6.074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12.396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12.537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11.426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23.963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18.859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17.500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36.359</w:t>
            </w:r>
          </w:p>
        </w:tc>
      </w:tr>
      <w:tr w:rsidR="008F451D" w:rsidRPr="00004800" w:rsidTr="001B2A1C">
        <w:trPr>
          <w:trHeight w:val="52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6.598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6.124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12.722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12.720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12.307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25.027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19.318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18.431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37.749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7.047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6.557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13.604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13.827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13.053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26.880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20.874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19.610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40.484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7.676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7.224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14.900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15.098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14.647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29.745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22.774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21.871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44.645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7.765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7.173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14.938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14.986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14.530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29.516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22.751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21.703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44.454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8.248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7.717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15.965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16.033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15.571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31.604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24.281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23.288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47.569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8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8.746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8.283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17.029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17.817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16.758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34.575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26.563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25.041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51.604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9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9.617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9.087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18.704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18.865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18.151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37.016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28.482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27.238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55.720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11.072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10.510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21.582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18.968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18.206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37.174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30.040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28.716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58.756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11.481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10.884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22.365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18.820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18.259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37.079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30.301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29.143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59.444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12.371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11.652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24.023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19.761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19.024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38.785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32.132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30.676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62.808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13.072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12.635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25.707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21.125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20.252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41.377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34.197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32.887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67.084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14.386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14.044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28.430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22.356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21.753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44.109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36.742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35.797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72.539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14.151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13.548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27.699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22.602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21.896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44.498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36.753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35.444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72.197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14.757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14.250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29.007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23.640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23.001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46.641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38.397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37.251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75.648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13.823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13.621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27.444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23.080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22.390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45.470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36.903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36.011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72.914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14.410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13.695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28.105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22.424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21.855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44.279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36.834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35.550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72.384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Total</w:t>
            </w:r>
            <w:r>
              <w:rPr>
                <w:bCs/>
                <w:sz w:val="20"/>
                <w:lang w:val="es-ES"/>
              </w:rPr>
              <w:br/>
            </w:r>
            <w:r w:rsidRPr="00BB16ED">
              <w:rPr>
                <w:bCs/>
                <w:sz w:val="20"/>
                <w:lang w:val="es-ES"/>
              </w:rPr>
              <w:t>de 0-18 años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194.492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184.999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379.491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338.320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325.515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663.835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532.812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510.514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1.043.326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(% en comparación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  <w:r w:rsidRPr="00BB16ED">
              <w:rPr>
                <w:b/>
                <w:bCs/>
                <w:sz w:val="20"/>
                <w:lang w:val="es-ES"/>
              </w:rPr>
              <w:t xml:space="preserve"> 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  <w:r w:rsidRPr="00BB16ED">
              <w:rPr>
                <w:b/>
                <w:bCs/>
                <w:sz w:val="20"/>
                <w:lang w:val="es-ES"/>
              </w:rPr>
              <w:t xml:space="preserve"> 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con la población total)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27,1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24,1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25,6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33,3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29,1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31,1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30,7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27,1</w:t>
            </w:r>
          </w:p>
        </w:tc>
        <w:tc>
          <w:tcPr>
            <w:tcW w:w="47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28,8</w:t>
            </w:r>
          </w:p>
        </w:tc>
      </w:tr>
    </w:tbl>
    <w:p w:rsidR="008F451D" w:rsidRDefault="008F451D" w:rsidP="008F451D">
      <w:pPr>
        <w:pStyle w:val="a7"/>
        <w:widowControl/>
        <w:tabs>
          <w:tab w:val="num" w:pos="0"/>
          <w:tab w:val="left" w:pos="360"/>
          <w:tab w:val="left" w:pos="720"/>
        </w:tabs>
        <w:spacing w:after="240"/>
        <w:rPr>
          <w:sz w:val="24"/>
          <w:lang w:val="es-ES"/>
        </w:rPr>
      </w:pPr>
    </w:p>
    <w:p w:rsidR="008F451D" w:rsidRPr="00004800" w:rsidRDefault="008F451D" w:rsidP="008F451D">
      <w:pPr>
        <w:jc w:val="center"/>
        <w:rPr>
          <w:b/>
          <w:bCs/>
          <w:lang w:val="es-ES"/>
        </w:rPr>
      </w:pPr>
      <w:r>
        <w:rPr>
          <w:lang w:val="es-ES"/>
        </w:rPr>
        <w:br w:type="page"/>
      </w:r>
      <w:r w:rsidRPr="00004800">
        <w:rPr>
          <w:b/>
          <w:lang w:val="es-ES"/>
        </w:rPr>
        <w:t>Número de niños entre cero y 18 años por género y entorno</w:t>
      </w:r>
      <w:r>
        <w:rPr>
          <w:b/>
          <w:lang w:val="es-ES"/>
        </w:rPr>
        <w:br/>
      </w:r>
      <w:r w:rsidRPr="00004800">
        <w:rPr>
          <w:b/>
          <w:lang w:val="es-ES"/>
        </w:rPr>
        <w:t xml:space="preserve">al </w:t>
      </w:r>
      <w:r w:rsidRPr="00004800">
        <w:rPr>
          <w:b/>
          <w:bCs/>
          <w:lang w:val="es-ES"/>
        </w:rPr>
        <w:t>1º de enero de 2004</w:t>
      </w:r>
    </w:p>
    <w:p w:rsidR="008F451D" w:rsidRPr="00004800" w:rsidRDefault="008F451D" w:rsidP="008F451D">
      <w:pPr>
        <w:jc w:val="right"/>
        <w:rPr>
          <w:i/>
          <w:iCs/>
          <w:lang w:val="es-ES"/>
        </w:rPr>
      </w:pPr>
      <w:r w:rsidRPr="00004800">
        <w:rPr>
          <w:i/>
          <w:iCs/>
          <w:lang w:val="es-ES"/>
        </w:rPr>
        <w:t>Personas</w:t>
      </w:r>
    </w:p>
    <w:tbl>
      <w:tblPr>
        <w:tblW w:w="49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000" w:firstRow="0" w:lastRow="0" w:firstColumn="0" w:lastColumn="0" w:noHBand="0" w:noVBand="0"/>
      </w:tblPr>
      <w:tblGrid>
        <w:gridCol w:w="1268"/>
        <w:gridCol w:w="887"/>
        <w:gridCol w:w="887"/>
        <w:gridCol w:w="889"/>
        <w:gridCol w:w="886"/>
        <w:gridCol w:w="886"/>
        <w:gridCol w:w="888"/>
        <w:gridCol w:w="886"/>
        <w:gridCol w:w="886"/>
        <w:gridCol w:w="888"/>
      </w:tblGrid>
      <w:tr w:rsidR="008F451D" w:rsidRPr="00004800" w:rsidTr="001B2A1C">
        <w:trPr>
          <w:trHeight w:val="255"/>
          <w:jc w:val="center"/>
        </w:trPr>
        <w:tc>
          <w:tcPr>
            <w:tcW w:w="685" w:type="pct"/>
            <w:vMerge w:val="restart"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Edad, años</w:t>
            </w:r>
          </w:p>
        </w:tc>
        <w:tc>
          <w:tcPr>
            <w:tcW w:w="1438" w:type="pct"/>
            <w:gridSpan w:val="3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Población urbana</w:t>
            </w:r>
          </w:p>
        </w:tc>
        <w:tc>
          <w:tcPr>
            <w:tcW w:w="1438" w:type="pct"/>
            <w:gridSpan w:val="3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Población rural</w:t>
            </w:r>
          </w:p>
        </w:tc>
        <w:tc>
          <w:tcPr>
            <w:tcW w:w="1438" w:type="pct"/>
            <w:gridSpan w:val="3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Población total</w:t>
            </w:r>
          </w:p>
        </w:tc>
      </w:tr>
      <w:tr w:rsidR="008F451D" w:rsidRPr="00004800" w:rsidTr="001B2A1C">
        <w:trPr>
          <w:trHeight w:val="510"/>
          <w:jc w:val="center"/>
        </w:trPr>
        <w:tc>
          <w:tcPr>
            <w:tcW w:w="685" w:type="pct"/>
            <w:vMerge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479" w:type="pct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Varones</w:t>
            </w:r>
          </w:p>
        </w:tc>
        <w:tc>
          <w:tcPr>
            <w:tcW w:w="479" w:type="pct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Mujeres</w:t>
            </w:r>
          </w:p>
        </w:tc>
        <w:tc>
          <w:tcPr>
            <w:tcW w:w="479" w:type="pct"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Ambos géneros</w:t>
            </w:r>
          </w:p>
        </w:tc>
        <w:tc>
          <w:tcPr>
            <w:tcW w:w="479" w:type="pct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Varones</w:t>
            </w:r>
          </w:p>
        </w:tc>
        <w:tc>
          <w:tcPr>
            <w:tcW w:w="479" w:type="pct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Mujeres</w:t>
            </w:r>
          </w:p>
        </w:tc>
        <w:tc>
          <w:tcPr>
            <w:tcW w:w="479" w:type="pct"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Ambos géneros</w:t>
            </w:r>
          </w:p>
        </w:tc>
        <w:tc>
          <w:tcPr>
            <w:tcW w:w="479" w:type="pct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Varones</w:t>
            </w:r>
          </w:p>
        </w:tc>
        <w:tc>
          <w:tcPr>
            <w:tcW w:w="479" w:type="pct"/>
            <w:noWrap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Mujeres</w:t>
            </w:r>
          </w:p>
        </w:tc>
        <w:tc>
          <w:tcPr>
            <w:tcW w:w="479" w:type="pct"/>
            <w:vAlign w:val="center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Ambos géneros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6.575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6.035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12.610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12.048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11.291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23.339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18.623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17.326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35.949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6.529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6.016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12.545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11.634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10.949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22.583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18.163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16.965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35.128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6.410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5.897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12.307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11.993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11.465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23.458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18.403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17.362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35.765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6.320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6.071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12.391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12.525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11.414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23.939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18.845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17.485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36.330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6.595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6.118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12.713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12.712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12.298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25.010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19.307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18.416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37.723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7.044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6.551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13.595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13.822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13.049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26.871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20.866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19.600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40.466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7.672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7.219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14.891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15.092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14.646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29.738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22.764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21.865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44.629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7.760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7169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14.929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14.983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14.529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29.512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22.743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21.698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44.441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8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8.244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7.713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15.957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16.026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15.567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31.593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24.270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23.280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47.550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8.740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8.277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17.017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17.807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16.756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34.563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26.547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25.033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51.580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9.608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9.082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18.690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18.857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18.146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37.003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28.465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27.228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55.693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11.061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10.503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21.564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18.961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18.207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37.168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30.022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28.710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58.732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11.475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10.875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22.350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18.812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18.261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37.073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30.287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29.136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59.423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12.363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11.646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24.009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19.753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19.020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38.773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32.116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30.666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62.782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13.064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12.625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25.689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21.116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20.244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41.360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34.180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32.869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67.049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14.352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14.011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28.363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22.353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21.752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44.105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36.705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35.763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72.468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14.117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13516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27.633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22.587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21.889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44476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36.704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35.405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72.109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14.719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14.215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28.934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23.623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22.992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46.615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38.342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37.207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75.549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18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13.788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13.586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27.374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23.071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22.386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45.457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36.859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35.972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72.831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Total</w:t>
            </w:r>
            <w:r>
              <w:rPr>
                <w:bCs/>
                <w:sz w:val="20"/>
                <w:lang w:val="es-ES"/>
              </w:rPr>
              <w:br/>
            </w:r>
            <w:r w:rsidRPr="00BB16ED">
              <w:rPr>
                <w:bCs/>
                <w:sz w:val="20"/>
                <w:lang w:val="es-ES"/>
              </w:rPr>
              <w:t>de 0-18 años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186.436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177.125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363.561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327.775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314.861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642.636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514.211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491.986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BB16ED">
              <w:rPr>
                <w:bCs/>
                <w:sz w:val="20"/>
                <w:lang w:val="es-ES"/>
              </w:rPr>
              <w:t>1.006.197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 xml:space="preserve">(% en comparación 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5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con la población total)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26,1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23,2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24,6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32,3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28,2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30,2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29,8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26,2</w:t>
            </w:r>
          </w:p>
        </w:tc>
        <w:tc>
          <w:tcPr>
            <w:tcW w:w="479" w:type="pct"/>
            <w:noWrap/>
            <w:vAlign w:val="bottom"/>
          </w:tcPr>
          <w:p w:rsidR="008F451D" w:rsidRPr="00BB16E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BB16ED">
              <w:rPr>
                <w:sz w:val="20"/>
                <w:lang w:val="es-ES"/>
              </w:rPr>
              <w:t>27,9</w:t>
            </w:r>
          </w:p>
        </w:tc>
      </w:tr>
    </w:tbl>
    <w:p w:rsidR="008F451D" w:rsidRPr="00004800" w:rsidRDefault="008F451D" w:rsidP="008F451D">
      <w:pPr>
        <w:rPr>
          <w:lang w:val="es-ES"/>
        </w:rPr>
      </w:pPr>
    </w:p>
    <w:p w:rsidR="008F451D" w:rsidRPr="00004800" w:rsidRDefault="008F451D" w:rsidP="008F451D">
      <w:pPr>
        <w:jc w:val="center"/>
        <w:rPr>
          <w:b/>
          <w:bCs/>
          <w:lang w:val="es-ES"/>
        </w:rPr>
      </w:pPr>
      <w:r>
        <w:rPr>
          <w:lang w:val="es-ES"/>
        </w:rPr>
        <w:br w:type="page"/>
      </w:r>
      <w:r w:rsidRPr="00004800">
        <w:rPr>
          <w:b/>
          <w:lang w:val="es-ES"/>
        </w:rPr>
        <w:t>Número de niños entre cero y 18 años por género y entorno</w:t>
      </w:r>
      <w:r>
        <w:rPr>
          <w:b/>
          <w:lang w:val="es-ES"/>
        </w:rPr>
        <w:br/>
      </w:r>
      <w:r w:rsidRPr="00004800">
        <w:rPr>
          <w:b/>
          <w:lang w:val="es-ES"/>
        </w:rPr>
        <w:t xml:space="preserve">al </w:t>
      </w:r>
      <w:r w:rsidRPr="00004800">
        <w:rPr>
          <w:b/>
          <w:bCs/>
          <w:lang w:val="es-ES"/>
        </w:rPr>
        <w:t>1º de enero de 2005</w:t>
      </w:r>
    </w:p>
    <w:p w:rsidR="008F451D" w:rsidRPr="00004800" w:rsidRDefault="008F451D" w:rsidP="008F451D">
      <w:pPr>
        <w:jc w:val="right"/>
        <w:rPr>
          <w:i/>
          <w:iCs/>
          <w:lang w:val="es-ES"/>
        </w:rPr>
      </w:pPr>
      <w:r w:rsidRPr="00004800">
        <w:rPr>
          <w:i/>
          <w:iCs/>
          <w:lang w:val="es-ES"/>
        </w:rPr>
        <w:t>Personas</w:t>
      </w:r>
    </w:p>
    <w:tbl>
      <w:tblPr>
        <w:tblW w:w="4912" w:type="pct"/>
        <w:jc w:val="center"/>
        <w:tblInd w:w="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7"/>
        <w:gridCol w:w="894"/>
        <w:gridCol w:w="893"/>
        <w:gridCol w:w="895"/>
        <w:gridCol w:w="893"/>
        <w:gridCol w:w="895"/>
        <w:gridCol w:w="895"/>
        <w:gridCol w:w="893"/>
        <w:gridCol w:w="893"/>
        <w:gridCol w:w="895"/>
      </w:tblGrid>
      <w:tr w:rsidR="008F451D" w:rsidRPr="00004800" w:rsidTr="001B2A1C">
        <w:trPr>
          <w:trHeight w:val="255"/>
          <w:jc w:val="center"/>
        </w:trPr>
        <w:tc>
          <w:tcPr>
            <w:tcW w:w="721" w:type="pct"/>
            <w:vMerge w:val="restart"/>
            <w:vAlign w:val="center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Edad, años</w:t>
            </w:r>
          </w:p>
        </w:tc>
        <w:tc>
          <w:tcPr>
            <w:tcW w:w="1426" w:type="pct"/>
            <w:gridSpan w:val="3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Población urbana</w:t>
            </w:r>
          </w:p>
        </w:tc>
        <w:tc>
          <w:tcPr>
            <w:tcW w:w="1427" w:type="pct"/>
            <w:gridSpan w:val="3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Población rural</w:t>
            </w:r>
          </w:p>
        </w:tc>
        <w:tc>
          <w:tcPr>
            <w:tcW w:w="1427" w:type="pct"/>
            <w:gridSpan w:val="3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Población total</w:t>
            </w:r>
          </w:p>
        </w:tc>
      </w:tr>
      <w:tr w:rsidR="008F451D" w:rsidRPr="00004800" w:rsidTr="001B2A1C">
        <w:trPr>
          <w:trHeight w:val="510"/>
          <w:jc w:val="center"/>
        </w:trPr>
        <w:tc>
          <w:tcPr>
            <w:tcW w:w="721" w:type="pct"/>
            <w:vMerge/>
            <w:vAlign w:val="center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center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Varones</w:t>
            </w:r>
          </w:p>
        </w:tc>
        <w:tc>
          <w:tcPr>
            <w:tcW w:w="475" w:type="pct"/>
            <w:noWrap/>
            <w:vAlign w:val="center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Mujeres</w:t>
            </w:r>
          </w:p>
        </w:tc>
        <w:tc>
          <w:tcPr>
            <w:tcW w:w="475" w:type="pct"/>
            <w:vAlign w:val="center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Ambos géneros</w:t>
            </w:r>
          </w:p>
        </w:tc>
        <w:tc>
          <w:tcPr>
            <w:tcW w:w="475" w:type="pct"/>
            <w:noWrap/>
            <w:vAlign w:val="center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Varones</w:t>
            </w:r>
          </w:p>
        </w:tc>
        <w:tc>
          <w:tcPr>
            <w:tcW w:w="476" w:type="pct"/>
            <w:noWrap/>
            <w:vAlign w:val="center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Mujeres</w:t>
            </w:r>
          </w:p>
        </w:tc>
        <w:tc>
          <w:tcPr>
            <w:tcW w:w="475" w:type="pct"/>
            <w:vAlign w:val="center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Ambos géneros</w:t>
            </w:r>
          </w:p>
        </w:tc>
        <w:tc>
          <w:tcPr>
            <w:tcW w:w="475" w:type="pct"/>
            <w:noWrap/>
            <w:vAlign w:val="center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Varones</w:t>
            </w:r>
          </w:p>
        </w:tc>
        <w:tc>
          <w:tcPr>
            <w:tcW w:w="475" w:type="pct"/>
            <w:noWrap/>
            <w:vAlign w:val="center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Mujeres</w:t>
            </w:r>
          </w:p>
        </w:tc>
        <w:tc>
          <w:tcPr>
            <w:tcW w:w="476" w:type="pct"/>
            <w:vAlign w:val="center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Ambos géneros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0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7.271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6.622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13.893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12.287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11.628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23.915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19.558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18.250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37.808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6.571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6.026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12.597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12.019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11.269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23.288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18.590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17.295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35.885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6.524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6.010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12.534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11.624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10.938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22.562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18.148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16.948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35.096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6.406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5.896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12.302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11.985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11.461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23.446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18.391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17.357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35.748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6.315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6.067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12.382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12.521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11.408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23.929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18.836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17.475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36.311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6.592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6.115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12.707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12.704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12.294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24.998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19.296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18.409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37.705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7.041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6.549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13.590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13.816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13.046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26.862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20.857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19.595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40.452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7.665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7.216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14.881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15.083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14.642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29.725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22.748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21.858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44.606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7.757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7.167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14.924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14.974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14.525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29.499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22.731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21.692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44.423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9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8.241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7.709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15.950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16.019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15.564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31.583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24.260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23.273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47.533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10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8.738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8.276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17.014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17.801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16.749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34.550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26.539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25.025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51.564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9.606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9.079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18.685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18.851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18.140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36.991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28.457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27.219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55.676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11.058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10.495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21.553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18.953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18.205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37.158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30.011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28.700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58.711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11.472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10.872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22.344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18.801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18.253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37.054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30.273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29.125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59.398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12.357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11.642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23.999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19.741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19.017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38.758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32.098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30.659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62.757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13.042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12.612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25.654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21.094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20.234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41.328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34.136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32.846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66.982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14.328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13.992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28.320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22.328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21.743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44.071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36.656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35.735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72.391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17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14.093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13.493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27.586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22.562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21.879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44.441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36.655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35.372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72.027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14.686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14.186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28.872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23.589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22.971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46.560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38.275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37.157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75.432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Total</w:t>
            </w:r>
            <w:r>
              <w:rPr>
                <w:bCs/>
                <w:sz w:val="20"/>
                <w:lang w:val="es-ES"/>
              </w:rPr>
              <w:br/>
            </w:r>
            <w:r w:rsidRPr="006F5818">
              <w:rPr>
                <w:bCs/>
                <w:sz w:val="20"/>
                <w:lang w:val="es-ES"/>
              </w:rPr>
              <w:t>de 0-18 años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179.763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170.024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349.787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316.752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303.966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620.718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496.515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473.990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970.505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 xml:space="preserve">(% en comparación 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72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con la población total)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25,2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22,3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23,7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31,3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27,3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29,2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28,8</w:t>
            </w:r>
          </w:p>
        </w:tc>
        <w:tc>
          <w:tcPr>
            <w:tcW w:w="475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25,3</w:t>
            </w:r>
          </w:p>
        </w:tc>
        <w:tc>
          <w:tcPr>
            <w:tcW w:w="476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27,0</w:t>
            </w:r>
          </w:p>
        </w:tc>
      </w:tr>
    </w:tbl>
    <w:p w:rsidR="008F451D" w:rsidRPr="00004800" w:rsidRDefault="008F451D" w:rsidP="008F451D">
      <w:pPr>
        <w:rPr>
          <w:lang w:val="es-ES"/>
        </w:rPr>
      </w:pPr>
    </w:p>
    <w:p w:rsidR="008F451D" w:rsidRPr="00004800" w:rsidRDefault="008F451D" w:rsidP="008F451D">
      <w:pPr>
        <w:jc w:val="center"/>
        <w:rPr>
          <w:b/>
          <w:bCs/>
          <w:lang w:val="es-ES"/>
        </w:rPr>
      </w:pPr>
      <w:r>
        <w:rPr>
          <w:lang w:val="es-ES"/>
        </w:rPr>
        <w:br w:type="page"/>
      </w:r>
      <w:r w:rsidRPr="00004800">
        <w:rPr>
          <w:b/>
          <w:lang w:val="es-ES"/>
        </w:rPr>
        <w:t>Número de niños entre cero y 18 años por género y entorno</w:t>
      </w:r>
      <w:r>
        <w:rPr>
          <w:b/>
          <w:lang w:val="es-ES"/>
        </w:rPr>
        <w:br/>
      </w:r>
      <w:r w:rsidRPr="00004800">
        <w:rPr>
          <w:b/>
          <w:lang w:val="es-ES"/>
        </w:rPr>
        <w:t xml:space="preserve">al </w:t>
      </w:r>
      <w:r w:rsidRPr="00004800">
        <w:rPr>
          <w:b/>
          <w:bCs/>
          <w:lang w:val="es-ES"/>
        </w:rPr>
        <w:t>1º de enero de 2006</w:t>
      </w:r>
    </w:p>
    <w:p w:rsidR="008F451D" w:rsidRPr="00004800" w:rsidRDefault="008F451D" w:rsidP="008F451D">
      <w:pPr>
        <w:jc w:val="right"/>
        <w:rPr>
          <w:i/>
          <w:iCs/>
          <w:lang w:val="es-ES"/>
        </w:rPr>
      </w:pPr>
      <w:r w:rsidRPr="00004800">
        <w:rPr>
          <w:i/>
          <w:iCs/>
          <w:lang w:val="es-ES"/>
        </w:rPr>
        <w:t>Personas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3"/>
        <w:gridCol w:w="918"/>
        <w:gridCol w:w="919"/>
        <w:gridCol w:w="919"/>
        <w:gridCol w:w="919"/>
        <w:gridCol w:w="919"/>
        <w:gridCol w:w="919"/>
        <w:gridCol w:w="919"/>
        <w:gridCol w:w="919"/>
        <w:gridCol w:w="917"/>
      </w:tblGrid>
      <w:tr w:rsidR="008F451D" w:rsidRPr="00004800" w:rsidTr="001B2A1C">
        <w:trPr>
          <w:trHeight w:val="255"/>
          <w:jc w:val="center"/>
        </w:trPr>
        <w:tc>
          <w:tcPr>
            <w:tcW w:w="681" w:type="pct"/>
            <w:vMerge w:val="restart"/>
            <w:vAlign w:val="center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Edad, años</w:t>
            </w:r>
          </w:p>
        </w:tc>
        <w:tc>
          <w:tcPr>
            <w:tcW w:w="1440" w:type="pct"/>
            <w:gridSpan w:val="3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Población urbana</w:t>
            </w:r>
          </w:p>
        </w:tc>
        <w:tc>
          <w:tcPr>
            <w:tcW w:w="1440" w:type="pct"/>
            <w:gridSpan w:val="3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Población rural</w:t>
            </w:r>
          </w:p>
        </w:tc>
        <w:tc>
          <w:tcPr>
            <w:tcW w:w="1440" w:type="pct"/>
            <w:gridSpan w:val="3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Población total</w:t>
            </w:r>
          </w:p>
        </w:tc>
      </w:tr>
      <w:tr w:rsidR="008F451D" w:rsidRPr="00004800" w:rsidTr="001B2A1C">
        <w:trPr>
          <w:trHeight w:val="510"/>
          <w:jc w:val="center"/>
        </w:trPr>
        <w:tc>
          <w:tcPr>
            <w:tcW w:w="681" w:type="pct"/>
            <w:vMerge/>
            <w:vAlign w:val="center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Varones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Mujeres</w:t>
            </w:r>
          </w:p>
        </w:tc>
        <w:tc>
          <w:tcPr>
            <w:tcW w:w="480" w:type="pct"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Ambos géneros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Varones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Mujeres</w:t>
            </w:r>
          </w:p>
        </w:tc>
        <w:tc>
          <w:tcPr>
            <w:tcW w:w="480" w:type="pct"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Ambos géneros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Varones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Mujeres</w:t>
            </w:r>
          </w:p>
        </w:tc>
        <w:tc>
          <w:tcPr>
            <w:tcW w:w="480" w:type="pct"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Ambos géneros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7.058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6.522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13.580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12.326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11.789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24.115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19.384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18.311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37.695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7.175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6.541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13.716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12.136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11.488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23.624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19.311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18.029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37.340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6.566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6.019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12.585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12.000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11.255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23.255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18.566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17.274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35.840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6.519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6.007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12.526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11.613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10.929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22.542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18.132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16.936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35.068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6.405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5.893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12.298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11.974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11.454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23.428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18.379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17.347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35.726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6.309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6.065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12.374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12.506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11.404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23.910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18.815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17.469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36.284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6.591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6.114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12.705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12.702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12.289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24.991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19.293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18.403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37.696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7.037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6.549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13.586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13.810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13.038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26.848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20.847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19.587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40.434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7.660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7.216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14.876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15.073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14.637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29.710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22.733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21.853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44.586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7.755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7.165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14.920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14.969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14.519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29.488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22.724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21.684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44.408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8.240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7.706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15.946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16.015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15.558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31.573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24.255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23.264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47.519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8.735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8.275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17.010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17.794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16.746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34.540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26.529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25.021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51.550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9.605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9.078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18.683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18.843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18.137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36.980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28.448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27.215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55.663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11.055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10.494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21.549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18.940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18.201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37.141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29.995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28.695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58.690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11.470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10.871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22.341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18.790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18.246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37.036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30.260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29.117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59.377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12.309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11.593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23.902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19.750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19.027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38.777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32.059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30.620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62.679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12.996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12.563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25.559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21.094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20.241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41.335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34.090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32.804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66.894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14.276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13.944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28.220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22.324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21.757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44.081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36.600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35.701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72.301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14.038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13.443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27.481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22.560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21.892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44.452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36.598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35.335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71.933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Total de 0-18 años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171.799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162.058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333.857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305.219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292.607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597.826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477.018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454.665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bCs/>
                <w:sz w:val="20"/>
                <w:lang w:val="es-ES"/>
              </w:rPr>
            </w:pPr>
            <w:r w:rsidRPr="006F5818">
              <w:rPr>
                <w:bCs/>
                <w:sz w:val="20"/>
                <w:lang w:val="es-ES"/>
              </w:rPr>
              <w:t>931.683</w:t>
            </w: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 xml:space="preserve">(% en comparación 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b/>
                <w:bCs/>
                <w:sz w:val="20"/>
                <w:lang w:val="es-ES"/>
              </w:rPr>
            </w:pPr>
          </w:p>
        </w:tc>
      </w:tr>
      <w:tr w:rsidR="008F451D" w:rsidRPr="00004800" w:rsidTr="001B2A1C">
        <w:trPr>
          <w:trHeight w:val="255"/>
          <w:jc w:val="center"/>
        </w:trPr>
        <w:tc>
          <w:tcPr>
            <w:tcW w:w="681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con la población total)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24,2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21,3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22,7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30,2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26,4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28,2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27,7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24,3</w:t>
            </w:r>
          </w:p>
        </w:tc>
        <w:tc>
          <w:tcPr>
            <w:tcW w:w="480" w:type="pct"/>
            <w:noWrap/>
            <w:vAlign w:val="bottom"/>
          </w:tcPr>
          <w:p w:rsidR="008F451D" w:rsidRPr="006F5818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right"/>
              <w:rPr>
                <w:sz w:val="20"/>
                <w:lang w:val="es-ES"/>
              </w:rPr>
            </w:pPr>
            <w:r w:rsidRPr="006F5818">
              <w:rPr>
                <w:sz w:val="20"/>
                <w:lang w:val="es-ES"/>
              </w:rPr>
              <w:t>26,0</w:t>
            </w:r>
          </w:p>
        </w:tc>
      </w:tr>
    </w:tbl>
    <w:p w:rsidR="008F451D" w:rsidRPr="00004800" w:rsidRDefault="008F451D" w:rsidP="008F451D">
      <w:pPr>
        <w:tabs>
          <w:tab w:val="left" w:pos="360"/>
          <w:tab w:val="left" w:pos="720"/>
        </w:tabs>
        <w:ind w:right="3008"/>
        <w:rPr>
          <w:iCs/>
          <w:lang w:val="es-ES"/>
        </w:rPr>
      </w:pPr>
    </w:p>
    <w:p w:rsidR="008F451D" w:rsidRPr="003C4272" w:rsidRDefault="008F451D" w:rsidP="008F451D">
      <w:pPr>
        <w:pStyle w:val="a7"/>
        <w:widowControl/>
        <w:tabs>
          <w:tab w:val="num" w:pos="0"/>
          <w:tab w:val="left" w:pos="360"/>
          <w:tab w:val="left" w:pos="720"/>
        </w:tabs>
        <w:spacing w:after="240"/>
        <w:jc w:val="center"/>
        <w:rPr>
          <w:b/>
          <w:sz w:val="24"/>
          <w:szCs w:val="24"/>
        </w:rPr>
      </w:pPr>
      <w:r>
        <w:rPr>
          <w:sz w:val="24"/>
        </w:rPr>
        <w:br w:type="page"/>
      </w:r>
      <w:r w:rsidRPr="003C4272">
        <w:rPr>
          <w:b/>
          <w:sz w:val="24"/>
          <w:szCs w:val="24"/>
        </w:rPr>
        <w:t>ANEXO 2</w:t>
      </w:r>
    </w:p>
    <w:p w:rsidR="008F451D" w:rsidRPr="00004800" w:rsidRDefault="008F451D" w:rsidP="008F451D">
      <w:pPr>
        <w:tabs>
          <w:tab w:val="left" w:pos="360"/>
          <w:tab w:val="left" w:pos="720"/>
        </w:tabs>
        <w:jc w:val="center"/>
        <w:rPr>
          <w:b/>
          <w:szCs w:val="24"/>
          <w:lang w:val="es-ES"/>
        </w:rPr>
      </w:pPr>
      <w:r w:rsidRPr="00004800">
        <w:rPr>
          <w:b/>
          <w:lang w:val="es-ES"/>
        </w:rPr>
        <w:t>Estructura de la población por género, edad y nacionalidad</w:t>
      </w:r>
      <w:r>
        <w:rPr>
          <w:b/>
          <w:lang w:val="es-ES"/>
        </w:rPr>
        <w:br/>
      </w:r>
      <w:r w:rsidRPr="00004800">
        <w:rPr>
          <w:b/>
          <w:szCs w:val="24"/>
          <w:lang w:val="es-ES"/>
        </w:rPr>
        <w:t>(según los resultados del censo de la población de 2004)</w:t>
      </w:r>
    </w:p>
    <w:tbl>
      <w:tblPr>
        <w:tblW w:w="9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7"/>
        <w:gridCol w:w="921"/>
        <w:gridCol w:w="921"/>
        <w:gridCol w:w="921"/>
        <w:gridCol w:w="921"/>
        <w:gridCol w:w="922"/>
        <w:gridCol w:w="921"/>
        <w:gridCol w:w="921"/>
        <w:gridCol w:w="921"/>
        <w:gridCol w:w="922"/>
      </w:tblGrid>
      <w:tr w:rsidR="008F451D" w:rsidRPr="00B9682D" w:rsidTr="001B2A1C">
        <w:trPr>
          <w:trHeight w:val="255"/>
          <w:tblHeader/>
        </w:trPr>
        <w:tc>
          <w:tcPr>
            <w:tcW w:w="867" w:type="dxa"/>
            <w:vMerge w:val="restart"/>
            <w:vAlign w:val="center"/>
          </w:tcPr>
          <w:p w:rsidR="008F451D" w:rsidRPr="00B9682D" w:rsidRDefault="008F451D" w:rsidP="001B2A1C">
            <w:pPr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Edad</w:t>
            </w:r>
          </w:p>
        </w:tc>
        <w:tc>
          <w:tcPr>
            <w:tcW w:w="2763" w:type="dxa"/>
            <w:gridSpan w:val="3"/>
            <w:vAlign w:val="center"/>
          </w:tcPr>
          <w:p w:rsidR="008F451D" w:rsidRPr="00B9682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Población total</w:t>
            </w:r>
          </w:p>
        </w:tc>
        <w:tc>
          <w:tcPr>
            <w:tcW w:w="2764" w:type="dxa"/>
            <w:gridSpan w:val="3"/>
            <w:vAlign w:val="center"/>
          </w:tcPr>
          <w:p w:rsidR="008F451D" w:rsidRPr="00B9682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Población urbana:</w:t>
            </w:r>
          </w:p>
        </w:tc>
        <w:tc>
          <w:tcPr>
            <w:tcW w:w="2764" w:type="dxa"/>
            <w:gridSpan w:val="3"/>
            <w:vAlign w:val="center"/>
          </w:tcPr>
          <w:p w:rsidR="008F451D" w:rsidRPr="00B9682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Población rural:</w:t>
            </w:r>
          </w:p>
        </w:tc>
      </w:tr>
      <w:tr w:rsidR="008F451D" w:rsidRPr="00B9682D" w:rsidTr="001B2A1C">
        <w:trPr>
          <w:trHeight w:val="510"/>
          <w:tblHeader/>
        </w:trPr>
        <w:tc>
          <w:tcPr>
            <w:tcW w:w="867" w:type="dxa"/>
            <w:vMerge/>
          </w:tcPr>
          <w:p w:rsidR="008F451D" w:rsidRPr="00B9682D" w:rsidRDefault="008F451D" w:rsidP="001B2A1C">
            <w:pPr>
              <w:spacing w:before="60" w:after="60"/>
              <w:rPr>
                <w:bCs/>
                <w:sz w:val="20"/>
                <w:lang w:val="es-ES"/>
              </w:rPr>
            </w:pPr>
          </w:p>
        </w:tc>
        <w:tc>
          <w:tcPr>
            <w:tcW w:w="921" w:type="dxa"/>
            <w:vAlign w:val="center"/>
          </w:tcPr>
          <w:p w:rsidR="008F451D" w:rsidRPr="00B9682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Ambos géneros</w:t>
            </w:r>
          </w:p>
        </w:tc>
        <w:tc>
          <w:tcPr>
            <w:tcW w:w="921" w:type="dxa"/>
            <w:vAlign w:val="center"/>
          </w:tcPr>
          <w:p w:rsidR="008F451D" w:rsidRPr="00B9682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Varones</w:t>
            </w:r>
          </w:p>
        </w:tc>
        <w:tc>
          <w:tcPr>
            <w:tcW w:w="921" w:type="dxa"/>
            <w:vAlign w:val="center"/>
          </w:tcPr>
          <w:p w:rsidR="008F451D" w:rsidRPr="00B9682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Mujeres</w:t>
            </w:r>
          </w:p>
        </w:tc>
        <w:tc>
          <w:tcPr>
            <w:tcW w:w="921" w:type="dxa"/>
            <w:vAlign w:val="center"/>
          </w:tcPr>
          <w:p w:rsidR="008F451D" w:rsidRPr="00B9682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Ambos géneros</w:t>
            </w:r>
          </w:p>
        </w:tc>
        <w:tc>
          <w:tcPr>
            <w:tcW w:w="922" w:type="dxa"/>
            <w:vAlign w:val="center"/>
          </w:tcPr>
          <w:p w:rsidR="008F451D" w:rsidRPr="00B9682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Varones</w:t>
            </w:r>
          </w:p>
        </w:tc>
        <w:tc>
          <w:tcPr>
            <w:tcW w:w="921" w:type="dxa"/>
            <w:vAlign w:val="center"/>
          </w:tcPr>
          <w:p w:rsidR="008F451D" w:rsidRPr="00B9682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Mujeres</w:t>
            </w:r>
          </w:p>
        </w:tc>
        <w:tc>
          <w:tcPr>
            <w:tcW w:w="921" w:type="dxa"/>
            <w:vAlign w:val="center"/>
          </w:tcPr>
          <w:p w:rsidR="008F451D" w:rsidRPr="00B9682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Ambos géneros</w:t>
            </w:r>
          </w:p>
        </w:tc>
        <w:tc>
          <w:tcPr>
            <w:tcW w:w="921" w:type="dxa"/>
            <w:vAlign w:val="center"/>
          </w:tcPr>
          <w:p w:rsidR="008F451D" w:rsidRPr="00B9682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Varones</w:t>
            </w:r>
          </w:p>
        </w:tc>
        <w:tc>
          <w:tcPr>
            <w:tcW w:w="922" w:type="dxa"/>
            <w:vAlign w:val="center"/>
          </w:tcPr>
          <w:p w:rsidR="008F451D" w:rsidRPr="00B9682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jc w:val="center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Mujeres</w:t>
            </w:r>
          </w:p>
        </w:tc>
      </w:tr>
      <w:tr w:rsidR="008F451D" w:rsidRPr="00B9682D" w:rsidTr="001B2A1C">
        <w:tc>
          <w:tcPr>
            <w:tcW w:w="9158" w:type="dxa"/>
            <w:gridSpan w:val="10"/>
          </w:tcPr>
          <w:p w:rsidR="008F451D" w:rsidRPr="00B9682D" w:rsidRDefault="008F451D" w:rsidP="001B2A1C">
            <w:pPr>
              <w:tabs>
                <w:tab w:val="left" w:pos="360"/>
                <w:tab w:val="left" w:pos="720"/>
              </w:tabs>
              <w:spacing w:before="60" w:after="60"/>
              <w:rPr>
                <w:sz w:val="20"/>
                <w:lang w:val="es-ES"/>
              </w:rPr>
            </w:pPr>
            <w:r>
              <w:rPr>
                <w:bCs/>
                <w:sz w:val="20"/>
                <w:lang w:val="es-ES"/>
              </w:rPr>
              <w:t>Moldovos</w:t>
            </w:r>
          </w:p>
        </w:tc>
      </w:tr>
      <w:tr w:rsidR="008F451D" w:rsidRPr="00B9682D" w:rsidTr="001B2A1C">
        <w:trPr>
          <w:trHeight w:val="79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Total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2.564.849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1.245.585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1.319.264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826.103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393.190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432.913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1.738.746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852.395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886.351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0-19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791.223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403.808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387.415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254.946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127.786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127.160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536.277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276.022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260.255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Menos de 1 año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27.386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13.989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13.397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8.509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4.382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4.127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18.877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9.607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9.270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 año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26.671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13.772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12.899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7.878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4.159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3.719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18.793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9.613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9.180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27.406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14.083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13.323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7.759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4.051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3.708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19.647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10.032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9.615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27.286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14.091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13.195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7.554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3.874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3.680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19.732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10.217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9.515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28.853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14.826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14.027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7.659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3.890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3.769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21.194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10.936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10.258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0-4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137.602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70.761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66.841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39.359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20.356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19.003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98.243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50.405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47.838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29.388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14.839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14.549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7.737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3.903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3.834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21.651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10.936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10.715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30.375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15.625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14.750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7.770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3.969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3.801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22.605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11.656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10.949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31.564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16.038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15.526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8.352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4.301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4.051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23.212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11.737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11.475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34.624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17.633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16.991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9.084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4.673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4.411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25.540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12.960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12.580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36.803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18.611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18.192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9.721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4.904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4.817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27.082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13.707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13.375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5-9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162.754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82.746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80.008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42.664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21.750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20.914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120.090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60.996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59.094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41.047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20.857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20.190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10.941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5.562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5.379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30.106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15.295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14.811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42.560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21.645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20.915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11.324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5.793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5.531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31.236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15.852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15.384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44.768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23.070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21.698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12.753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6.538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6.215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32.015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16.532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15.483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45.380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23.010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22.370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13.343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6.786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6.557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32.037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16.224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15.813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hyperlink r:id="rId11" w:anchor="RANGE!_ftnref1#RANGE!_ftnref1" w:history="1">
              <w:r w:rsidRPr="00B9682D">
                <w:rPr>
                  <w:sz w:val="20"/>
                  <w:lang w:val="es-ES"/>
                </w:rPr>
                <w:t>14 años</w:t>
              </w:r>
            </w:hyperlink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48.489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24.684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23.805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14.716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7.539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7.177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33.773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17.145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16.628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10-14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222.244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113.266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108.978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63.077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32.218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30.859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159.167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81.048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78.119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50.868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26.100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24.768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16.827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8.497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8.330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34.041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17.603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16.438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54.590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27.712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26.878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21.062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10.352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10.710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33.528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17.360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16.168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54.984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28.006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26.978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22.007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10.605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11.402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32.977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17.401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15.576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55.074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28.235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26.839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25.320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12.330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12.990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29.754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15.905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13.849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53.107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26.982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26.125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24.630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11.678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12.952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28.477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15.304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13.173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15-19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268.623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137.035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131.588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109.846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53.462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56.384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158.777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83.573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75.204</w:t>
            </w:r>
          </w:p>
        </w:tc>
      </w:tr>
      <w:tr w:rsidR="008F451D" w:rsidRPr="00B9682D" w:rsidTr="001B2A1C">
        <w:trPr>
          <w:trHeight w:val="255"/>
        </w:trPr>
        <w:tc>
          <w:tcPr>
            <w:tcW w:w="9158" w:type="dxa"/>
            <w:gridSpan w:val="10"/>
          </w:tcPr>
          <w:p w:rsidR="008F451D" w:rsidRPr="00B9682D" w:rsidRDefault="008F451D" w:rsidP="001B2A1C">
            <w:pPr>
              <w:keepNext/>
              <w:spacing w:before="60" w:after="60"/>
              <w:ind w:right="113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Rumanos</w:t>
            </w:r>
          </w:p>
        </w:tc>
      </w:tr>
      <w:tr w:rsidR="008F451D" w:rsidRPr="00B9682D" w:rsidTr="001B2A1C">
        <w:trPr>
          <w:trHeight w:val="79"/>
        </w:trPr>
        <w:tc>
          <w:tcPr>
            <w:tcW w:w="867" w:type="dxa"/>
          </w:tcPr>
          <w:p w:rsidR="008F451D" w:rsidRPr="00B9682D" w:rsidRDefault="008F451D" w:rsidP="001B2A1C">
            <w:pPr>
              <w:keepNext/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Total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73.276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35.984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37.292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44.342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21.656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22.686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28.934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14.328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14.606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0-19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21.295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10.752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10.543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12.661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6.429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6.232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8.634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4.323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4.311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Menos de 1 año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652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331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380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134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 año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653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335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354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299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156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667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350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377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290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149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706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352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354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380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156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709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369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390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0-4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3.387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1.727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1.660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1.881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973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908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1.506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754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752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673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379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294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688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368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789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399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390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418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371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189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768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395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373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420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178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843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423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420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453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390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5-9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3.761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1.907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1.854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2.038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1.042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996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1.723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865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858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980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519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461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240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477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1.019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526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493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525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249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494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244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1.142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561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581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624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518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248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1.184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596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588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659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331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525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268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257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hyperlink r:id="rId12" w:anchor="RANGE!_ftnref1#RANGE!_ftnref1" w:history="1">
              <w:r w:rsidRPr="00B9682D">
                <w:rPr>
                  <w:sz w:val="20"/>
                  <w:lang w:val="es-ES"/>
                </w:rPr>
                <w:t>14 años</w:t>
              </w:r>
            </w:hyperlink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1.366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708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658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801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405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396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565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262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10-14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5.691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2.910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2.781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3.112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1.585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1.527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2.579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1.325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1.254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1.419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716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703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851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425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426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568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291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277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1.762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874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888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1.144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567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577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618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1.712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841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871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1.151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570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581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561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290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1.915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913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1.002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1.349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661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688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566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1.648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864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784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1.135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606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529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513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258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15-19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8.456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4.208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4.248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5.630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2.829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2.801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2.826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1.379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1.447</w:t>
            </w:r>
          </w:p>
        </w:tc>
      </w:tr>
      <w:tr w:rsidR="008F451D" w:rsidRPr="00B9682D" w:rsidTr="001B2A1C">
        <w:trPr>
          <w:trHeight w:val="255"/>
        </w:trPr>
        <w:tc>
          <w:tcPr>
            <w:tcW w:w="9158" w:type="dxa"/>
            <w:gridSpan w:val="10"/>
          </w:tcPr>
          <w:p w:rsidR="008F451D" w:rsidRPr="00B9682D" w:rsidRDefault="008F451D" w:rsidP="001B2A1C">
            <w:pPr>
              <w:spacing w:before="60" w:after="60"/>
              <w:ind w:right="113"/>
              <w:rPr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Ucranios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Total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282.406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129.428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152.978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145.890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65.106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80.784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136.516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64.322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72.194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0-19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56.846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29.133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27.713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25.946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13.090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12.856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30.900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16.043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14.857</w:t>
            </w:r>
          </w:p>
        </w:tc>
      </w:tr>
      <w:tr w:rsidR="008F451D" w:rsidRPr="00B9682D" w:rsidTr="001B2A1C">
        <w:trPr>
          <w:trHeight w:val="255"/>
        </w:trPr>
        <w:tc>
          <w:tcPr>
            <w:tcW w:w="9158" w:type="dxa"/>
            <w:gridSpan w:val="10"/>
          </w:tcPr>
          <w:p w:rsidR="008F451D" w:rsidRPr="00B9682D" w:rsidRDefault="008F451D" w:rsidP="001B2A1C">
            <w:pPr>
              <w:keepNext/>
              <w:spacing w:before="60" w:after="60"/>
              <w:ind w:right="113"/>
              <w:rPr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Ucranios</w:t>
            </w:r>
            <w:r>
              <w:rPr>
                <w:bCs/>
                <w:sz w:val="20"/>
                <w:lang w:val="es-ES"/>
              </w:rPr>
              <w:t xml:space="preserve"> </w:t>
            </w:r>
            <w:r w:rsidRPr="00B9682D">
              <w:rPr>
                <w:sz w:val="20"/>
                <w:lang w:val="es-ES"/>
              </w:rPr>
              <w:t>(continuación)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keepNext/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Menos de 1 año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keepNext/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1.925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keepNext/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1.004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keepNext/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921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keepNext/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806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keepNext/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417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keepNext/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389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keepNext/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1.119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keepNext/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587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keepNext/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532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 año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1.848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929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919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799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387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412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1.049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542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507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1.945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1.013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932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760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398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362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1.185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615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570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1.795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936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859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691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362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1.104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574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2.064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1.049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1.015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807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403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404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1.257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646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611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0-4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9.577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4.931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4.646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3.863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1.967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1.896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5.714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2.964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2.750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2.145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1.132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1.013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806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411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395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1.339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721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618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2.174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1.172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1.002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775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412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363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1.399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760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639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2.279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1.165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1.114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844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441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403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1.435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724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711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2.519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1.312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1.207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919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473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446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1.600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839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761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2.513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1.279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1.234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967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468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499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1.546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811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735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5-9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11.630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6.060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5.570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4.311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2.205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2.106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7.319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3.855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3.464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2.828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1.459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1.369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1.148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589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559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1.680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870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810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2.816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1.486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1.330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1.138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619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519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1.678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867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811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3.110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1.594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1.516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1.289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678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611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1.821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916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905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3.151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1.595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1.556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1.368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689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679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1.783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906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877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3.485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1.766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1.719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1.656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856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800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1.829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910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919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10-14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15.390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7.900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7.490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6.599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3.431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3.168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8.791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4.469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4.322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3.688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1.837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1.851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1.780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884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896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1.908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953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955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4.038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2.038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2.000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2.130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1.052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1.078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1.908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986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922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4.137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2.150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1.987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2.267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1.130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1.137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1.870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1.020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850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4.248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2.133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2.115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2.539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1.243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1.296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1.709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890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819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4.138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2.084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2.054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2.457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1.178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1.279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1.681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906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775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15-19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20.249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10.242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10.007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11.173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5.487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5.686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9.076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4.755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4.321</w:t>
            </w:r>
          </w:p>
        </w:tc>
      </w:tr>
      <w:tr w:rsidR="008F451D" w:rsidRPr="00B9682D" w:rsidTr="001B2A1C">
        <w:trPr>
          <w:trHeight w:val="255"/>
        </w:trPr>
        <w:tc>
          <w:tcPr>
            <w:tcW w:w="9158" w:type="dxa"/>
            <w:gridSpan w:val="10"/>
          </w:tcPr>
          <w:p w:rsidR="008F451D" w:rsidRPr="00B9682D" w:rsidRDefault="008F451D" w:rsidP="001B2A1C">
            <w:pPr>
              <w:spacing w:before="60" w:after="60"/>
              <w:ind w:right="113"/>
              <w:rPr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Rusos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keepNext/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Total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201.218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88.717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112.501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166.395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73.197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93.198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34.823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15.520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19.303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0-19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44.650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22.880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21.770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36.439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18.647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17.792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8.211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4.233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3.978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Menos de 1 año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1.432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725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707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1.118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575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543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 año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1.383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683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700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1.054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527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527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1.445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757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688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1.144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605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149</w:t>
            </w:r>
          </w:p>
        </w:tc>
      </w:tr>
      <w:tr w:rsidR="008F451D" w:rsidRPr="00B9682D" w:rsidTr="001B2A1C">
        <w:trPr>
          <w:trHeight w:val="255"/>
        </w:trPr>
        <w:tc>
          <w:tcPr>
            <w:tcW w:w="9158" w:type="dxa"/>
            <w:gridSpan w:val="10"/>
          </w:tcPr>
          <w:p w:rsidR="008F451D" w:rsidRPr="00B9682D" w:rsidRDefault="008F451D" w:rsidP="001B2A1C">
            <w:pPr>
              <w:spacing w:before="60" w:after="60"/>
              <w:ind w:right="113"/>
              <w:rPr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Rusos</w:t>
            </w:r>
            <w:r w:rsidRPr="00B9682D">
              <w:rPr>
                <w:sz w:val="20"/>
                <w:lang w:val="es-ES"/>
              </w:rPr>
              <w:t xml:space="preserve"> (continuación)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1.466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782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684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1.151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613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146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1.516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809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707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1.175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627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548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159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0-4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7.242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3.756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3.486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5.642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2.947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2.695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1.600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809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791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1.396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726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670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1.090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575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515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1.509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763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746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1.188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611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577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169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1.598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827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771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1.247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652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595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351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176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1.706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861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845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1.346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686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660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360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1.776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904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872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1.390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703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687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386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5-9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7.985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4.081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3.904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6.261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3.227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3.034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1.724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854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870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1.992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1.036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956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1.580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824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756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412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2.130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1.091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1.039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1.702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867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835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428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2.285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1.158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1.127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1.847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941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906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438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2.560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1.309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1.251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2.070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1.062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1.008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490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247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243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2.721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1.395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1.326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2.214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1.123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1.091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10-14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11.688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5.989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5.699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9.413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4.817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4.596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2.275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1.172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1.103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3.068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1.536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1.532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2.530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1.262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1.268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274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3.485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1.777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1.708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2.918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1.474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1.444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567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303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3.698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1.908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1.790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3.197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1.629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1.568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222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3.836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1.994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1.842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3.336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1.735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1.601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241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3.648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1.839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1.809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3.142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1.556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1.586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283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15-19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17.735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9.054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8.681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15.123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7.656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7.467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2.612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1.398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1.214</w:t>
            </w:r>
          </w:p>
        </w:tc>
      </w:tr>
      <w:tr w:rsidR="008F451D" w:rsidRPr="00B9682D" w:rsidTr="001B2A1C">
        <w:trPr>
          <w:trHeight w:val="255"/>
        </w:trPr>
        <w:tc>
          <w:tcPr>
            <w:tcW w:w="9158" w:type="dxa"/>
            <w:gridSpan w:val="10"/>
          </w:tcPr>
          <w:p w:rsidR="008F451D" w:rsidRPr="00B9682D" w:rsidRDefault="008F451D" w:rsidP="001B2A1C">
            <w:pPr>
              <w:spacing w:before="60" w:after="60"/>
              <w:ind w:right="113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Gagausos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Total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147.500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72.990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74.510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53.613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25.808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27.805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93.887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47.182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46.705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0-19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45.589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23.404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22.185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15.385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7.757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7.628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30.204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15.647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14.557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Menos de 1 año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1.563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761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802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515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1.048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518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 año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1.463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757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706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462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1.001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506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495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1.543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794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749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488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1.055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536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519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1.461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761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700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433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1.028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527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1.768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919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849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1.236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648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588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0-4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7.798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3.992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3.806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2.430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1.245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1.185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5.368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2.747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2.621</w:t>
            </w:r>
          </w:p>
        </w:tc>
      </w:tr>
      <w:tr w:rsidR="008F451D" w:rsidRPr="00B9682D" w:rsidTr="001B2A1C">
        <w:trPr>
          <w:trHeight w:val="255"/>
        </w:trPr>
        <w:tc>
          <w:tcPr>
            <w:tcW w:w="9158" w:type="dxa"/>
            <w:gridSpan w:val="10"/>
          </w:tcPr>
          <w:p w:rsidR="008F451D" w:rsidRPr="00B9682D" w:rsidRDefault="008F451D" w:rsidP="00F76D69">
            <w:pPr>
              <w:keepNext/>
              <w:spacing w:before="60" w:after="60"/>
              <w:ind w:right="113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Gagausos (continuación)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F76D69">
            <w:pPr>
              <w:keepNext/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1.726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926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800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503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1.223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656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567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1.739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911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828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526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243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1.213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628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585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1.796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932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864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541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1.255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647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608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1.774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891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883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525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1.249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633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616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2.024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1.048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976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599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330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1.425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718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707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5-9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9.059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4.708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4.351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2.694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1.426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1.268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6.365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3.282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3.083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2.213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1.140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1.073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655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1.558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795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763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2.396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1.230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1.166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661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1.735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914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821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2.551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1.290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1.261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800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417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383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1.751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873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878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2.618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1.286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1.332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854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432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422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1.764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854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910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2.745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1.403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1.342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816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408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408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1.929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995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934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10-14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12.523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6.349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6.174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3.786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1.918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1.868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8.737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4.431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4.306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2.967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1.544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1.423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982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516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466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1.985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1.028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957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3.331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1.717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1.614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1.180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615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565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2.151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1.102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1.049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3.358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1.705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1.653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1.352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639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713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2.006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1.066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940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3.285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1.717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1.568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1.532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727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805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1.753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990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763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3.268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1.672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1.596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1.429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671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758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1.839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1.001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838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15-19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16.209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8.355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7.854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6.475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3.168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3.307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9.734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5.187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4.547</w:t>
            </w:r>
          </w:p>
        </w:tc>
      </w:tr>
      <w:tr w:rsidR="008F451D" w:rsidRPr="00B9682D" w:rsidTr="001B2A1C">
        <w:trPr>
          <w:trHeight w:val="255"/>
        </w:trPr>
        <w:tc>
          <w:tcPr>
            <w:tcW w:w="9158" w:type="dxa"/>
            <w:gridSpan w:val="10"/>
          </w:tcPr>
          <w:p w:rsidR="008F451D" w:rsidRPr="00B9682D" w:rsidRDefault="008F451D" w:rsidP="001B2A1C">
            <w:pPr>
              <w:spacing w:before="60" w:after="60"/>
              <w:ind w:right="113"/>
              <w:jc w:val="both"/>
              <w:rPr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Búlgaros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jc w:val="center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Total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65.662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31.598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34.064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29.447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13.628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15.819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36.215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17.970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18.245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bCs/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0-19 años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16.704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8.461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8.243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7.547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3.718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3.829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9.157</w:t>
            </w:r>
          </w:p>
        </w:tc>
        <w:tc>
          <w:tcPr>
            <w:tcW w:w="921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4.743</w:t>
            </w:r>
          </w:p>
        </w:tc>
        <w:tc>
          <w:tcPr>
            <w:tcW w:w="922" w:type="dxa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4.414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Menos de 1 año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593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 año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242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218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142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545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330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544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335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160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564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296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211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353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0-4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2.748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1.421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1.327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1.103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564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1.645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857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788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638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383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191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192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624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334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290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251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373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656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350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261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395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683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346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337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311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372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177</w:t>
            </w:r>
          </w:p>
        </w:tc>
      </w:tr>
      <w:tr w:rsidR="008F451D" w:rsidRPr="00B9682D" w:rsidTr="001B2A1C">
        <w:trPr>
          <w:trHeight w:val="255"/>
        </w:trPr>
        <w:tc>
          <w:tcPr>
            <w:tcW w:w="9158" w:type="dxa"/>
            <w:gridSpan w:val="10"/>
          </w:tcPr>
          <w:p w:rsidR="008F451D" w:rsidRPr="00B9682D" w:rsidRDefault="008F451D" w:rsidP="001B2A1C">
            <w:pPr>
              <w:keepNext/>
              <w:spacing w:before="60" w:after="60"/>
              <w:ind w:right="113"/>
              <w:rPr>
                <w:sz w:val="20"/>
                <w:lang w:val="es-ES"/>
              </w:rPr>
            </w:pPr>
            <w:r w:rsidRPr="00B9682D">
              <w:rPr>
                <w:bCs/>
                <w:sz w:val="20"/>
                <w:lang w:val="es-ES"/>
              </w:rPr>
              <w:t>Búlgaros</w:t>
            </w:r>
            <w:r w:rsidRPr="00B9682D">
              <w:rPr>
                <w:sz w:val="20"/>
                <w:lang w:val="es-ES"/>
              </w:rPr>
              <w:t xml:space="preserve"> (continuación)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723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361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362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451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5-9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3.324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1.707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1.617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1.350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683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667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1.974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1.024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950</w:t>
            </w:r>
          </w:p>
        </w:tc>
      </w:tr>
      <w:tr w:rsidR="008F451D" w:rsidRPr="00B9682D" w:rsidTr="001B2A1C">
        <w:trPr>
          <w:trHeight w:val="89"/>
        </w:trPr>
        <w:tc>
          <w:tcPr>
            <w:tcW w:w="867" w:type="dxa"/>
          </w:tcPr>
          <w:p w:rsidR="008F451D" w:rsidRPr="00B9682D" w:rsidRDefault="008F451D" w:rsidP="001B2A1C">
            <w:pPr>
              <w:keepNext/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785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393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392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468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236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232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keepNext/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11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811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403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408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308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266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12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864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407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457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350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514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251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263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13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904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435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469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383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521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270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14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1.040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508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437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216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603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311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292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10-14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4.404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2.170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2.234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1.795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865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930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2.609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1.305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1.304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1.049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534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515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465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239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584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295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289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16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1.347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667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680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637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311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710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356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354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17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1.299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676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623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646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320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653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350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303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18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1.244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627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617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789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377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412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455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250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205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19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1.289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659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630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762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353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409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527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306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221</w:t>
            </w:r>
          </w:p>
        </w:tc>
      </w:tr>
      <w:tr w:rsidR="008F451D" w:rsidRPr="00B9682D" w:rsidTr="001B2A1C">
        <w:trPr>
          <w:trHeight w:val="255"/>
        </w:trPr>
        <w:tc>
          <w:tcPr>
            <w:tcW w:w="867" w:type="dxa"/>
          </w:tcPr>
          <w:p w:rsidR="008F451D" w:rsidRPr="00B9682D" w:rsidRDefault="008F451D" w:rsidP="001B2A1C">
            <w:pPr>
              <w:spacing w:before="60" w:after="60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15-19 años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6.228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3.163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3.065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3.299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1.606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1.693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57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2.929</w:t>
            </w:r>
          </w:p>
        </w:tc>
        <w:tc>
          <w:tcPr>
            <w:tcW w:w="921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1.557</w:t>
            </w:r>
          </w:p>
        </w:tc>
        <w:tc>
          <w:tcPr>
            <w:tcW w:w="922" w:type="dxa"/>
            <w:vAlign w:val="bottom"/>
          </w:tcPr>
          <w:p w:rsidR="008F451D" w:rsidRPr="00B9682D" w:rsidRDefault="008F451D" w:rsidP="001B2A1C">
            <w:pPr>
              <w:spacing w:before="60" w:after="60"/>
              <w:ind w:right="113"/>
              <w:jc w:val="right"/>
              <w:rPr>
                <w:sz w:val="20"/>
                <w:lang w:val="es-ES"/>
              </w:rPr>
            </w:pPr>
            <w:r w:rsidRPr="00B9682D">
              <w:rPr>
                <w:sz w:val="20"/>
                <w:lang w:val="es-ES"/>
              </w:rPr>
              <w:t>1.372</w:t>
            </w:r>
          </w:p>
        </w:tc>
      </w:tr>
    </w:tbl>
    <w:p w:rsidR="008F451D" w:rsidRDefault="008F451D" w:rsidP="004A300C">
      <w:pPr>
        <w:pStyle w:val="a7"/>
        <w:widowControl/>
        <w:tabs>
          <w:tab w:val="num" w:pos="0"/>
          <w:tab w:val="left" w:pos="360"/>
          <w:tab w:val="left" w:pos="720"/>
        </w:tabs>
        <w:rPr>
          <w:sz w:val="24"/>
          <w:lang w:val="es-ES"/>
        </w:rPr>
      </w:pPr>
    </w:p>
    <w:p w:rsidR="008F451D" w:rsidRDefault="008F451D" w:rsidP="004A300C">
      <w:pPr>
        <w:pStyle w:val="a7"/>
        <w:widowControl/>
        <w:tabs>
          <w:tab w:val="num" w:pos="0"/>
          <w:tab w:val="left" w:pos="360"/>
          <w:tab w:val="left" w:pos="720"/>
        </w:tabs>
        <w:rPr>
          <w:sz w:val="24"/>
          <w:lang w:val="es-ES"/>
        </w:rPr>
      </w:pPr>
    </w:p>
    <w:p w:rsidR="008F451D" w:rsidRPr="00004800" w:rsidRDefault="008F451D" w:rsidP="004A300C">
      <w:pPr>
        <w:pStyle w:val="a7"/>
        <w:widowControl/>
        <w:tabs>
          <w:tab w:val="num" w:pos="0"/>
          <w:tab w:val="left" w:pos="360"/>
          <w:tab w:val="left" w:pos="720"/>
        </w:tabs>
        <w:rPr>
          <w:sz w:val="24"/>
          <w:lang w:val="es-ES"/>
        </w:rPr>
      </w:pPr>
    </w:p>
    <w:p w:rsidR="00E96A79" w:rsidRPr="00004800" w:rsidRDefault="00E96A79" w:rsidP="00486E7E">
      <w:pPr>
        <w:tabs>
          <w:tab w:val="num" w:pos="0"/>
          <w:tab w:val="left" w:pos="360"/>
          <w:tab w:val="left" w:pos="720"/>
        </w:tabs>
        <w:rPr>
          <w:lang w:val="es-ES"/>
        </w:rPr>
        <w:sectPr w:rsidR="00E96A79" w:rsidRPr="00004800" w:rsidSect="00504B5A">
          <w:headerReference w:type="even" r:id="rId13"/>
          <w:headerReference w:type="default" r:id="rId14"/>
          <w:footerReference w:type="first" r:id="rId15"/>
          <w:pgSz w:w="11907" w:h="16840" w:code="9"/>
          <w:pgMar w:top="1134" w:right="851" w:bottom="1985" w:left="1701" w:header="851" w:footer="1985" w:gutter="0"/>
          <w:cols w:space="720"/>
          <w:titlePg/>
          <w:docGrid w:linePitch="326"/>
        </w:sectPr>
      </w:pPr>
    </w:p>
    <w:p w:rsidR="00F76D69" w:rsidRPr="00004800" w:rsidRDefault="00F76D69" w:rsidP="00B63B6B">
      <w:pPr>
        <w:tabs>
          <w:tab w:val="left" w:pos="360"/>
          <w:tab w:val="left" w:pos="720"/>
        </w:tabs>
        <w:spacing w:after="120"/>
        <w:jc w:val="center"/>
        <w:rPr>
          <w:b/>
          <w:lang w:val="es-ES"/>
        </w:rPr>
      </w:pPr>
      <w:r w:rsidRPr="00004800">
        <w:rPr>
          <w:b/>
          <w:lang w:val="es-ES"/>
        </w:rPr>
        <w:t>Anexo 3</w:t>
      </w:r>
    </w:p>
    <w:p w:rsidR="00F76D69" w:rsidRPr="00004800" w:rsidRDefault="00F76D69" w:rsidP="00B63B6B">
      <w:pPr>
        <w:tabs>
          <w:tab w:val="left" w:pos="360"/>
          <w:tab w:val="left" w:pos="720"/>
        </w:tabs>
        <w:spacing w:after="120"/>
        <w:jc w:val="center"/>
        <w:rPr>
          <w:b/>
          <w:lang w:val="es-ES"/>
        </w:rPr>
      </w:pPr>
      <w:r w:rsidRPr="00004800">
        <w:rPr>
          <w:b/>
          <w:lang w:val="es-ES"/>
        </w:rPr>
        <w:t>POBLACIÓN DE MENOS DE 19 AÑOS, POR RELIGIÓN</w:t>
      </w:r>
    </w:p>
    <w:p w:rsidR="00F76D69" w:rsidRPr="00004800" w:rsidRDefault="00F76D69" w:rsidP="00B63B6B">
      <w:pPr>
        <w:tabs>
          <w:tab w:val="left" w:pos="360"/>
          <w:tab w:val="left" w:pos="720"/>
        </w:tabs>
        <w:spacing w:after="120"/>
        <w:jc w:val="center"/>
        <w:rPr>
          <w:b/>
          <w:lang w:val="es-ES"/>
        </w:rPr>
      </w:pPr>
      <w:r w:rsidRPr="00004800">
        <w:rPr>
          <w:b/>
          <w:lang w:val="es-ES"/>
        </w:rPr>
        <w:t>Población de menos de 19 años, por religión</w:t>
      </w:r>
      <w:r w:rsidR="00B63B6B">
        <w:rPr>
          <w:b/>
          <w:lang w:val="es-ES"/>
        </w:rPr>
        <w:br/>
      </w:r>
      <w:r w:rsidRPr="00004800">
        <w:rPr>
          <w:b/>
          <w:lang w:val="es-ES"/>
        </w:rPr>
        <w:t>(según los resultados del censo de la población de 2004)</w:t>
      </w:r>
    </w:p>
    <w:tbl>
      <w:tblPr>
        <w:tblW w:w="1363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5"/>
        <w:gridCol w:w="856"/>
        <w:gridCol w:w="810"/>
        <w:gridCol w:w="889"/>
        <w:gridCol w:w="856"/>
        <w:gridCol w:w="750"/>
        <w:gridCol w:w="736"/>
        <w:gridCol w:w="856"/>
        <w:gridCol w:w="736"/>
        <w:gridCol w:w="736"/>
        <w:gridCol w:w="856"/>
        <w:gridCol w:w="739"/>
        <w:gridCol w:w="771"/>
        <w:gridCol w:w="889"/>
        <w:gridCol w:w="769"/>
        <w:gridCol w:w="736"/>
      </w:tblGrid>
      <w:tr w:rsidR="00F76D69" w:rsidRPr="00004800" w:rsidTr="00F76D69">
        <w:tc>
          <w:tcPr>
            <w:tcW w:w="603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bCs/>
                <w:sz w:val="16"/>
                <w:szCs w:val="16"/>
                <w:lang w:val="es-ES" w:eastAsia="ru-RU"/>
              </w:rPr>
            </w:pPr>
            <w:r w:rsidRPr="00004800">
              <w:rPr>
                <w:bCs/>
                <w:sz w:val="16"/>
                <w:szCs w:val="16"/>
                <w:lang w:val="es-ES" w:eastAsia="ru-RU"/>
              </w:rPr>
              <w:t>Religión</w:t>
            </w:r>
          </w:p>
        </w:tc>
        <w:tc>
          <w:tcPr>
            <w:tcW w:w="314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bCs/>
                <w:sz w:val="16"/>
                <w:szCs w:val="16"/>
                <w:lang w:val="es-ES" w:eastAsia="ru-RU"/>
              </w:rPr>
            </w:pPr>
            <w:r w:rsidRPr="00004800">
              <w:rPr>
                <w:bCs/>
                <w:sz w:val="16"/>
                <w:szCs w:val="16"/>
                <w:lang w:val="es-ES" w:eastAsia="ru-RU"/>
              </w:rPr>
              <w:t>Total</w:t>
            </w:r>
          </w:p>
        </w:tc>
        <w:tc>
          <w:tcPr>
            <w:tcW w:w="297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menos de 15</w:t>
            </w:r>
          </w:p>
        </w:tc>
        <w:tc>
          <w:tcPr>
            <w:tcW w:w="326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15-19</w:t>
            </w:r>
          </w:p>
        </w:tc>
        <w:tc>
          <w:tcPr>
            <w:tcW w:w="314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bCs/>
                <w:sz w:val="16"/>
                <w:szCs w:val="16"/>
                <w:lang w:val="es-ES" w:eastAsia="ru-RU"/>
              </w:rPr>
            </w:pPr>
            <w:r w:rsidRPr="00004800">
              <w:rPr>
                <w:bCs/>
                <w:sz w:val="16"/>
                <w:szCs w:val="16"/>
                <w:lang w:val="es-ES" w:eastAsia="ru-RU"/>
              </w:rPr>
              <w:t>Varones</w:t>
            </w:r>
          </w:p>
        </w:tc>
        <w:tc>
          <w:tcPr>
            <w:tcW w:w="275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menos de 15</w:t>
            </w:r>
          </w:p>
        </w:tc>
        <w:tc>
          <w:tcPr>
            <w:tcW w:w="270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15-19</w:t>
            </w:r>
          </w:p>
        </w:tc>
        <w:tc>
          <w:tcPr>
            <w:tcW w:w="314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bCs/>
                <w:sz w:val="16"/>
                <w:szCs w:val="16"/>
                <w:lang w:val="es-ES" w:eastAsia="ru-RU"/>
              </w:rPr>
            </w:pPr>
            <w:r w:rsidRPr="00004800">
              <w:rPr>
                <w:bCs/>
                <w:sz w:val="16"/>
                <w:szCs w:val="16"/>
                <w:lang w:val="es-ES" w:eastAsia="ru-RU"/>
              </w:rPr>
              <w:t>Mujeres</w:t>
            </w:r>
          </w:p>
        </w:tc>
        <w:tc>
          <w:tcPr>
            <w:tcW w:w="270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menos de 15</w:t>
            </w:r>
          </w:p>
        </w:tc>
        <w:tc>
          <w:tcPr>
            <w:tcW w:w="270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15-19</w:t>
            </w:r>
          </w:p>
        </w:tc>
        <w:tc>
          <w:tcPr>
            <w:tcW w:w="314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bCs/>
                <w:sz w:val="16"/>
                <w:szCs w:val="16"/>
                <w:lang w:val="es-ES" w:eastAsia="ru-RU"/>
              </w:rPr>
            </w:pPr>
            <w:r w:rsidRPr="00004800">
              <w:rPr>
                <w:bCs/>
                <w:sz w:val="16"/>
                <w:szCs w:val="16"/>
                <w:lang w:val="es-ES" w:eastAsia="ru-RU"/>
              </w:rPr>
              <w:t>Urbano</w:t>
            </w:r>
          </w:p>
        </w:tc>
        <w:tc>
          <w:tcPr>
            <w:tcW w:w="271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menos de 15</w:t>
            </w:r>
          </w:p>
        </w:tc>
        <w:tc>
          <w:tcPr>
            <w:tcW w:w="283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15-19</w:t>
            </w:r>
          </w:p>
        </w:tc>
        <w:tc>
          <w:tcPr>
            <w:tcW w:w="326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bCs/>
                <w:sz w:val="16"/>
                <w:szCs w:val="16"/>
                <w:lang w:val="es-ES" w:eastAsia="ru-RU"/>
              </w:rPr>
            </w:pPr>
            <w:r w:rsidRPr="00004800">
              <w:rPr>
                <w:bCs/>
                <w:sz w:val="16"/>
                <w:szCs w:val="16"/>
                <w:lang w:val="es-ES" w:eastAsia="ru-RU"/>
              </w:rPr>
              <w:t>Rural</w:t>
            </w:r>
          </w:p>
        </w:tc>
        <w:tc>
          <w:tcPr>
            <w:tcW w:w="282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menos de 15</w:t>
            </w:r>
          </w:p>
        </w:tc>
        <w:tc>
          <w:tcPr>
            <w:tcW w:w="270" w:type="pct"/>
            <w:vAlign w:val="center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center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15-19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bCs/>
                <w:sz w:val="16"/>
                <w:szCs w:val="16"/>
                <w:lang w:val="es-ES" w:eastAsia="ru-RU"/>
              </w:rPr>
            </w:pPr>
            <w:r w:rsidRPr="00004800">
              <w:rPr>
                <w:bCs/>
                <w:sz w:val="16"/>
                <w:szCs w:val="16"/>
                <w:lang w:val="es-ES" w:eastAsia="ru-RU"/>
              </w:rPr>
              <w:t>Población total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3.383.332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646.152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341.213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1.627.689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330.267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173.946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1.755.643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315.885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167.267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1.305.655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206.850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154.478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2.077.677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439.302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186.735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Ortodoxa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3.158.015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598.440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320.966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1.518.737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305.848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163.438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1.639.278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292.592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157.528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1.173.695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185.200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142.413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1.984.320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413.240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178.553</w:t>
            </w:r>
          </w:p>
        </w:tc>
      </w:tr>
      <w:tr w:rsidR="00F76D69" w:rsidRPr="00004800" w:rsidTr="001B2A1C">
        <w:trPr>
          <w:trHeight w:val="220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 xml:space="preserve">Católica romana 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4.645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732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442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1.966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350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204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2.679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382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238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3587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497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361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1.058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235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81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Católica griega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700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119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72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325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59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33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375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60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39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478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75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58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222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44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14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Reformada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1.190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233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127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543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116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62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647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117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65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543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96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70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647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137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57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Unitaria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206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43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21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97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22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109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21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88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14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118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29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14</w:t>
            </w:r>
          </w:p>
        </w:tc>
      </w:tr>
      <w:tr w:rsidR="00F76D69" w:rsidRPr="00004800" w:rsidTr="001B2A1C">
        <w:trPr>
          <w:trHeight w:val="424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Evangélica de confesión augustana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1.429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374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118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615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192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61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814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182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57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565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131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40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864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243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78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 xml:space="preserve">Evangélica </w:t>
            </w:r>
            <w:r>
              <w:rPr>
                <w:sz w:val="16"/>
                <w:szCs w:val="16"/>
                <w:lang w:val="es-ES" w:eastAsia="ru-RU"/>
              </w:rPr>
              <w:t>s</w:t>
            </w:r>
            <w:r w:rsidRPr="00004800">
              <w:rPr>
                <w:sz w:val="16"/>
                <w:szCs w:val="16"/>
                <w:lang w:val="es-ES" w:eastAsia="ru-RU"/>
              </w:rPr>
              <w:t xml:space="preserve">ínodopresbiteriana 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3.596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651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361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1.648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336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177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1.948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315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184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1.720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248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175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1.876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403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186</w:t>
            </w:r>
          </w:p>
        </w:tc>
      </w:tr>
      <w:tr w:rsidR="00F76D69" w:rsidRPr="00004800" w:rsidTr="001B2A1C">
        <w:trPr>
          <w:trHeight w:val="214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Cristiana antigua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5.094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899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359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2.422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445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199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2.672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454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160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338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46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20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4.756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853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339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Baptista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32.754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8.581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3.398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13.859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4.285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1.604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18.895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4.296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1.794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10.764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2.423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1.401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21.990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6.158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1.997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Pentecostal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9.179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2.486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973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4.068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1.268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431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5.111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1.218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542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2.434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483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327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6.745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2.003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646</w:t>
            </w:r>
          </w:p>
        </w:tc>
      </w:tr>
      <w:tr w:rsidR="00F76D69" w:rsidRPr="00004800" w:rsidTr="001B2A1C">
        <w:trPr>
          <w:trHeight w:val="213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Adventista del Séptimo Día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13.503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2.739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1.283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5.788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1.365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587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7.715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1.374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696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4.230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744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447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9.273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1.995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836</w:t>
            </w:r>
          </w:p>
        </w:tc>
      </w:tr>
      <w:tr w:rsidR="00F76D69" w:rsidRPr="00004800" w:rsidTr="001B2A1C">
        <w:trPr>
          <w:trHeight w:val="200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Cristiana Evangélica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5.075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1.352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465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2.197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696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221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2.878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656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244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2.509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656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251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2.566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696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214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Armenia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110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12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60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50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91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19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Islámica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1.667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339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101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1.075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199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57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592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140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1.353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270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86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314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69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15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Mosaica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902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89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56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437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45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465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44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32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874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86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50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28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</w:t>
            </w:r>
          </w:p>
        </w:tc>
      </w:tr>
      <w:tr w:rsidR="00F76D69" w:rsidRPr="00004800" w:rsidTr="001B2A1C">
        <w:trPr>
          <w:trHeight w:val="262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Ortodoxa antigua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455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45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20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192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24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11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263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21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126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18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329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27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12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Otra religión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23.154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4.572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1.998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9.235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2.260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954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13.919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2.312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1.044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9.238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1.854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925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13.916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2.718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4.572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Ateísmo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12.724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4.572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1.998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9.235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2.260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954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13.919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2.312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1.044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9.238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1.854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925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13.916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2.718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4.572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Sin religión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33.207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827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994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7.711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434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614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5.013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393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380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12.300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781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953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424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46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827</w:t>
            </w:r>
          </w:p>
        </w:tc>
      </w:tr>
      <w:tr w:rsidR="00F76D69" w:rsidRPr="00004800" w:rsidTr="001B2A1C">
        <w:trPr>
          <w:trHeight w:val="255"/>
        </w:trPr>
        <w:tc>
          <w:tcPr>
            <w:tcW w:w="603" w:type="pct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No manifestada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75.727</w:t>
            </w:r>
          </w:p>
        </w:tc>
        <w:tc>
          <w:tcPr>
            <w:tcW w:w="297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7.137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3.151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19.319</w:t>
            </w:r>
          </w:p>
        </w:tc>
        <w:tc>
          <w:tcPr>
            <w:tcW w:w="275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3.793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1.947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13.888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3.344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1.204</w:t>
            </w:r>
          </w:p>
        </w:tc>
        <w:tc>
          <w:tcPr>
            <w:tcW w:w="314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22.151</w:t>
            </w:r>
          </w:p>
        </w:tc>
        <w:tc>
          <w:tcPr>
            <w:tcW w:w="271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3.409</w:t>
            </w:r>
          </w:p>
        </w:tc>
        <w:tc>
          <w:tcPr>
            <w:tcW w:w="283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2.169</w:t>
            </w:r>
          </w:p>
        </w:tc>
        <w:tc>
          <w:tcPr>
            <w:tcW w:w="326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11.056</w:t>
            </w:r>
          </w:p>
        </w:tc>
        <w:tc>
          <w:tcPr>
            <w:tcW w:w="282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3.728</w:t>
            </w:r>
          </w:p>
        </w:tc>
        <w:tc>
          <w:tcPr>
            <w:tcW w:w="270" w:type="pct"/>
            <w:vAlign w:val="bottom"/>
          </w:tcPr>
          <w:p w:rsidR="00F76D69" w:rsidRPr="00004800" w:rsidRDefault="00F76D69" w:rsidP="00C11E46">
            <w:pPr>
              <w:tabs>
                <w:tab w:val="left" w:pos="360"/>
                <w:tab w:val="left" w:pos="720"/>
              </w:tabs>
              <w:spacing w:before="10" w:after="10"/>
              <w:jc w:val="right"/>
              <w:rPr>
                <w:sz w:val="16"/>
                <w:szCs w:val="16"/>
                <w:lang w:val="es-ES" w:eastAsia="ru-RU"/>
              </w:rPr>
            </w:pPr>
            <w:r w:rsidRPr="00004800">
              <w:rPr>
                <w:sz w:val="16"/>
                <w:szCs w:val="16"/>
                <w:lang w:val="es-ES" w:eastAsia="ru-RU"/>
              </w:rPr>
              <w:t>7.137</w:t>
            </w:r>
          </w:p>
        </w:tc>
      </w:tr>
    </w:tbl>
    <w:p w:rsidR="00615F49" w:rsidRPr="00004800" w:rsidRDefault="00615F49" w:rsidP="00C85016">
      <w:pPr>
        <w:spacing w:after="480"/>
        <w:jc w:val="center"/>
        <w:rPr>
          <w:szCs w:val="24"/>
          <w:lang w:val="es-ES"/>
        </w:rPr>
      </w:pPr>
      <w:r w:rsidRPr="00004800">
        <w:rPr>
          <w:szCs w:val="24"/>
          <w:lang w:val="es-ES"/>
        </w:rPr>
        <w:t>-----</w:t>
      </w:r>
    </w:p>
    <w:sectPr w:rsidR="00615F49" w:rsidRPr="00004800" w:rsidSect="00C85016">
      <w:headerReference w:type="even" r:id="rId16"/>
      <w:headerReference w:type="default" r:id="rId17"/>
      <w:footerReference w:type="default" r:id="rId18"/>
      <w:headerReference w:type="first" r:id="rId19"/>
      <w:pgSz w:w="16840" w:h="11907" w:orient="landscape" w:code="9"/>
      <w:pgMar w:top="1134" w:right="567" w:bottom="851" w:left="1701" w:header="851" w:footer="1985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9E1" w:rsidRDefault="00FC19E1">
      <w:r>
        <w:separator/>
      </w:r>
    </w:p>
  </w:endnote>
  <w:endnote w:type="continuationSeparator" w:id="0">
    <w:p w:rsidR="00FC19E1" w:rsidRDefault="00FC1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 Ciri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A1C" w:rsidRDefault="001B2A1C" w:rsidP="00D35007">
    <w:pPr>
      <w:pStyle w:val="Footer"/>
    </w:pPr>
    <w:r>
      <w:t>GE.08-42970</w:t>
    </w:r>
    <w:r w:rsidR="00D35007">
      <w:t xml:space="preserve"> </w:t>
    </w:r>
    <w:r>
      <w:t xml:space="preserve">  (</w:t>
    </w:r>
    <w:r w:rsidR="00D35007">
      <w:t>EXT</w:t>
    </w:r>
    <w: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A1C" w:rsidRDefault="001B2A1C">
    <w:pPr>
      <w:pStyle w:val="Footer"/>
    </w:pPr>
    <w:r>
      <w:rPr>
        <w:noProof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684pt;margin-top:-101.6pt;width:42pt;height:99pt;z-index:2" stroked="f">
          <v:textbox style="layout-flow:vertical">
            <w:txbxContent>
              <w:p w:rsidR="001B2A1C" w:rsidRPr="00B63B6B" w:rsidRDefault="001B2A1C" w:rsidP="00B63B6B">
                <w:pPr>
                  <w:rPr>
                    <w:lang w:val="es-ES"/>
                  </w:rPr>
                </w:pPr>
                <w:r w:rsidRPr="00B63B6B">
                  <w:rPr>
                    <w:lang w:val="es-ES"/>
                  </w:rPr>
                  <w:t>CRC/C/MDA/3</w:t>
                </w:r>
                <w:r>
                  <w:rPr>
                    <w:lang w:val="es-ES"/>
                  </w:rPr>
                  <w:br/>
                </w:r>
                <w:r w:rsidRPr="00B63B6B">
                  <w:rPr>
                    <w:lang w:val="es-ES"/>
                  </w:rPr>
                  <w:t xml:space="preserve">página </w:t>
                </w:r>
                <w:r>
                  <w:rPr>
                    <w:rStyle w:val="PageNumber"/>
                  </w:rPr>
                  <w:fldChar w:fldCharType="begin"/>
                </w:r>
                <w:r w:rsidRPr="00B63B6B">
                  <w:rPr>
                    <w:rStyle w:val="PageNumber"/>
                    <w:lang w:val="es-ES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972818">
                  <w:rPr>
                    <w:rStyle w:val="PageNumber"/>
                    <w:noProof/>
                    <w:lang w:val="es-ES"/>
                  </w:rPr>
                  <w:t>119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9E1" w:rsidRDefault="00FC19E1">
      <w:r>
        <w:separator/>
      </w:r>
    </w:p>
  </w:footnote>
  <w:footnote w:type="continuationSeparator" w:id="0">
    <w:p w:rsidR="00FC19E1" w:rsidRDefault="00FC19E1">
      <w:r>
        <w:continuationSeparator/>
      </w:r>
    </w:p>
  </w:footnote>
  <w:footnote w:id="1">
    <w:p w:rsidR="001B2A1C" w:rsidRPr="005B3981" w:rsidRDefault="001B2A1C" w:rsidP="005B3981">
      <w:pPr>
        <w:rPr>
          <w:szCs w:val="24"/>
          <w:lang w:val="es-ES"/>
        </w:rPr>
      </w:pPr>
      <w:r w:rsidRPr="005B3981">
        <w:rPr>
          <w:rStyle w:val="FootnoteReference"/>
          <w:szCs w:val="24"/>
        </w:rPr>
        <w:footnoteRef/>
      </w:r>
      <w:r w:rsidRPr="005B3981">
        <w:rPr>
          <w:szCs w:val="24"/>
          <w:lang w:val="es-ES"/>
        </w:rPr>
        <w:t xml:space="preserve"> Véase la información estadística del </w:t>
      </w:r>
      <w:r w:rsidRPr="005B3981">
        <w:rPr>
          <w:i/>
          <w:szCs w:val="24"/>
          <w:lang w:val="es-ES"/>
        </w:rPr>
        <w:t>Anexo</w:t>
      </w:r>
      <w:r w:rsidRPr="005B3981">
        <w:rPr>
          <w:szCs w:val="24"/>
          <w:lang w:val="es-ES"/>
        </w:rPr>
        <w:t xml:space="preserve"> </w:t>
      </w:r>
      <w:r w:rsidRPr="005B3981">
        <w:rPr>
          <w:i/>
          <w:szCs w:val="24"/>
          <w:lang w:val="es-ES"/>
        </w:rPr>
        <w:t>1</w:t>
      </w:r>
      <w:r w:rsidRPr="005B3981">
        <w:rPr>
          <w:szCs w:val="24"/>
          <w:lang w:val="es-ES"/>
        </w:rPr>
        <w:t xml:space="preserve"> sobre el número de niños en </w:t>
      </w:r>
      <w:smartTag w:uri="urn:schemas-microsoft-com:office:smarttags" w:element="PersonName">
        <w:smartTagPr>
          <w:attr w:name="ProductID" w:val="la Rep￺blica"/>
        </w:smartTagPr>
        <w:r w:rsidRPr="005B3981">
          <w:rPr>
            <w:szCs w:val="24"/>
            <w:lang w:val="es-ES"/>
          </w:rPr>
          <w:t>la República</w:t>
        </w:r>
      </w:smartTag>
      <w:r>
        <w:rPr>
          <w:szCs w:val="24"/>
          <w:lang w:val="es-ES"/>
        </w:rPr>
        <w:t xml:space="preserve"> de </w:t>
      </w:r>
      <w:r w:rsidRPr="005B3981">
        <w:rPr>
          <w:szCs w:val="24"/>
          <w:lang w:val="es-ES"/>
        </w:rPr>
        <w:t>Moldova.</w:t>
      </w:r>
    </w:p>
  </w:footnote>
  <w:footnote w:id="2">
    <w:p w:rsidR="001B2A1C" w:rsidRPr="00AE0F41" w:rsidRDefault="001B2A1C" w:rsidP="00AE0F41">
      <w:pPr>
        <w:spacing w:afterLines="240" w:after="576"/>
        <w:jc w:val="both"/>
        <w:rPr>
          <w:szCs w:val="24"/>
          <w:lang w:val="es-ES"/>
        </w:rPr>
      </w:pPr>
      <w:r w:rsidRPr="00743B8D">
        <w:rPr>
          <w:rStyle w:val="FootnoteReference"/>
          <w:szCs w:val="24"/>
        </w:rPr>
        <w:footnoteRef/>
      </w:r>
      <w:r w:rsidRPr="00743B8D">
        <w:rPr>
          <w:szCs w:val="24"/>
          <w:lang w:val="es-ES"/>
        </w:rPr>
        <w:t xml:space="preserve"> </w:t>
      </w:r>
      <w:r w:rsidRPr="00AE0F41">
        <w:rPr>
          <w:szCs w:val="24"/>
          <w:lang w:val="es-ES"/>
        </w:rPr>
        <w:t>Ley Nº 499-XIV, de 14 de julio de 1999, relativa a las prestaciones sociales del Estado para algunas categorías de ciudadanos, con modificaciones.</w:t>
      </w:r>
    </w:p>
  </w:footnote>
  <w:footnote w:id="3">
    <w:p w:rsidR="001B2A1C" w:rsidRPr="00AE0F41" w:rsidRDefault="001B2A1C" w:rsidP="00AE0F41">
      <w:pPr>
        <w:rPr>
          <w:szCs w:val="24"/>
          <w:lang w:val="es-ES"/>
        </w:rPr>
      </w:pPr>
      <w:r w:rsidRPr="00AE0F41">
        <w:rPr>
          <w:b/>
          <w:szCs w:val="24"/>
          <w:vertAlign w:val="superscript"/>
          <w:lang w:val="es-ES"/>
        </w:rPr>
        <w:t>3</w:t>
      </w:r>
      <w:r w:rsidRPr="00AE0F41">
        <w:rPr>
          <w:szCs w:val="24"/>
          <w:lang w:val="es-ES"/>
        </w:rPr>
        <w:t xml:space="preserve"> La gravedad se establece en conformidad con </w:t>
      </w:r>
      <w:smartTag w:uri="urn:schemas-microsoft-com:office:smarttags" w:element="PersonName">
        <w:smartTagPr>
          <w:attr w:name="ProductID" w:val="la Decisi￳n"/>
        </w:smartTagPr>
        <w:r w:rsidRPr="00AE0F41">
          <w:rPr>
            <w:szCs w:val="24"/>
            <w:lang w:val="es-ES"/>
          </w:rPr>
          <w:t>la Decisión</w:t>
        </w:r>
      </w:smartTag>
      <w:r w:rsidRPr="00AE0F41">
        <w:rPr>
          <w:szCs w:val="24"/>
          <w:lang w:val="es-ES"/>
        </w:rPr>
        <w:t xml:space="preserve"> del Gobierno Nº 1065, de 11 de noviembre de 1999, sobre la aprobación de la lista de enfermedades y estados patológicos que dan derecho a la condición de niño inválido y a las prestaciones sociales del Estado establecidas en la legislación para niños de hasta 16 años.</w:t>
      </w:r>
    </w:p>
  </w:footnote>
  <w:footnote w:id="4">
    <w:p w:rsidR="001B2A1C" w:rsidRPr="00AE0F41" w:rsidRDefault="001B2A1C" w:rsidP="00AE0F41">
      <w:pPr>
        <w:rPr>
          <w:szCs w:val="24"/>
          <w:lang w:val="es-ES"/>
        </w:rPr>
      </w:pPr>
      <w:r w:rsidRPr="00AE0F41">
        <w:rPr>
          <w:rStyle w:val="FootnoteReference"/>
          <w:szCs w:val="24"/>
        </w:rPr>
        <w:footnoteRef/>
      </w:r>
      <w:r w:rsidRPr="00AE0F41">
        <w:rPr>
          <w:szCs w:val="24"/>
          <w:lang w:val="es-ES"/>
        </w:rPr>
        <w:t xml:space="preserve"> Ley Nº 127-XVI, de 23 de junio de 2005, que completa </w:t>
      </w:r>
      <w:smartTag w:uri="urn:schemas-microsoft-com:office:smarttags" w:element="PersonName">
        <w:smartTagPr>
          <w:attr w:name="ProductID" w:val="la Ley N"/>
        </w:smartTagPr>
        <w:r w:rsidRPr="00AE0F41">
          <w:rPr>
            <w:szCs w:val="24"/>
            <w:lang w:val="es-ES"/>
          </w:rPr>
          <w:t>la Ley N</w:t>
        </w:r>
      </w:smartTag>
      <w:r w:rsidRPr="00AE0F41">
        <w:rPr>
          <w:szCs w:val="24"/>
          <w:lang w:val="es-ES"/>
        </w:rPr>
        <w:t>º 499-XIV, de 14 de julio de 1999.</w:t>
      </w:r>
    </w:p>
  </w:footnote>
  <w:footnote w:id="5">
    <w:p w:rsidR="001B2A1C" w:rsidRPr="00AE0F41" w:rsidRDefault="001B2A1C" w:rsidP="00AE0F41">
      <w:pPr>
        <w:rPr>
          <w:color w:val="000000"/>
          <w:szCs w:val="24"/>
          <w:lang w:val="es-ES"/>
        </w:rPr>
      </w:pPr>
      <w:r w:rsidRPr="00AE0F41">
        <w:rPr>
          <w:rStyle w:val="FootnoteReference"/>
          <w:color w:val="000000"/>
          <w:szCs w:val="24"/>
        </w:rPr>
        <w:footnoteRef/>
      </w:r>
      <w:r w:rsidRPr="00AE0F41">
        <w:rPr>
          <w:color w:val="000000"/>
          <w:szCs w:val="24"/>
          <w:lang w:val="es-ES"/>
        </w:rPr>
        <w:t xml:space="preserve"> Ley Nº 396-XV, de 2 de diciembre de 2004.</w:t>
      </w:r>
    </w:p>
  </w:footnote>
  <w:footnote w:id="6">
    <w:p w:rsidR="001B2A1C" w:rsidRPr="00AE0F41" w:rsidRDefault="001B2A1C" w:rsidP="00AE0F41">
      <w:pPr>
        <w:pStyle w:val="FootnoteText"/>
        <w:rPr>
          <w:szCs w:val="24"/>
          <w:lang w:val="es-ES_tradnl"/>
        </w:rPr>
      </w:pPr>
      <w:r w:rsidRPr="00AE0F41">
        <w:rPr>
          <w:rStyle w:val="FootnoteReference"/>
          <w:szCs w:val="24"/>
        </w:rPr>
        <w:footnoteRef/>
      </w:r>
      <w:r w:rsidRPr="00AE0F41">
        <w:rPr>
          <w:szCs w:val="24"/>
          <w:lang w:val="es-ES_tradnl"/>
        </w:rPr>
        <w:t xml:space="preserve"> Decisión del Gobierno Nº 291, de 17 de marzo de 2005, sobre la indización de las prestaciones del seguro social y otras prestaciones sociales del Estado.</w:t>
      </w:r>
    </w:p>
  </w:footnote>
  <w:footnote w:id="7">
    <w:p w:rsidR="001B2A1C" w:rsidRPr="00743B8D" w:rsidRDefault="001B2A1C">
      <w:pPr>
        <w:spacing w:after="120"/>
        <w:rPr>
          <w:szCs w:val="24"/>
          <w:lang w:val="nb-NO"/>
        </w:rPr>
      </w:pPr>
      <w:r w:rsidRPr="00743B8D">
        <w:rPr>
          <w:rStyle w:val="FootnoteReference"/>
          <w:szCs w:val="24"/>
        </w:rPr>
        <w:footnoteRef/>
      </w:r>
      <w:r w:rsidRPr="00743B8D">
        <w:rPr>
          <w:szCs w:val="24"/>
          <w:lang w:val="ro-MO"/>
        </w:rPr>
        <w:t xml:space="preserve"> Ley Nº 359-XV, de 31 de julio de 2003.</w:t>
      </w:r>
    </w:p>
  </w:footnote>
  <w:footnote w:id="8">
    <w:p w:rsidR="001B2A1C" w:rsidRPr="00743B8D" w:rsidRDefault="001B2A1C">
      <w:pPr>
        <w:spacing w:after="120"/>
        <w:rPr>
          <w:szCs w:val="24"/>
          <w:lang w:val="nb-NO"/>
        </w:rPr>
      </w:pPr>
      <w:r w:rsidRPr="00743B8D">
        <w:rPr>
          <w:rStyle w:val="FootnoteReference"/>
          <w:szCs w:val="24"/>
        </w:rPr>
        <w:footnoteRef/>
      </w:r>
      <w:r w:rsidRPr="00743B8D">
        <w:rPr>
          <w:szCs w:val="24"/>
          <w:lang w:val="ro-MO"/>
        </w:rPr>
        <w:t xml:space="preserve"> Ley Nº 335-XV, de 7 de octubre de 2004.</w:t>
      </w:r>
      <w:r w:rsidRPr="00743B8D">
        <w:rPr>
          <w:szCs w:val="24"/>
          <w:lang w:val="es-ES_tradn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A1C" w:rsidRDefault="001B2A1C" w:rsidP="00033B8E">
    <w:pPr>
      <w:pStyle w:val="Header"/>
      <w:spacing w:after="0"/>
    </w:pPr>
    <w:r>
      <w:t>CRC/C/MDA/3</w:t>
    </w:r>
  </w:p>
  <w:p w:rsidR="001B2A1C" w:rsidRDefault="001B2A1C" w:rsidP="00B013BF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972818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A1C" w:rsidRDefault="001B2A1C" w:rsidP="008C0E11">
    <w:pPr>
      <w:pStyle w:val="Header"/>
      <w:tabs>
        <w:tab w:val="clear" w:pos="8640"/>
        <w:tab w:val="left" w:pos="7200"/>
        <w:tab w:val="right" w:pos="9240"/>
      </w:tabs>
      <w:spacing w:after="0"/>
    </w:pPr>
    <w:r>
      <w:tab/>
    </w:r>
    <w:r>
      <w:tab/>
      <w:t>CRC/C/MDA/3</w:t>
    </w:r>
  </w:p>
  <w:p w:rsidR="001B2A1C" w:rsidRDefault="001B2A1C" w:rsidP="008C0E11">
    <w:pPr>
      <w:pStyle w:val="Header"/>
      <w:tabs>
        <w:tab w:val="clear" w:pos="8640"/>
        <w:tab w:val="left" w:pos="7200"/>
        <w:tab w:val="right" w:pos="9240"/>
      </w:tabs>
    </w:pPr>
    <w:r>
      <w:tab/>
    </w:r>
    <w:r>
      <w:tab/>
      <w:t xml:space="preserve">página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72818">
      <w:rPr>
        <w:rStyle w:val="PageNumber"/>
        <w:noProof/>
      </w:rPr>
      <w:t>117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A1C" w:rsidRDefault="001B2A1C">
    <w:pPr>
      <w:pStyle w:val="Header"/>
      <w:spacing w:after="0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60.55pt;margin-top:-42.55pt;width:43.95pt;height:150.8pt;z-index:1;mso-position-vertical-relative:margin" o:allowincell="f" stroked="f">
          <v:textbox style="layout-flow:vertical;mso-next-textbox:#_x0000_s2050" inset="0,0,0,0">
            <w:txbxContent>
              <w:p w:rsidR="001B2A1C" w:rsidRDefault="001B2A1C" w:rsidP="00DA6884">
                <w:r>
                  <w:t>CRC/C/MDA/3</w:t>
                </w:r>
                <w:r>
                  <w:br/>
                  <w:t xml:space="preserve">página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120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  <w10:wrap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A1C" w:rsidRDefault="001B2A1C" w:rsidP="00B63B6B">
    <w:pPr>
      <w:pStyle w:val="Header"/>
      <w:tabs>
        <w:tab w:val="clear" w:pos="8640"/>
        <w:tab w:val="left" w:pos="7200"/>
        <w:tab w:val="right" w:pos="9240"/>
      </w:tabs>
      <w:spacing w:after="0"/>
    </w:pPr>
    <w:r>
      <w:tab/>
    </w:r>
    <w:r>
      <w:tab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A1C" w:rsidRDefault="001B2A1C" w:rsidP="00912C30">
    <w:pPr>
      <w:pStyle w:val="Header"/>
      <w:tabs>
        <w:tab w:val="clear" w:pos="8640"/>
      </w:tabs>
      <w:spacing w:after="0"/>
      <w:jc w:val="both"/>
    </w:pPr>
    <w:r>
      <w:t>CRC/C/MDA/3</w:t>
    </w:r>
  </w:p>
  <w:p w:rsidR="001B2A1C" w:rsidRDefault="001B2A1C" w:rsidP="00E96A79">
    <w:pPr>
      <w:pStyle w:val="Header"/>
      <w:tabs>
        <w:tab w:val="clear" w:pos="8640"/>
      </w:tabs>
      <w:spacing w:after="0"/>
      <w:jc w:val="both"/>
    </w:pPr>
    <w:r>
      <w:t xml:space="preserve">página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112</w:t>
    </w:r>
    <w:r>
      <w:rPr>
        <w:rStyle w:val="PageNumber"/>
      </w:rPr>
      <w:fldChar w:fldCharType="end"/>
    </w:r>
    <w:r>
      <w:tab/>
    </w:r>
    <w:r>
      <w:tab/>
    </w:r>
  </w:p>
  <w:p w:rsidR="001B2A1C" w:rsidRDefault="001B2A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D534A3E0"/>
    <w:lvl w:ilvl="0">
      <w:start w:val="1"/>
      <w:numFmt w:val="bullet"/>
      <w:pStyle w:val="ListContinue2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9C6EA0B6"/>
    <w:lvl w:ilvl="0">
      <w:start w:val="1"/>
      <w:numFmt w:val="bullet"/>
      <w:pStyle w:val="ListBullet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D78CBA62"/>
    <w:lvl w:ilvl="0">
      <w:start w:val="1"/>
      <w:numFmt w:val="bullet"/>
      <w:pStyle w:val="ListBullet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3C46A308"/>
    <w:lvl w:ilvl="0">
      <w:start w:val="1"/>
      <w:numFmt w:val="bullet"/>
      <w:pStyle w:val="ListBullet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08832DCE"/>
    <w:multiLevelType w:val="hybridMultilevel"/>
    <w:tmpl w:val="EB2EFF66"/>
    <w:lvl w:ilvl="0" w:tplc="743219AE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AB042D7"/>
    <w:multiLevelType w:val="hybridMultilevel"/>
    <w:tmpl w:val="FB4C51C2"/>
    <w:lvl w:ilvl="0" w:tplc="743219AE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BC4DCE"/>
    <w:multiLevelType w:val="hybridMultilevel"/>
    <w:tmpl w:val="3A8A26CE"/>
    <w:lvl w:ilvl="0" w:tplc="743219AE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7">
    <w:nsid w:val="20871BCF"/>
    <w:multiLevelType w:val="hybridMultilevel"/>
    <w:tmpl w:val="275A1682"/>
    <w:lvl w:ilvl="0" w:tplc="E8129A96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3F49C6"/>
    <w:multiLevelType w:val="singleLevel"/>
    <w:tmpl w:val="DE16A8C2"/>
    <w:lvl w:ilvl="0">
      <w:start w:val="1"/>
      <w:numFmt w:val="lowerRoman"/>
      <w:pStyle w:val="ParaNo"/>
      <w:lvlText w:val="(%1)"/>
      <w:lvlJc w:val="right"/>
      <w:pPr>
        <w:tabs>
          <w:tab w:val="num" w:pos="516"/>
        </w:tabs>
        <w:ind w:left="516" w:hanging="516"/>
      </w:pPr>
    </w:lvl>
  </w:abstractNum>
  <w:abstractNum w:abstractNumId="9">
    <w:nsid w:val="2B7326B2"/>
    <w:multiLevelType w:val="hybridMultilevel"/>
    <w:tmpl w:val="42AC4458"/>
    <w:lvl w:ilvl="0" w:tplc="743219AE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1A7890"/>
    <w:multiLevelType w:val="hybridMultilevel"/>
    <w:tmpl w:val="151405B6"/>
    <w:lvl w:ilvl="0" w:tplc="FFFFFFFF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044820"/>
    <w:multiLevelType w:val="hybridMultilevel"/>
    <w:tmpl w:val="5E6859AC"/>
    <w:lvl w:ilvl="0" w:tplc="8FAA0550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12">
    <w:nsid w:val="34D47490"/>
    <w:multiLevelType w:val="hybridMultilevel"/>
    <w:tmpl w:val="EF82E3BC"/>
    <w:lvl w:ilvl="0" w:tplc="743219AE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B35296"/>
    <w:multiLevelType w:val="hybridMultilevel"/>
    <w:tmpl w:val="FF62DE8A"/>
    <w:lvl w:ilvl="0" w:tplc="743219AE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12"/>
        </w:tabs>
        <w:ind w:left="18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32"/>
        </w:tabs>
        <w:ind w:left="25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52"/>
        </w:tabs>
        <w:ind w:left="32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72"/>
        </w:tabs>
        <w:ind w:left="39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92"/>
        </w:tabs>
        <w:ind w:left="46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12"/>
        </w:tabs>
        <w:ind w:left="54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32"/>
        </w:tabs>
        <w:ind w:left="61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52"/>
        </w:tabs>
        <w:ind w:left="6852" w:hanging="360"/>
      </w:pPr>
      <w:rPr>
        <w:rFonts w:ascii="Wingdings" w:hAnsi="Wingdings" w:hint="default"/>
      </w:rPr>
    </w:lvl>
  </w:abstractNum>
  <w:abstractNum w:abstractNumId="14">
    <w:nsid w:val="376B3416"/>
    <w:multiLevelType w:val="hybridMultilevel"/>
    <w:tmpl w:val="CDE2DCFC"/>
    <w:lvl w:ilvl="0" w:tplc="743219AE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B061AB"/>
    <w:multiLevelType w:val="singleLevel"/>
    <w:tmpl w:val="66CAD4CC"/>
    <w:lvl w:ilvl="0">
      <w:start w:val="1"/>
      <w:numFmt w:val="decimal"/>
      <w:pStyle w:val="FootnoteReference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6">
    <w:nsid w:val="3FAD0C83"/>
    <w:multiLevelType w:val="hybridMultilevel"/>
    <w:tmpl w:val="5E9611C0"/>
    <w:lvl w:ilvl="0" w:tplc="30409092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 w:hint="default"/>
        <w:b w:val="0"/>
        <w:i w:val="0"/>
      </w:rPr>
    </w:lvl>
    <w:lvl w:ilvl="1" w:tplc="578CEE6E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2BD522A"/>
    <w:multiLevelType w:val="hybridMultilevel"/>
    <w:tmpl w:val="BF72116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36165B6"/>
    <w:multiLevelType w:val="hybridMultilevel"/>
    <w:tmpl w:val="77F46944"/>
    <w:lvl w:ilvl="0" w:tplc="C3D44F6A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EA07383"/>
    <w:multiLevelType w:val="hybridMultilevel"/>
    <w:tmpl w:val="863644D4"/>
    <w:lvl w:ilvl="0" w:tplc="E36ADAD4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00B2A99"/>
    <w:multiLevelType w:val="hybridMultilevel"/>
    <w:tmpl w:val="BA9EE37E"/>
    <w:lvl w:ilvl="0" w:tplc="743219AE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21">
    <w:nsid w:val="74F6472C"/>
    <w:multiLevelType w:val="hybridMultilevel"/>
    <w:tmpl w:val="5CE05D0E"/>
    <w:lvl w:ilvl="0" w:tplc="743219AE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CF349BD"/>
    <w:multiLevelType w:val="singleLevel"/>
    <w:tmpl w:val="B61AAC56"/>
    <w:lvl w:ilvl="0">
      <w:start w:val="1"/>
      <w:numFmt w:val="lowerRoman"/>
      <w:pStyle w:val="Rom2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5"/>
  </w:num>
  <w:num w:numId="2">
    <w:abstractNumId w:val="22"/>
  </w:num>
  <w:num w:numId="3">
    <w:abstractNumId w:val="8"/>
  </w:num>
  <w:num w:numId="4">
    <w:abstractNumId w:val="17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16"/>
  </w:num>
  <w:num w:numId="10">
    <w:abstractNumId w:val="7"/>
  </w:num>
  <w:num w:numId="11">
    <w:abstractNumId w:val="10"/>
  </w:num>
  <w:num w:numId="12">
    <w:abstractNumId w:val="19"/>
  </w:num>
  <w:num w:numId="13">
    <w:abstractNumId w:val="11"/>
  </w:num>
  <w:num w:numId="14">
    <w:abstractNumId w:val="18"/>
  </w:num>
  <w:num w:numId="15">
    <w:abstractNumId w:val="12"/>
  </w:num>
  <w:num w:numId="16">
    <w:abstractNumId w:val="21"/>
  </w:num>
  <w:num w:numId="17">
    <w:abstractNumId w:val="6"/>
  </w:num>
  <w:num w:numId="18">
    <w:abstractNumId w:val="5"/>
  </w:num>
  <w:num w:numId="19">
    <w:abstractNumId w:val="9"/>
  </w:num>
  <w:num w:numId="20">
    <w:abstractNumId w:val="14"/>
  </w:num>
  <w:num w:numId="21">
    <w:abstractNumId w:val="4"/>
  </w:num>
  <w:num w:numId="22">
    <w:abstractNumId w:val="20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03BD8928-0B2B-4AF9-ACC3-F70F0B2B9EFC}"/>
    <w:docVar w:name="dgnword-eventsink" w:val="63453152"/>
  </w:docVars>
  <w:rsids>
    <w:rsidRoot w:val="00B55F05"/>
    <w:rsid w:val="000004E7"/>
    <w:rsid w:val="0000175D"/>
    <w:rsid w:val="00001896"/>
    <w:rsid w:val="00001E0D"/>
    <w:rsid w:val="00002208"/>
    <w:rsid w:val="00002927"/>
    <w:rsid w:val="000029E2"/>
    <w:rsid w:val="00002D26"/>
    <w:rsid w:val="00002D4D"/>
    <w:rsid w:val="00004800"/>
    <w:rsid w:val="00004DEB"/>
    <w:rsid w:val="000057CF"/>
    <w:rsid w:val="000059B8"/>
    <w:rsid w:val="00005B4F"/>
    <w:rsid w:val="00006339"/>
    <w:rsid w:val="00006971"/>
    <w:rsid w:val="00006F40"/>
    <w:rsid w:val="000071A5"/>
    <w:rsid w:val="00007EC5"/>
    <w:rsid w:val="0001089D"/>
    <w:rsid w:val="00010976"/>
    <w:rsid w:val="000109DD"/>
    <w:rsid w:val="00011022"/>
    <w:rsid w:val="000113DE"/>
    <w:rsid w:val="00011728"/>
    <w:rsid w:val="0001238E"/>
    <w:rsid w:val="00012564"/>
    <w:rsid w:val="000128B9"/>
    <w:rsid w:val="00012D41"/>
    <w:rsid w:val="00013474"/>
    <w:rsid w:val="00013726"/>
    <w:rsid w:val="00014B95"/>
    <w:rsid w:val="00014C97"/>
    <w:rsid w:val="00016A4E"/>
    <w:rsid w:val="00016B1F"/>
    <w:rsid w:val="00016D7F"/>
    <w:rsid w:val="000179EB"/>
    <w:rsid w:val="000200D2"/>
    <w:rsid w:val="000205D9"/>
    <w:rsid w:val="00020A94"/>
    <w:rsid w:val="00020B66"/>
    <w:rsid w:val="00020FC7"/>
    <w:rsid w:val="000212DA"/>
    <w:rsid w:val="000220F7"/>
    <w:rsid w:val="00022514"/>
    <w:rsid w:val="00023026"/>
    <w:rsid w:val="000239AF"/>
    <w:rsid w:val="00023B82"/>
    <w:rsid w:val="00024231"/>
    <w:rsid w:val="000245E4"/>
    <w:rsid w:val="00024680"/>
    <w:rsid w:val="000247FB"/>
    <w:rsid w:val="00024A70"/>
    <w:rsid w:val="00025C6C"/>
    <w:rsid w:val="00025EFC"/>
    <w:rsid w:val="00026AD3"/>
    <w:rsid w:val="000270CB"/>
    <w:rsid w:val="000274ED"/>
    <w:rsid w:val="00027755"/>
    <w:rsid w:val="000302CC"/>
    <w:rsid w:val="00030A66"/>
    <w:rsid w:val="00031074"/>
    <w:rsid w:val="00033B8E"/>
    <w:rsid w:val="0003412B"/>
    <w:rsid w:val="000348CE"/>
    <w:rsid w:val="00035003"/>
    <w:rsid w:val="00035351"/>
    <w:rsid w:val="000358F7"/>
    <w:rsid w:val="00035930"/>
    <w:rsid w:val="000367EB"/>
    <w:rsid w:val="00037758"/>
    <w:rsid w:val="00037990"/>
    <w:rsid w:val="00037CFF"/>
    <w:rsid w:val="00037D06"/>
    <w:rsid w:val="00040C7D"/>
    <w:rsid w:val="00040F09"/>
    <w:rsid w:val="0004112B"/>
    <w:rsid w:val="00041735"/>
    <w:rsid w:val="00041C48"/>
    <w:rsid w:val="00041D39"/>
    <w:rsid w:val="00041F47"/>
    <w:rsid w:val="0004300F"/>
    <w:rsid w:val="0004356A"/>
    <w:rsid w:val="00043A72"/>
    <w:rsid w:val="00043B39"/>
    <w:rsid w:val="00043BEA"/>
    <w:rsid w:val="0004574C"/>
    <w:rsid w:val="00047854"/>
    <w:rsid w:val="00050DBD"/>
    <w:rsid w:val="000518E1"/>
    <w:rsid w:val="00055BA2"/>
    <w:rsid w:val="00056418"/>
    <w:rsid w:val="00056472"/>
    <w:rsid w:val="00056E16"/>
    <w:rsid w:val="000571D2"/>
    <w:rsid w:val="00057456"/>
    <w:rsid w:val="00060279"/>
    <w:rsid w:val="000606CD"/>
    <w:rsid w:val="00060920"/>
    <w:rsid w:val="00060A61"/>
    <w:rsid w:val="00060DC1"/>
    <w:rsid w:val="00061175"/>
    <w:rsid w:val="00061A42"/>
    <w:rsid w:val="00061B82"/>
    <w:rsid w:val="000622C4"/>
    <w:rsid w:val="00062CDD"/>
    <w:rsid w:val="00063201"/>
    <w:rsid w:val="00063FAE"/>
    <w:rsid w:val="000649C8"/>
    <w:rsid w:val="000655B2"/>
    <w:rsid w:val="00065DD2"/>
    <w:rsid w:val="00066D3B"/>
    <w:rsid w:val="00067A86"/>
    <w:rsid w:val="00067B92"/>
    <w:rsid w:val="00067D44"/>
    <w:rsid w:val="00067ECA"/>
    <w:rsid w:val="00070DB4"/>
    <w:rsid w:val="00071821"/>
    <w:rsid w:val="00071A6D"/>
    <w:rsid w:val="00071A99"/>
    <w:rsid w:val="00071BFC"/>
    <w:rsid w:val="00071D63"/>
    <w:rsid w:val="00072B4D"/>
    <w:rsid w:val="0007300F"/>
    <w:rsid w:val="000730D6"/>
    <w:rsid w:val="00073856"/>
    <w:rsid w:val="00073E67"/>
    <w:rsid w:val="000748A2"/>
    <w:rsid w:val="00074DC3"/>
    <w:rsid w:val="0007513E"/>
    <w:rsid w:val="0007543A"/>
    <w:rsid w:val="00075DE0"/>
    <w:rsid w:val="00076089"/>
    <w:rsid w:val="00076A62"/>
    <w:rsid w:val="00076D73"/>
    <w:rsid w:val="00077486"/>
    <w:rsid w:val="000804F3"/>
    <w:rsid w:val="0008061A"/>
    <w:rsid w:val="00080B93"/>
    <w:rsid w:val="00080CE3"/>
    <w:rsid w:val="00080D3B"/>
    <w:rsid w:val="00081882"/>
    <w:rsid w:val="00082A28"/>
    <w:rsid w:val="00083A3D"/>
    <w:rsid w:val="0008451A"/>
    <w:rsid w:val="00084F3F"/>
    <w:rsid w:val="00085213"/>
    <w:rsid w:val="00085A67"/>
    <w:rsid w:val="00085FDA"/>
    <w:rsid w:val="00086A88"/>
    <w:rsid w:val="00087144"/>
    <w:rsid w:val="000901E3"/>
    <w:rsid w:val="000908CD"/>
    <w:rsid w:val="00091229"/>
    <w:rsid w:val="00091A59"/>
    <w:rsid w:val="00091ACE"/>
    <w:rsid w:val="00091D7A"/>
    <w:rsid w:val="00091F52"/>
    <w:rsid w:val="00094621"/>
    <w:rsid w:val="00094878"/>
    <w:rsid w:val="00094A64"/>
    <w:rsid w:val="00095681"/>
    <w:rsid w:val="000958BD"/>
    <w:rsid w:val="0009714F"/>
    <w:rsid w:val="0009758A"/>
    <w:rsid w:val="000A0393"/>
    <w:rsid w:val="000A03E2"/>
    <w:rsid w:val="000A07D5"/>
    <w:rsid w:val="000A0BB0"/>
    <w:rsid w:val="000A1C78"/>
    <w:rsid w:val="000A24A0"/>
    <w:rsid w:val="000A294F"/>
    <w:rsid w:val="000A2A9C"/>
    <w:rsid w:val="000A3E98"/>
    <w:rsid w:val="000A41A7"/>
    <w:rsid w:val="000A46BD"/>
    <w:rsid w:val="000A4941"/>
    <w:rsid w:val="000A532D"/>
    <w:rsid w:val="000A5704"/>
    <w:rsid w:val="000A5DA7"/>
    <w:rsid w:val="000A6AAB"/>
    <w:rsid w:val="000A6AB4"/>
    <w:rsid w:val="000B06CA"/>
    <w:rsid w:val="000B0FC8"/>
    <w:rsid w:val="000B0FD5"/>
    <w:rsid w:val="000B1025"/>
    <w:rsid w:val="000B1118"/>
    <w:rsid w:val="000B16E6"/>
    <w:rsid w:val="000B1FEA"/>
    <w:rsid w:val="000B2037"/>
    <w:rsid w:val="000B2110"/>
    <w:rsid w:val="000B2AD5"/>
    <w:rsid w:val="000B2D45"/>
    <w:rsid w:val="000B2F10"/>
    <w:rsid w:val="000B4243"/>
    <w:rsid w:val="000B45DA"/>
    <w:rsid w:val="000B479C"/>
    <w:rsid w:val="000B4990"/>
    <w:rsid w:val="000B4BBA"/>
    <w:rsid w:val="000B4E9D"/>
    <w:rsid w:val="000B4EBE"/>
    <w:rsid w:val="000B5396"/>
    <w:rsid w:val="000B5E11"/>
    <w:rsid w:val="000B66DC"/>
    <w:rsid w:val="000B6735"/>
    <w:rsid w:val="000B6831"/>
    <w:rsid w:val="000B7B43"/>
    <w:rsid w:val="000C041C"/>
    <w:rsid w:val="000C056C"/>
    <w:rsid w:val="000C1FC4"/>
    <w:rsid w:val="000C2580"/>
    <w:rsid w:val="000C29DC"/>
    <w:rsid w:val="000C330C"/>
    <w:rsid w:val="000C336A"/>
    <w:rsid w:val="000C35AA"/>
    <w:rsid w:val="000C3815"/>
    <w:rsid w:val="000C3F57"/>
    <w:rsid w:val="000C47C4"/>
    <w:rsid w:val="000C4F76"/>
    <w:rsid w:val="000C511D"/>
    <w:rsid w:val="000C579D"/>
    <w:rsid w:val="000C59CF"/>
    <w:rsid w:val="000C5DC3"/>
    <w:rsid w:val="000C7688"/>
    <w:rsid w:val="000C7F52"/>
    <w:rsid w:val="000D0351"/>
    <w:rsid w:val="000D138C"/>
    <w:rsid w:val="000D15EA"/>
    <w:rsid w:val="000D194A"/>
    <w:rsid w:val="000D22CB"/>
    <w:rsid w:val="000D2FA3"/>
    <w:rsid w:val="000D4144"/>
    <w:rsid w:val="000D42DE"/>
    <w:rsid w:val="000D4314"/>
    <w:rsid w:val="000D4501"/>
    <w:rsid w:val="000D47E9"/>
    <w:rsid w:val="000D53A5"/>
    <w:rsid w:val="000D5ACB"/>
    <w:rsid w:val="000D68CC"/>
    <w:rsid w:val="000D6BBE"/>
    <w:rsid w:val="000D7C27"/>
    <w:rsid w:val="000D7CBE"/>
    <w:rsid w:val="000E0533"/>
    <w:rsid w:val="000E086E"/>
    <w:rsid w:val="000E1599"/>
    <w:rsid w:val="000E1CB2"/>
    <w:rsid w:val="000E23F8"/>
    <w:rsid w:val="000E2620"/>
    <w:rsid w:val="000E2D45"/>
    <w:rsid w:val="000E2D6C"/>
    <w:rsid w:val="000E2FE6"/>
    <w:rsid w:val="000E367C"/>
    <w:rsid w:val="000E4E71"/>
    <w:rsid w:val="000E6C8F"/>
    <w:rsid w:val="000E6FEA"/>
    <w:rsid w:val="000E778F"/>
    <w:rsid w:val="000F0508"/>
    <w:rsid w:val="000F15C3"/>
    <w:rsid w:val="000F1B16"/>
    <w:rsid w:val="000F1E4D"/>
    <w:rsid w:val="000F328E"/>
    <w:rsid w:val="000F34E6"/>
    <w:rsid w:val="000F3627"/>
    <w:rsid w:val="000F38A5"/>
    <w:rsid w:val="000F3AE7"/>
    <w:rsid w:val="000F4905"/>
    <w:rsid w:val="000F4986"/>
    <w:rsid w:val="000F64DD"/>
    <w:rsid w:val="000F67B0"/>
    <w:rsid w:val="000F6D46"/>
    <w:rsid w:val="000F7957"/>
    <w:rsid w:val="000F7D4A"/>
    <w:rsid w:val="0010133B"/>
    <w:rsid w:val="00101DD6"/>
    <w:rsid w:val="001034DC"/>
    <w:rsid w:val="001036D3"/>
    <w:rsid w:val="00103FF1"/>
    <w:rsid w:val="0010403F"/>
    <w:rsid w:val="00104FE3"/>
    <w:rsid w:val="00105B5C"/>
    <w:rsid w:val="00105F20"/>
    <w:rsid w:val="001060BC"/>
    <w:rsid w:val="00106513"/>
    <w:rsid w:val="00106B93"/>
    <w:rsid w:val="00107859"/>
    <w:rsid w:val="001079C0"/>
    <w:rsid w:val="0011081B"/>
    <w:rsid w:val="0011088E"/>
    <w:rsid w:val="00111128"/>
    <w:rsid w:val="00111615"/>
    <w:rsid w:val="00111637"/>
    <w:rsid w:val="00111C4C"/>
    <w:rsid w:val="00112200"/>
    <w:rsid w:val="0011253F"/>
    <w:rsid w:val="001125B4"/>
    <w:rsid w:val="00112E4B"/>
    <w:rsid w:val="00113842"/>
    <w:rsid w:val="00113BD8"/>
    <w:rsid w:val="00113C39"/>
    <w:rsid w:val="001146A2"/>
    <w:rsid w:val="00114B56"/>
    <w:rsid w:val="00114FC5"/>
    <w:rsid w:val="0011537F"/>
    <w:rsid w:val="00115554"/>
    <w:rsid w:val="00115DFB"/>
    <w:rsid w:val="00115FEA"/>
    <w:rsid w:val="00116533"/>
    <w:rsid w:val="00120162"/>
    <w:rsid w:val="001208C4"/>
    <w:rsid w:val="00120969"/>
    <w:rsid w:val="00120D62"/>
    <w:rsid w:val="001210C2"/>
    <w:rsid w:val="00121622"/>
    <w:rsid w:val="00122CBC"/>
    <w:rsid w:val="00123F52"/>
    <w:rsid w:val="001254B0"/>
    <w:rsid w:val="001258A4"/>
    <w:rsid w:val="0012590B"/>
    <w:rsid w:val="00126A31"/>
    <w:rsid w:val="001271D2"/>
    <w:rsid w:val="00127B35"/>
    <w:rsid w:val="0013087D"/>
    <w:rsid w:val="001322FA"/>
    <w:rsid w:val="00132489"/>
    <w:rsid w:val="0013291C"/>
    <w:rsid w:val="00132FBE"/>
    <w:rsid w:val="00133245"/>
    <w:rsid w:val="00134558"/>
    <w:rsid w:val="001346FC"/>
    <w:rsid w:val="00134D1C"/>
    <w:rsid w:val="00134F72"/>
    <w:rsid w:val="001355F0"/>
    <w:rsid w:val="00135A12"/>
    <w:rsid w:val="00135A26"/>
    <w:rsid w:val="00135B3B"/>
    <w:rsid w:val="00135E80"/>
    <w:rsid w:val="00137197"/>
    <w:rsid w:val="00140C6B"/>
    <w:rsid w:val="00141220"/>
    <w:rsid w:val="00141505"/>
    <w:rsid w:val="00142073"/>
    <w:rsid w:val="00142C50"/>
    <w:rsid w:val="00142F06"/>
    <w:rsid w:val="001432B7"/>
    <w:rsid w:val="00145B66"/>
    <w:rsid w:val="00145B75"/>
    <w:rsid w:val="00146049"/>
    <w:rsid w:val="001465DD"/>
    <w:rsid w:val="001467AF"/>
    <w:rsid w:val="00147355"/>
    <w:rsid w:val="001479D0"/>
    <w:rsid w:val="00150423"/>
    <w:rsid w:val="001511EE"/>
    <w:rsid w:val="001514C0"/>
    <w:rsid w:val="00151534"/>
    <w:rsid w:val="00152040"/>
    <w:rsid w:val="00152284"/>
    <w:rsid w:val="001522DE"/>
    <w:rsid w:val="0015298C"/>
    <w:rsid w:val="00152EAC"/>
    <w:rsid w:val="00153C28"/>
    <w:rsid w:val="00154512"/>
    <w:rsid w:val="00154905"/>
    <w:rsid w:val="00155966"/>
    <w:rsid w:val="00155EC2"/>
    <w:rsid w:val="00155F44"/>
    <w:rsid w:val="00155FCE"/>
    <w:rsid w:val="0015685D"/>
    <w:rsid w:val="00156F4C"/>
    <w:rsid w:val="00157093"/>
    <w:rsid w:val="00157465"/>
    <w:rsid w:val="001602BA"/>
    <w:rsid w:val="00160740"/>
    <w:rsid w:val="001608CF"/>
    <w:rsid w:val="00163536"/>
    <w:rsid w:val="0016386C"/>
    <w:rsid w:val="00164273"/>
    <w:rsid w:val="00164A53"/>
    <w:rsid w:val="00164FFE"/>
    <w:rsid w:val="001652AB"/>
    <w:rsid w:val="00165F6E"/>
    <w:rsid w:val="00166B12"/>
    <w:rsid w:val="00166BC0"/>
    <w:rsid w:val="001671A9"/>
    <w:rsid w:val="00167925"/>
    <w:rsid w:val="00167AEF"/>
    <w:rsid w:val="00167CD2"/>
    <w:rsid w:val="0017068A"/>
    <w:rsid w:val="00170CD8"/>
    <w:rsid w:val="00171097"/>
    <w:rsid w:val="00171614"/>
    <w:rsid w:val="001717BD"/>
    <w:rsid w:val="00171D83"/>
    <w:rsid w:val="0017251E"/>
    <w:rsid w:val="00173AD1"/>
    <w:rsid w:val="00174050"/>
    <w:rsid w:val="00174869"/>
    <w:rsid w:val="001750A5"/>
    <w:rsid w:val="001764D4"/>
    <w:rsid w:val="0017667B"/>
    <w:rsid w:val="00176C5C"/>
    <w:rsid w:val="00177511"/>
    <w:rsid w:val="001779CB"/>
    <w:rsid w:val="00180339"/>
    <w:rsid w:val="00180A2F"/>
    <w:rsid w:val="001818A6"/>
    <w:rsid w:val="00181F7E"/>
    <w:rsid w:val="00182225"/>
    <w:rsid w:val="0018266E"/>
    <w:rsid w:val="00182B1B"/>
    <w:rsid w:val="00182BEC"/>
    <w:rsid w:val="00184585"/>
    <w:rsid w:val="001851E2"/>
    <w:rsid w:val="0018556B"/>
    <w:rsid w:val="00186251"/>
    <w:rsid w:val="001862AF"/>
    <w:rsid w:val="00186C52"/>
    <w:rsid w:val="00186D5B"/>
    <w:rsid w:val="001878A1"/>
    <w:rsid w:val="00187E36"/>
    <w:rsid w:val="001903F7"/>
    <w:rsid w:val="001906DF"/>
    <w:rsid w:val="001907B9"/>
    <w:rsid w:val="00190B6F"/>
    <w:rsid w:val="00190EDC"/>
    <w:rsid w:val="0019103D"/>
    <w:rsid w:val="001918B2"/>
    <w:rsid w:val="0019191C"/>
    <w:rsid w:val="001922B1"/>
    <w:rsid w:val="00192D05"/>
    <w:rsid w:val="00192F5E"/>
    <w:rsid w:val="00194C59"/>
    <w:rsid w:val="00195A2B"/>
    <w:rsid w:val="00196277"/>
    <w:rsid w:val="001979DD"/>
    <w:rsid w:val="001A03C7"/>
    <w:rsid w:val="001A0A6F"/>
    <w:rsid w:val="001A10D4"/>
    <w:rsid w:val="001A175E"/>
    <w:rsid w:val="001A1A10"/>
    <w:rsid w:val="001A1EED"/>
    <w:rsid w:val="001A2944"/>
    <w:rsid w:val="001A3D06"/>
    <w:rsid w:val="001A44BD"/>
    <w:rsid w:val="001A4ACB"/>
    <w:rsid w:val="001A4CBE"/>
    <w:rsid w:val="001A513F"/>
    <w:rsid w:val="001A51FF"/>
    <w:rsid w:val="001A5486"/>
    <w:rsid w:val="001A5AFC"/>
    <w:rsid w:val="001A5DF3"/>
    <w:rsid w:val="001A6D21"/>
    <w:rsid w:val="001A710D"/>
    <w:rsid w:val="001A73A5"/>
    <w:rsid w:val="001A78C9"/>
    <w:rsid w:val="001A7F2F"/>
    <w:rsid w:val="001B03A7"/>
    <w:rsid w:val="001B0800"/>
    <w:rsid w:val="001B0A5A"/>
    <w:rsid w:val="001B23A2"/>
    <w:rsid w:val="001B2420"/>
    <w:rsid w:val="001B2479"/>
    <w:rsid w:val="001B2920"/>
    <w:rsid w:val="001B29C0"/>
    <w:rsid w:val="001B2A1B"/>
    <w:rsid w:val="001B2A1C"/>
    <w:rsid w:val="001B2B43"/>
    <w:rsid w:val="001B2D8D"/>
    <w:rsid w:val="001B3E5B"/>
    <w:rsid w:val="001B419E"/>
    <w:rsid w:val="001B4367"/>
    <w:rsid w:val="001B4ED0"/>
    <w:rsid w:val="001B5A83"/>
    <w:rsid w:val="001B5B0E"/>
    <w:rsid w:val="001B6980"/>
    <w:rsid w:val="001B699A"/>
    <w:rsid w:val="001B6CC8"/>
    <w:rsid w:val="001B76CC"/>
    <w:rsid w:val="001C0A69"/>
    <w:rsid w:val="001C1E31"/>
    <w:rsid w:val="001C24EC"/>
    <w:rsid w:val="001C26D9"/>
    <w:rsid w:val="001C362C"/>
    <w:rsid w:val="001C3F18"/>
    <w:rsid w:val="001C4869"/>
    <w:rsid w:val="001C49C9"/>
    <w:rsid w:val="001C4A32"/>
    <w:rsid w:val="001C4BD2"/>
    <w:rsid w:val="001C4DCC"/>
    <w:rsid w:val="001C5128"/>
    <w:rsid w:val="001C59A4"/>
    <w:rsid w:val="001C64FD"/>
    <w:rsid w:val="001C77EA"/>
    <w:rsid w:val="001D0547"/>
    <w:rsid w:val="001D0AA8"/>
    <w:rsid w:val="001D2CDF"/>
    <w:rsid w:val="001D3019"/>
    <w:rsid w:val="001D39A1"/>
    <w:rsid w:val="001D4CF5"/>
    <w:rsid w:val="001D4F0B"/>
    <w:rsid w:val="001D526E"/>
    <w:rsid w:val="001D5C51"/>
    <w:rsid w:val="001D5E83"/>
    <w:rsid w:val="001D7843"/>
    <w:rsid w:val="001E0B7C"/>
    <w:rsid w:val="001E0F72"/>
    <w:rsid w:val="001E21A3"/>
    <w:rsid w:val="001E21F6"/>
    <w:rsid w:val="001E2508"/>
    <w:rsid w:val="001E2FA5"/>
    <w:rsid w:val="001E38E3"/>
    <w:rsid w:val="001E51F9"/>
    <w:rsid w:val="001E56F5"/>
    <w:rsid w:val="001E58B8"/>
    <w:rsid w:val="001E60B6"/>
    <w:rsid w:val="001E63D9"/>
    <w:rsid w:val="001E7483"/>
    <w:rsid w:val="001E7681"/>
    <w:rsid w:val="001E7FD1"/>
    <w:rsid w:val="001F0BFA"/>
    <w:rsid w:val="001F101E"/>
    <w:rsid w:val="001F130E"/>
    <w:rsid w:val="001F13C6"/>
    <w:rsid w:val="001F1644"/>
    <w:rsid w:val="001F1ABD"/>
    <w:rsid w:val="001F1D5B"/>
    <w:rsid w:val="001F2F89"/>
    <w:rsid w:val="001F30EE"/>
    <w:rsid w:val="001F31F0"/>
    <w:rsid w:val="001F3A9B"/>
    <w:rsid w:val="001F5292"/>
    <w:rsid w:val="001F5647"/>
    <w:rsid w:val="001F6B1D"/>
    <w:rsid w:val="001F78B6"/>
    <w:rsid w:val="0020100F"/>
    <w:rsid w:val="00201124"/>
    <w:rsid w:val="00202092"/>
    <w:rsid w:val="0020306A"/>
    <w:rsid w:val="002030B2"/>
    <w:rsid w:val="00203DF7"/>
    <w:rsid w:val="00204074"/>
    <w:rsid w:val="00204A10"/>
    <w:rsid w:val="002052B5"/>
    <w:rsid w:val="00205DED"/>
    <w:rsid w:val="002062FE"/>
    <w:rsid w:val="00206840"/>
    <w:rsid w:val="00207A85"/>
    <w:rsid w:val="00207B44"/>
    <w:rsid w:val="00207FE1"/>
    <w:rsid w:val="00210471"/>
    <w:rsid w:val="00210BCA"/>
    <w:rsid w:val="0021107B"/>
    <w:rsid w:val="002110A5"/>
    <w:rsid w:val="00211665"/>
    <w:rsid w:val="00212780"/>
    <w:rsid w:val="00213354"/>
    <w:rsid w:val="0021356B"/>
    <w:rsid w:val="00213B9D"/>
    <w:rsid w:val="00214418"/>
    <w:rsid w:val="00214784"/>
    <w:rsid w:val="00214AA4"/>
    <w:rsid w:val="00214CB9"/>
    <w:rsid w:val="00214F2E"/>
    <w:rsid w:val="00215264"/>
    <w:rsid w:val="0021530C"/>
    <w:rsid w:val="002158E9"/>
    <w:rsid w:val="00215A5D"/>
    <w:rsid w:val="00216DC1"/>
    <w:rsid w:val="00216EE3"/>
    <w:rsid w:val="0021725D"/>
    <w:rsid w:val="002176A1"/>
    <w:rsid w:val="002206C8"/>
    <w:rsid w:val="00220AEE"/>
    <w:rsid w:val="0022127F"/>
    <w:rsid w:val="002212D8"/>
    <w:rsid w:val="00221F75"/>
    <w:rsid w:val="002222BC"/>
    <w:rsid w:val="002227BB"/>
    <w:rsid w:val="0022291B"/>
    <w:rsid w:val="002233B8"/>
    <w:rsid w:val="00223902"/>
    <w:rsid w:val="002249FA"/>
    <w:rsid w:val="002252EC"/>
    <w:rsid w:val="0022549F"/>
    <w:rsid w:val="0022570F"/>
    <w:rsid w:val="002258B5"/>
    <w:rsid w:val="00226584"/>
    <w:rsid w:val="00226649"/>
    <w:rsid w:val="00227045"/>
    <w:rsid w:val="002271FC"/>
    <w:rsid w:val="002273AE"/>
    <w:rsid w:val="00227795"/>
    <w:rsid w:val="002279D8"/>
    <w:rsid w:val="00227FB1"/>
    <w:rsid w:val="00230775"/>
    <w:rsid w:val="002307DA"/>
    <w:rsid w:val="00231E7E"/>
    <w:rsid w:val="002322B1"/>
    <w:rsid w:val="002322C5"/>
    <w:rsid w:val="00232B99"/>
    <w:rsid w:val="00232EB9"/>
    <w:rsid w:val="002333A0"/>
    <w:rsid w:val="00233A11"/>
    <w:rsid w:val="00233AF7"/>
    <w:rsid w:val="002346A9"/>
    <w:rsid w:val="00235683"/>
    <w:rsid w:val="00235C0E"/>
    <w:rsid w:val="00236857"/>
    <w:rsid w:val="00236EE7"/>
    <w:rsid w:val="00237A25"/>
    <w:rsid w:val="00237F07"/>
    <w:rsid w:val="00240DA9"/>
    <w:rsid w:val="00241544"/>
    <w:rsid w:val="002418B0"/>
    <w:rsid w:val="002420A3"/>
    <w:rsid w:val="002430C7"/>
    <w:rsid w:val="002439A9"/>
    <w:rsid w:val="00243CCE"/>
    <w:rsid w:val="002457E1"/>
    <w:rsid w:val="002459F3"/>
    <w:rsid w:val="00245BA3"/>
    <w:rsid w:val="002468BB"/>
    <w:rsid w:val="00247E7B"/>
    <w:rsid w:val="0025019A"/>
    <w:rsid w:val="00251128"/>
    <w:rsid w:val="0025140A"/>
    <w:rsid w:val="00251904"/>
    <w:rsid w:val="00251C9F"/>
    <w:rsid w:val="00252ADE"/>
    <w:rsid w:val="00253CFD"/>
    <w:rsid w:val="00255E25"/>
    <w:rsid w:val="00256954"/>
    <w:rsid w:val="00256E43"/>
    <w:rsid w:val="002573FC"/>
    <w:rsid w:val="002577E3"/>
    <w:rsid w:val="00257B21"/>
    <w:rsid w:val="00260C4D"/>
    <w:rsid w:val="00260F1F"/>
    <w:rsid w:val="002616D3"/>
    <w:rsid w:val="00261AAD"/>
    <w:rsid w:val="002625CF"/>
    <w:rsid w:val="0026410A"/>
    <w:rsid w:val="00264413"/>
    <w:rsid w:val="002645B1"/>
    <w:rsid w:val="00265C54"/>
    <w:rsid w:val="00266573"/>
    <w:rsid w:val="00266880"/>
    <w:rsid w:val="00266D53"/>
    <w:rsid w:val="00267103"/>
    <w:rsid w:val="002675D3"/>
    <w:rsid w:val="00267952"/>
    <w:rsid w:val="002706DA"/>
    <w:rsid w:val="00271ED4"/>
    <w:rsid w:val="00272835"/>
    <w:rsid w:val="002735D4"/>
    <w:rsid w:val="002737F9"/>
    <w:rsid w:val="00273F16"/>
    <w:rsid w:val="002743B4"/>
    <w:rsid w:val="00274443"/>
    <w:rsid w:val="00274E44"/>
    <w:rsid w:val="00275D31"/>
    <w:rsid w:val="002760E9"/>
    <w:rsid w:val="0027664C"/>
    <w:rsid w:val="0027694D"/>
    <w:rsid w:val="00277565"/>
    <w:rsid w:val="00277B2A"/>
    <w:rsid w:val="0028092A"/>
    <w:rsid w:val="00280B15"/>
    <w:rsid w:val="00280D29"/>
    <w:rsid w:val="0028178B"/>
    <w:rsid w:val="00281CAE"/>
    <w:rsid w:val="00282701"/>
    <w:rsid w:val="002827F8"/>
    <w:rsid w:val="00282AA6"/>
    <w:rsid w:val="00282BCB"/>
    <w:rsid w:val="00282D85"/>
    <w:rsid w:val="00282F63"/>
    <w:rsid w:val="00283C15"/>
    <w:rsid w:val="00283DAE"/>
    <w:rsid w:val="002850B9"/>
    <w:rsid w:val="00285210"/>
    <w:rsid w:val="00286014"/>
    <w:rsid w:val="00286367"/>
    <w:rsid w:val="002863C4"/>
    <w:rsid w:val="00286740"/>
    <w:rsid w:val="00286CF4"/>
    <w:rsid w:val="00286FF5"/>
    <w:rsid w:val="00287083"/>
    <w:rsid w:val="002876FC"/>
    <w:rsid w:val="00287CE3"/>
    <w:rsid w:val="002901D4"/>
    <w:rsid w:val="00290E32"/>
    <w:rsid w:val="00291183"/>
    <w:rsid w:val="002915DF"/>
    <w:rsid w:val="0029229F"/>
    <w:rsid w:val="00293DA0"/>
    <w:rsid w:val="00294945"/>
    <w:rsid w:val="00295048"/>
    <w:rsid w:val="002950DE"/>
    <w:rsid w:val="00295938"/>
    <w:rsid w:val="00296340"/>
    <w:rsid w:val="00296477"/>
    <w:rsid w:val="00296A45"/>
    <w:rsid w:val="00296E94"/>
    <w:rsid w:val="00297193"/>
    <w:rsid w:val="002978C3"/>
    <w:rsid w:val="00297C5C"/>
    <w:rsid w:val="00297F0B"/>
    <w:rsid w:val="002A006E"/>
    <w:rsid w:val="002A04BF"/>
    <w:rsid w:val="002A0506"/>
    <w:rsid w:val="002A09CD"/>
    <w:rsid w:val="002A09F1"/>
    <w:rsid w:val="002A14AB"/>
    <w:rsid w:val="002A1B8C"/>
    <w:rsid w:val="002A21DD"/>
    <w:rsid w:val="002A2B77"/>
    <w:rsid w:val="002A3259"/>
    <w:rsid w:val="002A3465"/>
    <w:rsid w:val="002A3804"/>
    <w:rsid w:val="002A3CEA"/>
    <w:rsid w:val="002A43AA"/>
    <w:rsid w:val="002A4E97"/>
    <w:rsid w:val="002A5867"/>
    <w:rsid w:val="002A5B86"/>
    <w:rsid w:val="002A61FE"/>
    <w:rsid w:val="002A6770"/>
    <w:rsid w:val="002A6AE9"/>
    <w:rsid w:val="002B03D0"/>
    <w:rsid w:val="002B0D67"/>
    <w:rsid w:val="002B1255"/>
    <w:rsid w:val="002B1566"/>
    <w:rsid w:val="002B2155"/>
    <w:rsid w:val="002B2BEE"/>
    <w:rsid w:val="002B3C6A"/>
    <w:rsid w:val="002B3CC4"/>
    <w:rsid w:val="002B3EE1"/>
    <w:rsid w:val="002B459F"/>
    <w:rsid w:val="002B4B8D"/>
    <w:rsid w:val="002B4BCF"/>
    <w:rsid w:val="002B520E"/>
    <w:rsid w:val="002B6A45"/>
    <w:rsid w:val="002B7116"/>
    <w:rsid w:val="002B7509"/>
    <w:rsid w:val="002B75DC"/>
    <w:rsid w:val="002B777A"/>
    <w:rsid w:val="002B78B1"/>
    <w:rsid w:val="002C0427"/>
    <w:rsid w:val="002C0858"/>
    <w:rsid w:val="002C0CCB"/>
    <w:rsid w:val="002C155F"/>
    <w:rsid w:val="002C2604"/>
    <w:rsid w:val="002C27A6"/>
    <w:rsid w:val="002C2A2B"/>
    <w:rsid w:val="002C2E09"/>
    <w:rsid w:val="002C33B2"/>
    <w:rsid w:val="002C3C13"/>
    <w:rsid w:val="002C4743"/>
    <w:rsid w:val="002C57F6"/>
    <w:rsid w:val="002C58E5"/>
    <w:rsid w:val="002C5CAA"/>
    <w:rsid w:val="002C656D"/>
    <w:rsid w:val="002C6CDD"/>
    <w:rsid w:val="002C71B9"/>
    <w:rsid w:val="002C7E23"/>
    <w:rsid w:val="002D02A4"/>
    <w:rsid w:val="002D0E18"/>
    <w:rsid w:val="002D0EEE"/>
    <w:rsid w:val="002D1A73"/>
    <w:rsid w:val="002D2616"/>
    <w:rsid w:val="002D2C09"/>
    <w:rsid w:val="002D2EBE"/>
    <w:rsid w:val="002D3249"/>
    <w:rsid w:val="002D338B"/>
    <w:rsid w:val="002D39A8"/>
    <w:rsid w:val="002D4555"/>
    <w:rsid w:val="002D4995"/>
    <w:rsid w:val="002D52C2"/>
    <w:rsid w:val="002D5CED"/>
    <w:rsid w:val="002D65C3"/>
    <w:rsid w:val="002D6A9E"/>
    <w:rsid w:val="002D7755"/>
    <w:rsid w:val="002D776D"/>
    <w:rsid w:val="002E020E"/>
    <w:rsid w:val="002E05C4"/>
    <w:rsid w:val="002E0F30"/>
    <w:rsid w:val="002E1673"/>
    <w:rsid w:val="002E1CBC"/>
    <w:rsid w:val="002E1CC6"/>
    <w:rsid w:val="002E2947"/>
    <w:rsid w:val="002E3623"/>
    <w:rsid w:val="002E363D"/>
    <w:rsid w:val="002E36F9"/>
    <w:rsid w:val="002E37DC"/>
    <w:rsid w:val="002E3BE3"/>
    <w:rsid w:val="002E42E0"/>
    <w:rsid w:val="002E63AA"/>
    <w:rsid w:val="002E643D"/>
    <w:rsid w:val="002E68B8"/>
    <w:rsid w:val="002E733F"/>
    <w:rsid w:val="002E7E75"/>
    <w:rsid w:val="002E7EC2"/>
    <w:rsid w:val="002F0E4A"/>
    <w:rsid w:val="002F1D9F"/>
    <w:rsid w:val="002F3EAF"/>
    <w:rsid w:val="002F522C"/>
    <w:rsid w:val="002F5B9A"/>
    <w:rsid w:val="002F6261"/>
    <w:rsid w:val="002F640E"/>
    <w:rsid w:val="002F645B"/>
    <w:rsid w:val="002F65C4"/>
    <w:rsid w:val="002F6A74"/>
    <w:rsid w:val="002F6C43"/>
    <w:rsid w:val="002F7871"/>
    <w:rsid w:val="002F7B70"/>
    <w:rsid w:val="002F7E3F"/>
    <w:rsid w:val="002F7E98"/>
    <w:rsid w:val="003003B5"/>
    <w:rsid w:val="0030064B"/>
    <w:rsid w:val="00300B19"/>
    <w:rsid w:val="0030197E"/>
    <w:rsid w:val="003022CE"/>
    <w:rsid w:val="00302BB3"/>
    <w:rsid w:val="00303528"/>
    <w:rsid w:val="0030390C"/>
    <w:rsid w:val="00304510"/>
    <w:rsid w:val="00304B6C"/>
    <w:rsid w:val="003055BD"/>
    <w:rsid w:val="0030599C"/>
    <w:rsid w:val="003059CC"/>
    <w:rsid w:val="00305D0F"/>
    <w:rsid w:val="00310B4B"/>
    <w:rsid w:val="003110A0"/>
    <w:rsid w:val="00311975"/>
    <w:rsid w:val="00311C7A"/>
    <w:rsid w:val="00312D22"/>
    <w:rsid w:val="00312F68"/>
    <w:rsid w:val="003149B4"/>
    <w:rsid w:val="00315B53"/>
    <w:rsid w:val="00315EA9"/>
    <w:rsid w:val="0031697E"/>
    <w:rsid w:val="00317585"/>
    <w:rsid w:val="003177DE"/>
    <w:rsid w:val="00317BFE"/>
    <w:rsid w:val="00320726"/>
    <w:rsid w:val="00321BE3"/>
    <w:rsid w:val="00321FC5"/>
    <w:rsid w:val="00322331"/>
    <w:rsid w:val="003228D4"/>
    <w:rsid w:val="00323D08"/>
    <w:rsid w:val="003245DD"/>
    <w:rsid w:val="00324830"/>
    <w:rsid w:val="00324874"/>
    <w:rsid w:val="003256CB"/>
    <w:rsid w:val="003258D3"/>
    <w:rsid w:val="0032591E"/>
    <w:rsid w:val="003276BA"/>
    <w:rsid w:val="00327815"/>
    <w:rsid w:val="003303D9"/>
    <w:rsid w:val="00330531"/>
    <w:rsid w:val="0033078E"/>
    <w:rsid w:val="00330BF1"/>
    <w:rsid w:val="00330C4D"/>
    <w:rsid w:val="00331505"/>
    <w:rsid w:val="0033263B"/>
    <w:rsid w:val="00333166"/>
    <w:rsid w:val="00333645"/>
    <w:rsid w:val="00334579"/>
    <w:rsid w:val="003347F5"/>
    <w:rsid w:val="00334A82"/>
    <w:rsid w:val="00334FD1"/>
    <w:rsid w:val="003357B5"/>
    <w:rsid w:val="00335949"/>
    <w:rsid w:val="00336477"/>
    <w:rsid w:val="00336D70"/>
    <w:rsid w:val="0033770D"/>
    <w:rsid w:val="00337D46"/>
    <w:rsid w:val="00340726"/>
    <w:rsid w:val="00340E00"/>
    <w:rsid w:val="00341837"/>
    <w:rsid w:val="003422CE"/>
    <w:rsid w:val="00342BA3"/>
    <w:rsid w:val="00342C89"/>
    <w:rsid w:val="00343BFD"/>
    <w:rsid w:val="00343C22"/>
    <w:rsid w:val="00343D98"/>
    <w:rsid w:val="003440B7"/>
    <w:rsid w:val="00344DF8"/>
    <w:rsid w:val="00345358"/>
    <w:rsid w:val="00345900"/>
    <w:rsid w:val="00347274"/>
    <w:rsid w:val="00347777"/>
    <w:rsid w:val="003477A2"/>
    <w:rsid w:val="0035121B"/>
    <w:rsid w:val="003518BE"/>
    <w:rsid w:val="00351C20"/>
    <w:rsid w:val="00351FB1"/>
    <w:rsid w:val="003521AD"/>
    <w:rsid w:val="0035281B"/>
    <w:rsid w:val="00353439"/>
    <w:rsid w:val="003539D4"/>
    <w:rsid w:val="00353D2E"/>
    <w:rsid w:val="00354218"/>
    <w:rsid w:val="003544C7"/>
    <w:rsid w:val="003564A4"/>
    <w:rsid w:val="003575BD"/>
    <w:rsid w:val="00357A1B"/>
    <w:rsid w:val="003601BF"/>
    <w:rsid w:val="00360277"/>
    <w:rsid w:val="00360B78"/>
    <w:rsid w:val="003613D2"/>
    <w:rsid w:val="0036142A"/>
    <w:rsid w:val="0036153B"/>
    <w:rsid w:val="00361DE1"/>
    <w:rsid w:val="00361E5F"/>
    <w:rsid w:val="003620EB"/>
    <w:rsid w:val="00363DC2"/>
    <w:rsid w:val="00364C10"/>
    <w:rsid w:val="00364E0A"/>
    <w:rsid w:val="00365307"/>
    <w:rsid w:val="003665DE"/>
    <w:rsid w:val="003672F1"/>
    <w:rsid w:val="00367324"/>
    <w:rsid w:val="003709DC"/>
    <w:rsid w:val="00370EE3"/>
    <w:rsid w:val="00371B8C"/>
    <w:rsid w:val="00371F25"/>
    <w:rsid w:val="003720EB"/>
    <w:rsid w:val="0037219E"/>
    <w:rsid w:val="003724DA"/>
    <w:rsid w:val="0037303D"/>
    <w:rsid w:val="003736BE"/>
    <w:rsid w:val="00376042"/>
    <w:rsid w:val="003764F7"/>
    <w:rsid w:val="00376652"/>
    <w:rsid w:val="00377251"/>
    <w:rsid w:val="00380095"/>
    <w:rsid w:val="003803AC"/>
    <w:rsid w:val="00380520"/>
    <w:rsid w:val="003807BC"/>
    <w:rsid w:val="00380C47"/>
    <w:rsid w:val="0038271A"/>
    <w:rsid w:val="0038334A"/>
    <w:rsid w:val="00384451"/>
    <w:rsid w:val="0038458B"/>
    <w:rsid w:val="00384E1F"/>
    <w:rsid w:val="003850E7"/>
    <w:rsid w:val="0038549B"/>
    <w:rsid w:val="0038553C"/>
    <w:rsid w:val="00385AA3"/>
    <w:rsid w:val="00385B1D"/>
    <w:rsid w:val="00385B7D"/>
    <w:rsid w:val="00386DDF"/>
    <w:rsid w:val="00386DFA"/>
    <w:rsid w:val="003870AE"/>
    <w:rsid w:val="003900F0"/>
    <w:rsid w:val="003906EA"/>
    <w:rsid w:val="00390B05"/>
    <w:rsid w:val="00390EDF"/>
    <w:rsid w:val="003913CD"/>
    <w:rsid w:val="00391449"/>
    <w:rsid w:val="00391A46"/>
    <w:rsid w:val="0039209A"/>
    <w:rsid w:val="00393389"/>
    <w:rsid w:val="003939EC"/>
    <w:rsid w:val="00394685"/>
    <w:rsid w:val="003947B6"/>
    <w:rsid w:val="003956F3"/>
    <w:rsid w:val="00395E16"/>
    <w:rsid w:val="00395FD3"/>
    <w:rsid w:val="003968BE"/>
    <w:rsid w:val="00397487"/>
    <w:rsid w:val="0039794C"/>
    <w:rsid w:val="003A0CF4"/>
    <w:rsid w:val="003A216F"/>
    <w:rsid w:val="003A2483"/>
    <w:rsid w:val="003A279E"/>
    <w:rsid w:val="003A2871"/>
    <w:rsid w:val="003A324B"/>
    <w:rsid w:val="003A34FC"/>
    <w:rsid w:val="003A3D3F"/>
    <w:rsid w:val="003A404C"/>
    <w:rsid w:val="003A488C"/>
    <w:rsid w:val="003A5920"/>
    <w:rsid w:val="003A5B55"/>
    <w:rsid w:val="003A5BD5"/>
    <w:rsid w:val="003A5F75"/>
    <w:rsid w:val="003A63CF"/>
    <w:rsid w:val="003A6737"/>
    <w:rsid w:val="003A692A"/>
    <w:rsid w:val="003A708A"/>
    <w:rsid w:val="003A7E01"/>
    <w:rsid w:val="003B084D"/>
    <w:rsid w:val="003B0891"/>
    <w:rsid w:val="003B0EB6"/>
    <w:rsid w:val="003B121A"/>
    <w:rsid w:val="003B1240"/>
    <w:rsid w:val="003B1C63"/>
    <w:rsid w:val="003B2F4A"/>
    <w:rsid w:val="003B336A"/>
    <w:rsid w:val="003B35E1"/>
    <w:rsid w:val="003B3F35"/>
    <w:rsid w:val="003B5A28"/>
    <w:rsid w:val="003B5BB1"/>
    <w:rsid w:val="003B6212"/>
    <w:rsid w:val="003B62EA"/>
    <w:rsid w:val="003B6E65"/>
    <w:rsid w:val="003C0986"/>
    <w:rsid w:val="003C12E2"/>
    <w:rsid w:val="003C1F0E"/>
    <w:rsid w:val="003C28A4"/>
    <w:rsid w:val="003C2BCB"/>
    <w:rsid w:val="003C3114"/>
    <w:rsid w:val="003C3191"/>
    <w:rsid w:val="003C3513"/>
    <w:rsid w:val="003C3A61"/>
    <w:rsid w:val="003C4094"/>
    <w:rsid w:val="003C4225"/>
    <w:rsid w:val="003C4498"/>
    <w:rsid w:val="003C46AD"/>
    <w:rsid w:val="003C56D0"/>
    <w:rsid w:val="003C589E"/>
    <w:rsid w:val="003C5C15"/>
    <w:rsid w:val="003C5E2D"/>
    <w:rsid w:val="003D00D6"/>
    <w:rsid w:val="003D0E2B"/>
    <w:rsid w:val="003D1AE7"/>
    <w:rsid w:val="003D213B"/>
    <w:rsid w:val="003D250A"/>
    <w:rsid w:val="003D28EE"/>
    <w:rsid w:val="003D2CBA"/>
    <w:rsid w:val="003D2EDE"/>
    <w:rsid w:val="003D31F3"/>
    <w:rsid w:val="003D33ED"/>
    <w:rsid w:val="003D4459"/>
    <w:rsid w:val="003D52CB"/>
    <w:rsid w:val="003D5835"/>
    <w:rsid w:val="003D6A47"/>
    <w:rsid w:val="003D6D78"/>
    <w:rsid w:val="003D7CDD"/>
    <w:rsid w:val="003D7CEB"/>
    <w:rsid w:val="003D7D73"/>
    <w:rsid w:val="003E007E"/>
    <w:rsid w:val="003E00E0"/>
    <w:rsid w:val="003E0800"/>
    <w:rsid w:val="003E12EB"/>
    <w:rsid w:val="003E1C29"/>
    <w:rsid w:val="003E218C"/>
    <w:rsid w:val="003E2B94"/>
    <w:rsid w:val="003E35BA"/>
    <w:rsid w:val="003E380A"/>
    <w:rsid w:val="003E3D87"/>
    <w:rsid w:val="003E437E"/>
    <w:rsid w:val="003E517A"/>
    <w:rsid w:val="003E56E0"/>
    <w:rsid w:val="003E5E6E"/>
    <w:rsid w:val="003E69A6"/>
    <w:rsid w:val="003E7AFF"/>
    <w:rsid w:val="003E7B0F"/>
    <w:rsid w:val="003E7C52"/>
    <w:rsid w:val="003F05EA"/>
    <w:rsid w:val="003F0D3F"/>
    <w:rsid w:val="003F0DEA"/>
    <w:rsid w:val="003F2066"/>
    <w:rsid w:val="003F27C4"/>
    <w:rsid w:val="003F28E5"/>
    <w:rsid w:val="003F3153"/>
    <w:rsid w:val="003F3272"/>
    <w:rsid w:val="003F3DFD"/>
    <w:rsid w:val="003F522A"/>
    <w:rsid w:val="003F6573"/>
    <w:rsid w:val="003F65E4"/>
    <w:rsid w:val="003F6726"/>
    <w:rsid w:val="003F69E8"/>
    <w:rsid w:val="003F6EE7"/>
    <w:rsid w:val="003F7309"/>
    <w:rsid w:val="003F7F2A"/>
    <w:rsid w:val="00400F3D"/>
    <w:rsid w:val="004013CE"/>
    <w:rsid w:val="00401496"/>
    <w:rsid w:val="004026D9"/>
    <w:rsid w:val="00402B69"/>
    <w:rsid w:val="00402CA1"/>
    <w:rsid w:val="00402CC9"/>
    <w:rsid w:val="00403BE4"/>
    <w:rsid w:val="004043D1"/>
    <w:rsid w:val="00404F4D"/>
    <w:rsid w:val="004051F4"/>
    <w:rsid w:val="004061BC"/>
    <w:rsid w:val="004064AA"/>
    <w:rsid w:val="0040688E"/>
    <w:rsid w:val="004075AE"/>
    <w:rsid w:val="00407C1E"/>
    <w:rsid w:val="00407C3B"/>
    <w:rsid w:val="00410894"/>
    <w:rsid w:val="004118D4"/>
    <w:rsid w:val="00411C1F"/>
    <w:rsid w:val="004123C4"/>
    <w:rsid w:val="004124D6"/>
    <w:rsid w:val="00412A5A"/>
    <w:rsid w:val="00412B3E"/>
    <w:rsid w:val="00412DF8"/>
    <w:rsid w:val="00416B03"/>
    <w:rsid w:val="004173CD"/>
    <w:rsid w:val="00420209"/>
    <w:rsid w:val="00420754"/>
    <w:rsid w:val="004207D4"/>
    <w:rsid w:val="004208A7"/>
    <w:rsid w:val="0042168F"/>
    <w:rsid w:val="00422FD7"/>
    <w:rsid w:val="00423537"/>
    <w:rsid w:val="00423A3E"/>
    <w:rsid w:val="00423B31"/>
    <w:rsid w:val="00424683"/>
    <w:rsid w:val="00424823"/>
    <w:rsid w:val="00425B14"/>
    <w:rsid w:val="00425C76"/>
    <w:rsid w:val="00425E21"/>
    <w:rsid w:val="00426376"/>
    <w:rsid w:val="00426692"/>
    <w:rsid w:val="004276D1"/>
    <w:rsid w:val="0043017B"/>
    <w:rsid w:val="00430A68"/>
    <w:rsid w:val="004314EF"/>
    <w:rsid w:val="00431A7A"/>
    <w:rsid w:val="00431B3F"/>
    <w:rsid w:val="0043326E"/>
    <w:rsid w:val="004335A6"/>
    <w:rsid w:val="0043401E"/>
    <w:rsid w:val="0043422A"/>
    <w:rsid w:val="0043477E"/>
    <w:rsid w:val="0043563C"/>
    <w:rsid w:val="0043614C"/>
    <w:rsid w:val="00436314"/>
    <w:rsid w:val="004374A0"/>
    <w:rsid w:val="00437958"/>
    <w:rsid w:val="00437C42"/>
    <w:rsid w:val="00440BAB"/>
    <w:rsid w:val="00440D51"/>
    <w:rsid w:val="0044154B"/>
    <w:rsid w:val="004416FE"/>
    <w:rsid w:val="004419C6"/>
    <w:rsid w:val="00441F36"/>
    <w:rsid w:val="0044202E"/>
    <w:rsid w:val="004421A1"/>
    <w:rsid w:val="004444C8"/>
    <w:rsid w:val="004444F2"/>
    <w:rsid w:val="00444C6E"/>
    <w:rsid w:val="00444DCE"/>
    <w:rsid w:val="00444EBF"/>
    <w:rsid w:val="0044511B"/>
    <w:rsid w:val="004451D1"/>
    <w:rsid w:val="00445E26"/>
    <w:rsid w:val="00447121"/>
    <w:rsid w:val="004471C7"/>
    <w:rsid w:val="004474B3"/>
    <w:rsid w:val="00447DB1"/>
    <w:rsid w:val="00447E27"/>
    <w:rsid w:val="00447EFD"/>
    <w:rsid w:val="00450B3C"/>
    <w:rsid w:val="00450C97"/>
    <w:rsid w:val="00450DE1"/>
    <w:rsid w:val="00450EAA"/>
    <w:rsid w:val="00450F87"/>
    <w:rsid w:val="00451139"/>
    <w:rsid w:val="00451531"/>
    <w:rsid w:val="004515D6"/>
    <w:rsid w:val="00452493"/>
    <w:rsid w:val="00452538"/>
    <w:rsid w:val="00453015"/>
    <w:rsid w:val="00453635"/>
    <w:rsid w:val="00453F9D"/>
    <w:rsid w:val="00454420"/>
    <w:rsid w:val="00455181"/>
    <w:rsid w:val="00456EB7"/>
    <w:rsid w:val="00456FD7"/>
    <w:rsid w:val="004575C8"/>
    <w:rsid w:val="00457BD1"/>
    <w:rsid w:val="00460011"/>
    <w:rsid w:val="00460069"/>
    <w:rsid w:val="0046011E"/>
    <w:rsid w:val="00460513"/>
    <w:rsid w:val="00460F95"/>
    <w:rsid w:val="00461405"/>
    <w:rsid w:val="00461478"/>
    <w:rsid w:val="004624ED"/>
    <w:rsid w:val="0046267B"/>
    <w:rsid w:val="00463074"/>
    <w:rsid w:val="004633D9"/>
    <w:rsid w:val="004637B2"/>
    <w:rsid w:val="00463894"/>
    <w:rsid w:val="00464681"/>
    <w:rsid w:val="004646F9"/>
    <w:rsid w:val="00464CF9"/>
    <w:rsid w:val="004651D4"/>
    <w:rsid w:val="00466304"/>
    <w:rsid w:val="0046630E"/>
    <w:rsid w:val="0046645D"/>
    <w:rsid w:val="004667B2"/>
    <w:rsid w:val="00467130"/>
    <w:rsid w:val="0046746E"/>
    <w:rsid w:val="00467BB1"/>
    <w:rsid w:val="00467BE7"/>
    <w:rsid w:val="00470199"/>
    <w:rsid w:val="00470CBB"/>
    <w:rsid w:val="00470E60"/>
    <w:rsid w:val="00471D1C"/>
    <w:rsid w:val="0047370D"/>
    <w:rsid w:val="00473DAB"/>
    <w:rsid w:val="00473FA8"/>
    <w:rsid w:val="0047475D"/>
    <w:rsid w:val="00474EE2"/>
    <w:rsid w:val="0047552E"/>
    <w:rsid w:val="004755BC"/>
    <w:rsid w:val="00476372"/>
    <w:rsid w:val="00477197"/>
    <w:rsid w:val="00477679"/>
    <w:rsid w:val="00477794"/>
    <w:rsid w:val="00481435"/>
    <w:rsid w:val="00482560"/>
    <w:rsid w:val="00483314"/>
    <w:rsid w:val="00483E27"/>
    <w:rsid w:val="004840F7"/>
    <w:rsid w:val="00484557"/>
    <w:rsid w:val="00484A62"/>
    <w:rsid w:val="00485032"/>
    <w:rsid w:val="00485488"/>
    <w:rsid w:val="004863BB"/>
    <w:rsid w:val="0048683E"/>
    <w:rsid w:val="00486A62"/>
    <w:rsid w:val="00486E7E"/>
    <w:rsid w:val="00486E9C"/>
    <w:rsid w:val="0048748F"/>
    <w:rsid w:val="004878D1"/>
    <w:rsid w:val="0048794B"/>
    <w:rsid w:val="00487D41"/>
    <w:rsid w:val="004901C9"/>
    <w:rsid w:val="004913C1"/>
    <w:rsid w:val="004914A3"/>
    <w:rsid w:val="00491BEE"/>
    <w:rsid w:val="0049275F"/>
    <w:rsid w:val="0049356E"/>
    <w:rsid w:val="00494537"/>
    <w:rsid w:val="004954F8"/>
    <w:rsid w:val="00495EDE"/>
    <w:rsid w:val="00496B16"/>
    <w:rsid w:val="00496BD0"/>
    <w:rsid w:val="00496ED1"/>
    <w:rsid w:val="004973F0"/>
    <w:rsid w:val="004979BB"/>
    <w:rsid w:val="00497DE4"/>
    <w:rsid w:val="004A0A23"/>
    <w:rsid w:val="004A2825"/>
    <w:rsid w:val="004A300C"/>
    <w:rsid w:val="004A31A9"/>
    <w:rsid w:val="004A3907"/>
    <w:rsid w:val="004A5E1F"/>
    <w:rsid w:val="004A65EF"/>
    <w:rsid w:val="004A72C5"/>
    <w:rsid w:val="004A75AE"/>
    <w:rsid w:val="004B08AC"/>
    <w:rsid w:val="004B0CD0"/>
    <w:rsid w:val="004B0EDB"/>
    <w:rsid w:val="004B1531"/>
    <w:rsid w:val="004B1B01"/>
    <w:rsid w:val="004B208B"/>
    <w:rsid w:val="004B3F7D"/>
    <w:rsid w:val="004B4587"/>
    <w:rsid w:val="004B5920"/>
    <w:rsid w:val="004B5A5F"/>
    <w:rsid w:val="004B5CC7"/>
    <w:rsid w:val="004B5D00"/>
    <w:rsid w:val="004B6CED"/>
    <w:rsid w:val="004B6D43"/>
    <w:rsid w:val="004C00CF"/>
    <w:rsid w:val="004C0A19"/>
    <w:rsid w:val="004C0A8E"/>
    <w:rsid w:val="004C0F4F"/>
    <w:rsid w:val="004C1641"/>
    <w:rsid w:val="004C1C4C"/>
    <w:rsid w:val="004C2F22"/>
    <w:rsid w:val="004C36D7"/>
    <w:rsid w:val="004C3BFE"/>
    <w:rsid w:val="004C3C3F"/>
    <w:rsid w:val="004C42E7"/>
    <w:rsid w:val="004C5062"/>
    <w:rsid w:val="004C5883"/>
    <w:rsid w:val="004C5A6B"/>
    <w:rsid w:val="004C5FAB"/>
    <w:rsid w:val="004C609D"/>
    <w:rsid w:val="004C63AC"/>
    <w:rsid w:val="004C6956"/>
    <w:rsid w:val="004C695E"/>
    <w:rsid w:val="004C7565"/>
    <w:rsid w:val="004C7F09"/>
    <w:rsid w:val="004C7FD4"/>
    <w:rsid w:val="004D0239"/>
    <w:rsid w:val="004D0272"/>
    <w:rsid w:val="004D0400"/>
    <w:rsid w:val="004D0D97"/>
    <w:rsid w:val="004D14B6"/>
    <w:rsid w:val="004D183E"/>
    <w:rsid w:val="004D1EE9"/>
    <w:rsid w:val="004D1FD2"/>
    <w:rsid w:val="004D1FF9"/>
    <w:rsid w:val="004D2042"/>
    <w:rsid w:val="004D26C8"/>
    <w:rsid w:val="004D2962"/>
    <w:rsid w:val="004D3314"/>
    <w:rsid w:val="004D381B"/>
    <w:rsid w:val="004D3DC8"/>
    <w:rsid w:val="004D461F"/>
    <w:rsid w:val="004D4B91"/>
    <w:rsid w:val="004D4CBE"/>
    <w:rsid w:val="004D55DD"/>
    <w:rsid w:val="004D5F92"/>
    <w:rsid w:val="004D6AF5"/>
    <w:rsid w:val="004D757B"/>
    <w:rsid w:val="004D7AB8"/>
    <w:rsid w:val="004E085C"/>
    <w:rsid w:val="004E0BB0"/>
    <w:rsid w:val="004E1B65"/>
    <w:rsid w:val="004E1D39"/>
    <w:rsid w:val="004E1F8C"/>
    <w:rsid w:val="004E21F5"/>
    <w:rsid w:val="004E3699"/>
    <w:rsid w:val="004E39AB"/>
    <w:rsid w:val="004E3DD6"/>
    <w:rsid w:val="004E47AB"/>
    <w:rsid w:val="004E4D71"/>
    <w:rsid w:val="004E4EAF"/>
    <w:rsid w:val="004E59F5"/>
    <w:rsid w:val="004E5B5F"/>
    <w:rsid w:val="004E6EDA"/>
    <w:rsid w:val="004E6F43"/>
    <w:rsid w:val="004E6FC0"/>
    <w:rsid w:val="004E79C8"/>
    <w:rsid w:val="004F00B8"/>
    <w:rsid w:val="004F02CC"/>
    <w:rsid w:val="004F06B1"/>
    <w:rsid w:val="004F116A"/>
    <w:rsid w:val="004F3172"/>
    <w:rsid w:val="004F32D6"/>
    <w:rsid w:val="004F3B69"/>
    <w:rsid w:val="004F4477"/>
    <w:rsid w:val="004F4992"/>
    <w:rsid w:val="004F5449"/>
    <w:rsid w:val="004F59F4"/>
    <w:rsid w:val="004F607B"/>
    <w:rsid w:val="004F6CA7"/>
    <w:rsid w:val="004F6F1C"/>
    <w:rsid w:val="004F703A"/>
    <w:rsid w:val="004F70FB"/>
    <w:rsid w:val="004F78DA"/>
    <w:rsid w:val="004F79CC"/>
    <w:rsid w:val="00500093"/>
    <w:rsid w:val="005001ED"/>
    <w:rsid w:val="00500873"/>
    <w:rsid w:val="00501061"/>
    <w:rsid w:val="00502A40"/>
    <w:rsid w:val="00502D09"/>
    <w:rsid w:val="005035A2"/>
    <w:rsid w:val="00503D01"/>
    <w:rsid w:val="00504712"/>
    <w:rsid w:val="00504B5A"/>
    <w:rsid w:val="00506ADE"/>
    <w:rsid w:val="005072F1"/>
    <w:rsid w:val="005075F2"/>
    <w:rsid w:val="0050779C"/>
    <w:rsid w:val="005077FC"/>
    <w:rsid w:val="00511384"/>
    <w:rsid w:val="005117E9"/>
    <w:rsid w:val="00511970"/>
    <w:rsid w:val="00512036"/>
    <w:rsid w:val="00512DD1"/>
    <w:rsid w:val="00513F8E"/>
    <w:rsid w:val="00514C94"/>
    <w:rsid w:val="00515174"/>
    <w:rsid w:val="00515762"/>
    <w:rsid w:val="00515CB6"/>
    <w:rsid w:val="00516142"/>
    <w:rsid w:val="0051638E"/>
    <w:rsid w:val="00516483"/>
    <w:rsid w:val="0051657B"/>
    <w:rsid w:val="00516B3B"/>
    <w:rsid w:val="00516EBF"/>
    <w:rsid w:val="00516F2D"/>
    <w:rsid w:val="0051769A"/>
    <w:rsid w:val="00521F62"/>
    <w:rsid w:val="00522321"/>
    <w:rsid w:val="00522579"/>
    <w:rsid w:val="00522E04"/>
    <w:rsid w:val="005237E6"/>
    <w:rsid w:val="00524055"/>
    <w:rsid w:val="00524C09"/>
    <w:rsid w:val="00524EB2"/>
    <w:rsid w:val="005250A3"/>
    <w:rsid w:val="005265CF"/>
    <w:rsid w:val="00526A61"/>
    <w:rsid w:val="00526DCC"/>
    <w:rsid w:val="00527CA4"/>
    <w:rsid w:val="00530CBB"/>
    <w:rsid w:val="00531B0C"/>
    <w:rsid w:val="00531C54"/>
    <w:rsid w:val="00531D8A"/>
    <w:rsid w:val="00532100"/>
    <w:rsid w:val="005325B3"/>
    <w:rsid w:val="00533CA2"/>
    <w:rsid w:val="00535295"/>
    <w:rsid w:val="0053556C"/>
    <w:rsid w:val="0053606C"/>
    <w:rsid w:val="005366DE"/>
    <w:rsid w:val="005404BF"/>
    <w:rsid w:val="00540BC4"/>
    <w:rsid w:val="005418E0"/>
    <w:rsid w:val="00541970"/>
    <w:rsid w:val="005419D1"/>
    <w:rsid w:val="00541AA0"/>
    <w:rsid w:val="005429F5"/>
    <w:rsid w:val="00542AD9"/>
    <w:rsid w:val="00543799"/>
    <w:rsid w:val="0054508F"/>
    <w:rsid w:val="005465C0"/>
    <w:rsid w:val="0054666E"/>
    <w:rsid w:val="0054765C"/>
    <w:rsid w:val="00547C8B"/>
    <w:rsid w:val="00550C51"/>
    <w:rsid w:val="00551138"/>
    <w:rsid w:val="00551713"/>
    <w:rsid w:val="00551734"/>
    <w:rsid w:val="0055208E"/>
    <w:rsid w:val="00552680"/>
    <w:rsid w:val="00552896"/>
    <w:rsid w:val="00552B94"/>
    <w:rsid w:val="005530E3"/>
    <w:rsid w:val="00553469"/>
    <w:rsid w:val="00553EC5"/>
    <w:rsid w:val="005548B4"/>
    <w:rsid w:val="00554C44"/>
    <w:rsid w:val="00554D7C"/>
    <w:rsid w:val="00554E50"/>
    <w:rsid w:val="00554E6B"/>
    <w:rsid w:val="005553AC"/>
    <w:rsid w:val="00555C15"/>
    <w:rsid w:val="00555CAC"/>
    <w:rsid w:val="005568E0"/>
    <w:rsid w:val="00556A63"/>
    <w:rsid w:val="00556AC5"/>
    <w:rsid w:val="00556DCD"/>
    <w:rsid w:val="00556F3E"/>
    <w:rsid w:val="0055722F"/>
    <w:rsid w:val="0055768E"/>
    <w:rsid w:val="00557DC7"/>
    <w:rsid w:val="0056086B"/>
    <w:rsid w:val="005615DB"/>
    <w:rsid w:val="0056168D"/>
    <w:rsid w:val="0056195F"/>
    <w:rsid w:val="00561E42"/>
    <w:rsid w:val="00562E5B"/>
    <w:rsid w:val="00562EEA"/>
    <w:rsid w:val="00563F19"/>
    <w:rsid w:val="005641A7"/>
    <w:rsid w:val="005658B3"/>
    <w:rsid w:val="00565A30"/>
    <w:rsid w:val="00566157"/>
    <w:rsid w:val="00566A2E"/>
    <w:rsid w:val="00566E37"/>
    <w:rsid w:val="0056791D"/>
    <w:rsid w:val="00567A24"/>
    <w:rsid w:val="005705E9"/>
    <w:rsid w:val="005712FB"/>
    <w:rsid w:val="00571516"/>
    <w:rsid w:val="00571D27"/>
    <w:rsid w:val="00571D75"/>
    <w:rsid w:val="00571FB9"/>
    <w:rsid w:val="005720E0"/>
    <w:rsid w:val="005721BD"/>
    <w:rsid w:val="0057284E"/>
    <w:rsid w:val="00573C1D"/>
    <w:rsid w:val="00573CB3"/>
    <w:rsid w:val="0057460E"/>
    <w:rsid w:val="00574719"/>
    <w:rsid w:val="005747F4"/>
    <w:rsid w:val="00575C83"/>
    <w:rsid w:val="00576074"/>
    <w:rsid w:val="005765E8"/>
    <w:rsid w:val="005770A8"/>
    <w:rsid w:val="00580221"/>
    <w:rsid w:val="00580F2A"/>
    <w:rsid w:val="005815F0"/>
    <w:rsid w:val="00581D9B"/>
    <w:rsid w:val="00582A54"/>
    <w:rsid w:val="00582ABF"/>
    <w:rsid w:val="00582ED3"/>
    <w:rsid w:val="00583715"/>
    <w:rsid w:val="00584D87"/>
    <w:rsid w:val="00584D8E"/>
    <w:rsid w:val="0058593C"/>
    <w:rsid w:val="00585969"/>
    <w:rsid w:val="0058605F"/>
    <w:rsid w:val="00586138"/>
    <w:rsid w:val="0058619A"/>
    <w:rsid w:val="00586C35"/>
    <w:rsid w:val="00586C63"/>
    <w:rsid w:val="00587DBB"/>
    <w:rsid w:val="0059034F"/>
    <w:rsid w:val="00590492"/>
    <w:rsid w:val="00590E51"/>
    <w:rsid w:val="00590F87"/>
    <w:rsid w:val="0059142E"/>
    <w:rsid w:val="00591C8B"/>
    <w:rsid w:val="0059270E"/>
    <w:rsid w:val="00592934"/>
    <w:rsid w:val="00592E70"/>
    <w:rsid w:val="00592E80"/>
    <w:rsid w:val="00592EDC"/>
    <w:rsid w:val="00593694"/>
    <w:rsid w:val="005936F1"/>
    <w:rsid w:val="0059376E"/>
    <w:rsid w:val="00594690"/>
    <w:rsid w:val="005953C5"/>
    <w:rsid w:val="0059616B"/>
    <w:rsid w:val="00596B19"/>
    <w:rsid w:val="00596CC8"/>
    <w:rsid w:val="00596EDC"/>
    <w:rsid w:val="005A070E"/>
    <w:rsid w:val="005A0B14"/>
    <w:rsid w:val="005A0C4B"/>
    <w:rsid w:val="005A180B"/>
    <w:rsid w:val="005A253A"/>
    <w:rsid w:val="005A2A1D"/>
    <w:rsid w:val="005A4735"/>
    <w:rsid w:val="005A5089"/>
    <w:rsid w:val="005A5E1C"/>
    <w:rsid w:val="005A6FD5"/>
    <w:rsid w:val="005A7060"/>
    <w:rsid w:val="005A7518"/>
    <w:rsid w:val="005A788B"/>
    <w:rsid w:val="005A7EB7"/>
    <w:rsid w:val="005B0061"/>
    <w:rsid w:val="005B07F5"/>
    <w:rsid w:val="005B0904"/>
    <w:rsid w:val="005B10D2"/>
    <w:rsid w:val="005B1B73"/>
    <w:rsid w:val="005B1CFB"/>
    <w:rsid w:val="005B24FB"/>
    <w:rsid w:val="005B332F"/>
    <w:rsid w:val="005B3981"/>
    <w:rsid w:val="005B455B"/>
    <w:rsid w:val="005B487B"/>
    <w:rsid w:val="005B4C08"/>
    <w:rsid w:val="005B50BC"/>
    <w:rsid w:val="005B5688"/>
    <w:rsid w:val="005B5BD9"/>
    <w:rsid w:val="005B5D43"/>
    <w:rsid w:val="005B5F60"/>
    <w:rsid w:val="005B71E3"/>
    <w:rsid w:val="005C0527"/>
    <w:rsid w:val="005C0AD0"/>
    <w:rsid w:val="005C0E52"/>
    <w:rsid w:val="005C18DD"/>
    <w:rsid w:val="005C210E"/>
    <w:rsid w:val="005C25AF"/>
    <w:rsid w:val="005C2694"/>
    <w:rsid w:val="005C26CF"/>
    <w:rsid w:val="005C2C7C"/>
    <w:rsid w:val="005C3101"/>
    <w:rsid w:val="005C32A6"/>
    <w:rsid w:val="005C37BE"/>
    <w:rsid w:val="005C37E7"/>
    <w:rsid w:val="005C3C7E"/>
    <w:rsid w:val="005C3E74"/>
    <w:rsid w:val="005C4649"/>
    <w:rsid w:val="005C4B9E"/>
    <w:rsid w:val="005C5627"/>
    <w:rsid w:val="005C5651"/>
    <w:rsid w:val="005C5F00"/>
    <w:rsid w:val="005C632B"/>
    <w:rsid w:val="005C6418"/>
    <w:rsid w:val="005C65BF"/>
    <w:rsid w:val="005C69FD"/>
    <w:rsid w:val="005C6D94"/>
    <w:rsid w:val="005C6F54"/>
    <w:rsid w:val="005C7867"/>
    <w:rsid w:val="005C7F64"/>
    <w:rsid w:val="005D09DF"/>
    <w:rsid w:val="005D1199"/>
    <w:rsid w:val="005D1356"/>
    <w:rsid w:val="005D225A"/>
    <w:rsid w:val="005D29F0"/>
    <w:rsid w:val="005D2B28"/>
    <w:rsid w:val="005D2D0B"/>
    <w:rsid w:val="005D48B3"/>
    <w:rsid w:val="005D4BA9"/>
    <w:rsid w:val="005D4C32"/>
    <w:rsid w:val="005D64B7"/>
    <w:rsid w:val="005D6DD5"/>
    <w:rsid w:val="005D70C3"/>
    <w:rsid w:val="005D735F"/>
    <w:rsid w:val="005D79E2"/>
    <w:rsid w:val="005D7A2D"/>
    <w:rsid w:val="005E064E"/>
    <w:rsid w:val="005E07F9"/>
    <w:rsid w:val="005E0AB5"/>
    <w:rsid w:val="005E0B17"/>
    <w:rsid w:val="005E0D24"/>
    <w:rsid w:val="005E0E9C"/>
    <w:rsid w:val="005E1346"/>
    <w:rsid w:val="005E22F3"/>
    <w:rsid w:val="005E26EB"/>
    <w:rsid w:val="005E3014"/>
    <w:rsid w:val="005E3200"/>
    <w:rsid w:val="005E51A2"/>
    <w:rsid w:val="005E5458"/>
    <w:rsid w:val="005E59BD"/>
    <w:rsid w:val="005E6AC3"/>
    <w:rsid w:val="005E6B1A"/>
    <w:rsid w:val="005E77D5"/>
    <w:rsid w:val="005E7ED9"/>
    <w:rsid w:val="005E7F46"/>
    <w:rsid w:val="005F0024"/>
    <w:rsid w:val="005F04F2"/>
    <w:rsid w:val="005F0FF3"/>
    <w:rsid w:val="005F1184"/>
    <w:rsid w:val="005F1767"/>
    <w:rsid w:val="005F1B5E"/>
    <w:rsid w:val="005F21B0"/>
    <w:rsid w:val="005F2BCA"/>
    <w:rsid w:val="005F3214"/>
    <w:rsid w:val="005F3282"/>
    <w:rsid w:val="005F352F"/>
    <w:rsid w:val="005F43CF"/>
    <w:rsid w:val="005F57F8"/>
    <w:rsid w:val="005F58E3"/>
    <w:rsid w:val="005F64FD"/>
    <w:rsid w:val="005F65B3"/>
    <w:rsid w:val="005F6C89"/>
    <w:rsid w:val="005F74B1"/>
    <w:rsid w:val="00600B55"/>
    <w:rsid w:val="00600B82"/>
    <w:rsid w:val="00601306"/>
    <w:rsid w:val="00601BEE"/>
    <w:rsid w:val="006027F1"/>
    <w:rsid w:val="00602CA9"/>
    <w:rsid w:val="00603289"/>
    <w:rsid w:val="00603822"/>
    <w:rsid w:val="00603932"/>
    <w:rsid w:val="0060412D"/>
    <w:rsid w:val="006045E6"/>
    <w:rsid w:val="00604C0E"/>
    <w:rsid w:val="00605D17"/>
    <w:rsid w:val="00606550"/>
    <w:rsid w:val="00606E0C"/>
    <w:rsid w:val="00607219"/>
    <w:rsid w:val="0060739B"/>
    <w:rsid w:val="00607425"/>
    <w:rsid w:val="00607542"/>
    <w:rsid w:val="00610DAE"/>
    <w:rsid w:val="00610EC6"/>
    <w:rsid w:val="00611206"/>
    <w:rsid w:val="00611449"/>
    <w:rsid w:val="0061175D"/>
    <w:rsid w:val="00612228"/>
    <w:rsid w:val="0061236F"/>
    <w:rsid w:val="00612A1D"/>
    <w:rsid w:val="00612B05"/>
    <w:rsid w:val="00613CC8"/>
    <w:rsid w:val="00615E0F"/>
    <w:rsid w:val="00615F49"/>
    <w:rsid w:val="00616EDC"/>
    <w:rsid w:val="00617150"/>
    <w:rsid w:val="00621688"/>
    <w:rsid w:val="00621799"/>
    <w:rsid w:val="00622BD7"/>
    <w:rsid w:val="00622D48"/>
    <w:rsid w:val="00622E2E"/>
    <w:rsid w:val="00623102"/>
    <w:rsid w:val="006231D6"/>
    <w:rsid w:val="00623412"/>
    <w:rsid w:val="006236E8"/>
    <w:rsid w:val="00624C42"/>
    <w:rsid w:val="006252E5"/>
    <w:rsid w:val="00625CCB"/>
    <w:rsid w:val="006263C5"/>
    <w:rsid w:val="00626629"/>
    <w:rsid w:val="00626BC3"/>
    <w:rsid w:val="00626D8B"/>
    <w:rsid w:val="00630B4D"/>
    <w:rsid w:val="006311E2"/>
    <w:rsid w:val="0063166E"/>
    <w:rsid w:val="00631685"/>
    <w:rsid w:val="00632E44"/>
    <w:rsid w:val="00633336"/>
    <w:rsid w:val="0063368C"/>
    <w:rsid w:val="00633890"/>
    <w:rsid w:val="00634114"/>
    <w:rsid w:val="00634F38"/>
    <w:rsid w:val="006358A8"/>
    <w:rsid w:val="00635905"/>
    <w:rsid w:val="00636305"/>
    <w:rsid w:val="00636EE5"/>
    <w:rsid w:val="00636F43"/>
    <w:rsid w:val="00637E5D"/>
    <w:rsid w:val="00640153"/>
    <w:rsid w:val="006401B2"/>
    <w:rsid w:val="0064155B"/>
    <w:rsid w:val="00641E15"/>
    <w:rsid w:val="0064389D"/>
    <w:rsid w:val="00643E07"/>
    <w:rsid w:val="006446A4"/>
    <w:rsid w:val="00644F64"/>
    <w:rsid w:val="006451FA"/>
    <w:rsid w:val="0064728D"/>
    <w:rsid w:val="0065045F"/>
    <w:rsid w:val="00650AE0"/>
    <w:rsid w:val="00651010"/>
    <w:rsid w:val="006528D1"/>
    <w:rsid w:val="00652E81"/>
    <w:rsid w:val="0065304D"/>
    <w:rsid w:val="006532B9"/>
    <w:rsid w:val="006557B6"/>
    <w:rsid w:val="006566CD"/>
    <w:rsid w:val="00656812"/>
    <w:rsid w:val="00657058"/>
    <w:rsid w:val="0065742B"/>
    <w:rsid w:val="0065799A"/>
    <w:rsid w:val="00660BED"/>
    <w:rsid w:val="00660DD2"/>
    <w:rsid w:val="0066118A"/>
    <w:rsid w:val="00661432"/>
    <w:rsid w:val="00661694"/>
    <w:rsid w:val="00661DF8"/>
    <w:rsid w:val="00662130"/>
    <w:rsid w:val="00662915"/>
    <w:rsid w:val="00662ACD"/>
    <w:rsid w:val="00662B05"/>
    <w:rsid w:val="00663024"/>
    <w:rsid w:val="00664A97"/>
    <w:rsid w:val="00665922"/>
    <w:rsid w:val="00665B44"/>
    <w:rsid w:val="00667021"/>
    <w:rsid w:val="00667617"/>
    <w:rsid w:val="00667FCE"/>
    <w:rsid w:val="00670768"/>
    <w:rsid w:val="00670935"/>
    <w:rsid w:val="006709F4"/>
    <w:rsid w:val="00670EF0"/>
    <w:rsid w:val="00672052"/>
    <w:rsid w:val="00672DB6"/>
    <w:rsid w:val="00673CEE"/>
    <w:rsid w:val="00673F16"/>
    <w:rsid w:val="006749C4"/>
    <w:rsid w:val="00675565"/>
    <w:rsid w:val="00675C02"/>
    <w:rsid w:val="0067632F"/>
    <w:rsid w:val="00677220"/>
    <w:rsid w:val="0067761D"/>
    <w:rsid w:val="00680046"/>
    <w:rsid w:val="00680595"/>
    <w:rsid w:val="00680E84"/>
    <w:rsid w:val="0068268B"/>
    <w:rsid w:val="0068455C"/>
    <w:rsid w:val="00685A39"/>
    <w:rsid w:val="00685BB9"/>
    <w:rsid w:val="00686EF6"/>
    <w:rsid w:val="006871F9"/>
    <w:rsid w:val="00687310"/>
    <w:rsid w:val="00687F30"/>
    <w:rsid w:val="006902AC"/>
    <w:rsid w:val="00690703"/>
    <w:rsid w:val="006913D1"/>
    <w:rsid w:val="0069176E"/>
    <w:rsid w:val="00691CB0"/>
    <w:rsid w:val="00693330"/>
    <w:rsid w:val="0069338C"/>
    <w:rsid w:val="006934A3"/>
    <w:rsid w:val="00693C17"/>
    <w:rsid w:val="00693D39"/>
    <w:rsid w:val="00693D9B"/>
    <w:rsid w:val="00694510"/>
    <w:rsid w:val="0069468C"/>
    <w:rsid w:val="00696542"/>
    <w:rsid w:val="00697E5B"/>
    <w:rsid w:val="006A0BA6"/>
    <w:rsid w:val="006A10A2"/>
    <w:rsid w:val="006A113A"/>
    <w:rsid w:val="006A1157"/>
    <w:rsid w:val="006A1241"/>
    <w:rsid w:val="006A17A1"/>
    <w:rsid w:val="006A1D05"/>
    <w:rsid w:val="006A221B"/>
    <w:rsid w:val="006A26AA"/>
    <w:rsid w:val="006A2A0F"/>
    <w:rsid w:val="006A2AFC"/>
    <w:rsid w:val="006A31AD"/>
    <w:rsid w:val="006A3A5B"/>
    <w:rsid w:val="006A3B6F"/>
    <w:rsid w:val="006A494B"/>
    <w:rsid w:val="006A4D42"/>
    <w:rsid w:val="006A59CD"/>
    <w:rsid w:val="006A630B"/>
    <w:rsid w:val="006A6536"/>
    <w:rsid w:val="006A7D5E"/>
    <w:rsid w:val="006B0234"/>
    <w:rsid w:val="006B20F0"/>
    <w:rsid w:val="006B277A"/>
    <w:rsid w:val="006B2F65"/>
    <w:rsid w:val="006B30AF"/>
    <w:rsid w:val="006B3DF8"/>
    <w:rsid w:val="006B453D"/>
    <w:rsid w:val="006B495B"/>
    <w:rsid w:val="006B63D2"/>
    <w:rsid w:val="006B68DB"/>
    <w:rsid w:val="006B7443"/>
    <w:rsid w:val="006B7878"/>
    <w:rsid w:val="006C033C"/>
    <w:rsid w:val="006C0AA3"/>
    <w:rsid w:val="006C0C0C"/>
    <w:rsid w:val="006C0CB7"/>
    <w:rsid w:val="006C25EF"/>
    <w:rsid w:val="006C2696"/>
    <w:rsid w:val="006C445E"/>
    <w:rsid w:val="006C476C"/>
    <w:rsid w:val="006C4A54"/>
    <w:rsid w:val="006C4B12"/>
    <w:rsid w:val="006C4D3B"/>
    <w:rsid w:val="006C4D9F"/>
    <w:rsid w:val="006C5204"/>
    <w:rsid w:val="006C531C"/>
    <w:rsid w:val="006C5E26"/>
    <w:rsid w:val="006C794F"/>
    <w:rsid w:val="006D0885"/>
    <w:rsid w:val="006D1640"/>
    <w:rsid w:val="006D2B17"/>
    <w:rsid w:val="006D3A31"/>
    <w:rsid w:val="006D3D74"/>
    <w:rsid w:val="006D58FC"/>
    <w:rsid w:val="006D6F7C"/>
    <w:rsid w:val="006D777F"/>
    <w:rsid w:val="006E08AD"/>
    <w:rsid w:val="006E12E7"/>
    <w:rsid w:val="006E2144"/>
    <w:rsid w:val="006E3BDF"/>
    <w:rsid w:val="006E457A"/>
    <w:rsid w:val="006E480C"/>
    <w:rsid w:val="006E50B3"/>
    <w:rsid w:val="006E50C9"/>
    <w:rsid w:val="006E571C"/>
    <w:rsid w:val="006E597B"/>
    <w:rsid w:val="006E5E6F"/>
    <w:rsid w:val="006E61F5"/>
    <w:rsid w:val="006E68A7"/>
    <w:rsid w:val="006E78C8"/>
    <w:rsid w:val="006E7DB1"/>
    <w:rsid w:val="006F0EC1"/>
    <w:rsid w:val="006F197D"/>
    <w:rsid w:val="006F1D42"/>
    <w:rsid w:val="006F2082"/>
    <w:rsid w:val="006F2420"/>
    <w:rsid w:val="006F2679"/>
    <w:rsid w:val="006F2877"/>
    <w:rsid w:val="006F321B"/>
    <w:rsid w:val="006F33CE"/>
    <w:rsid w:val="006F378A"/>
    <w:rsid w:val="006F4B98"/>
    <w:rsid w:val="006F4DE2"/>
    <w:rsid w:val="006F4FA4"/>
    <w:rsid w:val="006F5872"/>
    <w:rsid w:val="006F727F"/>
    <w:rsid w:val="006F77DB"/>
    <w:rsid w:val="007007A5"/>
    <w:rsid w:val="00700C3F"/>
    <w:rsid w:val="00700DEE"/>
    <w:rsid w:val="00701650"/>
    <w:rsid w:val="00702CE3"/>
    <w:rsid w:val="007035D6"/>
    <w:rsid w:val="00703E93"/>
    <w:rsid w:val="007048DD"/>
    <w:rsid w:val="00706593"/>
    <w:rsid w:val="00707626"/>
    <w:rsid w:val="00707CE1"/>
    <w:rsid w:val="0071041D"/>
    <w:rsid w:val="00711006"/>
    <w:rsid w:val="00712681"/>
    <w:rsid w:val="00712920"/>
    <w:rsid w:val="007136DF"/>
    <w:rsid w:val="00713730"/>
    <w:rsid w:val="00713A51"/>
    <w:rsid w:val="007144A4"/>
    <w:rsid w:val="00714E1A"/>
    <w:rsid w:val="007155A6"/>
    <w:rsid w:val="00715AA4"/>
    <w:rsid w:val="00715AA6"/>
    <w:rsid w:val="007166EF"/>
    <w:rsid w:val="00716BAD"/>
    <w:rsid w:val="00716C93"/>
    <w:rsid w:val="00716E20"/>
    <w:rsid w:val="007179E1"/>
    <w:rsid w:val="0072068F"/>
    <w:rsid w:val="00720935"/>
    <w:rsid w:val="007215DB"/>
    <w:rsid w:val="00721938"/>
    <w:rsid w:val="00721AAD"/>
    <w:rsid w:val="00721EE9"/>
    <w:rsid w:val="007224AD"/>
    <w:rsid w:val="00722FEC"/>
    <w:rsid w:val="00723CCF"/>
    <w:rsid w:val="00725B6C"/>
    <w:rsid w:val="00726176"/>
    <w:rsid w:val="00727516"/>
    <w:rsid w:val="00727D9A"/>
    <w:rsid w:val="00730FD1"/>
    <w:rsid w:val="007311B7"/>
    <w:rsid w:val="00731921"/>
    <w:rsid w:val="00731DB1"/>
    <w:rsid w:val="0073227D"/>
    <w:rsid w:val="00733221"/>
    <w:rsid w:val="00733AB5"/>
    <w:rsid w:val="00733F77"/>
    <w:rsid w:val="007344B9"/>
    <w:rsid w:val="007346C9"/>
    <w:rsid w:val="0073495C"/>
    <w:rsid w:val="0073572B"/>
    <w:rsid w:val="00735CF0"/>
    <w:rsid w:val="00736A04"/>
    <w:rsid w:val="00736ED4"/>
    <w:rsid w:val="00740D28"/>
    <w:rsid w:val="007410AD"/>
    <w:rsid w:val="007419CA"/>
    <w:rsid w:val="007422C7"/>
    <w:rsid w:val="00742C9C"/>
    <w:rsid w:val="00742E4F"/>
    <w:rsid w:val="00743B8D"/>
    <w:rsid w:val="00743F80"/>
    <w:rsid w:val="00744AC8"/>
    <w:rsid w:val="00744EDA"/>
    <w:rsid w:val="007464DF"/>
    <w:rsid w:val="00746765"/>
    <w:rsid w:val="0074691A"/>
    <w:rsid w:val="00746BB7"/>
    <w:rsid w:val="00750052"/>
    <w:rsid w:val="007503DE"/>
    <w:rsid w:val="0075047A"/>
    <w:rsid w:val="00750F61"/>
    <w:rsid w:val="00751869"/>
    <w:rsid w:val="00751A50"/>
    <w:rsid w:val="00751B2F"/>
    <w:rsid w:val="0075298C"/>
    <w:rsid w:val="007529ED"/>
    <w:rsid w:val="007529F1"/>
    <w:rsid w:val="007534CE"/>
    <w:rsid w:val="00754AFC"/>
    <w:rsid w:val="00755196"/>
    <w:rsid w:val="007551C2"/>
    <w:rsid w:val="007560A6"/>
    <w:rsid w:val="0075648E"/>
    <w:rsid w:val="007572ED"/>
    <w:rsid w:val="00757537"/>
    <w:rsid w:val="007600DB"/>
    <w:rsid w:val="007616CA"/>
    <w:rsid w:val="00762763"/>
    <w:rsid w:val="0076296E"/>
    <w:rsid w:val="00762B15"/>
    <w:rsid w:val="00762B18"/>
    <w:rsid w:val="00762ECB"/>
    <w:rsid w:val="007634A5"/>
    <w:rsid w:val="00764970"/>
    <w:rsid w:val="00764FAE"/>
    <w:rsid w:val="007653B1"/>
    <w:rsid w:val="00765673"/>
    <w:rsid w:val="00765866"/>
    <w:rsid w:val="007658B1"/>
    <w:rsid w:val="007672E6"/>
    <w:rsid w:val="00767619"/>
    <w:rsid w:val="00767835"/>
    <w:rsid w:val="007708BC"/>
    <w:rsid w:val="007725AC"/>
    <w:rsid w:val="007744B1"/>
    <w:rsid w:val="0077488C"/>
    <w:rsid w:val="00775BA0"/>
    <w:rsid w:val="00775ED1"/>
    <w:rsid w:val="007761FB"/>
    <w:rsid w:val="0077697F"/>
    <w:rsid w:val="00776F29"/>
    <w:rsid w:val="00776F82"/>
    <w:rsid w:val="00777150"/>
    <w:rsid w:val="007771C6"/>
    <w:rsid w:val="007772FC"/>
    <w:rsid w:val="0078022B"/>
    <w:rsid w:val="007819DE"/>
    <w:rsid w:val="00782BF3"/>
    <w:rsid w:val="00783066"/>
    <w:rsid w:val="007831DC"/>
    <w:rsid w:val="0078354C"/>
    <w:rsid w:val="00783EF7"/>
    <w:rsid w:val="00784497"/>
    <w:rsid w:val="0078480B"/>
    <w:rsid w:val="007849D6"/>
    <w:rsid w:val="00784CD3"/>
    <w:rsid w:val="007852A4"/>
    <w:rsid w:val="0078570D"/>
    <w:rsid w:val="007860F0"/>
    <w:rsid w:val="0078724B"/>
    <w:rsid w:val="00790326"/>
    <w:rsid w:val="0079088C"/>
    <w:rsid w:val="007918F5"/>
    <w:rsid w:val="007919A4"/>
    <w:rsid w:val="00791C7B"/>
    <w:rsid w:val="00791CB4"/>
    <w:rsid w:val="00793333"/>
    <w:rsid w:val="007937AD"/>
    <w:rsid w:val="007943F5"/>
    <w:rsid w:val="00794C9E"/>
    <w:rsid w:val="007950F7"/>
    <w:rsid w:val="007969A9"/>
    <w:rsid w:val="007A09E4"/>
    <w:rsid w:val="007A1179"/>
    <w:rsid w:val="007A1333"/>
    <w:rsid w:val="007A13E5"/>
    <w:rsid w:val="007A17F6"/>
    <w:rsid w:val="007A1C84"/>
    <w:rsid w:val="007A214E"/>
    <w:rsid w:val="007A2906"/>
    <w:rsid w:val="007A2A01"/>
    <w:rsid w:val="007A3248"/>
    <w:rsid w:val="007A32CE"/>
    <w:rsid w:val="007A3984"/>
    <w:rsid w:val="007A472C"/>
    <w:rsid w:val="007A4761"/>
    <w:rsid w:val="007A4BA0"/>
    <w:rsid w:val="007A4BF6"/>
    <w:rsid w:val="007A4CAD"/>
    <w:rsid w:val="007A5171"/>
    <w:rsid w:val="007A524A"/>
    <w:rsid w:val="007A56A4"/>
    <w:rsid w:val="007A7B4A"/>
    <w:rsid w:val="007B0C81"/>
    <w:rsid w:val="007B1089"/>
    <w:rsid w:val="007B132A"/>
    <w:rsid w:val="007B15A3"/>
    <w:rsid w:val="007B1BA1"/>
    <w:rsid w:val="007B26F3"/>
    <w:rsid w:val="007B2948"/>
    <w:rsid w:val="007B39CA"/>
    <w:rsid w:val="007B3AF7"/>
    <w:rsid w:val="007B3B76"/>
    <w:rsid w:val="007B4085"/>
    <w:rsid w:val="007B4591"/>
    <w:rsid w:val="007B4B04"/>
    <w:rsid w:val="007B5063"/>
    <w:rsid w:val="007B50E0"/>
    <w:rsid w:val="007B6BC0"/>
    <w:rsid w:val="007B741B"/>
    <w:rsid w:val="007B7937"/>
    <w:rsid w:val="007B7AFA"/>
    <w:rsid w:val="007B7CAF"/>
    <w:rsid w:val="007C041B"/>
    <w:rsid w:val="007C18CE"/>
    <w:rsid w:val="007C2053"/>
    <w:rsid w:val="007C3176"/>
    <w:rsid w:val="007C321E"/>
    <w:rsid w:val="007C3711"/>
    <w:rsid w:val="007C3E04"/>
    <w:rsid w:val="007C3EBE"/>
    <w:rsid w:val="007C4458"/>
    <w:rsid w:val="007C44E1"/>
    <w:rsid w:val="007C4979"/>
    <w:rsid w:val="007C4D5A"/>
    <w:rsid w:val="007C6427"/>
    <w:rsid w:val="007C6B6D"/>
    <w:rsid w:val="007C77DA"/>
    <w:rsid w:val="007D06A9"/>
    <w:rsid w:val="007D075B"/>
    <w:rsid w:val="007D141F"/>
    <w:rsid w:val="007D14FF"/>
    <w:rsid w:val="007D1B65"/>
    <w:rsid w:val="007D1FC8"/>
    <w:rsid w:val="007D2350"/>
    <w:rsid w:val="007D30E3"/>
    <w:rsid w:val="007D3B55"/>
    <w:rsid w:val="007D430C"/>
    <w:rsid w:val="007D4879"/>
    <w:rsid w:val="007D4C27"/>
    <w:rsid w:val="007D582A"/>
    <w:rsid w:val="007D5D3E"/>
    <w:rsid w:val="007D5F6E"/>
    <w:rsid w:val="007D670E"/>
    <w:rsid w:val="007D6C96"/>
    <w:rsid w:val="007D6E90"/>
    <w:rsid w:val="007E00C4"/>
    <w:rsid w:val="007E0A3D"/>
    <w:rsid w:val="007E182C"/>
    <w:rsid w:val="007E1887"/>
    <w:rsid w:val="007E1F2A"/>
    <w:rsid w:val="007E1F58"/>
    <w:rsid w:val="007E2585"/>
    <w:rsid w:val="007E2903"/>
    <w:rsid w:val="007E290B"/>
    <w:rsid w:val="007E47C8"/>
    <w:rsid w:val="007E5466"/>
    <w:rsid w:val="007E62B7"/>
    <w:rsid w:val="007E6B33"/>
    <w:rsid w:val="007E7084"/>
    <w:rsid w:val="007E7915"/>
    <w:rsid w:val="007E7E2F"/>
    <w:rsid w:val="007F06FD"/>
    <w:rsid w:val="007F08A0"/>
    <w:rsid w:val="007F11E0"/>
    <w:rsid w:val="007F259A"/>
    <w:rsid w:val="007F332C"/>
    <w:rsid w:val="007F37FF"/>
    <w:rsid w:val="007F38BD"/>
    <w:rsid w:val="007F3B75"/>
    <w:rsid w:val="007F4629"/>
    <w:rsid w:val="007F4726"/>
    <w:rsid w:val="007F4A02"/>
    <w:rsid w:val="007F534E"/>
    <w:rsid w:val="007F5FFF"/>
    <w:rsid w:val="007F6AC0"/>
    <w:rsid w:val="007F7255"/>
    <w:rsid w:val="007F76BE"/>
    <w:rsid w:val="007F7711"/>
    <w:rsid w:val="007F7D69"/>
    <w:rsid w:val="008004E1"/>
    <w:rsid w:val="008005D1"/>
    <w:rsid w:val="008006E7"/>
    <w:rsid w:val="00801128"/>
    <w:rsid w:val="008015ED"/>
    <w:rsid w:val="00801C3E"/>
    <w:rsid w:val="008020B2"/>
    <w:rsid w:val="0080401E"/>
    <w:rsid w:val="00804E52"/>
    <w:rsid w:val="00805D93"/>
    <w:rsid w:val="00805F07"/>
    <w:rsid w:val="008062CC"/>
    <w:rsid w:val="008066C7"/>
    <w:rsid w:val="0080712C"/>
    <w:rsid w:val="0080735C"/>
    <w:rsid w:val="00807C87"/>
    <w:rsid w:val="00807E28"/>
    <w:rsid w:val="00810310"/>
    <w:rsid w:val="00811456"/>
    <w:rsid w:val="00813858"/>
    <w:rsid w:val="008138EB"/>
    <w:rsid w:val="00813C26"/>
    <w:rsid w:val="00814F2D"/>
    <w:rsid w:val="00814F3D"/>
    <w:rsid w:val="00814F8C"/>
    <w:rsid w:val="00815580"/>
    <w:rsid w:val="008164F6"/>
    <w:rsid w:val="008174A9"/>
    <w:rsid w:val="00817688"/>
    <w:rsid w:val="0081781E"/>
    <w:rsid w:val="00821516"/>
    <w:rsid w:val="00821606"/>
    <w:rsid w:val="00821886"/>
    <w:rsid w:val="00821C17"/>
    <w:rsid w:val="00821F37"/>
    <w:rsid w:val="008227E7"/>
    <w:rsid w:val="0082340B"/>
    <w:rsid w:val="0082398A"/>
    <w:rsid w:val="00823D85"/>
    <w:rsid w:val="00824056"/>
    <w:rsid w:val="008246D9"/>
    <w:rsid w:val="00824D40"/>
    <w:rsid w:val="0082515E"/>
    <w:rsid w:val="00825D6B"/>
    <w:rsid w:val="00825DEB"/>
    <w:rsid w:val="00826BC4"/>
    <w:rsid w:val="0082714C"/>
    <w:rsid w:val="00827707"/>
    <w:rsid w:val="0082784D"/>
    <w:rsid w:val="00827CD0"/>
    <w:rsid w:val="00827D41"/>
    <w:rsid w:val="008300B1"/>
    <w:rsid w:val="00830333"/>
    <w:rsid w:val="008303CA"/>
    <w:rsid w:val="008305B2"/>
    <w:rsid w:val="008313A8"/>
    <w:rsid w:val="008313F4"/>
    <w:rsid w:val="008314CA"/>
    <w:rsid w:val="008334D4"/>
    <w:rsid w:val="00834856"/>
    <w:rsid w:val="00835608"/>
    <w:rsid w:val="00835CDD"/>
    <w:rsid w:val="00835F4D"/>
    <w:rsid w:val="00836656"/>
    <w:rsid w:val="008367EA"/>
    <w:rsid w:val="008369FA"/>
    <w:rsid w:val="00836A6D"/>
    <w:rsid w:val="00836DEB"/>
    <w:rsid w:val="008372B9"/>
    <w:rsid w:val="00837865"/>
    <w:rsid w:val="00840001"/>
    <w:rsid w:val="00841068"/>
    <w:rsid w:val="00841BA0"/>
    <w:rsid w:val="00841CA9"/>
    <w:rsid w:val="00842358"/>
    <w:rsid w:val="00842A84"/>
    <w:rsid w:val="00842BDE"/>
    <w:rsid w:val="00844280"/>
    <w:rsid w:val="008444B2"/>
    <w:rsid w:val="00845E7A"/>
    <w:rsid w:val="0084696D"/>
    <w:rsid w:val="00846ABB"/>
    <w:rsid w:val="00846BB2"/>
    <w:rsid w:val="00846E8A"/>
    <w:rsid w:val="00847245"/>
    <w:rsid w:val="00847582"/>
    <w:rsid w:val="0084764C"/>
    <w:rsid w:val="0085015F"/>
    <w:rsid w:val="00850386"/>
    <w:rsid w:val="0085062B"/>
    <w:rsid w:val="008516D7"/>
    <w:rsid w:val="0085332B"/>
    <w:rsid w:val="00853441"/>
    <w:rsid w:val="00854CDD"/>
    <w:rsid w:val="00854D34"/>
    <w:rsid w:val="00854D3C"/>
    <w:rsid w:val="008552FB"/>
    <w:rsid w:val="00855EC2"/>
    <w:rsid w:val="008566E3"/>
    <w:rsid w:val="008569A8"/>
    <w:rsid w:val="008569DD"/>
    <w:rsid w:val="00856E25"/>
    <w:rsid w:val="00857643"/>
    <w:rsid w:val="00857D8A"/>
    <w:rsid w:val="008611F3"/>
    <w:rsid w:val="00861BB1"/>
    <w:rsid w:val="00861F59"/>
    <w:rsid w:val="0086219B"/>
    <w:rsid w:val="00862DC2"/>
    <w:rsid w:val="0086384D"/>
    <w:rsid w:val="00863C9A"/>
    <w:rsid w:val="008643A0"/>
    <w:rsid w:val="00864851"/>
    <w:rsid w:val="00865187"/>
    <w:rsid w:val="00865204"/>
    <w:rsid w:val="00865AE9"/>
    <w:rsid w:val="00866858"/>
    <w:rsid w:val="0086718E"/>
    <w:rsid w:val="00867F70"/>
    <w:rsid w:val="00870947"/>
    <w:rsid w:val="00871D64"/>
    <w:rsid w:val="00872CB9"/>
    <w:rsid w:val="0087373C"/>
    <w:rsid w:val="008739AF"/>
    <w:rsid w:val="00873BA8"/>
    <w:rsid w:val="00874647"/>
    <w:rsid w:val="008749F5"/>
    <w:rsid w:val="00874A9B"/>
    <w:rsid w:val="00874F02"/>
    <w:rsid w:val="0087542D"/>
    <w:rsid w:val="00876772"/>
    <w:rsid w:val="00880314"/>
    <w:rsid w:val="008807FE"/>
    <w:rsid w:val="00880A3D"/>
    <w:rsid w:val="00880A40"/>
    <w:rsid w:val="00880A8A"/>
    <w:rsid w:val="00880C6C"/>
    <w:rsid w:val="00880E77"/>
    <w:rsid w:val="00881546"/>
    <w:rsid w:val="00881D7A"/>
    <w:rsid w:val="0088208A"/>
    <w:rsid w:val="00882341"/>
    <w:rsid w:val="00883060"/>
    <w:rsid w:val="00883BB5"/>
    <w:rsid w:val="00884143"/>
    <w:rsid w:val="00884A38"/>
    <w:rsid w:val="00884F28"/>
    <w:rsid w:val="00885078"/>
    <w:rsid w:val="0088553F"/>
    <w:rsid w:val="0088557D"/>
    <w:rsid w:val="0088615F"/>
    <w:rsid w:val="00886341"/>
    <w:rsid w:val="008877EB"/>
    <w:rsid w:val="00891619"/>
    <w:rsid w:val="008920D4"/>
    <w:rsid w:val="00892EAB"/>
    <w:rsid w:val="00892EEB"/>
    <w:rsid w:val="0089359D"/>
    <w:rsid w:val="008936C9"/>
    <w:rsid w:val="008939DA"/>
    <w:rsid w:val="0089441C"/>
    <w:rsid w:val="00895858"/>
    <w:rsid w:val="008965E2"/>
    <w:rsid w:val="008975C7"/>
    <w:rsid w:val="00897D21"/>
    <w:rsid w:val="008A05F3"/>
    <w:rsid w:val="008A0A93"/>
    <w:rsid w:val="008A1B6C"/>
    <w:rsid w:val="008A3080"/>
    <w:rsid w:val="008A312F"/>
    <w:rsid w:val="008A382E"/>
    <w:rsid w:val="008A3ABD"/>
    <w:rsid w:val="008A4249"/>
    <w:rsid w:val="008A4D37"/>
    <w:rsid w:val="008A5218"/>
    <w:rsid w:val="008A5248"/>
    <w:rsid w:val="008A64F1"/>
    <w:rsid w:val="008A6FCC"/>
    <w:rsid w:val="008B0BA2"/>
    <w:rsid w:val="008B14D0"/>
    <w:rsid w:val="008B1EB3"/>
    <w:rsid w:val="008B34E3"/>
    <w:rsid w:val="008B3AF8"/>
    <w:rsid w:val="008B3CF6"/>
    <w:rsid w:val="008B3D02"/>
    <w:rsid w:val="008B47B9"/>
    <w:rsid w:val="008B48E0"/>
    <w:rsid w:val="008B584C"/>
    <w:rsid w:val="008B5A13"/>
    <w:rsid w:val="008B5C10"/>
    <w:rsid w:val="008B6440"/>
    <w:rsid w:val="008B6C2E"/>
    <w:rsid w:val="008B70C9"/>
    <w:rsid w:val="008B71EF"/>
    <w:rsid w:val="008B7543"/>
    <w:rsid w:val="008B788D"/>
    <w:rsid w:val="008C03D4"/>
    <w:rsid w:val="008C0E11"/>
    <w:rsid w:val="008C0E44"/>
    <w:rsid w:val="008C16D6"/>
    <w:rsid w:val="008C1B04"/>
    <w:rsid w:val="008C1DCD"/>
    <w:rsid w:val="008C2BAC"/>
    <w:rsid w:val="008C3A5B"/>
    <w:rsid w:val="008C3A87"/>
    <w:rsid w:val="008C3ECD"/>
    <w:rsid w:val="008C4578"/>
    <w:rsid w:val="008C46D4"/>
    <w:rsid w:val="008C538F"/>
    <w:rsid w:val="008C5ECB"/>
    <w:rsid w:val="008C646B"/>
    <w:rsid w:val="008C64BB"/>
    <w:rsid w:val="008C731E"/>
    <w:rsid w:val="008C77A4"/>
    <w:rsid w:val="008C7E92"/>
    <w:rsid w:val="008D02C3"/>
    <w:rsid w:val="008D16CE"/>
    <w:rsid w:val="008D1787"/>
    <w:rsid w:val="008D1B2A"/>
    <w:rsid w:val="008D1C94"/>
    <w:rsid w:val="008D2528"/>
    <w:rsid w:val="008D29B9"/>
    <w:rsid w:val="008D2A06"/>
    <w:rsid w:val="008D2A1A"/>
    <w:rsid w:val="008D2AB6"/>
    <w:rsid w:val="008D2E4E"/>
    <w:rsid w:val="008D2FEF"/>
    <w:rsid w:val="008D3D4B"/>
    <w:rsid w:val="008D5DFA"/>
    <w:rsid w:val="008D61F7"/>
    <w:rsid w:val="008D768A"/>
    <w:rsid w:val="008D794F"/>
    <w:rsid w:val="008E0E63"/>
    <w:rsid w:val="008E1462"/>
    <w:rsid w:val="008E2964"/>
    <w:rsid w:val="008E2C5D"/>
    <w:rsid w:val="008E31C0"/>
    <w:rsid w:val="008E34AD"/>
    <w:rsid w:val="008E3E0D"/>
    <w:rsid w:val="008E4B1D"/>
    <w:rsid w:val="008E4C78"/>
    <w:rsid w:val="008E4F7E"/>
    <w:rsid w:val="008E55D4"/>
    <w:rsid w:val="008E56B7"/>
    <w:rsid w:val="008E6CA0"/>
    <w:rsid w:val="008E7447"/>
    <w:rsid w:val="008E77FA"/>
    <w:rsid w:val="008E7B91"/>
    <w:rsid w:val="008E7FDD"/>
    <w:rsid w:val="008F0D8D"/>
    <w:rsid w:val="008F2393"/>
    <w:rsid w:val="008F3C30"/>
    <w:rsid w:val="008F411F"/>
    <w:rsid w:val="008F4299"/>
    <w:rsid w:val="008F451D"/>
    <w:rsid w:val="008F4AD1"/>
    <w:rsid w:val="008F4C81"/>
    <w:rsid w:val="008F50BF"/>
    <w:rsid w:val="008F5E74"/>
    <w:rsid w:val="008F5EC4"/>
    <w:rsid w:val="008F6779"/>
    <w:rsid w:val="008F7131"/>
    <w:rsid w:val="008F7DF7"/>
    <w:rsid w:val="008F7ED7"/>
    <w:rsid w:val="00900E28"/>
    <w:rsid w:val="009014C1"/>
    <w:rsid w:val="0090157B"/>
    <w:rsid w:val="0090179C"/>
    <w:rsid w:val="00901A38"/>
    <w:rsid w:val="00901C8C"/>
    <w:rsid w:val="00902299"/>
    <w:rsid w:val="00903AA3"/>
    <w:rsid w:val="00903C30"/>
    <w:rsid w:val="009042BE"/>
    <w:rsid w:val="00904A2B"/>
    <w:rsid w:val="00905DFB"/>
    <w:rsid w:val="009061C9"/>
    <w:rsid w:val="009062F3"/>
    <w:rsid w:val="00906690"/>
    <w:rsid w:val="009070D1"/>
    <w:rsid w:val="00907901"/>
    <w:rsid w:val="00910293"/>
    <w:rsid w:val="00910D7A"/>
    <w:rsid w:val="00911F51"/>
    <w:rsid w:val="009121DF"/>
    <w:rsid w:val="009122C2"/>
    <w:rsid w:val="00912C30"/>
    <w:rsid w:val="00912D6E"/>
    <w:rsid w:val="00912DBF"/>
    <w:rsid w:val="00912DD2"/>
    <w:rsid w:val="00912FBB"/>
    <w:rsid w:val="00912FFB"/>
    <w:rsid w:val="00913A7D"/>
    <w:rsid w:val="0091451A"/>
    <w:rsid w:val="0091476E"/>
    <w:rsid w:val="009147CB"/>
    <w:rsid w:val="00914DE3"/>
    <w:rsid w:val="00914FE7"/>
    <w:rsid w:val="00915EE1"/>
    <w:rsid w:val="00916CE9"/>
    <w:rsid w:val="00916DC3"/>
    <w:rsid w:val="009172EC"/>
    <w:rsid w:val="00917305"/>
    <w:rsid w:val="00917757"/>
    <w:rsid w:val="00917E46"/>
    <w:rsid w:val="009213AE"/>
    <w:rsid w:val="00921C98"/>
    <w:rsid w:val="00923E74"/>
    <w:rsid w:val="00924493"/>
    <w:rsid w:val="009251B6"/>
    <w:rsid w:val="00925A28"/>
    <w:rsid w:val="00925C9D"/>
    <w:rsid w:val="00926321"/>
    <w:rsid w:val="00926600"/>
    <w:rsid w:val="0092770C"/>
    <w:rsid w:val="009278C0"/>
    <w:rsid w:val="009301D5"/>
    <w:rsid w:val="00930F2C"/>
    <w:rsid w:val="009326BD"/>
    <w:rsid w:val="0093329B"/>
    <w:rsid w:val="00934123"/>
    <w:rsid w:val="00934593"/>
    <w:rsid w:val="00934FDF"/>
    <w:rsid w:val="00935C36"/>
    <w:rsid w:val="00936C13"/>
    <w:rsid w:val="00936CFF"/>
    <w:rsid w:val="009371F8"/>
    <w:rsid w:val="00937484"/>
    <w:rsid w:val="00937D60"/>
    <w:rsid w:val="00940B5D"/>
    <w:rsid w:val="00941585"/>
    <w:rsid w:val="00941C68"/>
    <w:rsid w:val="009422C5"/>
    <w:rsid w:val="009422C8"/>
    <w:rsid w:val="009431E3"/>
    <w:rsid w:val="009435A0"/>
    <w:rsid w:val="00943AE0"/>
    <w:rsid w:val="009440E4"/>
    <w:rsid w:val="00944B7C"/>
    <w:rsid w:val="009460EF"/>
    <w:rsid w:val="00946455"/>
    <w:rsid w:val="00946697"/>
    <w:rsid w:val="00946A18"/>
    <w:rsid w:val="00946E66"/>
    <w:rsid w:val="00947D16"/>
    <w:rsid w:val="0095041B"/>
    <w:rsid w:val="00950BD1"/>
    <w:rsid w:val="00950CE8"/>
    <w:rsid w:val="0095216F"/>
    <w:rsid w:val="00952DD0"/>
    <w:rsid w:val="00952F2C"/>
    <w:rsid w:val="009530E3"/>
    <w:rsid w:val="00953CEA"/>
    <w:rsid w:val="00953D7B"/>
    <w:rsid w:val="00954993"/>
    <w:rsid w:val="00955F2A"/>
    <w:rsid w:val="00955FB1"/>
    <w:rsid w:val="009563F6"/>
    <w:rsid w:val="009564F5"/>
    <w:rsid w:val="00957053"/>
    <w:rsid w:val="00961128"/>
    <w:rsid w:val="00961C27"/>
    <w:rsid w:val="00963381"/>
    <w:rsid w:val="00963E5F"/>
    <w:rsid w:val="0096444D"/>
    <w:rsid w:val="00964541"/>
    <w:rsid w:val="009647F4"/>
    <w:rsid w:val="00966646"/>
    <w:rsid w:val="009669AF"/>
    <w:rsid w:val="00966C85"/>
    <w:rsid w:val="009675F8"/>
    <w:rsid w:val="00970213"/>
    <w:rsid w:val="00970386"/>
    <w:rsid w:val="00970AE9"/>
    <w:rsid w:val="00970FFF"/>
    <w:rsid w:val="0097160F"/>
    <w:rsid w:val="00971DE4"/>
    <w:rsid w:val="00972818"/>
    <w:rsid w:val="00972965"/>
    <w:rsid w:val="00972D80"/>
    <w:rsid w:val="00974901"/>
    <w:rsid w:val="00974CE5"/>
    <w:rsid w:val="00974EC9"/>
    <w:rsid w:val="0097598F"/>
    <w:rsid w:val="009778C3"/>
    <w:rsid w:val="00977CEB"/>
    <w:rsid w:val="00977E53"/>
    <w:rsid w:val="00980672"/>
    <w:rsid w:val="00980FF6"/>
    <w:rsid w:val="0098138E"/>
    <w:rsid w:val="009817DA"/>
    <w:rsid w:val="00981B60"/>
    <w:rsid w:val="00982AAD"/>
    <w:rsid w:val="00983190"/>
    <w:rsid w:val="00983419"/>
    <w:rsid w:val="00983699"/>
    <w:rsid w:val="00983C02"/>
    <w:rsid w:val="0098457A"/>
    <w:rsid w:val="00986EB0"/>
    <w:rsid w:val="00987616"/>
    <w:rsid w:val="00987AE6"/>
    <w:rsid w:val="00987BC7"/>
    <w:rsid w:val="00987D79"/>
    <w:rsid w:val="00990319"/>
    <w:rsid w:val="00991461"/>
    <w:rsid w:val="00991D3A"/>
    <w:rsid w:val="00992891"/>
    <w:rsid w:val="00993F43"/>
    <w:rsid w:val="00994D0B"/>
    <w:rsid w:val="00994FE2"/>
    <w:rsid w:val="00995369"/>
    <w:rsid w:val="0099595F"/>
    <w:rsid w:val="00995FF2"/>
    <w:rsid w:val="009960E5"/>
    <w:rsid w:val="009967B6"/>
    <w:rsid w:val="00996E4A"/>
    <w:rsid w:val="009A092D"/>
    <w:rsid w:val="009A0D82"/>
    <w:rsid w:val="009A11AD"/>
    <w:rsid w:val="009A1B52"/>
    <w:rsid w:val="009A24BB"/>
    <w:rsid w:val="009A292D"/>
    <w:rsid w:val="009A3C1B"/>
    <w:rsid w:val="009A46BA"/>
    <w:rsid w:val="009A5802"/>
    <w:rsid w:val="009A5816"/>
    <w:rsid w:val="009A5C4F"/>
    <w:rsid w:val="009A670A"/>
    <w:rsid w:val="009A6B2B"/>
    <w:rsid w:val="009A740D"/>
    <w:rsid w:val="009A787B"/>
    <w:rsid w:val="009B0892"/>
    <w:rsid w:val="009B13B1"/>
    <w:rsid w:val="009B15E9"/>
    <w:rsid w:val="009B218B"/>
    <w:rsid w:val="009B2397"/>
    <w:rsid w:val="009B2B1A"/>
    <w:rsid w:val="009B2BB5"/>
    <w:rsid w:val="009B3678"/>
    <w:rsid w:val="009B4CCC"/>
    <w:rsid w:val="009B55D9"/>
    <w:rsid w:val="009B681A"/>
    <w:rsid w:val="009B75D1"/>
    <w:rsid w:val="009C074A"/>
    <w:rsid w:val="009C13F1"/>
    <w:rsid w:val="009C30D6"/>
    <w:rsid w:val="009C327D"/>
    <w:rsid w:val="009C3CBC"/>
    <w:rsid w:val="009C4604"/>
    <w:rsid w:val="009C4652"/>
    <w:rsid w:val="009C46FD"/>
    <w:rsid w:val="009C5450"/>
    <w:rsid w:val="009C586B"/>
    <w:rsid w:val="009C5CC4"/>
    <w:rsid w:val="009C5D26"/>
    <w:rsid w:val="009C6196"/>
    <w:rsid w:val="009C6A19"/>
    <w:rsid w:val="009C6A27"/>
    <w:rsid w:val="009C6A2D"/>
    <w:rsid w:val="009C771C"/>
    <w:rsid w:val="009D0139"/>
    <w:rsid w:val="009D0539"/>
    <w:rsid w:val="009D05A5"/>
    <w:rsid w:val="009D0B02"/>
    <w:rsid w:val="009D2A6C"/>
    <w:rsid w:val="009D2E98"/>
    <w:rsid w:val="009D40CF"/>
    <w:rsid w:val="009D44CA"/>
    <w:rsid w:val="009D458E"/>
    <w:rsid w:val="009D50D8"/>
    <w:rsid w:val="009D517A"/>
    <w:rsid w:val="009D52B6"/>
    <w:rsid w:val="009D62A8"/>
    <w:rsid w:val="009D6415"/>
    <w:rsid w:val="009D6A1B"/>
    <w:rsid w:val="009D6C0C"/>
    <w:rsid w:val="009D6CB3"/>
    <w:rsid w:val="009D6F15"/>
    <w:rsid w:val="009D750E"/>
    <w:rsid w:val="009D78BF"/>
    <w:rsid w:val="009E157D"/>
    <w:rsid w:val="009E18FB"/>
    <w:rsid w:val="009E2308"/>
    <w:rsid w:val="009E2D87"/>
    <w:rsid w:val="009E330C"/>
    <w:rsid w:val="009E3ACD"/>
    <w:rsid w:val="009E46F9"/>
    <w:rsid w:val="009E5E88"/>
    <w:rsid w:val="009E638F"/>
    <w:rsid w:val="009E6586"/>
    <w:rsid w:val="009E779D"/>
    <w:rsid w:val="009E78E2"/>
    <w:rsid w:val="009F0412"/>
    <w:rsid w:val="009F0A62"/>
    <w:rsid w:val="009F0D9B"/>
    <w:rsid w:val="009F11CC"/>
    <w:rsid w:val="009F1FE3"/>
    <w:rsid w:val="009F2256"/>
    <w:rsid w:val="009F240B"/>
    <w:rsid w:val="009F28B1"/>
    <w:rsid w:val="009F33B9"/>
    <w:rsid w:val="009F3A1A"/>
    <w:rsid w:val="009F4C5D"/>
    <w:rsid w:val="009F51AF"/>
    <w:rsid w:val="009F5602"/>
    <w:rsid w:val="009F5625"/>
    <w:rsid w:val="009F63E5"/>
    <w:rsid w:val="009F677A"/>
    <w:rsid w:val="009F715D"/>
    <w:rsid w:val="009F79A8"/>
    <w:rsid w:val="00A0004C"/>
    <w:rsid w:val="00A00992"/>
    <w:rsid w:val="00A00EE9"/>
    <w:rsid w:val="00A019E9"/>
    <w:rsid w:val="00A01B0B"/>
    <w:rsid w:val="00A01CC9"/>
    <w:rsid w:val="00A01DE7"/>
    <w:rsid w:val="00A039F8"/>
    <w:rsid w:val="00A0466E"/>
    <w:rsid w:val="00A04ABC"/>
    <w:rsid w:val="00A05067"/>
    <w:rsid w:val="00A051C7"/>
    <w:rsid w:val="00A053DF"/>
    <w:rsid w:val="00A05622"/>
    <w:rsid w:val="00A059A5"/>
    <w:rsid w:val="00A065C3"/>
    <w:rsid w:val="00A06D54"/>
    <w:rsid w:val="00A06D55"/>
    <w:rsid w:val="00A06E77"/>
    <w:rsid w:val="00A0710F"/>
    <w:rsid w:val="00A07454"/>
    <w:rsid w:val="00A102E2"/>
    <w:rsid w:val="00A10BFE"/>
    <w:rsid w:val="00A10E9F"/>
    <w:rsid w:val="00A10ECE"/>
    <w:rsid w:val="00A117A4"/>
    <w:rsid w:val="00A11CC3"/>
    <w:rsid w:val="00A11E36"/>
    <w:rsid w:val="00A11E96"/>
    <w:rsid w:val="00A11F56"/>
    <w:rsid w:val="00A122ED"/>
    <w:rsid w:val="00A12389"/>
    <w:rsid w:val="00A130F4"/>
    <w:rsid w:val="00A1351E"/>
    <w:rsid w:val="00A1417B"/>
    <w:rsid w:val="00A14BA2"/>
    <w:rsid w:val="00A152E8"/>
    <w:rsid w:val="00A15D7F"/>
    <w:rsid w:val="00A163EB"/>
    <w:rsid w:val="00A165C7"/>
    <w:rsid w:val="00A16D73"/>
    <w:rsid w:val="00A2049D"/>
    <w:rsid w:val="00A2104C"/>
    <w:rsid w:val="00A21243"/>
    <w:rsid w:val="00A219DC"/>
    <w:rsid w:val="00A22F17"/>
    <w:rsid w:val="00A23CC2"/>
    <w:rsid w:val="00A24539"/>
    <w:rsid w:val="00A24D2A"/>
    <w:rsid w:val="00A256C9"/>
    <w:rsid w:val="00A2583E"/>
    <w:rsid w:val="00A267E1"/>
    <w:rsid w:val="00A26D13"/>
    <w:rsid w:val="00A26FC9"/>
    <w:rsid w:val="00A277C7"/>
    <w:rsid w:val="00A30CB5"/>
    <w:rsid w:val="00A311B9"/>
    <w:rsid w:val="00A311C1"/>
    <w:rsid w:val="00A31420"/>
    <w:rsid w:val="00A31471"/>
    <w:rsid w:val="00A3158C"/>
    <w:rsid w:val="00A318D1"/>
    <w:rsid w:val="00A31957"/>
    <w:rsid w:val="00A31BFD"/>
    <w:rsid w:val="00A32047"/>
    <w:rsid w:val="00A325C5"/>
    <w:rsid w:val="00A32917"/>
    <w:rsid w:val="00A338C3"/>
    <w:rsid w:val="00A3399B"/>
    <w:rsid w:val="00A3492A"/>
    <w:rsid w:val="00A34A9F"/>
    <w:rsid w:val="00A34BB1"/>
    <w:rsid w:val="00A35200"/>
    <w:rsid w:val="00A35857"/>
    <w:rsid w:val="00A365BD"/>
    <w:rsid w:val="00A3669D"/>
    <w:rsid w:val="00A369C1"/>
    <w:rsid w:val="00A36F07"/>
    <w:rsid w:val="00A37522"/>
    <w:rsid w:val="00A37AC0"/>
    <w:rsid w:val="00A401CB"/>
    <w:rsid w:val="00A4105E"/>
    <w:rsid w:val="00A41713"/>
    <w:rsid w:val="00A41ED3"/>
    <w:rsid w:val="00A422E4"/>
    <w:rsid w:val="00A43BE2"/>
    <w:rsid w:val="00A453F8"/>
    <w:rsid w:val="00A4599B"/>
    <w:rsid w:val="00A45CD4"/>
    <w:rsid w:val="00A464B4"/>
    <w:rsid w:val="00A46ACC"/>
    <w:rsid w:val="00A4722D"/>
    <w:rsid w:val="00A478C1"/>
    <w:rsid w:val="00A5092F"/>
    <w:rsid w:val="00A50C59"/>
    <w:rsid w:val="00A51E24"/>
    <w:rsid w:val="00A5250C"/>
    <w:rsid w:val="00A5262C"/>
    <w:rsid w:val="00A5298D"/>
    <w:rsid w:val="00A54DAE"/>
    <w:rsid w:val="00A561AB"/>
    <w:rsid w:val="00A56503"/>
    <w:rsid w:val="00A5679D"/>
    <w:rsid w:val="00A572CA"/>
    <w:rsid w:val="00A60A83"/>
    <w:rsid w:val="00A613E4"/>
    <w:rsid w:val="00A61457"/>
    <w:rsid w:val="00A6183F"/>
    <w:rsid w:val="00A6193A"/>
    <w:rsid w:val="00A61DB1"/>
    <w:rsid w:val="00A61E49"/>
    <w:rsid w:val="00A6214B"/>
    <w:rsid w:val="00A628C5"/>
    <w:rsid w:val="00A62931"/>
    <w:rsid w:val="00A6396E"/>
    <w:rsid w:val="00A63BC1"/>
    <w:rsid w:val="00A63FDB"/>
    <w:rsid w:val="00A6457B"/>
    <w:rsid w:val="00A64784"/>
    <w:rsid w:val="00A64FBB"/>
    <w:rsid w:val="00A65201"/>
    <w:rsid w:val="00A65456"/>
    <w:rsid w:val="00A6592C"/>
    <w:rsid w:val="00A664E2"/>
    <w:rsid w:val="00A66B25"/>
    <w:rsid w:val="00A66D72"/>
    <w:rsid w:val="00A670BE"/>
    <w:rsid w:val="00A702AD"/>
    <w:rsid w:val="00A70D48"/>
    <w:rsid w:val="00A70FEE"/>
    <w:rsid w:val="00A71403"/>
    <w:rsid w:val="00A71DA9"/>
    <w:rsid w:val="00A727E5"/>
    <w:rsid w:val="00A730FB"/>
    <w:rsid w:val="00A73953"/>
    <w:rsid w:val="00A73961"/>
    <w:rsid w:val="00A74D7F"/>
    <w:rsid w:val="00A76529"/>
    <w:rsid w:val="00A76D57"/>
    <w:rsid w:val="00A770E3"/>
    <w:rsid w:val="00A7759A"/>
    <w:rsid w:val="00A77F66"/>
    <w:rsid w:val="00A805C0"/>
    <w:rsid w:val="00A80ED0"/>
    <w:rsid w:val="00A81387"/>
    <w:rsid w:val="00A81BC8"/>
    <w:rsid w:val="00A821A2"/>
    <w:rsid w:val="00A8224C"/>
    <w:rsid w:val="00A82771"/>
    <w:rsid w:val="00A82835"/>
    <w:rsid w:val="00A82B53"/>
    <w:rsid w:val="00A83033"/>
    <w:rsid w:val="00A838A0"/>
    <w:rsid w:val="00A83982"/>
    <w:rsid w:val="00A84613"/>
    <w:rsid w:val="00A847A9"/>
    <w:rsid w:val="00A84F8F"/>
    <w:rsid w:val="00A85605"/>
    <w:rsid w:val="00A86385"/>
    <w:rsid w:val="00A866BB"/>
    <w:rsid w:val="00A86C3B"/>
    <w:rsid w:val="00A86C48"/>
    <w:rsid w:val="00A87200"/>
    <w:rsid w:val="00A87449"/>
    <w:rsid w:val="00A87614"/>
    <w:rsid w:val="00A87EE5"/>
    <w:rsid w:val="00A9205E"/>
    <w:rsid w:val="00A9239D"/>
    <w:rsid w:val="00A927A9"/>
    <w:rsid w:val="00A93508"/>
    <w:rsid w:val="00A9380C"/>
    <w:rsid w:val="00A938D1"/>
    <w:rsid w:val="00A944B8"/>
    <w:rsid w:val="00A94B36"/>
    <w:rsid w:val="00A94E03"/>
    <w:rsid w:val="00A958D7"/>
    <w:rsid w:val="00A959AC"/>
    <w:rsid w:val="00A9630A"/>
    <w:rsid w:val="00A967B8"/>
    <w:rsid w:val="00A9691D"/>
    <w:rsid w:val="00A97486"/>
    <w:rsid w:val="00A97A6C"/>
    <w:rsid w:val="00A97D14"/>
    <w:rsid w:val="00AA0046"/>
    <w:rsid w:val="00AA0442"/>
    <w:rsid w:val="00AA267C"/>
    <w:rsid w:val="00AA27F2"/>
    <w:rsid w:val="00AA30BB"/>
    <w:rsid w:val="00AA397F"/>
    <w:rsid w:val="00AA3A75"/>
    <w:rsid w:val="00AA3AAE"/>
    <w:rsid w:val="00AA3D92"/>
    <w:rsid w:val="00AA4457"/>
    <w:rsid w:val="00AA52BB"/>
    <w:rsid w:val="00AA6164"/>
    <w:rsid w:val="00AA6183"/>
    <w:rsid w:val="00AA62A4"/>
    <w:rsid w:val="00AA6AB0"/>
    <w:rsid w:val="00AB1524"/>
    <w:rsid w:val="00AB1DC8"/>
    <w:rsid w:val="00AB2B42"/>
    <w:rsid w:val="00AB3947"/>
    <w:rsid w:val="00AB3FE6"/>
    <w:rsid w:val="00AB4598"/>
    <w:rsid w:val="00AB4C2C"/>
    <w:rsid w:val="00AB4D9F"/>
    <w:rsid w:val="00AB4DFA"/>
    <w:rsid w:val="00AB4FBC"/>
    <w:rsid w:val="00AB5076"/>
    <w:rsid w:val="00AB5269"/>
    <w:rsid w:val="00AB5F73"/>
    <w:rsid w:val="00AB7058"/>
    <w:rsid w:val="00AB7AC8"/>
    <w:rsid w:val="00AC1309"/>
    <w:rsid w:val="00AC16A9"/>
    <w:rsid w:val="00AC1765"/>
    <w:rsid w:val="00AC1921"/>
    <w:rsid w:val="00AC1EE7"/>
    <w:rsid w:val="00AC21C0"/>
    <w:rsid w:val="00AC261D"/>
    <w:rsid w:val="00AC3519"/>
    <w:rsid w:val="00AC3ABE"/>
    <w:rsid w:val="00AC40A6"/>
    <w:rsid w:val="00AC41AA"/>
    <w:rsid w:val="00AC4A63"/>
    <w:rsid w:val="00AC4E08"/>
    <w:rsid w:val="00AC52A3"/>
    <w:rsid w:val="00AC5AC0"/>
    <w:rsid w:val="00AC70FC"/>
    <w:rsid w:val="00AC77FB"/>
    <w:rsid w:val="00AD03AE"/>
    <w:rsid w:val="00AD03B6"/>
    <w:rsid w:val="00AD0CAE"/>
    <w:rsid w:val="00AD1978"/>
    <w:rsid w:val="00AD1A9D"/>
    <w:rsid w:val="00AD1C8F"/>
    <w:rsid w:val="00AD1E55"/>
    <w:rsid w:val="00AD20C0"/>
    <w:rsid w:val="00AD21E5"/>
    <w:rsid w:val="00AD27E6"/>
    <w:rsid w:val="00AD2BDB"/>
    <w:rsid w:val="00AD3496"/>
    <w:rsid w:val="00AD34E3"/>
    <w:rsid w:val="00AD3E81"/>
    <w:rsid w:val="00AD475C"/>
    <w:rsid w:val="00AD49C9"/>
    <w:rsid w:val="00AD4BC1"/>
    <w:rsid w:val="00AD50F3"/>
    <w:rsid w:val="00AD5442"/>
    <w:rsid w:val="00AD6ADD"/>
    <w:rsid w:val="00AD6B7E"/>
    <w:rsid w:val="00AD6F6A"/>
    <w:rsid w:val="00AD710E"/>
    <w:rsid w:val="00AD7C0A"/>
    <w:rsid w:val="00AD7C28"/>
    <w:rsid w:val="00AD7D66"/>
    <w:rsid w:val="00AE0015"/>
    <w:rsid w:val="00AE0C53"/>
    <w:rsid w:val="00AE0F41"/>
    <w:rsid w:val="00AE2518"/>
    <w:rsid w:val="00AE2B5A"/>
    <w:rsid w:val="00AE2DFD"/>
    <w:rsid w:val="00AE3467"/>
    <w:rsid w:val="00AE3917"/>
    <w:rsid w:val="00AE3FE7"/>
    <w:rsid w:val="00AE45E8"/>
    <w:rsid w:val="00AE49D0"/>
    <w:rsid w:val="00AE4F50"/>
    <w:rsid w:val="00AE5B94"/>
    <w:rsid w:val="00AE5F01"/>
    <w:rsid w:val="00AE68E6"/>
    <w:rsid w:val="00AE6EDA"/>
    <w:rsid w:val="00AF01ED"/>
    <w:rsid w:val="00AF02D9"/>
    <w:rsid w:val="00AF0AE2"/>
    <w:rsid w:val="00AF0C0A"/>
    <w:rsid w:val="00AF10F1"/>
    <w:rsid w:val="00AF114C"/>
    <w:rsid w:val="00AF11DF"/>
    <w:rsid w:val="00AF16EB"/>
    <w:rsid w:val="00AF1A95"/>
    <w:rsid w:val="00AF1E93"/>
    <w:rsid w:val="00AF251C"/>
    <w:rsid w:val="00AF2611"/>
    <w:rsid w:val="00AF27EB"/>
    <w:rsid w:val="00AF2B68"/>
    <w:rsid w:val="00AF3625"/>
    <w:rsid w:val="00AF44DF"/>
    <w:rsid w:val="00AF4872"/>
    <w:rsid w:val="00AF4B11"/>
    <w:rsid w:val="00AF527C"/>
    <w:rsid w:val="00AF585B"/>
    <w:rsid w:val="00AF5DEB"/>
    <w:rsid w:val="00AF6232"/>
    <w:rsid w:val="00AF6A88"/>
    <w:rsid w:val="00AF72F0"/>
    <w:rsid w:val="00AF7CB4"/>
    <w:rsid w:val="00B00B34"/>
    <w:rsid w:val="00B00CAF"/>
    <w:rsid w:val="00B010AD"/>
    <w:rsid w:val="00B013BF"/>
    <w:rsid w:val="00B01599"/>
    <w:rsid w:val="00B02846"/>
    <w:rsid w:val="00B02A2C"/>
    <w:rsid w:val="00B02F36"/>
    <w:rsid w:val="00B043FB"/>
    <w:rsid w:val="00B04DF1"/>
    <w:rsid w:val="00B065FD"/>
    <w:rsid w:val="00B06631"/>
    <w:rsid w:val="00B07997"/>
    <w:rsid w:val="00B07C2C"/>
    <w:rsid w:val="00B1029E"/>
    <w:rsid w:val="00B10346"/>
    <w:rsid w:val="00B109F6"/>
    <w:rsid w:val="00B10EE9"/>
    <w:rsid w:val="00B114F4"/>
    <w:rsid w:val="00B11618"/>
    <w:rsid w:val="00B11A7A"/>
    <w:rsid w:val="00B1236B"/>
    <w:rsid w:val="00B12675"/>
    <w:rsid w:val="00B1272F"/>
    <w:rsid w:val="00B12AC9"/>
    <w:rsid w:val="00B133A3"/>
    <w:rsid w:val="00B134FD"/>
    <w:rsid w:val="00B13FF9"/>
    <w:rsid w:val="00B143FE"/>
    <w:rsid w:val="00B14BD0"/>
    <w:rsid w:val="00B15B35"/>
    <w:rsid w:val="00B1634F"/>
    <w:rsid w:val="00B163B8"/>
    <w:rsid w:val="00B1781A"/>
    <w:rsid w:val="00B17A16"/>
    <w:rsid w:val="00B17D0D"/>
    <w:rsid w:val="00B17F0A"/>
    <w:rsid w:val="00B20488"/>
    <w:rsid w:val="00B20A6A"/>
    <w:rsid w:val="00B20F48"/>
    <w:rsid w:val="00B22E2D"/>
    <w:rsid w:val="00B22F95"/>
    <w:rsid w:val="00B22FA4"/>
    <w:rsid w:val="00B2304D"/>
    <w:rsid w:val="00B232C9"/>
    <w:rsid w:val="00B233AF"/>
    <w:rsid w:val="00B23772"/>
    <w:rsid w:val="00B243C6"/>
    <w:rsid w:val="00B24852"/>
    <w:rsid w:val="00B24955"/>
    <w:rsid w:val="00B251A5"/>
    <w:rsid w:val="00B25C27"/>
    <w:rsid w:val="00B25C66"/>
    <w:rsid w:val="00B25DCC"/>
    <w:rsid w:val="00B26BE0"/>
    <w:rsid w:val="00B26DDE"/>
    <w:rsid w:val="00B27267"/>
    <w:rsid w:val="00B27F6E"/>
    <w:rsid w:val="00B3029B"/>
    <w:rsid w:val="00B3109C"/>
    <w:rsid w:val="00B3155F"/>
    <w:rsid w:val="00B31FD3"/>
    <w:rsid w:val="00B32427"/>
    <w:rsid w:val="00B33A0E"/>
    <w:rsid w:val="00B35C32"/>
    <w:rsid w:val="00B36751"/>
    <w:rsid w:val="00B367A8"/>
    <w:rsid w:val="00B36873"/>
    <w:rsid w:val="00B36941"/>
    <w:rsid w:val="00B375CF"/>
    <w:rsid w:val="00B402EC"/>
    <w:rsid w:val="00B4094F"/>
    <w:rsid w:val="00B40EC5"/>
    <w:rsid w:val="00B415D3"/>
    <w:rsid w:val="00B41EB0"/>
    <w:rsid w:val="00B42799"/>
    <w:rsid w:val="00B42953"/>
    <w:rsid w:val="00B42EE0"/>
    <w:rsid w:val="00B4479C"/>
    <w:rsid w:val="00B45183"/>
    <w:rsid w:val="00B458B7"/>
    <w:rsid w:val="00B47B36"/>
    <w:rsid w:val="00B50279"/>
    <w:rsid w:val="00B5047C"/>
    <w:rsid w:val="00B50B52"/>
    <w:rsid w:val="00B50DA0"/>
    <w:rsid w:val="00B51AAB"/>
    <w:rsid w:val="00B51F7D"/>
    <w:rsid w:val="00B523B4"/>
    <w:rsid w:val="00B534A5"/>
    <w:rsid w:val="00B537AF"/>
    <w:rsid w:val="00B5447B"/>
    <w:rsid w:val="00B54579"/>
    <w:rsid w:val="00B5490B"/>
    <w:rsid w:val="00B54C14"/>
    <w:rsid w:val="00B550CB"/>
    <w:rsid w:val="00B55C68"/>
    <w:rsid w:val="00B55F05"/>
    <w:rsid w:val="00B561D3"/>
    <w:rsid w:val="00B56405"/>
    <w:rsid w:val="00B56A6A"/>
    <w:rsid w:val="00B56EC6"/>
    <w:rsid w:val="00B570BE"/>
    <w:rsid w:val="00B57247"/>
    <w:rsid w:val="00B57551"/>
    <w:rsid w:val="00B57716"/>
    <w:rsid w:val="00B57902"/>
    <w:rsid w:val="00B57B12"/>
    <w:rsid w:val="00B57E10"/>
    <w:rsid w:val="00B62075"/>
    <w:rsid w:val="00B62B67"/>
    <w:rsid w:val="00B62D3F"/>
    <w:rsid w:val="00B63949"/>
    <w:rsid w:val="00B63B6B"/>
    <w:rsid w:val="00B63BCC"/>
    <w:rsid w:val="00B63ED3"/>
    <w:rsid w:val="00B6409F"/>
    <w:rsid w:val="00B64EC0"/>
    <w:rsid w:val="00B6507E"/>
    <w:rsid w:val="00B65B92"/>
    <w:rsid w:val="00B65E93"/>
    <w:rsid w:val="00B65EC2"/>
    <w:rsid w:val="00B661EA"/>
    <w:rsid w:val="00B6637D"/>
    <w:rsid w:val="00B66B0B"/>
    <w:rsid w:val="00B70029"/>
    <w:rsid w:val="00B708E0"/>
    <w:rsid w:val="00B70AEC"/>
    <w:rsid w:val="00B70EF7"/>
    <w:rsid w:val="00B716F6"/>
    <w:rsid w:val="00B72071"/>
    <w:rsid w:val="00B726D9"/>
    <w:rsid w:val="00B73435"/>
    <w:rsid w:val="00B73AD4"/>
    <w:rsid w:val="00B73B56"/>
    <w:rsid w:val="00B73D42"/>
    <w:rsid w:val="00B7404D"/>
    <w:rsid w:val="00B7415A"/>
    <w:rsid w:val="00B74A34"/>
    <w:rsid w:val="00B74CDE"/>
    <w:rsid w:val="00B755A0"/>
    <w:rsid w:val="00B765B0"/>
    <w:rsid w:val="00B76F63"/>
    <w:rsid w:val="00B77570"/>
    <w:rsid w:val="00B77A97"/>
    <w:rsid w:val="00B77BC7"/>
    <w:rsid w:val="00B80217"/>
    <w:rsid w:val="00B80674"/>
    <w:rsid w:val="00B80B56"/>
    <w:rsid w:val="00B80F8E"/>
    <w:rsid w:val="00B819A4"/>
    <w:rsid w:val="00B81F4B"/>
    <w:rsid w:val="00B82447"/>
    <w:rsid w:val="00B827E3"/>
    <w:rsid w:val="00B82855"/>
    <w:rsid w:val="00B82BF5"/>
    <w:rsid w:val="00B82E4E"/>
    <w:rsid w:val="00B836AE"/>
    <w:rsid w:val="00B84D1C"/>
    <w:rsid w:val="00B84FED"/>
    <w:rsid w:val="00B850CF"/>
    <w:rsid w:val="00B8587E"/>
    <w:rsid w:val="00B858C6"/>
    <w:rsid w:val="00B85FC7"/>
    <w:rsid w:val="00B8660D"/>
    <w:rsid w:val="00B87829"/>
    <w:rsid w:val="00B87A39"/>
    <w:rsid w:val="00B918E0"/>
    <w:rsid w:val="00B91F21"/>
    <w:rsid w:val="00B92E05"/>
    <w:rsid w:val="00B93281"/>
    <w:rsid w:val="00B93480"/>
    <w:rsid w:val="00B93BBD"/>
    <w:rsid w:val="00B940FC"/>
    <w:rsid w:val="00B944F6"/>
    <w:rsid w:val="00B94580"/>
    <w:rsid w:val="00B94625"/>
    <w:rsid w:val="00B948F9"/>
    <w:rsid w:val="00B94D75"/>
    <w:rsid w:val="00B951C2"/>
    <w:rsid w:val="00B95477"/>
    <w:rsid w:val="00B9557F"/>
    <w:rsid w:val="00B95853"/>
    <w:rsid w:val="00B95C2C"/>
    <w:rsid w:val="00B969A1"/>
    <w:rsid w:val="00B972C1"/>
    <w:rsid w:val="00BA0012"/>
    <w:rsid w:val="00BA09AD"/>
    <w:rsid w:val="00BA1C8A"/>
    <w:rsid w:val="00BA250F"/>
    <w:rsid w:val="00BA2E6F"/>
    <w:rsid w:val="00BA2E7C"/>
    <w:rsid w:val="00BA31A6"/>
    <w:rsid w:val="00BA39E7"/>
    <w:rsid w:val="00BA3B9D"/>
    <w:rsid w:val="00BA42A5"/>
    <w:rsid w:val="00BA45D0"/>
    <w:rsid w:val="00BA4CFA"/>
    <w:rsid w:val="00BA4EA2"/>
    <w:rsid w:val="00BA5364"/>
    <w:rsid w:val="00BA5662"/>
    <w:rsid w:val="00BA6848"/>
    <w:rsid w:val="00BA7428"/>
    <w:rsid w:val="00BA7A08"/>
    <w:rsid w:val="00BB0366"/>
    <w:rsid w:val="00BB0DC1"/>
    <w:rsid w:val="00BB179E"/>
    <w:rsid w:val="00BB1AA2"/>
    <w:rsid w:val="00BB1BC7"/>
    <w:rsid w:val="00BB226E"/>
    <w:rsid w:val="00BB2B2D"/>
    <w:rsid w:val="00BB2CD0"/>
    <w:rsid w:val="00BB45A6"/>
    <w:rsid w:val="00BB4E24"/>
    <w:rsid w:val="00BB5EE9"/>
    <w:rsid w:val="00BB6743"/>
    <w:rsid w:val="00BB724F"/>
    <w:rsid w:val="00BB737B"/>
    <w:rsid w:val="00BB77DE"/>
    <w:rsid w:val="00BB7B39"/>
    <w:rsid w:val="00BB7D8D"/>
    <w:rsid w:val="00BC0330"/>
    <w:rsid w:val="00BC0491"/>
    <w:rsid w:val="00BC128B"/>
    <w:rsid w:val="00BC2F85"/>
    <w:rsid w:val="00BC3788"/>
    <w:rsid w:val="00BC48D3"/>
    <w:rsid w:val="00BC4DEE"/>
    <w:rsid w:val="00BC4F4B"/>
    <w:rsid w:val="00BC5FE0"/>
    <w:rsid w:val="00BC611D"/>
    <w:rsid w:val="00BC6123"/>
    <w:rsid w:val="00BC6EDD"/>
    <w:rsid w:val="00BC75A6"/>
    <w:rsid w:val="00BC7917"/>
    <w:rsid w:val="00BD08B6"/>
    <w:rsid w:val="00BD23EF"/>
    <w:rsid w:val="00BD2CB2"/>
    <w:rsid w:val="00BD2F92"/>
    <w:rsid w:val="00BD2FD8"/>
    <w:rsid w:val="00BD3CB2"/>
    <w:rsid w:val="00BD3F8F"/>
    <w:rsid w:val="00BD41FC"/>
    <w:rsid w:val="00BD5298"/>
    <w:rsid w:val="00BD6200"/>
    <w:rsid w:val="00BD72B7"/>
    <w:rsid w:val="00BE105A"/>
    <w:rsid w:val="00BE1894"/>
    <w:rsid w:val="00BE317F"/>
    <w:rsid w:val="00BE33F0"/>
    <w:rsid w:val="00BE485B"/>
    <w:rsid w:val="00BE4E65"/>
    <w:rsid w:val="00BE6F19"/>
    <w:rsid w:val="00BE707A"/>
    <w:rsid w:val="00BE716F"/>
    <w:rsid w:val="00BE71E8"/>
    <w:rsid w:val="00BE7E00"/>
    <w:rsid w:val="00BF028A"/>
    <w:rsid w:val="00BF0688"/>
    <w:rsid w:val="00BF0B21"/>
    <w:rsid w:val="00BF196D"/>
    <w:rsid w:val="00BF1B1E"/>
    <w:rsid w:val="00BF28A0"/>
    <w:rsid w:val="00BF2AFB"/>
    <w:rsid w:val="00BF3CFC"/>
    <w:rsid w:val="00BF4468"/>
    <w:rsid w:val="00BF45C6"/>
    <w:rsid w:val="00BF46C4"/>
    <w:rsid w:val="00BF4F63"/>
    <w:rsid w:val="00BF537F"/>
    <w:rsid w:val="00BF572C"/>
    <w:rsid w:val="00BF5F9C"/>
    <w:rsid w:val="00BF615C"/>
    <w:rsid w:val="00BF61BC"/>
    <w:rsid w:val="00BF6BC0"/>
    <w:rsid w:val="00BF6C90"/>
    <w:rsid w:val="00BF77BC"/>
    <w:rsid w:val="00BF7811"/>
    <w:rsid w:val="00C0031D"/>
    <w:rsid w:val="00C0122E"/>
    <w:rsid w:val="00C01FE4"/>
    <w:rsid w:val="00C02305"/>
    <w:rsid w:val="00C025F6"/>
    <w:rsid w:val="00C02B8E"/>
    <w:rsid w:val="00C0429D"/>
    <w:rsid w:val="00C04CE9"/>
    <w:rsid w:val="00C04FDA"/>
    <w:rsid w:val="00C05184"/>
    <w:rsid w:val="00C0527B"/>
    <w:rsid w:val="00C0595F"/>
    <w:rsid w:val="00C05EA3"/>
    <w:rsid w:val="00C0618F"/>
    <w:rsid w:val="00C077CF"/>
    <w:rsid w:val="00C07F62"/>
    <w:rsid w:val="00C101BC"/>
    <w:rsid w:val="00C10FE1"/>
    <w:rsid w:val="00C11728"/>
    <w:rsid w:val="00C11B3E"/>
    <w:rsid w:val="00C11E46"/>
    <w:rsid w:val="00C1256F"/>
    <w:rsid w:val="00C13EA2"/>
    <w:rsid w:val="00C14702"/>
    <w:rsid w:val="00C159E4"/>
    <w:rsid w:val="00C16CB2"/>
    <w:rsid w:val="00C170A9"/>
    <w:rsid w:val="00C172CC"/>
    <w:rsid w:val="00C1736C"/>
    <w:rsid w:val="00C17584"/>
    <w:rsid w:val="00C1775F"/>
    <w:rsid w:val="00C1782B"/>
    <w:rsid w:val="00C17CED"/>
    <w:rsid w:val="00C17E3D"/>
    <w:rsid w:val="00C21AF1"/>
    <w:rsid w:val="00C21D1C"/>
    <w:rsid w:val="00C237DA"/>
    <w:rsid w:val="00C23CAD"/>
    <w:rsid w:val="00C24029"/>
    <w:rsid w:val="00C240CD"/>
    <w:rsid w:val="00C24B83"/>
    <w:rsid w:val="00C2575C"/>
    <w:rsid w:val="00C275B3"/>
    <w:rsid w:val="00C3151A"/>
    <w:rsid w:val="00C31970"/>
    <w:rsid w:val="00C31B82"/>
    <w:rsid w:val="00C31F8F"/>
    <w:rsid w:val="00C32030"/>
    <w:rsid w:val="00C32046"/>
    <w:rsid w:val="00C328BC"/>
    <w:rsid w:val="00C33846"/>
    <w:rsid w:val="00C33933"/>
    <w:rsid w:val="00C343DF"/>
    <w:rsid w:val="00C34A33"/>
    <w:rsid w:val="00C3500B"/>
    <w:rsid w:val="00C35110"/>
    <w:rsid w:val="00C35662"/>
    <w:rsid w:val="00C357C9"/>
    <w:rsid w:val="00C35E53"/>
    <w:rsid w:val="00C368C5"/>
    <w:rsid w:val="00C3709B"/>
    <w:rsid w:val="00C37CE1"/>
    <w:rsid w:val="00C40A8A"/>
    <w:rsid w:val="00C40E19"/>
    <w:rsid w:val="00C41142"/>
    <w:rsid w:val="00C418ED"/>
    <w:rsid w:val="00C41E8C"/>
    <w:rsid w:val="00C4304E"/>
    <w:rsid w:val="00C438D0"/>
    <w:rsid w:val="00C44B21"/>
    <w:rsid w:val="00C44BB3"/>
    <w:rsid w:val="00C469E9"/>
    <w:rsid w:val="00C4780B"/>
    <w:rsid w:val="00C50456"/>
    <w:rsid w:val="00C50534"/>
    <w:rsid w:val="00C5094E"/>
    <w:rsid w:val="00C509E9"/>
    <w:rsid w:val="00C50B30"/>
    <w:rsid w:val="00C50F53"/>
    <w:rsid w:val="00C516A6"/>
    <w:rsid w:val="00C516D6"/>
    <w:rsid w:val="00C52B3C"/>
    <w:rsid w:val="00C52D0E"/>
    <w:rsid w:val="00C53877"/>
    <w:rsid w:val="00C54427"/>
    <w:rsid w:val="00C5442A"/>
    <w:rsid w:val="00C548D2"/>
    <w:rsid w:val="00C54D0D"/>
    <w:rsid w:val="00C550DA"/>
    <w:rsid w:val="00C55658"/>
    <w:rsid w:val="00C55D74"/>
    <w:rsid w:val="00C56AD8"/>
    <w:rsid w:val="00C57D07"/>
    <w:rsid w:val="00C608B6"/>
    <w:rsid w:val="00C608EA"/>
    <w:rsid w:val="00C61D8D"/>
    <w:rsid w:val="00C623D5"/>
    <w:rsid w:val="00C62E84"/>
    <w:rsid w:val="00C636CF"/>
    <w:rsid w:val="00C64766"/>
    <w:rsid w:val="00C6481F"/>
    <w:rsid w:val="00C64C1D"/>
    <w:rsid w:val="00C65ADC"/>
    <w:rsid w:val="00C66828"/>
    <w:rsid w:val="00C67601"/>
    <w:rsid w:val="00C7036D"/>
    <w:rsid w:val="00C705FE"/>
    <w:rsid w:val="00C7085F"/>
    <w:rsid w:val="00C71278"/>
    <w:rsid w:val="00C71DEB"/>
    <w:rsid w:val="00C72281"/>
    <w:rsid w:val="00C72694"/>
    <w:rsid w:val="00C729CA"/>
    <w:rsid w:val="00C735C6"/>
    <w:rsid w:val="00C736D1"/>
    <w:rsid w:val="00C74536"/>
    <w:rsid w:val="00C74750"/>
    <w:rsid w:val="00C74D1F"/>
    <w:rsid w:val="00C75182"/>
    <w:rsid w:val="00C7557D"/>
    <w:rsid w:val="00C758EB"/>
    <w:rsid w:val="00C75D20"/>
    <w:rsid w:val="00C75F62"/>
    <w:rsid w:val="00C77877"/>
    <w:rsid w:val="00C80128"/>
    <w:rsid w:val="00C80B18"/>
    <w:rsid w:val="00C80BB6"/>
    <w:rsid w:val="00C80CD0"/>
    <w:rsid w:val="00C80E89"/>
    <w:rsid w:val="00C817A0"/>
    <w:rsid w:val="00C817C2"/>
    <w:rsid w:val="00C82B16"/>
    <w:rsid w:val="00C82CFC"/>
    <w:rsid w:val="00C8315A"/>
    <w:rsid w:val="00C83439"/>
    <w:rsid w:val="00C834C9"/>
    <w:rsid w:val="00C84068"/>
    <w:rsid w:val="00C84085"/>
    <w:rsid w:val="00C84551"/>
    <w:rsid w:val="00C845E2"/>
    <w:rsid w:val="00C85016"/>
    <w:rsid w:val="00C8520A"/>
    <w:rsid w:val="00C85398"/>
    <w:rsid w:val="00C86E32"/>
    <w:rsid w:val="00C86F12"/>
    <w:rsid w:val="00C877CD"/>
    <w:rsid w:val="00C87D68"/>
    <w:rsid w:val="00C90558"/>
    <w:rsid w:val="00C90A80"/>
    <w:rsid w:val="00C90C96"/>
    <w:rsid w:val="00C9122F"/>
    <w:rsid w:val="00C9126C"/>
    <w:rsid w:val="00C915C7"/>
    <w:rsid w:val="00C91CFA"/>
    <w:rsid w:val="00C934F8"/>
    <w:rsid w:val="00C95B7C"/>
    <w:rsid w:val="00C963E1"/>
    <w:rsid w:val="00C971CB"/>
    <w:rsid w:val="00C97C2D"/>
    <w:rsid w:val="00CA002D"/>
    <w:rsid w:val="00CA092C"/>
    <w:rsid w:val="00CA0B86"/>
    <w:rsid w:val="00CA1098"/>
    <w:rsid w:val="00CA1179"/>
    <w:rsid w:val="00CA1325"/>
    <w:rsid w:val="00CA1F03"/>
    <w:rsid w:val="00CA21A8"/>
    <w:rsid w:val="00CA27BF"/>
    <w:rsid w:val="00CA28EA"/>
    <w:rsid w:val="00CA2FBC"/>
    <w:rsid w:val="00CA3016"/>
    <w:rsid w:val="00CA38B7"/>
    <w:rsid w:val="00CA39D6"/>
    <w:rsid w:val="00CA3DF9"/>
    <w:rsid w:val="00CA5352"/>
    <w:rsid w:val="00CA6189"/>
    <w:rsid w:val="00CA6A80"/>
    <w:rsid w:val="00CA7A6D"/>
    <w:rsid w:val="00CA7AAC"/>
    <w:rsid w:val="00CA7AD0"/>
    <w:rsid w:val="00CB0B68"/>
    <w:rsid w:val="00CB0CE9"/>
    <w:rsid w:val="00CB1634"/>
    <w:rsid w:val="00CB1EA9"/>
    <w:rsid w:val="00CB221E"/>
    <w:rsid w:val="00CB3C20"/>
    <w:rsid w:val="00CB3C51"/>
    <w:rsid w:val="00CB3EC4"/>
    <w:rsid w:val="00CB4E75"/>
    <w:rsid w:val="00CB5257"/>
    <w:rsid w:val="00CB5B15"/>
    <w:rsid w:val="00CB67D4"/>
    <w:rsid w:val="00CB6AB9"/>
    <w:rsid w:val="00CB7FEE"/>
    <w:rsid w:val="00CC062F"/>
    <w:rsid w:val="00CC12C9"/>
    <w:rsid w:val="00CC1776"/>
    <w:rsid w:val="00CC18E0"/>
    <w:rsid w:val="00CC2655"/>
    <w:rsid w:val="00CC2C96"/>
    <w:rsid w:val="00CC5430"/>
    <w:rsid w:val="00CC5BCD"/>
    <w:rsid w:val="00CC5E79"/>
    <w:rsid w:val="00CC601C"/>
    <w:rsid w:val="00CC711D"/>
    <w:rsid w:val="00CC72A6"/>
    <w:rsid w:val="00CC7474"/>
    <w:rsid w:val="00CC7DE3"/>
    <w:rsid w:val="00CD0493"/>
    <w:rsid w:val="00CD1182"/>
    <w:rsid w:val="00CD1613"/>
    <w:rsid w:val="00CD1B55"/>
    <w:rsid w:val="00CD1F1D"/>
    <w:rsid w:val="00CD285F"/>
    <w:rsid w:val="00CD2C4B"/>
    <w:rsid w:val="00CD4114"/>
    <w:rsid w:val="00CD4368"/>
    <w:rsid w:val="00CD44FD"/>
    <w:rsid w:val="00CD5389"/>
    <w:rsid w:val="00CD5810"/>
    <w:rsid w:val="00CD5AF3"/>
    <w:rsid w:val="00CD6939"/>
    <w:rsid w:val="00CD7737"/>
    <w:rsid w:val="00CD7A2A"/>
    <w:rsid w:val="00CE08E1"/>
    <w:rsid w:val="00CE0F5F"/>
    <w:rsid w:val="00CE171A"/>
    <w:rsid w:val="00CE1B7E"/>
    <w:rsid w:val="00CE39B3"/>
    <w:rsid w:val="00CE3F1D"/>
    <w:rsid w:val="00CE401B"/>
    <w:rsid w:val="00CE4A04"/>
    <w:rsid w:val="00CE52D1"/>
    <w:rsid w:val="00CE5B96"/>
    <w:rsid w:val="00CE6265"/>
    <w:rsid w:val="00CE6BBC"/>
    <w:rsid w:val="00CE7162"/>
    <w:rsid w:val="00CE7739"/>
    <w:rsid w:val="00CE7D6C"/>
    <w:rsid w:val="00CF0316"/>
    <w:rsid w:val="00CF05EA"/>
    <w:rsid w:val="00CF05F1"/>
    <w:rsid w:val="00CF0DC8"/>
    <w:rsid w:val="00CF36E9"/>
    <w:rsid w:val="00CF41E6"/>
    <w:rsid w:val="00CF4277"/>
    <w:rsid w:val="00CF4BE4"/>
    <w:rsid w:val="00CF5105"/>
    <w:rsid w:val="00CF5529"/>
    <w:rsid w:val="00CF5F32"/>
    <w:rsid w:val="00CF61DA"/>
    <w:rsid w:val="00CF7251"/>
    <w:rsid w:val="00CF7342"/>
    <w:rsid w:val="00CF7BC3"/>
    <w:rsid w:val="00D007C5"/>
    <w:rsid w:val="00D00A2F"/>
    <w:rsid w:val="00D0155D"/>
    <w:rsid w:val="00D01770"/>
    <w:rsid w:val="00D02333"/>
    <w:rsid w:val="00D03B5B"/>
    <w:rsid w:val="00D055DD"/>
    <w:rsid w:val="00D059FD"/>
    <w:rsid w:val="00D05A02"/>
    <w:rsid w:val="00D05D5F"/>
    <w:rsid w:val="00D06291"/>
    <w:rsid w:val="00D062E4"/>
    <w:rsid w:val="00D06A03"/>
    <w:rsid w:val="00D06F4D"/>
    <w:rsid w:val="00D06F6B"/>
    <w:rsid w:val="00D07BC4"/>
    <w:rsid w:val="00D104D9"/>
    <w:rsid w:val="00D105C2"/>
    <w:rsid w:val="00D106B3"/>
    <w:rsid w:val="00D10EF8"/>
    <w:rsid w:val="00D110D4"/>
    <w:rsid w:val="00D111BD"/>
    <w:rsid w:val="00D11241"/>
    <w:rsid w:val="00D112B0"/>
    <w:rsid w:val="00D12261"/>
    <w:rsid w:val="00D122DB"/>
    <w:rsid w:val="00D1369D"/>
    <w:rsid w:val="00D148AF"/>
    <w:rsid w:val="00D1500C"/>
    <w:rsid w:val="00D15E2A"/>
    <w:rsid w:val="00D1600D"/>
    <w:rsid w:val="00D178A4"/>
    <w:rsid w:val="00D17F1E"/>
    <w:rsid w:val="00D20149"/>
    <w:rsid w:val="00D20957"/>
    <w:rsid w:val="00D20DBA"/>
    <w:rsid w:val="00D2145A"/>
    <w:rsid w:val="00D21B1F"/>
    <w:rsid w:val="00D223DA"/>
    <w:rsid w:val="00D2247E"/>
    <w:rsid w:val="00D22BD0"/>
    <w:rsid w:val="00D23098"/>
    <w:rsid w:val="00D24A1B"/>
    <w:rsid w:val="00D24CE6"/>
    <w:rsid w:val="00D25641"/>
    <w:rsid w:val="00D25BB6"/>
    <w:rsid w:val="00D25EB9"/>
    <w:rsid w:val="00D2639A"/>
    <w:rsid w:val="00D270FC"/>
    <w:rsid w:val="00D27AF7"/>
    <w:rsid w:val="00D27EB4"/>
    <w:rsid w:val="00D301C3"/>
    <w:rsid w:val="00D31237"/>
    <w:rsid w:val="00D318F9"/>
    <w:rsid w:val="00D31AE4"/>
    <w:rsid w:val="00D325EA"/>
    <w:rsid w:val="00D327D5"/>
    <w:rsid w:val="00D33754"/>
    <w:rsid w:val="00D338F2"/>
    <w:rsid w:val="00D3410C"/>
    <w:rsid w:val="00D344DA"/>
    <w:rsid w:val="00D34544"/>
    <w:rsid w:val="00D34D52"/>
    <w:rsid w:val="00D35007"/>
    <w:rsid w:val="00D3535D"/>
    <w:rsid w:val="00D35CDD"/>
    <w:rsid w:val="00D364BA"/>
    <w:rsid w:val="00D36E5F"/>
    <w:rsid w:val="00D37111"/>
    <w:rsid w:val="00D377FA"/>
    <w:rsid w:val="00D37F77"/>
    <w:rsid w:val="00D4003E"/>
    <w:rsid w:val="00D4101B"/>
    <w:rsid w:val="00D4105A"/>
    <w:rsid w:val="00D419CF"/>
    <w:rsid w:val="00D432BB"/>
    <w:rsid w:val="00D4364A"/>
    <w:rsid w:val="00D438BC"/>
    <w:rsid w:val="00D43DB5"/>
    <w:rsid w:val="00D4421E"/>
    <w:rsid w:val="00D44F4A"/>
    <w:rsid w:val="00D45318"/>
    <w:rsid w:val="00D462DD"/>
    <w:rsid w:val="00D503DD"/>
    <w:rsid w:val="00D51369"/>
    <w:rsid w:val="00D51B1E"/>
    <w:rsid w:val="00D51C71"/>
    <w:rsid w:val="00D51F88"/>
    <w:rsid w:val="00D52062"/>
    <w:rsid w:val="00D52447"/>
    <w:rsid w:val="00D526CB"/>
    <w:rsid w:val="00D52EB9"/>
    <w:rsid w:val="00D537D7"/>
    <w:rsid w:val="00D53CAE"/>
    <w:rsid w:val="00D54AAD"/>
    <w:rsid w:val="00D5535E"/>
    <w:rsid w:val="00D5610E"/>
    <w:rsid w:val="00D56221"/>
    <w:rsid w:val="00D56803"/>
    <w:rsid w:val="00D56C8F"/>
    <w:rsid w:val="00D57F93"/>
    <w:rsid w:val="00D60BB7"/>
    <w:rsid w:val="00D614E6"/>
    <w:rsid w:val="00D616A7"/>
    <w:rsid w:val="00D618E3"/>
    <w:rsid w:val="00D61B44"/>
    <w:rsid w:val="00D61CE3"/>
    <w:rsid w:val="00D61F02"/>
    <w:rsid w:val="00D64935"/>
    <w:rsid w:val="00D64BA0"/>
    <w:rsid w:val="00D64BD3"/>
    <w:rsid w:val="00D650E2"/>
    <w:rsid w:val="00D65596"/>
    <w:rsid w:val="00D657DE"/>
    <w:rsid w:val="00D66441"/>
    <w:rsid w:val="00D66908"/>
    <w:rsid w:val="00D70CDA"/>
    <w:rsid w:val="00D715D2"/>
    <w:rsid w:val="00D71A7B"/>
    <w:rsid w:val="00D72D85"/>
    <w:rsid w:val="00D739FC"/>
    <w:rsid w:val="00D74497"/>
    <w:rsid w:val="00D746B9"/>
    <w:rsid w:val="00D75D9E"/>
    <w:rsid w:val="00D7664D"/>
    <w:rsid w:val="00D77317"/>
    <w:rsid w:val="00D805D4"/>
    <w:rsid w:val="00D80817"/>
    <w:rsid w:val="00D80C88"/>
    <w:rsid w:val="00D80FDC"/>
    <w:rsid w:val="00D81CDB"/>
    <w:rsid w:val="00D837DE"/>
    <w:rsid w:val="00D83C51"/>
    <w:rsid w:val="00D83D04"/>
    <w:rsid w:val="00D83D54"/>
    <w:rsid w:val="00D85BB7"/>
    <w:rsid w:val="00D85DAF"/>
    <w:rsid w:val="00D86B17"/>
    <w:rsid w:val="00D876D4"/>
    <w:rsid w:val="00D90B45"/>
    <w:rsid w:val="00D91A8D"/>
    <w:rsid w:val="00D91E11"/>
    <w:rsid w:val="00D92450"/>
    <w:rsid w:val="00D92EBD"/>
    <w:rsid w:val="00D932EE"/>
    <w:rsid w:val="00D9385D"/>
    <w:rsid w:val="00D93F92"/>
    <w:rsid w:val="00D942BC"/>
    <w:rsid w:val="00D94664"/>
    <w:rsid w:val="00D94C3F"/>
    <w:rsid w:val="00D94CE2"/>
    <w:rsid w:val="00D94FAD"/>
    <w:rsid w:val="00D950A9"/>
    <w:rsid w:val="00D95A19"/>
    <w:rsid w:val="00D95B4D"/>
    <w:rsid w:val="00D95BD6"/>
    <w:rsid w:val="00D95D37"/>
    <w:rsid w:val="00D95F11"/>
    <w:rsid w:val="00D962E7"/>
    <w:rsid w:val="00D963FE"/>
    <w:rsid w:val="00D964E4"/>
    <w:rsid w:val="00D968C6"/>
    <w:rsid w:val="00D96CD9"/>
    <w:rsid w:val="00D97050"/>
    <w:rsid w:val="00D97B16"/>
    <w:rsid w:val="00DA011F"/>
    <w:rsid w:val="00DA105C"/>
    <w:rsid w:val="00DA22FD"/>
    <w:rsid w:val="00DA2358"/>
    <w:rsid w:val="00DA3596"/>
    <w:rsid w:val="00DA426D"/>
    <w:rsid w:val="00DA4881"/>
    <w:rsid w:val="00DA56F4"/>
    <w:rsid w:val="00DA5BC2"/>
    <w:rsid w:val="00DA671B"/>
    <w:rsid w:val="00DA6884"/>
    <w:rsid w:val="00DA6EA4"/>
    <w:rsid w:val="00DA758A"/>
    <w:rsid w:val="00DA7E54"/>
    <w:rsid w:val="00DA7F92"/>
    <w:rsid w:val="00DB1377"/>
    <w:rsid w:val="00DB1879"/>
    <w:rsid w:val="00DB1E22"/>
    <w:rsid w:val="00DB2BB1"/>
    <w:rsid w:val="00DB2CBB"/>
    <w:rsid w:val="00DB2F6C"/>
    <w:rsid w:val="00DB3088"/>
    <w:rsid w:val="00DB3AC6"/>
    <w:rsid w:val="00DB5D52"/>
    <w:rsid w:val="00DB75F3"/>
    <w:rsid w:val="00DB7E39"/>
    <w:rsid w:val="00DC0D72"/>
    <w:rsid w:val="00DC119F"/>
    <w:rsid w:val="00DC126E"/>
    <w:rsid w:val="00DC1A56"/>
    <w:rsid w:val="00DC1D83"/>
    <w:rsid w:val="00DC264C"/>
    <w:rsid w:val="00DC2ADB"/>
    <w:rsid w:val="00DC30AE"/>
    <w:rsid w:val="00DC34FA"/>
    <w:rsid w:val="00DC38D2"/>
    <w:rsid w:val="00DC3C26"/>
    <w:rsid w:val="00DC4075"/>
    <w:rsid w:val="00DC40BB"/>
    <w:rsid w:val="00DC5580"/>
    <w:rsid w:val="00DC5DDA"/>
    <w:rsid w:val="00DC5F17"/>
    <w:rsid w:val="00DC5F8D"/>
    <w:rsid w:val="00DC5FEB"/>
    <w:rsid w:val="00DC608E"/>
    <w:rsid w:val="00DC6C7A"/>
    <w:rsid w:val="00DC733C"/>
    <w:rsid w:val="00DC7496"/>
    <w:rsid w:val="00DC78E1"/>
    <w:rsid w:val="00DC7937"/>
    <w:rsid w:val="00DC7D33"/>
    <w:rsid w:val="00DD227F"/>
    <w:rsid w:val="00DD2716"/>
    <w:rsid w:val="00DD32AE"/>
    <w:rsid w:val="00DD36F9"/>
    <w:rsid w:val="00DD4513"/>
    <w:rsid w:val="00DD4E4C"/>
    <w:rsid w:val="00DD704C"/>
    <w:rsid w:val="00DD708C"/>
    <w:rsid w:val="00DD7EA6"/>
    <w:rsid w:val="00DE0471"/>
    <w:rsid w:val="00DE0952"/>
    <w:rsid w:val="00DE13D9"/>
    <w:rsid w:val="00DE177E"/>
    <w:rsid w:val="00DE1FDC"/>
    <w:rsid w:val="00DE296F"/>
    <w:rsid w:val="00DE320C"/>
    <w:rsid w:val="00DE3471"/>
    <w:rsid w:val="00DE3E68"/>
    <w:rsid w:val="00DE57CD"/>
    <w:rsid w:val="00DE6A34"/>
    <w:rsid w:val="00DE77F8"/>
    <w:rsid w:val="00DE7997"/>
    <w:rsid w:val="00DE79DC"/>
    <w:rsid w:val="00DF0350"/>
    <w:rsid w:val="00DF0D71"/>
    <w:rsid w:val="00DF1225"/>
    <w:rsid w:val="00DF1895"/>
    <w:rsid w:val="00DF1F2D"/>
    <w:rsid w:val="00DF1F5E"/>
    <w:rsid w:val="00DF2147"/>
    <w:rsid w:val="00DF2299"/>
    <w:rsid w:val="00DF2C3E"/>
    <w:rsid w:val="00DF3675"/>
    <w:rsid w:val="00DF3740"/>
    <w:rsid w:val="00DF48C1"/>
    <w:rsid w:val="00DF4B5B"/>
    <w:rsid w:val="00DF51D7"/>
    <w:rsid w:val="00DF5632"/>
    <w:rsid w:val="00DF5F4D"/>
    <w:rsid w:val="00DF75F2"/>
    <w:rsid w:val="00DF7AF8"/>
    <w:rsid w:val="00E01719"/>
    <w:rsid w:val="00E021F2"/>
    <w:rsid w:val="00E02CBB"/>
    <w:rsid w:val="00E032FE"/>
    <w:rsid w:val="00E03370"/>
    <w:rsid w:val="00E04078"/>
    <w:rsid w:val="00E0444E"/>
    <w:rsid w:val="00E0496A"/>
    <w:rsid w:val="00E06117"/>
    <w:rsid w:val="00E070F5"/>
    <w:rsid w:val="00E07934"/>
    <w:rsid w:val="00E07CA4"/>
    <w:rsid w:val="00E10D14"/>
    <w:rsid w:val="00E111DE"/>
    <w:rsid w:val="00E133EF"/>
    <w:rsid w:val="00E1396D"/>
    <w:rsid w:val="00E141E3"/>
    <w:rsid w:val="00E14733"/>
    <w:rsid w:val="00E15073"/>
    <w:rsid w:val="00E153E6"/>
    <w:rsid w:val="00E160A5"/>
    <w:rsid w:val="00E1677B"/>
    <w:rsid w:val="00E16F28"/>
    <w:rsid w:val="00E17345"/>
    <w:rsid w:val="00E1741A"/>
    <w:rsid w:val="00E17520"/>
    <w:rsid w:val="00E1797A"/>
    <w:rsid w:val="00E201FF"/>
    <w:rsid w:val="00E202AD"/>
    <w:rsid w:val="00E207A4"/>
    <w:rsid w:val="00E20F26"/>
    <w:rsid w:val="00E21CC1"/>
    <w:rsid w:val="00E22302"/>
    <w:rsid w:val="00E2255A"/>
    <w:rsid w:val="00E228EB"/>
    <w:rsid w:val="00E22D09"/>
    <w:rsid w:val="00E24149"/>
    <w:rsid w:val="00E246C6"/>
    <w:rsid w:val="00E24BA5"/>
    <w:rsid w:val="00E24D32"/>
    <w:rsid w:val="00E253BD"/>
    <w:rsid w:val="00E25581"/>
    <w:rsid w:val="00E263BC"/>
    <w:rsid w:val="00E26E09"/>
    <w:rsid w:val="00E26FA4"/>
    <w:rsid w:val="00E2732F"/>
    <w:rsid w:val="00E27AA3"/>
    <w:rsid w:val="00E304EA"/>
    <w:rsid w:val="00E30A35"/>
    <w:rsid w:val="00E3217D"/>
    <w:rsid w:val="00E3234A"/>
    <w:rsid w:val="00E325E3"/>
    <w:rsid w:val="00E32BF9"/>
    <w:rsid w:val="00E338FF"/>
    <w:rsid w:val="00E33A22"/>
    <w:rsid w:val="00E33D70"/>
    <w:rsid w:val="00E344B1"/>
    <w:rsid w:val="00E35418"/>
    <w:rsid w:val="00E364BA"/>
    <w:rsid w:val="00E36715"/>
    <w:rsid w:val="00E36791"/>
    <w:rsid w:val="00E367F6"/>
    <w:rsid w:val="00E36B1E"/>
    <w:rsid w:val="00E36E22"/>
    <w:rsid w:val="00E36FAF"/>
    <w:rsid w:val="00E37303"/>
    <w:rsid w:val="00E378FA"/>
    <w:rsid w:val="00E37ED3"/>
    <w:rsid w:val="00E40E56"/>
    <w:rsid w:val="00E41B6B"/>
    <w:rsid w:val="00E4359F"/>
    <w:rsid w:val="00E43CDA"/>
    <w:rsid w:val="00E43FE9"/>
    <w:rsid w:val="00E446C0"/>
    <w:rsid w:val="00E44B3C"/>
    <w:rsid w:val="00E4592B"/>
    <w:rsid w:val="00E45BD4"/>
    <w:rsid w:val="00E45CC6"/>
    <w:rsid w:val="00E45D91"/>
    <w:rsid w:val="00E463BA"/>
    <w:rsid w:val="00E4749E"/>
    <w:rsid w:val="00E47E38"/>
    <w:rsid w:val="00E500F4"/>
    <w:rsid w:val="00E50C95"/>
    <w:rsid w:val="00E51003"/>
    <w:rsid w:val="00E51368"/>
    <w:rsid w:val="00E517A3"/>
    <w:rsid w:val="00E5187A"/>
    <w:rsid w:val="00E51D93"/>
    <w:rsid w:val="00E5339C"/>
    <w:rsid w:val="00E53C85"/>
    <w:rsid w:val="00E544EA"/>
    <w:rsid w:val="00E55430"/>
    <w:rsid w:val="00E555C3"/>
    <w:rsid w:val="00E55ADF"/>
    <w:rsid w:val="00E56182"/>
    <w:rsid w:val="00E562D8"/>
    <w:rsid w:val="00E563E3"/>
    <w:rsid w:val="00E569B6"/>
    <w:rsid w:val="00E56AF9"/>
    <w:rsid w:val="00E57227"/>
    <w:rsid w:val="00E57AE8"/>
    <w:rsid w:val="00E57F67"/>
    <w:rsid w:val="00E603A0"/>
    <w:rsid w:val="00E61C3A"/>
    <w:rsid w:val="00E620E7"/>
    <w:rsid w:val="00E623C2"/>
    <w:rsid w:val="00E62922"/>
    <w:rsid w:val="00E62E1D"/>
    <w:rsid w:val="00E632A0"/>
    <w:rsid w:val="00E6389A"/>
    <w:rsid w:val="00E64B3A"/>
    <w:rsid w:val="00E64BB8"/>
    <w:rsid w:val="00E64E20"/>
    <w:rsid w:val="00E65396"/>
    <w:rsid w:val="00E66EEF"/>
    <w:rsid w:val="00E671E1"/>
    <w:rsid w:val="00E67330"/>
    <w:rsid w:val="00E67A36"/>
    <w:rsid w:val="00E67F3F"/>
    <w:rsid w:val="00E70B89"/>
    <w:rsid w:val="00E70BBA"/>
    <w:rsid w:val="00E71471"/>
    <w:rsid w:val="00E717C9"/>
    <w:rsid w:val="00E72820"/>
    <w:rsid w:val="00E743DE"/>
    <w:rsid w:val="00E7491F"/>
    <w:rsid w:val="00E7546E"/>
    <w:rsid w:val="00E759EF"/>
    <w:rsid w:val="00E75A38"/>
    <w:rsid w:val="00E76CF8"/>
    <w:rsid w:val="00E7727E"/>
    <w:rsid w:val="00E77FA0"/>
    <w:rsid w:val="00E80066"/>
    <w:rsid w:val="00E808C2"/>
    <w:rsid w:val="00E80945"/>
    <w:rsid w:val="00E80A94"/>
    <w:rsid w:val="00E81AAA"/>
    <w:rsid w:val="00E83485"/>
    <w:rsid w:val="00E8469B"/>
    <w:rsid w:val="00E84ECF"/>
    <w:rsid w:val="00E85DAE"/>
    <w:rsid w:val="00E878F7"/>
    <w:rsid w:val="00E87C81"/>
    <w:rsid w:val="00E90A83"/>
    <w:rsid w:val="00E90E68"/>
    <w:rsid w:val="00E90EFA"/>
    <w:rsid w:val="00E9120A"/>
    <w:rsid w:val="00E914A9"/>
    <w:rsid w:val="00E91CA7"/>
    <w:rsid w:val="00E9247E"/>
    <w:rsid w:val="00E924FB"/>
    <w:rsid w:val="00E92C7C"/>
    <w:rsid w:val="00E9560E"/>
    <w:rsid w:val="00E95B12"/>
    <w:rsid w:val="00E9670A"/>
    <w:rsid w:val="00E96A79"/>
    <w:rsid w:val="00E970F6"/>
    <w:rsid w:val="00E97B1E"/>
    <w:rsid w:val="00EA04B4"/>
    <w:rsid w:val="00EA06B8"/>
    <w:rsid w:val="00EA1D4D"/>
    <w:rsid w:val="00EA3EBF"/>
    <w:rsid w:val="00EA42EE"/>
    <w:rsid w:val="00EA45CA"/>
    <w:rsid w:val="00EA4A46"/>
    <w:rsid w:val="00EA527B"/>
    <w:rsid w:val="00EA6387"/>
    <w:rsid w:val="00EA6786"/>
    <w:rsid w:val="00EA67FA"/>
    <w:rsid w:val="00EA6B08"/>
    <w:rsid w:val="00EA6F4E"/>
    <w:rsid w:val="00EA727F"/>
    <w:rsid w:val="00EA7618"/>
    <w:rsid w:val="00EB04D3"/>
    <w:rsid w:val="00EB0F2D"/>
    <w:rsid w:val="00EB16D2"/>
    <w:rsid w:val="00EB16ED"/>
    <w:rsid w:val="00EB22B4"/>
    <w:rsid w:val="00EB2C5D"/>
    <w:rsid w:val="00EB2D82"/>
    <w:rsid w:val="00EB4348"/>
    <w:rsid w:val="00EB53F6"/>
    <w:rsid w:val="00EB6B64"/>
    <w:rsid w:val="00EB74FD"/>
    <w:rsid w:val="00EB7925"/>
    <w:rsid w:val="00EC03F7"/>
    <w:rsid w:val="00EC1083"/>
    <w:rsid w:val="00EC17A0"/>
    <w:rsid w:val="00EC211A"/>
    <w:rsid w:val="00EC2458"/>
    <w:rsid w:val="00EC25B2"/>
    <w:rsid w:val="00EC2B3F"/>
    <w:rsid w:val="00EC2C70"/>
    <w:rsid w:val="00EC323F"/>
    <w:rsid w:val="00EC3557"/>
    <w:rsid w:val="00EC3AAF"/>
    <w:rsid w:val="00EC3DD9"/>
    <w:rsid w:val="00EC49A6"/>
    <w:rsid w:val="00EC51F9"/>
    <w:rsid w:val="00EC58D9"/>
    <w:rsid w:val="00EC5AFC"/>
    <w:rsid w:val="00EC5C4C"/>
    <w:rsid w:val="00EC5D4B"/>
    <w:rsid w:val="00EC5FEB"/>
    <w:rsid w:val="00EC637A"/>
    <w:rsid w:val="00EC6450"/>
    <w:rsid w:val="00EC6D6C"/>
    <w:rsid w:val="00EC6EE8"/>
    <w:rsid w:val="00EC6FA0"/>
    <w:rsid w:val="00EC71AB"/>
    <w:rsid w:val="00EC748B"/>
    <w:rsid w:val="00EC7A50"/>
    <w:rsid w:val="00EC7E36"/>
    <w:rsid w:val="00ED092D"/>
    <w:rsid w:val="00ED1557"/>
    <w:rsid w:val="00ED1BD9"/>
    <w:rsid w:val="00ED220F"/>
    <w:rsid w:val="00ED2399"/>
    <w:rsid w:val="00ED27AA"/>
    <w:rsid w:val="00ED29A4"/>
    <w:rsid w:val="00ED32C1"/>
    <w:rsid w:val="00ED3396"/>
    <w:rsid w:val="00ED3692"/>
    <w:rsid w:val="00ED385F"/>
    <w:rsid w:val="00ED39C5"/>
    <w:rsid w:val="00ED4A9B"/>
    <w:rsid w:val="00ED4B4D"/>
    <w:rsid w:val="00ED5006"/>
    <w:rsid w:val="00ED57B6"/>
    <w:rsid w:val="00ED5DCF"/>
    <w:rsid w:val="00ED5F1A"/>
    <w:rsid w:val="00ED667F"/>
    <w:rsid w:val="00ED6F85"/>
    <w:rsid w:val="00ED76FC"/>
    <w:rsid w:val="00ED7E78"/>
    <w:rsid w:val="00EE0B7A"/>
    <w:rsid w:val="00EE20DF"/>
    <w:rsid w:val="00EE233F"/>
    <w:rsid w:val="00EE2ADF"/>
    <w:rsid w:val="00EE2C96"/>
    <w:rsid w:val="00EE306C"/>
    <w:rsid w:val="00EE36B5"/>
    <w:rsid w:val="00EE4C39"/>
    <w:rsid w:val="00EE4EE7"/>
    <w:rsid w:val="00EE57ED"/>
    <w:rsid w:val="00EE5F34"/>
    <w:rsid w:val="00EE60AE"/>
    <w:rsid w:val="00EE62B1"/>
    <w:rsid w:val="00EE6409"/>
    <w:rsid w:val="00EE7A5C"/>
    <w:rsid w:val="00EE7CFB"/>
    <w:rsid w:val="00EF08AA"/>
    <w:rsid w:val="00EF0BEE"/>
    <w:rsid w:val="00EF0F28"/>
    <w:rsid w:val="00EF157D"/>
    <w:rsid w:val="00EF1615"/>
    <w:rsid w:val="00EF1975"/>
    <w:rsid w:val="00EF1BF9"/>
    <w:rsid w:val="00EF1D20"/>
    <w:rsid w:val="00EF1E5D"/>
    <w:rsid w:val="00EF4612"/>
    <w:rsid w:val="00EF5585"/>
    <w:rsid w:val="00EF55C5"/>
    <w:rsid w:val="00EF5911"/>
    <w:rsid w:val="00EF7934"/>
    <w:rsid w:val="00EF7FC3"/>
    <w:rsid w:val="00F00383"/>
    <w:rsid w:val="00F00818"/>
    <w:rsid w:val="00F00A08"/>
    <w:rsid w:val="00F02135"/>
    <w:rsid w:val="00F024FC"/>
    <w:rsid w:val="00F0268D"/>
    <w:rsid w:val="00F045B9"/>
    <w:rsid w:val="00F0479F"/>
    <w:rsid w:val="00F054C7"/>
    <w:rsid w:val="00F055E3"/>
    <w:rsid w:val="00F0635B"/>
    <w:rsid w:val="00F063B6"/>
    <w:rsid w:val="00F0683D"/>
    <w:rsid w:val="00F076B9"/>
    <w:rsid w:val="00F078F1"/>
    <w:rsid w:val="00F102E0"/>
    <w:rsid w:val="00F1048E"/>
    <w:rsid w:val="00F110A4"/>
    <w:rsid w:val="00F12307"/>
    <w:rsid w:val="00F124D4"/>
    <w:rsid w:val="00F130F0"/>
    <w:rsid w:val="00F13BDD"/>
    <w:rsid w:val="00F13EBE"/>
    <w:rsid w:val="00F149C0"/>
    <w:rsid w:val="00F14A8B"/>
    <w:rsid w:val="00F153C7"/>
    <w:rsid w:val="00F158BB"/>
    <w:rsid w:val="00F16122"/>
    <w:rsid w:val="00F171D3"/>
    <w:rsid w:val="00F17309"/>
    <w:rsid w:val="00F175A1"/>
    <w:rsid w:val="00F175B3"/>
    <w:rsid w:val="00F20052"/>
    <w:rsid w:val="00F207AA"/>
    <w:rsid w:val="00F22336"/>
    <w:rsid w:val="00F22541"/>
    <w:rsid w:val="00F22845"/>
    <w:rsid w:val="00F23133"/>
    <w:rsid w:val="00F2562B"/>
    <w:rsid w:val="00F25E8E"/>
    <w:rsid w:val="00F26466"/>
    <w:rsid w:val="00F26B3D"/>
    <w:rsid w:val="00F26D06"/>
    <w:rsid w:val="00F27DB9"/>
    <w:rsid w:val="00F27E15"/>
    <w:rsid w:val="00F27FFD"/>
    <w:rsid w:val="00F300F8"/>
    <w:rsid w:val="00F304E4"/>
    <w:rsid w:val="00F30F52"/>
    <w:rsid w:val="00F30F60"/>
    <w:rsid w:val="00F310BF"/>
    <w:rsid w:val="00F3173F"/>
    <w:rsid w:val="00F326D0"/>
    <w:rsid w:val="00F327DB"/>
    <w:rsid w:val="00F32860"/>
    <w:rsid w:val="00F32F46"/>
    <w:rsid w:val="00F334C9"/>
    <w:rsid w:val="00F33C07"/>
    <w:rsid w:val="00F37922"/>
    <w:rsid w:val="00F40007"/>
    <w:rsid w:val="00F40075"/>
    <w:rsid w:val="00F418AC"/>
    <w:rsid w:val="00F438F7"/>
    <w:rsid w:val="00F44308"/>
    <w:rsid w:val="00F44675"/>
    <w:rsid w:val="00F44719"/>
    <w:rsid w:val="00F44EF9"/>
    <w:rsid w:val="00F4532C"/>
    <w:rsid w:val="00F47386"/>
    <w:rsid w:val="00F473DE"/>
    <w:rsid w:val="00F479ED"/>
    <w:rsid w:val="00F50646"/>
    <w:rsid w:val="00F510BD"/>
    <w:rsid w:val="00F51B0D"/>
    <w:rsid w:val="00F52054"/>
    <w:rsid w:val="00F52E7A"/>
    <w:rsid w:val="00F5340A"/>
    <w:rsid w:val="00F53F64"/>
    <w:rsid w:val="00F54049"/>
    <w:rsid w:val="00F54226"/>
    <w:rsid w:val="00F542B8"/>
    <w:rsid w:val="00F55272"/>
    <w:rsid w:val="00F55321"/>
    <w:rsid w:val="00F558F7"/>
    <w:rsid w:val="00F55AAF"/>
    <w:rsid w:val="00F564AC"/>
    <w:rsid w:val="00F57E02"/>
    <w:rsid w:val="00F57EAC"/>
    <w:rsid w:val="00F60189"/>
    <w:rsid w:val="00F61276"/>
    <w:rsid w:val="00F61465"/>
    <w:rsid w:val="00F62B19"/>
    <w:rsid w:val="00F62F25"/>
    <w:rsid w:val="00F63107"/>
    <w:rsid w:val="00F63AAF"/>
    <w:rsid w:val="00F64322"/>
    <w:rsid w:val="00F64410"/>
    <w:rsid w:val="00F645E7"/>
    <w:rsid w:val="00F65BDD"/>
    <w:rsid w:val="00F66142"/>
    <w:rsid w:val="00F663A6"/>
    <w:rsid w:val="00F663C6"/>
    <w:rsid w:val="00F66B00"/>
    <w:rsid w:val="00F70B76"/>
    <w:rsid w:val="00F710CD"/>
    <w:rsid w:val="00F7141E"/>
    <w:rsid w:val="00F71FF2"/>
    <w:rsid w:val="00F7242C"/>
    <w:rsid w:val="00F727A0"/>
    <w:rsid w:val="00F72BAB"/>
    <w:rsid w:val="00F72C23"/>
    <w:rsid w:val="00F731DC"/>
    <w:rsid w:val="00F731DE"/>
    <w:rsid w:val="00F732E3"/>
    <w:rsid w:val="00F73865"/>
    <w:rsid w:val="00F746AB"/>
    <w:rsid w:val="00F753E6"/>
    <w:rsid w:val="00F76610"/>
    <w:rsid w:val="00F76A8A"/>
    <w:rsid w:val="00F76C5D"/>
    <w:rsid w:val="00F76D69"/>
    <w:rsid w:val="00F7735B"/>
    <w:rsid w:val="00F7762E"/>
    <w:rsid w:val="00F776CF"/>
    <w:rsid w:val="00F77AC7"/>
    <w:rsid w:val="00F8000A"/>
    <w:rsid w:val="00F8037C"/>
    <w:rsid w:val="00F807C9"/>
    <w:rsid w:val="00F809CA"/>
    <w:rsid w:val="00F80F6D"/>
    <w:rsid w:val="00F8156A"/>
    <w:rsid w:val="00F815B5"/>
    <w:rsid w:val="00F81845"/>
    <w:rsid w:val="00F824AA"/>
    <w:rsid w:val="00F825DE"/>
    <w:rsid w:val="00F84278"/>
    <w:rsid w:val="00F84526"/>
    <w:rsid w:val="00F852E5"/>
    <w:rsid w:val="00F8590A"/>
    <w:rsid w:val="00F8601A"/>
    <w:rsid w:val="00F865FC"/>
    <w:rsid w:val="00F86762"/>
    <w:rsid w:val="00F86BB5"/>
    <w:rsid w:val="00F86F66"/>
    <w:rsid w:val="00F87018"/>
    <w:rsid w:val="00F871FF"/>
    <w:rsid w:val="00F87D00"/>
    <w:rsid w:val="00F90BE1"/>
    <w:rsid w:val="00F91B6E"/>
    <w:rsid w:val="00F922AB"/>
    <w:rsid w:val="00F93198"/>
    <w:rsid w:val="00F93518"/>
    <w:rsid w:val="00F94ED8"/>
    <w:rsid w:val="00F95D8B"/>
    <w:rsid w:val="00F96330"/>
    <w:rsid w:val="00F97740"/>
    <w:rsid w:val="00F978AE"/>
    <w:rsid w:val="00FA1DB3"/>
    <w:rsid w:val="00FA1F93"/>
    <w:rsid w:val="00FA22A5"/>
    <w:rsid w:val="00FA2BA1"/>
    <w:rsid w:val="00FA390C"/>
    <w:rsid w:val="00FA3C57"/>
    <w:rsid w:val="00FA3ED7"/>
    <w:rsid w:val="00FA635C"/>
    <w:rsid w:val="00FA641D"/>
    <w:rsid w:val="00FA6F21"/>
    <w:rsid w:val="00FA764B"/>
    <w:rsid w:val="00FA79CD"/>
    <w:rsid w:val="00FA7CB9"/>
    <w:rsid w:val="00FA7E27"/>
    <w:rsid w:val="00FB0A0D"/>
    <w:rsid w:val="00FB2034"/>
    <w:rsid w:val="00FB324F"/>
    <w:rsid w:val="00FB363F"/>
    <w:rsid w:val="00FB3AB2"/>
    <w:rsid w:val="00FB3F65"/>
    <w:rsid w:val="00FB544D"/>
    <w:rsid w:val="00FB54CC"/>
    <w:rsid w:val="00FB605C"/>
    <w:rsid w:val="00FB6478"/>
    <w:rsid w:val="00FB672A"/>
    <w:rsid w:val="00FB71A7"/>
    <w:rsid w:val="00FB72D3"/>
    <w:rsid w:val="00FB7990"/>
    <w:rsid w:val="00FC00E1"/>
    <w:rsid w:val="00FC0271"/>
    <w:rsid w:val="00FC08B0"/>
    <w:rsid w:val="00FC0FA9"/>
    <w:rsid w:val="00FC18B5"/>
    <w:rsid w:val="00FC19E1"/>
    <w:rsid w:val="00FC2837"/>
    <w:rsid w:val="00FC2F1D"/>
    <w:rsid w:val="00FC3757"/>
    <w:rsid w:val="00FC3A14"/>
    <w:rsid w:val="00FC410B"/>
    <w:rsid w:val="00FC4359"/>
    <w:rsid w:val="00FC4639"/>
    <w:rsid w:val="00FC4839"/>
    <w:rsid w:val="00FC4F07"/>
    <w:rsid w:val="00FC4FA4"/>
    <w:rsid w:val="00FC541B"/>
    <w:rsid w:val="00FC5537"/>
    <w:rsid w:val="00FC5C81"/>
    <w:rsid w:val="00FC667B"/>
    <w:rsid w:val="00FC6925"/>
    <w:rsid w:val="00FC69CC"/>
    <w:rsid w:val="00FC751E"/>
    <w:rsid w:val="00FC7787"/>
    <w:rsid w:val="00FC7C92"/>
    <w:rsid w:val="00FD017D"/>
    <w:rsid w:val="00FD0993"/>
    <w:rsid w:val="00FD0C71"/>
    <w:rsid w:val="00FD0D98"/>
    <w:rsid w:val="00FD424E"/>
    <w:rsid w:val="00FD466B"/>
    <w:rsid w:val="00FD4C4C"/>
    <w:rsid w:val="00FD5BDC"/>
    <w:rsid w:val="00FD5EB5"/>
    <w:rsid w:val="00FD798C"/>
    <w:rsid w:val="00FD7BCC"/>
    <w:rsid w:val="00FE0F87"/>
    <w:rsid w:val="00FE225A"/>
    <w:rsid w:val="00FE403E"/>
    <w:rsid w:val="00FE4794"/>
    <w:rsid w:val="00FE5006"/>
    <w:rsid w:val="00FE6970"/>
    <w:rsid w:val="00FE704B"/>
    <w:rsid w:val="00FE72BD"/>
    <w:rsid w:val="00FE74F9"/>
    <w:rsid w:val="00FE7592"/>
    <w:rsid w:val="00FF0008"/>
    <w:rsid w:val="00FF04E7"/>
    <w:rsid w:val="00FF11A4"/>
    <w:rsid w:val="00FF14A3"/>
    <w:rsid w:val="00FF19F0"/>
    <w:rsid w:val="00FF2362"/>
    <w:rsid w:val="00FF292C"/>
    <w:rsid w:val="00FF4153"/>
    <w:rsid w:val="00FF4500"/>
    <w:rsid w:val="00FF459D"/>
    <w:rsid w:val="00FF45A0"/>
    <w:rsid w:val="00FF51CC"/>
    <w:rsid w:val="00FF59C5"/>
    <w:rsid w:val="00FF5D99"/>
    <w:rsid w:val="00FF622D"/>
    <w:rsid w:val="00FF64C9"/>
    <w:rsid w:val="00FF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State"/>
  <w:shapeDefaults>
    <o:shapedefaults v:ext="edit" spidmax="3074"/>
    <o:shapelayout v:ext="edit">
      <o:idmap v:ext="edit" data="1"/>
      <o:rules v:ext="edit">
        <o:r id="V:Rule1" type="connector" idref="#_x0000_s1099">
          <o:proxy start="" idref="#_x0000_s1084" connectloc="3"/>
          <o:proxy end="" idref="#_x0000_s1085" connectloc="1"/>
        </o:r>
        <o:r id="V:Rule2" type="connector" idref="#_x0000_s1100">
          <o:proxy start="" idref="#_x0000_s1085" connectloc="3"/>
          <o:proxy end="" idref="#_x0000_s1086" connectloc="1"/>
        </o:r>
        <o:r id="V:Rule3" type="connector" idref="#_x0000_s1102"/>
        <o:r id="V:Rule4" type="connector" idref="#_x0000_s1103">
          <o:proxy start="" idref="#_x0000_s1088" connectloc="3"/>
          <o:proxy end="" idref="#_x0000_s1091" connectloc="0"/>
        </o:r>
        <o:r id="V:Rule5" type="connector" idref="#_x0000_s1104">
          <o:proxy start="" idref="#_x0000_s1088" connectloc="1"/>
          <o:proxy end="" idref="#_x0000_s1089" connectloc="0"/>
        </o:r>
        <o:r id="V:Rule6" type="connector" idref="#_x0000_s1105">
          <o:proxy start="" idref="#_x0000_s1088" connectloc="3"/>
          <o:proxy end="" idref="#_x0000_s1091" connectloc="0"/>
        </o:r>
        <o:r id="V:Rule7" type="connector" idref="#_x0000_s1106"/>
        <o:r id="V:Rule8" type="connector" idref="#_x0000_s1107">
          <o:proxy start="" idref="#_x0000_s1091" connectloc="2"/>
          <o:proxy end="" idref="#_x0000_s1092" connectloc="0"/>
        </o:r>
        <o:r id="V:Rule9" type="connector" idref="#_x0000_s1108">
          <o:proxy start="" idref="#_x0000_s1087" connectloc="2"/>
          <o:proxy end="" idref="#_x0000_s1086" connectloc="0"/>
        </o:r>
        <o:r id="V:Rule10" type="connector" idref="#_x0000_s1109">
          <o:proxy start="" idref="#_x0000_s1092" connectloc="2"/>
          <o:proxy end="" idref="#_x0000_s1093" connectloc="0"/>
        </o:r>
        <o:r id="V:Rule11" type="connector" idref="#_x0000_s1110">
          <o:proxy start="" idref="#_x0000_s1092" connectloc="2"/>
          <o:proxy end="" idref="#_x0000_s1094" connectloc="0"/>
        </o:r>
        <o:r id="V:Rule12" type="connector" idref="#_x0000_s1111">
          <o:proxy start="" idref="#_x0000_s1092" connectloc="2"/>
          <o:proxy end="" idref="#_x0000_s1095" connectloc="0"/>
        </o:r>
        <o:r id="V:Rule13" type="connector" idref="#_x0000_s1112">
          <o:proxy start="" idref="#_x0000_s1092" connectloc="2"/>
          <o:proxy end="" idref="#_x0000_s1096" connectloc="0"/>
        </o:r>
        <o:r id="V:Rule14" type="connector" idref="#_x0000_s1113">
          <o:proxy start="" idref="#_x0000_s1092" connectloc="2"/>
          <o:proxy end="" idref="#_x0000_s1097" connectloc="0"/>
        </o:r>
        <o:r id="V:Rule15" type="connector" idref="#_x0000_s1114"/>
        <o:r id="V:Rule16" type="connector" idref="#_x0000_s1124"/>
        <o:r id="V:Rule17" type="connector" idref="#_x0000_s1118">
          <o:proxy start="" idref="#_x0000_s1115" connectloc="3"/>
          <o:proxy end="" idref="#_x0000_s1116" connectloc="1"/>
        </o:r>
        <o:r id="V:Rule18" type="connector" idref="#_x0000_s1119">
          <o:proxy start="" idref="#_x0000_s1116" connectloc="3"/>
          <o:proxy end="" idref="#_x0000_s1117" connectloc="1"/>
        </o:r>
        <o:r id="V:Rule19" type="connector" idref="#_x0000_s1121">
          <o:proxy start="" idref="#_x0000_s1101" connectloc="2"/>
          <o:proxy end="" idref="#_x0000_s1085" connectloc="0"/>
        </o:r>
        <o:r id="V:Rule20" type="connector" idref="#_x0000_s1069">
          <o:proxy start="" idref="#_x0000_s1057" connectloc="1"/>
          <o:proxy end="" idref="#_x0000_s1058" connectloc="0"/>
        </o:r>
        <o:r id="V:Rule21" type="connector" idref="#_x0000_s1070">
          <o:proxy start="" idref="#_x0000_s1059" connectloc="2"/>
          <o:proxy end="" idref="#_x0000_s1060" connectloc="0"/>
        </o:r>
        <o:r id="V:Rule22" type="connector" idref="#_x0000_s1071">
          <o:proxy start="" idref="#_x0000_s1058" connectloc="2"/>
          <o:proxy end="" idref="#_x0000_s1060" connectloc="0"/>
        </o:r>
        <o:r id="V:Rule23" type="connector" idref="#_x0000_s1074">
          <o:proxy start="" idref="#_x0000_s1060" connectloc="1"/>
          <o:proxy end="" idref="#_x0000_s1064" connectloc="1"/>
        </o:r>
        <o:r id="V:Rule24" type="connector" idref="#_x0000_s1075">
          <o:proxy start="" idref="#_x0000_s1060" connectloc="3"/>
          <o:proxy end="" idref="#_x0000_s1066" connectloc="3"/>
        </o:r>
        <o:r id="V:Rule25" type="connector" idref="#_x0000_s1076">
          <o:proxy start="" idref="#_x0000_s1061" connectloc="2"/>
          <o:proxy end="" idref="#_x0000_s1063" connectloc="1"/>
        </o:r>
        <o:r id="V:Rule26" type="connector" idref="#_x0000_s1077">
          <o:proxy start="" idref="#_x0000_s1062" connectloc="2"/>
          <o:proxy end="" idref="#_x0000_s1063" connectloc="3"/>
        </o:r>
        <o:r id="V:Rule27" type="connector" idref="#_x0000_s1078">
          <o:proxy start="" idref="#_x0000_s1064" connectloc="2"/>
          <o:proxy end="" idref="#_x0000_s1065" connectloc="0"/>
        </o:r>
        <o:r id="V:Rule28" type="connector" idref="#_x0000_s1079">
          <o:proxy start="" idref="#_x0000_s1065" connectloc="2"/>
          <o:proxy end="" idref="#_x0000_s1068" connectloc="0"/>
        </o:r>
        <o:r id="V:Rule29" type="connector" idref="#_x0000_s1080">
          <o:proxy start="" idref="#_x0000_s1062" connectloc="3"/>
          <o:proxy end="" idref="#_x0000_s1067" connectloc="3"/>
        </o:r>
        <o:r id="V:Rule30" type="connector" idref="#_x0000_s1041">
          <o:proxy start="" idref="#_x0000_s1028" connectloc="2"/>
          <o:proxy end="" idref="#_x0000_s1029" connectloc="0"/>
        </o:r>
        <o:r id="V:Rule31" type="connector" idref="#_x0000_s1042">
          <o:proxy start="" idref="#_x0000_s1029" connectloc="2"/>
          <o:proxy end="" idref="#_x0000_s1030" connectloc="0"/>
        </o:r>
        <o:r id="V:Rule32" type="connector" idref="#_x0000_s1043">
          <o:proxy start="" idref="#_x0000_s1030" connectloc="2"/>
          <o:proxy end="" idref="#_x0000_s1037" connectloc="0"/>
        </o:r>
        <o:r id="V:Rule33" type="connector" idref="#_x0000_s1044">
          <o:proxy start="" idref="#_x0000_s1030" connectloc="2"/>
          <o:proxy end="" idref="#_x0000_s1033" connectloc="0"/>
        </o:r>
        <o:r id="V:Rule34" type="connector" idref="#_x0000_s1045">
          <o:proxy start="" idref="#_x0000_s1030" connectloc="2"/>
          <o:proxy end="" idref="#_x0000_s1031" connectloc="0"/>
        </o:r>
        <o:r id="V:Rule35" type="connector" idref="#_x0000_s1046">
          <o:proxy start="" idref="#_x0000_s1031" connectloc="2"/>
          <o:proxy end="" idref="#_x0000_s1032" connectloc="0"/>
        </o:r>
        <o:r id="V:Rule36" type="connector" idref="#_x0000_s1047">
          <o:proxy start="" idref="#_x0000_s1033" connectloc="2"/>
          <o:proxy end="" idref="#_x0000_s1034" connectloc="0"/>
        </o:r>
        <o:r id="V:Rule37" type="connector" idref="#_x0000_s1048">
          <o:proxy start="" idref="#_x0000_s1034" connectloc="2"/>
          <o:proxy end="" idref="#_x0000_s1035" connectloc="0"/>
        </o:r>
        <o:r id="V:Rule38" type="connector" idref="#_x0000_s1049">
          <o:proxy start="" idref="#_x0000_s1035" connectloc="2"/>
          <o:proxy end="" idref="#_x0000_s1036" connectloc="0"/>
        </o:r>
        <o:r id="V:Rule39" type="connector" idref="#_x0000_s1050">
          <o:proxy start="" idref="#_x0000_s1037" connectloc="2"/>
          <o:proxy end="" idref="#_x0000_s1038" connectloc="0"/>
        </o:r>
        <o:r id="V:Rule40" type="connector" idref="#_x0000_s1051">
          <o:proxy start="" idref="#_x0000_s1038" connectloc="2"/>
          <o:proxy end="" idref="#_x0000_s1039" connectloc="0"/>
        </o:r>
        <o:r id="V:Rule41" type="connector" idref="#_x0000_s1052">
          <o:proxy start="" idref="#_x0000_s1039" connectloc="2"/>
          <o:proxy end="" idref="#_x0000_s1040" connectloc="0"/>
        </o:r>
      </o:rules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rFonts w:eastAsia="Times New Roman"/>
      <w:sz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tabs>
        <w:tab w:val="num" w:pos="360"/>
      </w:tabs>
      <w:jc w:val="both"/>
      <w:outlineLvl w:val="2"/>
    </w:pPr>
    <w:rPr>
      <w:b/>
      <w:bCs/>
      <w:szCs w:val="24"/>
    </w:rPr>
  </w:style>
  <w:style w:type="paragraph" w:styleId="Heading4">
    <w:name w:val="heading 4"/>
    <w:basedOn w:val="Normal"/>
    <w:next w:val="Normal"/>
    <w:qFormat/>
    <w:pPr>
      <w:keepNext/>
      <w:tabs>
        <w:tab w:val="num" w:pos="720"/>
      </w:tabs>
      <w:ind w:left="360" w:hanging="360"/>
      <w:jc w:val="both"/>
      <w:outlineLvl w:val="3"/>
    </w:pPr>
    <w:rPr>
      <w:i/>
      <w:iCs/>
      <w:szCs w:val="24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Cs w:val="24"/>
      <w:lang w:val="ro-RO" w:eastAsia="en-GB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Cs w:val="24"/>
      <w:lang w:val="ro-RO" w:eastAsia="en-GB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CharChar">
    <w:name w:val=" Char Char"/>
    <w:rPr>
      <w:b/>
      <w:sz w:val="24"/>
      <w:lang w:val="en-GB" w:eastAsia="en-US" w:bidi="ar-S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"/>
      </w:numPr>
      <w:ind w:left="1441" w:hanging="590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516"/>
        <w:tab w:val="num" w:pos="2160"/>
      </w:tabs>
      <w:ind w:left="2160"/>
    </w:pPr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vertAlign w:val="superscript"/>
    </w:rPr>
  </w:style>
  <w:style w:type="paragraph" w:styleId="FootnoteText">
    <w:name w:val="footnote text"/>
    <w:basedOn w:val="Normal"/>
    <w:semiHidden/>
  </w:style>
  <w:style w:type="paragraph" w:styleId="BodyTextIndent">
    <w:name w:val="Body Text Indent"/>
    <w:basedOn w:val="Normal"/>
    <w:pPr>
      <w:ind w:left="2160" w:hanging="1440"/>
    </w:pPr>
    <w:rPr>
      <w:lang w:val="en-US"/>
    </w:r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customStyle="1" w:styleId="tekst">
    <w:name w:val="tekst"/>
    <w:basedOn w:val="Normal"/>
    <w:pPr>
      <w:spacing w:before="100" w:beforeAutospacing="1" w:after="100" w:afterAutospacing="1"/>
      <w:ind w:firstLine="240"/>
      <w:jc w:val="both"/>
    </w:pPr>
    <w:rPr>
      <w:rFonts w:ascii="Arial" w:eastAsia="Arial Unicode MS" w:hAnsi="Arial" w:cs="Arial"/>
      <w:szCs w:val="24"/>
      <w:lang w:val="en-US"/>
    </w:rPr>
  </w:style>
  <w:style w:type="paragraph" w:styleId="Title">
    <w:name w:val="Title"/>
    <w:basedOn w:val="Normal"/>
    <w:qFormat/>
    <w:pPr>
      <w:spacing w:after="0"/>
      <w:jc w:val="center"/>
    </w:pPr>
    <w:rPr>
      <w:rFonts w:ascii="Arial" w:hAnsi="Arial"/>
      <w:b/>
      <w:color w:val="FF0000"/>
      <w:lang w:val="en-US"/>
    </w:rPr>
  </w:style>
  <w:style w:type="paragraph" w:customStyle="1" w:styleId="1tekst">
    <w:name w:val="1tekst"/>
    <w:basedOn w:val="Normal"/>
    <w:pPr>
      <w:spacing w:before="100" w:beforeAutospacing="1" w:after="100" w:afterAutospacing="1"/>
      <w:ind w:firstLine="240"/>
      <w:jc w:val="both"/>
    </w:pPr>
    <w:rPr>
      <w:rFonts w:ascii="Arial" w:eastAsia="Arial Unicode MS" w:hAnsi="Arial" w:cs="Arial"/>
      <w:szCs w:val="24"/>
      <w:lang w:val="en-US"/>
    </w:rPr>
  </w:style>
  <w:style w:type="paragraph" w:customStyle="1" w:styleId="4clan">
    <w:name w:val="4clan"/>
    <w:basedOn w:val="Normal"/>
    <w:pPr>
      <w:spacing w:before="40" w:beforeAutospacing="1" w:after="40" w:afterAutospacing="1"/>
      <w:jc w:val="center"/>
    </w:pPr>
    <w:rPr>
      <w:rFonts w:ascii="Arial" w:eastAsia="Arial Unicode MS" w:hAnsi="Arial" w:cs="Arial"/>
      <w:b/>
      <w:bCs/>
      <w:szCs w:val="24"/>
      <w:lang w:val="en-US"/>
    </w:rPr>
  </w:style>
  <w:style w:type="paragraph" w:customStyle="1" w:styleId="clan">
    <w:name w:val="clan"/>
    <w:basedOn w:val="Normal"/>
    <w:pPr>
      <w:spacing w:before="100" w:beforeAutospacing="1" w:after="100" w:afterAutospacing="1"/>
    </w:pPr>
    <w:rPr>
      <w:szCs w:val="24"/>
      <w:lang w:val="en-US"/>
    </w:rPr>
  </w:style>
  <w:style w:type="paragraph" w:customStyle="1" w:styleId="8podpodnas">
    <w:name w:val="8podpodnas"/>
    <w:basedOn w:val="Normal"/>
    <w:pPr>
      <w:shd w:val="clear" w:color="auto" w:fill="FFFFFF"/>
      <w:spacing w:before="240"/>
      <w:jc w:val="center"/>
    </w:pPr>
    <w:rPr>
      <w:i/>
      <w:iCs/>
      <w:sz w:val="28"/>
      <w:szCs w:val="28"/>
      <w:lang w:val="en-US"/>
    </w:rPr>
  </w:style>
  <w:style w:type="paragraph" w:customStyle="1" w:styleId="Podnaslov">
    <w:name w:val="Podnaslov"/>
    <w:basedOn w:val="Normal"/>
    <w:pPr>
      <w:keepNext/>
      <w:spacing w:before="120" w:after="120"/>
      <w:ind w:left="720" w:right="720"/>
      <w:jc w:val="center"/>
    </w:pPr>
    <w:rPr>
      <w:rFonts w:ascii="Helv Ciril" w:hAnsi="Helv Ciril"/>
      <w:b/>
      <w:bCs/>
      <w:sz w:val="26"/>
      <w:szCs w:val="26"/>
      <w:lang w:val="en-US"/>
    </w:rPr>
  </w:style>
  <w:style w:type="paragraph" w:styleId="PlainText">
    <w:name w:val="Plain Text"/>
    <w:basedOn w:val="Normal"/>
    <w:pPr>
      <w:spacing w:after="0"/>
    </w:pPr>
    <w:rPr>
      <w:rFonts w:ascii="Courier New" w:hAnsi="Courier New"/>
      <w:sz w:val="20"/>
      <w:lang w:val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ntenttext1">
    <w:name w:val="contenttext1"/>
    <w:rPr>
      <w:rFonts w:ascii="Arial" w:hAnsi="Arial" w:cs="Arial" w:hint="default"/>
      <w:sz w:val="24"/>
      <w:szCs w:val="24"/>
    </w:rPr>
  </w:style>
  <w:style w:type="paragraph" w:customStyle="1" w:styleId="Char">
    <w:name w:val="Char"/>
    <w:basedOn w:val="Normal"/>
    <w:pPr>
      <w:spacing w:after="160" w:line="240" w:lineRule="exact"/>
    </w:pPr>
    <w:rPr>
      <w:rFonts w:ascii="Arial" w:eastAsia="Batang" w:hAnsi="Arial" w:cs="Arial"/>
      <w:sz w:val="20"/>
      <w:lang w:val="ro-RO"/>
    </w:rPr>
  </w:style>
  <w:style w:type="paragraph" w:customStyle="1" w:styleId="a">
    <w:name w:val=" Знак Знак"/>
    <w:basedOn w:val="Normal"/>
    <w:pPr>
      <w:spacing w:after="160" w:line="240" w:lineRule="exact"/>
    </w:pPr>
    <w:rPr>
      <w:rFonts w:ascii="Arial" w:eastAsia="Batang" w:hAnsi="Arial" w:cs="Arial"/>
      <w:sz w:val="20"/>
      <w:lang w:val="ro-RO"/>
    </w:rPr>
  </w:style>
  <w:style w:type="paragraph" w:customStyle="1" w:styleId="a0">
    <w:name w:val=" Знак Знак Знак Знак Знак Знак"/>
    <w:basedOn w:val="Normal"/>
    <w:pPr>
      <w:spacing w:after="160" w:line="240" w:lineRule="exact"/>
    </w:pPr>
    <w:rPr>
      <w:rFonts w:ascii="Arial" w:eastAsia="Batang" w:hAnsi="Arial" w:cs="Arial"/>
      <w:sz w:val="20"/>
      <w:lang w:val="ro-RO"/>
    </w:rPr>
  </w:style>
  <w:style w:type="paragraph" w:customStyle="1" w:styleId="CharChar0">
    <w:name w:val=" Char Знак Знак Char"/>
    <w:basedOn w:val="Normal"/>
    <w:pPr>
      <w:spacing w:after="160" w:line="240" w:lineRule="exact"/>
    </w:pPr>
    <w:rPr>
      <w:rFonts w:ascii="Arial" w:eastAsia="Batang" w:hAnsi="Arial" w:cs="Arial"/>
      <w:sz w:val="20"/>
      <w:lang w:val="ro-RO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szCs w:val="24"/>
      <w:lang w:val="ru-RU" w:eastAsia="ru-RU"/>
    </w:rPr>
  </w:style>
  <w:style w:type="paragraph" w:styleId="EndnoteText">
    <w:name w:val="endnote text"/>
    <w:basedOn w:val="Normal"/>
    <w:semiHidden/>
    <w:rsid w:val="00521F62"/>
    <w:rPr>
      <w:sz w:val="20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  <w:rPr>
      <w:szCs w:val="24"/>
      <w:lang w:val="ro-RO" w:eastAsia="en-GB"/>
    </w:rPr>
  </w:style>
  <w:style w:type="paragraph" w:customStyle="1" w:styleId="Char0">
    <w:name w:val=" Char"/>
    <w:basedOn w:val="Normal"/>
    <w:pPr>
      <w:spacing w:after="160" w:line="240" w:lineRule="exact"/>
    </w:pPr>
    <w:rPr>
      <w:rFonts w:ascii="Arial" w:eastAsia="Batang" w:hAnsi="Arial" w:cs="Arial"/>
      <w:sz w:val="20"/>
      <w:lang w:val="ro-RO"/>
    </w:rPr>
  </w:style>
  <w:style w:type="paragraph" w:customStyle="1" w:styleId="TEXT">
    <w:name w:val="TEXT"/>
    <w:basedOn w:val="Normal"/>
    <w:autoRedefine/>
    <w:rsid w:val="003B62EA"/>
    <w:pPr>
      <w:tabs>
        <w:tab w:val="num" w:pos="0"/>
        <w:tab w:val="left" w:pos="360"/>
        <w:tab w:val="left" w:pos="720"/>
      </w:tabs>
      <w:jc w:val="both"/>
    </w:pPr>
    <w:rPr>
      <w:b/>
      <w:iCs/>
      <w:lang w:val="es-ES" w:eastAsia="ru-RU"/>
    </w:rPr>
  </w:style>
  <w:style w:type="paragraph" w:customStyle="1" w:styleId="3-">
    <w:name w:val="3-заголовок"/>
    <w:basedOn w:val="Normal"/>
    <w:pPr>
      <w:widowControl w:val="0"/>
      <w:autoSpaceDE w:val="0"/>
      <w:autoSpaceDN w:val="0"/>
      <w:adjustRightInd w:val="0"/>
      <w:spacing w:after="0"/>
    </w:pPr>
    <w:rPr>
      <w:rFonts w:ascii="Verdana" w:hAnsi="Verdana"/>
      <w:b/>
      <w:bCs/>
      <w:lang w:val="ro-RO" w:eastAsia="ru-RU"/>
    </w:rPr>
  </w:style>
  <w:style w:type="character" w:customStyle="1" w:styleId="a1">
    <w:name w:val="Заголовок т и р Знак"/>
    <w:rPr>
      <w:rFonts w:ascii="Verdana" w:hAnsi="Verdana" w:hint="default"/>
      <w:b/>
      <w:bCs w:val="0"/>
      <w:szCs w:val="22"/>
      <w:lang w:val="ro-RO" w:eastAsia="ru-RU" w:bidi="ar-SA"/>
    </w:rPr>
  </w:style>
  <w:style w:type="character" w:styleId="Hyperlink">
    <w:name w:val="Hyperlink"/>
    <w:rPr>
      <w:color w:val="0000FF"/>
      <w:u w:val="single"/>
    </w:rPr>
  </w:style>
  <w:style w:type="paragraph" w:customStyle="1" w:styleId="TEXTChar">
    <w:name w:val="TEXT Char"/>
    <w:basedOn w:val="Normal"/>
    <w:autoRedefine/>
    <w:rsid w:val="003B62EA"/>
    <w:pPr>
      <w:tabs>
        <w:tab w:val="left" w:pos="360"/>
        <w:tab w:val="left" w:pos="720"/>
      </w:tabs>
      <w:spacing w:before="240"/>
      <w:jc w:val="both"/>
    </w:pPr>
    <w:rPr>
      <w:b/>
      <w:iCs/>
      <w:lang w:val="es-ES" w:eastAsia="ru-RU"/>
    </w:rPr>
  </w:style>
  <w:style w:type="paragraph" w:customStyle="1" w:styleId="a2">
    <w:name w:val="Îñíîâíîé òåêñò ñ îòñòóïîì"/>
    <w:basedOn w:val="Normal"/>
    <w:pPr>
      <w:widowControl w:val="0"/>
      <w:spacing w:after="0"/>
      <w:ind w:right="-1050" w:firstLine="720"/>
      <w:jc w:val="both"/>
    </w:pPr>
    <w:rPr>
      <w:sz w:val="28"/>
      <w:lang w:val="en-US" w:eastAsia="ru-RU"/>
    </w:rPr>
  </w:style>
  <w:style w:type="paragraph" w:customStyle="1" w:styleId="a3">
    <w:name w:val=" Знак"/>
    <w:basedOn w:val="Normal"/>
    <w:pPr>
      <w:spacing w:after="160" w:line="240" w:lineRule="exact"/>
    </w:pPr>
    <w:rPr>
      <w:rFonts w:ascii="Arial" w:eastAsia="Batang" w:hAnsi="Arial" w:cs="Arial"/>
      <w:sz w:val="20"/>
      <w:lang w:val="ro-RO"/>
    </w:rPr>
  </w:style>
  <w:style w:type="paragraph" w:styleId="Footer">
    <w:name w:val="footer"/>
    <w:basedOn w:val="Normal"/>
    <w:pPr>
      <w:tabs>
        <w:tab w:val="center" w:pos="4677"/>
        <w:tab w:val="right" w:pos="9355"/>
      </w:tabs>
      <w:spacing w:after="0"/>
    </w:pPr>
    <w:rPr>
      <w:szCs w:val="24"/>
      <w:lang w:eastAsia="en-GB"/>
    </w:rPr>
  </w:style>
  <w:style w:type="character" w:styleId="PageNumber">
    <w:name w:val="page number"/>
    <w:basedOn w:val="DefaultParagraphFont"/>
  </w:style>
  <w:style w:type="character" w:styleId="Strong">
    <w:name w:val="Strong"/>
    <w:qFormat/>
    <w:rPr>
      <w:b/>
      <w:bCs/>
    </w:rPr>
  </w:style>
  <w:style w:type="paragraph" w:styleId="BodyTextIndent3">
    <w:name w:val="Body Text Indent 3"/>
    <w:basedOn w:val="Normal"/>
    <w:pPr>
      <w:spacing w:after="120"/>
      <w:ind w:left="283"/>
    </w:pPr>
    <w:rPr>
      <w:sz w:val="16"/>
      <w:szCs w:val="16"/>
      <w:lang w:val="ro-RO"/>
    </w:rPr>
  </w:style>
  <w:style w:type="character" w:customStyle="1" w:styleId="TEXTCharCaracterCaracter">
    <w:name w:val="TEXT Char Caracter Caracter Знак"/>
    <w:locked/>
    <w:rPr>
      <w:rFonts w:ascii="Book Antiqua" w:hAnsi="Book Antiqua"/>
      <w:sz w:val="24"/>
      <w:lang w:val="en-AU" w:eastAsia="ru-RU" w:bidi="ar-SA"/>
    </w:rPr>
  </w:style>
  <w:style w:type="paragraph" w:customStyle="1" w:styleId="TEXTCharCaracterCaracter0">
    <w:name w:val="TEXT Char Caracter Caracter"/>
    <w:basedOn w:val="Normal"/>
    <w:autoRedefine/>
    <w:pPr>
      <w:spacing w:after="0"/>
      <w:ind w:firstLine="709"/>
      <w:jc w:val="both"/>
    </w:pPr>
    <w:rPr>
      <w:rFonts w:ascii="Book Antiqua" w:hAnsi="Book Antiqua"/>
      <w:lang w:val="en-AU" w:eastAsia="ru-RU"/>
    </w:rPr>
  </w:style>
  <w:style w:type="paragraph" w:styleId="Subtitle">
    <w:name w:val="Subtitle"/>
    <w:basedOn w:val="Normal"/>
    <w:qFormat/>
    <w:pPr>
      <w:spacing w:after="0"/>
      <w:jc w:val="center"/>
    </w:pPr>
    <w:rPr>
      <w:b/>
      <w:bCs/>
      <w:sz w:val="28"/>
      <w:szCs w:val="24"/>
      <w:lang w:val="ro-RO"/>
    </w:rPr>
  </w:style>
  <w:style w:type="character" w:customStyle="1" w:styleId="a4">
    <w:name w:val="Таблицы и рисунки Знак"/>
    <w:rPr>
      <w:rFonts w:ascii="Book Antiqua" w:hAnsi="Book Antiqua" w:hint="default"/>
      <w:i/>
      <w:iCs w:val="0"/>
      <w:noProof/>
      <w:lang w:val="ro-RO" w:eastAsia="en-US" w:bidi="ar-SA"/>
    </w:rPr>
  </w:style>
  <w:style w:type="paragraph" w:customStyle="1" w:styleId="a5">
    <w:name w:val="Весь Текст"/>
    <w:pPr>
      <w:ind w:firstLine="547"/>
      <w:jc w:val="both"/>
    </w:pPr>
    <w:rPr>
      <w:rFonts w:ascii="Book Antiqua" w:eastAsia="Times New Roman" w:hAnsi="Book Antiqua"/>
      <w:lang w:val="en-US" w:eastAsia="en-US"/>
    </w:rPr>
  </w:style>
  <w:style w:type="character" w:customStyle="1" w:styleId="CharCaracterCaracter">
    <w:name w:val="Заголовок т и р Char Caracter Caracter Знак"/>
    <w:locked/>
    <w:rPr>
      <w:rFonts w:ascii="Verdana" w:hAnsi="Verdana"/>
      <w:b/>
      <w:szCs w:val="22"/>
      <w:lang w:val="ro-RO" w:eastAsia="ru-RU" w:bidi="ar-SA"/>
    </w:rPr>
  </w:style>
  <w:style w:type="paragraph" w:customStyle="1" w:styleId="CharCaracterCaracter0">
    <w:name w:val="Заголовок т и р Char Caracter Caracter"/>
    <w:basedOn w:val="Normal"/>
    <w:pPr>
      <w:widowControl w:val="0"/>
      <w:autoSpaceDE w:val="0"/>
      <w:autoSpaceDN w:val="0"/>
      <w:adjustRightInd w:val="0"/>
      <w:spacing w:after="0"/>
    </w:pPr>
    <w:rPr>
      <w:rFonts w:ascii="Verdana" w:hAnsi="Verdana"/>
      <w:b/>
      <w:sz w:val="20"/>
      <w:szCs w:val="22"/>
      <w:lang w:val="ro-RO" w:eastAsia="ru-RU"/>
    </w:rPr>
  </w:style>
  <w:style w:type="paragraph" w:customStyle="1" w:styleId="2-">
    <w:name w:val="2-заголовок"/>
    <w:basedOn w:val="Normal"/>
    <w:pPr>
      <w:widowControl w:val="0"/>
      <w:autoSpaceDE w:val="0"/>
      <w:autoSpaceDN w:val="0"/>
      <w:adjustRightInd w:val="0"/>
      <w:spacing w:after="0"/>
      <w:jc w:val="both"/>
    </w:pPr>
    <w:rPr>
      <w:rFonts w:ascii="Verdana" w:hAnsi="Verdana"/>
      <w:b/>
      <w:bCs/>
      <w:sz w:val="28"/>
      <w:lang w:val="ru-RU" w:eastAsia="ru-RU"/>
    </w:rPr>
  </w:style>
  <w:style w:type="character" w:customStyle="1" w:styleId="PCaracterCaracter">
    <w:name w:val="P Знак Caracter Caracter Знак"/>
    <w:locked/>
    <w:rPr>
      <w:sz w:val="24"/>
      <w:lang w:val="en-AU" w:eastAsia="ru-RU" w:bidi="ar-SA"/>
    </w:rPr>
  </w:style>
  <w:style w:type="paragraph" w:customStyle="1" w:styleId="PCaracterCaracter0">
    <w:name w:val="P Знак Caracter Caracter"/>
    <w:basedOn w:val="Normal"/>
    <w:pPr>
      <w:spacing w:after="0" w:line="360" w:lineRule="auto"/>
      <w:ind w:firstLine="709"/>
      <w:jc w:val="both"/>
    </w:pPr>
    <w:rPr>
      <w:lang w:val="en-AU" w:eastAsia="ru-RU"/>
    </w:rPr>
  </w:style>
  <w:style w:type="character" w:customStyle="1" w:styleId="PCharCaracterCaracter">
    <w:name w:val="P Char Знак Знак Caracter Caracter Знак"/>
    <w:locked/>
    <w:rPr>
      <w:rFonts w:ascii="Book Antiqua" w:hAnsi="Book Antiqua"/>
      <w:sz w:val="26"/>
      <w:lang w:val="ro-RO" w:eastAsia="en-US" w:bidi="ar-SA"/>
    </w:rPr>
  </w:style>
  <w:style w:type="paragraph" w:customStyle="1" w:styleId="PCharCaracterCaracter0">
    <w:name w:val="P Char Знак Знак Caracter Caracter"/>
    <w:pPr>
      <w:ind w:firstLine="709"/>
      <w:jc w:val="both"/>
    </w:pPr>
    <w:rPr>
      <w:rFonts w:ascii="Book Antiqua" w:eastAsia="Times New Roman" w:hAnsi="Book Antiqua"/>
      <w:sz w:val="26"/>
      <w:lang w:val="ro-RO" w:eastAsia="en-US"/>
    </w:rPr>
  </w:style>
  <w:style w:type="paragraph" w:customStyle="1" w:styleId="T">
    <w:name w:val="T"/>
    <w:basedOn w:val="Normal"/>
    <w:pPr>
      <w:spacing w:after="0"/>
    </w:pPr>
    <w:rPr>
      <w:rFonts w:ascii="Book Antiqua" w:hAnsi="Book Antiqua"/>
      <w:noProof/>
      <w:sz w:val="18"/>
      <w:lang w:val="en-US"/>
    </w:rPr>
  </w:style>
  <w:style w:type="character" w:customStyle="1" w:styleId="TEXT0">
    <w:name w:val="TEXT Знак"/>
    <w:rPr>
      <w:rFonts w:ascii="Book Antiqua" w:hAnsi="Book Antiqua" w:hint="default"/>
      <w:sz w:val="24"/>
      <w:lang w:val="en-AU" w:eastAsia="ru-RU" w:bidi="ar-SA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hAnsi="Courier New" w:cs="Courier New"/>
      <w:sz w:val="20"/>
      <w:lang w:val="en-US"/>
    </w:rPr>
  </w:style>
  <w:style w:type="paragraph" w:styleId="ListBullet">
    <w:name w:val="List Bullet"/>
    <w:basedOn w:val="Normal"/>
    <w:autoRedefine/>
    <w:pPr>
      <w:autoSpaceDE w:val="0"/>
      <w:autoSpaceDN w:val="0"/>
      <w:spacing w:after="0"/>
      <w:ind w:firstLine="540"/>
      <w:jc w:val="both"/>
    </w:pPr>
    <w:rPr>
      <w:sz w:val="26"/>
      <w:szCs w:val="26"/>
      <w:lang w:val="fr-FR" w:eastAsia="ru-RU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i/>
      <w:iCs/>
      <w:sz w:val="20"/>
      <w:lang w:val="ru-RU" w:eastAsia="ru-RU"/>
    </w:rPr>
  </w:style>
  <w:style w:type="paragraph" w:customStyle="1" w:styleId="xl24">
    <w:name w:val="xl24"/>
    <w:basedOn w:val="Normal"/>
    <w:pPr>
      <w:spacing w:before="100" w:beforeAutospacing="1" w:after="100" w:afterAutospacing="1"/>
      <w:jc w:val="center"/>
    </w:pPr>
    <w:rPr>
      <w:b/>
      <w:bCs/>
      <w:sz w:val="22"/>
      <w:szCs w:val="22"/>
      <w:lang w:val="ru-RU" w:eastAsia="ru-RU"/>
    </w:rPr>
  </w:style>
  <w:style w:type="paragraph" w:customStyle="1" w:styleId="xl25">
    <w:name w:val="xl25"/>
    <w:basedOn w:val="Normal"/>
    <w:pPr>
      <w:spacing w:before="100" w:beforeAutospacing="1" w:after="100" w:afterAutospacing="1"/>
      <w:jc w:val="center"/>
    </w:pPr>
    <w:rPr>
      <w:szCs w:val="24"/>
      <w:lang w:val="ru-RU" w:eastAsia="ru-RU"/>
    </w:rPr>
  </w:style>
  <w:style w:type="paragraph" w:customStyle="1" w:styleId="xl26">
    <w:name w:val="xl26"/>
    <w:basedOn w:val="Normal"/>
    <w:pPr>
      <w:spacing w:before="100" w:beforeAutospacing="1" w:after="100" w:afterAutospacing="1"/>
      <w:jc w:val="center"/>
    </w:pPr>
    <w:rPr>
      <w:szCs w:val="24"/>
      <w:lang w:val="ru-RU" w:eastAsia="ru-RU"/>
    </w:rPr>
  </w:style>
  <w:style w:type="paragraph" w:customStyle="1" w:styleId="xl27">
    <w:name w:val="xl27"/>
    <w:basedOn w:val="Normal"/>
    <w:pPr>
      <w:spacing w:before="100" w:beforeAutospacing="1" w:after="100" w:afterAutospacing="1"/>
    </w:pPr>
    <w:rPr>
      <w:b/>
      <w:bCs/>
      <w:szCs w:val="24"/>
      <w:lang w:val="ru-RU" w:eastAsia="ru-RU"/>
    </w:rPr>
  </w:style>
  <w:style w:type="paragraph" w:customStyle="1" w:styleId="xl28">
    <w:name w:val="xl28"/>
    <w:basedOn w:val="Normal"/>
    <w:pPr>
      <w:spacing w:before="100" w:beforeAutospacing="1" w:after="100" w:afterAutospacing="1"/>
    </w:pPr>
    <w:rPr>
      <w:b/>
      <w:bCs/>
      <w:szCs w:val="24"/>
      <w:lang w:val="ru-RU" w:eastAsia="ru-RU"/>
    </w:rPr>
  </w:style>
  <w:style w:type="paragraph" w:customStyle="1" w:styleId="xl29">
    <w:name w:val="xl29"/>
    <w:basedOn w:val="Normal"/>
    <w:pPr>
      <w:spacing w:before="100" w:beforeAutospacing="1" w:after="100" w:afterAutospacing="1"/>
    </w:pPr>
    <w:rPr>
      <w:b/>
      <w:bCs/>
      <w:sz w:val="22"/>
      <w:szCs w:val="22"/>
      <w:lang w:val="ru-RU" w:eastAsia="ru-RU"/>
    </w:rPr>
  </w:style>
  <w:style w:type="paragraph" w:customStyle="1" w:styleId="xl30">
    <w:name w:val="xl30"/>
    <w:basedOn w:val="Normal"/>
    <w:pPr>
      <w:spacing w:before="100" w:beforeAutospacing="1" w:after="100" w:afterAutospacing="1"/>
      <w:jc w:val="center"/>
    </w:pPr>
    <w:rPr>
      <w:b/>
      <w:bCs/>
      <w:szCs w:val="24"/>
      <w:lang w:val="ru-RU" w:eastAsia="ru-RU"/>
    </w:r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  <w:lang w:val="ru-RU" w:eastAsia="ru-RU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  <w:lang w:val="ru-RU" w:eastAsia="ru-RU"/>
    </w:rPr>
  </w:style>
  <w:style w:type="paragraph" w:customStyle="1" w:styleId="xl33">
    <w:name w:val="xl33"/>
    <w:basedOn w:val="Normal"/>
    <w:pPr>
      <w:spacing w:before="100" w:beforeAutospacing="1" w:after="100" w:afterAutospacing="1"/>
    </w:pPr>
    <w:rPr>
      <w:szCs w:val="24"/>
      <w:lang w:val="ru-RU" w:eastAsia="ru-RU"/>
    </w:rPr>
  </w:style>
  <w:style w:type="paragraph" w:customStyle="1" w:styleId="xl34">
    <w:name w:val="xl34"/>
    <w:basedOn w:val="Normal"/>
    <w:pPr>
      <w:spacing w:before="100" w:beforeAutospacing="1" w:after="100" w:afterAutospacing="1"/>
    </w:pPr>
    <w:rPr>
      <w:b/>
      <w:bCs/>
      <w:szCs w:val="24"/>
      <w:lang w:val="ru-RU" w:eastAsia="ru-RU"/>
    </w:rPr>
  </w:style>
  <w:style w:type="paragraph" w:customStyle="1" w:styleId="xl35">
    <w:name w:val="xl35"/>
    <w:basedOn w:val="Normal"/>
    <w:pPr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36">
    <w:name w:val="xl36"/>
    <w:basedOn w:val="Normal"/>
    <w:pPr>
      <w:spacing w:before="100" w:beforeAutospacing="1" w:after="100" w:afterAutospacing="1"/>
    </w:pPr>
    <w:rPr>
      <w:szCs w:val="24"/>
      <w:lang w:val="ru-RU" w:eastAsia="ru-RU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  <w:lang w:val="ru-RU" w:eastAsia="ru-RU"/>
    </w:rPr>
  </w:style>
  <w:style w:type="paragraph" w:customStyle="1" w:styleId="xl38">
    <w:name w:val="xl38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  <w:lang w:val="ru-RU" w:eastAsia="ru-RU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  <w:lang w:val="ru-RU" w:eastAsia="ru-RU"/>
    </w:rPr>
  </w:style>
  <w:style w:type="paragraph" w:customStyle="1" w:styleId="xl40">
    <w:name w:val="xl4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  <w:lang w:val="ru-RU" w:eastAsia="ru-RU"/>
    </w:rPr>
  </w:style>
  <w:style w:type="paragraph" w:customStyle="1" w:styleId="xl41">
    <w:name w:val="xl4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  <w:lang w:val="ru-RU" w:eastAsia="ru-RU"/>
    </w:rPr>
  </w:style>
  <w:style w:type="paragraph" w:customStyle="1" w:styleId="xl42">
    <w:name w:val="xl42"/>
    <w:basedOn w:val="Normal"/>
    <w:pPr>
      <w:spacing w:before="100" w:beforeAutospacing="1" w:after="100" w:afterAutospacing="1"/>
      <w:jc w:val="center"/>
    </w:pPr>
    <w:rPr>
      <w:b/>
      <w:bCs/>
      <w:szCs w:val="24"/>
      <w:lang w:val="ru-RU" w:eastAsia="ru-RU"/>
    </w:rPr>
  </w:style>
  <w:style w:type="paragraph" w:customStyle="1" w:styleId="xl43">
    <w:name w:val="xl43"/>
    <w:basedOn w:val="Normal"/>
    <w:pPr>
      <w:spacing w:before="100" w:beforeAutospacing="1" w:after="100" w:afterAutospacing="1"/>
      <w:jc w:val="center"/>
    </w:pPr>
    <w:rPr>
      <w:szCs w:val="24"/>
      <w:lang w:val="ru-RU" w:eastAsia="ru-RU"/>
    </w:rPr>
  </w:style>
  <w:style w:type="paragraph" w:customStyle="1" w:styleId="xl44">
    <w:name w:val="xl44"/>
    <w:basedOn w:val="Normal"/>
    <w:pPr>
      <w:spacing w:before="100" w:beforeAutospacing="1" w:after="100" w:afterAutospacing="1"/>
      <w:jc w:val="center"/>
    </w:pPr>
    <w:rPr>
      <w:b/>
      <w:bCs/>
      <w:i/>
      <w:iCs/>
      <w:szCs w:val="24"/>
      <w:lang w:val="ru-RU" w:eastAsia="ru-RU"/>
    </w:rPr>
  </w:style>
  <w:style w:type="paragraph" w:customStyle="1" w:styleId="FR1">
    <w:name w:val="FR1"/>
    <w:pPr>
      <w:widowControl w:val="0"/>
      <w:snapToGrid w:val="0"/>
      <w:spacing w:before="460"/>
    </w:pPr>
    <w:rPr>
      <w:rFonts w:ascii="Arial" w:eastAsia="Times New Roman" w:hAnsi="Arial"/>
      <w:sz w:val="24"/>
      <w:lang w:val="ru-RU" w:eastAsia="ru-RU"/>
    </w:rPr>
  </w:style>
  <w:style w:type="paragraph" w:customStyle="1" w:styleId="text1">
    <w:name w:val="text"/>
    <w:basedOn w:val="Normal"/>
    <w:pPr>
      <w:spacing w:before="120" w:after="120"/>
      <w:jc w:val="both"/>
    </w:pPr>
    <w:rPr>
      <w:szCs w:val="24"/>
      <w:lang w:val="ro-RO" w:eastAsia="ru-RU"/>
    </w:rPr>
  </w:style>
  <w:style w:type="paragraph" w:customStyle="1" w:styleId="a6">
    <w:name w:val="Заголовок т и р"/>
    <w:basedOn w:val="Normal"/>
    <w:pPr>
      <w:widowControl w:val="0"/>
      <w:autoSpaceDE w:val="0"/>
      <w:autoSpaceDN w:val="0"/>
      <w:adjustRightInd w:val="0"/>
      <w:spacing w:after="0"/>
    </w:pPr>
    <w:rPr>
      <w:rFonts w:ascii="Verdana" w:hAnsi="Verdana"/>
      <w:b/>
      <w:sz w:val="20"/>
      <w:szCs w:val="22"/>
      <w:lang w:val="ro-RO" w:eastAsia="ru-RU"/>
    </w:rPr>
  </w:style>
  <w:style w:type="paragraph" w:customStyle="1" w:styleId="P">
    <w:name w:val="P"/>
    <w:basedOn w:val="Normal"/>
    <w:pPr>
      <w:spacing w:after="0" w:line="360" w:lineRule="auto"/>
      <w:ind w:firstLine="709"/>
      <w:jc w:val="both"/>
    </w:pPr>
    <w:rPr>
      <w:lang w:val="en-AU" w:eastAsia="ru-RU"/>
    </w:rPr>
  </w:style>
  <w:style w:type="paragraph" w:customStyle="1" w:styleId="PChar">
    <w:name w:val="P Char Знак"/>
    <w:pPr>
      <w:ind w:firstLine="709"/>
      <w:jc w:val="both"/>
    </w:pPr>
    <w:rPr>
      <w:rFonts w:ascii="Book Antiqua" w:eastAsia="Times New Roman" w:hAnsi="Book Antiqua"/>
      <w:sz w:val="26"/>
      <w:lang w:val="ro-RO" w:eastAsia="en-US"/>
    </w:rPr>
  </w:style>
  <w:style w:type="paragraph" w:customStyle="1" w:styleId="2">
    <w:name w:val="Глава 2"/>
    <w:basedOn w:val="Heading2"/>
    <w:pPr>
      <w:widowControl w:val="0"/>
      <w:spacing w:after="0"/>
      <w:jc w:val="left"/>
    </w:pPr>
    <w:rPr>
      <w:rFonts w:ascii="Verdana" w:hAnsi="Verdana"/>
      <w:noProof/>
      <w:sz w:val="28"/>
      <w:lang w:val="ro-RO"/>
    </w:rPr>
  </w:style>
  <w:style w:type="paragraph" w:customStyle="1" w:styleId="Char1">
    <w:name w:val="Заголовок т и р Char"/>
    <w:basedOn w:val="Normal"/>
    <w:pPr>
      <w:widowControl w:val="0"/>
      <w:autoSpaceDE w:val="0"/>
      <w:autoSpaceDN w:val="0"/>
      <w:adjustRightInd w:val="0"/>
      <w:spacing w:after="0"/>
    </w:pPr>
    <w:rPr>
      <w:rFonts w:ascii="Verdana" w:hAnsi="Verdana"/>
      <w:b/>
      <w:sz w:val="20"/>
      <w:szCs w:val="22"/>
      <w:lang w:val="ro-RO" w:eastAsia="ru-RU"/>
    </w:rPr>
  </w:style>
  <w:style w:type="paragraph" w:customStyle="1" w:styleId="P0">
    <w:name w:val="P Знак"/>
    <w:basedOn w:val="Normal"/>
    <w:pPr>
      <w:spacing w:after="0" w:line="360" w:lineRule="auto"/>
      <w:ind w:firstLine="709"/>
      <w:jc w:val="both"/>
    </w:pPr>
    <w:rPr>
      <w:lang w:val="en-AU" w:eastAsia="ru-RU"/>
    </w:rPr>
  </w:style>
  <w:style w:type="paragraph" w:customStyle="1" w:styleId="PChar0">
    <w:name w:val="P Char Знак Знак"/>
    <w:pPr>
      <w:ind w:firstLine="709"/>
      <w:jc w:val="both"/>
    </w:pPr>
    <w:rPr>
      <w:rFonts w:ascii="Book Antiqua" w:eastAsia="Times New Roman" w:hAnsi="Book Antiqua"/>
      <w:sz w:val="26"/>
      <w:lang w:val="ro-RO" w:eastAsia="en-US"/>
    </w:rPr>
  </w:style>
  <w:style w:type="paragraph" w:styleId="CommentText">
    <w:name w:val="annotation text"/>
    <w:basedOn w:val="Normal"/>
    <w:semiHidden/>
    <w:pPr>
      <w:spacing w:after="0"/>
    </w:pPr>
    <w:rPr>
      <w:sz w:val="20"/>
      <w:lang w:val="ro-RO" w:eastAsia="en-GB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List">
    <w:name w:val="List"/>
    <w:basedOn w:val="Normal"/>
    <w:pPr>
      <w:spacing w:after="0"/>
      <w:ind w:left="283" w:hanging="283"/>
    </w:pPr>
    <w:rPr>
      <w:szCs w:val="24"/>
      <w:lang w:val="ro-RO" w:eastAsia="en-GB"/>
    </w:rPr>
  </w:style>
  <w:style w:type="paragraph" w:styleId="List2">
    <w:name w:val="List 2"/>
    <w:basedOn w:val="Normal"/>
    <w:pPr>
      <w:spacing w:after="0"/>
      <w:ind w:left="566" w:hanging="283"/>
    </w:pPr>
    <w:rPr>
      <w:szCs w:val="24"/>
      <w:lang w:val="ro-RO" w:eastAsia="en-GB"/>
    </w:rPr>
  </w:style>
  <w:style w:type="paragraph" w:styleId="List3">
    <w:name w:val="List 3"/>
    <w:basedOn w:val="Normal"/>
    <w:pPr>
      <w:spacing w:after="0"/>
      <w:ind w:left="849" w:hanging="283"/>
    </w:pPr>
    <w:rPr>
      <w:szCs w:val="24"/>
      <w:lang w:val="ro-RO" w:eastAsia="en-GB"/>
    </w:rPr>
  </w:style>
  <w:style w:type="paragraph" w:styleId="List4">
    <w:name w:val="List 4"/>
    <w:basedOn w:val="Normal"/>
    <w:pPr>
      <w:spacing w:after="0"/>
      <w:ind w:left="1132" w:hanging="283"/>
    </w:pPr>
    <w:rPr>
      <w:szCs w:val="24"/>
      <w:lang w:val="ro-RO" w:eastAsia="en-GB"/>
    </w:rPr>
  </w:style>
  <w:style w:type="paragraph" w:styleId="List5">
    <w:name w:val="List 5"/>
    <w:basedOn w:val="Normal"/>
    <w:pPr>
      <w:spacing w:after="0"/>
      <w:ind w:left="1415" w:hanging="283"/>
    </w:pPr>
    <w:rPr>
      <w:szCs w:val="24"/>
      <w:lang w:val="ro-RO" w:eastAsia="en-GB"/>
    </w:rPr>
  </w:style>
  <w:style w:type="paragraph" w:styleId="ListBullet2">
    <w:name w:val="List Bullet 2"/>
    <w:basedOn w:val="Normal"/>
    <w:autoRedefine/>
    <w:pPr>
      <w:numPr>
        <w:numId w:val="2"/>
      </w:numPr>
      <w:spacing w:after="0"/>
    </w:pPr>
    <w:rPr>
      <w:szCs w:val="24"/>
      <w:lang w:val="ro-RO" w:eastAsia="en-GB"/>
    </w:rPr>
  </w:style>
  <w:style w:type="paragraph" w:styleId="ListBullet3">
    <w:name w:val="List Bullet 3"/>
    <w:basedOn w:val="Normal"/>
    <w:autoRedefine/>
    <w:pPr>
      <w:numPr>
        <w:numId w:val="5"/>
      </w:numPr>
      <w:tabs>
        <w:tab w:val="clear" w:pos="643"/>
        <w:tab w:val="num" w:pos="926"/>
      </w:tabs>
      <w:spacing w:after="0"/>
      <w:ind w:left="926"/>
    </w:pPr>
    <w:rPr>
      <w:szCs w:val="24"/>
      <w:lang w:val="ro-RO" w:eastAsia="en-GB"/>
    </w:rPr>
  </w:style>
  <w:style w:type="paragraph" w:styleId="ListBullet4">
    <w:name w:val="List Bullet 4"/>
    <w:basedOn w:val="Normal"/>
    <w:autoRedefine/>
    <w:pPr>
      <w:numPr>
        <w:numId w:val="6"/>
      </w:numPr>
      <w:tabs>
        <w:tab w:val="clear" w:pos="926"/>
        <w:tab w:val="num" w:pos="1209"/>
      </w:tabs>
      <w:spacing w:after="0"/>
      <w:ind w:left="1209"/>
    </w:pPr>
    <w:rPr>
      <w:szCs w:val="24"/>
      <w:lang w:val="ro-RO" w:eastAsia="en-GB"/>
    </w:rPr>
  </w:style>
  <w:style w:type="paragraph" w:styleId="ListBullet5">
    <w:name w:val="List Bullet 5"/>
    <w:basedOn w:val="Normal"/>
    <w:autoRedefine/>
    <w:pPr>
      <w:numPr>
        <w:numId w:val="7"/>
      </w:numPr>
      <w:tabs>
        <w:tab w:val="clear" w:pos="1209"/>
        <w:tab w:val="num" w:pos="1492"/>
      </w:tabs>
      <w:spacing w:after="0"/>
      <w:ind w:left="1492"/>
    </w:pPr>
    <w:rPr>
      <w:szCs w:val="24"/>
      <w:lang w:val="ro-RO" w:eastAsia="en-GB"/>
    </w:rPr>
  </w:style>
  <w:style w:type="paragraph" w:styleId="ListContinue2">
    <w:name w:val="List Continue 2"/>
    <w:basedOn w:val="Normal"/>
    <w:pPr>
      <w:numPr>
        <w:numId w:val="8"/>
      </w:numPr>
      <w:tabs>
        <w:tab w:val="clear" w:pos="1492"/>
      </w:tabs>
      <w:spacing w:after="120"/>
      <w:ind w:left="566" w:firstLine="0"/>
    </w:pPr>
    <w:rPr>
      <w:szCs w:val="24"/>
      <w:lang w:val="ro-RO" w:eastAsia="en-GB"/>
    </w:rPr>
  </w:style>
  <w:style w:type="paragraph" w:styleId="ListContinue3">
    <w:name w:val="List Continue 3"/>
    <w:basedOn w:val="Normal"/>
    <w:pPr>
      <w:spacing w:after="120"/>
      <w:ind w:left="849"/>
    </w:pPr>
    <w:rPr>
      <w:szCs w:val="24"/>
      <w:lang w:val="ro-RO" w:eastAsia="en-GB"/>
    </w:rPr>
  </w:style>
  <w:style w:type="paragraph" w:customStyle="1" w:styleId="TEXTCharCaracter">
    <w:name w:val="TEXT Char Caracter"/>
    <w:basedOn w:val="Normal"/>
    <w:autoRedefine/>
    <w:pPr>
      <w:spacing w:after="0"/>
      <w:ind w:firstLine="709"/>
      <w:jc w:val="both"/>
    </w:pPr>
    <w:rPr>
      <w:rFonts w:ascii="Book Antiqua" w:hAnsi="Book Antiqua"/>
      <w:szCs w:val="24"/>
      <w:lang w:val="en-AU" w:eastAsia="ru-RU"/>
    </w:rPr>
  </w:style>
  <w:style w:type="paragraph" w:customStyle="1" w:styleId="CharCaracter">
    <w:name w:val="Заголовок т и р Char Caracter"/>
    <w:basedOn w:val="Normal"/>
    <w:pPr>
      <w:widowControl w:val="0"/>
      <w:autoSpaceDE w:val="0"/>
      <w:autoSpaceDN w:val="0"/>
      <w:adjustRightInd w:val="0"/>
      <w:spacing w:after="0"/>
    </w:pPr>
    <w:rPr>
      <w:rFonts w:ascii="Verdana" w:hAnsi="Verdana"/>
      <w:b/>
      <w:szCs w:val="22"/>
      <w:lang w:val="ro-RO" w:eastAsia="ru-RU"/>
    </w:rPr>
  </w:style>
  <w:style w:type="paragraph" w:customStyle="1" w:styleId="PCaracter">
    <w:name w:val="P Знак Caracter"/>
    <w:basedOn w:val="Normal"/>
    <w:pPr>
      <w:spacing w:after="0" w:line="360" w:lineRule="auto"/>
      <w:ind w:firstLine="709"/>
      <w:jc w:val="both"/>
    </w:pPr>
    <w:rPr>
      <w:szCs w:val="24"/>
      <w:lang w:val="en-AU" w:eastAsia="ru-RU"/>
    </w:rPr>
  </w:style>
  <w:style w:type="paragraph" w:customStyle="1" w:styleId="PCharCaracter">
    <w:name w:val="P Char Знак Знак Caracter"/>
    <w:pPr>
      <w:ind w:firstLine="709"/>
      <w:jc w:val="both"/>
    </w:pPr>
    <w:rPr>
      <w:rFonts w:ascii="Book Antiqua" w:eastAsia="Times New Roman" w:hAnsi="Book Antiqua"/>
      <w:sz w:val="26"/>
      <w:szCs w:val="24"/>
      <w:lang w:val="ro-RO" w:eastAsia="en-US"/>
    </w:rPr>
  </w:style>
  <w:style w:type="paragraph" w:customStyle="1" w:styleId="a7">
    <w:name w:val="Îáû÷íûé"/>
    <w:pPr>
      <w:widowControl w:val="0"/>
      <w:overflowPunct w:val="0"/>
      <w:autoSpaceDE w:val="0"/>
      <w:autoSpaceDN w:val="0"/>
      <w:adjustRightInd w:val="0"/>
      <w:textAlignment w:val="baseline"/>
    </w:pPr>
    <w:rPr>
      <w:rFonts w:eastAsia="Times New Roman"/>
      <w:lang w:val="ro-RO" w:eastAsia="ru-RU"/>
    </w:rPr>
  </w:style>
  <w:style w:type="paragraph" w:customStyle="1" w:styleId="Iacaaiea">
    <w:name w:val="Iacaaiea"/>
    <w:basedOn w:val="Normal"/>
    <w:pPr>
      <w:widowControl w:val="0"/>
      <w:overflowPunct w:val="0"/>
      <w:autoSpaceDE w:val="0"/>
      <w:autoSpaceDN w:val="0"/>
      <w:adjustRightInd w:val="0"/>
      <w:spacing w:after="0" w:line="360" w:lineRule="auto"/>
      <w:ind w:firstLine="709"/>
      <w:jc w:val="center"/>
      <w:textAlignment w:val="baseline"/>
    </w:pPr>
    <w:rPr>
      <w:b/>
      <w:sz w:val="28"/>
      <w:lang w:val="ro-RO" w:eastAsia="ru-RU"/>
    </w:rPr>
  </w:style>
  <w:style w:type="paragraph" w:customStyle="1" w:styleId="1CharChar">
    <w:name w:val=" Знак Знак1 Char Char"/>
    <w:basedOn w:val="Normal"/>
    <w:pPr>
      <w:spacing w:after="160" w:line="240" w:lineRule="exact"/>
    </w:pPr>
    <w:rPr>
      <w:rFonts w:ascii="Arial" w:eastAsia="Batang" w:hAnsi="Arial" w:cs="Arial"/>
      <w:sz w:val="20"/>
      <w:lang w:val="ro-RO"/>
    </w:rPr>
  </w:style>
  <w:style w:type="paragraph" w:customStyle="1" w:styleId="CharCharCaracterCharCharCaracter">
    <w:name w:val=" Знак Знак Знак Знак Знак Знак Char Char Caracter Char Char Caracter Знак Знак"/>
    <w:basedOn w:val="Normal"/>
    <w:pPr>
      <w:spacing w:after="160" w:line="240" w:lineRule="exact"/>
    </w:pPr>
    <w:rPr>
      <w:rFonts w:ascii="Arial" w:eastAsia="Batang" w:hAnsi="Arial" w:cs="Arial"/>
      <w:sz w:val="20"/>
      <w:lang w:val="ro-RO"/>
    </w:rPr>
  </w:style>
  <w:style w:type="character" w:styleId="CommentReference">
    <w:name w:val="annotation reference"/>
    <w:semiHidden/>
    <w:rPr>
      <w:sz w:val="16"/>
      <w:szCs w:val="16"/>
    </w:rPr>
  </w:style>
  <w:style w:type="character" w:styleId="EndnoteReference">
    <w:name w:val="endnote reference"/>
    <w:semiHidden/>
    <w:rsid w:val="00521F62"/>
    <w:rPr>
      <w:vertAlign w:val="superscript"/>
    </w:rPr>
  </w:style>
  <w:style w:type="paragraph" w:customStyle="1" w:styleId="Bullet">
    <w:name w:val="Bullet"/>
    <w:basedOn w:val="Normal"/>
    <w:rsid w:val="004F32D6"/>
    <w:pPr>
      <w:numPr>
        <w:numId w:val="10"/>
      </w:numPr>
    </w:pPr>
  </w:style>
  <w:style w:type="paragraph" w:customStyle="1" w:styleId="Dash">
    <w:name w:val="Dash"/>
    <w:basedOn w:val="Normal"/>
    <w:rsid w:val="004F32D6"/>
    <w:pPr>
      <w:numPr>
        <w:numId w:val="11"/>
      </w:numPr>
      <w:adjustRightInd w:val="0"/>
      <w:snapToGrid w:val="0"/>
    </w:pPr>
  </w:style>
  <w:style w:type="character" w:customStyle="1" w:styleId="Heading1Char">
    <w:name w:val="Heading 1 Char"/>
    <w:link w:val="Heading1"/>
    <w:rsid w:val="004F32D6"/>
    <w:rPr>
      <w:b/>
      <w:caps/>
      <w:sz w:val="24"/>
      <w:lang w:val="en-GB" w:eastAsia="en-US" w:bidi="ar-SA"/>
    </w:rPr>
  </w:style>
  <w:style w:type="table" w:styleId="TableGrid">
    <w:name w:val="Table Grid"/>
    <w:basedOn w:val="TableNormal"/>
    <w:rsid w:val="00CA28EA"/>
    <w:pPr>
      <w:spacing w:after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file:///C:\WINDOWS\&#1056;&#1072;&#1073;&#1086;&#1095;&#1080;&#1081;%20&#1089;&#1090;&#1086;&#1083;\Stoianov.Etnie.xls" TargetMode="Externa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WINDOWS\&#1056;&#1072;&#1073;&#1086;&#1095;&#1080;&#1081;%20&#1089;&#1090;&#1086;&#1083;\Stoianov.Etnie.x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2.ohchr.org/spanish/law/pdf/protocoltraffic_sp.pdf" TargetMode="Externa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hyperlink" Target="http://www.multitran.ru/c/m.exe?t=25693_1_2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44827</Words>
  <Characters>255516</Characters>
  <Application>Microsoft Office Word</Application>
  <DocSecurity>4</DocSecurity>
  <Lines>2129</Lines>
  <Paragraphs>599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</vt:lpstr>
    </vt:vector>
  </TitlesOfParts>
  <Company>International Computing Centre</Company>
  <LinksUpToDate>false</LinksUpToDate>
  <CharactersWithSpaces>299744</CharactersWithSpaces>
  <SharedDoc>false</SharedDoc>
  <HLinks>
    <vt:vector size="24" baseType="variant">
      <vt:variant>
        <vt:i4>2883692</vt:i4>
      </vt:variant>
      <vt:variant>
        <vt:i4>30</vt:i4>
      </vt:variant>
      <vt:variant>
        <vt:i4>0</vt:i4>
      </vt:variant>
      <vt:variant>
        <vt:i4>5</vt:i4>
      </vt:variant>
      <vt:variant>
        <vt:lpwstr>E:\rapoarte\Stoianov.Etnie.xls</vt:lpwstr>
      </vt:variant>
      <vt:variant>
        <vt:lpwstr>RANGE!_ftnref1#RANGE!_ftnref1</vt:lpwstr>
      </vt:variant>
      <vt:variant>
        <vt:i4>2883692</vt:i4>
      </vt:variant>
      <vt:variant>
        <vt:i4>27</vt:i4>
      </vt:variant>
      <vt:variant>
        <vt:i4>0</vt:i4>
      </vt:variant>
      <vt:variant>
        <vt:i4>5</vt:i4>
      </vt:variant>
      <vt:variant>
        <vt:lpwstr>E:\rapoarte\Stoianov.Etnie.xls</vt:lpwstr>
      </vt:variant>
      <vt:variant>
        <vt:lpwstr>RANGE!_ftnref1#RANGE!_ftnref1</vt:lpwstr>
      </vt:variant>
      <vt:variant>
        <vt:i4>8126482</vt:i4>
      </vt:variant>
      <vt:variant>
        <vt:i4>24</vt:i4>
      </vt:variant>
      <vt:variant>
        <vt:i4>0</vt:i4>
      </vt:variant>
      <vt:variant>
        <vt:i4>5</vt:i4>
      </vt:variant>
      <vt:variant>
        <vt:lpwstr>http://www2.ohchr.org/spanish/law/pdf/protocoltraffic_sp.pdf</vt:lpwstr>
      </vt:variant>
      <vt:variant>
        <vt:lpwstr/>
      </vt:variant>
      <vt:variant>
        <vt:i4>7667811</vt:i4>
      </vt:variant>
      <vt:variant>
        <vt:i4>21</vt:i4>
      </vt:variant>
      <vt:variant>
        <vt:i4>0</vt:i4>
      </vt:variant>
      <vt:variant>
        <vt:i4>5</vt:i4>
      </vt:variant>
      <vt:variant>
        <vt:lpwstr>http://www.multitran.ru/c/m.exe?t=25693_1_2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</dc:title>
  <dc:subject/>
  <dc:creator>OHCHR</dc:creator>
  <cp:keywords/>
  <dc:description/>
  <cp:lastModifiedBy>CSD</cp:lastModifiedBy>
  <cp:revision>2</cp:revision>
  <cp:lastPrinted>2009-03-04T14:47:00Z</cp:lastPrinted>
  <dcterms:created xsi:type="dcterms:W3CDTF">2009-03-04T15:00:00Z</dcterms:created>
  <dcterms:modified xsi:type="dcterms:W3CDTF">2009-03-04T15:00:00Z</dcterms:modified>
</cp:coreProperties>
</file>