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BB5A75" w:rsidRPr="00D65A62" w:rsidTr="00A70F68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635870" w:rsidRDefault="00BB5A75" w:rsidP="00A70F68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D65A62" w:rsidRDefault="00BB5A75" w:rsidP="00A70F68">
            <w:pPr>
              <w:jc w:val="right"/>
              <w:rPr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CR</w:instrText>
            </w:r>
            <w:r>
              <w:rPr>
                <w:lang w:val="en-US"/>
              </w:rPr>
              <w:instrText>P</w:instrText>
            </w:r>
            <w:r>
              <w:instrText xml:space="preserve">D/"  \* MERGEFORMAT </w:instrText>
            </w:r>
            <w:r>
              <w:fldChar w:fldCharType="separate"/>
            </w:r>
            <w:r w:rsidR="00A70F68">
              <w:t>C/BOL/CO/1</w:t>
            </w:r>
            <w:r>
              <w:fldChar w:fldCharType="end"/>
            </w:r>
          </w:p>
        </w:tc>
      </w:tr>
      <w:tr w:rsidR="00BB5A75" w:rsidRPr="00635870" w:rsidTr="00A70F6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635870" w:rsidRDefault="00BB5A75" w:rsidP="00A70F68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175971E" wp14:editId="47334499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B5A75" w:rsidRPr="007511D7" w:rsidRDefault="00BB5A75" w:rsidP="00A70F68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D65A62" w:rsidRDefault="00BB5A75" w:rsidP="00A70F68">
            <w:pPr>
              <w:spacing w:before="240"/>
              <w:rPr>
                <w:lang w:val="en-US"/>
              </w:rPr>
            </w:pPr>
            <w:r w:rsidRPr="00D65A62">
              <w:rPr>
                <w:lang w:val="en-US"/>
              </w:rPr>
              <w:t>Distr</w:t>
            </w:r>
            <w:r w:rsidRPr="00D65A62">
              <w:t>.:</w:t>
            </w:r>
            <w:r w:rsidRPr="00D65A62">
              <w:rPr>
                <w:lang w:val="en-US"/>
              </w:rPr>
              <w:t xml:space="preserve"> </w:t>
            </w:r>
            <w:bookmarkStart w:id="1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FF340C">
              <w:fldChar w:fldCharType="separate"/>
            </w:r>
            <w:r w:rsidRPr="00D65A62">
              <w:fldChar w:fldCharType="end"/>
            </w:r>
            <w:bookmarkEnd w:id="1"/>
          </w:p>
          <w:p w:rsidR="00BB5A75" w:rsidRPr="00D65A62" w:rsidRDefault="00BB5A75" w:rsidP="00A70F68">
            <w:pPr>
              <w:rPr>
                <w:lang w:val="en-US"/>
              </w:rPr>
            </w:pPr>
            <w:r w:rsidRPr="00D65A62">
              <w:rPr>
                <w:lang w:val="en-US"/>
              </w:rPr>
              <w:fldChar w:fldCharType="begin"/>
            </w:r>
            <w:r w:rsidRPr="00D65A62">
              <w:rPr>
                <w:lang w:val="en-US"/>
              </w:rPr>
              <w:instrText xml:space="preserve"> FILLIN  "Введите дату документа" \* MERGEFORMAT </w:instrText>
            </w:r>
            <w:r w:rsidRPr="00D65A62">
              <w:rPr>
                <w:lang w:val="en-US"/>
              </w:rPr>
              <w:fldChar w:fldCharType="separate"/>
            </w:r>
            <w:r w:rsidR="00A70F68">
              <w:rPr>
                <w:lang w:val="en-US"/>
              </w:rPr>
              <w:t>4 November 2016</w:t>
            </w:r>
            <w:r w:rsidRPr="00D65A62">
              <w:rPr>
                <w:lang w:val="en-US"/>
              </w:rPr>
              <w:fldChar w:fldCharType="end"/>
            </w:r>
          </w:p>
          <w:p w:rsidR="00BB5A75" w:rsidRPr="00D65A62" w:rsidRDefault="00BB5A75" w:rsidP="00A70F68">
            <w:r w:rsidRPr="00D65A62">
              <w:rPr>
                <w:lang w:val="en-US"/>
              </w:rPr>
              <w:t>Russian</w:t>
            </w:r>
          </w:p>
          <w:p w:rsidR="00BB5A75" w:rsidRPr="00D65A62" w:rsidRDefault="00BB5A75" w:rsidP="00A70F68">
            <w:r w:rsidRPr="00D65A62">
              <w:rPr>
                <w:lang w:val="en-US"/>
              </w:rPr>
              <w:t>Original</w:t>
            </w:r>
            <w:r w:rsidRPr="00D65A62">
              <w:t xml:space="preserve">: </w:t>
            </w:r>
            <w:r w:rsidR="00966093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Spanish"/>
                    <w:listEntry w:val="English"/>
                    <w:listEntry w:val="Frenc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2" w:name="ПолеСоСписком2"/>
            <w:r w:rsidR="00966093">
              <w:instrText xml:space="preserve"> FORMDROPDOWN </w:instrText>
            </w:r>
            <w:r w:rsidR="00FF340C">
              <w:fldChar w:fldCharType="separate"/>
            </w:r>
            <w:r w:rsidR="00966093">
              <w:fldChar w:fldCharType="end"/>
            </w:r>
            <w:bookmarkEnd w:id="2"/>
          </w:p>
          <w:p w:rsidR="00BB5A75" w:rsidRPr="00635870" w:rsidRDefault="00BB5A75" w:rsidP="00A70F68"/>
        </w:tc>
      </w:tr>
    </w:tbl>
    <w:p w:rsidR="00A70F68" w:rsidRPr="00A70F68" w:rsidRDefault="00A70F68" w:rsidP="00A70F68">
      <w:pPr>
        <w:spacing w:before="120"/>
        <w:rPr>
          <w:b/>
          <w:sz w:val="24"/>
          <w:szCs w:val="24"/>
          <w:lang w:val="es-ES"/>
        </w:rPr>
      </w:pPr>
      <w:r w:rsidRPr="00A70F68">
        <w:rPr>
          <w:b/>
          <w:sz w:val="24"/>
          <w:szCs w:val="24"/>
        </w:rPr>
        <w:t>Комитет по правам инвалидов</w:t>
      </w:r>
    </w:p>
    <w:p w:rsidR="00A70F68" w:rsidRPr="00A70F68" w:rsidRDefault="00A70F68" w:rsidP="00A70F68">
      <w:pPr>
        <w:pStyle w:val="HChGR"/>
      </w:pPr>
      <w:r w:rsidRPr="00A70F68">
        <w:tab/>
      </w:r>
      <w:r w:rsidRPr="00A70F68">
        <w:tab/>
        <w:t>Заключительные замечания по первоначальному докладу Многонационального Государства Боливии</w:t>
      </w:r>
      <w:r w:rsidRPr="00A70F68">
        <w:rPr>
          <w:b w:val="0"/>
          <w:sz w:val="20"/>
        </w:rPr>
        <w:footnoteReference w:customMarkFollows="1" w:id="1"/>
        <w:t>*</w:t>
      </w:r>
      <w:r w:rsidRPr="00A70F68">
        <w:t xml:space="preserve"> </w:t>
      </w:r>
    </w:p>
    <w:p w:rsidR="00A70F68" w:rsidRPr="00A70F68" w:rsidRDefault="00A70F68" w:rsidP="00A70F68">
      <w:pPr>
        <w:pStyle w:val="HChGR"/>
      </w:pPr>
      <w:r w:rsidRPr="00A70F68">
        <w:tab/>
        <w:t>I.</w:t>
      </w:r>
      <w:r w:rsidRPr="00A70F68">
        <w:tab/>
        <w:t>Введение</w:t>
      </w:r>
    </w:p>
    <w:p w:rsidR="00A70F68" w:rsidRPr="00A70F68" w:rsidRDefault="00A70F68" w:rsidP="00A70F68">
      <w:pPr>
        <w:pStyle w:val="SingleTxtGR"/>
      </w:pPr>
      <w:r w:rsidRPr="00A70F68">
        <w:t>1.</w:t>
      </w:r>
      <w:r w:rsidRPr="00A70F68">
        <w:tab/>
        <w:t>Комитет рассмотрел первоначальный доклад Многонационального Гос</w:t>
      </w:r>
      <w:r w:rsidRPr="00A70F68">
        <w:t>у</w:t>
      </w:r>
      <w:r w:rsidRPr="00A70F68">
        <w:t xml:space="preserve">дарства Боливии (CRPD/C/BOL/1) на своем 273 и 274-м заседаниях </w:t>
      </w:r>
      <w:r w:rsidR="007F2F38">
        <w:br/>
      </w:r>
      <w:r w:rsidRPr="00A70F68">
        <w:t>(см. CRPD/C/</w:t>
      </w:r>
      <w:r w:rsidR="0027240F">
        <w:t>SR.273 и 274), состоявшихся соответственно</w:t>
      </w:r>
      <w:r w:rsidRPr="00A70F68">
        <w:t xml:space="preserve"> 17 и 18 августа 2016</w:t>
      </w:r>
      <w:r w:rsidR="0027240F">
        <w:t> </w:t>
      </w:r>
      <w:r w:rsidRPr="00A70F68">
        <w:t>года. На своем 290-м заседании 30 августа 2016 года он принял следу</w:t>
      </w:r>
      <w:r w:rsidRPr="00A70F68">
        <w:t>ю</w:t>
      </w:r>
      <w:r w:rsidRPr="00A70F68">
        <w:t>щие заключительные замечания.</w:t>
      </w:r>
    </w:p>
    <w:p w:rsidR="00A70F68" w:rsidRPr="00A70F68" w:rsidRDefault="00A70F68" w:rsidP="00A70F68">
      <w:pPr>
        <w:pStyle w:val="SingleTxtGR"/>
      </w:pPr>
      <w:r w:rsidRPr="00A70F68">
        <w:t>2.</w:t>
      </w:r>
      <w:r w:rsidRPr="00A70F68">
        <w:tab/>
        <w:t>Комитет приветствует первоначальный доклад государства-участника и выражает ему признательность за предс</w:t>
      </w:r>
      <w:r w:rsidR="007F2F38">
        <w:t xml:space="preserve">тавленные им письменные ответы </w:t>
      </w:r>
      <w:r w:rsidRPr="00A70F68">
        <w:t>(CRPD/C/BOL/Q/1/Add.1) на перечень вопросов, подготовленный Комитетом (CRPD/C/BOL/Q/1). Комитет высоко оценивает конструктивный диалог, сост</w:t>
      </w:r>
      <w:r w:rsidRPr="00A70F68">
        <w:t>о</w:t>
      </w:r>
      <w:r w:rsidRPr="00A70F68">
        <w:t>явшийся с делегацией государства-участника.</w:t>
      </w:r>
    </w:p>
    <w:p w:rsidR="00A70F68" w:rsidRPr="00A70F68" w:rsidRDefault="00A70F68" w:rsidP="00A70F68">
      <w:pPr>
        <w:pStyle w:val="HChGR"/>
      </w:pPr>
      <w:r w:rsidRPr="00A70F68">
        <w:tab/>
        <w:t>II.</w:t>
      </w:r>
      <w:r w:rsidRPr="00A70F68">
        <w:tab/>
        <w:t>Позитивные аспекты</w:t>
      </w:r>
    </w:p>
    <w:p w:rsidR="00A70F68" w:rsidRPr="00A70F68" w:rsidRDefault="00A70F68" w:rsidP="00A70F68">
      <w:pPr>
        <w:pStyle w:val="SingleTxtGR"/>
      </w:pPr>
      <w:r w:rsidRPr="00A70F68">
        <w:t>3.</w:t>
      </w:r>
      <w:r w:rsidRPr="00A70F68">
        <w:tab/>
        <w:t xml:space="preserve">Комитет выражает государству-участнику свое удовлетворение: </w:t>
      </w:r>
    </w:p>
    <w:p w:rsidR="00A70F68" w:rsidRPr="00A70F68" w:rsidRDefault="00A70F68" w:rsidP="00A70F68">
      <w:pPr>
        <w:pStyle w:val="SingleTxtGR"/>
      </w:pPr>
      <w:r w:rsidRPr="00FF340C">
        <w:tab/>
      </w:r>
      <w:r w:rsidRPr="00A70F68">
        <w:t>a)</w:t>
      </w:r>
      <w:r w:rsidRPr="00A70F68">
        <w:tab/>
        <w:t xml:space="preserve">принятием общего закона об инвалидах № 223 (2 марта 2012 года) и декрета о порядке его осуществления; </w:t>
      </w:r>
    </w:p>
    <w:p w:rsidR="00A70F68" w:rsidRPr="00A70F68" w:rsidRDefault="00A70F68" w:rsidP="00A70F68">
      <w:pPr>
        <w:pStyle w:val="SingleTxtGR"/>
      </w:pPr>
      <w:r w:rsidRPr="00FF340C">
        <w:tab/>
      </w:r>
      <w:r w:rsidRPr="00A70F68">
        <w:t>b)</w:t>
      </w:r>
      <w:r w:rsidRPr="00A70F68">
        <w:tab/>
        <w:t>принятием закона против расизма и любой формы дискриминации (8 октября 2010 года);</w:t>
      </w:r>
    </w:p>
    <w:p w:rsidR="00A70F68" w:rsidRPr="00A70F68" w:rsidRDefault="00A70F68" w:rsidP="00A70F68">
      <w:pPr>
        <w:pStyle w:val="SingleTxtGR"/>
      </w:pPr>
      <w:r w:rsidRPr="00FF340C">
        <w:tab/>
      </w:r>
      <w:r w:rsidRPr="00A70F68">
        <w:t>c)</w:t>
      </w:r>
      <w:r w:rsidRPr="00A70F68">
        <w:tab/>
        <w:t>назначением аппарата Народного защитника в качестве органа, о</w:t>
      </w:r>
      <w:r w:rsidRPr="00A70F68">
        <w:t>т</w:t>
      </w:r>
      <w:r w:rsidRPr="00A70F68">
        <w:t xml:space="preserve">вечающего за независимый </w:t>
      </w:r>
      <w:proofErr w:type="gramStart"/>
      <w:r w:rsidRPr="00A70F68">
        <w:t>контроль за</w:t>
      </w:r>
      <w:proofErr w:type="gramEnd"/>
      <w:r w:rsidRPr="00A70F68">
        <w:t xml:space="preserve"> осуществлением Конвенции. </w:t>
      </w:r>
    </w:p>
    <w:p w:rsidR="00A70F68" w:rsidRPr="00A70F68" w:rsidRDefault="00A70F68" w:rsidP="00A70F68">
      <w:pPr>
        <w:pStyle w:val="SingleTxtGR"/>
      </w:pPr>
      <w:r w:rsidRPr="00A70F68">
        <w:t>4.</w:t>
      </w:r>
      <w:r w:rsidRPr="00A70F68">
        <w:tab/>
        <w:t>Комитет с удовлетворением отмечает  создание Национального фонда с</w:t>
      </w:r>
      <w:r w:rsidRPr="00A70F68">
        <w:t>о</w:t>
      </w:r>
      <w:r w:rsidRPr="00A70F68">
        <w:t xml:space="preserve">лидарности и справедливости. </w:t>
      </w:r>
    </w:p>
    <w:p w:rsidR="00A70F68" w:rsidRPr="00A70F68" w:rsidRDefault="00A70F68" w:rsidP="00A70F68">
      <w:pPr>
        <w:pStyle w:val="HChGR"/>
      </w:pPr>
      <w:r w:rsidRPr="00A70F68">
        <w:lastRenderedPageBreak/>
        <w:tab/>
        <w:t>III.</w:t>
      </w:r>
      <w:r w:rsidRPr="00A70F68">
        <w:tab/>
        <w:t>Основные области, вызывающие озабоченность, и</w:t>
      </w:r>
      <w:r>
        <w:rPr>
          <w:lang w:val="en-US"/>
        </w:rPr>
        <w:t> </w:t>
      </w:r>
      <w:r w:rsidRPr="00A70F68">
        <w:t>рекомендации</w:t>
      </w:r>
    </w:p>
    <w:p w:rsidR="00A70F68" w:rsidRPr="00A70F68" w:rsidRDefault="00A70F68" w:rsidP="00A70F68">
      <w:pPr>
        <w:pStyle w:val="H1GR"/>
      </w:pPr>
      <w:r w:rsidRPr="00A70F68">
        <w:tab/>
        <w:t>А.</w:t>
      </w:r>
      <w:r w:rsidRPr="00A70F68">
        <w:tab/>
        <w:t>Общие принципы и обязательства (статьи 1–4)</w:t>
      </w:r>
    </w:p>
    <w:p w:rsidR="00A70F68" w:rsidRPr="00A70F68" w:rsidRDefault="00A70F68" w:rsidP="00A70F68">
      <w:pPr>
        <w:pStyle w:val="SingleTxtGR"/>
      </w:pPr>
      <w:r w:rsidRPr="00A70F68">
        <w:t>5.</w:t>
      </w:r>
      <w:r w:rsidRPr="00A70F68">
        <w:tab/>
        <w:t>Комитет  обеспокоен тем, что в Политической конституции государства-участника инвалиды не признаются как обладатели всех прав человека, а во</w:t>
      </w:r>
      <w:r w:rsidRPr="00A70F68">
        <w:t>с</w:t>
      </w:r>
      <w:r w:rsidRPr="00A70F68">
        <w:t xml:space="preserve">принимаются как нуждающиеся в защите. </w:t>
      </w:r>
    </w:p>
    <w:p w:rsidR="00A70F68" w:rsidRPr="00A70F68" w:rsidRDefault="00A70F68" w:rsidP="00A70F68">
      <w:pPr>
        <w:pStyle w:val="SingleTxtGR"/>
      </w:pPr>
      <w:r w:rsidRPr="00A70F68">
        <w:t>6.</w:t>
      </w:r>
      <w:r w:rsidRPr="00A70F68">
        <w:tab/>
      </w:r>
      <w:r w:rsidRPr="00A70F68">
        <w:rPr>
          <w:b/>
          <w:bCs/>
        </w:rPr>
        <w:t>Комитет рекомендует государству-участнику пересмотреть все свое законодат</w:t>
      </w:r>
      <w:r>
        <w:rPr>
          <w:b/>
          <w:bCs/>
        </w:rPr>
        <w:t xml:space="preserve">ельство, включая Конституцию, </w:t>
      </w:r>
      <w:r w:rsidRPr="00A70F68">
        <w:rPr>
          <w:b/>
          <w:bCs/>
        </w:rPr>
        <w:t>приняв законы, признающие инвалидов как обладателей всех прав человека.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7.</w:t>
      </w:r>
      <w:r w:rsidRPr="00A70F68">
        <w:tab/>
        <w:t>Комитет обеспокоен тем, что по-прежнему используются положения о признании инвалидности, которые отражают медицинскую модель, не учит</w:t>
      </w:r>
      <w:r w:rsidRPr="00A70F68">
        <w:t>ы</w:t>
      </w:r>
      <w:r w:rsidRPr="00A70F68">
        <w:t>вающую те препятствия, с которыми сталкиваются инвалиды, и модели уваж</w:t>
      </w:r>
      <w:r w:rsidRPr="00A70F68">
        <w:t>е</w:t>
      </w:r>
      <w:r w:rsidRPr="00A70F68">
        <w:t>ния прав человека инвалидов. Кроме того, Комитет обеспокоен тем, что проц</w:t>
      </w:r>
      <w:r w:rsidRPr="00A70F68">
        <w:t>е</w:t>
      </w:r>
      <w:r w:rsidRPr="00A70F68">
        <w:t>дура получения свидетельства об  инвалидности является сложной и дорог</w:t>
      </w:r>
      <w:r w:rsidRPr="00A70F68">
        <w:t>о</w:t>
      </w:r>
      <w:r w:rsidRPr="00A70F68">
        <w:t>стоящей для большинства инвалидов, особенно для живущих в сельских рай</w:t>
      </w:r>
      <w:r w:rsidRPr="00A70F68">
        <w:t>о</w:t>
      </w:r>
      <w:r w:rsidRPr="00A70F68">
        <w:t>нах и общинах коренных народов, в результате чего их численность существе</w:t>
      </w:r>
      <w:r w:rsidRPr="00A70F68">
        <w:t>н</w:t>
      </w:r>
      <w:r w:rsidRPr="00A70F68">
        <w:t>но занижена.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8.</w:t>
      </w:r>
      <w:r w:rsidRPr="00A70F68">
        <w:tab/>
      </w:r>
      <w:r w:rsidRPr="00A70F68">
        <w:rPr>
          <w:b/>
          <w:bCs/>
        </w:rPr>
        <w:t>Комитет рекомендует государству-участнику изменить порядок пр</w:t>
      </w:r>
      <w:r w:rsidRPr="00A70F68">
        <w:rPr>
          <w:b/>
          <w:bCs/>
        </w:rPr>
        <w:t>и</w:t>
      </w:r>
      <w:r w:rsidRPr="00A70F68">
        <w:rPr>
          <w:b/>
          <w:bCs/>
        </w:rPr>
        <w:t>знания инвалидности, чтобы тот отражал социальную модель и права ч</w:t>
      </w:r>
      <w:r w:rsidRPr="00A70F68">
        <w:rPr>
          <w:b/>
          <w:bCs/>
        </w:rPr>
        <w:t>е</w:t>
      </w:r>
      <w:r w:rsidRPr="00A70F68">
        <w:rPr>
          <w:b/>
          <w:bCs/>
        </w:rPr>
        <w:t>ловека инвалидов, и сделать этот порядок простым, бесплатным и досту</w:t>
      </w:r>
      <w:r w:rsidRPr="00A70F68">
        <w:rPr>
          <w:b/>
          <w:bCs/>
        </w:rPr>
        <w:t>п</w:t>
      </w:r>
      <w:r w:rsidRPr="00A70F68">
        <w:rPr>
          <w:b/>
          <w:bCs/>
        </w:rPr>
        <w:t xml:space="preserve">ным для всех инвалидов. </w:t>
      </w:r>
    </w:p>
    <w:p w:rsidR="00A70F68" w:rsidRPr="00A70F68" w:rsidRDefault="00A70F68" w:rsidP="00A70F68">
      <w:pPr>
        <w:pStyle w:val="SingleTxtGR"/>
      </w:pPr>
      <w:r w:rsidRPr="00A70F68">
        <w:t>9.</w:t>
      </w:r>
      <w:r w:rsidRPr="00A70F68">
        <w:tab/>
        <w:t>Комитет с обеспокоенностью отмечает, что не проводятся консультации с организациями, представляющими инвалидов, включ</w:t>
      </w:r>
      <w:r w:rsidR="0027240F">
        <w:t>ая организации женщин и девочек-</w:t>
      </w:r>
      <w:r w:rsidRPr="00A70F68">
        <w:t>инвалидов, а также интересы детей. Комитет также обеспокоен тем, что не имеется механизма таких консультаций в связи с</w:t>
      </w:r>
      <w:r>
        <w:t xml:space="preserve"> </w:t>
      </w:r>
      <w:r w:rsidRPr="00A70F68">
        <w:t>принятием законод</w:t>
      </w:r>
      <w:r w:rsidRPr="00A70F68">
        <w:t>а</w:t>
      </w:r>
      <w:r w:rsidRPr="00A70F68">
        <w:t>тельства и политики и других соответствующих решений, затрагивающих инв</w:t>
      </w:r>
      <w:r w:rsidRPr="00A70F68">
        <w:t>а</w:t>
      </w:r>
      <w:r w:rsidRPr="00A70F68">
        <w:t>лидов. Он также обеспокоен тем, что не заполнено</w:t>
      </w:r>
      <w:r>
        <w:t xml:space="preserve"> </w:t>
      </w:r>
      <w:r w:rsidRPr="00A70F68">
        <w:t>девять мест представителей гражданского</w:t>
      </w:r>
      <w:r>
        <w:t xml:space="preserve"> </w:t>
      </w:r>
      <w:r w:rsidRPr="00A70F68">
        <w:t>общества в Национальном</w:t>
      </w:r>
      <w:r>
        <w:t xml:space="preserve"> </w:t>
      </w:r>
      <w:r w:rsidRPr="00A70F68">
        <w:t>комитете инвалидов.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10.</w:t>
      </w:r>
      <w:r w:rsidRPr="00A70F68">
        <w:tab/>
      </w:r>
      <w:r w:rsidRPr="00A70F68">
        <w:rPr>
          <w:b/>
          <w:bCs/>
        </w:rPr>
        <w:t>Комитет рекомендует государству-участнику создать открытые, ш</w:t>
      </w:r>
      <w:r w:rsidRPr="00A70F68">
        <w:rPr>
          <w:b/>
          <w:bCs/>
        </w:rPr>
        <w:t>и</w:t>
      </w:r>
      <w:r w:rsidRPr="00A70F68">
        <w:rPr>
          <w:b/>
          <w:bCs/>
        </w:rPr>
        <w:t>рокие демократические механизмы консультаций с представительными организациями инвалидов, в том числе представляющими женщин и дев</w:t>
      </w:r>
      <w:r w:rsidRPr="00A70F68">
        <w:rPr>
          <w:b/>
          <w:bCs/>
        </w:rPr>
        <w:t>о</w:t>
      </w:r>
      <w:r w:rsidRPr="00A70F68">
        <w:rPr>
          <w:b/>
          <w:bCs/>
        </w:rPr>
        <w:t>чек с инвалидностью и</w:t>
      </w:r>
      <w:r>
        <w:rPr>
          <w:b/>
          <w:bCs/>
        </w:rPr>
        <w:t xml:space="preserve"> </w:t>
      </w:r>
      <w:r w:rsidRPr="00A70F68">
        <w:rPr>
          <w:b/>
          <w:bCs/>
        </w:rPr>
        <w:t>интересы детей-инвалидов, при принятии полит</w:t>
      </w:r>
      <w:r w:rsidRPr="00A70F68">
        <w:rPr>
          <w:b/>
          <w:bCs/>
        </w:rPr>
        <w:t>и</w:t>
      </w:r>
      <w:r w:rsidRPr="00A70F68">
        <w:rPr>
          <w:b/>
          <w:bCs/>
        </w:rPr>
        <w:t>ки, законодательства и других затрагивающих их решений. Он также настоятельно призывает его завершить формирование состава Наци</w:t>
      </w:r>
      <w:r w:rsidRPr="00A70F68">
        <w:rPr>
          <w:b/>
          <w:bCs/>
        </w:rPr>
        <w:t>о</w:t>
      </w:r>
      <w:r w:rsidRPr="00A70F68">
        <w:rPr>
          <w:b/>
          <w:bCs/>
        </w:rPr>
        <w:t>нального комитета инвалидов, поощрять широкое и демократическое уч</w:t>
      </w:r>
      <w:r w:rsidRPr="00A70F68">
        <w:rPr>
          <w:b/>
          <w:bCs/>
        </w:rPr>
        <w:t>а</w:t>
      </w:r>
      <w:r w:rsidRPr="00A70F68">
        <w:rPr>
          <w:b/>
          <w:bCs/>
        </w:rPr>
        <w:t>стие</w:t>
      </w:r>
      <w:r>
        <w:rPr>
          <w:b/>
          <w:bCs/>
        </w:rPr>
        <w:t xml:space="preserve"> </w:t>
      </w:r>
      <w:r w:rsidRPr="00A70F68">
        <w:rPr>
          <w:b/>
          <w:bCs/>
        </w:rPr>
        <w:t>независимых организаций инвалидов и других организаций гражда</w:t>
      </w:r>
      <w:r w:rsidRPr="00A70F68">
        <w:rPr>
          <w:b/>
          <w:bCs/>
        </w:rPr>
        <w:t>н</w:t>
      </w:r>
      <w:r w:rsidRPr="00A70F68">
        <w:rPr>
          <w:b/>
          <w:bCs/>
        </w:rPr>
        <w:t>ского общества и проводить консультации с организациями инвалидов с</w:t>
      </w:r>
      <w:r w:rsidRPr="00A70F68">
        <w:rPr>
          <w:b/>
          <w:bCs/>
        </w:rPr>
        <w:t>о</w:t>
      </w:r>
      <w:r w:rsidRPr="00A70F68">
        <w:rPr>
          <w:b/>
          <w:bCs/>
        </w:rPr>
        <w:t>гласно закону № 223.</w:t>
      </w:r>
    </w:p>
    <w:p w:rsidR="00A70F68" w:rsidRPr="00A70F68" w:rsidRDefault="00A70F68" w:rsidP="00A70F68">
      <w:pPr>
        <w:pStyle w:val="H1GR"/>
      </w:pPr>
      <w:r w:rsidRPr="00A70F68">
        <w:tab/>
        <w:t>В.</w:t>
      </w:r>
      <w:r w:rsidRPr="00A70F68">
        <w:tab/>
        <w:t>Особые права (ст</w:t>
      </w:r>
      <w:r w:rsidR="0027240F">
        <w:t>атьи</w:t>
      </w:r>
      <w:r w:rsidRPr="00A70F68">
        <w:t xml:space="preserve"> </w:t>
      </w:r>
      <w:r>
        <w:t>5–</w:t>
      </w:r>
      <w:r w:rsidRPr="00A70F68">
        <w:t>30)</w:t>
      </w:r>
    </w:p>
    <w:p w:rsidR="00A70F68" w:rsidRPr="00A70F68" w:rsidRDefault="00A70F68" w:rsidP="00A70F68">
      <w:pPr>
        <w:pStyle w:val="H23GR"/>
      </w:pPr>
      <w:r w:rsidRPr="00A70F68">
        <w:tab/>
      </w:r>
      <w:r w:rsidRPr="00A70F68">
        <w:tab/>
        <w:t>Равенство и недискриминация (ст</w:t>
      </w:r>
      <w:r w:rsidR="007F2F38">
        <w:t>атья</w:t>
      </w:r>
      <w:r w:rsidRPr="00A70F68">
        <w:t xml:space="preserve"> 5)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11.</w:t>
      </w:r>
      <w:r w:rsidRPr="00A70F68">
        <w:tab/>
        <w:t>Комитет обеспокоен недейственностью сре</w:t>
      </w:r>
      <w:proofErr w:type="gramStart"/>
      <w:r w:rsidRPr="00A70F68">
        <w:t>дств</w:t>
      </w:r>
      <w:r>
        <w:t xml:space="preserve"> </w:t>
      </w:r>
      <w:r w:rsidRPr="00A70F68">
        <w:t>пр</w:t>
      </w:r>
      <w:proofErr w:type="gramEnd"/>
      <w:r w:rsidRPr="00A70F68">
        <w:t>авовой защиты, что находит проявление в низком числе жалоб на дискриминацию по признаку и</w:t>
      </w:r>
      <w:r w:rsidRPr="00A70F68">
        <w:t>н</w:t>
      </w:r>
      <w:r w:rsidRPr="00A70F68">
        <w:t>валидности.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12.</w:t>
      </w:r>
      <w:r w:rsidRPr="00A70F68">
        <w:tab/>
      </w:r>
      <w:r w:rsidRPr="00A70F68">
        <w:rPr>
          <w:b/>
          <w:bCs/>
        </w:rPr>
        <w:t>Комитет рекомендует создать и укрепить систему подачи жалоб на дискриминацию по признаку инвалидности, которая была бы результ</w:t>
      </w:r>
      <w:r w:rsidRPr="00A70F68">
        <w:rPr>
          <w:b/>
          <w:bCs/>
        </w:rPr>
        <w:t>а</w:t>
      </w:r>
      <w:r w:rsidRPr="00A70F68">
        <w:rPr>
          <w:b/>
          <w:bCs/>
        </w:rPr>
        <w:t>тивной, простой, доступной и действенной для инвалидов, жалующихся на дискриминацию, во всех департаментах и на всех языках, включая бол</w:t>
      </w:r>
      <w:r w:rsidRPr="00A70F68">
        <w:rPr>
          <w:b/>
          <w:bCs/>
        </w:rPr>
        <w:t>и</w:t>
      </w:r>
      <w:r w:rsidRPr="00A70F68">
        <w:rPr>
          <w:b/>
          <w:bCs/>
        </w:rPr>
        <w:t>вийский жестовый язык.</w:t>
      </w:r>
    </w:p>
    <w:p w:rsidR="00A70F68" w:rsidRPr="00A70F68" w:rsidRDefault="00A70F68" w:rsidP="00A70F68">
      <w:pPr>
        <w:pStyle w:val="SingleTxtGR"/>
      </w:pPr>
      <w:r w:rsidRPr="00A70F68">
        <w:t>13.</w:t>
      </w:r>
      <w:r w:rsidRPr="00A70F68">
        <w:tab/>
        <w:t>Комитет обеспокоен тем, что отказ в разумном приспособлении не пр</w:t>
      </w:r>
      <w:r w:rsidRPr="00A70F68">
        <w:t>и</w:t>
      </w:r>
      <w:r w:rsidRPr="00A70F68">
        <w:t>знается формой</w:t>
      </w:r>
      <w:r>
        <w:t xml:space="preserve"> </w:t>
      </w:r>
      <w:r w:rsidRPr="00A70F68">
        <w:t>дискриминации по признаку инвалидности, а также недост</w:t>
      </w:r>
      <w:r w:rsidRPr="00A70F68">
        <w:t>а</w:t>
      </w:r>
      <w:r w:rsidRPr="00A70F68">
        <w:t>точностью усилий по признанию и ликвидации множественной и перекрестной дискри</w:t>
      </w:r>
      <w:r w:rsidR="007F2F38">
        <w:t>минации</w:t>
      </w:r>
      <w:r w:rsidRPr="00A70F68">
        <w:t>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14.</w:t>
      </w:r>
      <w:r w:rsidRPr="00A70F68">
        <w:tab/>
      </w:r>
      <w:r w:rsidRPr="00A70F68">
        <w:rPr>
          <w:b/>
          <w:bCs/>
        </w:rPr>
        <w:t>Комитет рекомендует государству-участнику признать отказ в разу</w:t>
      </w:r>
      <w:r w:rsidRPr="00A70F68">
        <w:rPr>
          <w:b/>
          <w:bCs/>
        </w:rPr>
        <w:t>м</w:t>
      </w:r>
      <w:r w:rsidRPr="00A70F68">
        <w:rPr>
          <w:b/>
          <w:bCs/>
        </w:rPr>
        <w:t>ном приспособлении формой дискриминации по признаку инвалидности, а также принять меры для предотвращения и ликвидации множественной и перекрестной дискриминации. Он также рекомендует ему руководств</w:t>
      </w:r>
      <w:r w:rsidRPr="00A70F68">
        <w:rPr>
          <w:b/>
          <w:bCs/>
        </w:rPr>
        <w:t>о</w:t>
      </w:r>
      <w:r w:rsidRPr="00A70F68">
        <w:rPr>
          <w:b/>
          <w:bCs/>
        </w:rPr>
        <w:t>ваться статьей 5 Конвенции при осуществлении задач 10.2 и 10.3 Целей устойчивого развития.</w:t>
      </w:r>
    </w:p>
    <w:p w:rsidR="00A70F68" w:rsidRPr="00A70F68" w:rsidRDefault="00A70F68" w:rsidP="00A70F68">
      <w:pPr>
        <w:pStyle w:val="H23GR"/>
      </w:pPr>
      <w:r w:rsidRPr="00A70F68">
        <w:tab/>
      </w:r>
      <w:r w:rsidRPr="00A70F68">
        <w:tab/>
        <w:t>Женщины-инвалиды (ст</w:t>
      </w:r>
      <w:r>
        <w:t>атья</w:t>
      </w:r>
      <w:r w:rsidRPr="00A70F68">
        <w:t xml:space="preserve"> 6)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15.</w:t>
      </w:r>
      <w:r w:rsidRPr="00A70F68">
        <w:tab/>
        <w:t>Комитет обеспокоен</w:t>
      </w:r>
      <w:r>
        <w:t xml:space="preserve"> </w:t>
      </w:r>
      <w:r w:rsidRPr="00A70F68">
        <w:t>отсутствием положений о женщинах и девочках с инвалидностью в политике и стратегиях обеспечения равенства возможностей мужчин и женщин, особенно их отсутствием в Национальном плане по обесп</w:t>
      </w:r>
      <w:r w:rsidRPr="00A70F68">
        <w:t>е</w:t>
      </w:r>
      <w:r w:rsidRPr="00A70F68">
        <w:t xml:space="preserve">чению равенства возможностей </w:t>
      </w:r>
      <w:r w:rsidR="007F2F38" w:rsidRPr="007F2F38">
        <w:t>–</w:t>
      </w:r>
      <w:r w:rsidRPr="00A70F68">
        <w:t xml:space="preserve"> </w:t>
      </w:r>
      <w:r w:rsidR="007F2F38">
        <w:t>«</w:t>
      </w:r>
      <w:r w:rsidRPr="00A70F68">
        <w:t xml:space="preserve">Женщины </w:t>
      </w:r>
      <w:r w:rsidR="007F2F38">
        <w:t>–</w:t>
      </w:r>
      <w:r w:rsidRPr="00A70F68">
        <w:t xml:space="preserve"> созидательницы новой Боливии ради лучшей жизни</w:t>
      </w:r>
      <w:r w:rsidR="007F2F38">
        <w:t>»</w:t>
      </w:r>
      <w:r w:rsidRPr="00A70F68">
        <w:t>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16.</w:t>
      </w:r>
      <w:r w:rsidRPr="00A70F68">
        <w:tab/>
      </w:r>
      <w:r w:rsidRPr="00A70F68">
        <w:rPr>
          <w:b/>
          <w:bCs/>
        </w:rPr>
        <w:t>Комитет рекомендует государству-участнику внести поправки и и</w:t>
      </w:r>
      <w:r w:rsidRPr="00A70F68">
        <w:rPr>
          <w:b/>
          <w:bCs/>
        </w:rPr>
        <w:t>з</w:t>
      </w:r>
      <w:r w:rsidRPr="00A70F68">
        <w:rPr>
          <w:b/>
          <w:bCs/>
        </w:rPr>
        <w:t>менения в Национальный план по обеспечению равенства возможностей для отражения интересов</w:t>
      </w:r>
      <w:r>
        <w:rPr>
          <w:b/>
          <w:bCs/>
        </w:rPr>
        <w:t xml:space="preserve"> </w:t>
      </w:r>
      <w:r w:rsidRPr="00A70F68">
        <w:rPr>
          <w:b/>
          <w:bCs/>
        </w:rPr>
        <w:t>женщин-инвалидов. Он настоятельно призывает его пересмотреть политику интеграции инвалидов и обеспечить, чтобы она отражала гендерную проблематику. Он также рекомендует ему руково</w:t>
      </w:r>
      <w:r w:rsidRPr="00A70F68">
        <w:rPr>
          <w:b/>
          <w:bCs/>
        </w:rPr>
        <w:t>д</w:t>
      </w:r>
      <w:r w:rsidRPr="00A70F68">
        <w:rPr>
          <w:b/>
          <w:bCs/>
        </w:rPr>
        <w:t>ствоваться статьей 6 Конвенции и его замечанием общего порядка № 3 (2016) о женщинах и девочках с инвалидностью</w:t>
      </w:r>
      <w:r>
        <w:rPr>
          <w:b/>
          <w:bCs/>
        </w:rPr>
        <w:t xml:space="preserve"> </w:t>
      </w:r>
      <w:r w:rsidRPr="00A70F68">
        <w:rPr>
          <w:b/>
          <w:bCs/>
        </w:rPr>
        <w:t>для осуществления з</w:t>
      </w:r>
      <w:r w:rsidRPr="00A70F68">
        <w:rPr>
          <w:b/>
          <w:bCs/>
        </w:rPr>
        <w:t>а</w:t>
      </w:r>
      <w:r w:rsidRPr="00A70F68">
        <w:rPr>
          <w:b/>
          <w:bCs/>
        </w:rPr>
        <w:t>дач</w:t>
      </w:r>
      <w:r w:rsidR="007F2F38">
        <w:rPr>
          <w:b/>
          <w:bCs/>
        </w:rPr>
        <w:t> </w:t>
      </w:r>
      <w:r w:rsidRPr="00A70F68">
        <w:rPr>
          <w:b/>
          <w:bCs/>
        </w:rPr>
        <w:t>5.1, 5.2 и 5.5 Целей устойчивого развития.</w:t>
      </w:r>
    </w:p>
    <w:p w:rsidR="00A70F68" w:rsidRPr="00A70F68" w:rsidRDefault="00A70F68" w:rsidP="00A70F68">
      <w:pPr>
        <w:pStyle w:val="H23GR"/>
      </w:pPr>
      <w:r w:rsidRPr="00A70F68">
        <w:tab/>
      </w:r>
      <w:r w:rsidRPr="00A70F68">
        <w:tab/>
        <w:t>Дети-инвалиды (ст</w:t>
      </w:r>
      <w:r>
        <w:t>атья</w:t>
      </w:r>
      <w:r w:rsidRPr="00A70F68">
        <w:t xml:space="preserve"> 7)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17.</w:t>
      </w:r>
      <w:r w:rsidRPr="00A70F68">
        <w:tab/>
        <w:t>Комитет обеспокоен нехваткой информации о детях с инвалидностью, помещенных в детские учреждения, а также отсутствием мер по предотвращ</w:t>
      </w:r>
      <w:r w:rsidRPr="00A70F68">
        <w:t>е</w:t>
      </w:r>
      <w:r w:rsidRPr="00A70F68">
        <w:t>нию их</w:t>
      </w:r>
      <w:r>
        <w:t xml:space="preserve"> </w:t>
      </w:r>
      <w:r w:rsidRPr="00A70F68">
        <w:t>оставления.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18.</w:t>
      </w:r>
      <w:r w:rsidRPr="00A70F68">
        <w:tab/>
      </w:r>
      <w:r w:rsidRPr="00A70F68">
        <w:rPr>
          <w:b/>
          <w:bCs/>
        </w:rPr>
        <w:t xml:space="preserve">Комитет рекомендует государству-участнику принять меры по предотвращению помещения детей-инвалидов </w:t>
      </w:r>
      <w:r w:rsidR="0027240F">
        <w:rPr>
          <w:b/>
          <w:bCs/>
        </w:rPr>
        <w:t>в</w:t>
      </w:r>
      <w:r w:rsidRPr="00A70F68">
        <w:rPr>
          <w:b/>
          <w:bCs/>
        </w:rPr>
        <w:t xml:space="preserve"> специальные учреждения, защищать их права жить в семейном окружении и участвовать в жизни общества, а также предотвращать их оставление.</w:t>
      </w:r>
    </w:p>
    <w:p w:rsidR="00A70F68" w:rsidRPr="00A70F68" w:rsidRDefault="00A70F68" w:rsidP="00A70F68">
      <w:pPr>
        <w:pStyle w:val="H23GR"/>
      </w:pPr>
      <w:r w:rsidRPr="00A70F68">
        <w:tab/>
      </w:r>
      <w:r w:rsidRPr="00A70F68">
        <w:tab/>
        <w:t>Осведомленность (ст</w:t>
      </w:r>
      <w:r>
        <w:t>атья</w:t>
      </w:r>
      <w:r w:rsidRPr="00A70F68">
        <w:t xml:space="preserve"> 8)</w:t>
      </w:r>
    </w:p>
    <w:p w:rsidR="00A70F68" w:rsidRPr="00A70F68" w:rsidRDefault="0027240F" w:rsidP="00A70F68">
      <w:pPr>
        <w:pStyle w:val="SingleTxtGR"/>
        <w:rPr>
          <w:b/>
        </w:rPr>
      </w:pPr>
      <w:r>
        <w:t>19.</w:t>
      </w:r>
      <w:r>
        <w:tab/>
        <w:t>Комитет</w:t>
      </w:r>
      <w:r w:rsidR="00A70F68" w:rsidRPr="00A70F68">
        <w:t xml:space="preserve"> обеспокоен тем, что государство-участник считает предотвр</w:t>
      </w:r>
      <w:r w:rsidR="00A70F68" w:rsidRPr="00A70F68">
        <w:t>а</w:t>
      </w:r>
      <w:r w:rsidR="00A70F68" w:rsidRPr="00A70F68">
        <w:t>щение основных недостатков мерой соблюдения Конвенции. Он также обесп</w:t>
      </w:r>
      <w:r w:rsidR="00A70F68" w:rsidRPr="00A70F68">
        <w:t>о</w:t>
      </w:r>
      <w:r w:rsidR="00A70F68" w:rsidRPr="00A70F68">
        <w:t>коен недостаточностью усилий по пропаганде прав инвалидов и сожалеет о том, что государственные должностные лица допускают унизительные и неув</w:t>
      </w:r>
      <w:r w:rsidR="00A70F68" w:rsidRPr="00A70F68">
        <w:t>а</w:t>
      </w:r>
      <w:r w:rsidR="00A70F68" w:rsidRPr="00A70F68">
        <w:t>жительные высказывания по отношению к инвалидам.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20.</w:t>
      </w:r>
      <w:r w:rsidRPr="00A70F68">
        <w:tab/>
      </w:r>
      <w:proofErr w:type="gramStart"/>
      <w:r w:rsidRPr="00A70F68">
        <w:rPr>
          <w:b/>
          <w:bCs/>
        </w:rPr>
        <w:t>Комитет рекомендует государству-участнику реализовать программы повышения осведомленности о правах инвалидов, ориентированные на тех, кто разрабатывает политику, и других должностных лиц и госуда</w:t>
      </w:r>
      <w:r w:rsidRPr="00A70F68">
        <w:rPr>
          <w:b/>
          <w:bCs/>
        </w:rPr>
        <w:t>р</w:t>
      </w:r>
      <w:r w:rsidRPr="00A70F68">
        <w:rPr>
          <w:b/>
          <w:bCs/>
        </w:rPr>
        <w:t>ственных служащих, сотрудников правоохранительных органов, судебных работников и боливийского общества в целом и содействовать неукосн</w:t>
      </w:r>
      <w:r w:rsidRPr="00A70F68">
        <w:rPr>
          <w:b/>
          <w:bCs/>
        </w:rPr>
        <w:t>и</w:t>
      </w:r>
      <w:r w:rsidRPr="00A70F68">
        <w:rPr>
          <w:b/>
          <w:bCs/>
        </w:rPr>
        <w:t>тельному уважению достоинства инвалидов.</w:t>
      </w:r>
      <w:proofErr w:type="gramEnd"/>
    </w:p>
    <w:p w:rsidR="00A70F68" w:rsidRPr="00A70F68" w:rsidRDefault="00A70F68" w:rsidP="00A70F68">
      <w:pPr>
        <w:pStyle w:val="H23GR"/>
      </w:pPr>
      <w:r w:rsidRPr="00A70F68">
        <w:tab/>
      </w:r>
      <w:r w:rsidRPr="00A70F68">
        <w:tab/>
        <w:t>Доступность (ст</w:t>
      </w:r>
      <w:r>
        <w:t>атья</w:t>
      </w:r>
      <w:r w:rsidRPr="00A70F68">
        <w:t xml:space="preserve"> 9)</w:t>
      </w:r>
    </w:p>
    <w:p w:rsidR="00A70F68" w:rsidRPr="00A70F68" w:rsidRDefault="00A70F68" w:rsidP="00A70F68">
      <w:pPr>
        <w:pStyle w:val="SingleTxtGR"/>
      </w:pPr>
      <w:r w:rsidRPr="00A70F68">
        <w:t>21.</w:t>
      </w:r>
      <w:r w:rsidRPr="00A70F68">
        <w:tab/>
        <w:t>Комитет обеспокоен отсутствием планов обеспечения доступности с ко</w:t>
      </w:r>
      <w:r w:rsidRPr="00A70F68">
        <w:t>н</w:t>
      </w:r>
      <w:r w:rsidRPr="00A70F68">
        <w:t>кретными целями и сроками. Он также обеспокоен тем, что мнение инвалидов не принимается во внимание при разработке таких планов, определении показ</w:t>
      </w:r>
      <w:r w:rsidRPr="00A70F68">
        <w:t>а</w:t>
      </w:r>
      <w:r w:rsidRPr="00A70F68">
        <w:t>телей и установлении санкций за нарушение.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22.</w:t>
      </w:r>
      <w:r w:rsidRPr="00A70F68">
        <w:tab/>
      </w:r>
      <w:r w:rsidRPr="00A70F68">
        <w:rPr>
          <w:b/>
          <w:bCs/>
        </w:rPr>
        <w:t>Комитет призывает государство-участник осуществлять планы обе</w:t>
      </w:r>
      <w:r w:rsidRPr="00A70F68">
        <w:rPr>
          <w:b/>
          <w:bCs/>
        </w:rPr>
        <w:t>с</w:t>
      </w:r>
      <w:r w:rsidRPr="00A70F68">
        <w:rPr>
          <w:b/>
          <w:bCs/>
        </w:rPr>
        <w:t>печения доступности с конкретными целями и сроками, а также устана</w:t>
      </w:r>
      <w:r w:rsidRPr="00A70F68">
        <w:rPr>
          <w:b/>
          <w:bCs/>
        </w:rPr>
        <w:t>в</w:t>
      </w:r>
      <w:r w:rsidRPr="00A70F68">
        <w:rPr>
          <w:b/>
          <w:bCs/>
        </w:rPr>
        <w:t>ливать санкции за нарушение. Он также рекомендует выделять достато</w:t>
      </w:r>
      <w:r w:rsidRPr="00A70F68">
        <w:rPr>
          <w:b/>
          <w:bCs/>
        </w:rPr>
        <w:t>ч</w:t>
      </w:r>
      <w:r w:rsidRPr="00A70F68">
        <w:rPr>
          <w:b/>
          <w:bCs/>
        </w:rPr>
        <w:t>ные бюджетные средств</w:t>
      </w:r>
      <w:r w:rsidR="0027240F">
        <w:rPr>
          <w:b/>
          <w:bCs/>
        </w:rPr>
        <w:t>а для осуществления этих планов</w:t>
      </w:r>
      <w:r w:rsidRPr="00A70F68">
        <w:rPr>
          <w:b/>
          <w:bCs/>
        </w:rPr>
        <w:t xml:space="preserve"> и предусмотреть, чтобы</w:t>
      </w:r>
      <w:r>
        <w:rPr>
          <w:b/>
          <w:bCs/>
        </w:rPr>
        <w:t xml:space="preserve"> </w:t>
      </w:r>
      <w:r w:rsidRPr="00A70F68">
        <w:rPr>
          <w:b/>
          <w:bCs/>
        </w:rPr>
        <w:t>они могли контролироваться и оцениваться организациями инвал</w:t>
      </w:r>
      <w:r w:rsidRPr="00A70F68">
        <w:rPr>
          <w:b/>
          <w:bCs/>
        </w:rPr>
        <w:t>и</w:t>
      </w:r>
      <w:r w:rsidRPr="00A70F68">
        <w:rPr>
          <w:b/>
          <w:bCs/>
        </w:rPr>
        <w:t>дов. Кроме того, Комитет рекомендует государству-участнику руководств</w:t>
      </w:r>
      <w:r w:rsidRPr="00A70F68">
        <w:rPr>
          <w:b/>
          <w:bCs/>
        </w:rPr>
        <w:t>о</w:t>
      </w:r>
      <w:r w:rsidRPr="00A70F68">
        <w:rPr>
          <w:b/>
          <w:bCs/>
        </w:rPr>
        <w:t>ваться его замечанием общего порядка №</w:t>
      </w:r>
      <w:r>
        <w:rPr>
          <w:b/>
          <w:bCs/>
        </w:rPr>
        <w:t xml:space="preserve"> </w:t>
      </w:r>
      <w:r w:rsidRPr="00A70F68">
        <w:rPr>
          <w:b/>
          <w:bCs/>
        </w:rPr>
        <w:t>2 (2014) о доступности и стат</w:t>
      </w:r>
      <w:r w:rsidRPr="00A70F68">
        <w:rPr>
          <w:b/>
          <w:bCs/>
        </w:rPr>
        <w:t>ь</w:t>
      </w:r>
      <w:r w:rsidRPr="00A70F68">
        <w:rPr>
          <w:b/>
          <w:bCs/>
        </w:rPr>
        <w:t>ей</w:t>
      </w:r>
      <w:r w:rsidR="0027240F">
        <w:rPr>
          <w:b/>
          <w:bCs/>
        </w:rPr>
        <w:t> </w:t>
      </w:r>
      <w:r w:rsidRPr="00A70F68">
        <w:rPr>
          <w:b/>
          <w:bCs/>
        </w:rPr>
        <w:t>9 Конвенции при</w:t>
      </w:r>
      <w:r>
        <w:rPr>
          <w:b/>
          <w:bCs/>
        </w:rPr>
        <w:t xml:space="preserve"> </w:t>
      </w:r>
      <w:r w:rsidRPr="00A70F68">
        <w:rPr>
          <w:b/>
          <w:bCs/>
        </w:rPr>
        <w:t>осуществлении задач 11.2 и 11.7</w:t>
      </w:r>
      <w:r>
        <w:rPr>
          <w:b/>
          <w:bCs/>
        </w:rPr>
        <w:t xml:space="preserve"> </w:t>
      </w:r>
      <w:r w:rsidRPr="00A70F68">
        <w:rPr>
          <w:b/>
          <w:bCs/>
        </w:rPr>
        <w:t>Целей устойчивого развития.</w:t>
      </w:r>
    </w:p>
    <w:p w:rsidR="00A70F68" w:rsidRPr="00A70F68" w:rsidRDefault="00A70F68" w:rsidP="00A70F68">
      <w:pPr>
        <w:pStyle w:val="H23GR"/>
      </w:pPr>
      <w:r w:rsidRPr="00A70F68">
        <w:tab/>
      </w:r>
      <w:r w:rsidRPr="00A70F68">
        <w:tab/>
        <w:t>Право на жизнь (ст</w:t>
      </w:r>
      <w:r>
        <w:t>атья</w:t>
      </w:r>
      <w:r w:rsidRPr="00A70F68">
        <w:t xml:space="preserve"> 10)</w:t>
      </w:r>
    </w:p>
    <w:p w:rsidR="00A70F68" w:rsidRPr="00A70F68" w:rsidRDefault="00A70F68" w:rsidP="00A70F68">
      <w:pPr>
        <w:pStyle w:val="SingleTxtGR"/>
      </w:pPr>
      <w:r w:rsidRPr="00A70F68">
        <w:t>23.</w:t>
      </w:r>
      <w:r w:rsidRPr="00A70F68">
        <w:tab/>
        <w:t xml:space="preserve">Комитет обеспокоен сообщениями о некоторых случаях </w:t>
      </w:r>
      <w:proofErr w:type="spellStart"/>
      <w:r w:rsidRPr="00A70F68">
        <w:t>инфантицида</w:t>
      </w:r>
      <w:proofErr w:type="spellEnd"/>
      <w:r w:rsidRPr="00A70F68">
        <w:t xml:space="preserve"> н</w:t>
      </w:r>
      <w:r w:rsidRPr="00A70F68">
        <w:t>о</w:t>
      </w:r>
      <w:r w:rsidRPr="00A70F68">
        <w:t>ворожденных, родившихся с инвалидностью, в самых отдаленных общинах государства-участника, мотивированных неизжитыми предрассудками.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24.</w:t>
      </w:r>
      <w:r w:rsidRPr="00A70F68">
        <w:tab/>
      </w:r>
      <w:r w:rsidRPr="00A70F68">
        <w:rPr>
          <w:b/>
          <w:bCs/>
        </w:rPr>
        <w:t>Комитет призывает государство-участник усилить меры по защите детей с инвалидностью и обеспечить их право на жизнь. Он рекомендует принять меры по информированию и образовательные меры для семей д</w:t>
      </w:r>
      <w:r w:rsidRPr="00A70F68">
        <w:rPr>
          <w:b/>
          <w:bCs/>
        </w:rPr>
        <w:t>е</w:t>
      </w:r>
      <w:r w:rsidRPr="00A70F68">
        <w:rPr>
          <w:b/>
          <w:bCs/>
        </w:rPr>
        <w:t>тей-инвалидов и их общин. Он также рекомендует оказывать необходимую помощь семьям детей с инвалидностями, чтобы те могли получать инфо</w:t>
      </w:r>
      <w:r w:rsidRPr="00A70F68">
        <w:rPr>
          <w:b/>
          <w:bCs/>
        </w:rPr>
        <w:t>р</w:t>
      </w:r>
      <w:r w:rsidRPr="00A70F68">
        <w:rPr>
          <w:b/>
          <w:bCs/>
        </w:rPr>
        <w:t>мацию, услуги и общую поддержку в вопросах семейной жизни и иметь д</w:t>
      </w:r>
      <w:r w:rsidRPr="00A70F68">
        <w:rPr>
          <w:b/>
          <w:bCs/>
        </w:rPr>
        <w:t>о</w:t>
      </w:r>
      <w:r w:rsidRPr="00A70F68">
        <w:rPr>
          <w:b/>
          <w:bCs/>
        </w:rPr>
        <w:t>ступ к достаточному жизненному уровню, соответствующему их достои</w:t>
      </w:r>
      <w:r w:rsidRPr="00A70F68">
        <w:rPr>
          <w:b/>
          <w:bCs/>
        </w:rPr>
        <w:t>н</w:t>
      </w:r>
      <w:r w:rsidRPr="00A70F68">
        <w:rPr>
          <w:b/>
          <w:bCs/>
        </w:rPr>
        <w:t>ству.</w:t>
      </w:r>
    </w:p>
    <w:p w:rsidR="00A70F68" w:rsidRPr="00A70F68" w:rsidRDefault="00A70F68" w:rsidP="00A70F68">
      <w:pPr>
        <w:pStyle w:val="H23GR"/>
      </w:pPr>
      <w:r w:rsidRPr="00A70F68">
        <w:tab/>
      </w:r>
      <w:r w:rsidRPr="00A70F68">
        <w:tab/>
        <w:t>Ситуации риска и чрезвычайные гуманитарные ситуации (ст</w:t>
      </w:r>
      <w:r>
        <w:t>атья</w:t>
      </w:r>
      <w:r w:rsidRPr="00A70F68">
        <w:t xml:space="preserve"> 11)</w:t>
      </w:r>
    </w:p>
    <w:p w:rsidR="00A70F68" w:rsidRPr="00A70F68" w:rsidRDefault="00A70F68" w:rsidP="00A70F68">
      <w:pPr>
        <w:pStyle w:val="SingleTxtGR"/>
      </w:pPr>
      <w:r w:rsidRPr="00A70F68">
        <w:t>25.</w:t>
      </w:r>
      <w:r w:rsidRPr="00A70F68">
        <w:tab/>
        <w:t>Комитет обеспокоен недостаточностью доступа инвалидов к мероприят</w:t>
      </w:r>
      <w:r w:rsidRPr="00A70F68">
        <w:t>и</w:t>
      </w:r>
      <w:r w:rsidRPr="00A70F68">
        <w:t>ям по сокращению опасности бедствий и их охвата ими и отсутствием проток</w:t>
      </w:r>
      <w:r w:rsidRPr="00A70F68">
        <w:t>о</w:t>
      </w:r>
      <w:r w:rsidRPr="00A70F68">
        <w:t>ла действий в случае бедствий.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26.</w:t>
      </w:r>
      <w:r w:rsidRPr="00A70F68">
        <w:tab/>
      </w:r>
      <w:proofErr w:type="gramStart"/>
      <w:r w:rsidRPr="00A70F68">
        <w:rPr>
          <w:b/>
          <w:bCs/>
        </w:rPr>
        <w:t>Комитет рекомендует государству-участнику принять меры для охв</w:t>
      </w:r>
      <w:r w:rsidRPr="00A70F68">
        <w:rPr>
          <w:b/>
          <w:bCs/>
        </w:rPr>
        <w:t>а</w:t>
      </w:r>
      <w:r w:rsidRPr="00A70F68">
        <w:rPr>
          <w:b/>
          <w:bCs/>
        </w:rPr>
        <w:t>та инвалидов его стратегиями адаптации к изменению климата, снижения рисков бедствий и обеспечения доступности инфраструктуры и маршрутов эвакуации и предоставления информации об уменьшении опасности ст</w:t>
      </w:r>
      <w:r w:rsidRPr="00A70F68">
        <w:rPr>
          <w:b/>
          <w:bCs/>
        </w:rPr>
        <w:t>и</w:t>
      </w:r>
      <w:r w:rsidRPr="00A70F68">
        <w:rPr>
          <w:b/>
          <w:bCs/>
        </w:rPr>
        <w:t>хийных бедствий, в том числе на языке Брайля, языке жестов и с испол</w:t>
      </w:r>
      <w:r w:rsidRPr="00A70F68">
        <w:rPr>
          <w:b/>
          <w:bCs/>
        </w:rPr>
        <w:t>ь</w:t>
      </w:r>
      <w:r w:rsidRPr="00A70F68">
        <w:rPr>
          <w:b/>
          <w:bCs/>
        </w:rPr>
        <w:t xml:space="preserve">зованием альтернативных средств и форм коммуникации с учетом </w:t>
      </w:r>
      <w:proofErr w:type="spellStart"/>
      <w:r w:rsidRPr="00A70F68">
        <w:rPr>
          <w:b/>
          <w:bCs/>
        </w:rPr>
        <w:t>Сенда</w:t>
      </w:r>
      <w:r w:rsidRPr="00A70F68">
        <w:rPr>
          <w:b/>
          <w:bCs/>
        </w:rPr>
        <w:t>й</w:t>
      </w:r>
      <w:r w:rsidRPr="00A70F68">
        <w:rPr>
          <w:b/>
          <w:bCs/>
        </w:rPr>
        <w:t>ской</w:t>
      </w:r>
      <w:proofErr w:type="spellEnd"/>
      <w:r w:rsidRPr="00A70F68">
        <w:rPr>
          <w:b/>
          <w:bCs/>
        </w:rPr>
        <w:t xml:space="preserve"> рамочной программы по снижению риска бедствий (на 2015</w:t>
      </w:r>
      <w:r w:rsidR="00CD102C">
        <w:rPr>
          <w:b/>
          <w:bCs/>
        </w:rPr>
        <w:t>–</w:t>
      </w:r>
      <w:r w:rsidRPr="00A70F68">
        <w:rPr>
          <w:b/>
          <w:bCs/>
        </w:rPr>
        <w:t>2030 г</w:t>
      </w:r>
      <w:r w:rsidRPr="00A70F68">
        <w:rPr>
          <w:b/>
          <w:bCs/>
        </w:rPr>
        <w:t>о</w:t>
      </w:r>
      <w:r w:rsidRPr="00A70F68">
        <w:rPr>
          <w:b/>
          <w:bCs/>
        </w:rPr>
        <w:t>ды).</w:t>
      </w:r>
      <w:proofErr w:type="gramEnd"/>
    </w:p>
    <w:p w:rsidR="00A70F68" w:rsidRPr="00A70F68" w:rsidRDefault="00A70F68" w:rsidP="00CD102C">
      <w:pPr>
        <w:pStyle w:val="H23GR"/>
      </w:pPr>
      <w:r w:rsidRPr="00A70F68">
        <w:tab/>
      </w:r>
      <w:r w:rsidRPr="00A70F68">
        <w:tab/>
        <w:t>Равенство перед законом (ст</w:t>
      </w:r>
      <w:r w:rsidR="00CD102C">
        <w:t>атья</w:t>
      </w:r>
      <w:r w:rsidRPr="00A70F68">
        <w:t xml:space="preserve"> 12)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27.</w:t>
      </w:r>
      <w:r w:rsidRPr="00A70F68">
        <w:tab/>
        <w:t>Комитет обеспокоен сохранением в государстве-участнике норм, которые ограничивают и исключают дееспособность инвалидов, а также отсутствием мер по отмене этих юридических норм.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28.</w:t>
      </w:r>
      <w:r w:rsidRPr="00A70F68">
        <w:tab/>
      </w:r>
      <w:r w:rsidRPr="00A70F68">
        <w:rPr>
          <w:b/>
          <w:bCs/>
        </w:rPr>
        <w:t>В соответствии с его замечанием общего порядка № 1 (2014) о раве</w:t>
      </w:r>
      <w:r w:rsidRPr="00A70F68">
        <w:rPr>
          <w:b/>
          <w:bCs/>
        </w:rPr>
        <w:t>н</w:t>
      </w:r>
      <w:r w:rsidRPr="00A70F68">
        <w:rPr>
          <w:b/>
          <w:bCs/>
        </w:rPr>
        <w:t>стве перед законом Комитет рекомендует государству-участнику отменить правовые нормы, которые ограничивают и исключают дееспособность и</w:t>
      </w:r>
      <w:r w:rsidRPr="00A70F68">
        <w:rPr>
          <w:b/>
          <w:bCs/>
        </w:rPr>
        <w:t>н</w:t>
      </w:r>
      <w:r w:rsidRPr="00A70F68">
        <w:rPr>
          <w:b/>
          <w:bCs/>
        </w:rPr>
        <w:t>валидов</w:t>
      </w:r>
      <w:r w:rsidR="0027240F">
        <w:rPr>
          <w:b/>
          <w:bCs/>
        </w:rPr>
        <w:t>,</w:t>
      </w:r>
      <w:r w:rsidRPr="00A70F68">
        <w:rPr>
          <w:b/>
          <w:bCs/>
        </w:rPr>
        <w:t xml:space="preserve"> и создать системы поддержки инвалидов, чтобы те могли ос</w:t>
      </w:r>
      <w:r w:rsidRPr="00A70F68">
        <w:rPr>
          <w:b/>
          <w:bCs/>
        </w:rPr>
        <w:t>у</w:t>
      </w:r>
      <w:r w:rsidRPr="00A70F68">
        <w:rPr>
          <w:b/>
          <w:bCs/>
        </w:rPr>
        <w:t>ществлять свою дееспособность, полностью уважая их желания и предп</w:t>
      </w:r>
      <w:r w:rsidRPr="00A70F68">
        <w:rPr>
          <w:b/>
          <w:bCs/>
        </w:rPr>
        <w:t>о</w:t>
      </w:r>
      <w:r w:rsidRPr="00A70F68">
        <w:rPr>
          <w:b/>
          <w:bCs/>
        </w:rPr>
        <w:t>чтения.</w:t>
      </w:r>
    </w:p>
    <w:p w:rsidR="00A70F68" w:rsidRPr="00A70F68" w:rsidRDefault="00A70F68" w:rsidP="00CD102C">
      <w:pPr>
        <w:pStyle w:val="H23GR"/>
      </w:pPr>
      <w:r w:rsidRPr="00A70F68">
        <w:tab/>
      </w:r>
      <w:r w:rsidRPr="00A70F68">
        <w:tab/>
        <w:t>Доступ к правосудию (ст</w:t>
      </w:r>
      <w:r w:rsidR="00CD102C">
        <w:t>атья</w:t>
      </w:r>
      <w:r w:rsidRPr="00A70F68">
        <w:t xml:space="preserve"> 13)</w:t>
      </w:r>
    </w:p>
    <w:p w:rsidR="00A70F68" w:rsidRPr="00A70F68" w:rsidRDefault="00A70F68" w:rsidP="00A70F68">
      <w:pPr>
        <w:pStyle w:val="SingleTxtGR"/>
      </w:pPr>
      <w:r w:rsidRPr="00A70F68">
        <w:t>29.</w:t>
      </w:r>
      <w:r w:rsidRPr="00A70F68">
        <w:tab/>
        <w:t>Комитет обеспокоен существованием ограничений для инвалидов, пр</w:t>
      </w:r>
      <w:r w:rsidRPr="00A70F68">
        <w:t>е</w:t>
      </w:r>
      <w:r w:rsidRPr="00A70F68">
        <w:t xml:space="preserve">пятствующих им иметь беспрепятственный доступ к правосудию, </w:t>
      </w:r>
      <w:proofErr w:type="gramStart"/>
      <w:r w:rsidRPr="00A70F68">
        <w:t>напри</w:t>
      </w:r>
      <w:r w:rsidR="0027240F">
        <w:t>мер</w:t>
      </w:r>
      <w:proofErr w:type="gramEnd"/>
      <w:r w:rsidR="0027240F">
        <w:t xml:space="preserve"> </w:t>
      </w:r>
      <w:r w:rsidRPr="00A70F68">
        <w:t>н</w:t>
      </w:r>
      <w:r w:rsidRPr="00A70F68">
        <w:t>е</w:t>
      </w:r>
      <w:r w:rsidRPr="00A70F68">
        <w:t>возможность представлять себя лично. В частности, он обеспокоен тем, что т</w:t>
      </w:r>
      <w:r w:rsidRPr="00A70F68">
        <w:t>а</w:t>
      </w:r>
      <w:r w:rsidRPr="00A70F68">
        <w:t>кие ограничения налагаются на тех людей, которые нуждаются в</w:t>
      </w:r>
      <w:r>
        <w:t xml:space="preserve"> </w:t>
      </w:r>
      <w:r w:rsidRPr="00A70F68">
        <w:t>более акти</w:t>
      </w:r>
      <w:r w:rsidRPr="00A70F68">
        <w:t>в</w:t>
      </w:r>
      <w:r w:rsidRPr="00A70F68">
        <w:t>ной поддержке.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30.</w:t>
      </w:r>
      <w:r w:rsidRPr="00A70F68">
        <w:tab/>
      </w:r>
      <w:r w:rsidRPr="00A70F68">
        <w:rPr>
          <w:b/>
          <w:bCs/>
        </w:rPr>
        <w:t>Комитет настоятельно призывает государство-участник отменить любые законодательные нормы, которые ограничивают доступ к правос</w:t>
      </w:r>
      <w:r w:rsidRPr="00A70F68">
        <w:rPr>
          <w:b/>
          <w:bCs/>
        </w:rPr>
        <w:t>у</w:t>
      </w:r>
      <w:r w:rsidRPr="00A70F68">
        <w:rPr>
          <w:b/>
          <w:bCs/>
        </w:rPr>
        <w:t>дию для инвалидов, и рекомендует создать системы поддержки для инв</w:t>
      </w:r>
      <w:r w:rsidRPr="00A70F68">
        <w:rPr>
          <w:b/>
          <w:bCs/>
        </w:rPr>
        <w:t>а</w:t>
      </w:r>
      <w:r w:rsidRPr="00A70F68">
        <w:rPr>
          <w:b/>
          <w:bCs/>
        </w:rPr>
        <w:t>лидов, которые нуждаются в них.</w:t>
      </w:r>
    </w:p>
    <w:p w:rsidR="00A70F68" w:rsidRPr="00A70F68" w:rsidRDefault="00A70F68" w:rsidP="00A70F68">
      <w:pPr>
        <w:pStyle w:val="SingleTxtGR"/>
      </w:pPr>
      <w:r w:rsidRPr="00A70F68">
        <w:t>31.</w:t>
      </w:r>
      <w:r w:rsidRPr="00A70F68">
        <w:tab/>
        <w:t>Комитет обеспокоен тем, что институты правосудия не адаптируют пр</w:t>
      </w:r>
      <w:r w:rsidRPr="00A70F68">
        <w:t>о</w:t>
      </w:r>
      <w:r w:rsidRPr="00A70F68">
        <w:t>цесс в том случае, когда его участниками являются инвалиды. Он</w:t>
      </w:r>
      <w:r w:rsidR="0015211B">
        <w:rPr>
          <w:lang w:val="en-US"/>
        </w:rPr>
        <w:t> </w:t>
      </w:r>
      <w:r w:rsidRPr="00A70F68">
        <w:t>также обе</w:t>
      </w:r>
      <w:r w:rsidRPr="00A70F68">
        <w:t>с</w:t>
      </w:r>
      <w:r w:rsidRPr="00A70F68">
        <w:t xml:space="preserve">покоен тем, что не имеется </w:t>
      </w:r>
      <w:proofErr w:type="spellStart"/>
      <w:r w:rsidRPr="00A70F68">
        <w:t>сурдопереводчиков</w:t>
      </w:r>
      <w:proofErr w:type="spellEnd"/>
      <w:r w:rsidRPr="00A70F68">
        <w:t>, а также информации и средств коммуникации на азбуке Брайля или в других доступных форматах и видах.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32.</w:t>
      </w:r>
      <w:r w:rsidRPr="00A70F68">
        <w:tab/>
      </w:r>
      <w:r w:rsidRPr="00A70F68">
        <w:rPr>
          <w:b/>
          <w:bCs/>
        </w:rPr>
        <w:t>Комитет рекомендует государству-участнику принимать меры для необходимой поддержки обеспечения доступа</w:t>
      </w:r>
      <w:r>
        <w:rPr>
          <w:b/>
          <w:bCs/>
        </w:rPr>
        <w:t xml:space="preserve"> </w:t>
      </w:r>
      <w:r w:rsidRPr="00A70F68">
        <w:rPr>
          <w:b/>
          <w:bCs/>
        </w:rPr>
        <w:t>людей с инвалидностью к правосудию, в частности путем адаптации процесса и принятия мер по обеспечению доступа к зданиям и помещениям судов,</w:t>
      </w:r>
      <w:r>
        <w:rPr>
          <w:b/>
          <w:bCs/>
        </w:rPr>
        <w:t xml:space="preserve"> </w:t>
      </w:r>
      <w:r w:rsidRPr="00A70F68">
        <w:rPr>
          <w:b/>
          <w:bCs/>
        </w:rPr>
        <w:t>информации и сре</w:t>
      </w:r>
      <w:r w:rsidRPr="00A70F68">
        <w:rPr>
          <w:b/>
          <w:bCs/>
        </w:rPr>
        <w:t>д</w:t>
      </w:r>
      <w:r w:rsidRPr="00A70F68">
        <w:rPr>
          <w:b/>
          <w:bCs/>
        </w:rPr>
        <w:t>ствам сообщения.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33.</w:t>
      </w:r>
      <w:r w:rsidRPr="00A70F68">
        <w:tab/>
        <w:t xml:space="preserve">Комитет обеспокоен тем, что не налажено непрерывное </w:t>
      </w:r>
      <w:proofErr w:type="gramStart"/>
      <w:r w:rsidRPr="00A70F68">
        <w:t>обучение суде</w:t>
      </w:r>
      <w:r w:rsidRPr="00A70F68">
        <w:t>б</w:t>
      </w:r>
      <w:r w:rsidRPr="00A70F68">
        <w:t>ных работников по вопросам</w:t>
      </w:r>
      <w:proofErr w:type="gramEnd"/>
      <w:r w:rsidRPr="00A70F68">
        <w:t xml:space="preserve"> прав инвалидов, что приводит к отсутствию осв</w:t>
      </w:r>
      <w:r w:rsidRPr="00A70F68">
        <w:t>е</w:t>
      </w:r>
      <w:r w:rsidRPr="00A70F68">
        <w:t>домленности о правах инвалидов и нарушению их процессуальных гарантий и других основных прав.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34.</w:t>
      </w:r>
      <w:r w:rsidRPr="00A70F68">
        <w:tab/>
      </w:r>
      <w:r w:rsidRPr="00A70F68">
        <w:rPr>
          <w:b/>
          <w:bCs/>
        </w:rPr>
        <w:t>Комитет настоятельно призывает государство-участник разработать программы непрерывного обучения о правах инвалидов для сотрудников судебных органов, полиции, персонала тюрем и других органов правос</w:t>
      </w:r>
      <w:r w:rsidRPr="00A70F68">
        <w:rPr>
          <w:b/>
          <w:bCs/>
        </w:rPr>
        <w:t>у</w:t>
      </w:r>
      <w:r w:rsidRPr="00A70F68">
        <w:rPr>
          <w:b/>
          <w:bCs/>
        </w:rPr>
        <w:t>дия. Он рекомендует государству-участнику руководствоваться статьей 13 Конвенции для осуществления задачи 16.3 Целей устойчивого развития.</w:t>
      </w:r>
    </w:p>
    <w:p w:rsidR="00A70F68" w:rsidRPr="00A70F68" w:rsidRDefault="00A70F68" w:rsidP="00CD102C">
      <w:pPr>
        <w:pStyle w:val="H23GR"/>
      </w:pPr>
      <w:r w:rsidRPr="00A70F68">
        <w:tab/>
      </w:r>
      <w:r w:rsidRPr="00A70F68">
        <w:tab/>
        <w:t>Свобода и безопасность личности (ст</w:t>
      </w:r>
      <w:r w:rsidR="00CD102C">
        <w:t>атья</w:t>
      </w:r>
      <w:r w:rsidRPr="00A70F68">
        <w:t xml:space="preserve"> 14)</w:t>
      </w:r>
    </w:p>
    <w:p w:rsidR="00A70F68" w:rsidRPr="00A70F68" w:rsidRDefault="00A70F68" w:rsidP="00A70F68">
      <w:pPr>
        <w:pStyle w:val="SingleTxtGR"/>
      </w:pPr>
      <w:r w:rsidRPr="00A70F68">
        <w:t>35.</w:t>
      </w:r>
      <w:r w:rsidRPr="00A70F68">
        <w:tab/>
        <w:t>Комитет обеспокоен тем, что в государстве-участнике не соблюдаются гарантии надлежащей законной процедуры, особенно для людей с интеллект</w:t>
      </w:r>
      <w:r w:rsidRPr="00A70F68">
        <w:t>у</w:t>
      </w:r>
      <w:r w:rsidRPr="00A70F68">
        <w:t>альными или психосоциальными инвалидностями. Кроме того, он обеспокоен тем, что меры пресечения могут применяться в отношении людей, подозрева</w:t>
      </w:r>
      <w:r w:rsidRPr="00A70F68">
        <w:t>е</w:t>
      </w:r>
      <w:r w:rsidRPr="00A70F68">
        <w:t xml:space="preserve">мых в совершении преступления, которые признаются невменяемыми в силу </w:t>
      </w:r>
      <w:r w:rsidR="00CD102C">
        <w:t>«</w:t>
      </w:r>
      <w:r w:rsidRPr="00A70F68">
        <w:t>психической инвалидности</w:t>
      </w:r>
      <w:r w:rsidR="00CD102C">
        <w:t>»</w:t>
      </w:r>
      <w:r w:rsidRPr="00A70F68">
        <w:t xml:space="preserve">. 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36.</w:t>
      </w:r>
      <w:r w:rsidRPr="00A70F68">
        <w:tab/>
      </w:r>
      <w:r w:rsidRPr="00A70F68">
        <w:rPr>
          <w:b/>
          <w:bCs/>
        </w:rPr>
        <w:t>Комитет настоятельно призывает государство-участник обеспечить процессуальные гарантии, включая презумпцию невиновности и право на справедливое судебное разбирательство, для всех инвалидов на равной о</w:t>
      </w:r>
      <w:r w:rsidRPr="00A70F68">
        <w:rPr>
          <w:b/>
          <w:bCs/>
        </w:rPr>
        <w:t>с</w:t>
      </w:r>
      <w:r w:rsidRPr="00A70F68">
        <w:rPr>
          <w:b/>
          <w:bCs/>
        </w:rPr>
        <w:t>нове с другими. Он рекомендует также пересмотреть и изменить свое уг</w:t>
      </w:r>
      <w:r w:rsidRPr="00A70F68">
        <w:rPr>
          <w:b/>
          <w:bCs/>
        </w:rPr>
        <w:t>о</w:t>
      </w:r>
      <w:r w:rsidRPr="00A70F68">
        <w:rPr>
          <w:b/>
          <w:bCs/>
        </w:rPr>
        <w:t>ловное законодательство для устранения признания невменяемости в силу инвалидности и</w:t>
      </w:r>
      <w:r>
        <w:rPr>
          <w:b/>
          <w:bCs/>
        </w:rPr>
        <w:t xml:space="preserve"> </w:t>
      </w:r>
      <w:r w:rsidRPr="00A70F68">
        <w:rPr>
          <w:b/>
          <w:bCs/>
        </w:rPr>
        <w:t>мер пресечения, принимаемых на основании такого пр</w:t>
      </w:r>
      <w:r w:rsidRPr="00A70F68">
        <w:rPr>
          <w:b/>
          <w:bCs/>
        </w:rPr>
        <w:t>и</w:t>
      </w:r>
      <w:r w:rsidRPr="00A70F68">
        <w:rPr>
          <w:b/>
          <w:bCs/>
        </w:rPr>
        <w:t>знания.</w:t>
      </w:r>
    </w:p>
    <w:p w:rsidR="00A70F68" w:rsidRPr="00A70F68" w:rsidRDefault="00A70F68" w:rsidP="00A70F68">
      <w:pPr>
        <w:pStyle w:val="SingleTxtGR"/>
      </w:pPr>
      <w:r w:rsidRPr="00A70F68">
        <w:t>37.</w:t>
      </w:r>
      <w:r w:rsidRPr="00A70F68">
        <w:tab/>
        <w:t xml:space="preserve">Комитет обеспокоен тем, </w:t>
      </w:r>
      <w:r w:rsidR="0027240F">
        <w:t xml:space="preserve">что </w:t>
      </w:r>
      <w:r w:rsidRPr="00A70F68">
        <w:t>не имеется информации</w:t>
      </w:r>
      <w:r>
        <w:t xml:space="preserve"> </w:t>
      </w:r>
      <w:r w:rsidRPr="00A70F68">
        <w:t>о принудительной госпитализации инвалидов в государстве-участнике.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38.</w:t>
      </w:r>
      <w:r w:rsidRPr="00A70F68">
        <w:tab/>
      </w:r>
      <w:r w:rsidRPr="00A70F68">
        <w:rPr>
          <w:b/>
          <w:bCs/>
        </w:rPr>
        <w:t>Комитет настоятельно призывает государство-участник запретить принудительную госпитализацию инвалидов, провести диагностику инв</w:t>
      </w:r>
      <w:r w:rsidRPr="00A70F68">
        <w:rPr>
          <w:b/>
          <w:bCs/>
        </w:rPr>
        <w:t>а</w:t>
      </w:r>
      <w:r w:rsidRPr="00A70F68">
        <w:rPr>
          <w:b/>
          <w:bCs/>
        </w:rPr>
        <w:t>лидов, подвергнутых принудительной госпитализации, и впоследствии принять и осуществлять план их перевода из учреждений закрытого типа, обеспечивающий социальные альтернативы, имеющий необходимый бю</w:t>
      </w:r>
      <w:r w:rsidRPr="00A70F68">
        <w:rPr>
          <w:b/>
          <w:bCs/>
        </w:rPr>
        <w:t>д</w:t>
      </w:r>
      <w:r w:rsidRPr="00A70F68">
        <w:rPr>
          <w:b/>
          <w:bCs/>
        </w:rPr>
        <w:t>жет и контролируемый независимым органом в консультации с организ</w:t>
      </w:r>
      <w:r w:rsidRPr="00A70F68">
        <w:rPr>
          <w:b/>
          <w:bCs/>
        </w:rPr>
        <w:t>а</w:t>
      </w:r>
      <w:r w:rsidRPr="00A70F68">
        <w:rPr>
          <w:b/>
          <w:bCs/>
        </w:rPr>
        <w:t>циями инвалидов. Для осуществления этих рекомендаций Комитет рек</w:t>
      </w:r>
      <w:r w:rsidRPr="00A70F68">
        <w:rPr>
          <w:b/>
          <w:bCs/>
        </w:rPr>
        <w:t>о</w:t>
      </w:r>
      <w:r w:rsidRPr="00A70F68">
        <w:rPr>
          <w:b/>
          <w:bCs/>
        </w:rPr>
        <w:t>мендует руководствоваться руководящими принципами, касающимися свободы и безопасности личности, стать</w:t>
      </w:r>
      <w:r w:rsidR="0027240F">
        <w:rPr>
          <w:b/>
          <w:bCs/>
        </w:rPr>
        <w:t>и</w:t>
      </w:r>
      <w:r w:rsidRPr="00A70F68">
        <w:rPr>
          <w:b/>
          <w:bCs/>
        </w:rPr>
        <w:t xml:space="preserve"> 14 Конвенции.</w:t>
      </w:r>
    </w:p>
    <w:p w:rsidR="00A70F68" w:rsidRPr="00A70F68" w:rsidRDefault="00A70F68" w:rsidP="00CD102C">
      <w:pPr>
        <w:pStyle w:val="H23GR"/>
      </w:pPr>
      <w:r w:rsidRPr="00A70F68">
        <w:tab/>
      </w:r>
      <w:r w:rsidRPr="00A70F68">
        <w:tab/>
        <w:t>Защита от пыток (ст</w:t>
      </w:r>
      <w:r w:rsidR="00CD102C">
        <w:t xml:space="preserve">атья </w:t>
      </w:r>
      <w:r w:rsidRPr="00A70F68">
        <w:t>15)</w:t>
      </w:r>
    </w:p>
    <w:p w:rsidR="00A70F68" w:rsidRPr="00A70F68" w:rsidRDefault="00A70F68" w:rsidP="00A70F68">
      <w:pPr>
        <w:pStyle w:val="SingleTxtGR"/>
      </w:pPr>
      <w:r w:rsidRPr="00A70F68">
        <w:t>39.</w:t>
      </w:r>
      <w:r w:rsidRPr="00A70F68">
        <w:tab/>
        <w:t>Комитет обеспокоен тем, что Служба по предупреждению пыток не имеет мандата для надзора за положением инвалидов, принудительно помещенных в специальные учреждения, и не располагает для этого информацией о случаях актов, которые могут рассматриваться как пытки или жестокое, бесчеловечное или унижающее достоинство обращение с инвалидами.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40.</w:t>
      </w:r>
      <w:r w:rsidRPr="00A70F68">
        <w:tab/>
      </w:r>
      <w:r w:rsidRPr="00A70F68">
        <w:rPr>
          <w:b/>
          <w:bCs/>
        </w:rPr>
        <w:t>Комитет настоятельно призывает государство-участник расширить функции Службы по предупреждению пыток,</w:t>
      </w:r>
      <w:r>
        <w:rPr>
          <w:b/>
          <w:bCs/>
        </w:rPr>
        <w:t xml:space="preserve"> </w:t>
      </w:r>
      <w:r w:rsidRPr="00A70F68">
        <w:rPr>
          <w:b/>
          <w:bCs/>
        </w:rPr>
        <w:t xml:space="preserve">включив в них </w:t>
      </w:r>
      <w:proofErr w:type="gramStart"/>
      <w:r w:rsidRPr="00A70F68">
        <w:rPr>
          <w:b/>
          <w:bCs/>
        </w:rPr>
        <w:t>контроль за</w:t>
      </w:r>
      <w:proofErr w:type="gramEnd"/>
      <w:r w:rsidRPr="00A70F68">
        <w:rPr>
          <w:b/>
          <w:bCs/>
        </w:rPr>
        <w:t xml:space="preserve"> учреждениями для содержания лиц с инвалидностью, и создать механиз</w:t>
      </w:r>
      <w:r w:rsidR="0027240F">
        <w:rPr>
          <w:b/>
          <w:bCs/>
        </w:rPr>
        <w:t>м</w:t>
      </w:r>
      <w:r w:rsidRPr="00A70F68">
        <w:rPr>
          <w:b/>
          <w:bCs/>
        </w:rPr>
        <w:t xml:space="preserve"> действенного предупреждения, защиты и ограждения</w:t>
      </w:r>
      <w:r>
        <w:rPr>
          <w:b/>
          <w:bCs/>
        </w:rPr>
        <w:t xml:space="preserve"> </w:t>
      </w:r>
      <w:r w:rsidRPr="00A70F68">
        <w:rPr>
          <w:b/>
          <w:bCs/>
        </w:rPr>
        <w:t>прав инвалидов, п</w:t>
      </w:r>
      <w:r w:rsidRPr="00A70F68">
        <w:rPr>
          <w:b/>
          <w:bCs/>
        </w:rPr>
        <w:t>о</w:t>
      </w:r>
      <w:r w:rsidRPr="00A70F68">
        <w:rPr>
          <w:b/>
          <w:bCs/>
        </w:rPr>
        <w:t>мещенных в учреждения закрытого типа.</w:t>
      </w:r>
    </w:p>
    <w:p w:rsidR="00A70F68" w:rsidRPr="00A70F68" w:rsidRDefault="00A70F68" w:rsidP="00CD102C">
      <w:pPr>
        <w:pStyle w:val="H23GR"/>
      </w:pPr>
      <w:r w:rsidRPr="00A70F68">
        <w:tab/>
      </w:r>
      <w:r w:rsidRPr="00A70F68">
        <w:tab/>
        <w:t>Защита от эксплуатации, насилия и жестокого обращения (ст</w:t>
      </w:r>
      <w:r w:rsidR="00CD102C">
        <w:t>атья</w:t>
      </w:r>
      <w:r w:rsidRPr="00A70F68">
        <w:t xml:space="preserve"> 16)</w:t>
      </w:r>
    </w:p>
    <w:p w:rsidR="00A70F68" w:rsidRPr="00A70F68" w:rsidRDefault="00A70F68" w:rsidP="00A70F68">
      <w:pPr>
        <w:pStyle w:val="SingleTxtGR"/>
      </w:pPr>
      <w:r w:rsidRPr="00A70F68">
        <w:t>41.</w:t>
      </w:r>
      <w:r w:rsidRPr="00A70F68">
        <w:tab/>
        <w:t>Комитет озабочен тем, что ныне действующее законодательство о борьбе с насилием не признает конкретные формы насилия в отношении лиц с инв</w:t>
      </w:r>
      <w:r w:rsidRPr="00A70F68">
        <w:t>а</w:t>
      </w:r>
      <w:r w:rsidRPr="00A70F68">
        <w:t xml:space="preserve">лидностью. Он также обеспокоен: </w:t>
      </w:r>
    </w:p>
    <w:p w:rsidR="00A70F68" w:rsidRPr="00A70F68" w:rsidRDefault="00CD102C" w:rsidP="00A70F68">
      <w:pPr>
        <w:pStyle w:val="SingleTxtGR"/>
      </w:pPr>
      <w:r>
        <w:tab/>
      </w:r>
      <w:r w:rsidR="00A70F68" w:rsidRPr="00A70F68">
        <w:t>a)</w:t>
      </w:r>
      <w:r>
        <w:tab/>
      </w:r>
      <w:r w:rsidR="00A70F68" w:rsidRPr="00A70F68">
        <w:t>отсутствием</w:t>
      </w:r>
      <w:r w:rsidR="00A70F68">
        <w:t xml:space="preserve"> </w:t>
      </w:r>
      <w:r w:rsidR="00A70F68" w:rsidRPr="00A70F68">
        <w:t>информации о положении с насилием в отношении женщин</w:t>
      </w:r>
      <w:r w:rsidR="00A70F68">
        <w:t xml:space="preserve"> </w:t>
      </w:r>
      <w:r w:rsidR="00A70F68" w:rsidRPr="00A70F68">
        <w:t xml:space="preserve">и детей-инвалидов, включая отсутствие регистрации актов насилия против них; </w:t>
      </w:r>
    </w:p>
    <w:p w:rsidR="00A70F68" w:rsidRPr="00A70F68" w:rsidRDefault="00CD102C" w:rsidP="00A70F68">
      <w:pPr>
        <w:pStyle w:val="SingleTxtGR"/>
      </w:pPr>
      <w:r>
        <w:tab/>
      </w:r>
      <w:r w:rsidR="00A70F68" w:rsidRPr="00A70F68">
        <w:t>b)</w:t>
      </w:r>
      <w:r>
        <w:tab/>
      </w:r>
      <w:r w:rsidR="00A70F68" w:rsidRPr="00A70F68">
        <w:t xml:space="preserve">отсутствием мер по недопущению эксплуатации инвалидов в виде вовлечения в </w:t>
      </w:r>
      <w:proofErr w:type="gramStart"/>
      <w:r w:rsidR="00A70F68" w:rsidRPr="00A70F68">
        <w:t>попрошайничество</w:t>
      </w:r>
      <w:proofErr w:type="gramEnd"/>
      <w:r w:rsidR="00A70F68" w:rsidRPr="00A70F68">
        <w:t>, а также программ возмещения и восстановл</w:t>
      </w:r>
      <w:r w:rsidR="00A70F68" w:rsidRPr="00A70F68">
        <w:t>е</w:t>
      </w:r>
      <w:r w:rsidR="00A70F68" w:rsidRPr="00A70F68">
        <w:t xml:space="preserve">ния прав жертв; </w:t>
      </w:r>
    </w:p>
    <w:p w:rsidR="00A70F68" w:rsidRPr="00A70F68" w:rsidRDefault="00CD102C" w:rsidP="00A70F68">
      <w:pPr>
        <w:pStyle w:val="SingleTxtGR"/>
      </w:pPr>
      <w:r>
        <w:tab/>
      </w:r>
      <w:r w:rsidR="00A70F68" w:rsidRPr="00A70F68">
        <w:t>c)</w:t>
      </w:r>
      <w:r>
        <w:tab/>
      </w:r>
      <w:r w:rsidR="00A70F68" w:rsidRPr="00A70F68">
        <w:t>отсутствием доступа к программам и учреждениям по защите от насилия, эксплуатации и злоупотреблений.</w:t>
      </w:r>
    </w:p>
    <w:p w:rsidR="00A70F68" w:rsidRPr="00A70F68" w:rsidRDefault="00A70F68" w:rsidP="00A70F68">
      <w:pPr>
        <w:pStyle w:val="SingleTxtGR"/>
      </w:pPr>
      <w:r w:rsidRPr="00A70F68">
        <w:t>42.</w:t>
      </w:r>
      <w:r w:rsidRPr="00A70F68">
        <w:tab/>
      </w:r>
      <w:r w:rsidRPr="00A70F68">
        <w:rPr>
          <w:b/>
          <w:bCs/>
        </w:rPr>
        <w:t>Комитет рекомендует государству-участнику изменить свое законод</w:t>
      </w:r>
      <w:r w:rsidRPr="00A70F68">
        <w:rPr>
          <w:b/>
          <w:bCs/>
        </w:rPr>
        <w:t>а</w:t>
      </w:r>
      <w:r w:rsidRPr="00A70F68">
        <w:rPr>
          <w:b/>
          <w:bCs/>
        </w:rPr>
        <w:t xml:space="preserve">тельство о борьбе против насилия, отразив в нем аспекты инвалидности, гендера и возраста. </w:t>
      </w:r>
      <w:proofErr w:type="gramStart"/>
      <w:r w:rsidRPr="00A70F68">
        <w:rPr>
          <w:b/>
          <w:bCs/>
        </w:rPr>
        <w:t>Он также рекомендует принять действенные меры для борьбы методами социальной и уголовной политики с эксплуатацией и</w:t>
      </w:r>
      <w:r w:rsidRPr="00A70F68">
        <w:rPr>
          <w:b/>
          <w:bCs/>
        </w:rPr>
        <w:t>н</w:t>
      </w:r>
      <w:r w:rsidRPr="00A70F68">
        <w:rPr>
          <w:b/>
          <w:bCs/>
        </w:rPr>
        <w:t>валидов путем их вовлечения в попрошайничество, а также для создания и поддержки доступных программ возмещения, восстановления прав и ре</w:t>
      </w:r>
      <w:r w:rsidRPr="00A70F68">
        <w:rPr>
          <w:b/>
          <w:bCs/>
        </w:rPr>
        <w:t>а</w:t>
      </w:r>
      <w:r w:rsidRPr="00A70F68">
        <w:rPr>
          <w:b/>
          <w:bCs/>
        </w:rPr>
        <w:t>билитации жертв</w:t>
      </w:r>
      <w:r w:rsidRPr="00A70F68">
        <w:t xml:space="preserve">, </w:t>
      </w:r>
      <w:r w:rsidRPr="00A70F68">
        <w:rPr>
          <w:b/>
          <w:bCs/>
        </w:rPr>
        <w:t>включая меры социальной защиты, доступа к правос</w:t>
      </w:r>
      <w:r w:rsidRPr="00A70F68">
        <w:rPr>
          <w:b/>
          <w:bCs/>
        </w:rPr>
        <w:t>у</w:t>
      </w:r>
      <w:r w:rsidRPr="00A70F68">
        <w:rPr>
          <w:b/>
          <w:bCs/>
        </w:rPr>
        <w:t>дию с акцентом на гендере и возрасте и психологической поддержки.</w:t>
      </w:r>
      <w:proofErr w:type="gramEnd"/>
    </w:p>
    <w:p w:rsidR="00A70F68" w:rsidRPr="00A70F68" w:rsidRDefault="00A70F68" w:rsidP="00CD102C">
      <w:pPr>
        <w:pStyle w:val="H23GR"/>
      </w:pPr>
      <w:r w:rsidRPr="00A70F68">
        <w:tab/>
      </w:r>
      <w:r w:rsidRPr="00A70F68">
        <w:tab/>
        <w:t>Защита личной целостности (ст</w:t>
      </w:r>
      <w:r w:rsidR="00CD102C">
        <w:t>атья</w:t>
      </w:r>
      <w:r w:rsidRPr="00A70F68">
        <w:t xml:space="preserve"> 17)</w:t>
      </w:r>
    </w:p>
    <w:p w:rsidR="00A70F68" w:rsidRPr="00A70F68" w:rsidRDefault="00A70F68" w:rsidP="00A70F68">
      <w:pPr>
        <w:pStyle w:val="SingleTxtGR"/>
      </w:pPr>
      <w:r w:rsidRPr="00A70F68">
        <w:t>43.</w:t>
      </w:r>
      <w:r w:rsidRPr="00A70F68">
        <w:tab/>
        <w:t>Комитет обеспокоен</w:t>
      </w:r>
      <w:r>
        <w:t xml:space="preserve"> </w:t>
      </w:r>
      <w:r w:rsidRPr="00A70F68">
        <w:t xml:space="preserve">практикой стерилизации и </w:t>
      </w:r>
      <w:r w:rsidR="003A19E7" w:rsidRPr="00A70F68">
        <w:t xml:space="preserve">других </w:t>
      </w:r>
      <w:r w:rsidRPr="00A70F68">
        <w:t>видов хирургич</w:t>
      </w:r>
      <w:r w:rsidRPr="00A70F68">
        <w:t>е</w:t>
      </w:r>
      <w:r w:rsidRPr="00A70F68">
        <w:t>ского вмешательства без свободного и осознанного согласия лиц с инвалидн</w:t>
      </w:r>
      <w:r w:rsidRPr="00A70F68">
        <w:t>о</w:t>
      </w:r>
      <w:r w:rsidRPr="00A70F68">
        <w:t>стью и только с разрешения опекуна или законного представителя либо по ра</w:t>
      </w:r>
      <w:r w:rsidRPr="00A70F68">
        <w:t>с</w:t>
      </w:r>
      <w:r w:rsidRPr="00A70F68">
        <w:t>поряжению суда.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44.</w:t>
      </w:r>
      <w:r w:rsidRPr="00A70F68">
        <w:tab/>
      </w:r>
      <w:r w:rsidRPr="00A70F68">
        <w:rPr>
          <w:b/>
          <w:bCs/>
        </w:rPr>
        <w:t>Комитет призывает государство-участник отказаться от практики стерилизации инвалидов без их</w:t>
      </w:r>
      <w:r>
        <w:rPr>
          <w:b/>
          <w:bCs/>
        </w:rPr>
        <w:t xml:space="preserve"> </w:t>
      </w:r>
      <w:r w:rsidRPr="00A70F68">
        <w:rPr>
          <w:b/>
          <w:bCs/>
        </w:rPr>
        <w:t>свободного и осознанного согласия</w:t>
      </w:r>
      <w:r>
        <w:rPr>
          <w:b/>
          <w:bCs/>
        </w:rPr>
        <w:t xml:space="preserve"> </w:t>
      </w:r>
      <w:r w:rsidRPr="00A70F68">
        <w:rPr>
          <w:b/>
          <w:bCs/>
        </w:rPr>
        <w:t>и/или по решению третьего лица и рекомендует ему принять протоколы для р</w:t>
      </w:r>
      <w:r w:rsidRPr="00A70F68">
        <w:rPr>
          <w:b/>
          <w:bCs/>
        </w:rPr>
        <w:t>е</w:t>
      </w:r>
      <w:r w:rsidRPr="00A70F68">
        <w:rPr>
          <w:b/>
          <w:bCs/>
        </w:rPr>
        <w:t>гулирования такого</w:t>
      </w:r>
      <w:r>
        <w:rPr>
          <w:b/>
          <w:bCs/>
        </w:rPr>
        <w:t xml:space="preserve"> </w:t>
      </w:r>
      <w:r w:rsidRPr="00A70F68">
        <w:rPr>
          <w:b/>
          <w:bCs/>
        </w:rPr>
        <w:t>согласия применительно к любому вмешательству х</w:t>
      </w:r>
      <w:r w:rsidRPr="00A70F68">
        <w:rPr>
          <w:b/>
          <w:bCs/>
        </w:rPr>
        <w:t>и</w:t>
      </w:r>
      <w:r w:rsidRPr="00A70F68">
        <w:rPr>
          <w:b/>
          <w:bCs/>
        </w:rPr>
        <w:t>рургического или психиатрического характера или любому иному вмеш</w:t>
      </w:r>
      <w:r w:rsidRPr="00A70F68">
        <w:rPr>
          <w:b/>
          <w:bCs/>
        </w:rPr>
        <w:t>а</w:t>
      </w:r>
      <w:r w:rsidRPr="00A70F68">
        <w:rPr>
          <w:b/>
          <w:bCs/>
        </w:rPr>
        <w:t>тельству инвазивного характера.</w:t>
      </w:r>
    </w:p>
    <w:p w:rsidR="00A70F68" w:rsidRPr="00A70F68" w:rsidRDefault="00A70F68" w:rsidP="00A70F68">
      <w:pPr>
        <w:pStyle w:val="SingleTxtGR"/>
      </w:pPr>
      <w:r w:rsidRPr="00A70F68">
        <w:t>45.</w:t>
      </w:r>
      <w:r w:rsidRPr="00A70F68">
        <w:tab/>
        <w:t>Комитет с сожалением отмечает акты насилия в отношении физической и психосоциальной неприкосновенности</w:t>
      </w:r>
      <w:r>
        <w:t xml:space="preserve"> </w:t>
      </w:r>
      <w:r w:rsidRPr="00A70F68">
        <w:t>инвалидов, которые осуществляли свое зак</w:t>
      </w:r>
      <w:r w:rsidR="008C045A">
        <w:t>онное право на демонстрации. Он</w:t>
      </w:r>
      <w:r w:rsidRPr="00A70F68">
        <w:t xml:space="preserve"> также обеспокоен сообщениями о чре</w:t>
      </w:r>
      <w:r w:rsidRPr="00A70F68">
        <w:t>з</w:t>
      </w:r>
      <w:r w:rsidRPr="00A70F68">
        <w:t>мерном применении силы, запугивания и словесных оскорблений и физическ</w:t>
      </w:r>
      <w:r w:rsidRPr="00A70F68">
        <w:t>о</w:t>
      </w:r>
      <w:r w:rsidRPr="00A70F68">
        <w:t>го насилия со стороны сотрудников полиции, что привело к причинению прот</w:t>
      </w:r>
      <w:r w:rsidRPr="00A70F68">
        <w:t>е</w:t>
      </w:r>
      <w:r w:rsidRPr="00A70F68">
        <w:t>стующим телесных повреждени</w:t>
      </w:r>
      <w:r w:rsidR="003A19E7">
        <w:t>й, в том числе женщинам и детям-</w:t>
      </w:r>
      <w:r w:rsidRPr="00A70F68">
        <w:t>инвалидам.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46.</w:t>
      </w:r>
      <w:r w:rsidRPr="00A70F68">
        <w:tab/>
      </w:r>
      <w:r w:rsidRPr="00A70F68">
        <w:rPr>
          <w:b/>
          <w:bCs/>
        </w:rPr>
        <w:t>Комитет настоятельно призывает государство-участник провести н</w:t>
      </w:r>
      <w:r w:rsidRPr="00A70F68">
        <w:rPr>
          <w:b/>
          <w:bCs/>
        </w:rPr>
        <w:t>е</w:t>
      </w:r>
      <w:r w:rsidRPr="00A70F68">
        <w:rPr>
          <w:b/>
          <w:bCs/>
        </w:rPr>
        <w:t xml:space="preserve">зависимое и беспристрастное расследование для установления виновных за акты репрессий и </w:t>
      </w:r>
      <w:proofErr w:type="gramStart"/>
      <w:r w:rsidRPr="00A70F68">
        <w:rPr>
          <w:b/>
          <w:bCs/>
        </w:rPr>
        <w:t>в применении насилия в связи с общественными в</w:t>
      </w:r>
      <w:r w:rsidRPr="00A70F68">
        <w:rPr>
          <w:b/>
          <w:bCs/>
        </w:rPr>
        <w:t>ы</w:t>
      </w:r>
      <w:r w:rsidRPr="00A70F68">
        <w:rPr>
          <w:b/>
          <w:bCs/>
        </w:rPr>
        <w:t>ступлениями инвалидов с целью привлечения к ответственности</w:t>
      </w:r>
      <w:proofErr w:type="gramEnd"/>
      <w:r w:rsidRPr="00A70F68">
        <w:rPr>
          <w:b/>
          <w:bCs/>
        </w:rPr>
        <w:t xml:space="preserve"> вино</w:t>
      </w:r>
      <w:r w:rsidRPr="00A70F68">
        <w:rPr>
          <w:b/>
          <w:bCs/>
        </w:rPr>
        <w:t>в</w:t>
      </w:r>
      <w:r w:rsidRPr="00A70F68">
        <w:rPr>
          <w:b/>
          <w:bCs/>
        </w:rPr>
        <w:t>ных, а также возмещения вреда здоровью, причиненного пострадавшим.</w:t>
      </w:r>
    </w:p>
    <w:p w:rsidR="00A70F68" w:rsidRPr="00A70F68" w:rsidRDefault="00A70F68" w:rsidP="00CD102C">
      <w:pPr>
        <w:pStyle w:val="H23GR"/>
      </w:pPr>
      <w:r w:rsidRPr="00A70F68">
        <w:tab/>
      </w:r>
      <w:r w:rsidRPr="00A70F68">
        <w:tab/>
        <w:t>Свобода передвижения и гражданство (ст</w:t>
      </w:r>
      <w:r w:rsidR="00CD102C">
        <w:t>атья</w:t>
      </w:r>
      <w:r w:rsidRPr="00A70F68">
        <w:t xml:space="preserve"> 18)</w:t>
      </w:r>
    </w:p>
    <w:p w:rsidR="00A70F68" w:rsidRPr="00A70F68" w:rsidRDefault="00A70F68" w:rsidP="00A70F68">
      <w:pPr>
        <w:pStyle w:val="SingleTxtGR"/>
      </w:pPr>
      <w:r w:rsidRPr="00A70F68">
        <w:t>47.</w:t>
      </w:r>
      <w:r w:rsidRPr="00A70F68">
        <w:tab/>
        <w:t>Комитет обеспокоен тем, что не гарантируется всео</w:t>
      </w:r>
      <w:r w:rsidR="003A19E7">
        <w:t>бщей регистрации всех инвалидов</w:t>
      </w:r>
      <w:r w:rsidRPr="00A70F68">
        <w:t xml:space="preserve"> и что возросшая часть новорожденных детей-инвалидов </w:t>
      </w:r>
      <w:r w:rsidR="00CD102C">
        <w:t>не имеют удостоверения личности</w:t>
      </w:r>
      <w:r w:rsidRPr="00A70F68">
        <w:t>, что препятствует их доступу к основным усл</w:t>
      </w:r>
      <w:r w:rsidRPr="00A70F68">
        <w:t>у</w:t>
      </w:r>
      <w:r w:rsidRPr="00A70F68">
        <w:t>гам. Он также обеспокоен тем, что семьям не предоставляется по этому вопр</w:t>
      </w:r>
      <w:r w:rsidRPr="00A70F68">
        <w:t>о</w:t>
      </w:r>
      <w:r w:rsidR="00CD102C">
        <w:t>су достаточной информации</w:t>
      </w:r>
      <w:r w:rsidRPr="00A70F68">
        <w:t>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48.</w:t>
      </w:r>
      <w:r w:rsidRPr="00A70F68">
        <w:tab/>
      </w:r>
      <w:r w:rsidRPr="00A70F68">
        <w:rPr>
          <w:b/>
          <w:bCs/>
        </w:rPr>
        <w:t>Комитет призывает государство-участник обеспечить, чтобы все и</w:t>
      </w:r>
      <w:r w:rsidRPr="00A70F68">
        <w:rPr>
          <w:b/>
          <w:bCs/>
        </w:rPr>
        <w:t>н</w:t>
      </w:r>
      <w:r w:rsidRPr="00A70F68">
        <w:rPr>
          <w:b/>
          <w:bCs/>
        </w:rPr>
        <w:t>валиды имели право на регистрацию, обучая должностных лиц официал</w:t>
      </w:r>
      <w:r w:rsidRPr="00A70F68">
        <w:rPr>
          <w:b/>
          <w:bCs/>
        </w:rPr>
        <w:t>ь</w:t>
      </w:r>
      <w:r w:rsidRPr="00A70F68">
        <w:rPr>
          <w:b/>
          <w:bCs/>
        </w:rPr>
        <w:t>ных</w:t>
      </w:r>
      <w:r>
        <w:rPr>
          <w:b/>
          <w:bCs/>
        </w:rPr>
        <w:t xml:space="preserve"> </w:t>
      </w:r>
      <w:r w:rsidRPr="00A70F68">
        <w:rPr>
          <w:b/>
          <w:bCs/>
        </w:rPr>
        <w:t>учреждений регистрации всех инвалидов, в частности в общинах к</w:t>
      </w:r>
      <w:r w:rsidRPr="00A70F68">
        <w:rPr>
          <w:b/>
          <w:bCs/>
        </w:rPr>
        <w:t>о</w:t>
      </w:r>
      <w:r w:rsidRPr="00A70F68">
        <w:rPr>
          <w:b/>
          <w:bCs/>
        </w:rPr>
        <w:t>ренных народов и в</w:t>
      </w:r>
      <w:r>
        <w:rPr>
          <w:b/>
          <w:bCs/>
        </w:rPr>
        <w:t xml:space="preserve"> </w:t>
      </w:r>
      <w:r w:rsidRPr="00A70F68">
        <w:rPr>
          <w:b/>
          <w:bCs/>
        </w:rPr>
        <w:t>отдаленных и сельских районах.</w:t>
      </w:r>
    </w:p>
    <w:p w:rsidR="00A70F68" w:rsidRPr="00A70F68" w:rsidRDefault="00A70F68" w:rsidP="00CD102C">
      <w:pPr>
        <w:pStyle w:val="H23GR"/>
      </w:pPr>
      <w:r w:rsidRPr="00A70F68">
        <w:rPr>
          <w:bCs/>
        </w:rPr>
        <w:tab/>
      </w:r>
      <w:r w:rsidRPr="00A70F68">
        <w:rPr>
          <w:bCs/>
        </w:rPr>
        <w:tab/>
      </w:r>
      <w:r w:rsidR="00CD102C" w:rsidRPr="00A70F68">
        <w:t>Право</w:t>
      </w:r>
      <w:r w:rsidRPr="00A70F68">
        <w:t xml:space="preserve"> на самостоятельный образ жизни и вовлеченность в местное сообщество </w:t>
      </w:r>
      <w:r w:rsidRPr="00A70F68">
        <w:rPr>
          <w:bCs/>
        </w:rPr>
        <w:t>(ст</w:t>
      </w:r>
      <w:r w:rsidR="00CD102C">
        <w:rPr>
          <w:bCs/>
        </w:rPr>
        <w:t>атья</w:t>
      </w:r>
      <w:r w:rsidRPr="00A70F68">
        <w:rPr>
          <w:bCs/>
        </w:rPr>
        <w:t xml:space="preserve"> 19)</w:t>
      </w:r>
    </w:p>
    <w:p w:rsidR="00A70F68" w:rsidRPr="00A70F68" w:rsidRDefault="00A70F68" w:rsidP="00A70F68">
      <w:pPr>
        <w:pStyle w:val="SingleTxtGR"/>
      </w:pPr>
      <w:r w:rsidRPr="00A70F68">
        <w:t>49.</w:t>
      </w:r>
      <w:r w:rsidRPr="00A70F68">
        <w:tab/>
        <w:t>Комитет обеспокоен отсутствием услуг поддержки для инвалидов, кот</w:t>
      </w:r>
      <w:r w:rsidRPr="00A70F68">
        <w:t>о</w:t>
      </w:r>
      <w:r w:rsidRPr="00A70F68">
        <w:t>рые позволяли бы им быть включенными в жизнь общества и принимать в ней всестороннее участие,</w:t>
      </w:r>
      <w:r>
        <w:t xml:space="preserve"> </w:t>
      </w:r>
      <w:r w:rsidRPr="00A70F68">
        <w:t>что закрепляет модель зависимой жизни в специальных учреждениях.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50.</w:t>
      </w:r>
      <w:r w:rsidRPr="00A70F68">
        <w:tab/>
      </w:r>
      <w:r w:rsidRPr="00A70F68">
        <w:rPr>
          <w:b/>
          <w:bCs/>
        </w:rPr>
        <w:t>Комитет настоятельно призывает государство-участник создать с</w:t>
      </w:r>
      <w:r w:rsidRPr="00A70F68">
        <w:rPr>
          <w:b/>
          <w:bCs/>
        </w:rPr>
        <w:t>и</w:t>
      </w:r>
      <w:r w:rsidRPr="00A70F68">
        <w:rPr>
          <w:b/>
          <w:bCs/>
        </w:rPr>
        <w:t>стемы дополнительного обслуживания по месту жительства, располага</w:t>
      </w:r>
      <w:r w:rsidRPr="00A70F68">
        <w:rPr>
          <w:b/>
          <w:bCs/>
        </w:rPr>
        <w:t>ю</w:t>
      </w:r>
      <w:r w:rsidRPr="00A70F68">
        <w:rPr>
          <w:b/>
          <w:bCs/>
        </w:rPr>
        <w:t>щие достаточными квалифицированными кадрами и бюджетами, что по</w:t>
      </w:r>
      <w:r w:rsidRPr="00A70F68">
        <w:rPr>
          <w:b/>
          <w:bCs/>
        </w:rPr>
        <w:t>з</w:t>
      </w:r>
      <w:r w:rsidRPr="00A70F68">
        <w:rPr>
          <w:b/>
          <w:bCs/>
        </w:rPr>
        <w:t>волило бы инвалидам самостоятельно решать, где им</w:t>
      </w:r>
      <w:r>
        <w:rPr>
          <w:b/>
          <w:bCs/>
        </w:rPr>
        <w:t xml:space="preserve"> </w:t>
      </w:r>
      <w:r w:rsidRPr="00A70F68">
        <w:rPr>
          <w:b/>
          <w:bCs/>
        </w:rPr>
        <w:t>жить, и участвовать в жизни общества.</w:t>
      </w:r>
    </w:p>
    <w:p w:rsidR="00A70F68" w:rsidRPr="00A70F68" w:rsidRDefault="00A70F68" w:rsidP="00CD102C">
      <w:pPr>
        <w:pStyle w:val="H23GR"/>
      </w:pPr>
      <w:r w:rsidRPr="00A70F68">
        <w:rPr>
          <w:bCs/>
        </w:rPr>
        <w:tab/>
      </w:r>
      <w:r w:rsidRPr="00A70F68">
        <w:rPr>
          <w:bCs/>
        </w:rPr>
        <w:tab/>
      </w:r>
      <w:r w:rsidRPr="00A70F68">
        <w:t>Свобода выражения мнений и доступ к информации и коммуникации</w:t>
      </w:r>
      <w:r w:rsidRPr="00A70F68">
        <w:rPr>
          <w:bCs/>
        </w:rPr>
        <w:t xml:space="preserve"> (ст</w:t>
      </w:r>
      <w:r w:rsidR="00CD102C">
        <w:rPr>
          <w:bCs/>
        </w:rPr>
        <w:t>атья</w:t>
      </w:r>
      <w:r w:rsidRPr="00A70F68">
        <w:rPr>
          <w:bCs/>
        </w:rPr>
        <w:t xml:space="preserve"> 21)</w:t>
      </w:r>
    </w:p>
    <w:p w:rsidR="00A70F68" w:rsidRPr="00A70F68" w:rsidRDefault="00A70F68" w:rsidP="00A70F68">
      <w:pPr>
        <w:pStyle w:val="SingleTxtGR"/>
      </w:pPr>
      <w:r w:rsidRPr="00A70F68">
        <w:t>51.</w:t>
      </w:r>
      <w:r w:rsidRPr="00A70F68">
        <w:tab/>
        <w:t>Комитет обеспокоен тем, что боливийский язык жестов не признан оф</w:t>
      </w:r>
      <w:r w:rsidRPr="00A70F68">
        <w:t>и</w:t>
      </w:r>
      <w:r w:rsidRPr="00A70F68">
        <w:t>циальным языком государства, что ограничивает свободу выражения мнений и общения инвалидов, в частности</w:t>
      </w:r>
      <w:r>
        <w:t xml:space="preserve"> </w:t>
      </w:r>
      <w:r w:rsidRPr="00A70F68">
        <w:t>в отношении доступа и деятельности в таких сферах, как здравоохранение, образование и правосудие.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52.</w:t>
      </w:r>
      <w:r w:rsidRPr="00A70F68">
        <w:tab/>
      </w:r>
      <w:r w:rsidRPr="00A70F68">
        <w:rPr>
          <w:b/>
          <w:bCs/>
        </w:rPr>
        <w:t>Комитет рекомендует государству-участнику ускорить признание б</w:t>
      </w:r>
      <w:r w:rsidRPr="00A70F68">
        <w:rPr>
          <w:b/>
          <w:bCs/>
        </w:rPr>
        <w:t>о</w:t>
      </w:r>
      <w:r w:rsidRPr="00A70F68">
        <w:rPr>
          <w:b/>
          <w:bCs/>
        </w:rPr>
        <w:t>ливийского жестового языка в качестве официального языка, способств</w:t>
      </w:r>
      <w:r w:rsidRPr="00A70F68">
        <w:rPr>
          <w:b/>
          <w:bCs/>
        </w:rPr>
        <w:t>о</w:t>
      </w:r>
      <w:r w:rsidRPr="00A70F68">
        <w:rPr>
          <w:b/>
          <w:bCs/>
        </w:rPr>
        <w:t>вать сертификации квалифицированных переводчиков боливийского яз</w:t>
      </w:r>
      <w:r w:rsidRPr="00A70F68">
        <w:rPr>
          <w:b/>
          <w:bCs/>
        </w:rPr>
        <w:t>ы</w:t>
      </w:r>
      <w:r w:rsidRPr="00A70F68">
        <w:rPr>
          <w:b/>
          <w:bCs/>
        </w:rPr>
        <w:t>ка жестов на всей территории государства-участника и расширить</w:t>
      </w:r>
      <w:r>
        <w:rPr>
          <w:b/>
          <w:bCs/>
        </w:rPr>
        <w:t xml:space="preserve"> </w:t>
      </w:r>
      <w:r w:rsidRPr="00A70F68">
        <w:rPr>
          <w:b/>
          <w:bCs/>
        </w:rPr>
        <w:t>наличие таких устных переводчиков в государственных учреждениях для соде</w:t>
      </w:r>
      <w:r w:rsidRPr="00A70F68">
        <w:rPr>
          <w:b/>
          <w:bCs/>
        </w:rPr>
        <w:t>й</w:t>
      </w:r>
      <w:r w:rsidRPr="00A70F68">
        <w:rPr>
          <w:b/>
          <w:bCs/>
        </w:rPr>
        <w:t>ствия</w:t>
      </w:r>
      <w:r>
        <w:rPr>
          <w:b/>
          <w:bCs/>
        </w:rPr>
        <w:t xml:space="preserve"> </w:t>
      </w:r>
      <w:r w:rsidRPr="00A70F68">
        <w:rPr>
          <w:b/>
          <w:bCs/>
        </w:rPr>
        <w:t>учету культурной и языковой самобытности глухих,</w:t>
      </w:r>
      <w:r>
        <w:rPr>
          <w:b/>
          <w:bCs/>
        </w:rPr>
        <w:t xml:space="preserve"> </w:t>
      </w:r>
      <w:r w:rsidRPr="00A70F68">
        <w:rPr>
          <w:b/>
          <w:bCs/>
        </w:rPr>
        <w:t>сотрудничая для этого с организациями инвалидов.</w:t>
      </w:r>
    </w:p>
    <w:p w:rsidR="00A70F68" w:rsidRPr="00A70F68" w:rsidRDefault="00A70F68" w:rsidP="00CD102C">
      <w:pPr>
        <w:pStyle w:val="H23GR"/>
      </w:pPr>
      <w:r w:rsidRPr="00A70F68">
        <w:tab/>
      </w:r>
      <w:r w:rsidRPr="00A70F68">
        <w:tab/>
        <w:t>Уважение дома и семьи (ст</w:t>
      </w:r>
      <w:r w:rsidR="00CD102C">
        <w:t>атья</w:t>
      </w:r>
      <w:r w:rsidRPr="00A70F68">
        <w:t xml:space="preserve"> 23)</w:t>
      </w:r>
    </w:p>
    <w:p w:rsidR="00A70F68" w:rsidRPr="00A70F68" w:rsidRDefault="00A70F68" w:rsidP="00A70F68">
      <w:pPr>
        <w:pStyle w:val="SingleTxtGR"/>
      </w:pPr>
      <w:r w:rsidRPr="00A70F68">
        <w:t>53.</w:t>
      </w:r>
      <w:r w:rsidRPr="00A70F68">
        <w:tab/>
        <w:t>Комитет обеспокоен тем, что лица, признанные</w:t>
      </w:r>
      <w:r>
        <w:t xml:space="preserve"> </w:t>
      </w:r>
      <w:r w:rsidRPr="00A70F68">
        <w:t>недееспособными, не м</w:t>
      </w:r>
      <w:r w:rsidRPr="00A70F68">
        <w:t>о</w:t>
      </w:r>
      <w:r w:rsidRPr="00A70F68">
        <w:t>гут осуществить свое право на вступление в брак или создание семьи.</w:t>
      </w:r>
    </w:p>
    <w:p w:rsidR="00A70F68" w:rsidRPr="00A70F68" w:rsidRDefault="00A70F68" w:rsidP="00A70F68">
      <w:pPr>
        <w:pStyle w:val="SingleTxtGR"/>
      </w:pPr>
      <w:r w:rsidRPr="00A70F68">
        <w:t>54.</w:t>
      </w:r>
      <w:r w:rsidRPr="00A70F68">
        <w:tab/>
      </w:r>
      <w:r w:rsidRPr="00A70F68">
        <w:rPr>
          <w:b/>
          <w:bCs/>
        </w:rPr>
        <w:t>Комитет настоятельно призывает государство-участник отменить любые юридические нормы, которые ограничивают право инвалидов на свободное вступление в брак на основе согласия брачующихся и доступ к информации для осуществления их се</w:t>
      </w:r>
      <w:r w:rsidR="0015211B">
        <w:rPr>
          <w:b/>
          <w:bCs/>
        </w:rPr>
        <w:t>ксуальных и репродуктивных прав</w:t>
      </w:r>
      <w:r w:rsidRPr="00A70F68">
        <w:rPr>
          <w:b/>
          <w:bCs/>
        </w:rPr>
        <w:t>.</w:t>
      </w:r>
    </w:p>
    <w:p w:rsidR="00A70F68" w:rsidRPr="00A70F68" w:rsidRDefault="00A70F68" w:rsidP="00CD102C">
      <w:pPr>
        <w:pStyle w:val="H23GR"/>
      </w:pPr>
      <w:r w:rsidRPr="00A70F68">
        <w:tab/>
      </w:r>
      <w:r w:rsidRPr="00A70F68">
        <w:tab/>
        <w:t>Образование (ст</w:t>
      </w:r>
      <w:r w:rsidR="00CD102C">
        <w:t>атья</w:t>
      </w:r>
      <w:r w:rsidRPr="00A70F68">
        <w:t xml:space="preserve"> 24)</w:t>
      </w:r>
    </w:p>
    <w:p w:rsidR="00A70F68" w:rsidRPr="00A70F68" w:rsidRDefault="00A70F68" w:rsidP="00A70F68">
      <w:pPr>
        <w:pStyle w:val="SingleTxtGR"/>
      </w:pPr>
      <w:r w:rsidRPr="00A70F68">
        <w:t>55.</w:t>
      </w:r>
      <w:r w:rsidRPr="00A70F68">
        <w:tab/>
        <w:t>Комитет обеспокоен низкой долей детей-инвалидов, посещающих школу, и высоким отсевом школьников-инвалидов, а также тем, что большинство уч</w:t>
      </w:r>
      <w:r w:rsidRPr="00A70F68">
        <w:t>а</w:t>
      </w:r>
      <w:r w:rsidRPr="00A70F68">
        <w:t>щихся-инвалидов обучаются в специальных школах с раздельным обучением.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56.</w:t>
      </w:r>
      <w:r w:rsidRPr="00A70F68">
        <w:tab/>
      </w:r>
      <w:r w:rsidRPr="00A70F68">
        <w:rPr>
          <w:b/>
          <w:bCs/>
        </w:rPr>
        <w:t xml:space="preserve">Комитет призывает государство-участник: </w:t>
      </w:r>
    </w:p>
    <w:p w:rsidR="00A70F68" w:rsidRPr="00A70F68" w:rsidRDefault="00CD102C" w:rsidP="00A70F68">
      <w:pPr>
        <w:pStyle w:val="SingleTxtGR"/>
        <w:rPr>
          <w:b/>
        </w:rPr>
      </w:pPr>
      <w:r>
        <w:rPr>
          <w:b/>
          <w:bCs/>
        </w:rPr>
        <w:tab/>
      </w:r>
      <w:r w:rsidR="00A70F68" w:rsidRPr="00CD102C">
        <w:rPr>
          <w:b/>
          <w:bCs/>
        </w:rPr>
        <w:t>а)</w:t>
      </w:r>
      <w:r w:rsidR="00A70F68" w:rsidRPr="00A70F68">
        <w:rPr>
          <w:bCs/>
        </w:rPr>
        <w:tab/>
      </w:r>
      <w:r w:rsidR="00A70F68" w:rsidRPr="00A70F68">
        <w:rPr>
          <w:b/>
          <w:bCs/>
        </w:rPr>
        <w:t>принимать, применять и контролировать проведение политики инклюзивного и качественного</w:t>
      </w:r>
      <w:r w:rsidR="00A70F68">
        <w:rPr>
          <w:b/>
          <w:bCs/>
        </w:rPr>
        <w:t xml:space="preserve"> </w:t>
      </w:r>
      <w:r w:rsidR="00A70F68" w:rsidRPr="00A70F68">
        <w:rPr>
          <w:b/>
          <w:bCs/>
        </w:rPr>
        <w:t xml:space="preserve">образования на всей территории; </w:t>
      </w:r>
    </w:p>
    <w:p w:rsidR="00A70F68" w:rsidRPr="00A70F68" w:rsidRDefault="00CD102C" w:rsidP="00A70F68">
      <w:pPr>
        <w:pStyle w:val="SingleTxtGR"/>
        <w:rPr>
          <w:b/>
        </w:rPr>
      </w:pPr>
      <w:r>
        <w:rPr>
          <w:b/>
          <w:bCs/>
        </w:rPr>
        <w:tab/>
      </w:r>
      <w:r w:rsidR="00A70F68" w:rsidRPr="00CD102C">
        <w:rPr>
          <w:b/>
          <w:bCs/>
        </w:rPr>
        <w:t>b)</w:t>
      </w:r>
      <w:r w:rsidR="00A70F68" w:rsidRPr="00A70F68">
        <w:rPr>
          <w:bCs/>
        </w:rPr>
        <w:tab/>
      </w:r>
      <w:r w:rsidR="00A70F68" w:rsidRPr="00A70F68">
        <w:rPr>
          <w:b/>
          <w:bCs/>
        </w:rPr>
        <w:t>содействовать охвату образованием всех инвалидов, особенно женщин и детей, представителей</w:t>
      </w:r>
      <w:r w:rsidR="00A70F68">
        <w:rPr>
          <w:b/>
          <w:bCs/>
        </w:rPr>
        <w:t xml:space="preserve"> </w:t>
      </w:r>
      <w:r w:rsidR="00A70F68" w:rsidRPr="00A70F68">
        <w:rPr>
          <w:b/>
          <w:bCs/>
        </w:rPr>
        <w:t xml:space="preserve">коренных народов и </w:t>
      </w:r>
      <w:proofErr w:type="gramStart"/>
      <w:r w:rsidR="00A70F68" w:rsidRPr="00A70F68">
        <w:rPr>
          <w:b/>
          <w:bCs/>
        </w:rPr>
        <w:t>жителей</w:t>
      </w:r>
      <w:proofErr w:type="gramEnd"/>
      <w:r w:rsidR="00A70F68" w:rsidRPr="00A70F68">
        <w:rPr>
          <w:b/>
          <w:bCs/>
        </w:rPr>
        <w:t xml:space="preserve"> сельских и отдаленных районов; </w:t>
      </w:r>
    </w:p>
    <w:p w:rsidR="00A70F68" w:rsidRPr="00A70F68" w:rsidRDefault="00CD102C" w:rsidP="00A70F68">
      <w:pPr>
        <w:pStyle w:val="SingleTxtGR"/>
        <w:rPr>
          <w:b/>
        </w:rPr>
      </w:pPr>
      <w:r>
        <w:rPr>
          <w:b/>
          <w:bCs/>
        </w:rPr>
        <w:tab/>
      </w:r>
      <w:r w:rsidR="00A70F68" w:rsidRPr="00CD102C">
        <w:rPr>
          <w:b/>
          <w:bCs/>
        </w:rPr>
        <w:t>c)</w:t>
      </w:r>
      <w:r w:rsidR="00A70F68" w:rsidRPr="00A70F68">
        <w:rPr>
          <w:bCs/>
        </w:rPr>
        <w:tab/>
      </w:r>
      <w:r w:rsidR="00A70F68" w:rsidRPr="00A70F68">
        <w:rPr>
          <w:b/>
          <w:bCs/>
        </w:rPr>
        <w:t>обеспечить подготовку преподавателей в области инклюзивного образования на</w:t>
      </w:r>
      <w:r w:rsidR="00A70F68">
        <w:rPr>
          <w:b/>
          <w:bCs/>
        </w:rPr>
        <w:t xml:space="preserve"> </w:t>
      </w:r>
      <w:r w:rsidR="00A70F68" w:rsidRPr="00A70F68">
        <w:rPr>
          <w:b/>
          <w:bCs/>
        </w:rPr>
        <w:t xml:space="preserve">всех уровнях, жестового языка, шрифта Брайля и других доступных форматов информации и коммуникации; </w:t>
      </w:r>
    </w:p>
    <w:p w:rsidR="00A70F68" w:rsidRPr="00A70F68" w:rsidRDefault="00CD102C" w:rsidP="00A70F68">
      <w:pPr>
        <w:pStyle w:val="SingleTxtGR"/>
        <w:rPr>
          <w:b/>
        </w:rPr>
      </w:pPr>
      <w:r>
        <w:rPr>
          <w:b/>
          <w:bCs/>
        </w:rPr>
        <w:tab/>
      </w:r>
      <w:r w:rsidR="00A70F68" w:rsidRPr="00CD102C">
        <w:rPr>
          <w:b/>
          <w:bCs/>
        </w:rPr>
        <w:t>d)</w:t>
      </w:r>
      <w:r w:rsidR="00A70F68" w:rsidRPr="00A70F68">
        <w:rPr>
          <w:bCs/>
        </w:rPr>
        <w:tab/>
      </w:r>
      <w:r w:rsidR="00A70F68" w:rsidRPr="00A70F68">
        <w:rPr>
          <w:b/>
          <w:bCs/>
        </w:rPr>
        <w:t>принять стратегию обеспечения разумного приспособления в школах и других учебных заведениях, обеспечивая, среди прочего, технол</w:t>
      </w:r>
      <w:r w:rsidR="00A70F68" w:rsidRPr="00A70F68">
        <w:rPr>
          <w:b/>
          <w:bCs/>
        </w:rPr>
        <w:t>о</w:t>
      </w:r>
      <w:r w:rsidR="00A70F68" w:rsidRPr="00A70F68">
        <w:rPr>
          <w:b/>
          <w:bCs/>
        </w:rPr>
        <w:t xml:space="preserve">гии и помощь в классе, доступность и учебные материалы; </w:t>
      </w:r>
    </w:p>
    <w:p w:rsidR="00A70F68" w:rsidRPr="00A70F68" w:rsidRDefault="00CD102C" w:rsidP="00A70F68">
      <w:pPr>
        <w:pStyle w:val="SingleTxtGR"/>
        <w:rPr>
          <w:b/>
        </w:rPr>
      </w:pPr>
      <w:r>
        <w:rPr>
          <w:b/>
          <w:bCs/>
        </w:rPr>
        <w:tab/>
      </w:r>
      <w:r w:rsidR="00A70F68" w:rsidRPr="00CD102C">
        <w:rPr>
          <w:b/>
          <w:bCs/>
        </w:rPr>
        <w:t>e)</w:t>
      </w:r>
      <w:r w:rsidR="00A70F68" w:rsidRPr="00CD102C">
        <w:rPr>
          <w:b/>
          <w:bCs/>
        </w:rPr>
        <w:tab/>
      </w:r>
      <w:r w:rsidR="00A70F68" w:rsidRPr="00A70F68">
        <w:rPr>
          <w:b/>
          <w:bCs/>
        </w:rPr>
        <w:t>руководствоваться статьей 24 Конвенции и замечанием общего порядка №</w:t>
      </w:r>
      <w:r w:rsidR="00A70F68" w:rsidRPr="00A70F68">
        <w:rPr>
          <w:bCs/>
        </w:rPr>
        <w:t xml:space="preserve"> </w:t>
      </w:r>
      <w:r w:rsidR="00A70F68" w:rsidRPr="00A70F68">
        <w:rPr>
          <w:b/>
          <w:bCs/>
        </w:rPr>
        <w:t>4 (2016) о праве на инклюзивное образование для осуществл</w:t>
      </w:r>
      <w:r w:rsidR="00A70F68" w:rsidRPr="00A70F68">
        <w:rPr>
          <w:b/>
          <w:bCs/>
        </w:rPr>
        <w:t>е</w:t>
      </w:r>
      <w:r w:rsidR="00A70F68" w:rsidRPr="00A70F68">
        <w:rPr>
          <w:b/>
          <w:bCs/>
        </w:rPr>
        <w:t>ния задач 4.5 и 4.8 Целей устойчивого развития.</w:t>
      </w:r>
    </w:p>
    <w:p w:rsidR="00A70F68" w:rsidRPr="00A70F68" w:rsidRDefault="00A70F68" w:rsidP="00CD102C">
      <w:pPr>
        <w:pStyle w:val="H23GR"/>
      </w:pPr>
      <w:r w:rsidRPr="00A70F68">
        <w:tab/>
      </w:r>
      <w:r w:rsidRPr="00A70F68">
        <w:tab/>
        <w:t>Здоровье (ст</w:t>
      </w:r>
      <w:r w:rsidR="00CD102C">
        <w:t>атья</w:t>
      </w:r>
      <w:r w:rsidRPr="00A70F68">
        <w:t xml:space="preserve"> 25)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57.</w:t>
      </w:r>
      <w:r w:rsidRPr="00A70F68">
        <w:tab/>
        <w:t xml:space="preserve">Комитет обеспокоен: </w:t>
      </w:r>
    </w:p>
    <w:p w:rsidR="00A70F68" w:rsidRPr="00A70F68" w:rsidRDefault="00CD102C" w:rsidP="00A70F68">
      <w:pPr>
        <w:pStyle w:val="SingleTxtGR"/>
        <w:rPr>
          <w:b/>
        </w:rPr>
      </w:pPr>
      <w:r>
        <w:rPr>
          <w:bCs/>
        </w:rPr>
        <w:tab/>
      </w:r>
      <w:r w:rsidR="00A70F68" w:rsidRPr="00A70F68">
        <w:rPr>
          <w:bCs/>
        </w:rPr>
        <w:t>a)</w:t>
      </w:r>
      <w:r w:rsidR="00A70F68" w:rsidRPr="00A70F68">
        <w:rPr>
          <w:b/>
          <w:bCs/>
        </w:rPr>
        <w:tab/>
      </w:r>
      <w:r w:rsidR="00A70F68" w:rsidRPr="00A70F68">
        <w:rPr>
          <w:bCs/>
        </w:rPr>
        <w:t>отсутствием мер для привлечения инвалидов в систему здрав</w:t>
      </w:r>
      <w:r w:rsidR="00A70F68" w:rsidRPr="00A70F68">
        <w:rPr>
          <w:bCs/>
        </w:rPr>
        <w:t>о</w:t>
      </w:r>
      <w:r w:rsidR="00A70F68" w:rsidRPr="00A70F68">
        <w:rPr>
          <w:bCs/>
        </w:rPr>
        <w:t>охранения на всех уровнях</w:t>
      </w:r>
      <w:r w:rsidR="003A19E7">
        <w:rPr>
          <w:bCs/>
        </w:rPr>
        <w:t>,</w:t>
      </w:r>
      <w:r w:rsidR="00A70F68" w:rsidRPr="00A70F68">
        <w:rPr>
          <w:bCs/>
        </w:rPr>
        <w:t xml:space="preserve"> и в частности отсутствием протоколов, доступности помещений и оборудования, условий использования языка жестов и отсутств</w:t>
      </w:r>
      <w:r w:rsidR="00A70F68" w:rsidRPr="00A70F68">
        <w:rPr>
          <w:bCs/>
        </w:rPr>
        <w:t>и</w:t>
      </w:r>
      <w:r w:rsidR="00A70F68" w:rsidRPr="00A70F68">
        <w:rPr>
          <w:bCs/>
        </w:rPr>
        <w:t xml:space="preserve">ем профессиональной подготовки медицинского персонала по вопросам прав инвалидов; </w:t>
      </w:r>
    </w:p>
    <w:p w:rsidR="00A70F68" w:rsidRPr="00A70F68" w:rsidRDefault="00CD102C" w:rsidP="00A70F68">
      <w:pPr>
        <w:pStyle w:val="SingleTxtGR"/>
        <w:rPr>
          <w:bCs/>
        </w:rPr>
      </w:pPr>
      <w:r>
        <w:rPr>
          <w:bCs/>
        </w:rPr>
        <w:tab/>
      </w:r>
      <w:r w:rsidR="00A70F68" w:rsidRPr="00A70F68">
        <w:rPr>
          <w:bCs/>
        </w:rPr>
        <w:t>b)</w:t>
      </w:r>
      <w:r>
        <w:rPr>
          <w:bCs/>
        </w:rPr>
        <w:tab/>
      </w:r>
      <w:r w:rsidR="00A70F68" w:rsidRPr="00A70F68">
        <w:rPr>
          <w:bCs/>
        </w:rPr>
        <w:t xml:space="preserve">сохранением дискриминации инвалидов, которые частично или полностью лишаются возможностей медицинского обслуживания и лечения; </w:t>
      </w:r>
    </w:p>
    <w:p w:rsidR="00A70F68" w:rsidRPr="00A70F68" w:rsidRDefault="00CD102C" w:rsidP="00A70F68">
      <w:pPr>
        <w:pStyle w:val="SingleTxtGR"/>
        <w:rPr>
          <w:bCs/>
        </w:rPr>
      </w:pPr>
      <w:r>
        <w:rPr>
          <w:bCs/>
        </w:rPr>
        <w:tab/>
      </w:r>
      <w:r w:rsidR="00A70F68" w:rsidRPr="00A70F68">
        <w:rPr>
          <w:bCs/>
        </w:rPr>
        <w:t>c)</w:t>
      </w:r>
      <w:r>
        <w:rPr>
          <w:bCs/>
        </w:rPr>
        <w:tab/>
      </w:r>
      <w:r w:rsidR="00A70F68" w:rsidRPr="00A70F68">
        <w:rPr>
          <w:bCs/>
        </w:rPr>
        <w:t>отсутствием мер профилактики вторичной инвалидности или ус</w:t>
      </w:r>
      <w:r w:rsidR="00A70F68" w:rsidRPr="00A70F68">
        <w:rPr>
          <w:bCs/>
        </w:rPr>
        <w:t>и</w:t>
      </w:r>
      <w:r w:rsidR="00A70F68" w:rsidRPr="00A70F68">
        <w:rPr>
          <w:bCs/>
        </w:rPr>
        <w:t xml:space="preserve">ления первичной инвалидности; </w:t>
      </w:r>
    </w:p>
    <w:p w:rsidR="00A70F68" w:rsidRPr="00A70F68" w:rsidRDefault="00CD102C" w:rsidP="00A70F68">
      <w:pPr>
        <w:pStyle w:val="SingleTxtGR"/>
        <w:rPr>
          <w:b/>
        </w:rPr>
      </w:pPr>
      <w:r>
        <w:rPr>
          <w:bCs/>
        </w:rPr>
        <w:tab/>
      </w:r>
      <w:r w:rsidR="00A70F68" w:rsidRPr="00A70F68">
        <w:rPr>
          <w:bCs/>
        </w:rPr>
        <w:t>d)</w:t>
      </w:r>
      <w:r>
        <w:rPr>
          <w:bCs/>
        </w:rPr>
        <w:tab/>
      </w:r>
      <w:r w:rsidR="00A70F68" w:rsidRPr="00A70F68">
        <w:rPr>
          <w:bCs/>
        </w:rPr>
        <w:t>нарушением всеобщего охвата здравоохранением, предусмотренн</w:t>
      </w:r>
      <w:r w:rsidR="00A70F68" w:rsidRPr="00A70F68">
        <w:rPr>
          <w:bCs/>
        </w:rPr>
        <w:t>о</w:t>
      </w:r>
      <w:r w:rsidR="00A70F68" w:rsidRPr="00A70F68">
        <w:rPr>
          <w:bCs/>
        </w:rPr>
        <w:t xml:space="preserve">го в законе № 475 о всеобщем медицинском обслуживании. 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58.</w:t>
      </w:r>
      <w:r w:rsidRPr="00A70F68">
        <w:tab/>
      </w:r>
      <w:r w:rsidRPr="00A70F68">
        <w:rPr>
          <w:b/>
          <w:bCs/>
        </w:rPr>
        <w:t>Комитет рекомендует государству-участнику принять меры по улу</w:t>
      </w:r>
      <w:r w:rsidRPr="00A70F68">
        <w:rPr>
          <w:b/>
          <w:bCs/>
        </w:rPr>
        <w:t>ч</w:t>
      </w:r>
      <w:r w:rsidRPr="00A70F68">
        <w:rPr>
          <w:b/>
          <w:bCs/>
        </w:rPr>
        <w:t>шению здоровья и физического и психического благополучия, а также:</w:t>
      </w:r>
    </w:p>
    <w:p w:rsidR="00A70F68" w:rsidRPr="00A70F68" w:rsidRDefault="00CD102C" w:rsidP="00A70F68">
      <w:pPr>
        <w:pStyle w:val="SingleTxtGR"/>
        <w:rPr>
          <w:b/>
        </w:rPr>
      </w:pPr>
      <w:r>
        <w:rPr>
          <w:bCs/>
        </w:rPr>
        <w:tab/>
      </w:r>
      <w:r w:rsidR="00A70F68" w:rsidRPr="00CD102C">
        <w:rPr>
          <w:b/>
          <w:bCs/>
        </w:rPr>
        <w:t>a)</w:t>
      </w:r>
      <w:r w:rsidR="00A70F68" w:rsidRPr="00A70F68">
        <w:rPr>
          <w:bCs/>
        </w:rPr>
        <w:tab/>
      </w:r>
      <w:r w:rsidR="00A70F68" w:rsidRPr="00A70F68">
        <w:rPr>
          <w:b/>
          <w:bCs/>
        </w:rPr>
        <w:t xml:space="preserve">реализовать стратегию обеспечения доступности медицинских учреждений, информации и общения для инвалидов; </w:t>
      </w:r>
    </w:p>
    <w:p w:rsidR="00A70F68" w:rsidRPr="00A70F68" w:rsidRDefault="00CD102C" w:rsidP="00A70F68">
      <w:pPr>
        <w:pStyle w:val="SingleTxtGR"/>
        <w:rPr>
          <w:b/>
        </w:rPr>
      </w:pPr>
      <w:r>
        <w:rPr>
          <w:bCs/>
        </w:rPr>
        <w:tab/>
      </w:r>
      <w:r w:rsidR="00A70F68" w:rsidRPr="00CD102C">
        <w:rPr>
          <w:b/>
          <w:bCs/>
        </w:rPr>
        <w:t>b)</w:t>
      </w:r>
      <w:r w:rsidR="00A70F68" w:rsidRPr="00A70F68">
        <w:rPr>
          <w:bCs/>
        </w:rPr>
        <w:tab/>
      </w:r>
      <w:r w:rsidR="00A70F68" w:rsidRPr="00A70F68">
        <w:rPr>
          <w:b/>
          <w:bCs/>
        </w:rPr>
        <w:t>содействовать кампании обучения и поощрения прав инвал</w:t>
      </w:r>
      <w:r w:rsidR="00A70F68" w:rsidRPr="00A70F68">
        <w:rPr>
          <w:b/>
          <w:bCs/>
        </w:rPr>
        <w:t>и</w:t>
      </w:r>
      <w:r w:rsidR="00A70F68" w:rsidRPr="00A70F68">
        <w:rPr>
          <w:b/>
          <w:bCs/>
        </w:rPr>
        <w:t>дов для специалистов здравоохранения и медицинского персонала на всей территории страны, включая право на свободное и осознанное согласие и принятие протоколов оказания помощи, включая услуги по охране секс</w:t>
      </w:r>
      <w:r w:rsidR="00A70F68" w:rsidRPr="00A70F68">
        <w:rPr>
          <w:b/>
          <w:bCs/>
        </w:rPr>
        <w:t>у</w:t>
      </w:r>
      <w:r w:rsidR="00A70F68" w:rsidRPr="00A70F68">
        <w:rPr>
          <w:b/>
          <w:bCs/>
        </w:rPr>
        <w:t xml:space="preserve">ального и репродуктивного здоровья; </w:t>
      </w:r>
    </w:p>
    <w:p w:rsidR="00A70F68" w:rsidRPr="00A70F68" w:rsidRDefault="00CD102C" w:rsidP="00A70F68">
      <w:pPr>
        <w:pStyle w:val="SingleTxtGR"/>
        <w:rPr>
          <w:b/>
        </w:rPr>
      </w:pPr>
      <w:r>
        <w:rPr>
          <w:bCs/>
        </w:rPr>
        <w:tab/>
      </w:r>
      <w:r w:rsidR="00A70F68" w:rsidRPr="00CD102C">
        <w:rPr>
          <w:b/>
          <w:bCs/>
        </w:rPr>
        <w:t>c)</w:t>
      </w:r>
      <w:r w:rsidR="00A70F68" w:rsidRPr="00A70F68">
        <w:rPr>
          <w:b/>
          <w:bCs/>
        </w:rPr>
        <w:tab/>
        <w:t>выделить достаточные людские и материальные ресурсы</w:t>
      </w:r>
      <w:r w:rsidR="00A70F68">
        <w:rPr>
          <w:b/>
          <w:bCs/>
        </w:rPr>
        <w:t xml:space="preserve"> </w:t>
      </w:r>
      <w:r w:rsidR="00A70F68" w:rsidRPr="00A70F68">
        <w:rPr>
          <w:b/>
          <w:bCs/>
        </w:rPr>
        <w:t>для обеспечения всеобщего охвата услуг здравоохранения, включая специал</w:t>
      </w:r>
      <w:r w:rsidR="00A70F68" w:rsidRPr="00A70F68">
        <w:rPr>
          <w:b/>
          <w:bCs/>
        </w:rPr>
        <w:t>и</w:t>
      </w:r>
      <w:r w:rsidR="00A70F68" w:rsidRPr="00A70F68">
        <w:rPr>
          <w:b/>
          <w:bCs/>
        </w:rPr>
        <w:t>зированные</w:t>
      </w:r>
      <w:r w:rsidR="00A70F68">
        <w:rPr>
          <w:b/>
          <w:bCs/>
        </w:rPr>
        <w:t xml:space="preserve"> </w:t>
      </w:r>
      <w:r w:rsidR="00A70F68" w:rsidRPr="00A70F68">
        <w:rPr>
          <w:b/>
          <w:bCs/>
        </w:rPr>
        <w:t>услуги</w:t>
      </w:r>
      <w:r w:rsidR="00A70F68">
        <w:rPr>
          <w:b/>
          <w:bCs/>
        </w:rPr>
        <w:t xml:space="preserve"> </w:t>
      </w:r>
      <w:r w:rsidR="00A70F68" w:rsidRPr="00A70F68">
        <w:rPr>
          <w:b/>
          <w:bCs/>
        </w:rPr>
        <w:t>в области инвалидности, в целях профилактики вт</w:t>
      </w:r>
      <w:r w:rsidR="00A70F68" w:rsidRPr="00A70F68">
        <w:rPr>
          <w:b/>
          <w:bCs/>
        </w:rPr>
        <w:t>о</w:t>
      </w:r>
      <w:r w:rsidR="00A70F68" w:rsidRPr="00A70F68">
        <w:rPr>
          <w:b/>
          <w:bCs/>
        </w:rPr>
        <w:t>ричной инвалидности и усиления первичной инвалидности;</w:t>
      </w:r>
    </w:p>
    <w:p w:rsidR="00A70F68" w:rsidRPr="00A70F68" w:rsidRDefault="00CD102C" w:rsidP="00A70F68">
      <w:pPr>
        <w:pStyle w:val="SingleTxtGR"/>
        <w:rPr>
          <w:b/>
        </w:rPr>
      </w:pPr>
      <w:r>
        <w:rPr>
          <w:bCs/>
        </w:rPr>
        <w:tab/>
      </w:r>
      <w:r w:rsidR="00A70F68" w:rsidRPr="00CD102C">
        <w:rPr>
          <w:b/>
          <w:bCs/>
        </w:rPr>
        <w:t>d)</w:t>
      </w:r>
      <w:r w:rsidR="00A70F68" w:rsidRPr="00CD102C">
        <w:rPr>
          <w:b/>
          <w:bCs/>
        </w:rPr>
        <w:tab/>
      </w:r>
      <w:r w:rsidR="00A70F68" w:rsidRPr="00A70F68">
        <w:rPr>
          <w:b/>
          <w:bCs/>
        </w:rPr>
        <w:t>руководствоваться статьей 25 Конвенции для достижения з</w:t>
      </w:r>
      <w:r w:rsidR="00A70F68" w:rsidRPr="00A70F68">
        <w:rPr>
          <w:b/>
          <w:bCs/>
        </w:rPr>
        <w:t>а</w:t>
      </w:r>
      <w:r w:rsidR="00A70F68" w:rsidRPr="00A70F68">
        <w:rPr>
          <w:b/>
          <w:bCs/>
        </w:rPr>
        <w:t>дач</w:t>
      </w:r>
      <w:r>
        <w:rPr>
          <w:b/>
          <w:bCs/>
        </w:rPr>
        <w:t> </w:t>
      </w:r>
      <w:r w:rsidR="00A70F68" w:rsidRPr="00A70F68">
        <w:rPr>
          <w:b/>
          <w:bCs/>
        </w:rPr>
        <w:t>3.7 и 3.8 Целей устойчивого развития.</w:t>
      </w:r>
    </w:p>
    <w:p w:rsidR="00A70F68" w:rsidRPr="00A70F68" w:rsidRDefault="00A70F68" w:rsidP="00CD102C">
      <w:pPr>
        <w:pStyle w:val="H23GR"/>
      </w:pPr>
      <w:r w:rsidRPr="00A70F68">
        <w:tab/>
      </w:r>
      <w:r w:rsidRPr="00A70F68">
        <w:tab/>
      </w:r>
      <w:proofErr w:type="spellStart"/>
      <w:r w:rsidR="00CD102C">
        <w:t>Абилитация</w:t>
      </w:r>
      <w:proofErr w:type="spellEnd"/>
      <w:r w:rsidR="00CD102C">
        <w:t xml:space="preserve"> и реабилитация (статья</w:t>
      </w:r>
      <w:r w:rsidRPr="00A70F68">
        <w:t xml:space="preserve"> 26)</w:t>
      </w:r>
    </w:p>
    <w:p w:rsidR="00A70F68" w:rsidRPr="00A70F68" w:rsidRDefault="00A70F68" w:rsidP="00A70F68">
      <w:pPr>
        <w:pStyle w:val="SingleTxtGR"/>
      </w:pPr>
      <w:r w:rsidRPr="00A70F68">
        <w:t>59.</w:t>
      </w:r>
      <w:r w:rsidRPr="00A70F68">
        <w:tab/>
        <w:t>Комитет озабочен низким</w:t>
      </w:r>
      <w:r>
        <w:t xml:space="preserve"> </w:t>
      </w:r>
      <w:r w:rsidRPr="00A70F68">
        <w:t>охватом инвалидов услугами реабилитации, особенно всесторонними услугами для жизни в обществе, особенно в кварталах городской бедноты и сельских районах.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60.</w:t>
      </w:r>
      <w:r w:rsidRPr="00A70F68">
        <w:tab/>
      </w:r>
      <w:r w:rsidRPr="00A70F68">
        <w:rPr>
          <w:b/>
          <w:bCs/>
        </w:rPr>
        <w:t>Комитет призывает государство-участник принять стратегию все</w:t>
      </w:r>
      <w:r w:rsidRPr="00A70F68">
        <w:rPr>
          <w:b/>
          <w:bCs/>
        </w:rPr>
        <w:t>о</w:t>
      </w:r>
      <w:r w:rsidRPr="00A70F68">
        <w:rPr>
          <w:b/>
          <w:bCs/>
        </w:rPr>
        <w:t>хватного развития и реабилитации на основе общинного подхода</w:t>
      </w:r>
      <w:r>
        <w:rPr>
          <w:b/>
          <w:bCs/>
        </w:rPr>
        <w:t xml:space="preserve"> </w:t>
      </w:r>
      <w:r w:rsidRPr="00A70F68">
        <w:rPr>
          <w:b/>
          <w:bCs/>
        </w:rPr>
        <w:t xml:space="preserve">при </w:t>
      </w:r>
      <w:proofErr w:type="spellStart"/>
      <w:r w:rsidRPr="00A70F68">
        <w:rPr>
          <w:b/>
          <w:bCs/>
        </w:rPr>
        <w:t>уд</w:t>
      </w:r>
      <w:r w:rsidRPr="00A70F68">
        <w:rPr>
          <w:b/>
          <w:bCs/>
        </w:rPr>
        <w:t>е</w:t>
      </w:r>
      <w:r w:rsidRPr="00A70F68">
        <w:rPr>
          <w:b/>
          <w:bCs/>
        </w:rPr>
        <w:t>лении</w:t>
      </w:r>
      <w:proofErr w:type="spellEnd"/>
      <w:r w:rsidRPr="00A70F68">
        <w:rPr>
          <w:b/>
          <w:bCs/>
        </w:rPr>
        <w:t xml:space="preserve"> особого внимания ранним мерам, включая информирование родит</w:t>
      </w:r>
      <w:r w:rsidRPr="00A70F68">
        <w:rPr>
          <w:b/>
          <w:bCs/>
        </w:rPr>
        <w:t>е</w:t>
      </w:r>
      <w:r w:rsidRPr="00A70F68">
        <w:rPr>
          <w:b/>
          <w:bCs/>
        </w:rPr>
        <w:t>лей детей-инвалидов, выделении ресурсов, достаточных для ее осущест</w:t>
      </w:r>
      <w:r w:rsidRPr="00A70F68">
        <w:rPr>
          <w:b/>
          <w:bCs/>
        </w:rPr>
        <w:t>в</w:t>
      </w:r>
      <w:r w:rsidRPr="00A70F68">
        <w:rPr>
          <w:b/>
          <w:bCs/>
        </w:rPr>
        <w:t>ления, и участии инвалидов через организации, которые их представляют, в ее осуществлении и разработке.</w:t>
      </w:r>
    </w:p>
    <w:p w:rsidR="00A70F68" w:rsidRPr="00A70F68" w:rsidRDefault="00CD102C" w:rsidP="00CD102C">
      <w:pPr>
        <w:pStyle w:val="H23GR"/>
      </w:pPr>
      <w:r>
        <w:tab/>
      </w:r>
      <w:r>
        <w:tab/>
        <w:t>Работа и занятость (статья</w:t>
      </w:r>
      <w:r w:rsidR="00A70F68" w:rsidRPr="00A70F68">
        <w:t xml:space="preserve"> 27)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61.</w:t>
      </w:r>
      <w:r w:rsidRPr="00A70F68">
        <w:tab/>
        <w:t>Комитет обеспокоен отсутствием осуществления трудовых квот и выс</w:t>
      </w:r>
      <w:r w:rsidRPr="00A70F68">
        <w:t>о</w:t>
      </w:r>
      <w:r w:rsidRPr="00A70F68">
        <w:t>кой безработицей среди инвалидов. Он также обеспокоен тем, что меры по п</w:t>
      </w:r>
      <w:r w:rsidRPr="00A70F68">
        <w:t>о</w:t>
      </w:r>
      <w:r w:rsidRPr="00A70F68">
        <w:t>ощрению занятости инвалидов не включают непрерывного обучения и основ</w:t>
      </w:r>
      <w:r w:rsidRPr="00A70F68">
        <w:t>а</w:t>
      </w:r>
      <w:r w:rsidRPr="00A70F68">
        <w:t>ны на модели «специализированной» и сегрегированн</w:t>
      </w:r>
      <w:r w:rsidR="003A19E7">
        <w:t>ой</w:t>
      </w:r>
      <w:r w:rsidRPr="00A70F68">
        <w:t xml:space="preserve"> работы. Он также обеспокоен тем, что запрещение увольнения инвалидов и членов их семей сл</w:t>
      </w:r>
      <w:r w:rsidRPr="00A70F68">
        <w:t>у</w:t>
      </w:r>
      <w:r w:rsidRPr="00A70F68">
        <w:t xml:space="preserve">жит </w:t>
      </w:r>
      <w:r w:rsidR="00F51BF0" w:rsidRPr="00A70F68">
        <w:t>препятствием</w:t>
      </w:r>
      <w:r w:rsidRPr="00A70F68">
        <w:t xml:space="preserve"> для найма инвалидов.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62.</w:t>
      </w:r>
      <w:r w:rsidRPr="00A70F68">
        <w:tab/>
      </w:r>
      <w:r w:rsidRPr="00A70F68">
        <w:rPr>
          <w:b/>
          <w:bCs/>
        </w:rPr>
        <w:t>Комитет рекомендует государству-участнику проводить политику трудоустройства инвалидов, гарантирующую доступ к занятости, спосо</w:t>
      </w:r>
      <w:r w:rsidRPr="00A70F68">
        <w:rPr>
          <w:b/>
          <w:bCs/>
        </w:rPr>
        <w:t>б</w:t>
      </w:r>
      <w:r w:rsidRPr="00A70F68">
        <w:rPr>
          <w:b/>
          <w:bCs/>
        </w:rPr>
        <w:t>ствующую работе на рынке в открытых, объединяющих и доступных усл</w:t>
      </w:r>
      <w:r w:rsidRPr="00A70F68">
        <w:rPr>
          <w:b/>
          <w:bCs/>
        </w:rPr>
        <w:t>о</w:t>
      </w:r>
      <w:r w:rsidRPr="00A70F68">
        <w:rPr>
          <w:b/>
          <w:bCs/>
        </w:rPr>
        <w:t>виях, а также равенство возможностей и гендерное равенство и предоста</w:t>
      </w:r>
      <w:r w:rsidRPr="00A70F68">
        <w:rPr>
          <w:b/>
          <w:bCs/>
        </w:rPr>
        <w:t>в</w:t>
      </w:r>
      <w:r w:rsidRPr="00A70F68">
        <w:rPr>
          <w:b/>
          <w:bCs/>
        </w:rPr>
        <w:t>ление разумного приспособления для инвалидов. Он также настоятельно призывает его действенным образом осуществлять обязательные</w:t>
      </w:r>
      <w:r>
        <w:rPr>
          <w:b/>
          <w:bCs/>
        </w:rPr>
        <w:t xml:space="preserve"> </w:t>
      </w:r>
      <w:r w:rsidRPr="00A70F68">
        <w:rPr>
          <w:b/>
          <w:bCs/>
        </w:rPr>
        <w:t>позити</w:t>
      </w:r>
      <w:r w:rsidRPr="00A70F68">
        <w:rPr>
          <w:b/>
          <w:bCs/>
        </w:rPr>
        <w:t>в</w:t>
      </w:r>
      <w:r w:rsidRPr="00A70F68">
        <w:rPr>
          <w:b/>
          <w:bCs/>
        </w:rPr>
        <w:t>ные действия по развитию занятости среди</w:t>
      </w:r>
      <w:r>
        <w:rPr>
          <w:b/>
          <w:bCs/>
        </w:rPr>
        <w:t xml:space="preserve"> </w:t>
      </w:r>
      <w:proofErr w:type="gramStart"/>
      <w:r w:rsidRPr="00A70F68">
        <w:rPr>
          <w:b/>
          <w:bCs/>
        </w:rPr>
        <w:t>инвалидов</w:t>
      </w:r>
      <w:proofErr w:type="gramEnd"/>
      <w:r>
        <w:rPr>
          <w:b/>
          <w:bCs/>
        </w:rPr>
        <w:t xml:space="preserve"> </w:t>
      </w:r>
      <w:r w:rsidRPr="00A70F68">
        <w:rPr>
          <w:b/>
          <w:bCs/>
        </w:rPr>
        <w:t>как в государстве</w:t>
      </w:r>
      <w:r w:rsidRPr="00A70F68">
        <w:rPr>
          <w:b/>
          <w:bCs/>
        </w:rPr>
        <w:t>н</w:t>
      </w:r>
      <w:r w:rsidRPr="00A70F68">
        <w:rPr>
          <w:b/>
          <w:bCs/>
        </w:rPr>
        <w:t>ном, так и в частном секторе. Кроме того, он рекомендует ему руководств</w:t>
      </w:r>
      <w:r w:rsidRPr="00A70F68">
        <w:rPr>
          <w:b/>
          <w:bCs/>
        </w:rPr>
        <w:t>о</w:t>
      </w:r>
      <w:r w:rsidRPr="00A70F68">
        <w:rPr>
          <w:b/>
          <w:bCs/>
        </w:rPr>
        <w:t>ваться статьей 27 Конвенции для осуществления задачи 8.5</w:t>
      </w:r>
      <w:r>
        <w:rPr>
          <w:b/>
          <w:bCs/>
        </w:rPr>
        <w:t xml:space="preserve"> </w:t>
      </w:r>
      <w:r w:rsidRPr="00A70F68">
        <w:rPr>
          <w:b/>
          <w:bCs/>
        </w:rPr>
        <w:t>Целей усто</w:t>
      </w:r>
      <w:r w:rsidRPr="00A70F68">
        <w:rPr>
          <w:b/>
          <w:bCs/>
        </w:rPr>
        <w:t>й</w:t>
      </w:r>
      <w:r w:rsidRPr="00A70F68">
        <w:rPr>
          <w:b/>
          <w:bCs/>
        </w:rPr>
        <w:t>чивого развития.</w:t>
      </w:r>
    </w:p>
    <w:p w:rsidR="00A70F68" w:rsidRPr="00A70F68" w:rsidRDefault="00A70F68" w:rsidP="00F51BF0">
      <w:pPr>
        <w:pStyle w:val="H23GR"/>
      </w:pPr>
      <w:r w:rsidRPr="00A70F68">
        <w:tab/>
      </w:r>
      <w:r w:rsidRPr="00A70F68">
        <w:tab/>
        <w:t>Достаточный уровень жизни и социальная защита (ст</w:t>
      </w:r>
      <w:r w:rsidR="00F51BF0">
        <w:t>атья</w:t>
      </w:r>
      <w:r w:rsidRPr="00A70F68">
        <w:t xml:space="preserve"> 28)</w:t>
      </w:r>
    </w:p>
    <w:p w:rsidR="00A70F68" w:rsidRPr="00A70F68" w:rsidRDefault="00A70F68" w:rsidP="00A70F68">
      <w:pPr>
        <w:pStyle w:val="SingleTxtGR"/>
      </w:pPr>
      <w:r w:rsidRPr="00A70F68">
        <w:t>63.</w:t>
      </w:r>
      <w:r w:rsidRPr="00A70F68">
        <w:tab/>
        <w:t xml:space="preserve">Комитет обеспокоен тем, что более 80% инвалидов живут </w:t>
      </w:r>
      <w:r w:rsidR="003A19E7">
        <w:t>в бедности или крайней бедности</w:t>
      </w:r>
      <w:r w:rsidRPr="00A70F68">
        <w:t xml:space="preserve"> и что очень немногие получают базовое социальное пособие. Кроме того, Комитет обеспокоен тем, что материальная помощь недостаточна для обеспечения уровня жизни, необходимого для инвалидов, и для покрытия дополнительных расходов, связанных с инвалидностью.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64.</w:t>
      </w:r>
      <w:r w:rsidRPr="00A70F68">
        <w:tab/>
      </w:r>
      <w:proofErr w:type="gramStart"/>
      <w:r w:rsidRPr="00A70F68">
        <w:rPr>
          <w:b/>
          <w:bCs/>
        </w:rPr>
        <w:t>Комитет рекомендует государству-участнику</w:t>
      </w:r>
      <w:r>
        <w:rPr>
          <w:b/>
          <w:bCs/>
        </w:rPr>
        <w:t xml:space="preserve"> </w:t>
      </w:r>
      <w:r w:rsidRPr="00A70F68">
        <w:rPr>
          <w:b/>
          <w:bCs/>
        </w:rPr>
        <w:t>принять меры для обе</w:t>
      </w:r>
      <w:r w:rsidRPr="00A70F68">
        <w:rPr>
          <w:b/>
          <w:bCs/>
        </w:rPr>
        <w:t>с</w:t>
      </w:r>
      <w:r w:rsidRPr="00A70F68">
        <w:rPr>
          <w:b/>
          <w:bCs/>
        </w:rPr>
        <w:t>печения надлежащего уровня жизни для</w:t>
      </w:r>
      <w:r>
        <w:rPr>
          <w:b/>
          <w:bCs/>
        </w:rPr>
        <w:t xml:space="preserve"> </w:t>
      </w:r>
      <w:r w:rsidRPr="00A70F68">
        <w:rPr>
          <w:b/>
          <w:bCs/>
        </w:rPr>
        <w:t>инвалидов и их семей, а также для покрытия дополнительных расходов в связи с инвалидностью путем, в частности, пересмотра мер социальной поддержки, таких как базовое с</w:t>
      </w:r>
      <w:r w:rsidRPr="00A70F68">
        <w:rPr>
          <w:b/>
          <w:bCs/>
        </w:rPr>
        <w:t>о</w:t>
      </w:r>
      <w:r w:rsidRPr="00A70F68">
        <w:rPr>
          <w:b/>
          <w:bCs/>
        </w:rPr>
        <w:t>циальное пособие, особенно для инвалидов, которые живут в нищете или не имеют работы или регулярн</w:t>
      </w:r>
      <w:r w:rsidR="003A19E7">
        <w:rPr>
          <w:b/>
          <w:bCs/>
        </w:rPr>
        <w:t>ого</w:t>
      </w:r>
      <w:r w:rsidRPr="00A70F68">
        <w:rPr>
          <w:b/>
          <w:bCs/>
        </w:rPr>
        <w:t xml:space="preserve"> дохода, особенно тех, кто живет в сел</w:t>
      </w:r>
      <w:r w:rsidRPr="00A70F68">
        <w:rPr>
          <w:b/>
          <w:bCs/>
        </w:rPr>
        <w:t>ь</w:t>
      </w:r>
      <w:r w:rsidRPr="00A70F68">
        <w:rPr>
          <w:b/>
          <w:bCs/>
        </w:rPr>
        <w:t>ских и отдаленных районах</w:t>
      </w:r>
      <w:proofErr w:type="gramEnd"/>
      <w:r w:rsidRPr="00A70F68">
        <w:rPr>
          <w:b/>
          <w:bCs/>
        </w:rPr>
        <w:t>, коренных жителей, женщин и пожилых л</w:t>
      </w:r>
      <w:r w:rsidRPr="00A70F68">
        <w:rPr>
          <w:b/>
          <w:bCs/>
        </w:rPr>
        <w:t>ю</w:t>
      </w:r>
      <w:r w:rsidRPr="00A70F68">
        <w:rPr>
          <w:b/>
          <w:bCs/>
        </w:rPr>
        <w:t>дей-инвалидов, с целью расширения охвата всех инвалидов. Он также р</w:t>
      </w:r>
      <w:r w:rsidRPr="00A70F68">
        <w:rPr>
          <w:b/>
          <w:bCs/>
        </w:rPr>
        <w:t>е</w:t>
      </w:r>
      <w:r w:rsidRPr="00A70F68">
        <w:rPr>
          <w:b/>
          <w:bCs/>
        </w:rPr>
        <w:t>комендует ему руководствоваться статьей 28 Конвенции при осуществл</w:t>
      </w:r>
      <w:r w:rsidRPr="00A70F68">
        <w:rPr>
          <w:b/>
          <w:bCs/>
        </w:rPr>
        <w:t>е</w:t>
      </w:r>
      <w:r w:rsidRPr="00A70F68">
        <w:rPr>
          <w:b/>
          <w:bCs/>
        </w:rPr>
        <w:t>нии задач 1.3 и 1.4 Целей устойчивого развития.</w:t>
      </w:r>
    </w:p>
    <w:p w:rsidR="00A70F68" w:rsidRPr="00A70F68" w:rsidRDefault="00A70F68" w:rsidP="00F51BF0">
      <w:pPr>
        <w:pStyle w:val="H23GR"/>
      </w:pPr>
      <w:r w:rsidRPr="00A70F68">
        <w:tab/>
      </w:r>
      <w:r w:rsidRPr="00A70F68">
        <w:tab/>
        <w:t>Участие в политической и общественной жизни (ст</w:t>
      </w:r>
      <w:r w:rsidR="00F51BF0">
        <w:t>атья</w:t>
      </w:r>
      <w:r w:rsidRPr="00A70F68">
        <w:t xml:space="preserve"> 29)</w:t>
      </w:r>
    </w:p>
    <w:p w:rsidR="00A70F68" w:rsidRPr="00A70F68" w:rsidRDefault="00A70F68" w:rsidP="00A70F68">
      <w:pPr>
        <w:pStyle w:val="SingleTxtGR"/>
      </w:pPr>
      <w:r w:rsidRPr="00A70F68">
        <w:t>65.</w:t>
      </w:r>
      <w:r w:rsidRPr="00A70F68">
        <w:tab/>
        <w:t>Комитет с озабоченностью отмечает, что лица, которые были признаны недееспособными, не могут осуществлять свое право голосовать и быть и</w:t>
      </w:r>
      <w:r w:rsidRPr="00A70F68">
        <w:t>з</w:t>
      </w:r>
      <w:r w:rsidRPr="00A70F68">
        <w:t>бранными на выборные должности и, кроме того, не внесены в список избир</w:t>
      </w:r>
      <w:r w:rsidRPr="00A70F68">
        <w:t>а</w:t>
      </w:r>
      <w:r w:rsidRPr="00A70F68">
        <w:t>телей.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66.</w:t>
      </w:r>
      <w:r w:rsidRPr="00A70F68">
        <w:tab/>
      </w:r>
      <w:r w:rsidRPr="00A70F68">
        <w:rPr>
          <w:b/>
          <w:bCs/>
        </w:rPr>
        <w:t>Комитет настоятельно призывает государство-участник отменить положения, которые ограничивают право голоса по причине недееспосо</w:t>
      </w:r>
      <w:r w:rsidRPr="00A70F68">
        <w:rPr>
          <w:b/>
          <w:bCs/>
        </w:rPr>
        <w:t>б</w:t>
      </w:r>
      <w:r w:rsidRPr="00A70F68">
        <w:rPr>
          <w:b/>
          <w:bCs/>
        </w:rPr>
        <w:t>ности и принять необходимые законодательные меры для обеспечения вн</w:t>
      </w:r>
      <w:r w:rsidRPr="00A70F68">
        <w:rPr>
          <w:b/>
          <w:bCs/>
        </w:rPr>
        <w:t>е</w:t>
      </w:r>
      <w:r w:rsidRPr="00A70F68">
        <w:rPr>
          <w:b/>
          <w:bCs/>
        </w:rPr>
        <w:t xml:space="preserve">сения всех инвалидов, особенно с умственными или психосоциальными </w:t>
      </w:r>
      <w:r w:rsidR="00F51BF0" w:rsidRPr="00A70F68">
        <w:rPr>
          <w:b/>
          <w:bCs/>
        </w:rPr>
        <w:t>инвалидностями</w:t>
      </w:r>
      <w:r w:rsidRPr="00A70F68">
        <w:rPr>
          <w:b/>
          <w:bCs/>
        </w:rPr>
        <w:t xml:space="preserve">, в список избирателей и осуществления ими своего права голосовать и выставлять свои кандидатуры на выборные должности. </w:t>
      </w:r>
    </w:p>
    <w:p w:rsidR="00A70F68" w:rsidRPr="00A70F68" w:rsidRDefault="00A70F68" w:rsidP="00F51BF0">
      <w:pPr>
        <w:pStyle w:val="H23GR"/>
      </w:pPr>
      <w:r w:rsidRPr="00A70F68">
        <w:rPr>
          <w:bCs/>
        </w:rPr>
        <w:tab/>
      </w:r>
      <w:r w:rsidRPr="00A70F68">
        <w:rPr>
          <w:bCs/>
        </w:rPr>
        <w:tab/>
      </w:r>
      <w:r w:rsidRPr="00A70F68">
        <w:t>Участие в культурной жизни, проведении досуга и отдыха и спорта</w:t>
      </w:r>
      <w:r w:rsidRPr="00A70F68">
        <w:rPr>
          <w:bCs/>
        </w:rPr>
        <w:t xml:space="preserve"> </w:t>
      </w:r>
      <w:r w:rsidR="00F51BF0">
        <w:rPr>
          <w:bCs/>
        </w:rPr>
        <w:br/>
      </w:r>
      <w:r w:rsidRPr="00A70F68">
        <w:rPr>
          <w:bCs/>
        </w:rPr>
        <w:t>(ст</w:t>
      </w:r>
      <w:r w:rsidR="00F51BF0">
        <w:rPr>
          <w:bCs/>
        </w:rPr>
        <w:t>атья</w:t>
      </w:r>
      <w:r>
        <w:rPr>
          <w:bCs/>
        </w:rPr>
        <w:t xml:space="preserve"> </w:t>
      </w:r>
      <w:r w:rsidRPr="00A70F68">
        <w:rPr>
          <w:bCs/>
        </w:rPr>
        <w:t>30)</w:t>
      </w:r>
    </w:p>
    <w:p w:rsidR="00A70F68" w:rsidRPr="00A70F68" w:rsidRDefault="00A70F68" w:rsidP="00A70F68">
      <w:pPr>
        <w:pStyle w:val="SingleTxtGR"/>
      </w:pPr>
      <w:r w:rsidRPr="00A70F68">
        <w:t>67.</w:t>
      </w:r>
      <w:r w:rsidRPr="00A70F68">
        <w:tab/>
        <w:t>Комитет обеспокоен:</w:t>
      </w:r>
    </w:p>
    <w:p w:rsidR="00A70F68" w:rsidRPr="00A70F68" w:rsidRDefault="00F51BF0" w:rsidP="00A70F68">
      <w:pPr>
        <w:pStyle w:val="SingleTxtGR"/>
      </w:pPr>
      <w:r>
        <w:tab/>
      </w:r>
      <w:r w:rsidR="00A70F68" w:rsidRPr="00A70F68">
        <w:t>a)</w:t>
      </w:r>
      <w:r>
        <w:tab/>
      </w:r>
      <w:r w:rsidR="00A70F68" w:rsidRPr="00A70F68">
        <w:t>недостаточной поддержкой, предоставляемой спортсменам с инв</w:t>
      </w:r>
      <w:r w:rsidR="00A70F68" w:rsidRPr="00A70F68">
        <w:t>а</w:t>
      </w:r>
      <w:r w:rsidR="00A70F68" w:rsidRPr="00A70F68">
        <w:t>лидностями, в частности в спорте высоких достижений, и их недостаточными возможностями</w:t>
      </w:r>
      <w:r w:rsidR="00A70F68">
        <w:t xml:space="preserve"> </w:t>
      </w:r>
      <w:r w:rsidR="00A70F68" w:rsidRPr="00A70F68">
        <w:t>участия в международных соревнованиях;</w:t>
      </w:r>
    </w:p>
    <w:p w:rsidR="00A70F68" w:rsidRPr="00A70F68" w:rsidRDefault="00F51BF0" w:rsidP="00A70F68">
      <w:pPr>
        <w:pStyle w:val="SingleTxtGR"/>
      </w:pPr>
      <w:r>
        <w:tab/>
      </w:r>
      <w:r w:rsidR="00A70F68" w:rsidRPr="00A70F68">
        <w:t>b)</w:t>
      </w:r>
      <w:r>
        <w:tab/>
      </w:r>
      <w:r w:rsidR="00A70F68" w:rsidRPr="00A70F68">
        <w:t>отсутствием доступности памятников истории</w:t>
      </w:r>
      <w:r w:rsidR="00A70F68">
        <w:t xml:space="preserve"> </w:t>
      </w:r>
      <w:r w:rsidR="00A70F68" w:rsidRPr="00A70F68">
        <w:t>и культуры, насл</w:t>
      </w:r>
      <w:r w:rsidR="00A70F68" w:rsidRPr="00A70F68">
        <w:t>е</w:t>
      </w:r>
      <w:r w:rsidR="00A70F68" w:rsidRPr="00A70F68">
        <w:t>дия и объектов туризма;</w:t>
      </w:r>
    </w:p>
    <w:p w:rsidR="00A70F68" w:rsidRPr="00A70F68" w:rsidRDefault="00F51BF0" w:rsidP="00A70F68">
      <w:pPr>
        <w:pStyle w:val="SingleTxtGR"/>
      </w:pPr>
      <w:r>
        <w:tab/>
      </w:r>
      <w:r w:rsidR="00A70F68" w:rsidRPr="00A70F68">
        <w:t>c)</w:t>
      </w:r>
      <w:r>
        <w:tab/>
      </w:r>
      <w:r w:rsidR="00A70F68" w:rsidRPr="00A70F68">
        <w:t xml:space="preserve">тем, что государство-участник не ратифицировало </w:t>
      </w:r>
      <w:proofErr w:type="spellStart"/>
      <w:r w:rsidR="00A70F68" w:rsidRPr="00A70F68">
        <w:t>Марракешский</w:t>
      </w:r>
      <w:proofErr w:type="spellEnd"/>
      <w:r w:rsidR="00A70F68" w:rsidRPr="00A70F68">
        <w:t xml:space="preserve"> договор об облегчении доступа слепых и лиц с нарушениями зрения или иными ограниченными возможностями воспринимать печатную информацию к опу</w:t>
      </w:r>
      <w:r w:rsidR="00A70F68" w:rsidRPr="00A70F68">
        <w:t>б</w:t>
      </w:r>
      <w:r w:rsidR="00A70F68" w:rsidRPr="00A70F68">
        <w:t>ликованным произведениям.</w:t>
      </w:r>
    </w:p>
    <w:p w:rsidR="00A70F68" w:rsidRPr="00A70F68" w:rsidRDefault="00A70F68" w:rsidP="00F51BF0">
      <w:pPr>
        <w:pStyle w:val="SingleTxtGR"/>
        <w:pageBreakBefore/>
        <w:rPr>
          <w:b/>
        </w:rPr>
      </w:pPr>
      <w:r w:rsidRPr="00A70F68">
        <w:t>68.</w:t>
      </w:r>
      <w:r w:rsidRPr="00A70F68">
        <w:tab/>
      </w:r>
      <w:r w:rsidRPr="00A70F68">
        <w:rPr>
          <w:b/>
          <w:bCs/>
        </w:rPr>
        <w:t>Комитет рекомендует государству-участнику:</w:t>
      </w:r>
    </w:p>
    <w:p w:rsidR="00A70F68" w:rsidRPr="00A70F68" w:rsidRDefault="00F51BF0" w:rsidP="00A70F68">
      <w:pPr>
        <w:pStyle w:val="SingleTxtGR"/>
        <w:rPr>
          <w:b/>
        </w:rPr>
      </w:pPr>
      <w:r>
        <w:rPr>
          <w:b/>
        </w:rPr>
        <w:tab/>
      </w:r>
      <w:r w:rsidR="00A70F68" w:rsidRPr="00F51BF0">
        <w:rPr>
          <w:b/>
        </w:rPr>
        <w:t>a)</w:t>
      </w:r>
      <w:r w:rsidR="00A70F68" w:rsidRPr="00F51BF0">
        <w:rPr>
          <w:b/>
        </w:rPr>
        <w:tab/>
      </w:r>
      <w:r w:rsidR="00A70F68" w:rsidRPr="00F51BF0">
        <w:rPr>
          <w:b/>
          <w:bCs/>
        </w:rPr>
        <w:t>выделить материальные и кадровые ресурсы для развития з</w:t>
      </w:r>
      <w:r w:rsidR="00A70F68" w:rsidRPr="00F51BF0">
        <w:rPr>
          <w:b/>
          <w:bCs/>
        </w:rPr>
        <w:t>а</w:t>
      </w:r>
      <w:r w:rsidR="00A70F68" w:rsidRPr="00F51BF0">
        <w:rPr>
          <w:b/>
          <w:bCs/>
        </w:rPr>
        <w:t>нятия</w:t>
      </w:r>
      <w:r w:rsidR="00A70F68" w:rsidRPr="00A70F68">
        <w:rPr>
          <w:b/>
          <w:bCs/>
        </w:rPr>
        <w:t xml:space="preserve"> спортом среди инвалидов в сферах образования, досуга и спорта в</w:t>
      </w:r>
      <w:r w:rsidR="00A70F68" w:rsidRPr="00A70F68">
        <w:rPr>
          <w:b/>
          <w:bCs/>
        </w:rPr>
        <w:t>ы</w:t>
      </w:r>
      <w:r w:rsidR="00A70F68" w:rsidRPr="00A70F68">
        <w:rPr>
          <w:b/>
          <w:bCs/>
        </w:rPr>
        <w:t>соких достижений;</w:t>
      </w:r>
    </w:p>
    <w:p w:rsidR="00A70F68" w:rsidRPr="00A70F68" w:rsidRDefault="00F51BF0" w:rsidP="00A70F68">
      <w:pPr>
        <w:pStyle w:val="SingleTxtGR"/>
        <w:rPr>
          <w:b/>
        </w:rPr>
      </w:pPr>
      <w:r>
        <w:rPr>
          <w:b/>
        </w:rPr>
        <w:tab/>
      </w:r>
      <w:r w:rsidR="00A70F68" w:rsidRPr="00F51BF0">
        <w:rPr>
          <w:b/>
        </w:rPr>
        <w:t>b)</w:t>
      </w:r>
      <w:r w:rsidR="00A70F68" w:rsidRPr="00F51BF0">
        <w:rPr>
          <w:b/>
        </w:rPr>
        <w:tab/>
      </w:r>
      <w:r w:rsidR="00A70F68" w:rsidRPr="00F51BF0">
        <w:rPr>
          <w:b/>
          <w:bCs/>
        </w:rPr>
        <w:t>принять планы обеспечения доступности, устанавливающие кон</w:t>
      </w:r>
      <w:r w:rsidR="00A70F68" w:rsidRPr="00A70F68">
        <w:rPr>
          <w:b/>
          <w:bCs/>
        </w:rPr>
        <w:t>кретные показатели и сроки,</w:t>
      </w:r>
      <w:r w:rsidR="00A70F68">
        <w:rPr>
          <w:b/>
          <w:bCs/>
        </w:rPr>
        <w:t xml:space="preserve"> </w:t>
      </w:r>
      <w:r w:rsidR="00A70F68" w:rsidRPr="00A70F68">
        <w:rPr>
          <w:b/>
          <w:bCs/>
        </w:rPr>
        <w:t xml:space="preserve">исторических памятников и </w:t>
      </w:r>
      <w:r w:rsidRPr="00A70F68">
        <w:rPr>
          <w:b/>
          <w:bCs/>
        </w:rPr>
        <w:t>объектов</w:t>
      </w:r>
      <w:r w:rsidR="00A70F68" w:rsidRPr="00A70F68">
        <w:rPr>
          <w:b/>
          <w:bCs/>
        </w:rPr>
        <w:t xml:space="preserve"> наследия, туристических объектов и мест проведения мероприятий кул</w:t>
      </w:r>
      <w:r w:rsidR="00A70F68" w:rsidRPr="00A70F68">
        <w:rPr>
          <w:b/>
          <w:bCs/>
        </w:rPr>
        <w:t>ь</w:t>
      </w:r>
      <w:r w:rsidR="00A70F68" w:rsidRPr="00A70F68">
        <w:rPr>
          <w:b/>
          <w:bCs/>
        </w:rPr>
        <w:t>туры и отдыха;</w:t>
      </w:r>
    </w:p>
    <w:p w:rsidR="00A70F68" w:rsidRPr="00A70F68" w:rsidRDefault="00F51BF0" w:rsidP="00A70F68">
      <w:pPr>
        <w:pStyle w:val="SingleTxtGR"/>
        <w:rPr>
          <w:b/>
        </w:rPr>
      </w:pPr>
      <w:r>
        <w:rPr>
          <w:b/>
        </w:rPr>
        <w:tab/>
      </w:r>
      <w:r w:rsidR="00A70F68" w:rsidRPr="00F51BF0">
        <w:rPr>
          <w:b/>
        </w:rPr>
        <w:t>c)</w:t>
      </w:r>
      <w:r>
        <w:rPr>
          <w:b/>
          <w:bCs/>
        </w:rPr>
        <w:tab/>
      </w:r>
      <w:r w:rsidR="00A70F68" w:rsidRPr="00F51BF0">
        <w:rPr>
          <w:b/>
          <w:bCs/>
        </w:rPr>
        <w:t xml:space="preserve">как можно скорее ратифицировать и ввести в действие </w:t>
      </w:r>
      <w:proofErr w:type="spellStart"/>
      <w:r w:rsidR="00A70F68" w:rsidRPr="00F51BF0">
        <w:rPr>
          <w:b/>
          <w:bCs/>
        </w:rPr>
        <w:t>Марр</w:t>
      </w:r>
      <w:r w:rsidR="00A70F68" w:rsidRPr="00F51BF0">
        <w:rPr>
          <w:b/>
          <w:bCs/>
        </w:rPr>
        <w:t>а</w:t>
      </w:r>
      <w:r w:rsidR="00A70F68" w:rsidRPr="00F51BF0">
        <w:rPr>
          <w:b/>
          <w:bCs/>
        </w:rPr>
        <w:t>кешский</w:t>
      </w:r>
      <w:proofErr w:type="spellEnd"/>
      <w:r w:rsidR="0015211B">
        <w:rPr>
          <w:b/>
          <w:bCs/>
        </w:rPr>
        <w:t xml:space="preserve"> договор</w:t>
      </w:r>
      <w:r w:rsidR="00A70F68" w:rsidRPr="00A70F68">
        <w:rPr>
          <w:b/>
          <w:bCs/>
        </w:rPr>
        <w:t>.</w:t>
      </w:r>
    </w:p>
    <w:p w:rsidR="00A70F68" w:rsidRPr="00A70F68" w:rsidRDefault="00A70F68" w:rsidP="00F51BF0">
      <w:pPr>
        <w:pStyle w:val="H1GR"/>
      </w:pPr>
      <w:r w:rsidRPr="00A70F68">
        <w:tab/>
        <w:t>C.</w:t>
      </w:r>
      <w:r w:rsidRPr="00A70F68">
        <w:tab/>
        <w:t>Конкретные обязательства (статьи</w:t>
      </w:r>
      <w:r>
        <w:t xml:space="preserve"> </w:t>
      </w:r>
      <w:r w:rsidRPr="00A70F68">
        <w:t>31</w:t>
      </w:r>
      <w:r w:rsidR="00F51BF0">
        <w:t>–</w:t>
      </w:r>
      <w:r w:rsidRPr="00A70F68">
        <w:t>33)</w:t>
      </w:r>
    </w:p>
    <w:p w:rsidR="00A70F68" w:rsidRPr="00A70F68" w:rsidRDefault="00A70F68" w:rsidP="00F51BF0">
      <w:pPr>
        <w:pStyle w:val="H23GR"/>
      </w:pPr>
      <w:r w:rsidRPr="00A70F68">
        <w:tab/>
      </w:r>
      <w:r w:rsidRPr="00A70F68">
        <w:tab/>
        <w:t>Сбор данных и статистической информации (статья 31)</w:t>
      </w:r>
    </w:p>
    <w:p w:rsidR="00A70F68" w:rsidRPr="00A70F68" w:rsidRDefault="00A70F68" w:rsidP="00A70F68">
      <w:pPr>
        <w:pStyle w:val="SingleTxtGR"/>
      </w:pPr>
      <w:r w:rsidRPr="00A70F68">
        <w:t>69.</w:t>
      </w:r>
      <w:r w:rsidRPr="00A70F68">
        <w:tab/>
        <w:t>Комитет обеспокоен тем, что государство-участник не имеет обновленной информации, характеризующей в</w:t>
      </w:r>
      <w:r>
        <w:t xml:space="preserve"> </w:t>
      </w:r>
      <w:r w:rsidRPr="00A70F68">
        <w:t>количественном и качественном аспекте п</w:t>
      </w:r>
      <w:r w:rsidRPr="00A70F68">
        <w:t>о</w:t>
      </w:r>
      <w:r w:rsidRPr="00A70F68">
        <w:t>ложение инвалидов и осуществление прав человека.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70.</w:t>
      </w:r>
      <w:r w:rsidRPr="00A70F68">
        <w:tab/>
      </w:r>
      <w:r w:rsidRPr="00A70F68">
        <w:rPr>
          <w:b/>
          <w:bCs/>
        </w:rPr>
        <w:t>Комитет рекомендует государству-участнику собирать и обновлять данные и статистику об инвалидах на основе правозащитной модели, в разбивке по возрасту, полу, виду инвалидности, возникающим препятств</w:t>
      </w:r>
      <w:r w:rsidRPr="00A70F68">
        <w:rPr>
          <w:b/>
          <w:bCs/>
        </w:rPr>
        <w:t>и</w:t>
      </w:r>
      <w:r w:rsidRPr="00A70F68">
        <w:rPr>
          <w:b/>
          <w:bCs/>
        </w:rPr>
        <w:t>ям, этнической принадлежности и географическому положению, включая данные о виде жительства или специального учреждения и случаи ди</w:t>
      </w:r>
      <w:r w:rsidRPr="00A70F68">
        <w:rPr>
          <w:b/>
          <w:bCs/>
        </w:rPr>
        <w:t>с</w:t>
      </w:r>
      <w:r w:rsidRPr="00A70F68">
        <w:rPr>
          <w:b/>
          <w:bCs/>
        </w:rPr>
        <w:t>криминации или насилия в отношении этих лиц. В развитие этих проце</w:t>
      </w:r>
      <w:r w:rsidRPr="00A70F68">
        <w:rPr>
          <w:b/>
          <w:bCs/>
        </w:rPr>
        <w:t>с</w:t>
      </w:r>
      <w:r w:rsidRPr="00A70F68">
        <w:rPr>
          <w:b/>
          <w:bCs/>
        </w:rPr>
        <w:t>сов он рекомендует консультации с организациями инвалидов. Кроме того, он рекомендует руководствоваться статьей 31 Конвенции при осуществл</w:t>
      </w:r>
      <w:r w:rsidRPr="00A70F68">
        <w:rPr>
          <w:b/>
          <w:bCs/>
        </w:rPr>
        <w:t>е</w:t>
      </w:r>
      <w:r w:rsidRPr="00A70F68">
        <w:rPr>
          <w:b/>
          <w:bCs/>
        </w:rPr>
        <w:t>нии задачи 17.18 Целей устойчивого развития.</w:t>
      </w:r>
    </w:p>
    <w:p w:rsidR="00A70F68" w:rsidRPr="00A70F68" w:rsidRDefault="00A70F68" w:rsidP="00F51BF0">
      <w:pPr>
        <w:pStyle w:val="H23GR"/>
      </w:pPr>
      <w:r w:rsidRPr="00A70F68">
        <w:tab/>
      </w:r>
      <w:r w:rsidRPr="00A70F68">
        <w:tab/>
        <w:t>Международное сотрудничество (ст</w:t>
      </w:r>
      <w:r w:rsidR="00F51BF0">
        <w:t>атья</w:t>
      </w:r>
      <w:r w:rsidRPr="00A70F68">
        <w:t xml:space="preserve"> 32)</w:t>
      </w:r>
    </w:p>
    <w:p w:rsidR="00A70F68" w:rsidRPr="00A70F68" w:rsidRDefault="00A70F68" w:rsidP="00A70F68">
      <w:pPr>
        <w:pStyle w:val="SingleTxtGR"/>
      </w:pPr>
      <w:r w:rsidRPr="00A70F68">
        <w:t>71.</w:t>
      </w:r>
      <w:r w:rsidRPr="00A70F68">
        <w:tab/>
        <w:t xml:space="preserve">Комитет обеспокоен тем, что в рамках Повестки дня до 2030 года не предусмотрен </w:t>
      </w:r>
      <w:proofErr w:type="gramStart"/>
      <w:r w:rsidRPr="00A70F68">
        <w:t>контроль за</w:t>
      </w:r>
      <w:proofErr w:type="gramEnd"/>
      <w:r w:rsidRPr="00A70F68">
        <w:t xml:space="preserve"> осуществлением в стране прав инвалидов, призна</w:t>
      </w:r>
      <w:r w:rsidRPr="00A70F68">
        <w:t>н</w:t>
      </w:r>
      <w:r w:rsidRPr="00A70F68">
        <w:t>ных Конвенцией.</w:t>
      </w:r>
      <w:r>
        <w:t xml:space="preserve"> 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72.</w:t>
      </w:r>
      <w:r w:rsidRPr="00A70F68">
        <w:tab/>
      </w:r>
      <w:r w:rsidRPr="00A70F68">
        <w:rPr>
          <w:b/>
          <w:bCs/>
        </w:rPr>
        <w:t xml:space="preserve">Комитет рекомендует государству-участнику интегрировать права инвалидов в осуществление и </w:t>
      </w:r>
      <w:proofErr w:type="gramStart"/>
      <w:r w:rsidRPr="00A70F68">
        <w:rPr>
          <w:b/>
          <w:bCs/>
        </w:rPr>
        <w:t>контроль за</w:t>
      </w:r>
      <w:proofErr w:type="gramEnd"/>
      <w:r w:rsidRPr="00A70F68">
        <w:rPr>
          <w:b/>
          <w:bCs/>
        </w:rPr>
        <w:t xml:space="preserve"> реализацией Повестки дня до 2030 года и Целей устойчивого </w:t>
      </w:r>
      <w:r w:rsidR="003A19E7">
        <w:rPr>
          <w:b/>
          <w:bCs/>
        </w:rPr>
        <w:t>развития на национальном уровне</w:t>
      </w:r>
      <w:r w:rsidRPr="00A70F68">
        <w:rPr>
          <w:b/>
          <w:bCs/>
        </w:rPr>
        <w:t xml:space="preserve"> и разр</w:t>
      </w:r>
      <w:r w:rsidRPr="00A70F68">
        <w:rPr>
          <w:b/>
          <w:bCs/>
        </w:rPr>
        <w:t>а</w:t>
      </w:r>
      <w:r w:rsidRPr="00A70F68">
        <w:rPr>
          <w:b/>
          <w:bCs/>
        </w:rPr>
        <w:t>батывать такие процессы в сотрудничестве и тесном взаимодействии с о</w:t>
      </w:r>
      <w:r w:rsidRPr="00A70F68">
        <w:rPr>
          <w:b/>
          <w:bCs/>
        </w:rPr>
        <w:t>р</w:t>
      </w:r>
      <w:r w:rsidRPr="00A70F68">
        <w:rPr>
          <w:b/>
          <w:bCs/>
        </w:rPr>
        <w:t>ганизациями инвалидов.</w:t>
      </w:r>
    </w:p>
    <w:p w:rsidR="00A70F68" w:rsidRPr="00A70F68" w:rsidRDefault="00A70F68" w:rsidP="00F51BF0">
      <w:pPr>
        <w:pStyle w:val="H23GR"/>
      </w:pPr>
      <w:r w:rsidRPr="00A70F68">
        <w:tab/>
      </w:r>
      <w:r w:rsidRPr="00A70F68">
        <w:tab/>
        <w:t>Национальное осуществление и мониторинг (ст</w:t>
      </w:r>
      <w:r w:rsidR="00F51BF0">
        <w:t>атья</w:t>
      </w:r>
      <w:r w:rsidRPr="00A70F68">
        <w:t xml:space="preserve"> 33)</w:t>
      </w:r>
    </w:p>
    <w:p w:rsidR="00A70F68" w:rsidRPr="00A70F68" w:rsidRDefault="00A70F68" w:rsidP="00A70F68">
      <w:pPr>
        <w:pStyle w:val="SingleTxtGR"/>
      </w:pPr>
      <w:r w:rsidRPr="00A70F68">
        <w:t>73.</w:t>
      </w:r>
      <w:r w:rsidRPr="00A70F68">
        <w:tab/>
        <w:t>Комитет обеспокоен по поводу неопределенного и недостаточного бю</w:t>
      </w:r>
      <w:r w:rsidRPr="00A70F68">
        <w:t>д</w:t>
      </w:r>
      <w:r w:rsidRPr="00A70F68">
        <w:t>жета аппарата Народного защитника – независимого органа, ответственного</w:t>
      </w:r>
      <w:r>
        <w:t xml:space="preserve"> </w:t>
      </w:r>
      <w:r w:rsidRPr="00A70F68">
        <w:t>за осуществление Конвенции.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74.</w:t>
      </w:r>
      <w:r w:rsidRPr="00A70F68">
        <w:tab/>
      </w:r>
      <w:r w:rsidRPr="00A70F68">
        <w:rPr>
          <w:b/>
          <w:bCs/>
        </w:rPr>
        <w:t xml:space="preserve">Комитет настоятельно призывает государство-участник выделить достаточные ресурсы, чтобы аппарат Народного защитника мог </w:t>
      </w:r>
      <w:r w:rsidR="00F51BF0" w:rsidRPr="00A70F68">
        <w:rPr>
          <w:b/>
          <w:bCs/>
        </w:rPr>
        <w:t>действе</w:t>
      </w:r>
      <w:r w:rsidR="00F51BF0" w:rsidRPr="00A70F68">
        <w:rPr>
          <w:b/>
          <w:bCs/>
        </w:rPr>
        <w:t>н</w:t>
      </w:r>
      <w:r w:rsidR="00F51BF0" w:rsidRPr="00A70F68">
        <w:rPr>
          <w:b/>
          <w:bCs/>
        </w:rPr>
        <w:t>ным</w:t>
      </w:r>
      <w:r w:rsidRPr="00A70F68">
        <w:rPr>
          <w:b/>
          <w:bCs/>
        </w:rPr>
        <w:t xml:space="preserve"> образом выполнять свои функции по </w:t>
      </w:r>
      <w:proofErr w:type="gramStart"/>
      <w:r w:rsidRPr="00A70F68">
        <w:rPr>
          <w:b/>
          <w:bCs/>
        </w:rPr>
        <w:t>контролю за</w:t>
      </w:r>
      <w:proofErr w:type="gramEnd"/>
      <w:r w:rsidRPr="00A70F68">
        <w:rPr>
          <w:b/>
          <w:bCs/>
        </w:rPr>
        <w:t xml:space="preserve"> выполнением</w:t>
      </w:r>
      <w:r>
        <w:rPr>
          <w:b/>
          <w:bCs/>
        </w:rPr>
        <w:t xml:space="preserve"> </w:t>
      </w:r>
      <w:r w:rsidRPr="00A70F68">
        <w:rPr>
          <w:b/>
          <w:bCs/>
        </w:rPr>
        <w:t>Ко</w:t>
      </w:r>
      <w:r w:rsidRPr="00A70F68">
        <w:rPr>
          <w:b/>
          <w:bCs/>
        </w:rPr>
        <w:t>н</w:t>
      </w:r>
      <w:r w:rsidRPr="00A70F68">
        <w:rPr>
          <w:b/>
          <w:bCs/>
        </w:rPr>
        <w:t>венции, и обеспечить, чтобы такое выделение ресурсов не ставило под угрозу его независимость.</w:t>
      </w:r>
    </w:p>
    <w:p w:rsidR="00A70F68" w:rsidRPr="00A70F68" w:rsidRDefault="00A70F68" w:rsidP="00A70F68">
      <w:pPr>
        <w:pStyle w:val="SingleTxtGR"/>
      </w:pPr>
      <w:r w:rsidRPr="00A70F68">
        <w:t>75.</w:t>
      </w:r>
      <w:r w:rsidRPr="00A70F68">
        <w:tab/>
        <w:t>Комитет обеспокоен тем, что организации инвалидов не принимаются во внимание и не участвуют в деятельности Национального комитета инвалидов или в выполнении функций аппарата Народного защитника.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76.</w:t>
      </w:r>
      <w:r w:rsidRPr="00A70F68">
        <w:tab/>
      </w:r>
      <w:r w:rsidRPr="00A70F68">
        <w:rPr>
          <w:b/>
          <w:bCs/>
        </w:rPr>
        <w:t>Комитет рекомендует государству-участнику привлекать организ</w:t>
      </w:r>
      <w:r w:rsidRPr="00A70F68">
        <w:rPr>
          <w:b/>
          <w:bCs/>
        </w:rPr>
        <w:t>а</w:t>
      </w:r>
      <w:r w:rsidRPr="00A70F68">
        <w:rPr>
          <w:b/>
          <w:bCs/>
        </w:rPr>
        <w:t>ции инвалидов национального уровня к процессам, осуществляемым Национальным комитетом инвалидов для осуществления Конвенции и выполнения функций аппарата Народного защитника в процессах незав</w:t>
      </w:r>
      <w:r w:rsidRPr="00A70F68">
        <w:rPr>
          <w:b/>
          <w:bCs/>
        </w:rPr>
        <w:t>и</w:t>
      </w:r>
      <w:r w:rsidRPr="00A70F68">
        <w:rPr>
          <w:b/>
          <w:bCs/>
        </w:rPr>
        <w:t>симого контроля.</w:t>
      </w:r>
    </w:p>
    <w:p w:rsidR="00A70F68" w:rsidRPr="00A70F68" w:rsidRDefault="00A70F68" w:rsidP="00F51BF0">
      <w:pPr>
        <w:pStyle w:val="H23GR"/>
      </w:pPr>
      <w:r w:rsidRPr="00A70F68">
        <w:tab/>
      </w:r>
      <w:r w:rsidRPr="00A70F68">
        <w:tab/>
        <w:t xml:space="preserve">Сотрудничество и техническая помощь </w:t>
      </w:r>
    </w:p>
    <w:p w:rsidR="00A70F68" w:rsidRPr="00A70F68" w:rsidRDefault="00A70F68" w:rsidP="00A70F68">
      <w:pPr>
        <w:pStyle w:val="SingleTxtGR"/>
      </w:pPr>
      <w:r w:rsidRPr="00A70F68">
        <w:t>77.</w:t>
      </w:r>
      <w:r w:rsidRPr="00A70F68">
        <w:tab/>
        <w:t>В соответствии со статьей 37 Конвенции Комитет предлагает госуда</w:t>
      </w:r>
      <w:r w:rsidRPr="00A70F68">
        <w:t>р</w:t>
      </w:r>
      <w:r w:rsidRPr="00A70F68">
        <w:t>ству-участнику техническое содействие на основе консультаций с экспертами в рамках секретариата. Государство-участник может также запросить технич</w:t>
      </w:r>
      <w:r w:rsidRPr="00A70F68">
        <w:t>е</w:t>
      </w:r>
      <w:r w:rsidRPr="00A70F68">
        <w:t xml:space="preserve">скую помощь со стороны специализированных учреждений Организации </w:t>
      </w:r>
      <w:proofErr w:type="spellStart"/>
      <w:proofErr w:type="gramStart"/>
      <w:r w:rsidRPr="00A70F68">
        <w:t>Объе</w:t>
      </w:r>
      <w:r w:rsidR="0015211B" w:rsidRPr="0015211B">
        <w:t>-</w:t>
      </w:r>
      <w:r w:rsidRPr="00A70F68">
        <w:t>диненных</w:t>
      </w:r>
      <w:proofErr w:type="spellEnd"/>
      <w:proofErr w:type="gramEnd"/>
      <w:r w:rsidRPr="00A70F68">
        <w:t xml:space="preserve"> Наций, имеющих отделения</w:t>
      </w:r>
      <w:r>
        <w:t xml:space="preserve"> </w:t>
      </w:r>
      <w:r w:rsidRPr="00A70F68">
        <w:t>в стране или регионе.</w:t>
      </w:r>
    </w:p>
    <w:p w:rsidR="00A70F68" w:rsidRPr="00A70F68" w:rsidRDefault="00A70F68" w:rsidP="00F51BF0">
      <w:pPr>
        <w:pStyle w:val="HChGR"/>
      </w:pPr>
      <w:r w:rsidRPr="00A70F68">
        <w:tab/>
        <w:t>IV.</w:t>
      </w:r>
      <w:r w:rsidRPr="00A70F68">
        <w:tab/>
        <w:t>Последующая деятельность</w:t>
      </w:r>
    </w:p>
    <w:p w:rsidR="00A70F68" w:rsidRPr="00A70F68" w:rsidRDefault="00A70F68" w:rsidP="00F51BF0">
      <w:pPr>
        <w:pStyle w:val="H23GR"/>
      </w:pPr>
      <w:r w:rsidRPr="00A70F68">
        <w:tab/>
      </w:r>
      <w:r w:rsidRPr="00A70F68">
        <w:tab/>
        <w:t>Распространение информации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78.</w:t>
      </w:r>
      <w:r w:rsidRPr="00A70F68">
        <w:tab/>
      </w:r>
      <w:r w:rsidRPr="00A70F68">
        <w:rPr>
          <w:b/>
          <w:bCs/>
        </w:rPr>
        <w:t>Комитет просит государство-участник в течение 12 месяцев с моме</w:t>
      </w:r>
      <w:r w:rsidRPr="00A70F68">
        <w:rPr>
          <w:b/>
          <w:bCs/>
        </w:rPr>
        <w:t>н</w:t>
      </w:r>
      <w:r w:rsidRPr="00A70F68">
        <w:rPr>
          <w:b/>
          <w:bCs/>
        </w:rPr>
        <w:t>та утверждения настоящих заключительных замечаний и в соответствии со</w:t>
      </w:r>
      <w:r w:rsidR="002D3F4C">
        <w:rPr>
          <w:b/>
          <w:bCs/>
        </w:rPr>
        <w:t xml:space="preserve"> статьей 35, пункт 2, Конвенции</w:t>
      </w:r>
      <w:r w:rsidRPr="00A70F68">
        <w:rPr>
          <w:b/>
          <w:bCs/>
        </w:rPr>
        <w:t xml:space="preserve"> сообщить о мерах, принятых для в</w:t>
      </w:r>
      <w:r w:rsidRPr="00A70F68">
        <w:rPr>
          <w:b/>
          <w:bCs/>
        </w:rPr>
        <w:t>ы</w:t>
      </w:r>
      <w:r w:rsidRPr="00A70F68">
        <w:rPr>
          <w:b/>
          <w:bCs/>
        </w:rPr>
        <w:t xml:space="preserve">полнения рекомендаций Комитета, содержащихся </w:t>
      </w:r>
      <w:r w:rsidRPr="002D3F4C">
        <w:rPr>
          <w:b/>
          <w:bCs/>
          <w:i/>
        </w:rPr>
        <w:t>выше</w:t>
      </w:r>
      <w:r w:rsidRPr="00A70F68">
        <w:rPr>
          <w:b/>
          <w:bCs/>
        </w:rPr>
        <w:t xml:space="preserve"> в пунктах 18 </w:t>
      </w:r>
      <w:r w:rsidR="00F51BF0">
        <w:rPr>
          <w:b/>
          <w:bCs/>
        </w:rPr>
        <w:br/>
      </w:r>
      <w:r w:rsidRPr="00A70F68">
        <w:rPr>
          <w:b/>
          <w:bCs/>
        </w:rPr>
        <w:t>(о переводе детей-инвалидов из специальных учреждений) и 48 (о праве всех инвалидов на регистрацию).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79.</w:t>
      </w:r>
      <w:r w:rsidRPr="00A70F68">
        <w:tab/>
      </w:r>
      <w:r w:rsidRPr="00A70F68">
        <w:rPr>
          <w:b/>
          <w:bCs/>
        </w:rPr>
        <w:t>Комитет просит государство-участник выполнить рекомендации, с</w:t>
      </w:r>
      <w:r w:rsidRPr="00A70F68">
        <w:rPr>
          <w:b/>
          <w:bCs/>
        </w:rPr>
        <w:t>о</w:t>
      </w:r>
      <w:r w:rsidRPr="00A70F68">
        <w:rPr>
          <w:b/>
          <w:bCs/>
        </w:rPr>
        <w:t>держащиеся в настоящих заключ</w:t>
      </w:r>
      <w:r w:rsidR="003A19E7">
        <w:rPr>
          <w:b/>
          <w:bCs/>
        </w:rPr>
        <w:t>ительных замечаниях</w:t>
      </w:r>
      <w:r w:rsidRPr="00A70F68">
        <w:rPr>
          <w:b/>
          <w:bCs/>
        </w:rPr>
        <w:t>, и рекомендует ему препроводить</w:t>
      </w:r>
      <w:r>
        <w:rPr>
          <w:b/>
          <w:bCs/>
        </w:rPr>
        <w:t xml:space="preserve"> </w:t>
      </w:r>
      <w:r w:rsidRPr="00A70F68">
        <w:rPr>
          <w:b/>
          <w:bCs/>
        </w:rPr>
        <w:t xml:space="preserve">эти замечания для рассмотрения и </w:t>
      </w:r>
      <w:proofErr w:type="gramStart"/>
      <w:r w:rsidRPr="00A70F68">
        <w:rPr>
          <w:b/>
          <w:bCs/>
        </w:rPr>
        <w:t>принятия</w:t>
      </w:r>
      <w:proofErr w:type="gramEnd"/>
      <w:r w:rsidRPr="00A70F68">
        <w:rPr>
          <w:b/>
          <w:bCs/>
        </w:rPr>
        <w:t xml:space="preserve"> соответству</w:t>
      </w:r>
      <w:r w:rsidRPr="00A70F68">
        <w:rPr>
          <w:b/>
          <w:bCs/>
        </w:rPr>
        <w:t>ю</w:t>
      </w:r>
      <w:r w:rsidRPr="00A70F68">
        <w:rPr>
          <w:b/>
          <w:bCs/>
        </w:rPr>
        <w:t>щих мер членам правительства и парламента, должностным лицам комп</w:t>
      </w:r>
      <w:r w:rsidRPr="00A70F68">
        <w:rPr>
          <w:b/>
          <w:bCs/>
        </w:rPr>
        <w:t>е</w:t>
      </w:r>
      <w:r w:rsidRPr="00A70F68">
        <w:rPr>
          <w:b/>
          <w:bCs/>
        </w:rPr>
        <w:t>тентных министерств, работникам судебных органов и соответствующих профессиональных групп (например, специалистов в области образования, медицины и права), местных органов власти и средств массовой информ</w:t>
      </w:r>
      <w:r w:rsidRPr="00A70F68">
        <w:rPr>
          <w:b/>
          <w:bCs/>
        </w:rPr>
        <w:t>а</w:t>
      </w:r>
      <w:r w:rsidRPr="00A70F68">
        <w:rPr>
          <w:b/>
          <w:bCs/>
        </w:rPr>
        <w:t>ции, с использованием современных стратегий социальной коммуникации.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80.</w:t>
      </w:r>
      <w:r w:rsidRPr="00A70F68">
        <w:tab/>
      </w:r>
      <w:r w:rsidRPr="00A70F68">
        <w:rPr>
          <w:b/>
          <w:bCs/>
        </w:rPr>
        <w:t>Комитет настоятельно призывает государство-участник привлекать организации гражданского общества, в частности организации инвалидов, к подготовке его периодического доклада.</w:t>
      </w:r>
    </w:p>
    <w:p w:rsidR="00A70F68" w:rsidRPr="00A70F68" w:rsidRDefault="00A70F68" w:rsidP="00A70F68">
      <w:pPr>
        <w:pStyle w:val="SingleTxtGR"/>
        <w:rPr>
          <w:b/>
        </w:rPr>
      </w:pPr>
      <w:r w:rsidRPr="00A70F68">
        <w:t>81.</w:t>
      </w:r>
      <w:r w:rsidRPr="00A70F68">
        <w:tab/>
      </w:r>
      <w:r w:rsidRPr="00A70F68">
        <w:rPr>
          <w:b/>
          <w:bCs/>
        </w:rPr>
        <w:t>Комитет просит государство-участник широко распространить настоящие заключительные замечания, в частности среди неправител</w:t>
      </w:r>
      <w:r w:rsidRPr="00A70F68">
        <w:rPr>
          <w:b/>
          <w:bCs/>
        </w:rPr>
        <w:t>ь</w:t>
      </w:r>
      <w:r w:rsidRPr="00A70F68">
        <w:rPr>
          <w:b/>
          <w:bCs/>
        </w:rPr>
        <w:t>ственных организаций и организаций, представляющих инвалидов, а та</w:t>
      </w:r>
      <w:r w:rsidRPr="00A70F68">
        <w:rPr>
          <w:b/>
          <w:bCs/>
        </w:rPr>
        <w:t>к</w:t>
      </w:r>
      <w:r w:rsidRPr="00A70F68">
        <w:rPr>
          <w:b/>
          <w:bCs/>
        </w:rPr>
        <w:t>же среди самих инвалидов и их семей, на</w:t>
      </w:r>
      <w:r>
        <w:rPr>
          <w:b/>
          <w:bCs/>
        </w:rPr>
        <w:t xml:space="preserve"> </w:t>
      </w:r>
      <w:r w:rsidRPr="00A70F68">
        <w:rPr>
          <w:b/>
          <w:bCs/>
        </w:rPr>
        <w:t>национал</w:t>
      </w:r>
      <w:r w:rsidR="002D3F4C">
        <w:rPr>
          <w:b/>
          <w:bCs/>
        </w:rPr>
        <w:t>ьных языках и языках меньшинств</w:t>
      </w:r>
      <w:r w:rsidRPr="00A70F68">
        <w:rPr>
          <w:b/>
          <w:bCs/>
        </w:rPr>
        <w:t>, включая жестовый язык, и в доступных форматах и публик</w:t>
      </w:r>
      <w:r w:rsidRPr="00A70F68">
        <w:rPr>
          <w:b/>
          <w:bCs/>
        </w:rPr>
        <w:t>о</w:t>
      </w:r>
      <w:r w:rsidRPr="00A70F68">
        <w:rPr>
          <w:b/>
          <w:bCs/>
        </w:rPr>
        <w:t xml:space="preserve">вать их на веб-сайте правительства, </w:t>
      </w:r>
      <w:proofErr w:type="gramStart"/>
      <w:r w:rsidRPr="00A70F68">
        <w:rPr>
          <w:b/>
          <w:bCs/>
        </w:rPr>
        <w:t>посвященном</w:t>
      </w:r>
      <w:proofErr w:type="gramEnd"/>
      <w:r w:rsidRPr="00A70F68">
        <w:rPr>
          <w:b/>
          <w:bCs/>
        </w:rPr>
        <w:t xml:space="preserve"> правам человека.</w:t>
      </w:r>
    </w:p>
    <w:p w:rsidR="00A70F68" w:rsidRPr="00A70F68" w:rsidRDefault="00A70F68" w:rsidP="00F51BF0">
      <w:pPr>
        <w:pStyle w:val="H23GR"/>
      </w:pPr>
      <w:r w:rsidRPr="00A70F68">
        <w:tab/>
      </w:r>
      <w:r w:rsidRPr="00A70F68">
        <w:tab/>
        <w:t>Следующий периодический доклад</w:t>
      </w:r>
    </w:p>
    <w:p w:rsidR="00BB5A75" w:rsidRDefault="00A70F68" w:rsidP="00A70F68">
      <w:pPr>
        <w:pStyle w:val="SingleTxtGR"/>
        <w:rPr>
          <w:b/>
          <w:bCs/>
        </w:rPr>
      </w:pPr>
      <w:r w:rsidRPr="00A70F68">
        <w:t>82.</w:t>
      </w:r>
      <w:r w:rsidRPr="00A70F68">
        <w:tab/>
      </w:r>
      <w:r w:rsidRPr="00A70F68">
        <w:rPr>
          <w:b/>
          <w:bCs/>
        </w:rPr>
        <w:t>Комитет просит государств</w:t>
      </w:r>
      <w:r w:rsidR="002D3F4C">
        <w:rPr>
          <w:b/>
          <w:bCs/>
        </w:rPr>
        <w:t>о</w:t>
      </w:r>
      <w:r w:rsidRPr="00A70F68">
        <w:rPr>
          <w:b/>
          <w:bCs/>
        </w:rPr>
        <w:t>-участник представить свой второй, тр</w:t>
      </w:r>
      <w:r w:rsidRPr="00A70F68">
        <w:rPr>
          <w:b/>
          <w:bCs/>
        </w:rPr>
        <w:t>е</w:t>
      </w:r>
      <w:r w:rsidRPr="00A70F68">
        <w:rPr>
          <w:b/>
          <w:bCs/>
        </w:rPr>
        <w:t>тий и четвертый объединенные доклады не позднее 16 декабря 2023 года и включить в них информацию о выполнении настоящих заключительных замечаний. Он также предлагает государству-участнику рассмотреть во</w:t>
      </w:r>
      <w:r w:rsidRPr="00A70F68">
        <w:rPr>
          <w:b/>
          <w:bCs/>
        </w:rPr>
        <w:t>з</w:t>
      </w:r>
      <w:r w:rsidRPr="00A70F68">
        <w:rPr>
          <w:b/>
          <w:bCs/>
        </w:rPr>
        <w:t>можность представления таких докладов по упрощенной процедуре пре</w:t>
      </w:r>
      <w:r w:rsidRPr="00A70F68">
        <w:rPr>
          <w:b/>
          <w:bCs/>
        </w:rPr>
        <w:t>д</w:t>
      </w:r>
      <w:r w:rsidRPr="00A70F68">
        <w:rPr>
          <w:b/>
          <w:bCs/>
        </w:rPr>
        <w:t xml:space="preserve">ставления докладов, в </w:t>
      </w:r>
      <w:r w:rsidR="002D3F4C">
        <w:rPr>
          <w:b/>
          <w:bCs/>
        </w:rPr>
        <w:t>соответствии с которой Комитет</w:t>
      </w:r>
      <w:r w:rsidRPr="00A70F68">
        <w:rPr>
          <w:b/>
          <w:bCs/>
        </w:rPr>
        <w:t xml:space="preserve"> разрабатывает п</w:t>
      </w:r>
      <w:r w:rsidRPr="00A70F68">
        <w:rPr>
          <w:b/>
          <w:bCs/>
        </w:rPr>
        <w:t>е</w:t>
      </w:r>
      <w:r w:rsidRPr="00A70F68">
        <w:rPr>
          <w:b/>
          <w:bCs/>
        </w:rPr>
        <w:t xml:space="preserve">речень </w:t>
      </w:r>
      <w:proofErr w:type="gramStart"/>
      <w:r w:rsidRPr="00A70F68">
        <w:rPr>
          <w:b/>
          <w:bCs/>
        </w:rPr>
        <w:t>вопросов</w:t>
      </w:r>
      <w:proofErr w:type="gramEnd"/>
      <w:r w:rsidRPr="00A70F68">
        <w:rPr>
          <w:b/>
          <w:bCs/>
        </w:rPr>
        <w:t xml:space="preserve"> по крайней мере за год до даты представления объедине</w:t>
      </w:r>
      <w:r w:rsidRPr="00A70F68">
        <w:rPr>
          <w:b/>
          <w:bCs/>
        </w:rPr>
        <w:t>н</w:t>
      </w:r>
      <w:r w:rsidRPr="00A70F68">
        <w:rPr>
          <w:b/>
          <w:bCs/>
        </w:rPr>
        <w:t>ных докладов государства-участника. Ответы государства на перечень в</w:t>
      </w:r>
      <w:r w:rsidRPr="00A70F68">
        <w:rPr>
          <w:b/>
          <w:bCs/>
        </w:rPr>
        <w:t>о</w:t>
      </w:r>
      <w:r w:rsidRPr="00A70F68">
        <w:rPr>
          <w:b/>
          <w:bCs/>
        </w:rPr>
        <w:t>просов будут представлять собой его следующий доклад.</w:t>
      </w:r>
    </w:p>
    <w:p w:rsidR="008D7080" w:rsidRPr="008D7080" w:rsidRDefault="008D7080" w:rsidP="008D708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D7080" w:rsidRPr="008D7080" w:rsidSect="00BB5A7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F68" w:rsidRDefault="00A70F68" w:rsidP="00B471C5">
      <w:r>
        <w:separator/>
      </w:r>
    </w:p>
  </w:endnote>
  <w:endnote w:type="continuationSeparator" w:id="0">
    <w:p w:rsidR="00A70F68" w:rsidRDefault="00A70F68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F68" w:rsidRPr="009A6F4A" w:rsidRDefault="00A70F68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FF340C">
      <w:rPr>
        <w:rStyle w:val="a9"/>
        <w:noProof/>
      </w:rPr>
      <w:t>12</w:t>
    </w:r>
    <w:r>
      <w:rPr>
        <w:rStyle w:val="a9"/>
      </w:rPr>
      <w:fldChar w:fldCharType="end"/>
    </w:r>
    <w:r>
      <w:rPr>
        <w:lang w:val="en-US"/>
      </w:rPr>
      <w:tab/>
      <w:t>GE.16-19223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F68" w:rsidRPr="009A6F4A" w:rsidRDefault="00A70F68">
    <w:pPr>
      <w:pStyle w:val="a7"/>
      <w:rPr>
        <w:lang w:val="en-US"/>
      </w:rPr>
    </w:pPr>
    <w:r>
      <w:rPr>
        <w:lang w:val="en-US"/>
      </w:rPr>
      <w:t>GE.16-19223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FF340C">
      <w:rPr>
        <w:rStyle w:val="a9"/>
        <w:noProof/>
      </w:rPr>
      <w:t>13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A70F68" w:rsidRPr="00797A78" w:rsidTr="00A70F68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A70F68" w:rsidRPr="001C3ABC" w:rsidRDefault="00A70F68" w:rsidP="00A70F68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>19223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 141116   141116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A70F68" w:rsidRDefault="00A70F68" w:rsidP="00A70F68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492FD7E5" wp14:editId="4B7A3AF1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A70F68" w:rsidRDefault="00A70F68" w:rsidP="00A70F68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RPD/C/BOL/CO/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PD/C/BOL/CO/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A70F68" w:rsidRPr="00797A78" w:rsidTr="00A70F68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A70F68" w:rsidRPr="00A70F68" w:rsidRDefault="00A70F68" w:rsidP="00A70F68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A70F6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A70F6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70F6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A70F6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70F6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A70F6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A70F6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A70F6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A70F6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A70F68" w:rsidRDefault="00A70F68" w:rsidP="00A70F68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A70F68" w:rsidRDefault="00A70F68" w:rsidP="00A70F68"/>
      </w:tc>
    </w:tr>
  </w:tbl>
  <w:p w:rsidR="00A70F68" w:rsidRDefault="00A70F68" w:rsidP="00A70F68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F68" w:rsidRPr="009141DC" w:rsidRDefault="00A70F68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A70F68" w:rsidRPr="00D1261C" w:rsidRDefault="00A70F68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A70F68" w:rsidRPr="004344CB" w:rsidRDefault="00A70F68" w:rsidP="00A70F68">
      <w:pPr>
        <w:pStyle w:val="aa"/>
        <w:rPr>
          <w:lang w:val="ru-RU" w:eastAsia="zh-CN"/>
        </w:rPr>
      </w:pPr>
      <w:r w:rsidRPr="00A70F68">
        <w:rPr>
          <w:rStyle w:val="a6"/>
          <w:sz w:val="20"/>
          <w:vertAlign w:val="baseline"/>
          <w:lang w:val="ru-RU"/>
        </w:rPr>
        <w:tab/>
        <w:t>*</w:t>
      </w:r>
      <w:r>
        <w:rPr>
          <w:lang w:val="ru-RU" w:eastAsia="zh-CN"/>
        </w:rPr>
        <w:tab/>
        <w:t xml:space="preserve">Приняты Комитетом на его шестнадцатой сессии (15 августа </w:t>
      </w:r>
      <w:r w:rsidR="007F2F38">
        <w:rPr>
          <w:lang w:val="ru-RU" w:eastAsia="zh-CN"/>
        </w:rPr>
        <w:t>–</w:t>
      </w:r>
      <w:r>
        <w:rPr>
          <w:lang w:val="ru-RU" w:eastAsia="zh-CN"/>
        </w:rPr>
        <w:t xml:space="preserve"> 2 сентября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F68" w:rsidRPr="005A734F" w:rsidRDefault="00A70F68">
    <w:pPr>
      <w:pStyle w:val="a3"/>
      <w:rPr>
        <w:lang w:val="en-US"/>
      </w:rPr>
    </w:pPr>
    <w:r>
      <w:rPr>
        <w:lang w:val="en-US"/>
      </w:rPr>
      <w:t>CRPD/</w:t>
    </w:r>
    <w:r w:rsidRPr="00A70F68">
      <w:rPr>
        <w:lang w:val="en-US"/>
      </w:rPr>
      <w:t>C/BOL/CO/1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F68" w:rsidRPr="009A6F4A" w:rsidRDefault="00A70F68">
    <w:pPr>
      <w:pStyle w:val="a3"/>
      <w:rPr>
        <w:lang w:val="en-US"/>
      </w:rPr>
    </w:pPr>
    <w:r>
      <w:rPr>
        <w:lang w:val="en-US"/>
      </w:rPr>
      <w:tab/>
      <w:t>CRPD/</w:t>
    </w:r>
    <w:r w:rsidRPr="00A70F68">
      <w:rPr>
        <w:lang w:val="en-US"/>
      </w:rPr>
      <w:t>C/BOL/CO/1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F68"/>
    <w:rsid w:val="000450D1"/>
    <w:rsid w:val="000677ED"/>
    <w:rsid w:val="000F2A4F"/>
    <w:rsid w:val="0015211B"/>
    <w:rsid w:val="00203F84"/>
    <w:rsid w:val="0027240F"/>
    <w:rsid w:val="00275188"/>
    <w:rsid w:val="0028687D"/>
    <w:rsid w:val="002A6DC8"/>
    <w:rsid w:val="002B091C"/>
    <w:rsid w:val="002D0CCB"/>
    <w:rsid w:val="002D3F4C"/>
    <w:rsid w:val="00345C79"/>
    <w:rsid w:val="00366A39"/>
    <w:rsid w:val="003A19E7"/>
    <w:rsid w:val="0048005C"/>
    <w:rsid w:val="004E242B"/>
    <w:rsid w:val="00544379"/>
    <w:rsid w:val="00566944"/>
    <w:rsid w:val="005C4872"/>
    <w:rsid w:val="005D56BF"/>
    <w:rsid w:val="00665D8D"/>
    <w:rsid w:val="006A7A3B"/>
    <w:rsid w:val="006B6B57"/>
    <w:rsid w:val="00705394"/>
    <w:rsid w:val="00743F62"/>
    <w:rsid w:val="00760D3A"/>
    <w:rsid w:val="00777042"/>
    <w:rsid w:val="007A1F42"/>
    <w:rsid w:val="007D76DD"/>
    <w:rsid w:val="007F2F38"/>
    <w:rsid w:val="008717E8"/>
    <w:rsid w:val="008C045A"/>
    <w:rsid w:val="008D01AE"/>
    <w:rsid w:val="008D7080"/>
    <w:rsid w:val="008E0423"/>
    <w:rsid w:val="009141DC"/>
    <w:rsid w:val="009174A1"/>
    <w:rsid w:val="00966093"/>
    <w:rsid w:val="0098674D"/>
    <w:rsid w:val="00997ACA"/>
    <w:rsid w:val="00A03FB7"/>
    <w:rsid w:val="00A70F68"/>
    <w:rsid w:val="00A75A11"/>
    <w:rsid w:val="00AD7EAD"/>
    <w:rsid w:val="00B35A32"/>
    <w:rsid w:val="00B432C6"/>
    <w:rsid w:val="00B471C5"/>
    <w:rsid w:val="00B6474A"/>
    <w:rsid w:val="00BB5A75"/>
    <w:rsid w:val="00BE1742"/>
    <w:rsid w:val="00CD102C"/>
    <w:rsid w:val="00D1261C"/>
    <w:rsid w:val="00D75DCE"/>
    <w:rsid w:val="00DD35AC"/>
    <w:rsid w:val="00DD479F"/>
    <w:rsid w:val="00E15E48"/>
    <w:rsid w:val="00EB0723"/>
    <w:rsid w:val="00EE6F37"/>
    <w:rsid w:val="00F1599F"/>
    <w:rsid w:val="00F31EF2"/>
    <w:rsid w:val="00F51BF0"/>
    <w:rsid w:val="00FF3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A70F6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70F68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A70F6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70F68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P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5FD07-BAA4-4431-ADDC-1F120A4D6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2</TotalTime>
  <Pages>13</Pages>
  <Words>3767</Words>
  <Characters>26843</Characters>
  <Application>Microsoft Office Word</Application>
  <DocSecurity>0</DocSecurity>
  <Lines>526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30585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Sharkina</dc:creator>
  <cp:lastModifiedBy>Sharkina</cp:lastModifiedBy>
  <cp:revision>3</cp:revision>
  <cp:lastPrinted>2016-11-14T12:50:00Z</cp:lastPrinted>
  <dcterms:created xsi:type="dcterms:W3CDTF">2016-11-14T12:48:00Z</dcterms:created>
  <dcterms:modified xsi:type="dcterms:W3CDTF">2016-11-14T12:52:00Z</dcterms:modified>
</cp:coreProperties>
</file>