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1D154DF2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A8BA30F" w14:textId="77777777" w:rsidR="002D5AAC" w:rsidRPr="001359DC" w:rsidRDefault="002D5AAC" w:rsidP="00DF61B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9FB4A24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68584328" w14:textId="5E0D5D78" w:rsidR="002D5AAC" w:rsidRPr="001359DC" w:rsidRDefault="00DF61BF" w:rsidP="00DF61BF">
            <w:pPr>
              <w:jc w:val="right"/>
              <w:rPr>
                <w:lang w:val="es-ES"/>
              </w:rPr>
            </w:pPr>
            <w:r w:rsidRPr="00DF61BF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/HRC/RES/61/35</w:t>
            </w:r>
          </w:p>
        </w:tc>
      </w:tr>
      <w:tr w:rsidR="002D5AAC" w:rsidRPr="001359DC" w14:paraId="786672CE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55BEC6B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26359220" wp14:editId="703390E4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89A4DB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4836B93A" w14:textId="77777777" w:rsidR="002D5AAC" w:rsidRDefault="00DF61BF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35AD6C17" w14:textId="77777777" w:rsidR="00DF61BF" w:rsidRDefault="00DF61BF" w:rsidP="00DF61BF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1 de abril de 2026</w:t>
            </w:r>
          </w:p>
          <w:p w14:paraId="2DA8B67C" w14:textId="77777777" w:rsidR="00DF61BF" w:rsidRDefault="00DF61BF" w:rsidP="00DF61BF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3586332F" w14:textId="4DFCDD97" w:rsidR="00DF61BF" w:rsidRPr="001359DC" w:rsidRDefault="00DF61BF" w:rsidP="00DF61BF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6EB5CCB0" w14:textId="77777777" w:rsidR="005474AC" w:rsidRPr="00E03C82" w:rsidRDefault="005474AC" w:rsidP="00E03C82">
      <w:pPr>
        <w:spacing w:before="120"/>
        <w:rPr>
          <w:b/>
          <w:bCs/>
          <w:sz w:val="24"/>
          <w:szCs w:val="24"/>
        </w:rPr>
      </w:pPr>
      <w:r w:rsidRPr="00E03C82">
        <w:rPr>
          <w:b/>
          <w:bCs/>
          <w:sz w:val="24"/>
          <w:szCs w:val="24"/>
        </w:rPr>
        <w:t>Consejo de Derechos Humanos</w:t>
      </w:r>
    </w:p>
    <w:p w14:paraId="4F7A6F54" w14:textId="77777777" w:rsidR="005474AC" w:rsidRPr="00E03C82" w:rsidRDefault="005474AC" w:rsidP="00E03C82">
      <w:pPr>
        <w:rPr>
          <w:b/>
          <w:bCs/>
        </w:rPr>
      </w:pPr>
      <w:r w:rsidRPr="00E03C82">
        <w:rPr>
          <w:b/>
          <w:bCs/>
        </w:rPr>
        <w:t>61</w:t>
      </w:r>
      <w:r w:rsidRPr="00E03C82">
        <w:rPr>
          <w:b/>
          <w:bCs/>
          <w:vertAlign w:val="superscript"/>
        </w:rPr>
        <w:t>er</w:t>
      </w:r>
      <w:r w:rsidRPr="00E03C82">
        <w:rPr>
          <w:b/>
          <w:bCs/>
        </w:rPr>
        <w:t xml:space="preserve"> período de sesiones</w:t>
      </w:r>
    </w:p>
    <w:p w14:paraId="270DB8DE" w14:textId="77777777" w:rsidR="005474AC" w:rsidRPr="00B37C56" w:rsidRDefault="005474AC" w:rsidP="00E03C82">
      <w:r w:rsidRPr="00B37C56">
        <w:t>23 de febrero a 31 de marzo de 2026</w:t>
      </w:r>
    </w:p>
    <w:p w14:paraId="5479DDD6" w14:textId="77777777" w:rsidR="005474AC" w:rsidRPr="00B37C56" w:rsidRDefault="005474AC" w:rsidP="00E03C82">
      <w:r w:rsidRPr="00B37C56">
        <w:t>Tema 9 de la agenda</w:t>
      </w:r>
    </w:p>
    <w:p w14:paraId="624035A1" w14:textId="7452592D" w:rsidR="005474AC" w:rsidRPr="00E03C82" w:rsidRDefault="005474AC" w:rsidP="00E03C82">
      <w:pPr>
        <w:rPr>
          <w:b/>
          <w:bCs/>
        </w:rPr>
      </w:pPr>
      <w:r w:rsidRPr="00E03C82">
        <w:rPr>
          <w:b/>
          <w:bCs/>
        </w:rPr>
        <w:t xml:space="preserve">Racismo, discriminación racial, xenofobia y formas </w:t>
      </w:r>
      <w:r w:rsidRPr="00E03C82">
        <w:rPr>
          <w:b/>
          <w:bCs/>
        </w:rPr>
        <w:br/>
        <w:t>conexas de intolerancia, seguimiento y aplicación de</w:t>
      </w:r>
      <w:r w:rsidR="00AF2CB6">
        <w:rPr>
          <w:b/>
          <w:bCs/>
        </w:rPr>
        <w:br/>
      </w:r>
      <w:r w:rsidRPr="00E03C82">
        <w:rPr>
          <w:b/>
          <w:bCs/>
        </w:rPr>
        <w:t>la Declaración y el Programa de Acción de Durban</w:t>
      </w:r>
    </w:p>
    <w:p w14:paraId="545647FD" w14:textId="2141F794" w:rsidR="005474AC" w:rsidRPr="00B37C56" w:rsidRDefault="00E03C82" w:rsidP="00E03C82">
      <w:pPr>
        <w:pStyle w:val="HChG"/>
      </w:pPr>
      <w:r>
        <w:tab/>
      </w:r>
      <w:r w:rsidR="005474AC" w:rsidRPr="00B37C56">
        <w:tab/>
      </w:r>
      <w:r w:rsidR="005474AC" w:rsidRPr="00B37C56">
        <w:tab/>
        <w:t>Resolución aprobada por el Consejo de Derechos</w:t>
      </w:r>
      <w:r w:rsidR="00BE1A43">
        <w:t xml:space="preserve"> </w:t>
      </w:r>
      <w:r w:rsidR="005474AC" w:rsidRPr="00B37C56">
        <w:t>Humanos</w:t>
      </w:r>
      <w:r>
        <w:br/>
      </w:r>
      <w:r w:rsidR="005474AC" w:rsidRPr="00B37C56">
        <w:t>el 31 de marzo de 2026</w:t>
      </w:r>
    </w:p>
    <w:p w14:paraId="0D14A156" w14:textId="128ED0C1" w:rsidR="005474AC" w:rsidRPr="00B37C56" w:rsidRDefault="00E03C82" w:rsidP="00E03C82">
      <w:pPr>
        <w:pStyle w:val="H1G"/>
      </w:pPr>
      <w:r>
        <w:tab/>
      </w:r>
      <w:r w:rsidR="005474AC" w:rsidRPr="00B37C56">
        <w:t>61/35</w:t>
      </w:r>
      <w:r>
        <w:t>.</w:t>
      </w:r>
      <w:r w:rsidR="005474AC" w:rsidRPr="00B37C56">
        <w:tab/>
        <w:t>Mandato de la Relatoría Especial sobre las formas</w:t>
      </w:r>
      <w:r>
        <w:br/>
      </w:r>
      <w:r w:rsidR="005474AC" w:rsidRPr="00B37C56">
        <w:t xml:space="preserve">contemporáneas de racismo, discriminación racial, </w:t>
      </w:r>
      <w:r w:rsidR="005474AC" w:rsidRPr="00B37C56">
        <w:br/>
        <w:t>xenofobia y formas conexas de intolerancia</w:t>
      </w:r>
    </w:p>
    <w:p w14:paraId="6B7E0D59" w14:textId="77777777" w:rsidR="005474AC" w:rsidRPr="00B37C56" w:rsidRDefault="005474AC" w:rsidP="005474AC">
      <w:pPr>
        <w:pStyle w:val="SingleTxtG"/>
      </w:pPr>
      <w:r w:rsidRPr="00B37C56">
        <w:tab/>
      </w:r>
      <w:r w:rsidRPr="00B37C56">
        <w:rPr>
          <w:i/>
          <w:iCs/>
        </w:rPr>
        <w:t>El Consejo de Derechos Humanos</w:t>
      </w:r>
      <w:r w:rsidRPr="00B37C56">
        <w:t>,</w:t>
      </w:r>
    </w:p>
    <w:p w14:paraId="5DD2F682" w14:textId="77777777" w:rsidR="005474AC" w:rsidRPr="00B37C56" w:rsidRDefault="005474AC" w:rsidP="005474AC">
      <w:pPr>
        <w:pStyle w:val="SingleTxtG"/>
      </w:pPr>
      <w:r w:rsidRPr="00B37C56">
        <w:rPr>
          <w:i/>
          <w:iCs/>
        </w:rPr>
        <w:tab/>
        <w:t xml:space="preserve">Recordando </w:t>
      </w:r>
      <w:r w:rsidRPr="00B37C56">
        <w:t>su resolución 7/34, de 28 de marzo de 2008, y todas sus resoluciones relativas al mandato de la Relatoría Especial sobre las formas contemporáneas de racismo, discriminación racial, xenofobia y formas conexas de intolerancia, así como las de la Comisión de Derechos Humanos,</w:t>
      </w:r>
    </w:p>
    <w:p w14:paraId="0147B7B7" w14:textId="77777777" w:rsidR="005474AC" w:rsidRPr="00B37C56" w:rsidRDefault="005474AC" w:rsidP="005474AC">
      <w:pPr>
        <w:pStyle w:val="SingleTxtG"/>
      </w:pPr>
      <w:r w:rsidRPr="00B37C56">
        <w:tab/>
      </w:r>
      <w:r w:rsidRPr="00B37C56">
        <w:rPr>
          <w:i/>
          <w:iCs/>
        </w:rPr>
        <w:t xml:space="preserve">Recordando también </w:t>
      </w:r>
      <w:r w:rsidRPr="00B37C56">
        <w:t>sus resoluciones 5/1, relativa a la construcción institucional del Consejo de Derechos Humanos, y 5/2, relativa al Código de Conducta para los Titulares de Mandatos de los Procedimientos Especiales del Consejo, de 18 de junio de 2007, y destacando que los titulares de mandatos han de desempeñar sus funciones de conformidad con esas resoluciones y sus anexos,</w:t>
      </w:r>
    </w:p>
    <w:p w14:paraId="375F9CD5" w14:textId="77777777" w:rsidR="005474AC" w:rsidRPr="00B37C56" w:rsidRDefault="005474AC" w:rsidP="005474AC">
      <w:pPr>
        <w:pStyle w:val="SingleTxtG"/>
        <w:rPr>
          <w:iCs/>
        </w:rPr>
      </w:pPr>
      <w:r w:rsidRPr="00B37C56">
        <w:tab/>
      </w:r>
      <w:r w:rsidRPr="00B37C56">
        <w:rPr>
          <w:i/>
          <w:iCs/>
        </w:rPr>
        <w:t xml:space="preserve">Recordando además </w:t>
      </w:r>
      <w:r w:rsidRPr="00B37C56">
        <w:t>su resolución 52/36, relativa a la renovación del mandato de la Relatoría Especial sobre las formas contemporáneas de racismo, discriminación racial, xenofobia y formas conexas de intolerancia,</w:t>
      </w:r>
    </w:p>
    <w:p w14:paraId="6A105771" w14:textId="77777777" w:rsidR="005474AC" w:rsidRPr="00B37C56" w:rsidRDefault="005474AC" w:rsidP="005474AC">
      <w:pPr>
        <w:pStyle w:val="SingleTxtG"/>
      </w:pPr>
      <w:r w:rsidRPr="00B37C56">
        <w:tab/>
      </w:r>
      <w:r w:rsidRPr="00B37C56">
        <w:rPr>
          <w:i/>
          <w:iCs/>
        </w:rPr>
        <w:t xml:space="preserve">Reafirmando </w:t>
      </w:r>
      <w:r w:rsidRPr="00B37C56">
        <w:t>la Convención Internacional sobre la Eliminación de Todas las Formas de Discriminación Racial y recordando la importancia de la Declaración y Programa de Acción de Durban y de la Agenda 2030 para el Desarrollo Sostenible, en particular de los Objetivos de Desarrollo Sostenible 10 y 16, para fomentar la igualdad racial, asegurar la igualdad de oportunidades para todos, garantizar la igualdad ante la ley y promover la inclusión social, económica y política sin distinción por motivos de raza, edad, sexo, discapacidad, ascendencia, origen nacional o étnico, religión o situación económica u otra condición,</w:t>
      </w:r>
    </w:p>
    <w:p w14:paraId="0FF77AF9" w14:textId="77777777" w:rsidR="005474AC" w:rsidRPr="00B37C56" w:rsidRDefault="005474AC" w:rsidP="005474AC">
      <w:pPr>
        <w:pStyle w:val="SingleTxtG"/>
      </w:pPr>
      <w:r w:rsidRPr="00B37C56">
        <w:tab/>
      </w:r>
      <w:r w:rsidRPr="00B37C56">
        <w:rPr>
          <w:i/>
          <w:iCs/>
        </w:rPr>
        <w:t xml:space="preserve">Observando </w:t>
      </w:r>
      <w:r w:rsidRPr="00B37C56">
        <w:t>la oportunidad que brindan el 75º aniversario de la Declaración Universal de Derechos Humanos y el 30º aniversario de la Declaración y el Programa de Acción de Viena para subrayar el importante papel desempeñado por la lucha contra la discriminación racial en la elaboración de las normas y prácticas de las Naciones Unidas en materia de derechos humanos,</w:t>
      </w:r>
    </w:p>
    <w:p w14:paraId="24354BAB" w14:textId="77777777" w:rsidR="005474AC" w:rsidRPr="00B37C56" w:rsidRDefault="005474AC" w:rsidP="00AE6BCC">
      <w:pPr>
        <w:pStyle w:val="SingleTxtG"/>
        <w:keepNext/>
        <w:keepLines/>
      </w:pPr>
      <w:r w:rsidRPr="00B37C56">
        <w:lastRenderedPageBreak/>
        <w:tab/>
        <w:t>1.</w:t>
      </w:r>
      <w:r w:rsidRPr="00B37C56">
        <w:tab/>
      </w:r>
      <w:r w:rsidRPr="00B37C56">
        <w:rPr>
          <w:i/>
          <w:iCs/>
        </w:rPr>
        <w:t xml:space="preserve">Decide </w:t>
      </w:r>
      <w:r w:rsidRPr="00B37C56">
        <w:t>renovar por un nuevo período de tres años el mandato de la Relatoría Especial sobre las formas contemporáneas de racismo, discriminación racial, xenofobia y formas conexas de intolerancia, de conformidad con las atribuciones que figuran en la resolución 7/34 del Consejo de Derechos Humanos;</w:t>
      </w:r>
    </w:p>
    <w:p w14:paraId="2BA4B537" w14:textId="77777777" w:rsidR="005474AC" w:rsidRPr="00B37C56" w:rsidRDefault="005474AC" w:rsidP="005474AC">
      <w:pPr>
        <w:pStyle w:val="SingleTxtG"/>
      </w:pPr>
      <w:r w:rsidRPr="00B37C56">
        <w:tab/>
        <w:t>2.</w:t>
      </w:r>
      <w:r w:rsidRPr="00B37C56">
        <w:tab/>
      </w:r>
      <w:r w:rsidRPr="00B37C56">
        <w:rPr>
          <w:i/>
          <w:iCs/>
        </w:rPr>
        <w:t xml:space="preserve">Solicita </w:t>
      </w:r>
      <w:r w:rsidRPr="00B37C56">
        <w:t>a la Relatoría Especial que presente al Consejo de Derechos Humanos y a la Asamblea General un informe anual sobre todas las actividades realizadas en relación con su mandato, a fin de aprovechar al máximo los beneficios del proceso de presentación de informes;</w:t>
      </w:r>
    </w:p>
    <w:p w14:paraId="68C8CD81" w14:textId="77777777" w:rsidR="005474AC" w:rsidRPr="00B37C56" w:rsidRDefault="005474AC" w:rsidP="005474AC">
      <w:pPr>
        <w:pStyle w:val="SingleTxtG"/>
      </w:pPr>
      <w:r w:rsidRPr="00B37C56">
        <w:tab/>
        <w:t>3.</w:t>
      </w:r>
      <w:r w:rsidRPr="00B37C56">
        <w:tab/>
      </w:r>
      <w:r w:rsidRPr="00B37C56">
        <w:rPr>
          <w:i/>
          <w:iCs/>
        </w:rPr>
        <w:t>Solicita también</w:t>
      </w:r>
      <w:r w:rsidRPr="00B37C56">
        <w:t xml:space="preserve"> a la Relatoría Especial que siga participando en los diálogos y foros políticos internacionales relacionados con la lucha contra el racismo, la discriminación racial, la xenofobia y las formas conexas de intolerancia y con la implementación de la Agenda 2030 para el Desarrollo Sostenible, y que realice investigaciones temáticas con miras a brindar asesoramiento a los Estados y a las instituciones estatales competentes sobre la eliminación de todas las formas de racismo, discriminación racial, xenofobia y formas conexas de intolerancia en la implementación de la Agenda 2030, particularmente en relación con las metas 10.2 y 10.3 de los Objetivos de Desarrollo Sostenible;</w:t>
      </w:r>
    </w:p>
    <w:p w14:paraId="7A80B57C" w14:textId="77777777" w:rsidR="005474AC" w:rsidRPr="00B37C56" w:rsidRDefault="005474AC" w:rsidP="005474AC">
      <w:pPr>
        <w:pStyle w:val="SingleTxtG"/>
      </w:pPr>
      <w:r w:rsidRPr="00B37C56">
        <w:tab/>
        <w:t>4.</w:t>
      </w:r>
      <w:r w:rsidRPr="00B37C56">
        <w:tab/>
      </w:r>
      <w:r w:rsidRPr="00B37C56">
        <w:rPr>
          <w:i/>
          <w:iCs/>
        </w:rPr>
        <w:t xml:space="preserve">Solicita </w:t>
      </w:r>
      <w:r w:rsidRPr="00B37C56">
        <w:t>a todos los Estados que cooperen con la Relatoría Especial en el desempeño de su mandato;</w:t>
      </w:r>
    </w:p>
    <w:p w14:paraId="36BF5E44" w14:textId="77777777" w:rsidR="005474AC" w:rsidRPr="00B37C56" w:rsidRDefault="005474AC" w:rsidP="005474AC">
      <w:pPr>
        <w:pStyle w:val="SingleTxtG"/>
      </w:pPr>
      <w:r w:rsidRPr="00B37C56">
        <w:tab/>
        <w:t>5.</w:t>
      </w:r>
      <w:r w:rsidRPr="00B37C56">
        <w:tab/>
      </w:r>
      <w:r w:rsidRPr="00B37C56">
        <w:rPr>
          <w:i/>
          <w:iCs/>
        </w:rPr>
        <w:t xml:space="preserve">Solicita </w:t>
      </w:r>
      <w:r w:rsidRPr="00B37C56">
        <w:t>al Secretario General y al Alto Comisionado de las Naciones Unidas para los Derechos Humanos que proporcionen a la Relatoría Especial todos los recursos humanos y la asistencia técnica y financiera que necesite para el desempeño efectivo de su mandato;</w:t>
      </w:r>
    </w:p>
    <w:p w14:paraId="6690393B" w14:textId="77777777" w:rsidR="005474AC" w:rsidRPr="00B37C56" w:rsidRDefault="005474AC" w:rsidP="005474AC">
      <w:pPr>
        <w:pStyle w:val="SingleTxtG"/>
      </w:pPr>
      <w:r w:rsidRPr="00B37C56">
        <w:tab/>
        <w:t>6.</w:t>
      </w:r>
      <w:r w:rsidRPr="00B37C56">
        <w:tab/>
      </w:r>
      <w:r w:rsidRPr="00B37C56">
        <w:rPr>
          <w:i/>
          <w:iCs/>
        </w:rPr>
        <w:t xml:space="preserve">Decide </w:t>
      </w:r>
      <w:r w:rsidRPr="00B37C56">
        <w:t>seguir ocupándose de esta cuestión prioritaria.</w:t>
      </w:r>
    </w:p>
    <w:p w14:paraId="377E4454" w14:textId="1990D098" w:rsidR="005474AC" w:rsidRPr="00B37C56" w:rsidRDefault="005474AC" w:rsidP="00DA762E">
      <w:pPr>
        <w:pStyle w:val="SingleTxtG"/>
        <w:jc w:val="right"/>
        <w:rPr>
          <w:rFonts w:eastAsia="SimSun"/>
          <w:i/>
          <w:iCs/>
        </w:rPr>
      </w:pPr>
      <w:bookmarkStart w:id="0" w:name="_Hlk202551653"/>
      <w:r w:rsidRPr="00B37C56">
        <w:rPr>
          <w:i/>
          <w:iCs/>
        </w:rPr>
        <w:t>55ª sesión</w:t>
      </w:r>
      <w:r w:rsidR="00DA762E">
        <w:rPr>
          <w:i/>
          <w:iCs/>
        </w:rPr>
        <w:br/>
      </w:r>
      <w:r w:rsidRPr="00B37C56">
        <w:rPr>
          <w:i/>
          <w:iCs/>
        </w:rPr>
        <w:t>31 de marzo de 2026</w:t>
      </w:r>
    </w:p>
    <w:p w14:paraId="30A4DFAC" w14:textId="029E8C69" w:rsidR="00381C24" w:rsidRDefault="005474AC" w:rsidP="00DA762E">
      <w:pPr>
        <w:pStyle w:val="SingleTxtG"/>
      </w:pPr>
      <w:r w:rsidRPr="00577B6B">
        <w:t>[</w:t>
      </w:r>
      <w:r w:rsidR="00577B6B" w:rsidRPr="00577B6B">
        <w:t>Aprobada</w:t>
      </w:r>
      <w:r w:rsidRPr="00577B6B">
        <w:t xml:space="preserve"> sin votación.]</w:t>
      </w:r>
      <w:bookmarkEnd w:id="0"/>
    </w:p>
    <w:p w14:paraId="2C51A012" w14:textId="5276A27D" w:rsidR="00DA762E" w:rsidRPr="00DA762E" w:rsidRDefault="00DA762E" w:rsidP="00DA762E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A762E" w:rsidRPr="00DA762E" w:rsidSect="00DF61BF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CA6B7" w14:textId="77777777" w:rsidR="00851505" w:rsidRPr="00A312BC" w:rsidRDefault="00851505" w:rsidP="00A312BC">
      <w:pPr>
        <w:pStyle w:val="Piedepgina"/>
      </w:pPr>
    </w:p>
  </w:endnote>
  <w:endnote w:type="continuationSeparator" w:id="0">
    <w:p w14:paraId="5B507E2B" w14:textId="77777777" w:rsidR="00851505" w:rsidRPr="00A312BC" w:rsidRDefault="00851505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3A5A9" w14:textId="1E123592" w:rsidR="00DF61BF" w:rsidRPr="00DF61BF" w:rsidRDefault="00DF61BF" w:rsidP="00DF61BF">
    <w:pPr>
      <w:pStyle w:val="Piedepgina"/>
      <w:tabs>
        <w:tab w:val="right" w:pos="9638"/>
      </w:tabs>
    </w:pPr>
    <w:r w:rsidRPr="00DF61BF">
      <w:rPr>
        <w:b/>
        <w:sz w:val="18"/>
      </w:rPr>
      <w:fldChar w:fldCharType="begin"/>
    </w:r>
    <w:r w:rsidRPr="00DF61BF">
      <w:rPr>
        <w:b/>
        <w:sz w:val="18"/>
      </w:rPr>
      <w:instrText xml:space="preserve"> PAGE  \* MERGEFORMAT </w:instrText>
    </w:r>
    <w:r w:rsidRPr="00DF61BF">
      <w:rPr>
        <w:b/>
        <w:sz w:val="18"/>
      </w:rPr>
      <w:fldChar w:fldCharType="separate"/>
    </w:r>
    <w:r w:rsidRPr="00DF61BF">
      <w:rPr>
        <w:b/>
        <w:noProof/>
        <w:sz w:val="18"/>
      </w:rPr>
      <w:t>2</w:t>
    </w:r>
    <w:r w:rsidRPr="00DF61BF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GE.26</w:t>
    </w:r>
    <w:proofErr w:type="spellEnd"/>
    <w:r>
      <w:t>-04634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DB78D" w14:textId="1BD2C1D6" w:rsidR="00DF61BF" w:rsidRPr="00DF61BF" w:rsidRDefault="00DF61BF" w:rsidP="00DF61BF">
    <w:pPr>
      <w:pStyle w:val="Piedepgina"/>
      <w:tabs>
        <w:tab w:val="right" w:pos="9638"/>
      </w:tabs>
      <w:rPr>
        <w:b/>
        <w:sz w:val="18"/>
      </w:rPr>
    </w:pPr>
    <w:proofErr w:type="spellStart"/>
    <w:r>
      <w:t>GE.26</w:t>
    </w:r>
    <w:proofErr w:type="spellEnd"/>
    <w:r>
      <w:t>-04634</w:t>
    </w:r>
    <w:r>
      <w:tab/>
    </w:r>
    <w:r w:rsidRPr="00DF61BF">
      <w:rPr>
        <w:b/>
        <w:sz w:val="18"/>
      </w:rPr>
      <w:fldChar w:fldCharType="begin"/>
    </w:r>
    <w:r w:rsidRPr="00DF61BF">
      <w:rPr>
        <w:b/>
        <w:sz w:val="18"/>
      </w:rPr>
      <w:instrText xml:space="preserve"> PAGE  \* MERGEFORMAT </w:instrText>
    </w:r>
    <w:r w:rsidRPr="00DF61BF">
      <w:rPr>
        <w:b/>
        <w:sz w:val="18"/>
      </w:rPr>
      <w:fldChar w:fldCharType="separate"/>
    </w:r>
    <w:r w:rsidRPr="00DF61BF">
      <w:rPr>
        <w:b/>
        <w:noProof/>
        <w:sz w:val="18"/>
      </w:rPr>
      <w:t>3</w:t>
    </w:r>
    <w:r w:rsidRPr="00DF61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9D2AF" w14:textId="4426CECC" w:rsidR="00042B72" w:rsidRPr="00DF61BF" w:rsidRDefault="00DF61BF" w:rsidP="00DF61BF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8240" behindDoc="0" locked="1" layoutInCell="1" allowOverlap="1" wp14:anchorId="29190649" wp14:editId="3BB14E9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</w:t>
    </w:r>
    <w:proofErr w:type="spellEnd"/>
    <w:r>
      <w:rPr>
        <w:sz w:val="20"/>
      </w:rPr>
      <w:t>-04634  (S)</w:t>
    </w:r>
    <w:r>
      <w:rPr>
        <w:noProof/>
        <w:sz w:val="20"/>
      </w:rPr>
      <w:drawing>
        <wp:anchor distT="0" distB="0" distL="114300" distR="114300" simplePos="0" relativeHeight="251658241" behindDoc="0" locked="0" layoutInCell="1" allowOverlap="1" wp14:anchorId="3A1A1760" wp14:editId="6EA9100B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21438987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309F">
      <w:rPr>
        <w:sz w:val="20"/>
      </w:rPr>
      <w:t xml:space="preserve">    200426    200426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DF9DC" w14:textId="77777777" w:rsidR="00851505" w:rsidRPr="001075E9" w:rsidRDefault="0085150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F3414E9" w14:textId="77777777" w:rsidR="00851505" w:rsidRDefault="0085150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75A3D" w14:textId="2990F57E" w:rsidR="00DF61BF" w:rsidRPr="00DF61BF" w:rsidRDefault="00AF2CB6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/RES/61/35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D4F44" w14:textId="19E2F577" w:rsidR="00DF61BF" w:rsidRPr="00DF61BF" w:rsidRDefault="00AF2CB6" w:rsidP="00DF61BF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/RES/61/35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886260621">
    <w:abstractNumId w:val="14"/>
  </w:num>
  <w:num w:numId="2" w16cid:durableId="1543253890">
    <w:abstractNumId w:val="11"/>
  </w:num>
  <w:num w:numId="3" w16cid:durableId="1222790342">
    <w:abstractNumId w:val="16"/>
  </w:num>
  <w:num w:numId="4" w16cid:durableId="1113161602">
    <w:abstractNumId w:val="15"/>
  </w:num>
  <w:num w:numId="5" w16cid:durableId="137967015">
    <w:abstractNumId w:val="13"/>
  </w:num>
  <w:num w:numId="6" w16cid:durableId="1404378140">
    <w:abstractNumId w:val="8"/>
  </w:num>
  <w:num w:numId="7" w16cid:durableId="843397183">
    <w:abstractNumId w:val="3"/>
  </w:num>
  <w:num w:numId="8" w16cid:durableId="1267544089">
    <w:abstractNumId w:val="2"/>
  </w:num>
  <w:num w:numId="9" w16cid:durableId="290406677">
    <w:abstractNumId w:val="1"/>
  </w:num>
  <w:num w:numId="10" w16cid:durableId="426269813">
    <w:abstractNumId w:val="0"/>
  </w:num>
  <w:num w:numId="11" w16cid:durableId="814687318">
    <w:abstractNumId w:val="9"/>
  </w:num>
  <w:num w:numId="12" w16cid:durableId="1633248896">
    <w:abstractNumId w:val="7"/>
  </w:num>
  <w:num w:numId="13" w16cid:durableId="830869110">
    <w:abstractNumId w:val="6"/>
  </w:num>
  <w:num w:numId="14" w16cid:durableId="1671331435">
    <w:abstractNumId w:val="5"/>
  </w:num>
  <w:num w:numId="15" w16cid:durableId="196089098">
    <w:abstractNumId w:val="4"/>
  </w:num>
  <w:num w:numId="16" w16cid:durableId="472329281">
    <w:abstractNumId w:val="10"/>
  </w:num>
  <w:num w:numId="17" w16cid:durableId="614559499">
    <w:abstractNumId w:val="14"/>
  </w:num>
  <w:num w:numId="18" w16cid:durableId="253712874">
    <w:abstractNumId w:val="11"/>
  </w:num>
  <w:num w:numId="19" w16cid:durableId="1169373262">
    <w:abstractNumId w:val="10"/>
  </w:num>
  <w:num w:numId="20" w16cid:durableId="1795636132">
    <w:abstractNumId w:val="16"/>
  </w:num>
  <w:num w:numId="21" w16cid:durableId="1498183690">
    <w:abstractNumId w:val="15"/>
  </w:num>
  <w:num w:numId="22" w16cid:durableId="1793088401">
    <w:abstractNumId w:val="12"/>
  </w:num>
  <w:num w:numId="23" w16cid:durableId="1080057765">
    <w:abstractNumId w:val="12"/>
  </w:num>
  <w:num w:numId="24" w16cid:durableId="1481993843">
    <w:abstractNumId w:val="13"/>
  </w:num>
  <w:num w:numId="25" w16cid:durableId="1671132056">
    <w:abstractNumId w:val="9"/>
  </w:num>
  <w:num w:numId="26" w16cid:durableId="1024983979">
    <w:abstractNumId w:val="7"/>
  </w:num>
  <w:num w:numId="27" w16cid:durableId="1696423996">
    <w:abstractNumId w:val="6"/>
  </w:num>
  <w:num w:numId="28" w16cid:durableId="2016106041">
    <w:abstractNumId w:val="5"/>
  </w:num>
  <w:num w:numId="29" w16cid:durableId="1281767289">
    <w:abstractNumId w:val="4"/>
  </w:num>
  <w:num w:numId="30" w16cid:durableId="860969968">
    <w:abstractNumId w:val="8"/>
  </w:num>
  <w:num w:numId="31" w16cid:durableId="812991863">
    <w:abstractNumId w:val="3"/>
  </w:num>
  <w:num w:numId="32" w16cid:durableId="1361080517">
    <w:abstractNumId w:val="2"/>
  </w:num>
  <w:num w:numId="33" w16cid:durableId="1127428323">
    <w:abstractNumId w:val="1"/>
  </w:num>
  <w:num w:numId="34" w16cid:durableId="828864518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435"/>
    <w:rsid w:val="0003116F"/>
    <w:rsid w:val="00033EE1"/>
    <w:rsid w:val="00042B72"/>
    <w:rsid w:val="000558BD"/>
    <w:rsid w:val="0008244E"/>
    <w:rsid w:val="000B57E7"/>
    <w:rsid w:val="000B6373"/>
    <w:rsid w:val="000F09DF"/>
    <w:rsid w:val="000F61B2"/>
    <w:rsid w:val="00105205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46435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8394C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474AC"/>
    <w:rsid w:val="005709E0"/>
    <w:rsid w:val="00572E19"/>
    <w:rsid w:val="00577B6B"/>
    <w:rsid w:val="005961C8"/>
    <w:rsid w:val="005D7914"/>
    <w:rsid w:val="005E2B41"/>
    <w:rsid w:val="005F0B42"/>
    <w:rsid w:val="00681A10"/>
    <w:rsid w:val="006A1ED8"/>
    <w:rsid w:val="006A4F89"/>
    <w:rsid w:val="006C2031"/>
    <w:rsid w:val="006C3D25"/>
    <w:rsid w:val="006D461A"/>
    <w:rsid w:val="006F35EE"/>
    <w:rsid w:val="007021FF"/>
    <w:rsid w:val="00712895"/>
    <w:rsid w:val="00757357"/>
    <w:rsid w:val="0076662C"/>
    <w:rsid w:val="00803D5D"/>
    <w:rsid w:val="00825F8D"/>
    <w:rsid w:val="00834B71"/>
    <w:rsid w:val="00851505"/>
    <w:rsid w:val="0086445C"/>
    <w:rsid w:val="00873D34"/>
    <w:rsid w:val="00894693"/>
    <w:rsid w:val="008A08D7"/>
    <w:rsid w:val="008A5E9F"/>
    <w:rsid w:val="008B6909"/>
    <w:rsid w:val="008C3D56"/>
    <w:rsid w:val="00906890"/>
    <w:rsid w:val="00911BE4"/>
    <w:rsid w:val="00951972"/>
    <w:rsid w:val="009608F3"/>
    <w:rsid w:val="00982D57"/>
    <w:rsid w:val="009A24AC"/>
    <w:rsid w:val="00A312BC"/>
    <w:rsid w:val="00A81E83"/>
    <w:rsid w:val="00A84021"/>
    <w:rsid w:val="00A84D35"/>
    <w:rsid w:val="00A90665"/>
    <w:rsid w:val="00A917B3"/>
    <w:rsid w:val="00A978F1"/>
    <w:rsid w:val="00AB4B51"/>
    <w:rsid w:val="00AE6BCC"/>
    <w:rsid w:val="00AF2CB6"/>
    <w:rsid w:val="00AF309F"/>
    <w:rsid w:val="00B10CC7"/>
    <w:rsid w:val="00B42844"/>
    <w:rsid w:val="00B539E7"/>
    <w:rsid w:val="00B62458"/>
    <w:rsid w:val="00B92487"/>
    <w:rsid w:val="00BC18B2"/>
    <w:rsid w:val="00BD33EE"/>
    <w:rsid w:val="00BE1A43"/>
    <w:rsid w:val="00C106D6"/>
    <w:rsid w:val="00C60A58"/>
    <w:rsid w:val="00C60F0C"/>
    <w:rsid w:val="00C805C9"/>
    <w:rsid w:val="00C92939"/>
    <w:rsid w:val="00CA1679"/>
    <w:rsid w:val="00CA40E0"/>
    <w:rsid w:val="00CB151C"/>
    <w:rsid w:val="00CD0C97"/>
    <w:rsid w:val="00CE5A1A"/>
    <w:rsid w:val="00CF55F6"/>
    <w:rsid w:val="00D33D63"/>
    <w:rsid w:val="00D90138"/>
    <w:rsid w:val="00DA762E"/>
    <w:rsid w:val="00DF61BF"/>
    <w:rsid w:val="00E03C82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9C557C"/>
  <w15:docId w15:val="{F236387A-B8CE-4A17-B299-768A534EE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Fuerte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ino\United%20Nations\UNOG_DCM-LGS-MTS-SDPU%20-%20PDocs\MACROS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c898280c-ee57-48b2-a540-53e4531690f4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B59ED2EB71C842A35E07CFC2C82C9A" ma:contentTypeVersion="16" ma:contentTypeDescription="Create a new document." ma:contentTypeScope="" ma:versionID="5f1dd068e3a0f49d93826e1ad5f2a35b">
  <xsd:schema xmlns:xsd="http://www.w3.org/2001/XMLSchema" xmlns:xs="http://www.w3.org/2001/XMLSchema" xmlns:p="http://schemas.microsoft.com/office/2006/metadata/properties" xmlns:ns2="c898280c-ee57-48b2-a540-53e4531690f4" xmlns:ns3="f5a2a127-d07f-4cd0-9b88-fd5ade3abbab" xmlns:ns4="985ec44e-1bab-4c0b-9df0-6ba128686fc9" targetNamespace="http://schemas.microsoft.com/office/2006/metadata/properties" ma:root="true" ma:fieldsID="a622a72dd400957bd564738ab93e71dc" ns2:_="" ns3:_="" ns4:_="">
    <xsd:import namespace="c898280c-ee57-48b2-a540-53e4531690f4"/>
    <xsd:import namespace="f5a2a127-d07f-4cd0-9b88-fd5ade3abbab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8280c-ee57-48b2-a540-53e453169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a2a127-d07f-4cd0-9b88-fd5ade3abba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88a88a5-a6d9-4b8a-bbcd-0c54fb9fb546}" ma:internalName="TaxCatchAll" ma:showField="CatchAllData" ma:web="f5a2a127-d07f-4cd0-9b88-fd5ade3abb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651C3E-5CB2-4546-943A-F230371F74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C3B4B1A-5EBD-4263-AD77-84466585B402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c898280c-ee57-48b2-a540-53e4531690f4"/>
  </ds:schemaRefs>
</ds:datastoreItem>
</file>

<file path=customXml/itemProps4.xml><?xml version="1.0" encoding="utf-8"?>
<ds:datastoreItem xmlns:ds="http://schemas.openxmlformats.org/officeDocument/2006/customXml" ds:itemID="{2233E193-AE04-46E8-AAD0-4C6A784C449B}"/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18</TotalTime>
  <Pages>2</Pages>
  <Words>661</Words>
  <Characters>3617</Characters>
  <Application>Microsoft Office Word</Application>
  <DocSecurity>0</DocSecurity>
  <Lines>76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A/HRC/RES/61/35</dc:title>
  <dc:subject/>
  <dc:creator>Romina Valeria MERINO MAC-KAY</dc:creator>
  <cp:keywords/>
  <cp:lastModifiedBy>Romina Merino Mac-Kay</cp:lastModifiedBy>
  <cp:revision>24</cp:revision>
  <cp:lastPrinted>2026-04-20T14:07:00Z</cp:lastPrinted>
  <dcterms:created xsi:type="dcterms:W3CDTF">2026-04-20T12:59:00Z</dcterms:created>
  <dcterms:modified xsi:type="dcterms:W3CDTF">2026-04-20T14:08:00Z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  <property fmtid="{D5CDD505-2E9C-101B-9397-08002B2CF9AE}" pid="14" name="ContentTypeId">
    <vt:lpwstr>0x010100D7B59ED2EB71C842A35E07CFC2C82C9A</vt:lpwstr>
  </property>
  <property fmtid="{D5CDD505-2E9C-101B-9397-08002B2CF9AE}" pid="15" name="MediaServiceImageTags">
    <vt:lpwstr/>
  </property>
</Properties>
</file>