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E63980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236C" w:rsidRPr="00E63980" w:rsidRDefault="0080236C" w:rsidP="00E8694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236C" w:rsidRPr="00E63980" w:rsidRDefault="0080236C" w:rsidP="0002432E">
            <w:pPr>
              <w:spacing w:after="80" w:line="300" w:lineRule="exact"/>
              <w:rPr>
                <w:sz w:val="28"/>
              </w:rPr>
            </w:pPr>
            <w:r w:rsidRPr="00E63980">
              <w:rPr>
                <w:sz w:val="28"/>
              </w:rPr>
              <w:t>Nations</w:t>
            </w:r>
            <w:r w:rsidR="001D1A44">
              <w:rPr>
                <w:sz w:val="28"/>
              </w:rPr>
              <w:t xml:space="preserve"> </w:t>
            </w:r>
            <w:r w:rsidRPr="00E63980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236C" w:rsidRPr="00E63980" w:rsidRDefault="00E8694D" w:rsidP="00E8694D">
            <w:pPr>
              <w:jc w:val="right"/>
            </w:pPr>
            <w:r w:rsidRPr="00E63980">
              <w:rPr>
                <w:sz w:val="40"/>
              </w:rPr>
              <w:t>E</w:t>
            </w:r>
            <w:r w:rsidRPr="00E63980">
              <w:t>/C.12/BGD/CO/1</w:t>
            </w:r>
          </w:p>
        </w:tc>
      </w:tr>
      <w:tr w:rsidR="0080236C" w:rsidRPr="00E63980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E63980" w:rsidRDefault="0080236C" w:rsidP="0002432E">
            <w:pPr>
              <w:spacing w:before="120"/>
              <w:jc w:val="center"/>
            </w:pPr>
            <w:r w:rsidRPr="00E63980">
              <w:rPr>
                <w:noProof/>
                <w:lang w:eastAsia="fr-CH"/>
              </w:rPr>
              <w:drawing>
                <wp:inline distT="0" distB="0" distL="0" distR="0" wp14:anchorId="37A5594D" wp14:editId="5D5FAD9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236C" w:rsidRPr="00E63980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E63980">
              <w:rPr>
                <w:b/>
                <w:sz w:val="40"/>
                <w:szCs w:val="40"/>
              </w:rPr>
              <w:t>Conseil</w:t>
            </w:r>
            <w:r w:rsidR="001D1A44">
              <w:rPr>
                <w:b/>
                <w:sz w:val="40"/>
                <w:szCs w:val="40"/>
              </w:rPr>
              <w:t xml:space="preserve"> </w:t>
            </w:r>
            <w:r w:rsidRPr="00E63980">
              <w:rPr>
                <w:b/>
                <w:sz w:val="40"/>
                <w:szCs w:val="40"/>
              </w:rPr>
              <w:t>économique</w:t>
            </w:r>
            <w:r w:rsidR="001D1A44">
              <w:rPr>
                <w:b/>
                <w:sz w:val="40"/>
                <w:szCs w:val="40"/>
              </w:rPr>
              <w:t xml:space="preserve"> </w:t>
            </w:r>
            <w:r w:rsidRPr="00E63980">
              <w:rPr>
                <w:b/>
                <w:sz w:val="40"/>
                <w:szCs w:val="40"/>
              </w:rPr>
              <w:t>et</w:t>
            </w:r>
            <w:r w:rsidR="001D1A44">
              <w:rPr>
                <w:b/>
                <w:sz w:val="40"/>
                <w:szCs w:val="40"/>
              </w:rPr>
              <w:t xml:space="preserve"> </w:t>
            </w:r>
            <w:r w:rsidRPr="00E63980">
              <w:rPr>
                <w:b/>
                <w:sz w:val="40"/>
                <w:szCs w:val="40"/>
              </w:rPr>
              <w:t>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E63980" w:rsidRDefault="00E8694D" w:rsidP="0002432E">
            <w:pPr>
              <w:spacing w:before="240"/>
            </w:pPr>
            <w:r w:rsidRPr="00E63980">
              <w:t>Distr.</w:t>
            </w:r>
            <w:r w:rsidR="00A3587A">
              <w:t> </w:t>
            </w:r>
            <w:r w:rsidRPr="00E63980">
              <w:t>générale</w:t>
            </w:r>
          </w:p>
          <w:p w:rsidR="00E8694D" w:rsidRPr="00E63980" w:rsidRDefault="00E8694D" w:rsidP="00E8694D">
            <w:pPr>
              <w:spacing w:line="240" w:lineRule="exact"/>
            </w:pPr>
            <w:r w:rsidRPr="00E63980">
              <w:t>18</w:t>
            </w:r>
            <w:r w:rsidR="001D1A44">
              <w:t xml:space="preserve"> </w:t>
            </w:r>
            <w:r w:rsidRPr="00E63980">
              <w:t>avril</w:t>
            </w:r>
            <w:r w:rsidR="001D1A44">
              <w:t xml:space="preserve"> </w:t>
            </w:r>
            <w:r w:rsidRPr="00E63980">
              <w:t>2018</w:t>
            </w:r>
          </w:p>
          <w:p w:rsidR="00E8694D" w:rsidRPr="00E63980" w:rsidRDefault="00E8694D" w:rsidP="00E8694D">
            <w:pPr>
              <w:spacing w:line="240" w:lineRule="exact"/>
            </w:pPr>
            <w:r w:rsidRPr="00E63980">
              <w:t>Français</w:t>
            </w:r>
          </w:p>
          <w:p w:rsidR="00E8694D" w:rsidRPr="00E63980" w:rsidRDefault="00E8694D" w:rsidP="00E8694D">
            <w:pPr>
              <w:spacing w:line="240" w:lineRule="exact"/>
            </w:pPr>
            <w:r w:rsidRPr="00E63980">
              <w:t>Original</w:t>
            </w:r>
            <w:r w:rsidR="001D1A44">
              <w:t xml:space="preserve"> : </w:t>
            </w:r>
            <w:r w:rsidRPr="00E63980">
              <w:t>anglais</w:t>
            </w:r>
          </w:p>
        </w:tc>
      </w:tr>
    </w:tbl>
    <w:p w:rsidR="00FE6F3E" w:rsidRPr="00E63980" w:rsidRDefault="00FE6F3E" w:rsidP="00FE6F3E">
      <w:pPr>
        <w:suppressAutoHyphens w:val="0"/>
        <w:spacing w:after="240"/>
        <w:jc w:val="both"/>
        <w:rPr>
          <w:b/>
        </w:rPr>
      </w:pP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économiques,</w:t>
      </w:r>
      <w:r w:rsidR="001D1A44">
        <w:rPr>
          <w:b/>
        </w:rPr>
        <w:t xml:space="preserve"> </w:t>
      </w:r>
      <w:r w:rsidRPr="00E63980">
        <w:rPr>
          <w:b/>
        </w:rPr>
        <w:t>sociaux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culturels</w:t>
      </w:r>
    </w:p>
    <w:p w:rsidR="00FE6F3E" w:rsidRPr="00E63980" w:rsidRDefault="00E63980" w:rsidP="00E63980">
      <w:pPr>
        <w:pStyle w:val="HChG"/>
        <w:rPr>
          <w:bCs/>
          <w:sz w:val="20"/>
        </w:rPr>
      </w:pPr>
      <w:r w:rsidRPr="00E63980">
        <w:tab/>
      </w:r>
      <w:r w:rsidRPr="00E63980">
        <w:tab/>
      </w:r>
      <w:r w:rsidR="00FE6F3E" w:rsidRPr="00E63980">
        <w:t>Observations</w:t>
      </w:r>
      <w:r w:rsidR="001D1A44">
        <w:t xml:space="preserve"> </w:t>
      </w:r>
      <w:r w:rsidR="00FE6F3E" w:rsidRPr="00E63980">
        <w:t>finales</w:t>
      </w:r>
      <w:r w:rsidR="001D1A44">
        <w:t xml:space="preserve"> </w:t>
      </w:r>
      <w:r w:rsidR="00FE6F3E" w:rsidRPr="00E63980">
        <w:t>c</w:t>
      </w:r>
      <w:r w:rsidRPr="00E63980">
        <w:t>oncernant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rapport</w:t>
      </w:r>
      <w:r w:rsidR="001D1A44">
        <w:t xml:space="preserve"> </w:t>
      </w:r>
      <w:r w:rsidRPr="00E63980">
        <w:t>initial</w:t>
      </w:r>
      <w:r w:rsidR="001D1A44">
        <w:t xml:space="preserve"> </w:t>
      </w:r>
      <w:r w:rsidRPr="00E63980">
        <w:t>du</w:t>
      </w:r>
      <w:r w:rsidR="001D1A44">
        <w:t> </w:t>
      </w:r>
      <w:r w:rsidR="00FE6F3E" w:rsidRPr="00E63980">
        <w:t>Bangladesh</w:t>
      </w:r>
      <w:r w:rsidR="00FE6F3E" w:rsidRPr="00E63980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:rsidR="00FE6F3E" w:rsidRPr="00E63980" w:rsidRDefault="00FE6F3E" w:rsidP="00E63980">
      <w:pPr>
        <w:pStyle w:val="SingleTxtG"/>
      </w:pPr>
      <w:r w:rsidRPr="00E63980">
        <w:t>1.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a</w:t>
      </w:r>
      <w:r w:rsidR="001D1A44">
        <w:t xml:space="preserve"> </w:t>
      </w:r>
      <w:r w:rsidRPr="00E63980">
        <w:t>examiné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rapport</w:t>
      </w:r>
      <w:r w:rsidR="001D1A44">
        <w:t xml:space="preserve"> </w:t>
      </w:r>
      <w:r w:rsidRPr="00E63980">
        <w:t>initial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Bangladesh</w:t>
      </w:r>
      <w:r w:rsidR="001D1A44">
        <w:t xml:space="preserve"> </w:t>
      </w:r>
      <w:r w:rsidRPr="00E63980">
        <w:t>(E/C.12/BGD/1)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ses</w:t>
      </w:r>
      <w:r w:rsidR="001D1A44">
        <w:t xml:space="preserve"> </w:t>
      </w:r>
      <w:r w:rsidRPr="00E63980">
        <w:t>7</w:t>
      </w:r>
      <w:r w:rsidRPr="00E63980">
        <w:rPr>
          <w:vertAlign w:val="superscript"/>
        </w:rPr>
        <w:t>e</w:t>
      </w:r>
      <w:r w:rsidRPr="00E63980">
        <w:t>,</w:t>
      </w:r>
      <w:r w:rsidR="001D1A44">
        <w:t xml:space="preserve"> </w:t>
      </w:r>
      <w:r w:rsidRPr="00E63980">
        <w:t>8</w:t>
      </w:r>
      <w:r w:rsidRPr="00E63980">
        <w:rPr>
          <w:vertAlign w:val="superscript"/>
        </w:rPr>
        <w:t>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9</w:t>
      </w:r>
      <w:r w:rsidRPr="00E63980">
        <w:rPr>
          <w:vertAlign w:val="superscript"/>
        </w:rPr>
        <w:t>e</w:t>
      </w:r>
      <w:r w:rsidR="001D1A44">
        <w:t> </w:t>
      </w:r>
      <w:r w:rsidRPr="00E63980">
        <w:t>séances</w:t>
      </w:r>
      <w:r w:rsidR="001D1A44">
        <w:t xml:space="preserve"> </w:t>
      </w:r>
      <w:r w:rsidRPr="00E63980">
        <w:t>(voir</w:t>
      </w:r>
      <w:r w:rsidR="001D1A44">
        <w:t xml:space="preserve"> </w:t>
      </w:r>
      <w:r w:rsidRPr="00E63980">
        <w:t>E/C.12/2018/SR.7,</w:t>
      </w:r>
      <w:r w:rsidR="001D1A44">
        <w:t xml:space="preserve"> </w:t>
      </w:r>
      <w:r w:rsidRPr="00E63980">
        <w:t>8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9),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15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16</w:t>
      </w:r>
      <w:r w:rsidR="001D1A44">
        <w:t> </w:t>
      </w:r>
      <w:r w:rsidRPr="00E63980">
        <w:t>mars</w:t>
      </w:r>
      <w:r w:rsidR="001D1A44">
        <w:t xml:space="preserve"> </w:t>
      </w:r>
      <w:r w:rsidRPr="00E63980">
        <w:t>2018,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adopté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présentes</w:t>
      </w:r>
      <w:r w:rsidR="001D1A44">
        <w:t xml:space="preserve"> </w:t>
      </w:r>
      <w:r w:rsidRPr="00E63980">
        <w:t>observations</w:t>
      </w:r>
      <w:r w:rsidR="001D1A44">
        <w:t xml:space="preserve"> </w:t>
      </w:r>
      <w:r w:rsidRPr="00E63980">
        <w:t>finales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sa</w:t>
      </w:r>
      <w:r w:rsidR="001D1A44">
        <w:t xml:space="preserve"> </w:t>
      </w:r>
      <w:r w:rsidRPr="00E63980">
        <w:t>28</w:t>
      </w:r>
      <w:r w:rsidRPr="00E63980">
        <w:rPr>
          <w:vertAlign w:val="superscript"/>
        </w:rPr>
        <w:t>e</w:t>
      </w:r>
      <w:r w:rsidR="001D1A44">
        <w:t> </w:t>
      </w:r>
      <w:r w:rsidRPr="00E63980">
        <w:t>séance,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29</w:t>
      </w:r>
      <w:r w:rsidR="001D1A44">
        <w:t> </w:t>
      </w:r>
      <w:r w:rsidRPr="00E63980">
        <w:t>mars</w:t>
      </w:r>
      <w:r w:rsidR="001D1A44">
        <w:t xml:space="preserve"> </w:t>
      </w:r>
      <w:r w:rsidRPr="00E63980">
        <w:t>2018.</w:t>
      </w:r>
      <w:r w:rsidR="001D1A44">
        <w:t xml:space="preserve"> </w:t>
      </w:r>
    </w:p>
    <w:p w:rsidR="00FE6F3E" w:rsidRPr="00E63980" w:rsidRDefault="00E63980" w:rsidP="00E63980">
      <w:pPr>
        <w:pStyle w:val="H1G"/>
      </w:pPr>
      <w:r w:rsidRPr="00E63980">
        <w:tab/>
      </w:r>
      <w:r w:rsidR="00FE6F3E" w:rsidRPr="00E63980">
        <w:t>A.</w:t>
      </w:r>
      <w:r w:rsidR="00FE6F3E" w:rsidRPr="00E63980">
        <w:tab/>
        <w:t>Introduction</w:t>
      </w:r>
    </w:p>
    <w:p w:rsidR="00FE6F3E" w:rsidRPr="00E63980" w:rsidRDefault="00FE6F3E" w:rsidP="00E63980">
      <w:pPr>
        <w:pStyle w:val="SingleTxtG"/>
      </w:pPr>
      <w:r w:rsidRPr="00E63980">
        <w:t>2.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accueille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satisfaction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soumission,</w:t>
      </w:r>
      <w:r w:rsidR="001D1A44">
        <w:t xml:space="preserve"> </w:t>
      </w:r>
      <w:r w:rsidRPr="00E63980">
        <w:t>quoique</w:t>
      </w:r>
      <w:r w:rsidR="001D1A44">
        <w:t xml:space="preserve"> </w:t>
      </w:r>
      <w:r w:rsidRPr="00E63980">
        <w:t>tardive,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rapport</w:t>
      </w:r>
      <w:r w:rsidR="001D1A44">
        <w:t xml:space="preserve"> </w:t>
      </w:r>
      <w:r w:rsidRPr="00E63980">
        <w:t>initial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se</w:t>
      </w:r>
      <w:r w:rsidR="001D1A44">
        <w:t xml:space="preserve"> </w:t>
      </w:r>
      <w:r w:rsidRPr="00E63980">
        <w:t>félicite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dialogue</w:t>
      </w:r>
      <w:r w:rsidR="001D1A44">
        <w:t xml:space="preserve"> </w:t>
      </w:r>
      <w:r w:rsidRPr="00E63980">
        <w:t>franc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constructif</w:t>
      </w:r>
      <w:r w:rsidR="001D1A44">
        <w:t xml:space="preserve"> </w:t>
      </w:r>
      <w:r w:rsidRPr="00E63980">
        <w:t>qu’il</w:t>
      </w:r>
      <w:r w:rsidR="001D1A44">
        <w:t xml:space="preserve"> </w:t>
      </w:r>
      <w:r w:rsidRPr="00E63980">
        <w:t>a</w:t>
      </w:r>
      <w:r w:rsidR="001D1A44">
        <w:t xml:space="preserve"> </w:t>
      </w:r>
      <w:r w:rsidRPr="00E63980">
        <w:t>eu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délégation</w:t>
      </w:r>
      <w:r w:rsidR="001D1A44">
        <w:t xml:space="preserve"> </w:t>
      </w:r>
      <w:proofErr w:type="spellStart"/>
      <w:r w:rsidRPr="00E63980">
        <w:t>pluriministérielle</w:t>
      </w:r>
      <w:proofErr w:type="spellEnd"/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haut</w:t>
      </w:r>
      <w:r w:rsidR="001D1A44">
        <w:t xml:space="preserve"> </w:t>
      </w:r>
      <w:r w:rsidRPr="00E63980">
        <w:t>niveau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partie.</w:t>
      </w:r>
      <w:r w:rsidR="001D1A44">
        <w:t xml:space="preserve"> </w:t>
      </w:r>
    </w:p>
    <w:p w:rsidR="00FE6F3E" w:rsidRPr="00E63980" w:rsidRDefault="00E63980" w:rsidP="00E63980">
      <w:pPr>
        <w:pStyle w:val="H1G"/>
      </w:pPr>
      <w:r w:rsidRPr="00E63980">
        <w:tab/>
      </w:r>
      <w:r w:rsidR="00FE6F3E" w:rsidRPr="00E63980">
        <w:t>B.</w:t>
      </w:r>
      <w:r w:rsidR="00FE6F3E" w:rsidRPr="00E63980">
        <w:tab/>
        <w:t>Aspects</w:t>
      </w:r>
      <w:r w:rsidR="001D1A44">
        <w:t xml:space="preserve"> </w:t>
      </w:r>
      <w:r w:rsidR="00FE6F3E" w:rsidRPr="00E63980">
        <w:t>positifs</w:t>
      </w:r>
    </w:p>
    <w:p w:rsidR="00FE6F3E" w:rsidRPr="00E63980" w:rsidRDefault="00FE6F3E" w:rsidP="00E63980">
      <w:pPr>
        <w:pStyle w:val="SingleTxtG"/>
      </w:pPr>
      <w:bookmarkStart w:id="0" w:name="_GoBack"/>
      <w:bookmarkEnd w:id="0"/>
      <w:r w:rsidRPr="00E63980">
        <w:t>3.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progrès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a</w:t>
      </w:r>
      <w:r w:rsidR="001D1A44">
        <w:t xml:space="preserve"> </w:t>
      </w:r>
      <w:r w:rsidRPr="00E63980">
        <w:t>réalisés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un</w:t>
      </w:r>
      <w:r w:rsidR="001D1A44">
        <w:t xml:space="preserve"> </w:t>
      </w:r>
      <w:r w:rsidRPr="00E63980">
        <w:t>grand</w:t>
      </w:r>
      <w:r w:rsidR="001D1A44">
        <w:t xml:space="preserve"> </w:t>
      </w:r>
      <w:r w:rsidRPr="00E63980">
        <w:t>nombre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domaines</w:t>
      </w:r>
      <w:r w:rsidR="001D1A44">
        <w:t xml:space="preserve"> </w:t>
      </w:r>
      <w:r w:rsidRPr="00E63980">
        <w:t>liés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consacrés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Pacte,</w:t>
      </w:r>
      <w:r w:rsidR="001D1A44">
        <w:t xml:space="preserve"> </w:t>
      </w:r>
      <w:r w:rsidRPr="00E63980">
        <w:t>tels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particulier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réduction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pauvreté,</w:t>
      </w:r>
      <w:r w:rsidR="001D1A44">
        <w:t xml:space="preserve"> </w:t>
      </w:r>
      <w:r w:rsidRPr="00E63980">
        <w:t>depuis</w:t>
      </w:r>
      <w:r w:rsidR="001D1A44">
        <w:t xml:space="preserve"> </w:t>
      </w:r>
      <w:r w:rsidRPr="00E63980">
        <w:t>qu’il</w:t>
      </w:r>
      <w:r w:rsidR="001D1A44">
        <w:t xml:space="preserve"> </w:t>
      </w:r>
      <w:r w:rsidRPr="00E63980">
        <w:t>a</w:t>
      </w:r>
      <w:r w:rsidR="001D1A44">
        <w:t xml:space="preserve"> </w:t>
      </w:r>
      <w:r w:rsidRPr="00E63980">
        <w:t>adhéré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ce</w:t>
      </w:r>
      <w:r w:rsidR="001D1A44">
        <w:t xml:space="preserve"> </w:t>
      </w:r>
      <w:r w:rsidRPr="00E63980">
        <w:t>dernier</w:t>
      </w:r>
      <w:r w:rsidR="001D1A44">
        <w:t xml:space="preserve"> ; </w:t>
      </w:r>
      <w:r w:rsidRPr="00E63980">
        <w:t>entre</w:t>
      </w:r>
      <w:r w:rsidR="001D1A44">
        <w:t xml:space="preserve"> </w:t>
      </w:r>
      <w:r w:rsidRPr="00E63980">
        <w:t>2006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2016,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taux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pauvreté</w:t>
      </w:r>
      <w:r w:rsidR="001D1A44">
        <w:t xml:space="preserve"> </w:t>
      </w:r>
      <w:r w:rsidRPr="00E63980">
        <w:t>a</w:t>
      </w:r>
      <w:r w:rsidR="001D1A44">
        <w:t xml:space="preserve"> </w:t>
      </w:r>
      <w:r w:rsidRPr="00E63980">
        <w:t>été</w:t>
      </w:r>
      <w:r w:rsidR="001D1A44">
        <w:t xml:space="preserve"> </w:t>
      </w:r>
      <w:r w:rsidRPr="00E63980">
        <w:t>ramené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38,4</w:t>
      </w:r>
      <w:r w:rsidR="007C6F98">
        <w:t> %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24,3</w:t>
      </w:r>
      <w:r w:rsidR="007C6F98">
        <w:t> %</w:t>
      </w:r>
      <w:r w:rsidRPr="00E63980">
        <w:t>,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revenu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habitant</w:t>
      </w:r>
      <w:r w:rsidR="001D1A44">
        <w:t xml:space="preserve"> </w:t>
      </w:r>
      <w:r w:rsidRPr="00E63980">
        <w:t>a</w:t>
      </w:r>
      <w:r w:rsidR="001D1A44">
        <w:t xml:space="preserve"> </w:t>
      </w:r>
      <w:r w:rsidRPr="00E63980">
        <w:t>fortement</w:t>
      </w:r>
      <w:r w:rsidR="001D1A44">
        <w:t xml:space="preserve"> </w:t>
      </w:r>
      <w:r w:rsidRPr="00E63980">
        <w:t>augmenté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l’espérance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vie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passée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71,6</w:t>
      </w:r>
      <w:r w:rsidR="007C6F98">
        <w:t> </w:t>
      </w:r>
      <w:r w:rsidRPr="00E63980">
        <w:t>ans.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également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sur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point</w:t>
      </w:r>
      <w:r w:rsidR="001D1A44">
        <w:t xml:space="preserve"> </w:t>
      </w:r>
      <w:r w:rsidRPr="00E63980">
        <w:t>d’être</w:t>
      </w:r>
      <w:r w:rsidR="001D1A44">
        <w:t xml:space="preserve"> </w:t>
      </w:r>
      <w:r w:rsidRPr="00E63980">
        <w:t>retiré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liste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pays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moins</w:t>
      </w:r>
      <w:r w:rsidR="001D1A44">
        <w:t xml:space="preserve"> </w:t>
      </w:r>
      <w:r w:rsidRPr="00E63980">
        <w:t>avancés.</w:t>
      </w:r>
    </w:p>
    <w:p w:rsidR="00FE6F3E" w:rsidRPr="00E63980" w:rsidRDefault="00FE6F3E" w:rsidP="00E63980">
      <w:pPr>
        <w:pStyle w:val="SingleTxtG"/>
      </w:pPr>
      <w:r w:rsidRPr="00E63980">
        <w:t>4.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prend</w:t>
      </w:r>
      <w:r w:rsidR="001D1A44">
        <w:t xml:space="preserve"> </w:t>
      </w:r>
      <w:r w:rsidRPr="00E63980">
        <w:t>note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progrès</w:t>
      </w:r>
      <w:r w:rsidR="001D1A44">
        <w:t xml:space="preserve"> </w:t>
      </w:r>
      <w:r w:rsidRPr="00E63980">
        <w:t>accomplis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l’appui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l’égalité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sexes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sphère</w:t>
      </w:r>
      <w:r w:rsidR="001D1A44">
        <w:t xml:space="preserve"> </w:t>
      </w:r>
      <w:r w:rsidRPr="00E63980">
        <w:t>publique,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initiatives</w:t>
      </w:r>
      <w:r w:rsidR="001D1A44">
        <w:t xml:space="preserve"> </w:t>
      </w:r>
      <w:r w:rsidRPr="00E63980">
        <w:t>visant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améliorer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représentation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femmes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postes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décision,</w:t>
      </w:r>
      <w:r w:rsidR="001D1A44">
        <w:t xml:space="preserve"> </w:t>
      </w:r>
      <w:r w:rsidRPr="00E63980">
        <w:t>telles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projet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portant</w:t>
      </w:r>
      <w:r w:rsidR="001D1A44">
        <w:t xml:space="preserve"> </w:t>
      </w:r>
      <w:r w:rsidRPr="00E63980">
        <w:t>dix</w:t>
      </w:r>
      <w:r w:rsidR="00E43CC8">
        <w:noBreakHyphen/>
      </w:r>
      <w:r w:rsidRPr="00E63980">
        <w:t>septième</w:t>
      </w:r>
      <w:r w:rsidR="001D1A44">
        <w:t xml:space="preserve"> </w:t>
      </w:r>
      <w:r w:rsidRPr="00E63980">
        <w:t>modification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Constitution</w:t>
      </w:r>
      <w:r w:rsidR="001D1A44">
        <w:t xml:space="preserve"> </w:t>
      </w:r>
      <w:r w:rsidRPr="00E63980">
        <w:t>(approuvé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Gouvernement)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réservation</w:t>
      </w:r>
      <w:r w:rsidR="001D1A44">
        <w:t xml:space="preserve"> </w:t>
      </w:r>
      <w:r w:rsidRPr="00E63980">
        <w:t>d’un</w:t>
      </w:r>
      <w:r w:rsidR="001D1A44">
        <w:t xml:space="preserve"> </w:t>
      </w:r>
      <w:r w:rsidRPr="00E63980">
        <w:t>tiers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sièges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organes</w:t>
      </w:r>
      <w:r w:rsidR="001D1A44">
        <w:t xml:space="preserve"> </w:t>
      </w:r>
      <w:r w:rsidRPr="00E63980">
        <w:t>électifs</w:t>
      </w:r>
      <w:r w:rsidR="001D1A44">
        <w:t xml:space="preserve"> </w:t>
      </w:r>
      <w:r w:rsidRPr="00E63980">
        <w:t>locaux</w:t>
      </w:r>
      <w:r w:rsidR="001D1A44">
        <w:t xml:space="preserve"> </w:t>
      </w:r>
      <w:r w:rsidRPr="00E63980">
        <w:t>pour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femmes.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satisfaction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passe</w:t>
      </w:r>
      <w:r w:rsidR="001D1A44">
        <w:t xml:space="preserve"> </w:t>
      </w:r>
      <w:r w:rsidRPr="00E63980">
        <w:t>d’atteindre</w:t>
      </w:r>
      <w:r w:rsidR="001D1A44">
        <w:t xml:space="preserve"> </w:t>
      </w:r>
      <w:r w:rsidRPr="00E63980">
        <w:t>un</w:t>
      </w:r>
      <w:r w:rsidR="001D1A44">
        <w:t xml:space="preserve"> </w:t>
      </w:r>
      <w:r w:rsidRPr="00E63980">
        <w:t>taux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scolarisation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100</w:t>
      </w:r>
      <w:r w:rsidR="007C6F98">
        <w:t> %</w:t>
      </w:r>
      <w:r w:rsidRPr="00E63980">
        <w:t>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parité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sexes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l’enseignement</w:t>
      </w:r>
      <w:r w:rsidR="001D1A44">
        <w:t xml:space="preserve"> </w:t>
      </w:r>
      <w:r w:rsidRPr="00E63980">
        <w:t>primaire.</w:t>
      </w:r>
    </w:p>
    <w:p w:rsidR="00FE6F3E" w:rsidRPr="00E63980" w:rsidRDefault="00E63980" w:rsidP="00E63980">
      <w:pPr>
        <w:pStyle w:val="H1G"/>
      </w:pPr>
      <w:r>
        <w:tab/>
      </w:r>
      <w:r w:rsidR="00FE6F3E" w:rsidRPr="00E63980">
        <w:t>C.</w:t>
      </w:r>
      <w:r w:rsidR="00FE6F3E" w:rsidRPr="00E63980">
        <w:tab/>
        <w:t>Principaux</w:t>
      </w:r>
      <w:r w:rsidR="001D1A44">
        <w:t xml:space="preserve"> </w:t>
      </w:r>
      <w:r w:rsidR="00FE6F3E" w:rsidRPr="00E63980">
        <w:t>sujets</w:t>
      </w:r>
      <w:r w:rsidR="001D1A44">
        <w:t xml:space="preserve"> </w:t>
      </w:r>
      <w:r w:rsidR="00FE6F3E" w:rsidRPr="00E63980">
        <w:t>de</w:t>
      </w:r>
      <w:r w:rsidR="001D1A44">
        <w:t xml:space="preserve"> </w:t>
      </w:r>
      <w:r w:rsidR="00FE6F3E" w:rsidRPr="00E63980">
        <w:t>préoccupation</w:t>
      </w:r>
      <w:r w:rsidR="001D1A44">
        <w:t xml:space="preserve"> </w:t>
      </w:r>
      <w:r w:rsidR="00FE6F3E" w:rsidRPr="00E63980">
        <w:t>et</w:t>
      </w:r>
      <w:r w:rsidR="001D1A44">
        <w:t xml:space="preserve"> </w:t>
      </w:r>
      <w:r w:rsidR="00FE6F3E" w:rsidRPr="00E63980">
        <w:t>recommandations</w:t>
      </w:r>
    </w:p>
    <w:p w:rsidR="00FE6F3E" w:rsidRPr="00E63980" w:rsidRDefault="00E63980" w:rsidP="00E63980">
      <w:pPr>
        <w:pStyle w:val="H23G"/>
      </w:pPr>
      <w:r>
        <w:tab/>
      </w:r>
      <w:r>
        <w:tab/>
      </w:r>
      <w:r w:rsidR="00FE6F3E" w:rsidRPr="00E63980">
        <w:t>Application</w:t>
      </w:r>
      <w:r w:rsidR="001D1A44">
        <w:t xml:space="preserve"> </w:t>
      </w:r>
      <w:r w:rsidR="00FE6F3E" w:rsidRPr="00E63980">
        <w:t>du</w:t>
      </w:r>
      <w:r w:rsidR="001D1A44">
        <w:t xml:space="preserve"> </w:t>
      </w:r>
      <w:r w:rsidR="00FE6F3E" w:rsidRPr="00E63980">
        <w:t>Pacte</w:t>
      </w:r>
      <w:r w:rsidR="001D1A44">
        <w:t xml:space="preserve"> </w:t>
      </w:r>
      <w:r w:rsidR="00FE6F3E" w:rsidRPr="00E63980">
        <w:t>au</w:t>
      </w:r>
      <w:r w:rsidR="001D1A44">
        <w:t xml:space="preserve"> </w:t>
      </w:r>
      <w:r w:rsidR="00FE6F3E" w:rsidRPr="00E63980">
        <w:t>niveau</w:t>
      </w:r>
      <w:r w:rsidR="001D1A44">
        <w:t xml:space="preserve"> </w:t>
      </w:r>
      <w:r w:rsidR="00FE6F3E" w:rsidRPr="00E63980">
        <w:t>national</w:t>
      </w:r>
      <w:r w:rsidR="001D1A44">
        <w:t xml:space="preserve"> </w:t>
      </w:r>
    </w:p>
    <w:p w:rsidR="00FE6F3E" w:rsidRPr="00E63980" w:rsidRDefault="00FE6F3E" w:rsidP="00E63980">
      <w:pPr>
        <w:pStyle w:val="SingleTxtG"/>
      </w:pPr>
      <w:r w:rsidRPr="00E63980">
        <w:t>5.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consacrés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Pacte</w:t>
      </w:r>
      <w:r w:rsidR="001D1A44">
        <w:t xml:space="preserve"> </w:t>
      </w:r>
      <w:r w:rsidRPr="00E63980">
        <w:t>n’ont</w:t>
      </w:r>
      <w:r w:rsidR="001D1A44">
        <w:t xml:space="preserve"> </w:t>
      </w:r>
      <w:r w:rsidRPr="00E63980">
        <w:t>pas</w:t>
      </w:r>
      <w:r w:rsidR="001D1A44">
        <w:t xml:space="preserve"> </w:t>
      </w:r>
      <w:r w:rsidRPr="00E63980">
        <w:t>été</w:t>
      </w:r>
      <w:r w:rsidR="001D1A44">
        <w:t xml:space="preserve"> </w:t>
      </w:r>
      <w:r w:rsidRPr="00E63980">
        <w:t>pleinement</w:t>
      </w:r>
      <w:r w:rsidR="001D1A44">
        <w:t xml:space="preserve"> </w:t>
      </w:r>
      <w:r w:rsidRPr="00E63980">
        <w:t>incorporés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l’ordre</w:t>
      </w:r>
      <w:r w:rsidR="001D1A44">
        <w:t xml:space="preserve"> </w:t>
      </w:r>
      <w:r w:rsidRPr="00E63980">
        <w:t>juridique</w:t>
      </w:r>
      <w:r w:rsidR="001D1A44">
        <w:t xml:space="preserve"> </w:t>
      </w:r>
      <w:r w:rsidRPr="00E63980">
        <w:t>interne</w:t>
      </w:r>
      <w:r w:rsidR="001D1A44">
        <w:t xml:space="preserve"> </w:t>
      </w:r>
      <w:r w:rsidRPr="00E63980">
        <w:t>et,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particulier,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Constitution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reconnaît</w:t>
      </w:r>
      <w:r w:rsidR="001D1A44">
        <w:t xml:space="preserve"> </w:t>
      </w:r>
      <w:r w:rsidRPr="00E63980">
        <w:t>pas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économiques,</w:t>
      </w:r>
      <w:r w:rsidR="001D1A44">
        <w:t xml:space="preserve"> </w:t>
      </w:r>
      <w:r w:rsidRPr="00E63980">
        <w:t>sociaux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culturels</w:t>
      </w:r>
      <w:r w:rsidR="001D1A44">
        <w:t xml:space="preserve"> </w:t>
      </w:r>
      <w:r w:rsidRPr="00E63980">
        <w:t>comme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fondamentaux</w:t>
      </w:r>
      <w:r w:rsidR="001D1A44">
        <w:t xml:space="preserve"> </w:t>
      </w:r>
      <w:r w:rsidRPr="00E63980">
        <w:t>opposables,</w:t>
      </w:r>
      <w:r w:rsidR="001D1A44">
        <w:t xml:space="preserve"> </w:t>
      </w:r>
      <w:r w:rsidRPr="00E63980">
        <w:t>mais</w:t>
      </w:r>
      <w:r w:rsidR="001D1A44">
        <w:t xml:space="preserve"> </w:t>
      </w:r>
      <w:r w:rsidRPr="00E63980">
        <w:t>uniquement</w:t>
      </w:r>
      <w:r w:rsidR="001D1A44">
        <w:t xml:space="preserve"> </w:t>
      </w:r>
      <w:r w:rsidRPr="00E63980">
        <w:t>comme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principes</w:t>
      </w:r>
      <w:r w:rsidR="001D1A44">
        <w:t xml:space="preserve"> </w:t>
      </w:r>
      <w:r w:rsidRPr="00E63980">
        <w:t>fondamentaux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politique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pouvoirs</w:t>
      </w:r>
      <w:r w:rsidR="001D1A44">
        <w:t xml:space="preserve"> </w:t>
      </w:r>
      <w:r w:rsidRPr="00E63980">
        <w:t>publics.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lastRenderedPageBreak/>
        <w:t>6.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d’incorporer</w:t>
      </w:r>
      <w:r w:rsidR="001D1A44">
        <w:rPr>
          <w:b/>
        </w:rPr>
        <w:t xml:space="preserve"> </w:t>
      </w:r>
      <w:r w:rsidRPr="00E63980">
        <w:rPr>
          <w:b/>
        </w:rPr>
        <w:t>pleinement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consacrés</w:t>
      </w:r>
      <w:r w:rsidR="001D1A44">
        <w:rPr>
          <w:b/>
        </w:rPr>
        <w:t xml:space="preserve"> </w:t>
      </w:r>
      <w:r w:rsidRPr="00E63980">
        <w:rPr>
          <w:b/>
        </w:rPr>
        <w:t>par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Pacte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ordre</w:t>
      </w:r>
      <w:r w:rsidR="001D1A44">
        <w:rPr>
          <w:b/>
        </w:rPr>
        <w:t xml:space="preserve"> </w:t>
      </w:r>
      <w:r w:rsidRPr="00E63980">
        <w:rPr>
          <w:b/>
        </w:rPr>
        <w:t>juridique</w:t>
      </w:r>
      <w:r w:rsidR="001D1A44">
        <w:rPr>
          <w:b/>
        </w:rPr>
        <w:t xml:space="preserve"> </w:t>
      </w:r>
      <w:r w:rsidRPr="00E63980">
        <w:rPr>
          <w:b/>
        </w:rPr>
        <w:t>interne,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un</w:t>
      </w:r>
      <w:r w:rsidR="001D1A44">
        <w:rPr>
          <w:b/>
        </w:rPr>
        <w:t xml:space="preserve"> </w:t>
      </w:r>
      <w:r w:rsidRPr="00E63980">
        <w:rPr>
          <w:b/>
        </w:rPr>
        <w:t>niveau</w:t>
      </w:r>
      <w:r w:rsidR="001D1A44">
        <w:rPr>
          <w:b/>
        </w:rPr>
        <w:t xml:space="preserve"> </w:t>
      </w:r>
      <w:r w:rsidRPr="00E63980">
        <w:rPr>
          <w:b/>
        </w:rPr>
        <w:t>constitutionnel</w:t>
      </w:r>
      <w:r w:rsidR="001D1A44">
        <w:rPr>
          <w:b/>
        </w:rPr>
        <w:t xml:space="preserve"> </w:t>
      </w:r>
      <w:r w:rsidRPr="00E63980">
        <w:rPr>
          <w:b/>
        </w:rPr>
        <w:t>équivalent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celui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civils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politiques,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veiller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ces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soient</w:t>
      </w:r>
      <w:r w:rsidR="001D1A44">
        <w:rPr>
          <w:b/>
        </w:rPr>
        <w:t xml:space="preserve"> </w:t>
      </w:r>
      <w:r w:rsidRPr="00E63980">
        <w:rPr>
          <w:b/>
        </w:rPr>
        <w:t>appliqués</w:t>
      </w:r>
      <w:r w:rsidR="001D1A44">
        <w:rPr>
          <w:b/>
        </w:rPr>
        <w:t xml:space="preserve"> </w:t>
      </w:r>
      <w:r w:rsidRPr="00E63980">
        <w:rPr>
          <w:b/>
        </w:rPr>
        <w:t>par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tribunaux</w:t>
      </w:r>
      <w:r w:rsidR="001D1A44">
        <w:rPr>
          <w:b/>
        </w:rPr>
        <w:t xml:space="preserve"> </w:t>
      </w:r>
      <w:r w:rsidRPr="00E63980">
        <w:rPr>
          <w:b/>
        </w:rPr>
        <w:t>nationaux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tous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niveaux.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également</w:t>
      </w:r>
      <w:r w:rsidR="001D1A44">
        <w:rPr>
          <w:b/>
        </w:rPr>
        <w:t xml:space="preserve"> </w:t>
      </w:r>
      <w:r w:rsidRPr="00E63980">
        <w:rPr>
          <w:b/>
        </w:rPr>
        <w:t>d’améliorer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formation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juges,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avocats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fonctionnaires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dispositions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Pacte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l’opposabilité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y</w:t>
      </w:r>
      <w:r w:rsidR="001D1A44">
        <w:rPr>
          <w:b/>
        </w:rPr>
        <w:t xml:space="preserve"> </w:t>
      </w:r>
      <w:r w:rsidRPr="00E63980">
        <w:rPr>
          <w:b/>
        </w:rPr>
        <w:t>sont</w:t>
      </w:r>
      <w:r w:rsidR="001D1A44">
        <w:rPr>
          <w:b/>
        </w:rPr>
        <w:t xml:space="preserve"> </w:t>
      </w:r>
      <w:r w:rsidRPr="00E63980">
        <w:rPr>
          <w:b/>
        </w:rPr>
        <w:t>énoncés.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signale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l’attention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observation</w:t>
      </w:r>
      <w:r w:rsidR="001D1A44">
        <w:rPr>
          <w:b/>
        </w:rPr>
        <w:t xml:space="preserve"> </w:t>
      </w:r>
      <w:r w:rsidRPr="00E63980">
        <w:rPr>
          <w:b/>
        </w:rPr>
        <w:t>générale</w:t>
      </w:r>
      <w:r w:rsidR="001D1A44">
        <w:rPr>
          <w:b/>
        </w:rPr>
        <w:t xml:space="preserve"> </w:t>
      </w:r>
      <w:r w:rsidRPr="00E63980">
        <w:rPr>
          <w:b/>
        </w:rPr>
        <w:t>n</w:t>
      </w:r>
      <w:r w:rsidRPr="00E63980">
        <w:rPr>
          <w:b/>
          <w:vertAlign w:val="superscript"/>
        </w:rPr>
        <w:t>o</w:t>
      </w:r>
      <w:r w:rsidR="007C6F98">
        <w:rPr>
          <w:b/>
        </w:rPr>
        <w:t> </w:t>
      </w:r>
      <w:r w:rsidRPr="00E63980">
        <w:rPr>
          <w:b/>
        </w:rPr>
        <w:t>9</w:t>
      </w:r>
      <w:r w:rsidR="001D1A44">
        <w:rPr>
          <w:b/>
        </w:rPr>
        <w:t xml:space="preserve"> </w:t>
      </w:r>
      <w:r w:rsidRPr="00E63980">
        <w:rPr>
          <w:b/>
        </w:rPr>
        <w:t>(1998)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l’application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Pacte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niveau</w:t>
      </w:r>
      <w:r w:rsidR="001D1A44">
        <w:rPr>
          <w:b/>
        </w:rPr>
        <w:t xml:space="preserve"> </w:t>
      </w:r>
      <w:r w:rsidRPr="00E63980">
        <w:rPr>
          <w:b/>
        </w:rPr>
        <w:t>national.</w:t>
      </w:r>
    </w:p>
    <w:p w:rsidR="00FE6F3E" w:rsidRPr="00E63980" w:rsidRDefault="00FE6F3E" w:rsidP="00225488">
      <w:pPr>
        <w:pStyle w:val="SingleTxtG"/>
      </w:pPr>
      <w:r w:rsidRPr="00E63980">
        <w:t>7.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prend</w:t>
      </w:r>
      <w:r w:rsidR="001D1A44">
        <w:t xml:space="preserve"> </w:t>
      </w:r>
      <w:r w:rsidRPr="00E63980">
        <w:t>note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déclarations</w:t>
      </w:r>
      <w:r w:rsidR="001D1A44">
        <w:t xml:space="preserve"> </w:t>
      </w:r>
      <w:r w:rsidRPr="00E63980">
        <w:t>formulées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concernant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articles</w:t>
      </w:r>
      <w:r w:rsidR="001D1A44">
        <w:t xml:space="preserve"> </w:t>
      </w:r>
      <w:r w:rsidRPr="00E63980">
        <w:t>1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3,</w:t>
      </w:r>
      <w:r w:rsidR="001D1A44">
        <w:t xml:space="preserve"> </w:t>
      </w:r>
      <w:r w:rsidRPr="00E63980">
        <w:t>7,</w:t>
      </w:r>
      <w:r w:rsidR="001D1A44">
        <w:t xml:space="preserve"> </w:t>
      </w:r>
      <w:r w:rsidRPr="00E63980">
        <w:t>8,</w:t>
      </w:r>
      <w:r w:rsidR="001D1A44">
        <w:t xml:space="preserve"> </w:t>
      </w:r>
      <w:r w:rsidRPr="00E63980">
        <w:t>10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13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Pacte,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l’explication</w:t>
      </w:r>
      <w:r w:rsidR="001D1A44">
        <w:t xml:space="preserve"> </w:t>
      </w:r>
      <w:r w:rsidRPr="00E63980">
        <w:t>fournie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délégation</w:t>
      </w:r>
      <w:r w:rsidR="001D1A44">
        <w:t xml:space="preserve"> </w:t>
      </w:r>
      <w:r w:rsidRPr="00E63980">
        <w:t>selon</w:t>
      </w:r>
      <w:r w:rsidR="001D1A44">
        <w:t xml:space="preserve"> </w:t>
      </w:r>
      <w:r w:rsidRPr="00E63980">
        <w:t>laquelle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vise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ces</w:t>
      </w:r>
      <w:r w:rsidR="001D1A44">
        <w:t xml:space="preserve"> </w:t>
      </w:r>
      <w:r w:rsidRPr="00E63980">
        <w:t>déclarations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réaffirmer</w:t>
      </w:r>
      <w:r w:rsidR="001D1A44">
        <w:t xml:space="preserve"> </w:t>
      </w:r>
      <w:r w:rsidRPr="00E63980">
        <w:t>son</w:t>
      </w:r>
      <w:r w:rsidR="001D1A44">
        <w:t xml:space="preserve"> </w:t>
      </w:r>
      <w:r w:rsidRPr="00E63980">
        <w:t>engagement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faveur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réalisation</w:t>
      </w:r>
      <w:r w:rsidR="001D1A44">
        <w:t xml:space="preserve"> </w:t>
      </w:r>
      <w:r w:rsidRPr="00E63980">
        <w:t>progressive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consacrés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Pacte.</w:t>
      </w:r>
      <w:r w:rsidR="001D1A44">
        <w:t xml:space="preserve"> </w:t>
      </w:r>
      <w:r w:rsidRPr="00E63980">
        <w:t>Cela</w:t>
      </w:r>
      <w:r w:rsidR="001D1A44">
        <w:t xml:space="preserve"> </w:t>
      </w:r>
      <w:r w:rsidRPr="00E63980">
        <w:t>étant,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toujours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qu’un</w:t>
      </w:r>
      <w:r w:rsidR="001D1A44">
        <w:t xml:space="preserve"> </w:t>
      </w:r>
      <w:r w:rsidRPr="00E63980">
        <w:t>certain</w:t>
      </w:r>
      <w:r w:rsidR="001D1A44">
        <w:t xml:space="preserve"> </w:t>
      </w:r>
      <w:r w:rsidRPr="00E63980">
        <w:t>nombre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déclarations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question</w:t>
      </w:r>
      <w:r w:rsidR="001D1A44">
        <w:t xml:space="preserve"> </w:t>
      </w:r>
      <w:r w:rsidRPr="00E63980">
        <w:t>constituent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fait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réserves</w:t>
      </w:r>
      <w:r w:rsidR="001D1A44">
        <w:t xml:space="preserve"> </w:t>
      </w:r>
      <w:r w:rsidRPr="00E63980">
        <w:t>susceptibles</w:t>
      </w:r>
      <w:r w:rsidR="001D1A44">
        <w:t xml:space="preserve"> </w:t>
      </w:r>
      <w:r w:rsidRPr="00E63980">
        <w:t>d’empêcher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mise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œuvre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Pacte.</w:t>
      </w:r>
    </w:p>
    <w:p w:rsidR="00FE6F3E" w:rsidRPr="00E63980" w:rsidRDefault="00FE6F3E" w:rsidP="00A93373">
      <w:pPr>
        <w:pStyle w:val="SingleTxtG"/>
      </w:pPr>
      <w:r w:rsidRPr="00E63980">
        <w:t>8.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A93373">
        <w:rPr>
          <w:b/>
          <w:bCs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d’envisager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retirer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déclarations</w:t>
      </w:r>
      <w:r w:rsidR="001D1A44">
        <w:rPr>
          <w:b/>
        </w:rPr>
        <w:t xml:space="preserve"> </w:t>
      </w:r>
      <w:r w:rsidRPr="00E63980">
        <w:rPr>
          <w:b/>
        </w:rPr>
        <w:t>susmentionnées.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Commission</w:t>
      </w:r>
      <w:r w:rsidR="001D1A44">
        <w:t xml:space="preserve"> </w:t>
      </w:r>
      <w:r w:rsidR="00FE6F3E" w:rsidRPr="00E63980">
        <w:t>nationale</w:t>
      </w:r>
      <w:r w:rsidR="001D1A44">
        <w:t xml:space="preserve"> </w:t>
      </w:r>
      <w:r w:rsidR="00FE6F3E" w:rsidRPr="00E63980">
        <w:t>des</w:t>
      </w:r>
      <w:r w:rsidR="001D1A44">
        <w:t xml:space="preserve"> </w:t>
      </w:r>
      <w:r w:rsidR="00FE6F3E" w:rsidRPr="00E63980">
        <w:t>droits</w:t>
      </w:r>
      <w:r w:rsidR="001D1A44">
        <w:t xml:space="preserve"> </w:t>
      </w:r>
      <w:r w:rsidR="00FE6F3E" w:rsidRPr="00E63980">
        <w:t>de</w:t>
      </w:r>
      <w:r w:rsidR="001D1A44">
        <w:t xml:space="preserve"> </w:t>
      </w:r>
      <w:r w:rsidR="00FE6F3E" w:rsidRPr="00E63980">
        <w:t>l’homme</w:t>
      </w:r>
      <w:r w:rsidR="001D1A44">
        <w:t xml:space="preserve"> </w:t>
      </w:r>
    </w:p>
    <w:p w:rsidR="00FE6F3E" w:rsidRPr="00E63980" w:rsidRDefault="00FE6F3E" w:rsidP="00225488">
      <w:pPr>
        <w:pStyle w:val="SingleTxtG"/>
      </w:pPr>
      <w:r w:rsidRPr="00E63980">
        <w:t>9.</w:t>
      </w:r>
      <w:r w:rsidRPr="00E63980">
        <w:tab/>
        <w:t>Sachant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Commission</w:t>
      </w:r>
      <w:r w:rsidR="001D1A44">
        <w:t xml:space="preserve"> </w:t>
      </w:r>
      <w:r w:rsidRPr="00E63980">
        <w:t>nationale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l’homme</w:t>
      </w:r>
      <w:r w:rsidR="001D1A44">
        <w:t xml:space="preserve"> </w:t>
      </w:r>
      <w:r w:rsidRPr="00E63980">
        <w:t>s’est</w:t>
      </w:r>
      <w:r w:rsidR="001D1A44">
        <w:t xml:space="preserve"> </w:t>
      </w:r>
      <w:r w:rsidRPr="00E63980">
        <w:t>vu</w:t>
      </w:r>
      <w:r w:rsidR="001D1A44">
        <w:t xml:space="preserve"> </w:t>
      </w:r>
      <w:r w:rsidRPr="00E63980">
        <w:t>accorder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statut</w:t>
      </w:r>
      <w:r w:rsidR="001D1A44">
        <w:t xml:space="preserve"> </w:t>
      </w:r>
      <w:r w:rsidRPr="00E63980">
        <w:t>B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l’Alliance</w:t>
      </w:r>
      <w:r w:rsidR="001D1A44">
        <w:t xml:space="preserve"> </w:t>
      </w:r>
      <w:r w:rsidRPr="00E63980">
        <w:t>globale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institutions</w:t>
      </w:r>
      <w:r w:rsidR="001D1A44">
        <w:t xml:space="preserve"> </w:t>
      </w:r>
      <w:r w:rsidRPr="00E63980">
        <w:t>nationales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l’homme,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s’inquiète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ce</w:t>
      </w:r>
      <w:r w:rsidR="001D1A44">
        <w:t xml:space="preserve"> </w:t>
      </w:r>
      <w:r w:rsidRPr="00E63980">
        <w:t>qu’elle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jouisse</w:t>
      </w:r>
      <w:r w:rsidR="001D1A44">
        <w:t xml:space="preserve"> </w:t>
      </w:r>
      <w:r w:rsidRPr="00E63980">
        <w:t>pas</w:t>
      </w:r>
      <w:r w:rsidR="001D1A44">
        <w:t xml:space="preserve"> </w:t>
      </w:r>
      <w:r w:rsidRPr="00E63980">
        <w:t>d’une</w:t>
      </w:r>
      <w:r w:rsidR="001D1A44">
        <w:t xml:space="preserve"> </w:t>
      </w:r>
      <w:r w:rsidRPr="00E63980">
        <w:t>indépendance</w:t>
      </w:r>
      <w:r w:rsidR="001D1A44">
        <w:t xml:space="preserve"> </w:t>
      </w:r>
      <w:r w:rsidRPr="00E63980">
        <w:t>suffisante,</w:t>
      </w:r>
      <w:r w:rsidR="001D1A44">
        <w:t xml:space="preserve"> </w:t>
      </w:r>
      <w:r w:rsidRPr="00E63980">
        <w:t>tout</w:t>
      </w:r>
      <w:r w:rsidR="001D1A44">
        <w:t xml:space="preserve"> </w:t>
      </w:r>
      <w:r w:rsidRPr="00E63980">
        <w:t>particulièrement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matière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budget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personnel.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également</w:t>
      </w:r>
      <w:r w:rsidR="001D1A44">
        <w:t xml:space="preserve"> </w:t>
      </w:r>
      <w:r w:rsidRPr="00E63980">
        <w:t>qu’elle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dotée</w:t>
      </w:r>
      <w:r w:rsidR="001D1A44">
        <w:t xml:space="preserve"> </w:t>
      </w:r>
      <w:r w:rsidRPr="00E63980">
        <w:t>d’un</w:t>
      </w:r>
      <w:r w:rsidR="001D1A44">
        <w:t xml:space="preserve"> </w:t>
      </w:r>
      <w:r w:rsidRPr="00E63980">
        <w:t>mandat</w:t>
      </w:r>
      <w:r w:rsidR="001D1A44">
        <w:t xml:space="preserve"> </w:t>
      </w:r>
      <w:r w:rsidRPr="00E63980">
        <w:t>limité,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fait</w:t>
      </w:r>
      <w:r w:rsidR="001D1A44">
        <w:t xml:space="preserve"> </w:t>
      </w:r>
      <w:r w:rsidRPr="00E63980">
        <w:t>pas</w:t>
      </w:r>
      <w:r w:rsidR="001D1A44">
        <w:t xml:space="preserve"> </w:t>
      </w:r>
      <w:r w:rsidRPr="00E63980">
        <w:t>directement</w:t>
      </w:r>
      <w:r w:rsidR="001D1A44">
        <w:t xml:space="preserve"> </w:t>
      </w:r>
      <w:r w:rsidRPr="00E63980">
        <w:t>référence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économiques,</w:t>
      </w:r>
      <w:r w:rsidR="001D1A44">
        <w:t xml:space="preserve"> </w:t>
      </w:r>
      <w:r w:rsidRPr="00E63980">
        <w:t>sociaux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culturels.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t>10.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renforcer</w:t>
      </w:r>
      <w:r w:rsidR="001D1A44">
        <w:rPr>
          <w:b/>
        </w:rPr>
        <w:t xml:space="preserve"> </w:t>
      </w:r>
      <w:r w:rsidRPr="00E63980">
        <w:rPr>
          <w:b/>
        </w:rPr>
        <w:t>l’indépendance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Commission</w:t>
      </w:r>
      <w:r w:rsidR="001D1A44">
        <w:rPr>
          <w:b/>
        </w:rPr>
        <w:t xml:space="preserve"> </w:t>
      </w:r>
      <w:r w:rsidRPr="00E63980">
        <w:rPr>
          <w:b/>
        </w:rPr>
        <w:t>nationale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l’homme,</w:t>
      </w:r>
      <w:r w:rsidR="001D1A44">
        <w:rPr>
          <w:b/>
        </w:rPr>
        <w:t xml:space="preserve"> </w:t>
      </w:r>
      <w:r w:rsidRPr="00E63980">
        <w:rPr>
          <w:b/>
        </w:rPr>
        <w:t>notamment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allouant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fonds</w:t>
      </w:r>
      <w:r w:rsidR="001D1A44">
        <w:rPr>
          <w:b/>
        </w:rPr>
        <w:t xml:space="preserve"> </w:t>
      </w:r>
      <w:r w:rsidRPr="00E63980">
        <w:rPr>
          <w:b/>
        </w:rPr>
        <w:t>suffisants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titre</w:t>
      </w:r>
      <w:r w:rsidR="001D1A44">
        <w:rPr>
          <w:b/>
        </w:rPr>
        <w:t xml:space="preserve"> </w:t>
      </w:r>
      <w:r w:rsidRPr="00E63980">
        <w:rPr>
          <w:b/>
        </w:rPr>
        <w:t>d’un</w:t>
      </w:r>
      <w:r w:rsidR="001D1A44">
        <w:rPr>
          <w:b/>
        </w:rPr>
        <w:t xml:space="preserve"> </w:t>
      </w:r>
      <w:r w:rsidRPr="00E63980">
        <w:rPr>
          <w:b/>
        </w:rPr>
        <w:t>poste</w:t>
      </w:r>
      <w:r w:rsidR="001D1A44">
        <w:rPr>
          <w:b/>
        </w:rPr>
        <w:t xml:space="preserve"> </w:t>
      </w:r>
      <w:r w:rsidRPr="00E63980">
        <w:rPr>
          <w:b/>
        </w:rPr>
        <w:t>budgétaire</w:t>
      </w:r>
      <w:r w:rsidR="001D1A44">
        <w:rPr>
          <w:b/>
        </w:rPr>
        <w:t xml:space="preserve"> </w:t>
      </w:r>
      <w:r w:rsidRPr="00E63980">
        <w:rPr>
          <w:b/>
        </w:rPr>
        <w:t>distinct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modifiant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règles</w:t>
      </w:r>
      <w:r w:rsidR="001D1A44">
        <w:rPr>
          <w:b/>
        </w:rPr>
        <w:t xml:space="preserve"> </w:t>
      </w:r>
      <w:r w:rsidRPr="00E63980">
        <w:rPr>
          <w:b/>
        </w:rPr>
        <w:t>d’embauche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qu’elle</w:t>
      </w:r>
      <w:r w:rsidR="001D1A44">
        <w:rPr>
          <w:b/>
        </w:rPr>
        <w:t xml:space="preserve"> </w:t>
      </w:r>
      <w:r w:rsidRPr="00E63980">
        <w:rPr>
          <w:b/>
        </w:rPr>
        <w:t>puisse</w:t>
      </w:r>
      <w:r w:rsidR="001D1A44">
        <w:rPr>
          <w:b/>
        </w:rPr>
        <w:t xml:space="preserve"> </w:t>
      </w:r>
      <w:r w:rsidRPr="00E63980">
        <w:rPr>
          <w:b/>
        </w:rPr>
        <w:t>recruter</w:t>
      </w:r>
      <w:r w:rsidR="001D1A44">
        <w:rPr>
          <w:b/>
        </w:rPr>
        <w:t xml:space="preserve"> </w:t>
      </w:r>
      <w:r w:rsidRPr="00E63980">
        <w:rPr>
          <w:b/>
        </w:rPr>
        <w:t>elle-même</w:t>
      </w:r>
      <w:r w:rsidR="001D1A44">
        <w:rPr>
          <w:b/>
        </w:rPr>
        <w:t xml:space="preserve"> </w:t>
      </w:r>
      <w:r w:rsidRPr="00E63980">
        <w:rPr>
          <w:b/>
        </w:rPr>
        <w:t>l’ensemble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personnel.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également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réviser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2009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Commission</w:t>
      </w:r>
      <w:r w:rsidR="001D1A44">
        <w:rPr>
          <w:b/>
        </w:rPr>
        <w:t xml:space="preserve"> </w:t>
      </w:r>
      <w:r w:rsidRPr="00E63980">
        <w:rPr>
          <w:b/>
        </w:rPr>
        <w:t>nationale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manière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étendre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mandat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cette</w:t>
      </w:r>
      <w:r w:rsidR="001D1A44">
        <w:rPr>
          <w:b/>
        </w:rPr>
        <w:t xml:space="preserve"> </w:t>
      </w:r>
      <w:r w:rsidRPr="00E63980">
        <w:rPr>
          <w:b/>
        </w:rPr>
        <w:t>dernière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consacrés</w:t>
      </w:r>
      <w:r w:rsidR="001D1A44">
        <w:rPr>
          <w:b/>
        </w:rPr>
        <w:t xml:space="preserve"> </w:t>
      </w:r>
      <w:r w:rsidRPr="00E63980">
        <w:rPr>
          <w:b/>
        </w:rPr>
        <w:t>par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Pacte.</w:t>
      </w:r>
      <w:r w:rsidR="001D1A44">
        <w:rPr>
          <w:b/>
        </w:rPr>
        <w:t xml:space="preserve"> 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Défenseurs</w:t>
      </w:r>
      <w:r w:rsidR="001D1A44">
        <w:t xml:space="preserve"> </w:t>
      </w:r>
      <w:r w:rsidR="00FE6F3E" w:rsidRPr="00E63980">
        <w:t>des</w:t>
      </w:r>
      <w:r w:rsidR="001D1A44">
        <w:t xml:space="preserve"> </w:t>
      </w:r>
      <w:r w:rsidR="00FE6F3E" w:rsidRPr="00E63980">
        <w:t>droits</w:t>
      </w:r>
      <w:r w:rsidR="001D1A44">
        <w:t xml:space="preserve"> </w:t>
      </w:r>
      <w:r w:rsidR="00FE6F3E" w:rsidRPr="00E63980">
        <w:t>de</w:t>
      </w:r>
      <w:r w:rsidR="001D1A44">
        <w:t xml:space="preserve"> </w:t>
      </w:r>
      <w:r w:rsidR="00FE6F3E" w:rsidRPr="00E63980">
        <w:t>l’homme</w:t>
      </w:r>
    </w:p>
    <w:p w:rsidR="00FE6F3E" w:rsidRPr="00E63980" w:rsidRDefault="00FE6F3E" w:rsidP="00225488">
      <w:pPr>
        <w:pStyle w:val="SingleTxtG"/>
      </w:pPr>
      <w:r w:rsidRPr="00E63980">
        <w:t>11.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juge</w:t>
      </w:r>
      <w:r w:rsidR="001D1A44">
        <w:t xml:space="preserve"> </w:t>
      </w:r>
      <w:r w:rsidRPr="00E63980">
        <w:t>préoccupantes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allégations</w:t>
      </w:r>
      <w:r w:rsidR="001D1A44">
        <w:t xml:space="preserve"> </w:t>
      </w:r>
      <w:r w:rsidRPr="00E63980">
        <w:t>répétées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resserrement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l’espace</w:t>
      </w:r>
      <w:r w:rsidR="001D1A44">
        <w:t xml:space="preserve"> </w:t>
      </w:r>
      <w:r w:rsidRPr="00E63980">
        <w:t>dont</w:t>
      </w:r>
      <w:r w:rsidR="001D1A44">
        <w:t xml:space="preserve"> </w:t>
      </w:r>
      <w:r w:rsidRPr="00E63980">
        <w:t>disposent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défenseurs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l’homme,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journalistes,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syndicalistes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militants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société</w:t>
      </w:r>
      <w:r w:rsidR="001D1A44">
        <w:t xml:space="preserve"> </w:t>
      </w:r>
      <w:r w:rsidRPr="00E63980">
        <w:t>civile,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voix</w:t>
      </w:r>
      <w:r w:rsidR="001D1A44">
        <w:t xml:space="preserve"> </w:t>
      </w:r>
      <w:r w:rsidRPr="00E63980">
        <w:t>dissidentes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façon</w:t>
      </w:r>
      <w:r w:rsidR="001D1A44">
        <w:t xml:space="preserve"> </w:t>
      </w:r>
      <w:r w:rsidRPr="00E63980">
        <w:t>générale.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particulièrement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restrictions</w:t>
      </w:r>
      <w:r w:rsidR="001D1A44">
        <w:t xml:space="preserve"> </w:t>
      </w:r>
      <w:r w:rsidRPr="00E63980">
        <w:t>trop</w:t>
      </w:r>
      <w:r w:rsidR="001D1A44">
        <w:t xml:space="preserve"> </w:t>
      </w:r>
      <w:r w:rsidRPr="00E63980">
        <w:t>larges</w:t>
      </w:r>
      <w:r w:rsidR="001D1A44">
        <w:t xml:space="preserve"> </w:t>
      </w:r>
      <w:r w:rsidRPr="00E63980">
        <w:t>applicables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activités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défenseurs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l’homme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prévoient</w:t>
      </w:r>
      <w:r w:rsidR="001D1A44">
        <w:t xml:space="preserve"> </w:t>
      </w:r>
      <w:r w:rsidRPr="00E63980">
        <w:t>certaines</w:t>
      </w:r>
      <w:r w:rsidR="001D1A44">
        <w:t xml:space="preserve"> </w:t>
      </w:r>
      <w:r w:rsidRPr="00E63980">
        <w:t>dispositions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lois</w:t>
      </w:r>
      <w:r w:rsidR="001D1A44">
        <w:t xml:space="preserve"> </w:t>
      </w:r>
      <w:r w:rsidRPr="00E63980">
        <w:t>ou</w:t>
      </w:r>
      <w:r w:rsidR="001D1A44">
        <w:t xml:space="preserve"> </w:t>
      </w:r>
      <w:r w:rsidRPr="00E63980">
        <w:t>projets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loi,</w:t>
      </w:r>
      <w:r w:rsidR="001D1A44">
        <w:t xml:space="preserve"> </w:t>
      </w:r>
      <w:r w:rsidRPr="00E63980">
        <w:t>dont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2013</w:t>
      </w:r>
      <w:r w:rsidR="001D1A44">
        <w:t xml:space="preserve"> </w:t>
      </w:r>
      <w:r w:rsidRPr="00E63980">
        <w:t>portant</w:t>
      </w:r>
      <w:r w:rsidR="001D1A44">
        <w:t xml:space="preserve"> </w:t>
      </w:r>
      <w:r w:rsidRPr="00E63980">
        <w:t>modification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sur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technologies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l’information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communication,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projet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2018</w:t>
      </w:r>
      <w:r w:rsidR="001D1A44">
        <w:t xml:space="preserve"> </w:t>
      </w:r>
      <w:r w:rsidRPr="00E63980">
        <w:t>relatif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sécurité</w:t>
      </w:r>
      <w:r w:rsidR="001D1A44">
        <w:t xml:space="preserve"> </w:t>
      </w:r>
      <w:r w:rsidRPr="00E63980">
        <w:t>numérique,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2016</w:t>
      </w:r>
      <w:r w:rsidR="001D1A44">
        <w:t xml:space="preserve"> </w:t>
      </w:r>
      <w:r w:rsidRPr="00E63980">
        <w:t>portant</w:t>
      </w:r>
      <w:r w:rsidR="001D1A44">
        <w:t xml:space="preserve"> </w:t>
      </w:r>
      <w:r w:rsidRPr="00E63980">
        <w:t>réglementation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dons</w:t>
      </w:r>
      <w:r w:rsidR="001D1A44">
        <w:t xml:space="preserve"> </w:t>
      </w:r>
      <w:r w:rsidRPr="00E63980">
        <w:t>étrangers</w:t>
      </w:r>
      <w:r w:rsidR="001D1A44">
        <w:t xml:space="preserve"> </w:t>
      </w:r>
      <w:r w:rsidRPr="00E63980">
        <w:t>(activités</w:t>
      </w:r>
      <w:r w:rsidR="001D1A44">
        <w:t xml:space="preserve"> </w:t>
      </w:r>
      <w:r w:rsidRPr="00E63980">
        <w:t>bénévoles)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1974</w:t>
      </w:r>
      <w:r w:rsidR="001D1A44">
        <w:t xml:space="preserve"> </w:t>
      </w:r>
      <w:r w:rsidRPr="00E63980">
        <w:t>relative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pouvoirs</w:t>
      </w:r>
      <w:r w:rsidR="001D1A44">
        <w:t xml:space="preserve"> </w:t>
      </w:r>
      <w:r w:rsidRPr="00E63980">
        <w:t>spéciaux.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t>12.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garantir</w:t>
      </w:r>
      <w:r w:rsidR="001D1A44">
        <w:rPr>
          <w:b/>
        </w:rPr>
        <w:t xml:space="preserve"> </w:t>
      </w:r>
      <w:r w:rsidRPr="00E63980">
        <w:rPr>
          <w:b/>
        </w:rPr>
        <w:t>un</w:t>
      </w:r>
      <w:r w:rsidR="001D1A44">
        <w:rPr>
          <w:b/>
        </w:rPr>
        <w:t xml:space="preserve"> </w:t>
      </w:r>
      <w:r w:rsidRPr="00E63980">
        <w:rPr>
          <w:b/>
        </w:rPr>
        <w:t>environnement</w:t>
      </w:r>
      <w:r w:rsidR="001D1A44">
        <w:rPr>
          <w:b/>
        </w:rPr>
        <w:t xml:space="preserve"> </w:t>
      </w:r>
      <w:r w:rsidRPr="00E63980">
        <w:rPr>
          <w:b/>
        </w:rPr>
        <w:t>sûr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favorable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défenseurs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l’homme,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se</w:t>
      </w:r>
      <w:r w:rsidR="001D1A44">
        <w:rPr>
          <w:b/>
        </w:rPr>
        <w:t xml:space="preserve"> </w:t>
      </w:r>
      <w:r w:rsidRPr="00E63980">
        <w:rPr>
          <w:b/>
        </w:rPr>
        <w:t>concerter</w:t>
      </w:r>
      <w:r w:rsidR="001D1A44">
        <w:rPr>
          <w:b/>
        </w:rPr>
        <w:t xml:space="preserve"> </w:t>
      </w:r>
      <w:r w:rsidRPr="00E63980">
        <w:rPr>
          <w:b/>
        </w:rPr>
        <w:t>étroitement</w:t>
      </w:r>
      <w:r w:rsidR="001D1A44">
        <w:rPr>
          <w:b/>
        </w:rPr>
        <w:t xml:space="preserve"> </w:t>
      </w:r>
      <w:r w:rsidRPr="00E63980">
        <w:rPr>
          <w:b/>
        </w:rPr>
        <w:t>avec</w:t>
      </w:r>
      <w:r w:rsidR="001D1A44">
        <w:rPr>
          <w:b/>
        </w:rPr>
        <w:t xml:space="preserve"> </w:t>
      </w:r>
      <w:r w:rsidRPr="00E63980">
        <w:rPr>
          <w:b/>
        </w:rPr>
        <w:t>eux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réviser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textes</w:t>
      </w:r>
      <w:r w:rsidR="001D1A44">
        <w:rPr>
          <w:b/>
        </w:rPr>
        <w:t xml:space="preserve"> </w:t>
      </w:r>
      <w:r w:rsidRPr="00E63980">
        <w:rPr>
          <w:b/>
        </w:rPr>
        <w:t>législatifs</w:t>
      </w:r>
      <w:r w:rsidR="001D1A44">
        <w:rPr>
          <w:b/>
        </w:rPr>
        <w:t xml:space="preserve"> </w:t>
      </w:r>
      <w:r w:rsidRPr="00E63980">
        <w:rPr>
          <w:b/>
        </w:rPr>
        <w:t>susmentionnés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manière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supprimer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dispositions</w:t>
      </w:r>
      <w:r w:rsidR="001D1A44">
        <w:rPr>
          <w:b/>
        </w:rPr>
        <w:t xml:space="preserve"> </w:t>
      </w:r>
      <w:r w:rsidRPr="00E63980">
        <w:rPr>
          <w:b/>
        </w:rPr>
        <w:t>restrictives,</w:t>
      </w:r>
      <w:r w:rsidR="001D1A44">
        <w:rPr>
          <w:b/>
        </w:rPr>
        <w:t xml:space="preserve"> </w:t>
      </w:r>
      <w:r w:rsidRPr="00E63980">
        <w:rPr>
          <w:b/>
        </w:rPr>
        <w:t>dont</w:t>
      </w:r>
      <w:r w:rsidR="001D1A44">
        <w:rPr>
          <w:b/>
        </w:rPr>
        <w:t xml:space="preserve"> </w:t>
      </w:r>
      <w:r w:rsidRPr="00E63980">
        <w:rPr>
          <w:b/>
        </w:rPr>
        <w:t>l’article</w:t>
      </w:r>
      <w:r w:rsidR="001D1A44">
        <w:rPr>
          <w:b/>
        </w:rPr>
        <w:t xml:space="preserve"> </w:t>
      </w:r>
      <w:r w:rsidRPr="00E63980">
        <w:rPr>
          <w:b/>
        </w:rPr>
        <w:t>57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technologies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l’information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  <w:bCs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communication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dispositions</w:t>
      </w:r>
      <w:r w:rsidR="001D1A44">
        <w:rPr>
          <w:b/>
        </w:rPr>
        <w:t xml:space="preserve"> </w:t>
      </w:r>
      <w:r w:rsidRPr="00E63980">
        <w:rPr>
          <w:b/>
        </w:rPr>
        <w:t>similaires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projet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2018</w:t>
      </w:r>
      <w:r w:rsidR="001D1A44">
        <w:rPr>
          <w:b/>
        </w:rPr>
        <w:t xml:space="preserve"> </w:t>
      </w:r>
      <w:r w:rsidRPr="00E63980">
        <w:rPr>
          <w:b/>
        </w:rPr>
        <w:t>relatif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sécurité</w:t>
      </w:r>
      <w:r w:rsidR="001D1A44">
        <w:rPr>
          <w:b/>
        </w:rPr>
        <w:t xml:space="preserve"> </w:t>
      </w:r>
      <w:r w:rsidRPr="00E63980">
        <w:rPr>
          <w:b/>
        </w:rPr>
        <w:t>numérique,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d’abroger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1974</w:t>
      </w:r>
      <w:r w:rsidR="001D1A44">
        <w:rPr>
          <w:b/>
        </w:rPr>
        <w:t xml:space="preserve"> </w:t>
      </w:r>
      <w:r w:rsidRPr="00E63980">
        <w:rPr>
          <w:b/>
        </w:rPr>
        <w:t>relative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pouvoirs</w:t>
      </w:r>
      <w:r w:rsidR="001D1A44">
        <w:rPr>
          <w:b/>
        </w:rPr>
        <w:t xml:space="preserve"> </w:t>
      </w:r>
      <w:r w:rsidRPr="00E63980">
        <w:rPr>
          <w:b/>
        </w:rPr>
        <w:t>spéciaux.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signale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l’attention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sa</w:t>
      </w:r>
      <w:r w:rsidR="001D1A44">
        <w:rPr>
          <w:b/>
        </w:rPr>
        <w:t xml:space="preserve"> </w:t>
      </w:r>
      <w:r w:rsidRPr="00E63980">
        <w:rPr>
          <w:b/>
        </w:rPr>
        <w:t>déclaration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défenseurs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économiques,</w:t>
      </w:r>
      <w:r w:rsidR="001D1A44">
        <w:rPr>
          <w:b/>
        </w:rPr>
        <w:t xml:space="preserve"> </w:t>
      </w:r>
      <w:r w:rsidRPr="00E63980">
        <w:rPr>
          <w:b/>
        </w:rPr>
        <w:t>sociaux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culturels</w:t>
      </w:r>
      <w:r w:rsidR="001D1A44">
        <w:rPr>
          <w:b/>
        </w:rPr>
        <w:t xml:space="preserve"> </w:t>
      </w:r>
      <w:r w:rsidRPr="00E63980">
        <w:rPr>
          <w:b/>
        </w:rPr>
        <w:t>(</w:t>
      </w:r>
      <w:r w:rsidRPr="00E63980">
        <w:rPr>
          <w:b/>
          <w:bCs/>
        </w:rPr>
        <w:t>E/C.12/2016/2</w:t>
      </w:r>
      <w:r w:rsidRPr="00E63980">
        <w:rPr>
          <w:b/>
        </w:rPr>
        <w:t>).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Changements</w:t>
      </w:r>
      <w:r w:rsidR="001D1A44">
        <w:t xml:space="preserve"> </w:t>
      </w:r>
      <w:r w:rsidR="00FE6F3E" w:rsidRPr="00E63980">
        <w:t>climatiques</w:t>
      </w:r>
    </w:p>
    <w:p w:rsidR="00FE6F3E" w:rsidRPr="00E63980" w:rsidRDefault="00FE6F3E" w:rsidP="00225488">
      <w:pPr>
        <w:pStyle w:val="SingleTxtG"/>
      </w:pPr>
      <w:r w:rsidRPr="00E63980">
        <w:t>13.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accueille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satisfaction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création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Fonds</w:t>
      </w:r>
      <w:r w:rsidR="001D1A44">
        <w:t xml:space="preserve"> </w:t>
      </w:r>
      <w:r w:rsidRPr="00E63980">
        <w:t>d’affectation</w:t>
      </w:r>
      <w:r w:rsidR="001D1A44">
        <w:t xml:space="preserve"> </w:t>
      </w:r>
      <w:r w:rsidRPr="00E63980">
        <w:t>spéciale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Bangladesh</w:t>
      </w:r>
      <w:r w:rsidR="001D1A44">
        <w:t xml:space="preserve"> </w:t>
      </w:r>
      <w:r w:rsidRPr="00E63980">
        <w:t>pour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lutte</w:t>
      </w:r>
      <w:r w:rsidR="001D1A44">
        <w:t xml:space="preserve"> </w:t>
      </w:r>
      <w:r w:rsidRPr="00E63980">
        <w:t>contre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changements</w:t>
      </w:r>
      <w:r w:rsidR="001D1A44">
        <w:t xml:space="preserve"> </w:t>
      </w:r>
      <w:r w:rsidRPr="00E63980">
        <w:t>climatiques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Fonds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Bangladesh</w:t>
      </w:r>
      <w:r w:rsidR="001D1A44">
        <w:t xml:space="preserve"> </w:t>
      </w:r>
      <w:r w:rsidRPr="00E63980">
        <w:t>pour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résilience</w:t>
      </w:r>
      <w:r w:rsidR="001D1A44">
        <w:t xml:space="preserve"> </w:t>
      </w:r>
      <w:r w:rsidRPr="00E63980">
        <w:t>climatique,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l’adoption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2009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stratégie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plan</w:t>
      </w:r>
      <w:r w:rsidR="001D1A44">
        <w:t xml:space="preserve"> </w:t>
      </w:r>
      <w:r w:rsidRPr="00E63980">
        <w:t>d’action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Bangladesh</w:t>
      </w:r>
      <w:r w:rsidR="001D1A44">
        <w:t xml:space="preserve"> </w:t>
      </w:r>
      <w:r w:rsidRPr="00E63980">
        <w:t>contre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changements</w:t>
      </w:r>
      <w:r w:rsidR="001D1A44">
        <w:t xml:space="preserve"> </w:t>
      </w:r>
      <w:r w:rsidRPr="00E63980">
        <w:t>climatiques.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toutefois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que,</w:t>
      </w:r>
      <w:r w:rsidR="001D1A44">
        <w:t xml:space="preserve"> </w:t>
      </w:r>
      <w:r w:rsidRPr="00E63980">
        <w:t>bien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y</w:t>
      </w:r>
      <w:r w:rsidR="001D1A44">
        <w:t xml:space="preserve"> </w:t>
      </w:r>
      <w:r w:rsidRPr="00E63980">
        <w:t>contribue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une</w:t>
      </w:r>
      <w:r w:rsidR="001D1A44">
        <w:t xml:space="preserve"> </w:t>
      </w:r>
      <w:r w:rsidRPr="00E63980">
        <w:t>proportion</w:t>
      </w:r>
      <w:r w:rsidR="001D1A44">
        <w:t xml:space="preserve"> </w:t>
      </w:r>
      <w:r w:rsidRPr="00E63980">
        <w:t>négligeable,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changements</w:t>
      </w:r>
      <w:r w:rsidR="001D1A44">
        <w:t xml:space="preserve"> </w:t>
      </w:r>
      <w:r w:rsidRPr="00E63980">
        <w:t>climatiques</w:t>
      </w:r>
      <w:r w:rsidR="001D1A44">
        <w:t xml:space="preserve"> </w:t>
      </w:r>
      <w:r w:rsidRPr="00E63980">
        <w:t>nuisent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l’exercice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économiques,</w:t>
      </w:r>
      <w:r w:rsidR="001D1A44">
        <w:t xml:space="preserve"> </w:t>
      </w:r>
      <w:r w:rsidRPr="00E63980">
        <w:t>sociaux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culturels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population</w:t>
      </w:r>
      <w:r w:rsidR="001D1A44">
        <w:t xml:space="preserve"> </w:t>
      </w:r>
      <w:r w:rsidRPr="00E63980">
        <w:t>bangladaise.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t>14.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veiller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stratégies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plans</w:t>
      </w:r>
      <w:r w:rsidR="001D1A44">
        <w:rPr>
          <w:b/>
        </w:rPr>
        <w:t xml:space="preserve"> </w:t>
      </w:r>
      <w:r w:rsidRPr="00E63980">
        <w:rPr>
          <w:b/>
        </w:rPr>
        <w:t>d’action</w:t>
      </w:r>
      <w:r w:rsidR="001D1A44">
        <w:rPr>
          <w:b/>
        </w:rPr>
        <w:t xml:space="preserve"> </w:t>
      </w:r>
      <w:r w:rsidRPr="00E63980">
        <w:rPr>
          <w:b/>
        </w:rPr>
        <w:t>relatifs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changements</w:t>
      </w:r>
      <w:r w:rsidR="001D1A44">
        <w:rPr>
          <w:b/>
        </w:rPr>
        <w:t xml:space="preserve"> </w:t>
      </w:r>
      <w:r w:rsidRPr="00E63980">
        <w:rPr>
          <w:b/>
        </w:rPr>
        <w:t>climatiques,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l’intervention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cas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catastrophe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réduction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risques</w:t>
      </w:r>
      <w:r w:rsidR="001D1A44">
        <w:rPr>
          <w:b/>
        </w:rPr>
        <w:t xml:space="preserve"> </w:t>
      </w:r>
      <w:r w:rsidRPr="00E63980">
        <w:rPr>
          <w:b/>
        </w:rPr>
        <w:t>soient</w:t>
      </w:r>
      <w:r w:rsidR="001D1A44">
        <w:rPr>
          <w:b/>
        </w:rPr>
        <w:t xml:space="preserve"> </w:t>
      </w:r>
      <w:r w:rsidRPr="00E63980">
        <w:rPr>
          <w:b/>
        </w:rPr>
        <w:t>élaborées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mises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tenant</w:t>
      </w:r>
      <w:r w:rsidR="001D1A44">
        <w:rPr>
          <w:b/>
        </w:rPr>
        <w:t xml:space="preserve"> </w:t>
      </w:r>
      <w:r w:rsidRPr="00E63980">
        <w:rPr>
          <w:b/>
        </w:rPr>
        <w:t>compte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avec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participation</w:t>
      </w:r>
      <w:r w:rsidR="001D1A44">
        <w:rPr>
          <w:b/>
        </w:rPr>
        <w:t xml:space="preserve"> </w:t>
      </w:r>
      <w:r w:rsidRPr="00E63980">
        <w:rPr>
          <w:b/>
        </w:rPr>
        <w:t>effective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communautés</w:t>
      </w:r>
      <w:r w:rsidR="001D1A44">
        <w:rPr>
          <w:b/>
        </w:rPr>
        <w:t xml:space="preserve"> </w:t>
      </w:r>
      <w:r w:rsidRPr="00E63980">
        <w:rPr>
          <w:b/>
        </w:rPr>
        <w:t>concernées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société</w:t>
      </w:r>
      <w:r w:rsidR="001D1A44">
        <w:rPr>
          <w:b/>
        </w:rPr>
        <w:t xml:space="preserve"> </w:t>
      </w:r>
      <w:r w:rsidRPr="00E63980">
        <w:rPr>
          <w:b/>
        </w:rPr>
        <w:t>civile.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également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continuer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renforcer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coopération</w:t>
      </w:r>
      <w:r w:rsidR="001D1A44">
        <w:rPr>
          <w:b/>
        </w:rPr>
        <w:t xml:space="preserve"> </w:t>
      </w:r>
      <w:r w:rsidRPr="00E63980">
        <w:rPr>
          <w:b/>
        </w:rPr>
        <w:t>internationale</w:t>
      </w:r>
      <w:r w:rsidR="001D1A44">
        <w:rPr>
          <w:b/>
        </w:rPr>
        <w:t xml:space="preserve"> </w:t>
      </w:r>
      <w:r w:rsidRPr="00A93373">
        <w:rPr>
          <w:b/>
          <w:bCs/>
        </w:rPr>
        <w:t>afin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mobiliser</w:t>
      </w:r>
      <w:r w:rsidR="001D1A44">
        <w:rPr>
          <w:b/>
        </w:rPr>
        <w:t xml:space="preserve"> </w:t>
      </w:r>
      <w:r w:rsidRPr="00E63980">
        <w:rPr>
          <w:b/>
        </w:rPr>
        <w:t>l’appui</w:t>
      </w:r>
      <w:r w:rsidR="001D1A44">
        <w:rPr>
          <w:b/>
        </w:rPr>
        <w:t xml:space="preserve"> </w:t>
      </w:r>
      <w:r w:rsidRPr="00E63980">
        <w:rPr>
          <w:b/>
        </w:rPr>
        <w:t>financier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technologique</w:t>
      </w:r>
      <w:r w:rsidR="001D1A44">
        <w:rPr>
          <w:b/>
        </w:rPr>
        <w:t xml:space="preserve"> </w:t>
      </w:r>
      <w:r w:rsidRPr="00E63980">
        <w:rPr>
          <w:b/>
        </w:rPr>
        <w:t>auquel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a</w:t>
      </w:r>
      <w:r w:rsidR="001D1A44">
        <w:rPr>
          <w:b/>
        </w:rPr>
        <w:t xml:space="preserve"> </w:t>
      </w:r>
      <w:r w:rsidRPr="00E63980">
        <w:rPr>
          <w:b/>
        </w:rPr>
        <w:t>droit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pouvoir</w:t>
      </w:r>
      <w:r w:rsidR="001D1A44">
        <w:rPr>
          <w:b/>
        </w:rPr>
        <w:t xml:space="preserve"> </w:t>
      </w:r>
      <w:r w:rsidRPr="00E63980">
        <w:rPr>
          <w:b/>
        </w:rPr>
        <w:t>faire</w:t>
      </w:r>
      <w:r w:rsidR="001D1A44">
        <w:rPr>
          <w:b/>
        </w:rPr>
        <w:t xml:space="preserve"> </w:t>
      </w:r>
      <w:r w:rsidRPr="00E63980">
        <w:rPr>
          <w:b/>
        </w:rPr>
        <w:t>face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changements</w:t>
      </w:r>
      <w:r w:rsidR="001D1A44">
        <w:rPr>
          <w:b/>
        </w:rPr>
        <w:t xml:space="preserve"> </w:t>
      </w:r>
      <w:r w:rsidRPr="00E63980">
        <w:rPr>
          <w:b/>
        </w:rPr>
        <w:t>climatiques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atténuer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effets.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Peuples</w:t>
      </w:r>
      <w:r w:rsidR="001D1A44">
        <w:t xml:space="preserve"> </w:t>
      </w:r>
      <w:r w:rsidR="00FE6F3E" w:rsidRPr="00E63980">
        <w:t>autochtones</w:t>
      </w:r>
    </w:p>
    <w:p w:rsidR="00FE6F3E" w:rsidRPr="00E63980" w:rsidRDefault="00FE6F3E" w:rsidP="00225488">
      <w:pPr>
        <w:pStyle w:val="SingleTxtG"/>
      </w:pPr>
      <w:r w:rsidRPr="00E63980">
        <w:t>15.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prend</w:t>
      </w:r>
      <w:r w:rsidR="001D1A44">
        <w:t xml:space="preserve"> </w:t>
      </w:r>
      <w:r w:rsidRPr="00E63980">
        <w:t>note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dispositions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Constitution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reconnaissent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protègent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tribus,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minorités</w:t>
      </w:r>
      <w:r w:rsidR="001D1A44">
        <w:t xml:space="preserve"> </w:t>
      </w:r>
      <w:r w:rsidRPr="00E63980">
        <w:t>raciales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groupes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communautés</w:t>
      </w:r>
      <w:r w:rsidR="001D1A44">
        <w:t xml:space="preserve"> </w:t>
      </w:r>
      <w:r w:rsidRPr="00E63980">
        <w:t>ethniques,</w:t>
      </w:r>
      <w:r w:rsidR="001D1A44">
        <w:t xml:space="preserve"> </w:t>
      </w:r>
      <w:r w:rsidRPr="00E63980">
        <w:t>mais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défaut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reconnaissance</w:t>
      </w:r>
      <w:r w:rsidR="001D1A44">
        <w:t xml:space="preserve"> </w:t>
      </w:r>
      <w:r w:rsidRPr="00E63980">
        <w:t>constitutionnelle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législative</w:t>
      </w:r>
      <w:r w:rsidR="001D1A44">
        <w:t xml:space="preserve"> </w:t>
      </w:r>
      <w:r w:rsidRPr="00E63980">
        <w:t>expresse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ceux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s’identifient</w:t>
      </w:r>
      <w:r w:rsidR="001D1A44">
        <w:t xml:space="preserve"> </w:t>
      </w:r>
      <w:r w:rsidRPr="00E63980">
        <w:t>comme</w:t>
      </w:r>
      <w:r w:rsidR="001D1A44">
        <w:t xml:space="preserve"> </w:t>
      </w:r>
      <w:r w:rsidRPr="00E63980">
        <w:t>autochtones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 ; </w:t>
      </w:r>
      <w:r w:rsidRPr="00E63980">
        <w:t>les</w:t>
      </w:r>
      <w:r w:rsidR="001D1A44">
        <w:t xml:space="preserve"> </w:t>
      </w:r>
      <w:r w:rsidRPr="00E63980">
        <w:t>allégations</w:t>
      </w:r>
      <w:r w:rsidR="001D1A44">
        <w:t xml:space="preserve"> </w:t>
      </w:r>
      <w:r w:rsidRPr="00E63980">
        <w:t>répétées</w:t>
      </w:r>
      <w:r w:rsidR="001D1A44">
        <w:t xml:space="preserve"> </w:t>
      </w:r>
      <w:r w:rsidRPr="00E63980">
        <w:t>selon</w:t>
      </w:r>
      <w:r w:rsidR="001D1A44">
        <w:t xml:space="preserve"> </w:t>
      </w:r>
      <w:r w:rsidRPr="00E63980">
        <w:t>lesquelles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peuples</w:t>
      </w:r>
      <w:r w:rsidR="001D1A44">
        <w:t xml:space="preserve"> </w:t>
      </w:r>
      <w:r w:rsidRPr="00E63980">
        <w:t>autochtones</w:t>
      </w:r>
      <w:r w:rsidR="001D1A44">
        <w:t xml:space="preserve"> </w:t>
      </w:r>
      <w:r w:rsidRPr="00E63980">
        <w:t>ont</w:t>
      </w:r>
      <w:r w:rsidR="001D1A44">
        <w:t xml:space="preserve"> </w:t>
      </w:r>
      <w:r w:rsidRPr="00E63980">
        <w:t>été</w:t>
      </w:r>
      <w:r w:rsidR="001D1A44">
        <w:t xml:space="preserve"> </w:t>
      </w:r>
      <w:r w:rsidRPr="00E63980">
        <w:t>expropriés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leurs</w:t>
      </w:r>
      <w:r w:rsidR="001D1A44">
        <w:t xml:space="preserve"> </w:t>
      </w:r>
      <w:r w:rsidRPr="00E63980">
        <w:t>terres</w:t>
      </w:r>
      <w:r w:rsidR="001D1A44">
        <w:t xml:space="preserve"> </w:t>
      </w:r>
      <w:r w:rsidRPr="00E63980">
        <w:t>ancestrales</w:t>
      </w:r>
      <w:r w:rsidR="001D1A44">
        <w:t xml:space="preserve"> </w:t>
      </w:r>
      <w:r w:rsidRPr="00E63980">
        <w:t>au</w:t>
      </w:r>
      <w:r w:rsidR="001D1A44">
        <w:t xml:space="preserve"> </w:t>
      </w:r>
      <w:r w:rsidRPr="00E63980">
        <w:t>mépris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l’obligation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consentement</w:t>
      </w:r>
      <w:r w:rsidR="001D1A44">
        <w:t xml:space="preserve"> </w:t>
      </w:r>
      <w:r w:rsidRPr="00E63980">
        <w:t>libre,</w:t>
      </w:r>
      <w:r w:rsidR="001D1A44">
        <w:t xml:space="preserve"> </w:t>
      </w:r>
      <w:r w:rsidRPr="00E63980">
        <w:t>préalable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éclairé</w:t>
      </w:r>
      <w:r w:rsidR="001D1A44">
        <w:t xml:space="preserve"> ; </w:t>
      </w:r>
      <w:r w:rsidRPr="00E63980">
        <w:t>et</w:t>
      </w:r>
      <w:r w:rsidR="001D1A44">
        <w:t xml:space="preserve"> </w:t>
      </w:r>
      <w:r w:rsidRPr="00E63980">
        <w:t>l’absence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mécanismes</w:t>
      </w:r>
      <w:r w:rsidR="001D1A44">
        <w:t xml:space="preserve"> </w:t>
      </w:r>
      <w:r w:rsidRPr="00E63980">
        <w:t>adéquats</w:t>
      </w:r>
      <w:r w:rsidR="001D1A44">
        <w:t xml:space="preserve"> </w:t>
      </w:r>
      <w:r w:rsidRPr="00E63980">
        <w:t>permettant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personnes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communautés</w:t>
      </w:r>
      <w:r w:rsidR="001D1A44">
        <w:t xml:space="preserve"> </w:t>
      </w:r>
      <w:r w:rsidRPr="00E63980">
        <w:t>autochtones</w:t>
      </w:r>
      <w:r w:rsidR="001D1A44">
        <w:t xml:space="preserve"> </w:t>
      </w:r>
      <w:r w:rsidRPr="00E63980">
        <w:t>concernées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participer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prise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décisions</w:t>
      </w:r>
      <w:r w:rsidR="001D1A44">
        <w:t xml:space="preserve"> </w:t>
      </w:r>
      <w:r w:rsidRPr="00E63980">
        <w:t>(art.</w:t>
      </w:r>
      <w:r w:rsidR="00AF261B">
        <w:t> </w:t>
      </w:r>
      <w:r w:rsidRPr="00E63980">
        <w:t>1,</w:t>
      </w:r>
      <w:r w:rsidR="001D1A44">
        <w:t xml:space="preserve"> </w:t>
      </w:r>
      <w:r w:rsidRPr="00E63980">
        <w:t>par.</w:t>
      </w:r>
      <w:r w:rsidR="00AF261B">
        <w:t> </w:t>
      </w:r>
      <w:r w:rsidRPr="00E63980">
        <w:t>2).</w:t>
      </w:r>
    </w:p>
    <w:p w:rsidR="00FE6F3E" w:rsidRPr="00E63980" w:rsidRDefault="00FE6F3E" w:rsidP="00AF261B">
      <w:pPr>
        <w:pStyle w:val="SingleTxtG"/>
        <w:keepNext/>
      </w:pPr>
      <w:r w:rsidRPr="00E63980">
        <w:t>16.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> :</w:t>
      </w:r>
      <w:r w:rsidR="001D1A44">
        <w:t xml:space="preserve"> 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a)</w:t>
      </w:r>
      <w:r w:rsidRPr="00E63980">
        <w:rPr>
          <w:b/>
        </w:rPr>
        <w:tab/>
        <w:t>D’accélérer</w:t>
      </w:r>
      <w:r w:rsidR="001D1A44">
        <w:rPr>
          <w:b/>
        </w:rPr>
        <w:t xml:space="preserve"> </w:t>
      </w:r>
      <w:r w:rsidRPr="00E63980">
        <w:rPr>
          <w:b/>
        </w:rPr>
        <w:t>l’adoption</w:t>
      </w:r>
      <w:r w:rsidR="001D1A44">
        <w:rPr>
          <w:b/>
        </w:rPr>
        <w:t xml:space="preserve"> </w:t>
      </w:r>
      <w:r w:rsidRPr="00E63980">
        <w:rPr>
          <w:b/>
          <w:bCs/>
        </w:rPr>
        <w:t>d’une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reconnaisse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protège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peuples</w:t>
      </w:r>
      <w:r w:rsidR="001D1A44">
        <w:rPr>
          <w:b/>
        </w:rPr>
        <w:t xml:space="preserve"> </w:t>
      </w:r>
      <w:r w:rsidRPr="00E63980">
        <w:rPr>
          <w:b/>
        </w:rPr>
        <w:t>autochtones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pleine</w:t>
      </w:r>
      <w:r w:rsidR="001D1A44">
        <w:rPr>
          <w:b/>
        </w:rPr>
        <w:t xml:space="preserve"> </w:t>
      </w:r>
      <w:r w:rsidRPr="00E63980">
        <w:rPr>
          <w:b/>
        </w:rPr>
        <w:t>conformité</w:t>
      </w:r>
      <w:r w:rsidR="001D1A44">
        <w:rPr>
          <w:b/>
        </w:rPr>
        <w:t xml:space="preserve"> </w:t>
      </w:r>
      <w:r w:rsidRPr="00E63980">
        <w:rPr>
          <w:b/>
        </w:rPr>
        <w:t>avec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normes</w:t>
      </w:r>
      <w:r w:rsidR="001D1A44">
        <w:rPr>
          <w:b/>
        </w:rPr>
        <w:t xml:space="preserve"> </w:t>
      </w:r>
      <w:r w:rsidRPr="00E63980">
        <w:rPr>
          <w:b/>
        </w:rPr>
        <w:t>internationales</w:t>
      </w:r>
      <w:r w:rsidR="001D1A44">
        <w:rPr>
          <w:b/>
        </w:rPr>
        <w:t xml:space="preserve"> </w:t>
      </w:r>
      <w:r w:rsidRPr="00E63980">
        <w:rPr>
          <w:b/>
        </w:rPr>
        <w:t>relatives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</w:t>
      </w:r>
      <w:r w:rsidR="001D1A44">
        <w:rPr>
          <w:b/>
        </w:rPr>
        <w:t xml:space="preserve"> </w:t>
      </w:r>
      <w:r w:rsidRPr="00E63980">
        <w:rPr>
          <w:b/>
        </w:rPr>
        <w:t>applicables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b)</w:t>
      </w:r>
      <w:r w:rsidRPr="00E63980">
        <w:rPr>
          <w:b/>
        </w:rPr>
        <w:tab/>
        <w:t>D’assurer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pleine</w:t>
      </w:r>
      <w:r w:rsidR="001D1A44">
        <w:rPr>
          <w:b/>
        </w:rPr>
        <w:t xml:space="preserve"> </w:t>
      </w:r>
      <w:r w:rsidRPr="00E63980">
        <w:rPr>
          <w:b/>
        </w:rPr>
        <w:t>mise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mécanismes</w:t>
      </w:r>
      <w:r w:rsidR="001D1A44">
        <w:rPr>
          <w:b/>
        </w:rPr>
        <w:t xml:space="preserve"> </w:t>
      </w:r>
      <w:r w:rsidRPr="00E63980">
        <w:rPr>
          <w:b/>
        </w:rPr>
        <w:t>visant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garantir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représentation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participation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peuples</w:t>
      </w:r>
      <w:r w:rsidR="001D1A44">
        <w:rPr>
          <w:b/>
        </w:rPr>
        <w:t xml:space="preserve"> </w:t>
      </w:r>
      <w:r w:rsidRPr="00E63980">
        <w:rPr>
          <w:b/>
        </w:rPr>
        <w:t>autochtones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  <w:bCs/>
        </w:rPr>
        <w:t>Hill</w:t>
      </w:r>
      <w:r w:rsidR="001D1A44">
        <w:rPr>
          <w:b/>
        </w:rPr>
        <w:t xml:space="preserve"> </w:t>
      </w:r>
      <w:r w:rsidRPr="00E63980">
        <w:rPr>
          <w:b/>
        </w:rPr>
        <w:t>Tracts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plaines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prise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toutes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décisions</w:t>
      </w:r>
      <w:r w:rsidR="001D1A44">
        <w:rPr>
          <w:b/>
        </w:rPr>
        <w:t xml:space="preserve"> </w:t>
      </w:r>
      <w:r w:rsidRPr="00E63980">
        <w:rPr>
          <w:b/>
        </w:rPr>
        <w:t>concernant</w:t>
      </w:r>
      <w:r w:rsidR="001D1A44">
        <w:rPr>
          <w:b/>
        </w:rPr>
        <w:t xml:space="preserve"> </w:t>
      </w:r>
      <w:r w:rsidRPr="00E63980">
        <w:rPr>
          <w:b/>
        </w:rPr>
        <w:t>leurs</w:t>
      </w:r>
      <w:r w:rsidR="001D1A44">
        <w:rPr>
          <w:b/>
        </w:rPr>
        <w:t xml:space="preserve"> </w:t>
      </w:r>
      <w:r w:rsidRPr="00E63980">
        <w:rPr>
          <w:b/>
        </w:rPr>
        <w:t>droits,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mettre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place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tels</w:t>
      </w:r>
      <w:r w:rsidR="001D1A44">
        <w:rPr>
          <w:b/>
        </w:rPr>
        <w:t xml:space="preserve"> </w:t>
      </w:r>
      <w:r w:rsidRPr="00E63980">
        <w:rPr>
          <w:b/>
        </w:rPr>
        <w:t>mécanismes</w:t>
      </w:r>
      <w:r w:rsidR="001D1A44">
        <w:rPr>
          <w:b/>
        </w:rPr>
        <w:t xml:space="preserve"> </w:t>
      </w:r>
      <w:r w:rsidRPr="00E63980">
        <w:rPr>
          <w:b/>
        </w:rPr>
        <w:t>là</w:t>
      </w:r>
      <w:r w:rsidR="001D1A44">
        <w:rPr>
          <w:b/>
        </w:rPr>
        <w:t xml:space="preserve"> </w:t>
      </w:r>
      <w:r w:rsidRPr="00E63980">
        <w:rPr>
          <w:b/>
        </w:rPr>
        <w:t>où</w:t>
      </w:r>
      <w:r w:rsidR="001D1A44">
        <w:rPr>
          <w:b/>
        </w:rPr>
        <w:t xml:space="preserve"> </w:t>
      </w:r>
      <w:r w:rsidRPr="00E63980">
        <w:rPr>
          <w:b/>
        </w:rPr>
        <w:t>ils</w:t>
      </w:r>
      <w:r w:rsidR="001D1A44">
        <w:rPr>
          <w:b/>
        </w:rPr>
        <w:t xml:space="preserve"> </w:t>
      </w:r>
      <w:r w:rsidRPr="00E63980">
        <w:rPr>
          <w:b/>
        </w:rPr>
        <w:t>font</w:t>
      </w:r>
      <w:r w:rsidR="001D1A44">
        <w:rPr>
          <w:b/>
        </w:rPr>
        <w:t xml:space="preserve"> </w:t>
      </w:r>
      <w:r w:rsidRPr="00E63980">
        <w:rPr>
          <w:b/>
        </w:rPr>
        <w:t>défaut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c)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veiller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l’obligation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consentement</w:t>
      </w:r>
      <w:r w:rsidR="001D1A44">
        <w:rPr>
          <w:b/>
        </w:rPr>
        <w:t xml:space="preserve"> </w:t>
      </w:r>
      <w:r w:rsidRPr="00E63980">
        <w:rPr>
          <w:b/>
        </w:rPr>
        <w:t>libre,</w:t>
      </w:r>
      <w:r w:rsidR="001D1A44">
        <w:rPr>
          <w:b/>
        </w:rPr>
        <w:t xml:space="preserve"> </w:t>
      </w:r>
      <w:r w:rsidRPr="00E63980">
        <w:rPr>
          <w:b/>
        </w:rPr>
        <w:t>préalable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éclairé</w:t>
      </w:r>
      <w:r w:rsidR="001D1A44">
        <w:rPr>
          <w:b/>
        </w:rPr>
        <w:t xml:space="preserve"> </w:t>
      </w:r>
      <w:r w:rsidRPr="00E63980">
        <w:rPr>
          <w:b/>
        </w:rPr>
        <w:t>soit</w:t>
      </w:r>
      <w:r w:rsidR="001D1A44">
        <w:rPr>
          <w:b/>
        </w:rPr>
        <w:t xml:space="preserve"> </w:t>
      </w:r>
      <w:r w:rsidRPr="00E63980">
        <w:rPr>
          <w:b/>
        </w:rPr>
        <w:t>respectée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tous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cas</w:t>
      </w:r>
      <w:r w:rsidR="001D1A44">
        <w:rPr>
          <w:b/>
        </w:rPr>
        <w:t xml:space="preserve"> </w:t>
      </w:r>
      <w:r w:rsidRPr="00E63980">
        <w:rPr>
          <w:b/>
        </w:rPr>
        <w:t>d’expropriation</w:t>
      </w:r>
      <w:r w:rsidR="001D1A44">
        <w:rPr>
          <w:b/>
        </w:rPr>
        <w:t xml:space="preserve"> </w:t>
      </w:r>
      <w:r w:rsidRPr="00E63980">
        <w:rPr>
          <w:b/>
        </w:rPr>
        <w:t>foncière</w:t>
      </w:r>
      <w:r w:rsidR="001D1A44">
        <w:rPr>
          <w:b/>
        </w:rPr>
        <w:t xml:space="preserve"> </w:t>
      </w:r>
      <w:r w:rsidRPr="00E63980">
        <w:rPr>
          <w:b/>
          <w:bCs/>
        </w:rPr>
        <w:t>touchant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peuples</w:t>
      </w:r>
      <w:r w:rsidR="001D1A44">
        <w:rPr>
          <w:b/>
        </w:rPr>
        <w:t xml:space="preserve"> </w:t>
      </w:r>
      <w:r w:rsidRPr="00E63980">
        <w:rPr>
          <w:b/>
        </w:rPr>
        <w:t>autochtones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d)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mettre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place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mécanismes</w:t>
      </w:r>
      <w:r w:rsidR="001D1A44">
        <w:rPr>
          <w:b/>
        </w:rPr>
        <w:t xml:space="preserve"> </w:t>
      </w:r>
      <w:r w:rsidRPr="00E63980">
        <w:rPr>
          <w:b/>
        </w:rPr>
        <w:t>efficaces</w:t>
      </w:r>
      <w:r w:rsidR="001D1A44">
        <w:rPr>
          <w:b/>
        </w:rPr>
        <w:t xml:space="preserve"> </w:t>
      </w:r>
      <w:r w:rsidRPr="00E63980">
        <w:rPr>
          <w:b/>
        </w:rPr>
        <w:t>grâce</w:t>
      </w:r>
      <w:r w:rsidR="001D1A44">
        <w:rPr>
          <w:b/>
        </w:rPr>
        <w:t xml:space="preserve"> </w:t>
      </w:r>
      <w:r w:rsidRPr="00E63980">
        <w:rPr>
          <w:b/>
        </w:rPr>
        <w:t>auxquels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peuples</w:t>
      </w:r>
      <w:r w:rsidR="001D1A44">
        <w:rPr>
          <w:b/>
        </w:rPr>
        <w:t xml:space="preserve"> </w:t>
      </w:r>
      <w:r w:rsidRPr="00E63980">
        <w:rPr>
          <w:b/>
        </w:rPr>
        <w:t>autochtones</w:t>
      </w:r>
      <w:r w:rsidR="001D1A44">
        <w:rPr>
          <w:b/>
        </w:rPr>
        <w:t xml:space="preserve"> </w:t>
      </w:r>
      <w:r w:rsidRPr="00E63980">
        <w:rPr>
          <w:b/>
        </w:rPr>
        <w:t>puissent</w:t>
      </w:r>
      <w:r w:rsidR="001D1A44">
        <w:rPr>
          <w:b/>
        </w:rPr>
        <w:t xml:space="preserve"> </w:t>
      </w:r>
      <w:r w:rsidRPr="00E63980">
        <w:rPr>
          <w:b/>
        </w:rPr>
        <w:t>exercer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recours</w:t>
      </w:r>
      <w:r w:rsidR="001D1A44">
        <w:rPr>
          <w:b/>
        </w:rPr>
        <w:t xml:space="preserve"> </w:t>
      </w:r>
      <w:r w:rsidRPr="00E63980">
        <w:rPr>
          <w:b/>
        </w:rPr>
        <w:t>contre</w:t>
      </w:r>
      <w:r w:rsidR="001D1A44">
        <w:rPr>
          <w:b/>
        </w:rPr>
        <w:t xml:space="preserve"> </w:t>
      </w:r>
      <w:r w:rsidRPr="00E63980">
        <w:rPr>
          <w:b/>
        </w:rPr>
        <w:t>leur</w:t>
      </w:r>
      <w:r w:rsidR="001D1A44">
        <w:rPr>
          <w:b/>
        </w:rPr>
        <w:t xml:space="preserve"> </w:t>
      </w:r>
      <w:r w:rsidRPr="00E63980">
        <w:rPr>
          <w:b/>
          <w:bCs/>
        </w:rPr>
        <w:t>expropriation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terres</w:t>
      </w:r>
      <w:r w:rsidR="001D1A44">
        <w:rPr>
          <w:b/>
        </w:rPr>
        <w:t xml:space="preserve"> </w:t>
      </w:r>
      <w:r w:rsidRPr="00E63980">
        <w:rPr>
          <w:b/>
        </w:rPr>
        <w:t>ancestrales</w:t>
      </w:r>
      <w:r w:rsidR="001D1A44">
        <w:rPr>
          <w:b/>
        </w:rPr>
        <w:t xml:space="preserve"> ; 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e)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ratifier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="00AF261B">
        <w:rPr>
          <w:b/>
          <w:bCs/>
        </w:rPr>
        <w:t>c</w:t>
      </w:r>
      <w:r w:rsidRPr="00E63980">
        <w:rPr>
          <w:b/>
          <w:bCs/>
        </w:rPr>
        <w:t>onvention</w:t>
      </w:r>
      <w:r w:rsidR="001D1A44">
        <w:rPr>
          <w:b/>
        </w:rPr>
        <w:t xml:space="preserve"> </w:t>
      </w:r>
      <w:r w:rsidRPr="00E63980">
        <w:rPr>
          <w:b/>
        </w:rPr>
        <w:t>(n</w:t>
      </w:r>
      <w:r w:rsidRPr="00E63980">
        <w:rPr>
          <w:b/>
          <w:vertAlign w:val="superscript"/>
        </w:rPr>
        <w:t>o</w:t>
      </w:r>
      <w:r w:rsidR="00AF261B">
        <w:rPr>
          <w:b/>
        </w:rPr>
        <w:t> </w:t>
      </w:r>
      <w:r w:rsidRPr="00E63980">
        <w:rPr>
          <w:b/>
        </w:rPr>
        <w:t>169)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l’Organisation</w:t>
      </w:r>
      <w:r w:rsidR="001D1A44">
        <w:rPr>
          <w:b/>
        </w:rPr>
        <w:t xml:space="preserve"> </w:t>
      </w:r>
      <w:r w:rsidRPr="00E63980">
        <w:rPr>
          <w:b/>
        </w:rPr>
        <w:t>internationale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Travail</w:t>
      </w:r>
      <w:r w:rsidR="001D1A44">
        <w:rPr>
          <w:b/>
        </w:rPr>
        <w:t xml:space="preserve"> </w:t>
      </w:r>
      <w:r w:rsidRPr="00E63980">
        <w:rPr>
          <w:b/>
        </w:rPr>
        <w:t>relative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peup</w:t>
      </w:r>
      <w:r w:rsidR="00A93373">
        <w:rPr>
          <w:b/>
        </w:rPr>
        <w:t>les</w:t>
      </w:r>
      <w:r w:rsidR="001D1A44">
        <w:rPr>
          <w:b/>
        </w:rPr>
        <w:t xml:space="preserve"> </w:t>
      </w:r>
      <w:r w:rsidR="00A93373">
        <w:rPr>
          <w:b/>
        </w:rPr>
        <w:t>indigènes</w:t>
      </w:r>
      <w:r w:rsidR="001D1A44">
        <w:rPr>
          <w:b/>
        </w:rPr>
        <w:t xml:space="preserve"> </w:t>
      </w:r>
      <w:r w:rsidR="00A93373">
        <w:rPr>
          <w:b/>
        </w:rPr>
        <w:t>et</w:t>
      </w:r>
      <w:r w:rsidR="001D1A44">
        <w:rPr>
          <w:b/>
        </w:rPr>
        <w:t xml:space="preserve"> </w:t>
      </w:r>
      <w:r w:rsidR="00A93373">
        <w:rPr>
          <w:b/>
        </w:rPr>
        <w:t>tribaux,</w:t>
      </w:r>
      <w:r w:rsidR="001D1A44">
        <w:rPr>
          <w:b/>
        </w:rPr>
        <w:t xml:space="preserve"> </w:t>
      </w:r>
      <w:r w:rsidR="00A93373">
        <w:rPr>
          <w:b/>
        </w:rPr>
        <w:t>1989.</w:t>
      </w:r>
    </w:p>
    <w:p w:rsidR="00FE6F3E" w:rsidRPr="00E63980" w:rsidRDefault="00FE6F3E" w:rsidP="00225488">
      <w:pPr>
        <w:pStyle w:val="SingleTxtG"/>
      </w:pPr>
      <w:r w:rsidRPr="00E63980">
        <w:t>17.</w:t>
      </w:r>
      <w:r w:rsidRPr="00E63980">
        <w:tab/>
        <w:t>Pour</w:t>
      </w:r>
      <w:r w:rsidR="001D1A44">
        <w:t xml:space="preserve"> </w:t>
      </w:r>
      <w:r w:rsidRPr="00E63980">
        <w:t>ce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proprement</w:t>
      </w:r>
      <w:r w:rsidR="001D1A44">
        <w:t xml:space="preserve"> </w:t>
      </w:r>
      <w:r w:rsidRPr="00E63980">
        <w:t>parler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l’Accord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paix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Chittagong</w:t>
      </w:r>
      <w:r w:rsidR="001D1A44">
        <w:t xml:space="preserve"> </w:t>
      </w:r>
      <w:r w:rsidRPr="00E63980">
        <w:t>Hill</w:t>
      </w:r>
      <w:r w:rsidR="001D1A44">
        <w:t xml:space="preserve"> </w:t>
      </w:r>
      <w:r w:rsidRPr="00E63980">
        <w:t>Tracts,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s’inquiète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ce</w:t>
      </w:r>
      <w:r w:rsidR="001D1A44">
        <w:t xml:space="preserve"> </w:t>
      </w:r>
      <w:r w:rsidRPr="00E63980">
        <w:t>qu’il</w:t>
      </w:r>
      <w:r w:rsidR="001D1A44">
        <w:t xml:space="preserve"> </w:t>
      </w:r>
      <w:r w:rsidRPr="00E63980">
        <w:t>soit</w:t>
      </w:r>
      <w:r w:rsidR="001D1A44">
        <w:t xml:space="preserve"> </w:t>
      </w:r>
      <w:r w:rsidRPr="00E63980">
        <w:t>insuffisamment</w:t>
      </w:r>
      <w:r w:rsidR="001D1A44">
        <w:t xml:space="preserve"> </w:t>
      </w:r>
      <w:r w:rsidRPr="00E63980">
        <w:t>mis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œuvre,</w:t>
      </w:r>
      <w:r w:rsidR="001D1A44">
        <w:t xml:space="preserve"> </w:t>
      </w:r>
      <w:r w:rsidRPr="00E63980">
        <w:t>tout</w:t>
      </w:r>
      <w:r w:rsidR="001D1A44">
        <w:t xml:space="preserve"> </w:t>
      </w:r>
      <w:r w:rsidRPr="00E63980">
        <w:t>particulièrement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ce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concerne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règlement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différends</w:t>
      </w:r>
      <w:r w:rsidR="001D1A44">
        <w:t xml:space="preserve"> </w:t>
      </w:r>
      <w:r w:rsidRPr="00E63980">
        <w:t>fonciers.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regrette</w:t>
      </w:r>
      <w:r w:rsidR="001D1A44">
        <w:t xml:space="preserve"> </w:t>
      </w:r>
      <w:r w:rsidRPr="00E63980">
        <w:t>l’absence</w:t>
      </w:r>
      <w:r w:rsidR="001D1A44">
        <w:t xml:space="preserve"> </w:t>
      </w:r>
      <w:r w:rsidRPr="00E63980">
        <w:t>d’informations</w:t>
      </w:r>
      <w:r w:rsidR="001D1A44">
        <w:t xml:space="preserve"> </w:t>
      </w:r>
      <w:r w:rsidRPr="00E63980">
        <w:t>sur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l’issue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dossiers</w:t>
      </w:r>
      <w:r w:rsidR="001D1A44">
        <w:t xml:space="preserve"> </w:t>
      </w:r>
      <w:r w:rsidRPr="00E63980">
        <w:t>soumis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Commission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règlement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différends</w:t>
      </w:r>
      <w:r w:rsidR="001D1A44">
        <w:t xml:space="preserve"> </w:t>
      </w:r>
      <w:r w:rsidRPr="00E63980">
        <w:t>fonciers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région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Chittagong</w:t>
      </w:r>
      <w:r w:rsidR="001D1A44">
        <w:t xml:space="preserve"> </w:t>
      </w:r>
      <w:r w:rsidRPr="00E63980">
        <w:t>Hill</w:t>
      </w:r>
      <w:r w:rsidR="001D1A44">
        <w:t xml:space="preserve"> </w:t>
      </w:r>
      <w:r w:rsidRPr="00E63980">
        <w:t>Tracts</w:t>
      </w:r>
      <w:r w:rsidR="001D1A44">
        <w:t xml:space="preserve"> </w:t>
      </w:r>
      <w:r w:rsidRPr="00E63980">
        <w:t>(art.</w:t>
      </w:r>
      <w:r w:rsidR="00AF261B">
        <w:t> </w:t>
      </w:r>
      <w:r w:rsidRPr="00E63980">
        <w:t>1,</w:t>
      </w:r>
      <w:r w:rsidR="001D1A44">
        <w:t xml:space="preserve"> </w:t>
      </w:r>
      <w:r w:rsidRPr="00E63980">
        <w:t>par.</w:t>
      </w:r>
      <w:r w:rsidR="00AF261B">
        <w:t> </w:t>
      </w:r>
      <w:r w:rsidRPr="00E63980">
        <w:t>2).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t>18.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redoubler</w:t>
      </w:r>
      <w:r w:rsidR="001D1A44">
        <w:rPr>
          <w:b/>
        </w:rPr>
        <w:t xml:space="preserve"> </w:t>
      </w:r>
      <w:r w:rsidRPr="00E63980">
        <w:rPr>
          <w:b/>
        </w:rPr>
        <w:t>d’efforts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mettre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l’Accord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paix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Chittagong</w:t>
      </w:r>
      <w:r w:rsidR="001D1A44">
        <w:rPr>
          <w:b/>
        </w:rPr>
        <w:t xml:space="preserve"> </w:t>
      </w:r>
      <w:r w:rsidRPr="00E63980">
        <w:rPr>
          <w:b/>
        </w:rPr>
        <w:t>Hill</w:t>
      </w:r>
      <w:r w:rsidR="001D1A44">
        <w:rPr>
          <w:b/>
        </w:rPr>
        <w:t xml:space="preserve"> </w:t>
      </w:r>
      <w:r w:rsidRPr="00E63980">
        <w:rPr>
          <w:b/>
        </w:rPr>
        <w:t>Tracts</w:t>
      </w:r>
      <w:r w:rsidR="001D1A44">
        <w:rPr>
          <w:b/>
        </w:rPr>
        <w:t xml:space="preserve"> </w:t>
      </w:r>
      <w:r w:rsidRPr="00E63980">
        <w:rPr>
          <w:b/>
        </w:rPr>
        <w:t>et,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particulier,</w:t>
      </w:r>
      <w:r w:rsidR="001D1A44">
        <w:rPr>
          <w:b/>
        </w:rPr>
        <w:t xml:space="preserve"> </w:t>
      </w:r>
      <w:r w:rsidRPr="00E63980">
        <w:rPr>
          <w:b/>
        </w:rPr>
        <w:t>régler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nombreux</w:t>
      </w:r>
      <w:r w:rsidR="001D1A44">
        <w:rPr>
          <w:b/>
        </w:rPr>
        <w:t xml:space="preserve"> </w:t>
      </w:r>
      <w:r w:rsidRPr="00E63980">
        <w:rPr>
          <w:b/>
        </w:rPr>
        <w:t>différends</w:t>
      </w:r>
      <w:r w:rsidR="001D1A44">
        <w:rPr>
          <w:b/>
        </w:rPr>
        <w:t xml:space="preserve"> </w:t>
      </w:r>
      <w:r w:rsidRPr="00E63980">
        <w:rPr>
          <w:b/>
        </w:rPr>
        <w:t>fonciers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toute</w:t>
      </w:r>
      <w:r w:rsidR="001D1A44">
        <w:rPr>
          <w:b/>
        </w:rPr>
        <w:t xml:space="preserve"> </w:t>
      </w:r>
      <w:r w:rsidRPr="00E63980">
        <w:rPr>
          <w:b/>
        </w:rPr>
        <w:t>transparence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efficacité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un</w:t>
      </w:r>
      <w:r w:rsidR="001D1A44">
        <w:rPr>
          <w:b/>
        </w:rPr>
        <w:t xml:space="preserve"> </w:t>
      </w:r>
      <w:r w:rsidRPr="00E63980">
        <w:rPr>
          <w:b/>
        </w:rPr>
        <w:t>délai</w:t>
      </w:r>
      <w:r w:rsidR="001D1A44">
        <w:rPr>
          <w:b/>
        </w:rPr>
        <w:t xml:space="preserve"> </w:t>
      </w:r>
      <w:r w:rsidRPr="00E63980">
        <w:rPr>
          <w:b/>
        </w:rPr>
        <w:t>déterminé,</w:t>
      </w:r>
      <w:r w:rsidR="001D1A44">
        <w:rPr>
          <w:b/>
        </w:rPr>
        <w:t xml:space="preserve"> </w:t>
      </w:r>
      <w:r w:rsidRPr="00E63980">
        <w:rPr>
          <w:b/>
        </w:rPr>
        <w:t>notamment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allouant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ressources</w:t>
      </w:r>
      <w:r w:rsidR="001D1A44">
        <w:rPr>
          <w:b/>
        </w:rPr>
        <w:t xml:space="preserve"> </w:t>
      </w:r>
      <w:r w:rsidRPr="00E63980">
        <w:rPr>
          <w:b/>
        </w:rPr>
        <w:t>humaines,</w:t>
      </w:r>
      <w:r w:rsidR="001D1A44">
        <w:rPr>
          <w:b/>
        </w:rPr>
        <w:t xml:space="preserve"> </w:t>
      </w:r>
      <w:r w:rsidRPr="00E63980">
        <w:rPr>
          <w:b/>
        </w:rPr>
        <w:t>financières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techniques</w:t>
      </w:r>
      <w:r w:rsidR="001D1A44">
        <w:rPr>
          <w:b/>
        </w:rPr>
        <w:t xml:space="preserve"> </w:t>
      </w:r>
      <w:r w:rsidRPr="00E63980">
        <w:rPr>
          <w:b/>
        </w:rPr>
        <w:t>suffisantes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Commission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règlement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différends</w:t>
      </w:r>
      <w:r w:rsidR="001D1A44">
        <w:rPr>
          <w:b/>
        </w:rPr>
        <w:t xml:space="preserve"> </w:t>
      </w:r>
      <w:r w:rsidRPr="00E63980">
        <w:rPr>
          <w:b/>
        </w:rPr>
        <w:t>fonciers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région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Chittagong</w:t>
      </w:r>
      <w:r w:rsidR="001D1A44">
        <w:rPr>
          <w:b/>
        </w:rPr>
        <w:t xml:space="preserve"> </w:t>
      </w:r>
      <w:r w:rsidRPr="00E63980">
        <w:rPr>
          <w:b/>
        </w:rPr>
        <w:t>Hill</w:t>
      </w:r>
      <w:r w:rsidR="001D1A44">
        <w:rPr>
          <w:b/>
        </w:rPr>
        <w:t xml:space="preserve"> </w:t>
      </w:r>
      <w:r w:rsidRPr="00E63980">
        <w:rPr>
          <w:b/>
        </w:rPr>
        <w:t>Tracts.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demande</w:t>
      </w:r>
      <w:r w:rsidR="001D1A44">
        <w:rPr>
          <w:b/>
        </w:rPr>
        <w:t xml:space="preserve"> </w:t>
      </w:r>
      <w:r w:rsidRPr="00E63980">
        <w:rPr>
          <w:b/>
        </w:rPr>
        <w:t>également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faire</w:t>
      </w:r>
      <w:r w:rsidR="001D1A44">
        <w:rPr>
          <w:b/>
        </w:rPr>
        <w:t xml:space="preserve"> </w:t>
      </w:r>
      <w:r w:rsidRPr="00E63980">
        <w:rPr>
          <w:b/>
        </w:rPr>
        <w:t>figurer,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prochain</w:t>
      </w:r>
      <w:r w:rsidR="001D1A44">
        <w:rPr>
          <w:b/>
        </w:rPr>
        <w:t xml:space="preserve"> </w:t>
      </w:r>
      <w:r w:rsidRPr="00E63980">
        <w:rPr>
          <w:b/>
        </w:rPr>
        <w:t>rapport</w:t>
      </w:r>
      <w:r w:rsidR="001D1A44">
        <w:rPr>
          <w:b/>
        </w:rPr>
        <w:t xml:space="preserve"> </w:t>
      </w:r>
      <w:r w:rsidRPr="00E63980">
        <w:rPr>
          <w:b/>
        </w:rPr>
        <w:t>périodique,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renseignements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progrès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auront</w:t>
      </w:r>
      <w:r w:rsidR="001D1A44">
        <w:rPr>
          <w:b/>
        </w:rPr>
        <w:t xml:space="preserve"> </w:t>
      </w:r>
      <w:r w:rsidRPr="00E63980">
        <w:rPr>
          <w:b/>
        </w:rPr>
        <w:t>été</w:t>
      </w:r>
      <w:r w:rsidR="001D1A44">
        <w:rPr>
          <w:b/>
        </w:rPr>
        <w:t xml:space="preserve"> </w:t>
      </w:r>
      <w:r w:rsidRPr="00E63980">
        <w:rPr>
          <w:b/>
        </w:rPr>
        <w:t>accomplis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mise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l’Accord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travaux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Commission.</w:t>
      </w:r>
      <w:r w:rsidR="001D1A44">
        <w:rPr>
          <w:b/>
        </w:rPr>
        <w:t xml:space="preserve"> 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Obligation</w:t>
      </w:r>
      <w:r w:rsidR="001D1A44">
        <w:t xml:space="preserve"> </w:t>
      </w:r>
      <w:r w:rsidR="00FE6F3E" w:rsidRPr="00E63980">
        <w:t>d’agir</w:t>
      </w:r>
      <w:r w:rsidR="001D1A44">
        <w:t xml:space="preserve"> </w:t>
      </w:r>
      <w:r w:rsidR="00FE6F3E" w:rsidRPr="00E63980">
        <w:t>au</w:t>
      </w:r>
      <w:r w:rsidR="001D1A44">
        <w:t xml:space="preserve"> </w:t>
      </w:r>
      <w:r w:rsidR="00FE6F3E" w:rsidRPr="00E63980">
        <w:t>maximum</w:t>
      </w:r>
      <w:r w:rsidR="001D1A44">
        <w:t xml:space="preserve"> </w:t>
      </w:r>
      <w:r w:rsidR="00FE6F3E" w:rsidRPr="00E63980">
        <w:t>des</w:t>
      </w:r>
      <w:r w:rsidR="001D1A44">
        <w:t xml:space="preserve"> </w:t>
      </w:r>
      <w:r w:rsidR="00FE6F3E" w:rsidRPr="00E63980">
        <w:t>ressources</w:t>
      </w:r>
      <w:r w:rsidR="001D1A44">
        <w:t xml:space="preserve"> </w:t>
      </w:r>
      <w:r w:rsidR="00FE6F3E" w:rsidRPr="00E63980">
        <w:t>disponibles</w:t>
      </w:r>
    </w:p>
    <w:p w:rsidR="00FE6F3E" w:rsidRPr="00E63980" w:rsidRDefault="00FE6F3E" w:rsidP="00225488">
      <w:pPr>
        <w:pStyle w:val="SingleTxtG"/>
      </w:pPr>
      <w:r w:rsidRPr="00E63980">
        <w:t>19.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prend</w:t>
      </w:r>
      <w:r w:rsidR="001D1A44">
        <w:t xml:space="preserve"> </w:t>
      </w:r>
      <w:r w:rsidRPr="00E63980">
        <w:t>note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progrès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ont</w:t>
      </w:r>
      <w:r w:rsidR="001D1A44">
        <w:t xml:space="preserve"> </w:t>
      </w:r>
      <w:r w:rsidRPr="00E63980">
        <w:t>été</w:t>
      </w:r>
      <w:r w:rsidR="001D1A44">
        <w:t xml:space="preserve"> </w:t>
      </w:r>
      <w:r w:rsidRPr="00E63980">
        <w:t>réalisés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réduction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pauvreté,</w:t>
      </w:r>
      <w:r w:rsidR="001D1A44">
        <w:t xml:space="preserve"> </w:t>
      </w:r>
      <w:r w:rsidRPr="00E63980">
        <w:t>mais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creusement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inégalités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revenu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certains</w:t>
      </w:r>
      <w:r w:rsidR="001D1A44">
        <w:t xml:space="preserve"> </w:t>
      </w:r>
      <w:r w:rsidRPr="00E63980">
        <w:t>aspects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</w:t>
      </w:r>
      <w:r w:rsidR="001D1A44">
        <w:t xml:space="preserve"> </w:t>
      </w:r>
      <w:r w:rsidRPr="00E63980">
        <w:t>situation</w:t>
      </w:r>
      <w:r w:rsidR="001D1A44">
        <w:t xml:space="preserve"> </w:t>
      </w:r>
      <w:r w:rsidRPr="00E63980">
        <w:t>fiscale,</w:t>
      </w:r>
      <w:r w:rsidR="001D1A44">
        <w:t xml:space="preserve"> </w:t>
      </w:r>
      <w:r w:rsidRPr="00E63980">
        <w:t>dont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modicité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recettes</w:t>
      </w:r>
      <w:r w:rsidR="001D1A44">
        <w:t xml:space="preserve"> </w:t>
      </w:r>
      <w:r w:rsidRPr="00E63980">
        <w:t>fiscales,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rapport</w:t>
      </w:r>
      <w:r w:rsidR="001D1A44">
        <w:t xml:space="preserve"> </w:t>
      </w:r>
      <w:r w:rsidRPr="00E63980">
        <w:t>très</w:t>
      </w:r>
      <w:r w:rsidR="001D1A44">
        <w:t xml:space="preserve"> </w:t>
      </w:r>
      <w:r w:rsidRPr="00E63980">
        <w:t>faible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ces</w:t>
      </w:r>
      <w:r w:rsidR="001D1A44">
        <w:t xml:space="preserve"> </w:t>
      </w:r>
      <w:r w:rsidRPr="00E63980">
        <w:t>recettes</w:t>
      </w:r>
      <w:r w:rsidR="001D1A44">
        <w:t xml:space="preserve"> </w:t>
      </w:r>
      <w:r w:rsidRPr="00E63980">
        <w:t>au</w:t>
      </w:r>
      <w:r w:rsidR="001D1A44">
        <w:t xml:space="preserve"> </w:t>
      </w:r>
      <w:r w:rsidRPr="00E63980">
        <w:t>produit</w:t>
      </w:r>
      <w:r w:rsidR="001D1A44">
        <w:t xml:space="preserve"> </w:t>
      </w:r>
      <w:r w:rsidRPr="00E63980">
        <w:t>intérieur</w:t>
      </w:r>
      <w:r w:rsidR="001D1A44">
        <w:t xml:space="preserve"> </w:t>
      </w:r>
      <w:r w:rsidRPr="00E63980">
        <w:t>brut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conséquences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système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taxe</w:t>
      </w:r>
      <w:r w:rsidR="001D1A44">
        <w:t xml:space="preserve"> </w:t>
      </w:r>
      <w:r w:rsidRPr="00E63980">
        <w:t>sur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valeur</w:t>
      </w:r>
      <w:r w:rsidR="001D1A44">
        <w:t xml:space="preserve"> </w:t>
      </w:r>
      <w:r w:rsidRPr="00E63980">
        <w:t>ajoutée</w:t>
      </w:r>
      <w:r w:rsidR="001D1A44">
        <w:t xml:space="preserve"> </w:t>
      </w:r>
      <w:r w:rsidRPr="00E63980">
        <w:t>pour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ménages</w:t>
      </w:r>
      <w:r w:rsidR="001D1A44">
        <w:t xml:space="preserve"> </w:t>
      </w:r>
      <w:r w:rsidRPr="00E63980">
        <w:t>défavorisés.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également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peu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fonds</w:t>
      </w:r>
      <w:r w:rsidR="001D1A44">
        <w:t xml:space="preserve"> </w:t>
      </w:r>
      <w:r w:rsidRPr="00E63980">
        <w:t>publics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sont</w:t>
      </w:r>
      <w:r w:rsidR="001D1A44">
        <w:t xml:space="preserve"> </w:t>
      </w:r>
      <w:r w:rsidRPr="00E63980">
        <w:t>alloués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services</w:t>
      </w:r>
      <w:r w:rsidR="001D1A44">
        <w:t xml:space="preserve"> </w:t>
      </w:r>
      <w:r w:rsidRPr="00E63980">
        <w:t>sociaux,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sécurité</w:t>
      </w:r>
      <w:r w:rsidR="001D1A44">
        <w:t xml:space="preserve"> </w:t>
      </w:r>
      <w:r w:rsidRPr="00E63980">
        <w:t>sociale,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soins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santé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l’éducation</w:t>
      </w:r>
      <w:r w:rsidR="001D1A44">
        <w:t xml:space="preserve"> </w:t>
      </w:r>
      <w:r w:rsidRPr="00E63980">
        <w:t>(art.</w:t>
      </w:r>
      <w:r w:rsidR="00AF261B">
        <w:t> </w:t>
      </w:r>
      <w:r w:rsidRPr="00E63980">
        <w:t>2,</w:t>
      </w:r>
      <w:r w:rsidR="001D1A44">
        <w:t xml:space="preserve"> </w:t>
      </w:r>
      <w:r w:rsidRPr="00E63980">
        <w:t>par</w:t>
      </w:r>
      <w:r w:rsidR="00AF261B">
        <w:t>. </w:t>
      </w:r>
      <w:r w:rsidRPr="00E63980">
        <w:t>1,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11).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t>20.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d’optimiser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système</w:t>
      </w:r>
      <w:r w:rsidR="001D1A44">
        <w:rPr>
          <w:b/>
        </w:rPr>
        <w:t xml:space="preserve"> </w:t>
      </w:r>
      <w:r w:rsidRPr="00E63980">
        <w:rPr>
          <w:b/>
        </w:rPr>
        <w:t>fiscal</w:t>
      </w:r>
      <w:r w:rsidR="001D1A44">
        <w:rPr>
          <w:b/>
        </w:rPr>
        <w:t xml:space="preserve"> </w:t>
      </w:r>
      <w:r w:rsidRPr="00E63980">
        <w:rPr>
          <w:b/>
        </w:rPr>
        <w:t>afin</w:t>
      </w:r>
      <w:r w:rsidR="001D1A44">
        <w:rPr>
          <w:b/>
        </w:rPr>
        <w:t xml:space="preserve"> </w:t>
      </w:r>
      <w:r w:rsidRPr="00E63980">
        <w:rPr>
          <w:b/>
        </w:rPr>
        <w:t>d’en</w:t>
      </w:r>
      <w:r w:rsidR="001D1A44">
        <w:rPr>
          <w:b/>
        </w:rPr>
        <w:t xml:space="preserve"> </w:t>
      </w:r>
      <w:r w:rsidRPr="00E63980">
        <w:rPr>
          <w:b/>
        </w:rPr>
        <w:t>accroître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rendement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d’en</w:t>
      </w:r>
      <w:r w:rsidR="001D1A44">
        <w:rPr>
          <w:b/>
        </w:rPr>
        <w:t xml:space="preserve"> </w:t>
      </w:r>
      <w:r w:rsidRPr="00E63980">
        <w:rPr>
          <w:b/>
        </w:rPr>
        <w:t>renforcer</w:t>
      </w:r>
      <w:r w:rsidR="001D1A44">
        <w:rPr>
          <w:b/>
        </w:rPr>
        <w:t xml:space="preserve"> </w:t>
      </w:r>
      <w:r w:rsidRPr="00E63980">
        <w:rPr>
          <w:b/>
        </w:rPr>
        <w:t>l’effet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redistribution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recettes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luttant</w:t>
      </w:r>
      <w:r w:rsidR="001D1A44">
        <w:rPr>
          <w:b/>
        </w:rPr>
        <w:t xml:space="preserve"> </w:t>
      </w:r>
      <w:r w:rsidRPr="00E63980">
        <w:rPr>
          <w:b/>
        </w:rPr>
        <w:t>contre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fraude</w:t>
      </w:r>
      <w:r w:rsidR="001D1A44">
        <w:rPr>
          <w:b/>
        </w:rPr>
        <w:t xml:space="preserve"> </w:t>
      </w:r>
      <w:r w:rsidRPr="00E63980">
        <w:rPr>
          <w:b/>
        </w:rPr>
        <w:t>fiscale,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élargissant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base</w:t>
      </w:r>
      <w:r w:rsidR="001D1A44">
        <w:rPr>
          <w:b/>
        </w:rPr>
        <w:t xml:space="preserve"> </w:t>
      </w:r>
      <w:r w:rsidRPr="00E63980">
        <w:rPr>
          <w:b/>
        </w:rPr>
        <w:t>d’imposition,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améliorant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perception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impôts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s’abstenant</w:t>
      </w:r>
      <w:r w:rsidR="001D1A44">
        <w:rPr>
          <w:b/>
        </w:rPr>
        <w:t xml:space="preserve"> </w:t>
      </w:r>
      <w:r w:rsidRPr="00E63980">
        <w:rPr>
          <w:b/>
        </w:rPr>
        <w:t>d’appliquer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système</w:t>
      </w:r>
      <w:r w:rsidR="001D1A44">
        <w:rPr>
          <w:b/>
        </w:rPr>
        <w:t xml:space="preserve"> </w:t>
      </w:r>
      <w:r w:rsidRPr="00E63980">
        <w:rPr>
          <w:b/>
        </w:rPr>
        <w:t>révisé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taxe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valeur</w:t>
      </w:r>
      <w:r w:rsidR="001D1A44">
        <w:rPr>
          <w:b/>
        </w:rPr>
        <w:t xml:space="preserve"> </w:t>
      </w:r>
      <w:r w:rsidRPr="00E63980">
        <w:rPr>
          <w:b/>
        </w:rPr>
        <w:t>ajoutée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produits</w:t>
      </w:r>
      <w:r w:rsidR="001D1A44">
        <w:rPr>
          <w:b/>
        </w:rPr>
        <w:t xml:space="preserve"> </w:t>
      </w:r>
      <w:r w:rsidRPr="00E63980">
        <w:rPr>
          <w:b/>
        </w:rPr>
        <w:t>alimentaires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première</w:t>
      </w:r>
      <w:r w:rsidR="001D1A44">
        <w:rPr>
          <w:b/>
        </w:rPr>
        <w:t xml:space="preserve"> </w:t>
      </w:r>
      <w:r w:rsidRPr="00E63980">
        <w:rPr>
          <w:b/>
        </w:rPr>
        <w:t>nécessité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services</w:t>
      </w:r>
      <w:r w:rsidR="001D1A44">
        <w:rPr>
          <w:b/>
        </w:rPr>
        <w:t xml:space="preserve"> </w:t>
      </w:r>
      <w:r w:rsidRPr="00E63980">
        <w:rPr>
          <w:b/>
        </w:rPr>
        <w:t>sociaux.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également</w:t>
      </w:r>
      <w:r w:rsidR="001D1A44">
        <w:rPr>
          <w:b/>
        </w:rPr>
        <w:t xml:space="preserve"> </w:t>
      </w:r>
      <w:r w:rsidRPr="00A93373">
        <w:rPr>
          <w:b/>
          <w:bCs/>
        </w:rPr>
        <w:t>d’allouer</w:t>
      </w:r>
      <w:r w:rsidR="001D1A44">
        <w:rPr>
          <w:b/>
        </w:rPr>
        <w:t xml:space="preserve"> </w:t>
      </w:r>
      <w:r w:rsidRPr="00E63980">
        <w:rPr>
          <w:b/>
        </w:rPr>
        <w:t>davantage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fonds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services</w:t>
      </w:r>
      <w:r w:rsidR="001D1A44">
        <w:rPr>
          <w:b/>
        </w:rPr>
        <w:t xml:space="preserve"> </w:t>
      </w:r>
      <w:r w:rsidRPr="00E63980">
        <w:rPr>
          <w:b/>
        </w:rPr>
        <w:t>sociaux,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particulier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domaines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sécurité</w:t>
      </w:r>
      <w:r w:rsidR="001D1A44">
        <w:rPr>
          <w:b/>
        </w:rPr>
        <w:t xml:space="preserve"> </w:t>
      </w:r>
      <w:r w:rsidRPr="00E63980">
        <w:rPr>
          <w:b/>
        </w:rPr>
        <w:t>sociale,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logement,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l’éducation.</w:t>
      </w:r>
      <w:r w:rsidR="001D1A44">
        <w:rPr>
          <w:b/>
        </w:rPr>
        <w:t xml:space="preserve"> 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Corruption</w:t>
      </w:r>
      <w:r w:rsidR="001D1A44">
        <w:t xml:space="preserve"> </w:t>
      </w:r>
    </w:p>
    <w:p w:rsidR="00FE6F3E" w:rsidRPr="00E63980" w:rsidRDefault="00FE6F3E" w:rsidP="00225488">
      <w:pPr>
        <w:pStyle w:val="SingleTxtG"/>
      </w:pPr>
      <w:r w:rsidRPr="00E63980">
        <w:t>21.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corruption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généralisée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a</w:t>
      </w:r>
      <w:r w:rsidR="001D1A44">
        <w:t xml:space="preserve"> </w:t>
      </w:r>
      <w:r w:rsidRPr="00E63980">
        <w:t>un</w:t>
      </w:r>
      <w:r w:rsidR="001D1A44">
        <w:t xml:space="preserve"> </w:t>
      </w:r>
      <w:r w:rsidRPr="00E63980">
        <w:t>effet</w:t>
      </w:r>
      <w:r w:rsidR="001D1A44">
        <w:t xml:space="preserve"> </w:t>
      </w:r>
      <w:r w:rsidRPr="00E63980">
        <w:t>dévastateur</w:t>
      </w:r>
      <w:r w:rsidR="001D1A44">
        <w:t xml:space="preserve"> </w:t>
      </w:r>
      <w:r w:rsidRPr="00E63980">
        <w:t>sur</w:t>
      </w:r>
      <w:r w:rsidR="001D1A44">
        <w:t xml:space="preserve"> </w:t>
      </w:r>
      <w:r w:rsidRPr="00E63980">
        <w:t>l’exercice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économiques,</w:t>
      </w:r>
      <w:r w:rsidR="001D1A44">
        <w:t xml:space="preserve"> </w:t>
      </w:r>
      <w:r w:rsidRPr="00E63980">
        <w:t>sociaux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culturels,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particulier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personnes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groupes</w:t>
      </w:r>
      <w:r w:rsidR="001D1A44">
        <w:t xml:space="preserve"> </w:t>
      </w:r>
      <w:r w:rsidRPr="00E63980">
        <w:t>défavorisés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marginalisés.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tout</w:t>
      </w:r>
      <w:r w:rsidR="001D1A44">
        <w:t xml:space="preserve"> </w:t>
      </w:r>
      <w:r w:rsidRPr="00E63980">
        <w:t>particulièrement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informations</w:t>
      </w:r>
      <w:r w:rsidR="001D1A44">
        <w:t xml:space="preserve"> </w:t>
      </w:r>
      <w:r w:rsidRPr="00E63980">
        <w:t>faisant</w:t>
      </w:r>
      <w:r w:rsidR="001D1A44">
        <w:t xml:space="preserve"> </w:t>
      </w:r>
      <w:r w:rsidRPr="00E63980">
        <w:t>état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l’existence</w:t>
      </w:r>
      <w:r w:rsidR="001D1A44">
        <w:t xml:space="preserve"> </w:t>
      </w:r>
      <w:r w:rsidRPr="00E63980">
        <w:t>d’un</w:t>
      </w:r>
      <w:r w:rsidR="001D1A44">
        <w:t xml:space="preserve"> </w:t>
      </w:r>
      <w:r w:rsidRPr="00E63980">
        <w:t>clientélisme</w:t>
      </w:r>
      <w:r w:rsidR="001D1A44">
        <w:t xml:space="preserve"> </w:t>
      </w:r>
      <w:r w:rsidRPr="00E63980">
        <w:t>tout</w:t>
      </w:r>
      <w:r w:rsidR="001D1A44">
        <w:t xml:space="preserve"> </w:t>
      </w:r>
      <w:r w:rsidRPr="00E63980">
        <w:t>aussi</w:t>
      </w:r>
      <w:r w:rsidR="001D1A44">
        <w:t xml:space="preserve"> </w:t>
      </w:r>
      <w:r w:rsidRPr="00E63980">
        <w:t>généralisé,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fausse</w:t>
      </w:r>
      <w:r w:rsidR="001D1A44">
        <w:t xml:space="preserve"> </w:t>
      </w:r>
      <w:r w:rsidRPr="00E63980">
        <w:t>l’affectation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fonds</w:t>
      </w:r>
      <w:r w:rsidR="001D1A44">
        <w:t xml:space="preserve"> </w:t>
      </w:r>
      <w:r w:rsidRPr="00E63980">
        <w:t>publics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fourniture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services</w:t>
      </w:r>
      <w:r w:rsidR="001D1A44">
        <w:t xml:space="preserve"> </w:t>
      </w:r>
      <w:r w:rsidRPr="00E63980">
        <w:t>publics,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pratique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pots-de-vin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domaines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l’attribution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terres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services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base.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également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informations</w:t>
      </w:r>
      <w:r w:rsidR="001D1A44">
        <w:t xml:space="preserve"> </w:t>
      </w:r>
      <w:r w:rsidRPr="00E63980">
        <w:t>selon</w:t>
      </w:r>
      <w:r w:rsidR="001D1A44">
        <w:t xml:space="preserve"> </w:t>
      </w:r>
      <w:r w:rsidRPr="00E63980">
        <w:t>lesquelles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Commission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lutte</w:t>
      </w:r>
      <w:r w:rsidR="001D1A44">
        <w:t xml:space="preserve"> </w:t>
      </w:r>
      <w:r w:rsidRPr="00E63980">
        <w:t>contre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corruption</w:t>
      </w:r>
      <w:r w:rsidR="001D1A44">
        <w:t xml:space="preserve"> </w:t>
      </w:r>
      <w:r w:rsidRPr="00E63980">
        <w:t>serait</w:t>
      </w:r>
      <w:r w:rsidR="001D1A44">
        <w:t xml:space="preserve"> </w:t>
      </w:r>
      <w:r w:rsidRPr="00E63980">
        <w:t>inefficace</w:t>
      </w:r>
      <w:r w:rsidR="001D1A44">
        <w:t xml:space="preserve"> </w:t>
      </w:r>
      <w:r w:rsidRPr="00E63980">
        <w:t>(art.</w:t>
      </w:r>
      <w:r w:rsidR="00AF261B">
        <w:t> </w:t>
      </w:r>
      <w:r w:rsidRPr="00E63980">
        <w:t>2,</w:t>
      </w:r>
      <w:r w:rsidR="001D1A44">
        <w:t xml:space="preserve"> </w:t>
      </w:r>
      <w:r w:rsidRPr="00E63980">
        <w:t>par.</w:t>
      </w:r>
      <w:r w:rsidR="00AF261B">
        <w:t> </w:t>
      </w:r>
      <w:r w:rsidRPr="00E63980">
        <w:t>1).</w:t>
      </w:r>
    </w:p>
    <w:p w:rsidR="00FE6F3E" w:rsidRPr="00E63980" w:rsidRDefault="00FE6F3E" w:rsidP="00AF261B">
      <w:pPr>
        <w:pStyle w:val="SingleTxtG"/>
        <w:keepNext/>
        <w:rPr>
          <w:b/>
        </w:rPr>
      </w:pPr>
      <w:r w:rsidRPr="00E63980">
        <w:t>22.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A93373">
        <w:rPr>
          <w:b/>
          <w:bCs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prendre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mesures</w:t>
      </w:r>
      <w:r w:rsidR="001D1A44">
        <w:rPr>
          <w:b/>
        </w:rPr>
        <w:t xml:space="preserve"> </w:t>
      </w:r>
      <w:r w:rsidRPr="00E63980">
        <w:rPr>
          <w:b/>
        </w:rPr>
        <w:t>concrètes</w:t>
      </w:r>
      <w:r w:rsidR="001D1A44">
        <w:rPr>
          <w:b/>
        </w:rPr>
        <w:t xml:space="preserve"> </w:t>
      </w:r>
      <w:r w:rsidRPr="00E63980">
        <w:rPr>
          <w:b/>
        </w:rPr>
        <w:t>visant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> :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a)</w:t>
      </w:r>
      <w:r w:rsidRPr="00E63980">
        <w:rPr>
          <w:b/>
        </w:rPr>
        <w:tab/>
        <w:t>Améliorer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  <w:bCs/>
        </w:rPr>
        <w:t>gouvernance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garantir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transparence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conduite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affaires</w:t>
      </w:r>
      <w:r w:rsidR="001D1A44">
        <w:rPr>
          <w:b/>
        </w:rPr>
        <w:t xml:space="preserve"> </w:t>
      </w:r>
      <w:r w:rsidRPr="00E63980">
        <w:rPr>
          <w:b/>
        </w:rPr>
        <w:t>publiques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b)</w:t>
      </w:r>
      <w:r w:rsidRPr="00E63980">
        <w:rPr>
          <w:b/>
        </w:rPr>
        <w:tab/>
        <w:t>Veiller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législation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lutte</w:t>
      </w:r>
      <w:r w:rsidR="001D1A44">
        <w:rPr>
          <w:b/>
        </w:rPr>
        <w:t xml:space="preserve"> </w:t>
      </w:r>
      <w:r w:rsidRPr="00E63980">
        <w:rPr>
          <w:b/>
        </w:rPr>
        <w:t>contre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corruption</w:t>
      </w:r>
      <w:r w:rsidR="001D1A44">
        <w:rPr>
          <w:b/>
        </w:rPr>
        <w:t xml:space="preserve"> </w:t>
      </w:r>
      <w:r w:rsidRPr="00E63980">
        <w:rPr>
          <w:b/>
        </w:rPr>
        <w:t>soit</w:t>
      </w:r>
      <w:r w:rsidR="001D1A44">
        <w:rPr>
          <w:b/>
        </w:rPr>
        <w:t xml:space="preserve"> </w:t>
      </w:r>
      <w:r w:rsidRPr="00E63980">
        <w:rPr>
          <w:b/>
        </w:rPr>
        <w:t>strictement</w:t>
      </w:r>
      <w:r w:rsidR="001D1A44">
        <w:rPr>
          <w:b/>
        </w:rPr>
        <w:t xml:space="preserve"> </w:t>
      </w:r>
      <w:r w:rsidRPr="00E63980">
        <w:rPr>
          <w:b/>
        </w:rPr>
        <w:t>appliquée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toutes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personnes</w:t>
      </w:r>
      <w:r w:rsidR="001D1A44">
        <w:rPr>
          <w:b/>
        </w:rPr>
        <w:t xml:space="preserve"> </w:t>
      </w:r>
      <w:r w:rsidRPr="00E63980">
        <w:rPr>
          <w:b/>
        </w:rPr>
        <w:t>impliquées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affaires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corruption,</w:t>
      </w:r>
      <w:r w:rsidR="001D1A44">
        <w:rPr>
          <w:b/>
        </w:rPr>
        <w:t xml:space="preserve"> </w:t>
      </w:r>
      <w:r w:rsidRPr="00E63980">
        <w:rPr>
          <w:b/>
        </w:rPr>
        <w:t>y</w:t>
      </w:r>
      <w:r w:rsidR="001D1A44">
        <w:rPr>
          <w:b/>
        </w:rPr>
        <w:t xml:space="preserve"> </w:t>
      </w:r>
      <w:r w:rsidRPr="00E63980">
        <w:rPr>
          <w:b/>
        </w:rPr>
        <w:t>compris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hauts</w:t>
      </w:r>
      <w:r w:rsidR="001D1A44">
        <w:rPr>
          <w:b/>
        </w:rPr>
        <w:t xml:space="preserve"> </w:t>
      </w:r>
      <w:r w:rsidRPr="00E63980">
        <w:rPr>
          <w:b/>
        </w:rPr>
        <w:t>fonctionnaires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responsables</w:t>
      </w:r>
      <w:r w:rsidR="001D1A44">
        <w:rPr>
          <w:b/>
        </w:rPr>
        <w:t xml:space="preserve"> </w:t>
      </w:r>
      <w:r w:rsidRPr="00E63980">
        <w:rPr>
          <w:b/>
        </w:rPr>
        <w:t>politiques,</w:t>
      </w:r>
      <w:r w:rsidR="001D1A44">
        <w:rPr>
          <w:b/>
        </w:rPr>
        <w:t xml:space="preserve"> </w:t>
      </w:r>
      <w:r w:rsidRPr="00E63980">
        <w:rPr>
          <w:b/>
        </w:rPr>
        <w:t>soient</w:t>
      </w:r>
      <w:r w:rsidR="001D1A44">
        <w:rPr>
          <w:b/>
        </w:rPr>
        <w:t xml:space="preserve"> </w:t>
      </w:r>
      <w:r w:rsidRPr="00E63980">
        <w:rPr>
          <w:b/>
          <w:bCs/>
        </w:rPr>
        <w:t>poursuivies</w:t>
      </w:r>
      <w:r w:rsidR="001D1A44">
        <w:rPr>
          <w:b/>
        </w:rPr>
        <w:t xml:space="preserve"> </w:t>
      </w:r>
      <w:r w:rsidRPr="00E63980">
        <w:rPr>
          <w:b/>
        </w:rPr>
        <w:t>sans</w:t>
      </w:r>
      <w:r w:rsidR="001D1A44">
        <w:rPr>
          <w:b/>
        </w:rPr>
        <w:t xml:space="preserve"> </w:t>
      </w:r>
      <w:r w:rsidRPr="00E63980">
        <w:rPr>
          <w:b/>
        </w:rPr>
        <w:t>exception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c)</w:t>
      </w:r>
      <w:r w:rsidRPr="00E63980">
        <w:rPr>
          <w:b/>
        </w:rPr>
        <w:tab/>
        <w:t>Renforcer</w:t>
      </w:r>
      <w:r w:rsidR="001D1A44">
        <w:rPr>
          <w:b/>
        </w:rPr>
        <w:t xml:space="preserve"> </w:t>
      </w:r>
      <w:r w:rsidRPr="00E63980">
        <w:rPr>
          <w:b/>
          <w:bCs/>
        </w:rPr>
        <w:t>l’indépendance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l’efficacité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Commission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lutte</w:t>
      </w:r>
      <w:r w:rsidR="001D1A44">
        <w:rPr>
          <w:b/>
        </w:rPr>
        <w:t xml:space="preserve"> </w:t>
      </w:r>
      <w:r w:rsidRPr="00E63980">
        <w:rPr>
          <w:b/>
        </w:rPr>
        <w:t>contre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corruption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d)</w:t>
      </w:r>
      <w:r w:rsidRPr="00E63980">
        <w:rPr>
          <w:b/>
        </w:rPr>
        <w:tab/>
        <w:t>Mener</w:t>
      </w:r>
      <w:r w:rsidR="001D1A44">
        <w:rPr>
          <w:b/>
        </w:rPr>
        <w:t xml:space="preserve"> </w:t>
      </w:r>
      <w:r w:rsidRPr="00E63980">
        <w:rPr>
          <w:b/>
        </w:rPr>
        <w:t>auprès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  <w:bCs/>
        </w:rPr>
        <w:t>fonctionnaires</w:t>
      </w:r>
      <w:r w:rsidR="001D1A44">
        <w:rPr>
          <w:b/>
        </w:rPr>
        <w:t xml:space="preserve"> </w:t>
      </w:r>
      <w:r w:rsidRPr="00E63980">
        <w:rPr>
          <w:b/>
        </w:rPr>
        <w:t>une</w:t>
      </w:r>
      <w:r w:rsidR="001D1A44">
        <w:rPr>
          <w:b/>
        </w:rPr>
        <w:t xml:space="preserve"> </w:t>
      </w:r>
      <w:r w:rsidRPr="00E63980">
        <w:rPr>
          <w:b/>
        </w:rPr>
        <w:t>action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sensibilisation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coûts</w:t>
      </w:r>
      <w:r w:rsidR="001D1A44">
        <w:rPr>
          <w:b/>
        </w:rPr>
        <w:t xml:space="preserve"> </w:t>
      </w:r>
      <w:r w:rsidRPr="00E63980">
        <w:rPr>
          <w:b/>
        </w:rPr>
        <w:t>économiques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sociaux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corruption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caractère</w:t>
      </w:r>
      <w:r w:rsidR="001D1A44">
        <w:rPr>
          <w:b/>
        </w:rPr>
        <w:t xml:space="preserve"> </w:t>
      </w:r>
      <w:r w:rsidRPr="00E63980">
        <w:rPr>
          <w:b/>
        </w:rPr>
        <w:t>inacceptable,</w:t>
      </w:r>
      <w:r w:rsidR="001D1A44">
        <w:rPr>
          <w:b/>
        </w:rPr>
        <w:t xml:space="preserve"> </w:t>
      </w:r>
      <w:r w:rsidRPr="00E63980">
        <w:rPr>
          <w:b/>
        </w:rPr>
        <w:t>ainsi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mesures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lutte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mécanismes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signalement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cas.</w:t>
      </w:r>
      <w:r w:rsidR="001D1A44">
        <w:rPr>
          <w:b/>
        </w:rPr>
        <w:t xml:space="preserve"> 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Non-discrimination</w:t>
      </w:r>
    </w:p>
    <w:p w:rsidR="00FE6F3E" w:rsidRPr="00E63980" w:rsidRDefault="00FE6F3E" w:rsidP="00225488">
      <w:pPr>
        <w:pStyle w:val="SingleTxtG"/>
      </w:pPr>
      <w:r w:rsidRPr="00E63980">
        <w:t>23.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l’article</w:t>
      </w:r>
      <w:r w:rsidR="001D1A44">
        <w:t xml:space="preserve"> </w:t>
      </w:r>
      <w:r w:rsidRPr="00E63980">
        <w:t>28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Constitution</w:t>
      </w:r>
      <w:r w:rsidR="001D1A44">
        <w:t xml:space="preserve"> </w:t>
      </w:r>
      <w:r w:rsidRPr="00E63980">
        <w:t>n’interdit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certaines</w:t>
      </w:r>
      <w:r w:rsidR="001D1A44">
        <w:t xml:space="preserve"> </w:t>
      </w:r>
      <w:r w:rsidRPr="00E63980">
        <w:t>formes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discrimination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a</w:t>
      </w:r>
      <w:r w:rsidR="001D1A44">
        <w:t xml:space="preserve"> </w:t>
      </w:r>
      <w:r w:rsidRPr="00E63980">
        <w:t>reporté</w:t>
      </w:r>
      <w:r w:rsidR="001D1A44">
        <w:t xml:space="preserve"> </w:t>
      </w:r>
      <w:r w:rsidRPr="00E63980">
        <w:t>l’adoption</w:t>
      </w:r>
      <w:r w:rsidR="001D1A44">
        <w:t xml:space="preserve"> </w:t>
      </w:r>
      <w:r w:rsidRPr="00E63980">
        <w:t>d’une</w:t>
      </w:r>
      <w:r w:rsidR="001D1A44">
        <w:t xml:space="preserve"> </w:t>
      </w:r>
      <w:r w:rsidRPr="00E63980">
        <w:t>législation</w:t>
      </w:r>
      <w:r w:rsidR="001D1A44">
        <w:t xml:space="preserve"> </w:t>
      </w:r>
      <w:r w:rsidRPr="00E63980">
        <w:t>antidiscrimination</w:t>
      </w:r>
      <w:r w:rsidR="001D1A44">
        <w:t xml:space="preserve"> </w:t>
      </w:r>
      <w:r w:rsidRPr="00E63980">
        <w:t>complète.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se</w:t>
      </w:r>
      <w:r w:rsidR="001D1A44">
        <w:t xml:space="preserve"> </w:t>
      </w:r>
      <w:r w:rsidRPr="00E63980">
        <w:t>félicite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reconnaisse</w:t>
      </w:r>
      <w:r w:rsidR="001D1A44">
        <w:t xml:space="preserve"> </w:t>
      </w:r>
      <w:r w:rsidRPr="00E63980">
        <w:t>les</w:t>
      </w:r>
      <w:r w:rsidR="001D1A44">
        <w:t xml:space="preserve"> </w:t>
      </w:r>
      <w:proofErr w:type="spellStart"/>
      <w:r w:rsidRPr="00E63980">
        <w:t>hijras</w:t>
      </w:r>
      <w:proofErr w:type="spellEnd"/>
      <w:r w:rsidRPr="00E63980">
        <w:t>,</w:t>
      </w:r>
      <w:r w:rsidR="001D1A44">
        <w:t xml:space="preserve"> </w:t>
      </w:r>
      <w:r w:rsidRPr="00E63980">
        <w:t>mais</w:t>
      </w:r>
      <w:r w:rsidR="001D1A44">
        <w:t xml:space="preserve"> </w:t>
      </w:r>
      <w:r w:rsidRPr="00E63980">
        <w:t>demeure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l’incrimination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relations</w:t>
      </w:r>
      <w:r w:rsidR="001D1A44">
        <w:t xml:space="preserve"> </w:t>
      </w:r>
      <w:r w:rsidRPr="00E63980">
        <w:t>homosexuelles</w:t>
      </w:r>
      <w:r w:rsidR="001D1A44">
        <w:t xml:space="preserve"> </w:t>
      </w:r>
      <w:r w:rsidRPr="00E63980">
        <w:t>entre</w:t>
      </w:r>
      <w:r w:rsidR="001D1A44">
        <w:t xml:space="preserve"> </w:t>
      </w:r>
      <w:r w:rsidRPr="00E63980">
        <w:t>adultes</w:t>
      </w:r>
      <w:r w:rsidR="001D1A44">
        <w:t xml:space="preserve"> </w:t>
      </w:r>
      <w:r w:rsidRPr="00E63980">
        <w:t>consentants</w:t>
      </w:r>
      <w:r w:rsidR="001D1A44">
        <w:t xml:space="preserve"> </w:t>
      </w:r>
      <w:r w:rsidRPr="00E63980">
        <w:t>(art.</w:t>
      </w:r>
      <w:r w:rsidR="001A4AED">
        <w:t> </w:t>
      </w:r>
      <w:r w:rsidRPr="00E63980">
        <w:t>2,</w:t>
      </w:r>
      <w:r w:rsidR="001D1A44">
        <w:t xml:space="preserve"> </w:t>
      </w:r>
      <w:r w:rsidRPr="00E63980">
        <w:t>par.</w:t>
      </w:r>
      <w:r w:rsidR="001A4AED">
        <w:t> </w:t>
      </w:r>
      <w:r w:rsidRPr="00E63980">
        <w:t>2).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t>24.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d’accélérer</w:t>
      </w:r>
      <w:r w:rsidR="001D1A44">
        <w:rPr>
          <w:b/>
        </w:rPr>
        <w:t xml:space="preserve"> </w:t>
      </w:r>
      <w:r w:rsidRPr="00E63980">
        <w:rPr>
          <w:b/>
        </w:rPr>
        <w:t>l’adoption</w:t>
      </w:r>
      <w:r w:rsidR="001D1A44">
        <w:rPr>
          <w:b/>
        </w:rPr>
        <w:t xml:space="preserve"> </w:t>
      </w:r>
      <w:r w:rsidRPr="00E63980">
        <w:rPr>
          <w:b/>
        </w:rPr>
        <w:t>d’une</w:t>
      </w:r>
      <w:r w:rsidR="001D1A44">
        <w:rPr>
          <w:b/>
        </w:rPr>
        <w:t xml:space="preserve"> </w:t>
      </w:r>
      <w:r w:rsidRPr="00E63980">
        <w:rPr>
          <w:b/>
        </w:rPr>
        <w:t>législation</w:t>
      </w:r>
      <w:r w:rsidR="001D1A44">
        <w:rPr>
          <w:b/>
        </w:rPr>
        <w:t xml:space="preserve"> </w:t>
      </w:r>
      <w:r w:rsidRPr="00E63980">
        <w:rPr>
          <w:b/>
        </w:rPr>
        <w:t>antidiscrimination</w:t>
      </w:r>
      <w:r w:rsidR="001D1A44">
        <w:rPr>
          <w:b/>
        </w:rPr>
        <w:t xml:space="preserve"> </w:t>
      </w:r>
      <w:r w:rsidRPr="00E63980">
        <w:rPr>
          <w:b/>
        </w:rPr>
        <w:t>complète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interdise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formes</w:t>
      </w:r>
      <w:r w:rsidR="001D1A44">
        <w:rPr>
          <w:b/>
        </w:rPr>
        <w:t xml:space="preserve"> </w:t>
      </w:r>
      <w:r w:rsidRPr="00E63980">
        <w:rPr>
          <w:b/>
        </w:rPr>
        <w:t>directes,</w:t>
      </w:r>
      <w:r w:rsidR="001D1A44">
        <w:rPr>
          <w:b/>
        </w:rPr>
        <w:t xml:space="preserve"> </w:t>
      </w:r>
      <w:r w:rsidRPr="00E63980">
        <w:rPr>
          <w:b/>
        </w:rPr>
        <w:t>indirectes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multiples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discrimination</w:t>
      </w:r>
      <w:r w:rsidR="001D1A44">
        <w:rPr>
          <w:b/>
        </w:rPr>
        <w:t xml:space="preserve"> </w:t>
      </w:r>
      <w:r w:rsidRPr="00E63980">
        <w:rPr>
          <w:b/>
        </w:rPr>
        <w:t>fondée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motifs</w:t>
      </w:r>
      <w:r w:rsidR="001D1A44">
        <w:rPr>
          <w:b/>
        </w:rPr>
        <w:t xml:space="preserve"> </w:t>
      </w:r>
      <w:r w:rsidRPr="00E63980">
        <w:rPr>
          <w:b/>
        </w:rPr>
        <w:t>non</w:t>
      </w:r>
      <w:r w:rsidR="001D1A44">
        <w:rPr>
          <w:b/>
        </w:rPr>
        <w:t xml:space="preserve"> </w:t>
      </w:r>
      <w:r w:rsidRPr="00E63980">
        <w:rPr>
          <w:b/>
        </w:rPr>
        <w:t>limitativement</w:t>
      </w:r>
      <w:r w:rsidR="001D1A44">
        <w:rPr>
          <w:b/>
        </w:rPr>
        <w:t xml:space="preserve"> </w:t>
      </w:r>
      <w:r w:rsidRPr="00E63980">
        <w:rPr>
          <w:b/>
        </w:rPr>
        <w:t>énumérés,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offre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recours</w:t>
      </w:r>
      <w:r w:rsidR="001D1A44">
        <w:rPr>
          <w:b/>
        </w:rPr>
        <w:t xml:space="preserve"> </w:t>
      </w:r>
      <w:r w:rsidRPr="00E63980">
        <w:rPr>
          <w:b/>
        </w:rPr>
        <w:t>utiles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victimes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discrimination,</w:t>
      </w:r>
      <w:r w:rsidR="001D1A44">
        <w:rPr>
          <w:b/>
        </w:rPr>
        <w:t xml:space="preserve"> </w:t>
      </w:r>
      <w:r w:rsidRPr="00E63980">
        <w:rPr>
          <w:b/>
        </w:rPr>
        <w:t>notamment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leur</w:t>
      </w:r>
      <w:r w:rsidR="001D1A44">
        <w:rPr>
          <w:b/>
        </w:rPr>
        <w:t xml:space="preserve"> </w:t>
      </w:r>
      <w:r w:rsidRPr="00E63980">
        <w:rPr>
          <w:b/>
        </w:rPr>
        <w:t>permettant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saisir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autorités</w:t>
      </w:r>
      <w:r w:rsidR="001D1A44">
        <w:rPr>
          <w:b/>
        </w:rPr>
        <w:t xml:space="preserve"> </w:t>
      </w:r>
      <w:r w:rsidRPr="00E63980">
        <w:rPr>
          <w:b/>
        </w:rPr>
        <w:t>judiciaires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administratives.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également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dépénaliser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relations</w:t>
      </w:r>
      <w:r w:rsidR="001D1A44">
        <w:rPr>
          <w:b/>
        </w:rPr>
        <w:t xml:space="preserve"> </w:t>
      </w:r>
      <w:r w:rsidRPr="00E63980">
        <w:rPr>
          <w:b/>
        </w:rPr>
        <w:t>homosexuelles</w:t>
      </w:r>
      <w:r w:rsidR="001D1A44">
        <w:rPr>
          <w:b/>
        </w:rPr>
        <w:t xml:space="preserve"> </w:t>
      </w:r>
      <w:r w:rsidRPr="00E63980">
        <w:rPr>
          <w:b/>
        </w:rPr>
        <w:t>entre</w:t>
      </w:r>
      <w:r w:rsidR="001D1A44">
        <w:rPr>
          <w:b/>
        </w:rPr>
        <w:t xml:space="preserve"> </w:t>
      </w:r>
      <w:r w:rsidRPr="00E63980">
        <w:rPr>
          <w:b/>
        </w:rPr>
        <w:t>adultes</w:t>
      </w:r>
      <w:r w:rsidR="001D1A44">
        <w:rPr>
          <w:b/>
        </w:rPr>
        <w:t xml:space="preserve"> </w:t>
      </w:r>
      <w:r w:rsidRPr="00E63980">
        <w:rPr>
          <w:b/>
        </w:rPr>
        <w:t>consentants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prendre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mesures</w:t>
      </w:r>
      <w:r w:rsidR="001D1A44">
        <w:rPr>
          <w:b/>
        </w:rPr>
        <w:t xml:space="preserve"> </w:t>
      </w:r>
      <w:r w:rsidRPr="00E63980">
        <w:rPr>
          <w:b/>
        </w:rPr>
        <w:t>voulues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sensibiliser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public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discrimination</w:t>
      </w:r>
      <w:r w:rsidR="001D1A44">
        <w:rPr>
          <w:b/>
        </w:rPr>
        <w:t xml:space="preserve"> </w:t>
      </w:r>
      <w:r w:rsidRPr="00E63980">
        <w:rPr>
          <w:b/>
        </w:rPr>
        <w:t>fondée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l’orientation</w:t>
      </w:r>
      <w:r w:rsidR="001D1A44">
        <w:rPr>
          <w:b/>
        </w:rPr>
        <w:t xml:space="preserve"> </w:t>
      </w:r>
      <w:r w:rsidRPr="00E63980">
        <w:rPr>
          <w:b/>
        </w:rPr>
        <w:t>sexuelle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l’identité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genre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lutter</w:t>
      </w:r>
      <w:r w:rsidR="001D1A44">
        <w:rPr>
          <w:b/>
        </w:rPr>
        <w:t xml:space="preserve"> </w:t>
      </w:r>
      <w:r w:rsidRPr="00E63980">
        <w:rPr>
          <w:b/>
        </w:rPr>
        <w:t>contre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1D1A44">
        <w:rPr>
          <w:b/>
        </w:rPr>
        <w:t xml:space="preserve"> </w:t>
      </w:r>
      <w:r w:rsidRPr="00E63980">
        <w:rPr>
          <w:b/>
        </w:rPr>
        <w:t>phénomène.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t>25.</w:t>
      </w:r>
      <w:r w:rsidRPr="00E63980">
        <w:rPr>
          <w:b/>
        </w:rPr>
        <w:tab/>
        <w:t>À</w:t>
      </w:r>
      <w:r w:rsidR="001D1A44">
        <w:rPr>
          <w:b/>
        </w:rPr>
        <w:t xml:space="preserve"> </w:t>
      </w:r>
      <w:r w:rsidRPr="00E63980">
        <w:rPr>
          <w:b/>
        </w:rPr>
        <w:t>cet</w:t>
      </w:r>
      <w:r w:rsidR="001D1A44">
        <w:rPr>
          <w:b/>
        </w:rPr>
        <w:t xml:space="preserve"> </w:t>
      </w:r>
      <w:r w:rsidRPr="00E63980">
        <w:rPr>
          <w:b/>
        </w:rPr>
        <w:t>égard,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signale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l’attention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observation</w:t>
      </w:r>
      <w:r w:rsidR="001D1A44">
        <w:rPr>
          <w:b/>
        </w:rPr>
        <w:t xml:space="preserve"> </w:t>
      </w:r>
      <w:r w:rsidRPr="00E63980">
        <w:rPr>
          <w:b/>
        </w:rPr>
        <w:t>générale</w:t>
      </w:r>
      <w:r w:rsidR="001D1A44">
        <w:rPr>
          <w:b/>
        </w:rPr>
        <w:t xml:space="preserve"> </w:t>
      </w:r>
      <w:r w:rsidRPr="00E63980">
        <w:rPr>
          <w:b/>
        </w:rPr>
        <w:t>n</w:t>
      </w:r>
      <w:r w:rsidRPr="00E63980">
        <w:rPr>
          <w:b/>
          <w:vertAlign w:val="superscript"/>
        </w:rPr>
        <w:t>o</w:t>
      </w:r>
      <w:r w:rsidR="001A4AED">
        <w:rPr>
          <w:b/>
        </w:rPr>
        <w:t> </w:t>
      </w:r>
      <w:r w:rsidRPr="00E63980">
        <w:rPr>
          <w:b/>
        </w:rPr>
        <w:t>20</w:t>
      </w:r>
      <w:r w:rsidR="001D1A44">
        <w:rPr>
          <w:b/>
        </w:rPr>
        <w:t xml:space="preserve"> </w:t>
      </w:r>
      <w:r w:rsidRPr="00E63980">
        <w:rPr>
          <w:b/>
        </w:rPr>
        <w:t>(2009)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non-discrimination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l’exercice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économiques,</w:t>
      </w:r>
      <w:r w:rsidR="001D1A44">
        <w:rPr>
          <w:b/>
        </w:rPr>
        <w:t xml:space="preserve"> </w:t>
      </w:r>
      <w:r w:rsidRPr="00E63980">
        <w:rPr>
          <w:b/>
        </w:rPr>
        <w:t>sociaux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culturels.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Réfugiés</w:t>
      </w:r>
      <w:r w:rsidR="001D1A44">
        <w:t xml:space="preserve"> </w:t>
      </w:r>
      <w:proofErr w:type="spellStart"/>
      <w:r w:rsidR="00FE6F3E" w:rsidRPr="00E63980">
        <w:t>rohingyas</w:t>
      </w:r>
      <w:proofErr w:type="spellEnd"/>
    </w:p>
    <w:p w:rsidR="00FE6F3E" w:rsidRPr="00E63980" w:rsidRDefault="00FE6F3E" w:rsidP="00225488">
      <w:pPr>
        <w:pStyle w:val="SingleTxtG"/>
      </w:pPr>
      <w:r w:rsidRPr="00E63980">
        <w:t>26.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accueille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une</w:t>
      </w:r>
      <w:r w:rsidR="001D1A44">
        <w:t xml:space="preserve"> </w:t>
      </w:r>
      <w:r w:rsidRPr="00E63980">
        <w:t>vive</w:t>
      </w:r>
      <w:r w:rsidR="001D1A44">
        <w:t xml:space="preserve"> </w:t>
      </w:r>
      <w:r w:rsidRPr="00E63980">
        <w:t>satisfaction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efforts</w:t>
      </w:r>
      <w:r w:rsidR="001D1A44">
        <w:t xml:space="preserve"> </w:t>
      </w:r>
      <w:r w:rsidRPr="00E63980">
        <w:t>déployés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pour</w:t>
      </w:r>
      <w:r w:rsidR="001D1A44">
        <w:t xml:space="preserve"> </w:t>
      </w:r>
      <w:r w:rsidRPr="00E63980">
        <w:t>accueillir</w:t>
      </w:r>
      <w:r w:rsidR="001D1A44">
        <w:t xml:space="preserve"> </w:t>
      </w:r>
      <w:r w:rsidRPr="00E63980">
        <w:t>plus</w:t>
      </w:r>
      <w:r w:rsidR="001D1A44">
        <w:t xml:space="preserve"> </w:t>
      </w:r>
      <w:r w:rsidRPr="00E63980">
        <w:t>d’un</w:t>
      </w:r>
      <w:r w:rsidR="001D1A44">
        <w:t xml:space="preserve"> </w:t>
      </w:r>
      <w:r w:rsidRPr="00E63980">
        <w:t>million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réfugiés</w:t>
      </w:r>
      <w:r w:rsidR="001D1A44">
        <w:t xml:space="preserve"> </w:t>
      </w:r>
      <w:proofErr w:type="spellStart"/>
      <w:r w:rsidRPr="00E63980">
        <w:t>rohingyas</w:t>
      </w:r>
      <w:proofErr w:type="spellEnd"/>
      <w:r w:rsidR="001D1A44">
        <w:t xml:space="preserve"> </w:t>
      </w:r>
      <w:r w:rsidRPr="00E63980">
        <w:t>contraints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fuir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persécutions</w:t>
      </w:r>
      <w:r w:rsidR="001D1A44">
        <w:t xml:space="preserve"> </w:t>
      </w:r>
      <w:r w:rsidRPr="00E63980">
        <w:t>systématiques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violentes,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reconnaît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énormes</w:t>
      </w:r>
      <w:r w:rsidR="001D1A44">
        <w:t xml:space="preserve"> </w:t>
      </w:r>
      <w:r w:rsidRPr="00E63980">
        <w:t>défis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se</w:t>
      </w:r>
      <w:r w:rsidR="001D1A44">
        <w:t xml:space="preserve"> </w:t>
      </w:r>
      <w:r w:rsidRPr="00E63980">
        <w:t>posent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lui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tant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pays</w:t>
      </w:r>
      <w:r w:rsidR="001D1A44">
        <w:t xml:space="preserve"> </w:t>
      </w:r>
      <w:r w:rsidRPr="00E63980">
        <w:t>d’accueil.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prend</w:t>
      </w:r>
      <w:r w:rsidR="001D1A44">
        <w:t xml:space="preserve"> </w:t>
      </w:r>
      <w:r w:rsidRPr="00E63980">
        <w:t>note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l’assurance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qu’il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renverra</w:t>
      </w:r>
      <w:r w:rsidR="001D1A44">
        <w:t xml:space="preserve"> </w:t>
      </w:r>
      <w:r w:rsidRPr="00E63980">
        <w:t>ces</w:t>
      </w:r>
      <w:r w:rsidR="001D1A44">
        <w:t xml:space="preserve"> </w:t>
      </w:r>
      <w:r w:rsidRPr="00E63980">
        <w:t>réfugiés</w:t>
      </w:r>
      <w:r w:rsidR="001D1A44">
        <w:t xml:space="preserve"> </w:t>
      </w:r>
      <w:r w:rsidRPr="00E63980">
        <w:t>au</w:t>
      </w:r>
      <w:r w:rsidR="001D1A44">
        <w:t xml:space="preserve"> </w:t>
      </w:r>
      <w:r w:rsidRPr="00E63980">
        <w:t>Myanmar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si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circonstances</w:t>
      </w:r>
      <w:r w:rsidR="001D1A44">
        <w:t xml:space="preserve"> </w:t>
      </w:r>
      <w:r w:rsidRPr="00E63980">
        <w:t>garantissent</w:t>
      </w:r>
      <w:r w:rsidR="001D1A44">
        <w:t xml:space="preserve"> </w:t>
      </w:r>
      <w:r w:rsidRPr="00E63980">
        <w:t>leur</w:t>
      </w:r>
      <w:r w:rsidR="001D1A44">
        <w:t xml:space="preserve"> </w:t>
      </w:r>
      <w:r w:rsidRPr="00E63980">
        <w:t>retour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toute</w:t>
      </w:r>
      <w:r w:rsidR="001D1A44">
        <w:t xml:space="preserve"> </w:t>
      </w:r>
      <w:r w:rsidRPr="00E63980">
        <w:t>sécurité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la</w:t>
      </w:r>
      <w:r w:rsidR="001A4AED">
        <w:t> </w:t>
      </w:r>
      <w:r w:rsidRPr="00E63980">
        <w:t>dignité.</w:t>
      </w:r>
    </w:p>
    <w:p w:rsidR="00FE6F3E" w:rsidRPr="00E63980" w:rsidRDefault="00FE6F3E" w:rsidP="00225488">
      <w:pPr>
        <w:pStyle w:val="SingleTxtG"/>
      </w:pPr>
      <w:r w:rsidRPr="00E63980">
        <w:t>27.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toutefois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une</w:t>
      </w:r>
      <w:r w:rsidR="001D1A44">
        <w:t xml:space="preserve"> </w:t>
      </w:r>
      <w:r w:rsidRPr="00E63980">
        <w:t>profonde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les</w:t>
      </w:r>
      <w:r w:rsidR="001D1A44">
        <w:t xml:space="preserve"> </w:t>
      </w:r>
      <w:proofErr w:type="spellStart"/>
      <w:r w:rsidRPr="00E63980">
        <w:t>Rohingyas</w:t>
      </w:r>
      <w:proofErr w:type="spellEnd"/>
      <w:r w:rsidR="001D1A44">
        <w:t xml:space="preserve"> </w:t>
      </w:r>
      <w:r w:rsidRPr="00E63980">
        <w:t>concernés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jouissent</w:t>
      </w:r>
      <w:r w:rsidR="001D1A44">
        <w:t xml:space="preserve"> </w:t>
      </w:r>
      <w:r w:rsidRPr="00E63980">
        <w:t>d’aucun</w:t>
      </w:r>
      <w:r w:rsidR="001D1A44">
        <w:t xml:space="preserve"> </w:t>
      </w:r>
      <w:r w:rsidRPr="00E63980">
        <w:t>statut</w:t>
      </w:r>
      <w:r w:rsidR="001D1A44">
        <w:t xml:space="preserve"> </w:t>
      </w:r>
      <w:r w:rsidRPr="00E63980">
        <w:t>juridique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partie,</w:t>
      </w:r>
      <w:r w:rsidR="001D1A44">
        <w:t xml:space="preserve"> </w:t>
      </w:r>
      <w:r w:rsidRPr="00E63980">
        <w:t>ce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restreint</w:t>
      </w:r>
      <w:r w:rsidR="001D1A44">
        <w:t xml:space="preserve"> </w:t>
      </w:r>
      <w:r w:rsidRPr="00E63980">
        <w:t>leur</w:t>
      </w:r>
      <w:r w:rsidR="001D1A44">
        <w:t xml:space="preserve"> </w:t>
      </w:r>
      <w:r w:rsidRPr="00E63980">
        <w:t>liberté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circulation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l’extérieur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camps</w:t>
      </w:r>
      <w:r w:rsidR="001D1A44">
        <w:t xml:space="preserve"> </w:t>
      </w:r>
      <w:r w:rsidRPr="00E63980">
        <w:t>et,</w:t>
      </w:r>
      <w:r w:rsidR="001D1A44">
        <w:t xml:space="preserve"> </w:t>
      </w:r>
      <w:r w:rsidRPr="00E63980">
        <w:t>partant,</w:t>
      </w:r>
      <w:r w:rsidR="001D1A44">
        <w:t xml:space="preserve"> </w:t>
      </w:r>
      <w:r w:rsidRPr="00E63980">
        <w:t>leur</w:t>
      </w:r>
      <w:r w:rsidR="001D1A44">
        <w:t xml:space="preserve"> </w:t>
      </w:r>
      <w:r w:rsidRPr="00E63980">
        <w:t>accès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soins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santé,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l’éducation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autres</w:t>
      </w:r>
      <w:r w:rsidR="001D1A44">
        <w:t xml:space="preserve"> </w:t>
      </w:r>
      <w:r w:rsidRPr="00E63980">
        <w:t>services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base.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également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défaut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sûreté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d’habitabilité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abris</w:t>
      </w:r>
      <w:r w:rsidR="001D1A44">
        <w:t xml:space="preserve"> </w:t>
      </w:r>
      <w:r w:rsidRPr="00E63980">
        <w:t>érigés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camps,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ceux</w:t>
      </w:r>
      <w:r w:rsidR="001D1A44">
        <w:t xml:space="preserve"> </w:t>
      </w:r>
      <w:r w:rsidRPr="00E63980">
        <w:t>de</w:t>
      </w:r>
      <w:r w:rsidR="001D1A44">
        <w:t xml:space="preserve"> </w:t>
      </w:r>
      <w:proofErr w:type="spellStart"/>
      <w:r w:rsidRPr="00E63980">
        <w:t>Kutupalong</w:t>
      </w:r>
      <w:proofErr w:type="spellEnd"/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proofErr w:type="spellStart"/>
      <w:r w:rsidRPr="00E63980">
        <w:t>Nayapara</w:t>
      </w:r>
      <w:proofErr w:type="spellEnd"/>
      <w:r w:rsidRPr="00E63980">
        <w:t>,</w:t>
      </w:r>
      <w:r w:rsidR="001D1A44">
        <w:t xml:space="preserve"> </w:t>
      </w:r>
      <w:r w:rsidRPr="00E63980">
        <w:t>où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risques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glissements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terrain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d’inondations</w:t>
      </w:r>
      <w:r w:rsidR="001D1A44">
        <w:t xml:space="preserve"> </w:t>
      </w:r>
      <w:r w:rsidRPr="00E63980">
        <w:t>sont</w:t>
      </w:r>
      <w:r w:rsidR="001D1A44">
        <w:t xml:space="preserve"> </w:t>
      </w:r>
      <w:r w:rsidRPr="00E63980">
        <w:t>élevés,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l’éventualité</w:t>
      </w:r>
      <w:r w:rsidR="001D1A44">
        <w:t xml:space="preserve"> </w:t>
      </w:r>
      <w:r w:rsidRPr="00E63980">
        <w:t>d’épidémies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maladies</w:t>
      </w:r>
      <w:r w:rsidR="001D1A44">
        <w:t xml:space="preserve"> </w:t>
      </w:r>
      <w:r w:rsidRPr="00E63980">
        <w:t>telles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diphtérie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choléra,</w:t>
      </w:r>
      <w:r w:rsidR="001D1A44">
        <w:t xml:space="preserve"> </w:t>
      </w:r>
      <w:r w:rsidRPr="00E63980">
        <w:t>tout</w:t>
      </w:r>
      <w:r w:rsidR="001D1A44">
        <w:t xml:space="preserve"> </w:t>
      </w:r>
      <w:r w:rsidRPr="00E63980">
        <w:t>particulièrement</w:t>
      </w:r>
      <w:r w:rsidR="001D1A44">
        <w:t xml:space="preserve"> </w:t>
      </w:r>
      <w:r w:rsidRPr="00E63980">
        <w:t>compte</w:t>
      </w:r>
      <w:r w:rsidR="001D1A44">
        <w:t xml:space="preserve"> </w:t>
      </w:r>
      <w:r w:rsidRPr="00E63980">
        <w:t>tenu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l’arrivée</w:t>
      </w:r>
      <w:r w:rsidR="001D1A44">
        <w:t xml:space="preserve"> </w:t>
      </w:r>
      <w:r w:rsidRPr="00E63980">
        <w:t>imminente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mousson</w:t>
      </w:r>
      <w:r w:rsidR="001D1A44">
        <w:t xml:space="preserve"> </w:t>
      </w:r>
      <w:r w:rsidRPr="00E63980">
        <w:t>(art.</w:t>
      </w:r>
      <w:r w:rsidR="001A4AED">
        <w:t> </w:t>
      </w:r>
      <w:r w:rsidRPr="00E63980">
        <w:t>2,</w:t>
      </w:r>
      <w:r w:rsidR="001D1A44">
        <w:t xml:space="preserve"> </w:t>
      </w:r>
      <w:r w:rsidRPr="00E63980">
        <w:t>par.</w:t>
      </w:r>
      <w:r w:rsidR="001A4AED">
        <w:t> </w:t>
      </w:r>
      <w:r w:rsidRPr="00E63980">
        <w:t>2,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11).</w:t>
      </w:r>
    </w:p>
    <w:p w:rsidR="00FE6F3E" w:rsidRPr="00E63980" w:rsidRDefault="00FE6F3E" w:rsidP="00A93373">
      <w:pPr>
        <w:pStyle w:val="SingleTxtG"/>
        <w:rPr>
          <w:b/>
        </w:rPr>
      </w:pPr>
      <w:r w:rsidRPr="00E63980">
        <w:t>28.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prendre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mesures</w:t>
      </w:r>
      <w:r w:rsidR="001D1A44">
        <w:rPr>
          <w:b/>
        </w:rPr>
        <w:t xml:space="preserve"> </w:t>
      </w:r>
      <w:r w:rsidRPr="00E63980">
        <w:rPr>
          <w:b/>
        </w:rPr>
        <w:t>effectives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reconnaître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statut</w:t>
      </w:r>
      <w:r w:rsidR="001D1A44">
        <w:rPr>
          <w:b/>
        </w:rPr>
        <w:t xml:space="preserve"> </w:t>
      </w:r>
      <w:r w:rsidRPr="00E63980">
        <w:rPr>
          <w:b/>
        </w:rPr>
        <w:t>juridique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proofErr w:type="spellStart"/>
      <w:r w:rsidRPr="00E63980">
        <w:rPr>
          <w:b/>
        </w:rPr>
        <w:t>Rohingyas</w:t>
      </w:r>
      <w:proofErr w:type="spellEnd"/>
      <w:r w:rsidRPr="00E63980">
        <w:rPr>
          <w:b/>
        </w:rPr>
        <w:t>,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but</w:t>
      </w:r>
      <w:r w:rsidR="001D1A44">
        <w:rPr>
          <w:b/>
        </w:rPr>
        <w:t xml:space="preserve"> </w:t>
      </w:r>
      <w:r w:rsidRPr="00E63980">
        <w:rPr>
          <w:b/>
        </w:rPr>
        <w:t>étant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leur</w:t>
      </w:r>
      <w:r w:rsidR="001D1A44">
        <w:rPr>
          <w:b/>
        </w:rPr>
        <w:t xml:space="preserve"> </w:t>
      </w:r>
      <w:r w:rsidRPr="00E63980">
        <w:rPr>
          <w:b/>
        </w:rPr>
        <w:t>assurer</w:t>
      </w:r>
      <w:r w:rsidR="001D1A44">
        <w:rPr>
          <w:b/>
        </w:rPr>
        <w:t xml:space="preserve"> </w:t>
      </w:r>
      <w:r w:rsidRPr="00E63980">
        <w:rPr>
          <w:b/>
        </w:rPr>
        <w:t>l’accès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moyens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subsistance,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soins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santé,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particulier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soins</w:t>
      </w:r>
      <w:r w:rsidR="001D1A44">
        <w:rPr>
          <w:b/>
        </w:rPr>
        <w:t xml:space="preserve"> </w:t>
      </w:r>
      <w:r w:rsidRPr="00E63980">
        <w:rPr>
          <w:b/>
        </w:rPr>
        <w:t>médicaux</w:t>
      </w:r>
      <w:r w:rsidR="001D1A44">
        <w:rPr>
          <w:b/>
        </w:rPr>
        <w:t xml:space="preserve"> </w:t>
      </w:r>
      <w:r w:rsidRPr="00E63980">
        <w:rPr>
          <w:b/>
        </w:rPr>
        <w:t>d’urgence,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l’éducation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autres</w:t>
      </w:r>
      <w:r w:rsidR="001D1A44">
        <w:rPr>
          <w:b/>
        </w:rPr>
        <w:t xml:space="preserve"> </w:t>
      </w:r>
      <w:r w:rsidRPr="00E63980">
        <w:rPr>
          <w:b/>
        </w:rPr>
        <w:t>services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base</w:t>
      </w:r>
      <w:r w:rsidR="001D1A44">
        <w:rPr>
          <w:b/>
        </w:rPr>
        <w:t xml:space="preserve"> </w:t>
      </w:r>
      <w:r w:rsidRPr="00E63980">
        <w:rPr>
          <w:b/>
        </w:rPr>
        <w:t>fournis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l’extérieur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camps.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également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s’employer</w:t>
      </w:r>
      <w:r w:rsidR="001D1A44">
        <w:rPr>
          <w:b/>
        </w:rPr>
        <w:t xml:space="preserve"> </w:t>
      </w:r>
      <w:r w:rsidRPr="00E63980">
        <w:rPr>
          <w:b/>
        </w:rPr>
        <w:t>immédiatement,</w:t>
      </w:r>
      <w:r w:rsidR="001D1A44">
        <w:rPr>
          <w:b/>
        </w:rPr>
        <w:t xml:space="preserve"> </w:t>
      </w:r>
      <w:r w:rsidRPr="00E63980">
        <w:rPr>
          <w:b/>
        </w:rPr>
        <w:t>avec</w:t>
      </w:r>
      <w:r w:rsidR="001D1A44">
        <w:rPr>
          <w:b/>
        </w:rPr>
        <w:t xml:space="preserve"> </w:t>
      </w:r>
      <w:r w:rsidRPr="00E63980">
        <w:rPr>
          <w:b/>
        </w:rPr>
        <w:t>l’assistance</w:t>
      </w:r>
      <w:r w:rsidR="001D1A44">
        <w:rPr>
          <w:b/>
        </w:rPr>
        <w:t xml:space="preserve"> </w:t>
      </w:r>
      <w:r w:rsidRPr="00E63980">
        <w:rPr>
          <w:b/>
        </w:rPr>
        <w:t>humanitaire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communauté</w:t>
      </w:r>
      <w:r w:rsidR="001D1A44">
        <w:rPr>
          <w:b/>
        </w:rPr>
        <w:t xml:space="preserve"> </w:t>
      </w:r>
      <w:r w:rsidRPr="00E63980">
        <w:rPr>
          <w:b/>
        </w:rPr>
        <w:t>internationale,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garantir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sécurité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proofErr w:type="spellStart"/>
      <w:r w:rsidRPr="00E63980">
        <w:rPr>
          <w:b/>
        </w:rPr>
        <w:t>Rohingyas</w:t>
      </w:r>
      <w:proofErr w:type="spellEnd"/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camps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prévenir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épidémies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maladies</w:t>
      </w:r>
      <w:r w:rsidR="001D1A44">
        <w:rPr>
          <w:b/>
        </w:rPr>
        <w:t xml:space="preserve"> </w:t>
      </w:r>
      <w:r w:rsidRPr="00E63980">
        <w:rPr>
          <w:b/>
        </w:rPr>
        <w:t>telles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diphtérie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choléra.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salue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lancement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2018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plan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réponse</w:t>
      </w:r>
      <w:r w:rsidR="001D1A44">
        <w:rPr>
          <w:b/>
        </w:rPr>
        <w:t xml:space="preserve"> </w:t>
      </w:r>
      <w:r w:rsidRPr="00E63980">
        <w:rPr>
          <w:b/>
        </w:rPr>
        <w:t>conjoint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crise</w:t>
      </w:r>
      <w:r w:rsidR="001D1A44">
        <w:rPr>
          <w:b/>
        </w:rPr>
        <w:t xml:space="preserve"> </w:t>
      </w:r>
      <w:r w:rsidRPr="00E63980">
        <w:rPr>
          <w:b/>
        </w:rPr>
        <w:t>humanitaire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proofErr w:type="spellStart"/>
      <w:r w:rsidRPr="00E63980">
        <w:rPr>
          <w:b/>
        </w:rPr>
        <w:t>Rohingyas</w:t>
      </w:r>
      <w:proofErr w:type="spellEnd"/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encourage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poursuivre</w:t>
      </w:r>
      <w:r w:rsidR="001D1A44">
        <w:rPr>
          <w:b/>
        </w:rPr>
        <w:t xml:space="preserve"> </w:t>
      </w:r>
      <w:r w:rsidRPr="00E63980">
        <w:rPr>
          <w:b/>
        </w:rPr>
        <w:t>ses</w:t>
      </w:r>
      <w:r w:rsidR="001D1A44">
        <w:rPr>
          <w:b/>
        </w:rPr>
        <w:t xml:space="preserve"> </w:t>
      </w:r>
      <w:r w:rsidRPr="00E63980">
        <w:rPr>
          <w:b/>
        </w:rPr>
        <w:t>efforts</w:t>
      </w:r>
      <w:r w:rsidR="001D1A44">
        <w:rPr>
          <w:b/>
        </w:rPr>
        <w:t xml:space="preserve"> </w:t>
      </w:r>
      <w:r w:rsidRPr="00E63980">
        <w:rPr>
          <w:b/>
        </w:rPr>
        <w:t>visant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obtenir</w:t>
      </w:r>
      <w:r w:rsidR="001D1A44">
        <w:rPr>
          <w:b/>
        </w:rPr>
        <w:t xml:space="preserve"> </w:t>
      </w:r>
      <w:r w:rsidRPr="00E63980">
        <w:rPr>
          <w:b/>
        </w:rPr>
        <w:t>l’assistance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coopération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communauté</w:t>
      </w:r>
      <w:r w:rsidR="001D1A44">
        <w:rPr>
          <w:b/>
        </w:rPr>
        <w:t xml:space="preserve"> </w:t>
      </w:r>
      <w:r w:rsidRPr="00E63980">
        <w:rPr>
          <w:b/>
        </w:rPr>
        <w:t>internationale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améliorer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conditions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vie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proofErr w:type="spellStart"/>
      <w:r w:rsidRPr="00E63980">
        <w:rPr>
          <w:b/>
        </w:rPr>
        <w:t>Rohingyas</w:t>
      </w:r>
      <w:proofErr w:type="spellEnd"/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trouver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solutions</w:t>
      </w:r>
      <w:r w:rsidR="001D1A44">
        <w:rPr>
          <w:b/>
        </w:rPr>
        <w:t xml:space="preserve"> </w:t>
      </w:r>
      <w:r w:rsidRPr="00E63980">
        <w:rPr>
          <w:b/>
        </w:rPr>
        <w:t>durables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leur</w:t>
      </w:r>
      <w:r w:rsidR="001A4AED">
        <w:rPr>
          <w:b/>
        </w:rPr>
        <w:t> </w:t>
      </w:r>
      <w:r w:rsidRPr="00E63980">
        <w:rPr>
          <w:b/>
        </w:rPr>
        <w:t>situation.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Égalité</w:t>
      </w:r>
      <w:r w:rsidR="001D1A44">
        <w:t xml:space="preserve"> </w:t>
      </w:r>
      <w:r w:rsidR="00FE6F3E" w:rsidRPr="00E63980">
        <w:t>entre</w:t>
      </w:r>
      <w:r w:rsidR="001D1A44">
        <w:t xml:space="preserve"> </w:t>
      </w:r>
      <w:r w:rsidR="00FE6F3E" w:rsidRPr="00E63980">
        <w:t>hommes</w:t>
      </w:r>
      <w:r w:rsidR="001D1A44">
        <w:t xml:space="preserve"> </w:t>
      </w:r>
      <w:r w:rsidR="00FE6F3E" w:rsidRPr="00E63980">
        <w:t>et</w:t>
      </w:r>
      <w:r w:rsidR="001D1A44">
        <w:t xml:space="preserve"> </w:t>
      </w:r>
      <w:r w:rsidR="00FE6F3E" w:rsidRPr="00E63980">
        <w:t>femmes</w:t>
      </w:r>
    </w:p>
    <w:p w:rsidR="00FE6F3E" w:rsidRPr="00E63980" w:rsidRDefault="00FE6F3E" w:rsidP="00225488">
      <w:pPr>
        <w:pStyle w:val="SingleTxtG"/>
      </w:pPr>
      <w:r w:rsidRPr="00E63980">
        <w:t>29.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l’absence</w:t>
      </w:r>
      <w:r w:rsidR="001D1A44">
        <w:t xml:space="preserve"> </w:t>
      </w:r>
      <w:r w:rsidRPr="00E63980">
        <w:t>d’égalité</w:t>
      </w:r>
      <w:r w:rsidR="001D1A44">
        <w:t xml:space="preserve"> </w:t>
      </w:r>
      <w:r w:rsidRPr="00E63980">
        <w:t>entre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hommes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femmes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ce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concerne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jouissance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économiques,</w:t>
      </w:r>
      <w:r w:rsidR="001D1A44">
        <w:t xml:space="preserve"> </w:t>
      </w:r>
      <w:r w:rsidRPr="00E63980">
        <w:t>sociaux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culturels.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particulier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paragraphe</w:t>
      </w:r>
      <w:r w:rsidR="001D1A44">
        <w:t xml:space="preserve"> </w:t>
      </w:r>
      <w:r w:rsidRPr="00E63980">
        <w:t>2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l’article</w:t>
      </w:r>
      <w:r w:rsidR="001D1A44">
        <w:t xml:space="preserve"> </w:t>
      </w:r>
      <w:r w:rsidRPr="00E63980">
        <w:t>28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Constitution</w:t>
      </w:r>
      <w:r w:rsidR="001D1A44">
        <w:t xml:space="preserve"> </w:t>
      </w:r>
      <w:r w:rsidRPr="00E63980">
        <w:t>restreint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portée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l’égalité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sexes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sphère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vie</w:t>
      </w:r>
      <w:r w:rsidR="001D1A44">
        <w:t xml:space="preserve"> </w:t>
      </w:r>
      <w:r w:rsidRPr="00E63980">
        <w:t>publique,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dispositions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droit</w:t>
      </w:r>
      <w:r w:rsidR="001D1A44">
        <w:t xml:space="preserve"> </w:t>
      </w:r>
      <w:r w:rsidRPr="00E63980">
        <w:t>religieux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personnes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régissent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droits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femme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matière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mariage,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divorce,</w:t>
      </w:r>
      <w:r w:rsidR="001D1A44">
        <w:t xml:space="preserve"> </w:t>
      </w:r>
      <w:r w:rsidRPr="00E63980">
        <w:t>d’entretien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succession</w:t>
      </w:r>
      <w:r w:rsidR="001D1A44">
        <w:t xml:space="preserve"> </w:t>
      </w:r>
      <w:r w:rsidRPr="00E63980">
        <w:t>sont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grande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discriminatoires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son</w:t>
      </w:r>
      <w:r w:rsidR="001D1A44">
        <w:t xml:space="preserve"> </w:t>
      </w:r>
      <w:r w:rsidRPr="00E63980">
        <w:t>égard</w:t>
      </w:r>
      <w:r w:rsidR="001D1A44">
        <w:t xml:space="preserve"> </w:t>
      </w:r>
      <w:r w:rsidRPr="00E63980">
        <w:t>(art.</w:t>
      </w:r>
      <w:r w:rsidR="001A4AED">
        <w:t> </w:t>
      </w:r>
      <w:r w:rsidRPr="00E63980">
        <w:t>2,</w:t>
      </w:r>
      <w:r w:rsidR="001D1A44">
        <w:t xml:space="preserve"> </w:t>
      </w:r>
      <w:r w:rsidRPr="00E63980">
        <w:t>par.</w:t>
      </w:r>
      <w:r w:rsidR="001A4AED">
        <w:t> </w:t>
      </w:r>
      <w:r w:rsidRPr="00E63980">
        <w:t>2,</w:t>
      </w:r>
      <w:r w:rsidR="001D1A44">
        <w:t xml:space="preserve"> </w:t>
      </w:r>
      <w:r w:rsidRPr="00E63980">
        <w:t>3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10).</w:t>
      </w:r>
      <w:r w:rsidR="001D1A44">
        <w:t xml:space="preserve"> </w:t>
      </w:r>
    </w:p>
    <w:p w:rsidR="00FE6F3E" w:rsidRPr="00E63980" w:rsidRDefault="00FE6F3E" w:rsidP="001A4AED">
      <w:pPr>
        <w:pStyle w:val="SingleTxtG"/>
        <w:keepNext/>
        <w:rPr>
          <w:b/>
        </w:rPr>
      </w:pPr>
      <w:r w:rsidRPr="00E63980">
        <w:t>30.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> :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a)</w:t>
      </w:r>
      <w:r w:rsidRPr="00E63980">
        <w:rPr>
          <w:b/>
        </w:rPr>
        <w:tab/>
        <w:t>D’étendre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tous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domaines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vie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portée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l’égalité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sexes</w:t>
      </w:r>
      <w:r w:rsidR="001D1A44">
        <w:rPr>
          <w:b/>
        </w:rPr>
        <w:t xml:space="preserve"> </w:t>
      </w:r>
      <w:r w:rsidRPr="00E63980">
        <w:rPr>
          <w:b/>
        </w:rPr>
        <w:t>inscrite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paragraphe</w:t>
      </w:r>
      <w:r w:rsidR="001D1A44">
        <w:rPr>
          <w:b/>
        </w:rPr>
        <w:t xml:space="preserve"> </w:t>
      </w:r>
      <w:r w:rsidRPr="00E63980">
        <w:rPr>
          <w:b/>
        </w:rPr>
        <w:t>2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l’article</w:t>
      </w:r>
      <w:r w:rsidR="001D1A44">
        <w:rPr>
          <w:b/>
        </w:rPr>
        <w:t xml:space="preserve"> </w:t>
      </w:r>
      <w:r w:rsidRPr="00E63980">
        <w:rPr>
          <w:b/>
        </w:rPr>
        <w:t>28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Constitution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b)</w:t>
      </w:r>
      <w:r w:rsidRPr="00E63980">
        <w:rPr>
          <w:b/>
        </w:rPr>
        <w:tab/>
        <w:t>D’adopter</w:t>
      </w:r>
      <w:r w:rsidR="001D1A44">
        <w:rPr>
          <w:b/>
        </w:rPr>
        <w:t xml:space="preserve"> </w:t>
      </w:r>
      <w:r w:rsidRPr="00E63980">
        <w:rPr>
          <w:b/>
        </w:rPr>
        <w:t>un</w:t>
      </w:r>
      <w:r w:rsidR="001D1A44">
        <w:rPr>
          <w:b/>
        </w:rPr>
        <w:t xml:space="preserve"> </w:t>
      </w:r>
      <w:r w:rsidRPr="00E63980">
        <w:rPr>
          <w:b/>
        </w:rPr>
        <w:t>code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famille</w:t>
      </w:r>
      <w:r w:rsidR="001D1A44">
        <w:rPr>
          <w:b/>
        </w:rPr>
        <w:t xml:space="preserve"> </w:t>
      </w:r>
      <w:r w:rsidRPr="00E63980">
        <w:rPr>
          <w:b/>
        </w:rPr>
        <w:t>unifié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établisse</w:t>
      </w:r>
      <w:r w:rsidR="001D1A44">
        <w:rPr>
          <w:b/>
        </w:rPr>
        <w:t xml:space="preserve"> </w:t>
      </w:r>
      <w:r w:rsidRPr="00E63980">
        <w:rPr>
          <w:b/>
        </w:rPr>
        <w:t>l’égalité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entre</w:t>
      </w:r>
      <w:r w:rsidR="001D1A44">
        <w:rPr>
          <w:b/>
        </w:rPr>
        <w:t xml:space="preserve"> </w:t>
      </w:r>
      <w:r w:rsidRPr="00E63980">
        <w:rPr>
          <w:b/>
        </w:rPr>
        <w:t>l’homme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femme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matière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mariage,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divorce,</w:t>
      </w:r>
      <w:r w:rsidR="001D1A44">
        <w:rPr>
          <w:b/>
        </w:rPr>
        <w:t xml:space="preserve"> </w:t>
      </w:r>
      <w:r w:rsidRPr="00E63980">
        <w:rPr>
          <w:b/>
        </w:rPr>
        <w:t>d’entretien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succession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c)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faire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sensibilisation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l’égalité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sexes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tous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domaines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vie</w:t>
      </w:r>
      <w:r w:rsidR="001D1A44">
        <w:rPr>
          <w:b/>
        </w:rPr>
        <w:t xml:space="preserve"> </w:t>
      </w:r>
      <w:r w:rsidRPr="00E63980">
        <w:rPr>
          <w:b/>
        </w:rPr>
        <w:t>publique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privée</w:t>
      </w:r>
      <w:r w:rsidR="001D1A44">
        <w:rPr>
          <w:b/>
        </w:rPr>
        <w:t xml:space="preserve"> </w:t>
      </w:r>
      <w:r w:rsidRPr="00E63980">
        <w:rPr>
          <w:b/>
        </w:rPr>
        <w:t>auprès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responsables</w:t>
      </w:r>
      <w:r w:rsidR="001D1A44">
        <w:rPr>
          <w:b/>
        </w:rPr>
        <w:t xml:space="preserve"> </w:t>
      </w:r>
      <w:r w:rsidRPr="00E63980">
        <w:rPr>
          <w:b/>
        </w:rPr>
        <w:t>religieux,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magistrats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avocats,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agents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forces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l’ordre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public,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d’améliorer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système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  <w:bCs/>
        </w:rPr>
        <w:t>l’aide</w:t>
      </w:r>
      <w:r w:rsidR="001D1A44">
        <w:rPr>
          <w:b/>
        </w:rPr>
        <w:t xml:space="preserve"> </w:t>
      </w:r>
      <w:r w:rsidRPr="00E63980">
        <w:rPr>
          <w:b/>
        </w:rPr>
        <w:t>juridictionnelle</w:t>
      </w:r>
      <w:r w:rsidR="001D1A44">
        <w:rPr>
          <w:b/>
        </w:rPr>
        <w:t xml:space="preserve"> </w:t>
      </w:r>
      <w:r w:rsidRPr="00E63980">
        <w:rPr>
          <w:b/>
        </w:rPr>
        <w:t>gratuite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permettre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femmes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faire</w:t>
      </w:r>
      <w:r w:rsidR="001D1A44">
        <w:rPr>
          <w:b/>
        </w:rPr>
        <w:t xml:space="preserve"> </w:t>
      </w:r>
      <w:r w:rsidRPr="00E63980">
        <w:rPr>
          <w:b/>
        </w:rPr>
        <w:t>valoir</w:t>
      </w:r>
      <w:r w:rsidR="001D1A44">
        <w:rPr>
          <w:b/>
        </w:rPr>
        <w:t xml:space="preserve"> </w:t>
      </w:r>
      <w:r w:rsidRPr="00E63980">
        <w:rPr>
          <w:b/>
        </w:rPr>
        <w:t>leurs</w:t>
      </w:r>
      <w:r w:rsidR="001D1A44">
        <w:rPr>
          <w:b/>
        </w:rPr>
        <w:t xml:space="preserve"> </w:t>
      </w:r>
      <w:r w:rsidRPr="00E63980">
        <w:rPr>
          <w:b/>
        </w:rPr>
        <w:t>droits.</w:t>
      </w:r>
    </w:p>
    <w:p w:rsidR="00FE6F3E" w:rsidRPr="00E63980" w:rsidRDefault="00225488" w:rsidP="00225488">
      <w:pPr>
        <w:pStyle w:val="H23G"/>
      </w:pPr>
      <w:r>
        <w:tab/>
      </w:r>
      <w:r>
        <w:tab/>
      </w:r>
      <w:r w:rsidR="00FE6F3E" w:rsidRPr="00E63980">
        <w:t>Droit</w:t>
      </w:r>
      <w:r w:rsidR="001D1A44">
        <w:t xml:space="preserve"> </w:t>
      </w:r>
      <w:r w:rsidR="00FE6F3E" w:rsidRPr="00E63980">
        <w:t>au</w:t>
      </w:r>
      <w:r w:rsidR="001D1A44">
        <w:t xml:space="preserve"> </w:t>
      </w:r>
      <w:r w:rsidR="00FE6F3E" w:rsidRPr="00E63980">
        <w:t>travail</w:t>
      </w:r>
    </w:p>
    <w:p w:rsidR="00FE6F3E" w:rsidRPr="00E63980" w:rsidRDefault="00FE6F3E" w:rsidP="00225488">
      <w:pPr>
        <w:pStyle w:val="SingleTxtG"/>
      </w:pPr>
      <w:r w:rsidRPr="00E63980">
        <w:t>31.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qu’une</w:t>
      </w:r>
      <w:r w:rsidR="001D1A44">
        <w:t xml:space="preserve"> </w:t>
      </w:r>
      <w:r w:rsidRPr="00E63980">
        <w:t>majorité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travailleurs,</w:t>
      </w:r>
      <w:r w:rsidR="001D1A44">
        <w:t xml:space="preserve"> </w:t>
      </w:r>
      <w:r w:rsidRPr="00E63980">
        <w:t>représentant</w:t>
      </w:r>
      <w:r w:rsidR="001D1A44">
        <w:t xml:space="preserve"> </w:t>
      </w:r>
      <w:r w:rsidRPr="00E63980">
        <w:t>près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90</w:t>
      </w:r>
      <w:r w:rsidR="007C6F98">
        <w:t> %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main-d’œuvre,</w:t>
      </w:r>
      <w:r w:rsidR="001D1A44">
        <w:t xml:space="preserve"> </w:t>
      </w:r>
      <w:r w:rsidRPr="00E63980">
        <w:t>exercent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secteur</w:t>
      </w:r>
      <w:r w:rsidR="001D1A44">
        <w:t xml:space="preserve"> </w:t>
      </w:r>
      <w:r w:rsidRPr="00E63980">
        <w:t>informel</w:t>
      </w:r>
      <w:r w:rsidR="001D1A44">
        <w:t xml:space="preserve"> </w:t>
      </w:r>
      <w:r w:rsidRPr="00E63980">
        <w:t>sans</w:t>
      </w:r>
      <w:r w:rsidR="001D1A44">
        <w:t xml:space="preserve"> </w:t>
      </w:r>
      <w:r w:rsidRPr="00E63980">
        <w:t>bénéficier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protection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leur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due,</w:t>
      </w:r>
      <w:r w:rsidR="001D1A44">
        <w:t xml:space="preserve"> </w:t>
      </w:r>
      <w:r w:rsidRPr="00E63980">
        <w:t>ni</w:t>
      </w:r>
      <w:r w:rsidR="001D1A44">
        <w:t xml:space="preserve"> </w:t>
      </w:r>
      <w:r w:rsidRPr="00E63980">
        <w:t>d’aucune</w:t>
      </w:r>
      <w:r w:rsidR="001D1A44">
        <w:t xml:space="preserve"> </w:t>
      </w:r>
      <w:r w:rsidRPr="00E63980">
        <w:t>couverture</w:t>
      </w:r>
      <w:r w:rsidR="001D1A44">
        <w:t xml:space="preserve"> </w:t>
      </w:r>
      <w:r w:rsidRPr="00E63980">
        <w:t>sociale.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prend</w:t>
      </w:r>
      <w:r w:rsidR="001D1A44">
        <w:t xml:space="preserve"> </w:t>
      </w:r>
      <w:r w:rsidRPr="00E63980">
        <w:t>note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quotas</w:t>
      </w:r>
      <w:r w:rsidR="001D1A44">
        <w:t xml:space="preserve"> </w:t>
      </w:r>
      <w:r w:rsidRPr="00E63980">
        <w:t>d’emplois</w:t>
      </w:r>
      <w:r w:rsidR="001D1A44">
        <w:t xml:space="preserve"> </w:t>
      </w:r>
      <w:r w:rsidRPr="00E63980">
        <w:t>réservés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personnes</w:t>
      </w:r>
      <w:r w:rsidR="001D1A44">
        <w:t xml:space="preserve"> </w:t>
      </w:r>
      <w:r w:rsidRPr="00E63980">
        <w:t>handicapées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membres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minorités</w:t>
      </w:r>
      <w:r w:rsidR="001D1A44">
        <w:t xml:space="preserve"> </w:t>
      </w:r>
      <w:r w:rsidRPr="00E63980">
        <w:t>ethniques,</w:t>
      </w:r>
      <w:r w:rsidR="001D1A44">
        <w:t xml:space="preserve"> </w:t>
      </w:r>
      <w:r w:rsidRPr="00E63980">
        <w:t>mais</w:t>
      </w:r>
      <w:r w:rsidR="001D1A44">
        <w:t xml:space="preserve"> </w:t>
      </w:r>
      <w:r w:rsidRPr="00E63980">
        <w:t>s’inquiète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ce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ces</w:t>
      </w:r>
      <w:r w:rsidR="001D1A44">
        <w:t xml:space="preserve"> </w:t>
      </w:r>
      <w:r w:rsidRPr="00E63980">
        <w:t>quotas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soient</w:t>
      </w:r>
      <w:r w:rsidR="001D1A44">
        <w:t xml:space="preserve"> </w:t>
      </w:r>
      <w:r w:rsidRPr="00E63980">
        <w:t>pas</w:t>
      </w:r>
      <w:r w:rsidR="001D1A44">
        <w:t xml:space="preserve"> </w:t>
      </w:r>
      <w:r w:rsidRPr="00E63980">
        <w:t>suffisants</w:t>
      </w:r>
      <w:r w:rsidR="001D1A44">
        <w:t xml:space="preserve"> </w:t>
      </w:r>
      <w:r w:rsidRPr="00E63980">
        <w:t>ni</w:t>
      </w:r>
      <w:r w:rsidR="001D1A44">
        <w:t xml:space="preserve"> </w:t>
      </w:r>
      <w:r w:rsidRPr="00E63980">
        <w:t>dûment</w:t>
      </w:r>
      <w:r w:rsidR="001D1A44">
        <w:t xml:space="preserve"> </w:t>
      </w:r>
      <w:r w:rsidRPr="00E63980">
        <w:t>appliqués,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groupes</w:t>
      </w:r>
      <w:r w:rsidR="001D1A44">
        <w:t xml:space="preserve"> </w:t>
      </w:r>
      <w:r w:rsidRPr="00E63980">
        <w:t>concernés</w:t>
      </w:r>
      <w:r w:rsidR="001D1A44">
        <w:t xml:space="preserve"> </w:t>
      </w:r>
      <w:r w:rsidRPr="00E63980">
        <w:t>peinent</w:t>
      </w:r>
      <w:r w:rsidR="001D1A44">
        <w:t xml:space="preserve"> </w:t>
      </w:r>
      <w:r w:rsidRPr="00E63980">
        <w:t>toujours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accéder</w:t>
      </w:r>
      <w:r w:rsidR="001D1A44">
        <w:t xml:space="preserve"> </w:t>
      </w:r>
      <w:r w:rsidRPr="00E63980">
        <w:t>au</w:t>
      </w:r>
      <w:r w:rsidR="001D1A44">
        <w:t xml:space="preserve"> </w:t>
      </w:r>
      <w:r w:rsidRPr="00E63980">
        <w:t>marché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travail.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particulièrement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travailleurs</w:t>
      </w:r>
      <w:r w:rsidR="001D1A44">
        <w:t xml:space="preserve"> </w:t>
      </w:r>
      <w:proofErr w:type="spellStart"/>
      <w:r w:rsidRPr="00E63980">
        <w:t>dalits</w:t>
      </w:r>
      <w:proofErr w:type="spellEnd"/>
      <w:r w:rsidR="001D1A44">
        <w:t xml:space="preserve"> </w:t>
      </w:r>
      <w:r w:rsidRPr="00E63980">
        <w:t>sont</w:t>
      </w:r>
      <w:r w:rsidR="001D1A44">
        <w:t xml:space="preserve"> </w:t>
      </w:r>
      <w:r w:rsidRPr="00E63980">
        <w:t>cantonnés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secteurs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service</w:t>
      </w:r>
      <w:r w:rsidR="001D1A44">
        <w:t xml:space="preserve"> </w:t>
      </w:r>
      <w:r w:rsidRPr="00E63980">
        <w:t>socialement</w:t>
      </w:r>
      <w:r w:rsidR="001D1A44">
        <w:t xml:space="preserve"> </w:t>
      </w:r>
      <w:r w:rsidRPr="00E63980">
        <w:t>déconsidérés</w:t>
      </w:r>
      <w:r w:rsidR="001D1A44">
        <w:t xml:space="preserve"> </w:t>
      </w:r>
      <w:r w:rsidRPr="00E63980">
        <w:t>auxquels</w:t>
      </w:r>
      <w:r w:rsidR="001D1A44">
        <w:t xml:space="preserve"> </w:t>
      </w:r>
      <w:r w:rsidRPr="00E63980">
        <w:t>ils</w:t>
      </w:r>
      <w:r w:rsidR="001D1A44">
        <w:t xml:space="preserve"> </w:t>
      </w:r>
      <w:r w:rsidRPr="00E63980">
        <w:t>sont</w:t>
      </w:r>
      <w:r w:rsidR="001D1A44">
        <w:t xml:space="preserve"> </w:t>
      </w:r>
      <w:r w:rsidRPr="00E63980">
        <w:t>généralement</w:t>
      </w:r>
      <w:r w:rsidR="001D1A44">
        <w:t xml:space="preserve"> </w:t>
      </w:r>
      <w:r w:rsidRPr="00E63980">
        <w:t>affectés,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qu’ils</w:t>
      </w:r>
      <w:r w:rsidR="001D1A44">
        <w:t xml:space="preserve"> </w:t>
      </w:r>
      <w:r w:rsidRPr="00E63980">
        <w:t>ont</w:t>
      </w:r>
      <w:r w:rsidR="001D1A44">
        <w:t xml:space="preserve"> </w:t>
      </w:r>
      <w:r w:rsidRPr="00E63980">
        <w:t>beaucoup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mal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trouver</w:t>
      </w:r>
      <w:r w:rsidR="001D1A44">
        <w:t xml:space="preserve"> </w:t>
      </w:r>
      <w:r w:rsidRPr="00E63980">
        <w:t>un</w:t>
      </w:r>
      <w:r w:rsidR="001D1A44">
        <w:t xml:space="preserve"> </w:t>
      </w:r>
      <w:r w:rsidRPr="00E63980">
        <w:t>emploi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d’autres</w:t>
      </w:r>
      <w:r w:rsidR="001D1A44">
        <w:t xml:space="preserve"> </w:t>
      </w:r>
      <w:r w:rsidRPr="00E63980">
        <w:t>secteurs</w:t>
      </w:r>
      <w:r w:rsidR="001D1A44">
        <w:t xml:space="preserve"> </w:t>
      </w:r>
      <w:r w:rsidRPr="00E63980">
        <w:t>(art.</w:t>
      </w:r>
      <w:r w:rsidR="00193E9A">
        <w:t> </w:t>
      </w:r>
      <w:r w:rsidRPr="00E63980">
        <w:t>2,</w:t>
      </w:r>
      <w:r w:rsidR="001D1A44">
        <w:t xml:space="preserve"> </w:t>
      </w:r>
      <w:r w:rsidRPr="00E63980">
        <w:t>par.</w:t>
      </w:r>
      <w:r w:rsidR="00193E9A">
        <w:t> </w:t>
      </w:r>
      <w:r w:rsidRPr="00E63980">
        <w:t>2,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6).</w:t>
      </w:r>
      <w:r w:rsidR="001D1A44">
        <w:t xml:space="preserve"> </w:t>
      </w:r>
    </w:p>
    <w:p w:rsidR="00FE6F3E" w:rsidRPr="00E63980" w:rsidRDefault="00FE6F3E" w:rsidP="00193E9A">
      <w:pPr>
        <w:pStyle w:val="SingleTxtG"/>
        <w:keepNext/>
      </w:pPr>
      <w:r w:rsidRPr="00E63980">
        <w:t>32.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redoubler</w:t>
      </w:r>
      <w:r w:rsidR="001D1A44">
        <w:rPr>
          <w:b/>
        </w:rPr>
        <w:t xml:space="preserve"> </w:t>
      </w:r>
      <w:r w:rsidRPr="00E63980">
        <w:rPr>
          <w:b/>
        </w:rPr>
        <w:t>d’efforts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> :</w:t>
      </w:r>
      <w:r w:rsidR="001D1A44">
        <w:t xml:space="preserve"> 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E63980">
        <w:rPr>
          <w:b/>
        </w:rPr>
        <w:t>a)</w:t>
      </w:r>
      <w:r w:rsidRPr="00E63980">
        <w:rPr>
          <w:b/>
          <w:bCs/>
        </w:rPr>
        <w:tab/>
        <w:t>Formaliser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secteur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informel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l’intervalle,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sorte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employés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secteur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bénéficient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protection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est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due,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ainsi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</w:t>
      </w:r>
      <w:r w:rsidR="001D1A44">
        <w:rPr>
          <w:b/>
          <w:bCs/>
        </w:rPr>
        <w:t xml:space="preserve"> </w:t>
      </w:r>
      <w:r w:rsidRPr="00A93373">
        <w:rPr>
          <w:b/>
        </w:rPr>
        <w:t>d’une</w:t>
      </w:r>
      <w:r w:rsidR="001D1A44">
        <w:rPr>
          <w:b/>
        </w:rPr>
        <w:t xml:space="preserve"> </w:t>
      </w:r>
      <w:r w:rsidRPr="00A93373">
        <w:rPr>
          <w:b/>
        </w:rPr>
        <w:t>couverture</w:t>
      </w:r>
      <w:r w:rsidR="001D1A44">
        <w:rPr>
          <w:b/>
        </w:rPr>
        <w:t xml:space="preserve"> </w:t>
      </w:r>
      <w:r w:rsidRPr="00A93373">
        <w:rPr>
          <w:b/>
        </w:rPr>
        <w:t>sociale</w:t>
      </w:r>
      <w:r w:rsidR="001D1A44">
        <w:rPr>
          <w:b/>
        </w:rPr>
        <w:t xml:space="preserve"> ; 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b)</w:t>
      </w:r>
      <w:r w:rsidRPr="00A93373">
        <w:rPr>
          <w:b/>
        </w:rPr>
        <w:tab/>
        <w:t>Augmenter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quotas</w:t>
      </w:r>
      <w:r w:rsidR="001D1A44">
        <w:rPr>
          <w:b/>
        </w:rPr>
        <w:t xml:space="preserve"> </w:t>
      </w:r>
      <w:r w:rsidRPr="00A93373">
        <w:rPr>
          <w:b/>
        </w:rPr>
        <w:t>d’emplois</w:t>
      </w:r>
      <w:r w:rsidR="001D1A44">
        <w:rPr>
          <w:b/>
        </w:rPr>
        <w:t xml:space="preserve"> </w:t>
      </w:r>
      <w:r w:rsidRPr="00A93373">
        <w:rPr>
          <w:b/>
        </w:rPr>
        <w:t>réservés</w:t>
      </w:r>
      <w:r w:rsidR="001D1A44">
        <w:rPr>
          <w:b/>
        </w:rPr>
        <w:t xml:space="preserve"> </w:t>
      </w:r>
      <w:r w:rsidRPr="00A93373">
        <w:rPr>
          <w:b/>
        </w:rPr>
        <w:t>aux</w:t>
      </w:r>
      <w:r w:rsidR="001D1A44">
        <w:rPr>
          <w:b/>
        </w:rPr>
        <w:t xml:space="preserve"> </w:t>
      </w:r>
      <w:r w:rsidRPr="00A93373">
        <w:rPr>
          <w:b/>
        </w:rPr>
        <w:t>groupes</w:t>
      </w:r>
      <w:r w:rsidR="001D1A44">
        <w:rPr>
          <w:b/>
        </w:rPr>
        <w:t xml:space="preserve"> </w:t>
      </w:r>
      <w:r w:rsidRPr="00A93373">
        <w:rPr>
          <w:b/>
        </w:rPr>
        <w:t>susmentionnés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tenant</w:t>
      </w:r>
      <w:r w:rsidR="001D1A44">
        <w:rPr>
          <w:b/>
        </w:rPr>
        <w:t xml:space="preserve"> </w:t>
      </w:r>
      <w:r w:rsidRPr="00A93373">
        <w:rPr>
          <w:b/>
        </w:rPr>
        <w:t>compte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leur</w:t>
      </w:r>
      <w:r w:rsidR="001D1A44">
        <w:rPr>
          <w:b/>
        </w:rPr>
        <w:t xml:space="preserve"> </w:t>
      </w:r>
      <w:r w:rsidRPr="00A93373">
        <w:rPr>
          <w:b/>
        </w:rPr>
        <w:t>proportion</w:t>
      </w:r>
      <w:r w:rsidR="001D1A44">
        <w:rPr>
          <w:b/>
        </w:rPr>
        <w:t xml:space="preserve"> </w:t>
      </w:r>
      <w:r w:rsidRPr="00A93373">
        <w:rPr>
          <w:b/>
        </w:rPr>
        <w:t>dans</w:t>
      </w:r>
      <w:r w:rsidR="001D1A44">
        <w:rPr>
          <w:b/>
        </w:rPr>
        <w:t xml:space="preserve"> </w:t>
      </w:r>
      <w:r w:rsidRPr="00A93373">
        <w:rPr>
          <w:b/>
        </w:rPr>
        <w:t>l’ensemble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population,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assurer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pleine</w:t>
      </w:r>
      <w:r w:rsidR="001D1A44">
        <w:rPr>
          <w:b/>
        </w:rPr>
        <w:t xml:space="preserve"> </w:t>
      </w:r>
      <w:r w:rsidRPr="00A93373">
        <w:rPr>
          <w:b/>
        </w:rPr>
        <w:t>application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  <w:bCs/>
        </w:rPr>
      </w:pPr>
      <w:r w:rsidRPr="00A93373">
        <w:rPr>
          <w:b/>
        </w:rPr>
        <w:t>c)</w:t>
      </w:r>
      <w:r w:rsidRPr="00A93373">
        <w:rPr>
          <w:b/>
        </w:rPr>
        <w:tab/>
        <w:t>Éliminer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discrimination</w:t>
      </w:r>
      <w:r w:rsidR="001D1A44">
        <w:rPr>
          <w:b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l’égard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proofErr w:type="spellStart"/>
      <w:r w:rsidRPr="00A93373">
        <w:rPr>
          <w:b/>
        </w:rPr>
        <w:t>Dalits</w:t>
      </w:r>
      <w:proofErr w:type="spellEnd"/>
      <w:r w:rsidR="001D1A44">
        <w:rPr>
          <w:b/>
        </w:rPr>
        <w:t xml:space="preserve"> </w:t>
      </w:r>
      <w:r w:rsidRPr="00A93373">
        <w:rPr>
          <w:b/>
        </w:rPr>
        <w:t>dans</w:t>
      </w:r>
      <w:r w:rsidR="001D1A44">
        <w:rPr>
          <w:b/>
        </w:rPr>
        <w:t xml:space="preserve"> </w:t>
      </w:r>
      <w:r w:rsidRPr="00A93373">
        <w:rPr>
          <w:b/>
        </w:rPr>
        <w:t>l’emploi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faciliter</w:t>
      </w:r>
      <w:r w:rsidR="001D1A44">
        <w:rPr>
          <w:b/>
        </w:rPr>
        <w:t xml:space="preserve"> </w:t>
      </w:r>
      <w:r w:rsidRPr="00A93373">
        <w:rPr>
          <w:b/>
        </w:rPr>
        <w:t>leur</w:t>
      </w:r>
      <w:r w:rsidR="001D1A44">
        <w:rPr>
          <w:b/>
        </w:rPr>
        <w:t xml:space="preserve"> </w:t>
      </w:r>
      <w:r w:rsidRPr="00A93373">
        <w:rPr>
          <w:b/>
        </w:rPr>
        <w:t>embauche</w:t>
      </w:r>
      <w:r w:rsidR="001D1A44">
        <w:rPr>
          <w:b/>
        </w:rPr>
        <w:t xml:space="preserve"> </w:t>
      </w:r>
      <w:r w:rsidRPr="00A93373">
        <w:rPr>
          <w:b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secteurs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d’activité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autres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lesquels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ils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plus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souvent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cantonnés,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notamment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prenant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mesures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temporaires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spéciales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proposant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une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offre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ciblée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d’éducation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formation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professionnelle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permettre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participation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un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pied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d’égalité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segments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marché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93E9A">
        <w:rPr>
          <w:b/>
          <w:bCs/>
        </w:rPr>
        <w:t> </w:t>
      </w:r>
      <w:r w:rsidRPr="00E63980">
        <w:rPr>
          <w:b/>
          <w:bCs/>
        </w:rPr>
        <w:t>travail.</w:t>
      </w:r>
    </w:p>
    <w:p w:rsidR="00FE6F3E" w:rsidRPr="00E63980" w:rsidRDefault="00225488" w:rsidP="00FA0A19">
      <w:pPr>
        <w:pStyle w:val="H23G"/>
      </w:pPr>
      <w:r>
        <w:tab/>
      </w:r>
      <w:r>
        <w:tab/>
      </w:r>
      <w:r w:rsidR="00FE6F3E" w:rsidRPr="00E63980">
        <w:t>Droit</w:t>
      </w:r>
      <w:r w:rsidR="001D1A44">
        <w:t xml:space="preserve"> </w:t>
      </w:r>
      <w:r w:rsidR="00FE6F3E" w:rsidRPr="00E63980">
        <w:t>à</w:t>
      </w:r>
      <w:r w:rsidR="001D1A44">
        <w:t xml:space="preserve"> </w:t>
      </w:r>
      <w:r w:rsidR="00FE6F3E" w:rsidRPr="00E63980">
        <w:t>des</w:t>
      </w:r>
      <w:r w:rsidR="001D1A44">
        <w:t xml:space="preserve"> </w:t>
      </w:r>
      <w:r w:rsidR="00FE6F3E" w:rsidRPr="00E63980">
        <w:t>conditions</w:t>
      </w:r>
      <w:r w:rsidR="001D1A44">
        <w:t xml:space="preserve"> </w:t>
      </w:r>
      <w:r w:rsidR="00FE6F3E" w:rsidRPr="00E63980">
        <w:t>de</w:t>
      </w:r>
      <w:r w:rsidR="001D1A44">
        <w:t xml:space="preserve"> </w:t>
      </w:r>
      <w:r w:rsidR="00FE6F3E" w:rsidRPr="00E63980">
        <w:t>travail</w:t>
      </w:r>
      <w:r w:rsidR="001D1A44">
        <w:t xml:space="preserve"> </w:t>
      </w:r>
      <w:r w:rsidR="00FE6F3E" w:rsidRPr="00E63980">
        <w:t>justes</w:t>
      </w:r>
      <w:r w:rsidR="001D1A44">
        <w:t xml:space="preserve"> </w:t>
      </w:r>
      <w:r w:rsidR="00FE6F3E" w:rsidRPr="00E63980">
        <w:t>et</w:t>
      </w:r>
      <w:r w:rsidR="001D1A44">
        <w:t xml:space="preserve"> </w:t>
      </w:r>
      <w:r w:rsidR="00FE6F3E" w:rsidRPr="00E63980">
        <w:t>favorables</w:t>
      </w:r>
      <w:r w:rsidR="00FE6F3E" w:rsidRPr="00E63980">
        <w:tab/>
      </w:r>
    </w:p>
    <w:p w:rsidR="00FE6F3E" w:rsidRPr="00E63980" w:rsidRDefault="00FE6F3E" w:rsidP="00193E9A">
      <w:pPr>
        <w:pStyle w:val="SingleTxtG"/>
        <w:keepNext/>
      </w:pPr>
      <w:r w:rsidRPr="00E63980">
        <w:t>33.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> :</w:t>
      </w:r>
    </w:p>
    <w:p w:rsidR="00FE6F3E" w:rsidRPr="00E63980" w:rsidRDefault="00FE6F3E" w:rsidP="00A93373">
      <w:pPr>
        <w:pStyle w:val="SingleTxtG"/>
        <w:ind w:firstLine="567"/>
        <w:rPr>
          <w:bCs/>
        </w:rPr>
      </w:pPr>
      <w:r w:rsidRPr="00E63980">
        <w:rPr>
          <w:bCs/>
        </w:rPr>
        <w:t>a)</w:t>
      </w:r>
      <w:r w:rsidRPr="00E63980">
        <w:rPr>
          <w:bCs/>
        </w:rPr>
        <w:tab/>
        <w:t>L’absence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salaire</w:t>
      </w:r>
      <w:r w:rsidR="001D1A44">
        <w:rPr>
          <w:bCs/>
        </w:rPr>
        <w:t xml:space="preserve"> </w:t>
      </w:r>
      <w:r w:rsidRPr="00E63980">
        <w:rPr>
          <w:bCs/>
        </w:rPr>
        <w:t>minimum</w:t>
      </w:r>
      <w:r w:rsidR="001D1A44">
        <w:rPr>
          <w:bCs/>
        </w:rPr>
        <w:t xml:space="preserve"> </w:t>
      </w:r>
      <w:r w:rsidRPr="00E63980">
        <w:rPr>
          <w:bCs/>
        </w:rPr>
        <w:t>national,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champ</w:t>
      </w:r>
      <w:r w:rsidR="001D1A44">
        <w:rPr>
          <w:bCs/>
        </w:rPr>
        <w:t xml:space="preserve"> </w:t>
      </w:r>
      <w:r w:rsidRPr="00E63980">
        <w:rPr>
          <w:bCs/>
        </w:rPr>
        <w:t>d’application</w:t>
      </w:r>
      <w:r w:rsidR="001D1A44">
        <w:rPr>
          <w:bCs/>
        </w:rPr>
        <w:t xml:space="preserve"> </w:t>
      </w:r>
      <w:r w:rsidRPr="00E63980">
        <w:rPr>
          <w:bCs/>
        </w:rPr>
        <w:t>limité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salaires</w:t>
      </w:r>
      <w:r w:rsidR="001D1A44">
        <w:rPr>
          <w:bCs/>
        </w:rPr>
        <w:t xml:space="preserve"> </w:t>
      </w:r>
      <w:r w:rsidRPr="00E63980">
        <w:rPr>
          <w:bCs/>
        </w:rPr>
        <w:t>minima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vigueur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leurs</w:t>
      </w:r>
      <w:r w:rsidR="001D1A44">
        <w:rPr>
          <w:bCs/>
        </w:rPr>
        <w:t xml:space="preserve"> </w:t>
      </w:r>
      <w:r w:rsidRPr="00E63980">
        <w:rPr>
          <w:bCs/>
        </w:rPr>
        <w:t>montants,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se</w:t>
      </w:r>
      <w:r w:rsidR="001D1A44">
        <w:rPr>
          <w:bCs/>
        </w:rPr>
        <w:t xml:space="preserve"> </w:t>
      </w:r>
      <w:r w:rsidRPr="00E63980">
        <w:rPr>
          <w:bCs/>
        </w:rPr>
        <w:t>situent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dessous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niveau</w:t>
      </w:r>
      <w:r w:rsidR="001D1A44">
        <w:rPr>
          <w:bCs/>
        </w:rPr>
        <w:t xml:space="preserve"> </w:t>
      </w:r>
      <w:r w:rsidRPr="00E63980">
        <w:rPr>
          <w:bCs/>
        </w:rPr>
        <w:t>minimum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subsistance,</w:t>
      </w:r>
      <w:r w:rsidR="001D1A44">
        <w:rPr>
          <w:bCs/>
        </w:rPr>
        <w:t xml:space="preserve"> </w:t>
      </w:r>
      <w:r w:rsidRPr="00E63980">
        <w:rPr>
          <w:bCs/>
        </w:rPr>
        <w:t>malgré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relèvement</w:t>
      </w:r>
      <w:r w:rsidR="001D1A44">
        <w:rPr>
          <w:bCs/>
        </w:rPr>
        <w:t xml:space="preserve"> </w:t>
      </w:r>
      <w:r w:rsidRPr="00E63980">
        <w:rPr>
          <w:bCs/>
        </w:rPr>
        <w:t>récent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salaire</w:t>
      </w:r>
      <w:r w:rsidR="001D1A44">
        <w:rPr>
          <w:bCs/>
        </w:rPr>
        <w:t xml:space="preserve"> </w:t>
      </w:r>
      <w:r w:rsidRPr="00E63980">
        <w:rPr>
          <w:bCs/>
        </w:rPr>
        <w:t>minimum</w:t>
      </w:r>
      <w:r w:rsidR="001D1A44">
        <w:rPr>
          <w:bCs/>
        </w:rPr>
        <w:t xml:space="preserve"> </w:t>
      </w:r>
      <w:r w:rsidRPr="00E63980">
        <w:rPr>
          <w:bCs/>
        </w:rPr>
        <w:t>applicable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secteur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l’habillement</w:t>
      </w:r>
      <w:r w:rsidR="001D1A44">
        <w:rPr>
          <w:bCs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Cs/>
        </w:rPr>
      </w:pPr>
      <w:r w:rsidRPr="00E63980">
        <w:rPr>
          <w:bCs/>
        </w:rPr>
        <w:t>b)</w:t>
      </w:r>
      <w:r w:rsidRPr="00E63980">
        <w:rPr>
          <w:bCs/>
        </w:rPr>
        <w:tab/>
        <w:t>La</w:t>
      </w:r>
      <w:r w:rsidR="001D1A44">
        <w:rPr>
          <w:bCs/>
        </w:rPr>
        <w:t xml:space="preserve"> </w:t>
      </w:r>
      <w:r w:rsidRPr="00E63980">
        <w:rPr>
          <w:bCs/>
        </w:rPr>
        <w:t>persistance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l’importance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l’écart</w:t>
      </w:r>
      <w:r w:rsidR="001D1A44">
        <w:rPr>
          <w:bCs/>
        </w:rPr>
        <w:t xml:space="preserve"> </w:t>
      </w:r>
      <w:r w:rsidRPr="00E63980">
        <w:rPr>
          <w:bCs/>
        </w:rPr>
        <w:t>salarial</w:t>
      </w:r>
      <w:r w:rsidR="001D1A44">
        <w:rPr>
          <w:bCs/>
        </w:rPr>
        <w:t xml:space="preserve"> </w:t>
      </w:r>
      <w:r w:rsidRPr="00E63980">
        <w:rPr>
          <w:bCs/>
        </w:rPr>
        <w:t>entre</w:t>
      </w:r>
      <w:r w:rsidR="001D1A44">
        <w:rPr>
          <w:bCs/>
        </w:rPr>
        <w:t xml:space="preserve"> </w:t>
      </w:r>
      <w:r w:rsidRPr="00E63980">
        <w:rPr>
          <w:bCs/>
        </w:rPr>
        <w:t>hommes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femmes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l’État</w:t>
      </w:r>
      <w:r w:rsidR="001D1A44">
        <w:rPr>
          <w:bCs/>
        </w:rPr>
        <w:t xml:space="preserve"> </w:t>
      </w:r>
      <w:r w:rsidRPr="00E63980">
        <w:rPr>
          <w:bCs/>
        </w:rPr>
        <w:t>partie,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s’élève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40</w:t>
      </w:r>
      <w:r w:rsidR="007C6F98">
        <w:rPr>
          <w:bCs/>
        </w:rPr>
        <w:t> %</w:t>
      </w:r>
      <w:r w:rsidR="001D1A44">
        <w:rPr>
          <w:bCs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Cs/>
        </w:rPr>
      </w:pPr>
      <w:r w:rsidRPr="00E63980">
        <w:rPr>
          <w:bCs/>
        </w:rPr>
        <w:t>c)</w:t>
      </w:r>
      <w:r w:rsidRPr="00E63980">
        <w:rPr>
          <w:bCs/>
        </w:rPr>
        <w:tab/>
        <w:t>Les</w:t>
      </w:r>
      <w:r w:rsidR="001D1A44">
        <w:rPr>
          <w:bCs/>
        </w:rPr>
        <w:t xml:space="preserve"> </w:t>
      </w:r>
      <w:r w:rsidRPr="00E63980">
        <w:rPr>
          <w:bCs/>
        </w:rPr>
        <w:t>allégations</w:t>
      </w:r>
      <w:r w:rsidR="001D1A44">
        <w:rPr>
          <w:bCs/>
        </w:rPr>
        <w:t xml:space="preserve"> </w:t>
      </w:r>
      <w:r w:rsidRPr="00E63980">
        <w:rPr>
          <w:bCs/>
        </w:rPr>
        <w:t>répétées</w:t>
      </w:r>
      <w:r w:rsidR="001D1A44">
        <w:rPr>
          <w:bCs/>
        </w:rPr>
        <w:t xml:space="preserve"> </w:t>
      </w:r>
      <w:r w:rsidRPr="00E63980">
        <w:rPr>
          <w:bCs/>
        </w:rPr>
        <w:t>faisant</w:t>
      </w:r>
      <w:r w:rsidR="001D1A44">
        <w:rPr>
          <w:bCs/>
        </w:rPr>
        <w:t xml:space="preserve"> </w:t>
      </w:r>
      <w:r w:rsidRPr="00E63980">
        <w:rPr>
          <w:bCs/>
        </w:rPr>
        <w:t>état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persistance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violence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l’exploitation</w:t>
      </w:r>
      <w:r w:rsidR="001D1A44">
        <w:rPr>
          <w:bCs/>
        </w:rPr>
        <w:t xml:space="preserve"> </w:t>
      </w:r>
      <w:r w:rsidRPr="00E63980">
        <w:rPr>
          <w:bCs/>
        </w:rPr>
        <w:t>ainsi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conditions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déplorables</w:t>
      </w:r>
      <w:r w:rsidR="001D1A44">
        <w:rPr>
          <w:bCs/>
        </w:rPr>
        <w:t xml:space="preserve"> </w:t>
      </w:r>
      <w:r w:rsidRPr="00E63980">
        <w:rPr>
          <w:bCs/>
        </w:rPr>
        <w:t>sur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lieux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travail,</w:t>
      </w:r>
      <w:r w:rsidR="001D1A44">
        <w:rPr>
          <w:bCs/>
        </w:rPr>
        <w:t xml:space="preserve"> </w:t>
      </w:r>
      <w:r w:rsidRPr="00E63980">
        <w:rPr>
          <w:bCs/>
        </w:rPr>
        <w:t>tout</w:t>
      </w:r>
      <w:r w:rsidR="001D1A44">
        <w:rPr>
          <w:bCs/>
        </w:rPr>
        <w:t xml:space="preserve"> </w:t>
      </w:r>
      <w:r w:rsidRPr="00E63980">
        <w:rPr>
          <w:bCs/>
        </w:rPr>
        <w:t>particulièrement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secteur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l’habillement</w:t>
      </w:r>
      <w:r w:rsidR="001D1A44">
        <w:rPr>
          <w:bCs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Cs/>
        </w:rPr>
      </w:pPr>
      <w:r w:rsidRPr="00E63980">
        <w:rPr>
          <w:bCs/>
        </w:rPr>
        <w:t>d)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champ</w:t>
      </w:r>
      <w:r w:rsidR="001D1A44">
        <w:rPr>
          <w:bCs/>
        </w:rPr>
        <w:t xml:space="preserve"> </w:t>
      </w:r>
      <w:r w:rsidRPr="00E63980">
        <w:rPr>
          <w:bCs/>
        </w:rPr>
        <w:t>d’application</w:t>
      </w:r>
      <w:r w:rsidR="001D1A44">
        <w:rPr>
          <w:bCs/>
        </w:rPr>
        <w:t xml:space="preserve"> </w:t>
      </w:r>
      <w:r w:rsidRPr="00E63980">
        <w:rPr>
          <w:bCs/>
        </w:rPr>
        <w:t>très</w:t>
      </w:r>
      <w:r w:rsidR="001D1A44">
        <w:rPr>
          <w:bCs/>
        </w:rPr>
        <w:t xml:space="preserve"> </w:t>
      </w:r>
      <w:r w:rsidRPr="00E63980">
        <w:rPr>
          <w:bCs/>
        </w:rPr>
        <w:t>limité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loi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2006</w:t>
      </w:r>
      <w:r w:rsidR="001D1A44">
        <w:rPr>
          <w:bCs/>
        </w:rPr>
        <w:t xml:space="preserve"> </w:t>
      </w:r>
      <w:r w:rsidRPr="00E63980">
        <w:rPr>
          <w:bCs/>
        </w:rPr>
        <w:t>sur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(telle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modifiée</w:t>
      </w:r>
      <w:r w:rsidR="001D1A44">
        <w:rPr>
          <w:bCs/>
        </w:rPr>
        <w:t xml:space="preserve"> </w:t>
      </w:r>
      <w:r w:rsidRPr="00E63980">
        <w:rPr>
          <w:bCs/>
        </w:rPr>
        <w:t>jusqu’à</w:t>
      </w:r>
      <w:r w:rsidR="001D1A44">
        <w:rPr>
          <w:bCs/>
        </w:rPr>
        <w:t xml:space="preserve"> </w:t>
      </w:r>
      <w:r w:rsidRPr="00E63980">
        <w:rPr>
          <w:bCs/>
        </w:rPr>
        <w:t>fin</w:t>
      </w:r>
      <w:r w:rsidR="001D1A44">
        <w:rPr>
          <w:bCs/>
        </w:rPr>
        <w:t xml:space="preserve"> </w:t>
      </w:r>
      <w:r w:rsidRPr="00E63980">
        <w:rPr>
          <w:bCs/>
        </w:rPr>
        <w:t>2013),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ne</w:t>
      </w:r>
      <w:r w:rsidR="001D1A44">
        <w:rPr>
          <w:bCs/>
        </w:rPr>
        <w:t xml:space="preserve"> </w:t>
      </w:r>
      <w:r w:rsidRPr="00E63980">
        <w:rPr>
          <w:bCs/>
        </w:rPr>
        <w:t>s’étend</w:t>
      </w:r>
      <w:r w:rsidR="001D1A44">
        <w:rPr>
          <w:bCs/>
        </w:rPr>
        <w:t xml:space="preserve"> </w:t>
      </w:r>
      <w:r w:rsidRPr="00E63980">
        <w:rPr>
          <w:bCs/>
        </w:rPr>
        <w:t>pas</w:t>
      </w:r>
      <w:r w:rsidR="001D1A44">
        <w:rPr>
          <w:bCs/>
        </w:rPr>
        <w:t xml:space="preserve"> </w:t>
      </w:r>
      <w:r w:rsidRPr="00E63980">
        <w:rPr>
          <w:bCs/>
        </w:rPr>
        <w:t>au</w:t>
      </w:r>
      <w:r w:rsidR="001D1A44">
        <w:rPr>
          <w:bCs/>
        </w:rPr>
        <w:t xml:space="preserve"> </w:t>
      </w:r>
      <w:r w:rsidRPr="00E63980">
        <w:rPr>
          <w:bCs/>
        </w:rPr>
        <w:t>secteur</w:t>
      </w:r>
      <w:r w:rsidR="001D1A44">
        <w:rPr>
          <w:bCs/>
        </w:rPr>
        <w:t xml:space="preserve"> </w:t>
      </w:r>
      <w:r w:rsidRPr="00E63980">
        <w:rPr>
          <w:bCs/>
        </w:rPr>
        <w:t>informel,</w:t>
      </w:r>
      <w:r w:rsidR="001D1A44">
        <w:rPr>
          <w:bCs/>
        </w:rPr>
        <w:t xml:space="preserve"> </w:t>
      </w:r>
      <w:r w:rsidRPr="00E63980">
        <w:rPr>
          <w:bCs/>
        </w:rPr>
        <w:t>ni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certains</w:t>
      </w:r>
      <w:r w:rsidR="001D1A44">
        <w:rPr>
          <w:bCs/>
        </w:rPr>
        <w:t xml:space="preserve"> </w:t>
      </w:r>
      <w:r w:rsidRPr="00E63980">
        <w:rPr>
          <w:bCs/>
        </w:rPr>
        <w:t>segments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secteur</w:t>
      </w:r>
      <w:r w:rsidR="001D1A44">
        <w:rPr>
          <w:bCs/>
        </w:rPr>
        <w:t xml:space="preserve"> </w:t>
      </w:r>
      <w:r w:rsidRPr="00E63980">
        <w:rPr>
          <w:bCs/>
        </w:rPr>
        <w:t>formel,</w:t>
      </w:r>
      <w:r w:rsidR="001D1A44">
        <w:rPr>
          <w:bCs/>
        </w:rPr>
        <w:t xml:space="preserve"> </w:t>
      </w:r>
      <w:r w:rsidRPr="00E63980">
        <w:rPr>
          <w:bCs/>
        </w:rPr>
        <w:t>tels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zones</w:t>
      </w:r>
      <w:r w:rsidR="001D1A44">
        <w:rPr>
          <w:bCs/>
        </w:rPr>
        <w:t xml:space="preserve"> </w:t>
      </w:r>
      <w:r w:rsidRPr="00E63980">
        <w:rPr>
          <w:bCs/>
        </w:rPr>
        <w:t>franches</w:t>
      </w:r>
      <w:r w:rsidR="001D1A44">
        <w:rPr>
          <w:bCs/>
        </w:rPr>
        <w:t xml:space="preserve"> </w:t>
      </w:r>
      <w:r w:rsidRPr="00E63980">
        <w:rPr>
          <w:bCs/>
        </w:rPr>
        <w:t>industrielles</w:t>
      </w:r>
      <w:r w:rsidR="001D1A44">
        <w:rPr>
          <w:bCs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Cs/>
        </w:rPr>
      </w:pPr>
      <w:r w:rsidRPr="00E63980">
        <w:rPr>
          <w:bCs/>
        </w:rPr>
        <w:t>e)</w:t>
      </w:r>
      <w:r w:rsidRPr="00E63980">
        <w:rPr>
          <w:bCs/>
        </w:rPr>
        <w:tab/>
        <w:t>Les</w:t>
      </w:r>
      <w:r w:rsidR="001D1A44">
        <w:rPr>
          <w:bCs/>
        </w:rPr>
        <w:t xml:space="preserve"> </w:t>
      </w:r>
      <w:r w:rsidRPr="00E63980">
        <w:rPr>
          <w:bCs/>
        </w:rPr>
        <w:t>dispositions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droit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réglementant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zones</w:t>
      </w:r>
      <w:r w:rsidR="001D1A44">
        <w:rPr>
          <w:bCs/>
        </w:rPr>
        <w:t xml:space="preserve"> </w:t>
      </w:r>
      <w:r w:rsidRPr="00E63980">
        <w:rPr>
          <w:bCs/>
        </w:rPr>
        <w:t>franches</w:t>
      </w:r>
      <w:r w:rsidR="001D1A44">
        <w:rPr>
          <w:bCs/>
        </w:rPr>
        <w:t xml:space="preserve"> </w:t>
      </w:r>
      <w:r w:rsidRPr="00E63980">
        <w:rPr>
          <w:bCs/>
        </w:rPr>
        <w:t>industrielles,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ne</w:t>
      </w:r>
      <w:r w:rsidR="001D1A44">
        <w:rPr>
          <w:bCs/>
        </w:rPr>
        <w:t xml:space="preserve"> </w:t>
      </w:r>
      <w:r w:rsidRPr="00E63980">
        <w:rPr>
          <w:bCs/>
        </w:rPr>
        <w:t>protègent</w:t>
      </w:r>
      <w:r w:rsidR="001D1A44">
        <w:rPr>
          <w:bCs/>
        </w:rPr>
        <w:t xml:space="preserve"> </w:t>
      </w:r>
      <w:r w:rsidRPr="00E63980">
        <w:rPr>
          <w:bCs/>
        </w:rPr>
        <w:t>pas</w:t>
      </w:r>
      <w:r w:rsidR="001D1A44">
        <w:rPr>
          <w:bCs/>
        </w:rPr>
        <w:t xml:space="preserve"> </w:t>
      </w:r>
      <w:r w:rsidRPr="00E63980">
        <w:rPr>
          <w:bCs/>
        </w:rPr>
        <w:t>suffisamment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droits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matière</w:t>
      </w:r>
      <w:r w:rsidR="001D1A44">
        <w:rPr>
          <w:bCs/>
        </w:rPr>
        <w:t xml:space="preserve"> </w:t>
      </w:r>
      <w:r w:rsidRPr="00E63980">
        <w:rPr>
          <w:bCs/>
        </w:rPr>
        <w:t>sociale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travail,</w:t>
      </w:r>
      <w:r w:rsidR="001D1A44">
        <w:rPr>
          <w:bCs/>
        </w:rPr>
        <w:t xml:space="preserve"> </w:t>
      </w:r>
      <w:r w:rsidRPr="00E63980">
        <w:rPr>
          <w:bCs/>
        </w:rPr>
        <w:t>notamment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droits</w:t>
      </w:r>
      <w:r w:rsidR="001D1A44">
        <w:rPr>
          <w:bCs/>
        </w:rPr>
        <w:t xml:space="preserve"> </w:t>
      </w:r>
      <w:r w:rsidRPr="00E63980">
        <w:rPr>
          <w:bCs/>
        </w:rPr>
        <w:t>syndicaux,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travailleurs</w:t>
      </w:r>
      <w:r w:rsidR="001D1A44">
        <w:rPr>
          <w:bCs/>
        </w:rPr>
        <w:t xml:space="preserve"> </w:t>
      </w:r>
      <w:r w:rsidRPr="00E63980">
        <w:rPr>
          <w:bCs/>
        </w:rPr>
        <w:t>employés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ces</w:t>
      </w:r>
      <w:r w:rsidR="001D1A44">
        <w:rPr>
          <w:bCs/>
        </w:rPr>
        <w:t xml:space="preserve"> </w:t>
      </w:r>
      <w:r w:rsidRPr="00E63980">
        <w:rPr>
          <w:bCs/>
        </w:rPr>
        <w:t>zones</w:t>
      </w:r>
      <w:r w:rsidR="001D1A44">
        <w:rPr>
          <w:bCs/>
        </w:rPr>
        <w:t xml:space="preserve"> ; </w:t>
      </w:r>
    </w:p>
    <w:p w:rsidR="00FE6F3E" w:rsidRPr="00E63980" w:rsidRDefault="00FE6F3E" w:rsidP="00A93373">
      <w:pPr>
        <w:pStyle w:val="SingleTxtG"/>
        <w:ind w:firstLine="567"/>
        <w:rPr>
          <w:bCs/>
        </w:rPr>
      </w:pPr>
      <w:r w:rsidRPr="00E63980">
        <w:rPr>
          <w:bCs/>
        </w:rPr>
        <w:t>f)</w:t>
      </w:r>
      <w:r w:rsidRPr="00E63980">
        <w:rPr>
          <w:bCs/>
        </w:rPr>
        <w:tab/>
        <w:t>La</w:t>
      </w:r>
      <w:r w:rsidR="001D1A44">
        <w:rPr>
          <w:bCs/>
        </w:rPr>
        <w:t xml:space="preserve"> </w:t>
      </w:r>
      <w:r w:rsidRPr="00E63980">
        <w:rPr>
          <w:bCs/>
        </w:rPr>
        <w:t>disponibilité</w:t>
      </w:r>
      <w:r w:rsidR="001D1A44">
        <w:rPr>
          <w:bCs/>
        </w:rPr>
        <w:t xml:space="preserve"> </w:t>
      </w:r>
      <w:r w:rsidRPr="00E63980">
        <w:rPr>
          <w:bCs/>
        </w:rPr>
        <w:t>insuffisante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procédures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plainte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matière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travail,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particulier</w:t>
      </w:r>
      <w:r w:rsidR="001D1A44">
        <w:rPr>
          <w:bCs/>
        </w:rPr>
        <w:t xml:space="preserve"> </w:t>
      </w:r>
      <w:r w:rsidRPr="00E63980">
        <w:rPr>
          <w:bCs/>
        </w:rPr>
        <w:t>pour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travailleurs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secteur</w:t>
      </w:r>
      <w:r w:rsidR="001D1A44">
        <w:rPr>
          <w:bCs/>
        </w:rPr>
        <w:t xml:space="preserve"> </w:t>
      </w:r>
      <w:r w:rsidRPr="00E63980">
        <w:rPr>
          <w:bCs/>
        </w:rPr>
        <w:t>informel</w:t>
      </w:r>
      <w:r w:rsidR="001D1A44">
        <w:rPr>
          <w:bCs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Cs/>
        </w:rPr>
      </w:pPr>
      <w:r w:rsidRPr="00E63980">
        <w:rPr>
          <w:bCs/>
        </w:rPr>
        <w:t>g)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fait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plusieurs</w:t>
      </w:r>
      <w:r w:rsidR="001D1A44">
        <w:rPr>
          <w:bCs/>
        </w:rPr>
        <w:t xml:space="preserve"> </w:t>
      </w:r>
      <w:r w:rsidRPr="00E63980">
        <w:rPr>
          <w:bCs/>
        </w:rPr>
        <w:t>postes</w:t>
      </w:r>
      <w:r w:rsidR="001D1A44">
        <w:rPr>
          <w:bCs/>
        </w:rPr>
        <w:t xml:space="preserve"> </w:t>
      </w:r>
      <w:r w:rsidRPr="00E63980">
        <w:rPr>
          <w:bCs/>
        </w:rPr>
        <w:t>d’inspecteur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toujours</w:t>
      </w:r>
      <w:r w:rsidR="001D1A44">
        <w:rPr>
          <w:bCs/>
        </w:rPr>
        <w:t xml:space="preserve"> </w:t>
      </w:r>
      <w:r w:rsidRPr="00E63980">
        <w:rPr>
          <w:bCs/>
        </w:rPr>
        <w:t>vacants,</w:t>
      </w:r>
      <w:r w:rsidR="001D1A44">
        <w:rPr>
          <w:bCs/>
        </w:rPr>
        <w:t xml:space="preserve"> </w:t>
      </w:r>
      <w:r w:rsidRPr="00E63980">
        <w:rPr>
          <w:bCs/>
        </w:rPr>
        <w:t>malgré</w:t>
      </w:r>
      <w:r w:rsidR="001D1A44">
        <w:rPr>
          <w:bCs/>
        </w:rPr>
        <w:t xml:space="preserve"> </w:t>
      </w:r>
      <w:r w:rsidRPr="00E63980">
        <w:rPr>
          <w:bCs/>
        </w:rPr>
        <w:t>l’augmentation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nombre</w:t>
      </w:r>
      <w:r w:rsidR="001D1A44">
        <w:rPr>
          <w:bCs/>
        </w:rPr>
        <w:t xml:space="preserve"> </w:t>
      </w:r>
      <w:r w:rsidRPr="00E63980">
        <w:rPr>
          <w:bCs/>
        </w:rPr>
        <w:t>d’inspections</w:t>
      </w:r>
      <w:r w:rsidR="001D1A44">
        <w:rPr>
          <w:bCs/>
        </w:rPr>
        <w:t xml:space="preserve"> </w:t>
      </w:r>
      <w:r w:rsidRPr="00E63980">
        <w:rPr>
          <w:bCs/>
        </w:rPr>
        <w:t>menées,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fréquence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qualité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ces</w:t>
      </w:r>
      <w:r w:rsidR="001D1A44">
        <w:rPr>
          <w:bCs/>
        </w:rPr>
        <w:t xml:space="preserve"> </w:t>
      </w:r>
      <w:r w:rsidRPr="00E63980">
        <w:rPr>
          <w:bCs/>
        </w:rPr>
        <w:t>dernières</w:t>
      </w:r>
      <w:r w:rsidR="001D1A44">
        <w:rPr>
          <w:bCs/>
        </w:rPr>
        <w:t xml:space="preserve"> </w:t>
      </w:r>
      <w:r w:rsidRPr="00E63980">
        <w:rPr>
          <w:bCs/>
        </w:rPr>
        <w:t>demeurent</w:t>
      </w:r>
      <w:r w:rsidR="001D1A44">
        <w:rPr>
          <w:bCs/>
        </w:rPr>
        <w:t xml:space="preserve"> </w:t>
      </w:r>
      <w:r w:rsidRPr="00E63980">
        <w:rPr>
          <w:bCs/>
        </w:rPr>
        <w:t>insuffisantes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193E9A">
        <w:rPr>
          <w:bCs/>
        </w:rPr>
        <w:t> </w:t>
      </w:r>
      <w:r w:rsidRPr="00E63980">
        <w:rPr>
          <w:bCs/>
        </w:rPr>
        <w:t>3,</w:t>
      </w:r>
      <w:r w:rsidR="001D1A44">
        <w:rPr>
          <w:bCs/>
        </w:rPr>
        <w:t xml:space="preserve"> </w:t>
      </w:r>
      <w:r w:rsidRPr="00E63980">
        <w:rPr>
          <w:bCs/>
        </w:rPr>
        <w:t>7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8).</w:t>
      </w:r>
    </w:p>
    <w:p w:rsidR="00FE6F3E" w:rsidRPr="00E63980" w:rsidRDefault="00FE6F3E" w:rsidP="00FA0A19">
      <w:pPr>
        <w:pStyle w:val="SingleTxtG"/>
        <w:rPr>
          <w:bCs/>
        </w:rPr>
      </w:pPr>
      <w:r w:rsidRPr="00E63980">
        <w:rPr>
          <w:bCs/>
        </w:rPr>
        <w:t>34.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> :</w:t>
      </w:r>
      <w:r w:rsidR="001D1A44">
        <w:rPr>
          <w:bCs/>
        </w:rPr>
        <w:t xml:space="preserve"> </w:t>
      </w:r>
    </w:p>
    <w:p w:rsidR="00FE6F3E" w:rsidRPr="00E63980" w:rsidRDefault="00FE6F3E" w:rsidP="00FA0A19">
      <w:pPr>
        <w:pStyle w:val="SingleTxtG"/>
        <w:ind w:firstLine="567"/>
        <w:rPr>
          <w:b/>
          <w:bCs/>
        </w:rPr>
      </w:pPr>
      <w:r w:rsidRPr="00E63980">
        <w:rPr>
          <w:b/>
          <w:bCs/>
        </w:rPr>
        <w:t>a)</w:t>
      </w:r>
      <w:r w:rsidRPr="00E63980">
        <w:rPr>
          <w:b/>
          <w:bCs/>
        </w:rPr>
        <w:tab/>
        <w:t>D’instaurer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un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salaire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minimum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national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applicable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employés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territoire,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relever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salaires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minima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vigueur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manière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assurer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un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niveau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décent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membres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famille</w:t>
      </w:r>
      <w:r w:rsidR="001D1A44">
        <w:rPr>
          <w:b/>
          <w:bCs/>
        </w:rPr>
        <w:t> ;</w:t>
      </w:r>
    </w:p>
    <w:p w:rsidR="00FE6F3E" w:rsidRPr="00E63980" w:rsidRDefault="00FE6F3E" w:rsidP="00FA0A19">
      <w:pPr>
        <w:pStyle w:val="SingleTxtG"/>
        <w:ind w:firstLine="567"/>
        <w:rPr>
          <w:b/>
          <w:bCs/>
        </w:rPr>
      </w:pPr>
      <w:r w:rsidRPr="00E63980">
        <w:rPr>
          <w:b/>
          <w:bCs/>
        </w:rPr>
        <w:t>b)</w:t>
      </w:r>
      <w:r w:rsidRPr="00E63980">
        <w:rPr>
          <w:b/>
          <w:bCs/>
        </w:rPr>
        <w:tab/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réduire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l’écart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salarial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entre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hommes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femmes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d’inscrire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législation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principe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l’égalité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rémunération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un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valeur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égale</w:t>
      </w:r>
      <w:r w:rsidR="001D1A44">
        <w:rPr>
          <w:b/>
          <w:bCs/>
        </w:rPr>
        <w:t> ;</w:t>
      </w:r>
    </w:p>
    <w:p w:rsidR="00FE6F3E" w:rsidRPr="00E63980" w:rsidRDefault="00FE6F3E" w:rsidP="00FA0A19">
      <w:pPr>
        <w:pStyle w:val="SingleTxtG"/>
        <w:ind w:firstLine="567"/>
        <w:rPr>
          <w:b/>
          <w:bCs/>
        </w:rPr>
      </w:pPr>
      <w:r w:rsidRPr="00E63980">
        <w:rPr>
          <w:b/>
          <w:bCs/>
        </w:rPr>
        <w:t>c)</w:t>
      </w:r>
      <w:r w:rsidRPr="00E63980">
        <w:rPr>
          <w:b/>
          <w:bCs/>
        </w:rPr>
        <w:tab/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redoubler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d’efforts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éradiquer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violence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l’exploitation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lieux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améliorer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conditions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> ;</w:t>
      </w:r>
    </w:p>
    <w:p w:rsidR="00FE6F3E" w:rsidRPr="00E63980" w:rsidRDefault="00FE6F3E" w:rsidP="00FA0A19">
      <w:pPr>
        <w:pStyle w:val="SingleTxtG"/>
        <w:ind w:firstLine="567"/>
        <w:rPr>
          <w:b/>
          <w:bCs/>
        </w:rPr>
      </w:pPr>
      <w:r w:rsidRPr="00E63980">
        <w:rPr>
          <w:b/>
          <w:bCs/>
        </w:rPr>
        <w:t>d)</w:t>
      </w:r>
      <w:r w:rsidRPr="00E63980">
        <w:rPr>
          <w:b/>
          <w:bCs/>
        </w:rPr>
        <w:tab/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réviser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loi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manière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étendre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champ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d’application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lieux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y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compris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secteur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informel</w:t>
      </w:r>
      <w:r w:rsidR="001D1A44">
        <w:rPr>
          <w:b/>
          <w:bCs/>
        </w:rPr>
        <w:t> ;</w:t>
      </w:r>
    </w:p>
    <w:p w:rsidR="00FE6F3E" w:rsidRPr="00E63980" w:rsidRDefault="00FE6F3E" w:rsidP="00FA0A19">
      <w:pPr>
        <w:pStyle w:val="SingleTxtG"/>
        <w:ind w:firstLine="567"/>
        <w:rPr>
          <w:b/>
          <w:bCs/>
        </w:rPr>
      </w:pPr>
      <w:r w:rsidRPr="00E63980">
        <w:rPr>
          <w:b/>
          <w:bCs/>
        </w:rPr>
        <w:t>e)</w:t>
      </w:r>
      <w:r w:rsidRPr="00E63980">
        <w:rPr>
          <w:b/>
          <w:bCs/>
        </w:rPr>
        <w:tab/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rendre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dispositions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concernant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zones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franches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industrielles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conformes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loi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appliquer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cette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dernière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zones,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veiller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mesures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d’incitation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prises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l’intention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investisseurs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étrangers,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notamment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zones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question,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compromettent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protection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matière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sociale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employés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investisseurs</w:t>
      </w:r>
      <w:r w:rsidR="001D1A44">
        <w:rPr>
          <w:b/>
          <w:bCs/>
        </w:rPr>
        <w:t> ;</w:t>
      </w:r>
    </w:p>
    <w:p w:rsidR="00FE6F3E" w:rsidRPr="00E63980" w:rsidRDefault="00FE6F3E" w:rsidP="00FA0A19">
      <w:pPr>
        <w:pStyle w:val="SingleTxtG"/>
        <w:ind w:firstLine="567"/>
        <w:rPr>
          <w:b/>
          <w:bCs/>
        </w:rPr>
      </w:pPr>
      <w:r w:rsidRPr="00E63980">
        <w:rPr>
          <w:b/>
          <w:bCs/>
        </w:rPr>
        <w:t>f)</w:t>
      </w:r>
      <w:r w:rsidRPr="00E63980">
        <w:rPr>
          <w:b/>
          <w:bCs/>
        </w:rPr>
        <w:tab/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mettre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place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mécanismes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plainte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matière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soient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indépendants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efficaces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auxquels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travailleurs,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y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compris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secteur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informel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domestiques,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puissent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avoir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accès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facilement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crainte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victimisation</w:t>
      </w:r>
      <w:r w:rsidR="001D1A44">
        <w:rPr>
          <w:b/>
          <w:bCs/>
        </w:rPr>
        <w:t> ;</w:t>
      </w:r>
    </w:p>
    <w:p w:rsidR="00FE6F3E" w:rsidRPr="00E63980" w:rsidRDefault="00FE6F3E" w:rsidP="00FA0A19">
      <w:pPr>
        <w:pStyle w:val="SingleTxtG"/>
        <w:ind w:firstLine="567"/>
        <w:rPr>
          <w:b/>
          <w:bCs/>
        </w:rPr>
      </w:pPr>
      <w:r w:rsidRPr="00E63980">
        <w:rPr>
          <w:b/>
          <w:bCs/>
        </w:rPr>
        <w:t>g)</w:t>
      </w:r>
      <w:r w:rsidRPr="00E63980">
        <w:rPr>
          <w:b/>
          <w:bCs/>
        </w:rPr>
        <w:tab/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consolider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services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d’inspection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notamment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s’occupant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pourvoir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délai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postes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vacants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sein,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améliorant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capacités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financières,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humaines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techniques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renforçant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transparence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responsabilisation.</w:t>
      </w:r>
      <w:r w:rsidR="001D1A44">
        <w:rPr>
          <w:b/>
          <w:bCs/>
        </w:rPr>
        <w:t xml:space="preserve"> </w:t>
      </w:r>
    </w:p>
    <w:p w:rsidR="00FE6F3E" w:rsidRPr="00E63980" w:rsidRDefault="00FE6F3E" w:rsidP="00FA0A19">
      <w:pPr>
        <w:pStyle w:val="SingleTxtG"/>
        <w:rPr>
          <w:b/>
          <w:bCs/>
        </w:rPr>
      </w:pPr>
      <w:r w:rsidRPr="00E63980">
        <w:rPr>
          <w:bCs/>
        </w:rPr>
        <w:t>35.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signale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l’attention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observation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générale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</w:t>
      </w:r>
      <w:r w:rsidRPr="00E63980">
        <w:rPr>
          <w:b/>
          <w:bCs/>
          <w:vertAlign w:val="superscript"/>
        </w:rPr>
        <w:t>o</w:t>
      </w:r>
      <w:r w:rsidR="00193E9A">
        <w:rPr>
          <w:b/>
          <w:bCs/>
        </w:rPr>
        <w:t> </w:t>
      </w:r>
      <w:r w:rsidRPr="00E63980">
        <w:rPr>
          <w:b/>
          <w:bCs/>
        </w:rPr>
        <w:t>23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(2016)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conditions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justes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favorables.</w:t>
      </w:r>
    </w:p>
    <w:p w:rsidR="00FE6F3E" w:rsidRPr="00E63980" w:rsidRDefault="00FA0A19" w:rsidP="00FA0A19">
      <w:pPr>
        <w:pStyle w:val="H23G"/>
      </w:pPr>
      <w:r>
        <w:tab/>
      </w:r>
      <w:r>
        <w:tab/>
      </w:r>
      <w:r w:rsidR="00FE6F3E" w:rsidRPr="00E63980">
        <w:t>Santé</w:t>
      </w:r>
      <w:r w:rsidR="001D1A44">
        <w:t xml:space="preserve"> </w:t>
      </w:r>
      <w:r w:rsidR="00FE6F3E" w:rsidRPr="00E63980">
        <w:t>et</w:t>
      </w:r>
      <w:r w:rsidR="001D1A44">
        <w:t xml:space="preserve"> </w:t>
      </w:r>
      <w:r w:rsidR="00FE6F3E" w:rsidRPr="00E63980">
        <w:t>sécurité</w:t>
      </w:r>
      <w:r w:rsidR="001D1A44">
        <w:t xml:space="preserve"> </w:t>
      </w:r>
      <w:r w:rsidR="00FE6F3E" w:rsidRPr="00E63980">
        <w:t>au</w:t>
      </w:r>
      <w:r w:rsidR="001D1A44">
        <w:t xml:space="preserve"> </w:t>
      </w:r>
      <w:r w:rsidR="00FE6F3E" w:rsidRPr="00E63980">
        <w:t>travail</w:t>
      </w:r>
    </w:p>
    <w:p w:rsidR="00FE6F3E" w:rsidRPr="00E63980" w:rsidRDefault="00FE6F3E" w:rsidP="001D1A44">
      <w:pPr>
        <w:pStyle w:val="SingleTxtG"/>
      </w:pPr>
      <w:r w:rsidRPr="00E63980">
        <w:t>36.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que,</w:t>
      </w:r>
      <w:r w:rsidR="001D1A44">
        <w:t xml:space="preserve"> </w:t>
      </w:r>
      <w:r w:rsidRPr="00E63980">
        <w:t>malgré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progrès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ont</w:t>
      </w:r>
      <w:r w:rsidR="001D1A44">
        <w:t xml:space="preserve"> </w:t>
      </w:r>
      <w:r w:rsidRPr="00E63980">
        <w:t>été</w:t>
      </w:r>
      <w:r w:rsidR="001D1A44">
        <w:t xml:space="preserve"> </w:t>
      </w:r>
      <w:r w:rsidRPr="00E63980">
        <w:t>accomplis,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l’adoption</w:t>
      </w:r>
      <w:r w:rsidR="001D1A44">
        <w:t xml:space="preserve"> </w:t>
      </w:r>
      <w:r w:rsidRPr="00E63980">
        <w:t>d’une</w:t>
      </w:r>
      <w:r w:rsidR="001D1A44">
        <w:t xml:space="preserve"> </w:t>
      </w:r>
      <w:r w:rsidRPr="00E63980">
        <w:t>politique</w:t>
      </w:r>
      <w:r w:rsidR="001D1A44">
        <w:t xml:space="preserve"> </w:t>
      </w:r>
      <w:r w:rsidRPr="00E63980">
        <w:t>nationale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santé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sécurité</w:t>
      </w:r>
      <w:r w:rsidR="001D1A44">
        <w:t xml:space="preserve"> </w:t>
      </w:r>
      <w:r w:rsidRPr="00E63980">
        <w:t>au</w:t>
      </w:r>
      <w:r w:rsidR="001D1A44">
        <w:t xml:space="preserve"> </w:t>
      </w:r>
      <w:r w:rsidRPr="00E63980">
        <w:t>travail,</w:t>
      </w:r>
      <w:r w:rsidR="001D1A44">
        <w:t xml:space="preserve"> </w:t>
      </w:r>
      <w:r w:rsidRPr="00E63980">
        <w:t>depuis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accidents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se</w:t>
      </w:r>
      <w:r w:rsidR="001D1A44">
        <w:t xml:space="preserve"> </w:t>
      </w:r>
      <w:r w:rsidRPr="00E63980">
        <w:t>sont</w:t>
      </w:r>
      <w:r w:rsidR="001D1A44">
        <w:t xml:space="preserve"> </w:t>
      </w:r>
      <w:r w:rsidRPr="00E63980">
        <w:t>produits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2013</w:t>
      </w:r>
      <w:r w:rsidR="001D1A44">
        <w:t xml:space="preserve"> </w:t>
      </w:r>
      <w:r w:rsidRPr="00E63980">
        <w:t>au</w:t>
      </w:r>
      <w:r w:rsidR="001D1A44">
        <w:t xml:space="preserve"> </w:t>
      </w:r>
      <w:r w:rsidRPr="00E63980">
        <w:t>Rana</w:t>
      </w:r>
      <w:r w:rsidR="001D1A44">
        <w:t xml:space="preserve"> </w:t>
      </w:r>
      <w:r w:rsidRPr="00E63980">
        <w:t>Plaza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l’usine</w:t>
      </w:r>
      <w:r w:rsidR="001D1A44">
        <w:t xml:space="preserve"> </w:t>
      </w:r>
      <w:r w:rsidRPr="00E63980">
        <w:t>de</w:t>
      </w:r>
      <w:r w:rsidR="001D1A44">
        <w:t xml:space="preserve"> </w:t>
      </w:r>
      <w:proofErr w:type="spellStart"/>
      <w:r w:rsidRPr="00E63980">
        <w:t>Tazreen</w:t>
      </w:r>
      <w:proofErr w:type="spellEnd"/>
      <w:r w:rsidR="001D1A44">
        <w:t xml:space="preserve"> </w:t>
      </w:r>
      <w:proofErr w:type="spellStart"/>
      <w:r w:rsidRPr="00E63980">
        <w:t>Fashions</w:t>
      </w:r>
      <w:proofErr w:type="spellEnd"/>
      <w:r w:rsidRPr="00E63980">
        <w:t>,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accidents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travail</w:t>
      </w:r>
      <w:r w:rsidR="001D1A44">
        <w:t xml:space="preserve"> </w:t>
      </w:r>
      <w:r w:rsidRPr="00E63980">
        <w:t>mortels</w:t>
      </w:r>
      <w:r w:rsidR="001D1A44">
        <w:t xml:space="preserve"> </w:t>
      </w:r>
      <w:r w:rsidRPr="00E63980">
        <w:t>restent</w:t>
      </w:r>
      <w:r w:rsidR="001D1A44">
        <w:t xml:space="preserve"> </w:t>
      </w:r>
      <w:r w:rsidRPr="00E63980">
        <w:t>fréquents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secteurs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textile,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démolition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navires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concassage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pierre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d’autres</w:t>
      </w:r>
      <w:r w:rsidR="001D1A44">
        <w:t xml:space="preserve"> </w:t>
      </w:r>
      <w:r w:rsidRPr="00E63980">
        <w:t>domaines</w:t>
      </w:r>
      <w:r w:rsidR="001D1A44">
        <w:t xml:space="preserve"> </w:t>
      </w:r>
      <w:r w:rsidRPr="00E63980">
        <w:t>d’activité.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également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fait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victimes</w:t>
      </w:r>
      <w:r w:rsidR="001D1A44">
        <w:t xml:space="preserve"> </w:t>
      </w:r>
      <w:r w:rsidRPr="00E63980">
        <w:t>d’accidents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travail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membres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leur</w:t>
      </w:r>
      <w:r w:rsidR="001D1A44">
        <w:t xml:space="preserve"> </w:t>
      </w:r>
      <w:r w:rsidRPr="00E63980">
        <w:t>famille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reçoivent</w:t>
      </w:r>
      <w:r w:rsidR="001D1A44">
        <w:t xml:space="preserve"> </w:t>
      </w:r>
      <w:r w:rsidRPr="00E63980">
        <w:t>pas</w:t>
      </w:r>
      <w:r w:rsidR="001D1A44">
        <w:t xml:space="preserve"> </w:t>
      </w:r>
      <w:r w:rsidRPr="00E63980">
        <w:t>une</w:t>
      </w:r>
      <w:r w:rsidR="001D1A44">
        <w:t xml:space="preserve"> </w:t>
      </w:r>
      <w:r w:rsidRPr="00E63980">
        <w:t>indemnisation</w:t>
      </w:r>
      <w:r w:rsidR="001D1A44">
        <w:t xml:space="preserve"> </w:t>
      </w:r>
      <w:r w:rsidRPr="00E63980">
        <w:t>suffisante,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retard</w:t>
      </w:r>
      <w:r w:rsidR="001D1A44">
        <w:t xml:space="preserve"> </w:t>
      </w:r>
      <w:r w:rsidRPr="00E63980">
        <w:t>pris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l’adoption</w:t>
      </w:r>
      <w:r w:rsidR="001D1A44">
        <w:t xml:space="preserve"> </w:t>
      </w:r>
      <w:r w:rsidRPr="00E63980">
        <w:t>d’un</w:t>
      </w:r>
      <w:r w:rsidR="001D1A44">
        <w:t xml:space="preserve"> </w:t>
      </w:r>
      <w:r w:rsidRPr="00E63980">
        <w:t>régime</w:t>
      </w:r>
      <w:r w:rsidR="001D1A44">
        <w:t xml:space="preserve"> </w:t>
      </w:r>
      <w:r w:rsidRPr="00E63980">
        <w:t>national</w:t>
      </w:r>
      <w:r w:rsidR="001D1A44">
        <w:t xml:space="preserve"> </w:t>
      </w:r>
      <w:r w:rsidRPr="00E63980">
        <w:t>d’assurance</w:t>
      </w:r>
      <w:r w:rsidR="001D1A44">
        <w:t xml:space="preserve"> </w:t>
      </w:r>
      <w:r w:rsidRPr="00E63980">
        <w:t>contre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accidents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travail</w:t>
      </w:r>
      <w:r w:rsidR="001D1A44">
        <w:t xml:space="preserve"> </w:t>
      </w:r>
      <w:r w:rsidRPr="00E63980">
        <w:t>(art.</w:t>
      </w:r>
      <w:r w:rsidR="00193E9A">
        <w:t> </w:t>
      </w:r>
      <w:r w:rsidRPr="00E63980">
        <w:t>7,</w:t>
      </w:r>
      <w:r w:rsidR="001D1A44">
        <w:t xml:space="preserve"> </w:t>
      </w:r>
      <w:r w:rsidRPr="00E63980">
        <w:t>11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12).</w:t>
      </w:r>
      <w:r w:rsidR="001D1A44">
        <w:t xml:space="preserve"> </w:t>
      </w:r>
    </w:p>
    <w:p w:rsidR="00FE6F3E" w:rsidRPr="00E63980" w:rsidRDefault="00FE6F3E" w:rsidP="00193E9A">
      <w:pPr>
        <w:pStyle w:val="SingleTxtG"/>
        <w:keepNext/>
        <w:rPr>
          <w:b/>
          <w:bCs/>
        </w:rPr>
      </w:pPr>
      <w:r w:rsidRPr="00E63980">
        <w:rPr>
          <w:bCs/>
        </w:rPr>
        <w:t>37.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redoubler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d’efforts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réduire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prévenir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accidents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particulièrement</w:t>
      </w:r>
      <w:r w:rsidR="001D1A44">
        <w:rPr>
          <w:b/>
          <w:bCs/>
        </w:rPr>
        <w:t> :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E63980">
        <w:rPr>
          <w:b/>
          <w:bCs/>
        </w:rPr>
        <w:t>a)</w:t>
      </w:r>
      <w:r w:rsidRPr="00E63980">
        <w:rPr>
          <w:b/>
          <w:bCs/>
        </w:rPr>
        <w:tab/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multipliant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inspections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particulier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secteurs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où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probabilités</w:t>
      </w:r>
      <w:r w:rsidR="001D1A44">
        <w:rPr>
          <w:b/>
          <w:bCs/>
        </w:rPr>
        <w:t xml:space="preserve"> </w:t>
      </w:r>
      <w:r w:rsidRPr="00A93373">
        <w:rPr>
          <w:b/>
        </w:rPr>
        <w:t>d’accident</w:t>
      </w:r>
      <w:r w:rsidR="001D1A44">
        <w:rPr>
          <w:b/>
        </w:rPr>
        <w:t xml:space="preserve"> </w:t>
      </w:r>
      <w:r w:rsidRPr="00A93373">
        <w:rPr>
          <w:b/>
        </w:rPr>
        <w:t>sont</w:t>
      </w:r>
      <w:r w:rsidR="001D1A44">
        <w:rPr>
          <w:b/>
        </w:rPr>
        <w:t xml:space="preserve"> </w:t>
      </w:r>
      <w:r w:rsidRPr="00A93373">
        <w:rPr>
          <w:b/>
        </w:rPr>
        <w:t>élevées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b)</w:t>
      </w:r>
      <w:r w:rsidRPr="00A93373">
        <w:rPr>
          <w:b/>
        </w:rPr>
        <w:tab/>
        <w:t>En</w:t>
      </w:r>
      <w:r w:rsidR="001D1A44">
        <w:rPr>
          <w:b/>
        </w:rPr>
        <w:t xml:space="preserve"> </w:t>
      </w:r>
      <w:r w:rsidRPr="00A93373">
        <w:rPr>
          <w:b/>
        </w:rPr>
        <w:t>durcissant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sanctions</w:t>
      </w:r>
      <w:r w:rsidR="001D1A44">
        <w:rPr>
          <w:b/>
        </w:rPr>
        <w:t xml:space="preserve"> </w:t>
      </w:r>
      <w:r w:rsidRPr="00A93373">
        <w:rPr>
          <w:b/>
        </w:rPr>
        <w:t>qu’encourent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employeurs</w:t>
      </w:r>
      <w:r w:rsidR="001D1A44">
        <w:rPr>
          <w:b/>
        </w:rPr>
        <w:t xml:space="preserve"> </w:t>
      </w:r>
      <w:r w:rsidRPr="00A93373">
        <w:rPr>
          <w:b/>
        </w:rPr>
        <w:t>qui</w:t>
      </w:r>
      <w:r w:rsidR="001D1A44">
        <w:rPr>
          <w:b/>
        </w:rPr>
        <w:t xml:space="preserve"> </w:t>
      </w:r>
      <w:r w:rsidRPr="00A93373">
        <w:rPr>
          <w:b/>
        </w:rPr>
        <w:t>ne</w:t>
      </w:r>
      <w:r w:rsidR="001D1A44">
        <w:rPr>
          <w:b/>
        </w:rPr>
        <w:t xml:space="preserve"> </w:t>
      </w:r>
      <w:r w:rsidRPr="00A93373">
        <w:rPr>
          <w:b/>
        </w:rPr>
        <w:t>se</w:t>
      </w:r>
      <w:r w:rsidR="001D1A44">
        <w:rPr>
          <w:b/>
        </w:rPr>
        <w:t xml:space="preserve"> </w:t>
      </w:r>
      <w:r w:rsidRPr="00A93373">
        <w:rPr>
          <w:b/>
        </w:rPr>
        <w:t>conforment</w:t>
      </w:r>
      <w:r w:rsidR="001D1A44">
        <w:rPr>
          <w:b/>
        </w:rPr>
        <w:t xml:space="preserve"> </w:t>
      </w:r>
      <w:r w:rsidRPr="00A93373">
        <w:rPr>
          <w:b/>
        </w:rPr>
        <w:t>pas</w:t>
      </w:r>
      <w:r w:rsidR="001D1A44">
        <w:rPr>
          <w:b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réglementation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c)</w:t>
      </w:r>
      <w:r w:rsidR="00E63980" w:rsidRPr="00A93373">
        <w:rPr>
          <w:b/>
        </w:rPr>
        <w:tab/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mettant</w:t>
      </w:r>
      <w:r w:rsidR="001D1A44">
        <w:rPr>
          <w:b/>
        </w:rPr>
        <w:t xml:space="preserve"> </w:t>
      </w:r>
      <w:r w:rsidRPr="00A93373">
        <w:rPr>
          <w:b/>
        </w:rPr>
        <w:t>pleinement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œuvre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politique</w:t>
      </w:r>
      <w:r w:rsidR="001D1A44">
        <w:rPr>
          <w:b/>
        </w:rPr>
        <w:t xml:space="preserve"> </w:t>
      </w:r>
      <w:r w:rsidRPr="00A93373">
        <w:rPr>
          <w:b/>
        </w:rPr>
        <w:t>nationale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santé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sécurité</w:t>
      </w:r>
      <w:r w:rsidR="001D1A44">
        <w:rPr>
          <w:b/>
        </w:rPr>
        <w:t xml:space="preserve"> </w:t>
      </w:r>
      <w:r w:rsidRPr="00A93373">
        <w:rPr>
          <w:b/>
        </w:rPr>
        <w:t>au</w:t>
      </w:r>
      <w:r w:rsidR="001D1A44">
        <w:rPr>
          <w:b/>
        </w:rPr>
        <w:t xml:space="preserve"> </w:t>
      </w:r>
      <w:r w:rsidRPr="00A93373">
        <w:rPr>
          <w:b/>
        </w:rPr>
        <w:t>travail</w:t>
      </w:r>
      <w:r w:rsidR="001D1A44">
        <w:rPr>
          <w:b/>
        </w:rPr>
        <w:t xml:space="preserve"> </w:t>
      </w:r>
      <w:r w:rsidRPr="00A93373">
        <w:rPr>
          <w:b/>
        </w:rPr>
        <w:t>adoptée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2013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d)</w:t>
      </w:r>
      <w:r w:rsidRPr="00A93373">
        <w:rPr>
          <w:b/>
        </w:rPr>
        <w:tab/>
        <w:t>En</w:t>
      </w:r>
      <w:r w:rsidR="001D1A44">
        <w:rPr>
          <w:b/>
        </w:rPr>
        <w:t xml:space="preserve"> </w:t>
      </w:r>
      <w:r w:rsidRPr="00A93373">
        <w:rPr>
          <w:b/>
        </w:rPr>
        <w:t>accélérant</w:t>
      </w:r>
      <w:r w:rsidR="001D1A44">
        <w:rPr>
          <w:b/>
        </w:rPr>
        <w:t xml:space="preserve"> </w:t>
      </w:r>
      <w:r w:rsidRPr="00A93373">
        <w:rPr>
          <w:b/>
        </w:rPr>
        <w:t>l’adoption</w:t>
      </w:r>
      <w:r w:rsidR="001D1A44">
        <w:rPr>
          <w:b/>
        </w:rPr>
        <w:t xml:space="preserve"> </w:t>
      </w:r>
      <w:r w:rsidRPr="00A93373">
        <w:rPr>
          <w:b/>
        </w:rPr>
        <w:t>d’un</w:t>
      </w:r>
      <w:r w:rsidR="001D1A44">
        <w:rPr>
          <w:b/>
        </w:rPr>
        <w:t xml:space="preserve"> </w:t>
      </w:r>
      <w:r w:rsidRPr="00A93373">
        <w:rPr>
          <w:b/>
        </w:rPr>
        <w:t>régime</w:t>
      </w:r>
      <w:r w:rsidR="001D1A44">
        <w:rPr>
          <w:b/>
        </w:rPr>
        <w:t xml:space="preserve"> </w:t>
      </w:r>
      <w:r w:rsidRPr="00A93373">
        <w:rPr>
          <w:b/>
        </w:rPr>
        <w:t>national</w:t>
      </w:r>
      <w:r w:rsidR="001D1A44">
        <w:rPr>
          <w:b/>
        </w:rPr>
        <w:t xml:space="preserve"> </w:t>
      </w:r>
      <w:r w:rsidRPr="00A93373">
        <w:rPr>
          <w:b/>
        </w:rPr>
        <w:t>d’assurance</w:t>
      </w:r>
      <w:r w:rsidR="001D1A44">
        <w:rPr>
          <w:b/>
        </w:rPr>
        <w:t xml:space="preserve"> </w:t>
      </w:r>
      <w:r w:rsidRPr="00A93373">
        <w:rPr>
          <w:b/>
        </w:rPr>
        <w:t>contre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accidents</w:t>
      </w:r>
      <w:r w:rsidR="001D1A44">
        <w:rPr>
          <w:b/>
        </w:rPr>
        <w:t xml:space="preserve"> </w:t>
      </w:r>
      <w:r w:rsidRPr="00A93373">
        <w:rPr>
          <w:b/>
        </w:rPr>
        <w:t>du</w:t>
      </w:r>
      <w:r w:rsidR="001D1A44">
        <w:rPr>
          <w:b/>
        </w:rPr>
        <w:t xml:space="preserve"> </w:t>
      </w:r>
      <w:r w:rsidRPr="00A93373">
        <w:rPr>
          <w:b/>
        </w:rPr>
        <w:t>travail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  <w:bCs/>
        </w:rPr>
      </w:pPr>
      <w:r w:rsidRPr="00A93373">
        <w:rPr>
          <w:b/>
        </w:rPr>
        <w:t>e)</w:t>
      </w:r>
      <w:r w:rsidRPr="00A93373">
        <w:rPr>
          <w:b/>
        </w:rPr>
        <w:tab/>
        <w:t>En</w:t>
      </w:r>
      <w:r w:rsidR="001D1A44">
        <w:rPr>
          <w:b/>
        </w:rPr>
        <w:t xml:space="preserve"> </w:t>
      </w:r>
      <w:r w:rsidRPr="00A93373">
        <w:rPr>
          <w:b/>
        </w:rPr>
        <w:t>veillant</w:t>
      </w:r>
      <w:r w:rsidR="001D1A44">
        <w:rPr>
          <w:b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victimes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d’accidents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membres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famille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reçoivent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une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indemnisation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suffisante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couvrir,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minimum,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prise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charge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médicale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traumatismes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physiques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psychologiques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subis.</w:t>
      </w:r>
    </w:p>
    <w:p w:rsidR="00FE6F3E" w:rsidRPr="00E63980" w:rsidRDefault="00FA0A19" w:rsidP="00FA0A19">
      <w:pPr>
        <w:pStyle w:val="H23G"/>
      </w:pPr>
      <w:r>
        <w:tab/>
      </w:r>
      <w:r>
        <w:tab/>
      </w:r>
      <w:r w:rsidR="00FE6F3E" w:rsidRPr="00E63980">
        <w:t>Travailleurs</w:t>
      </w:r>
      <w:r w:rsidR="001D1A44">
        <w:t xml:space="preserve"> </w:t>
      </w:r>
      <w:r w:rsidR="00FE6F3E" w:rsidRPr="00E63980">
        <w:t>migrants</w:t>
      </w:r>
      <w:r w:rsidR="001D1A44">
        <w:t xml:space="preserve"> </w:t>
      </w:r>
      <w:r w:rsidR="00FE6F3E" w:rsidRPr="00E63980">
        <w:t>bangladais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38.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est</w:t>
      </w:r>
      <w:r w:rsidR="001D1A44">
        <w:rPr>
          <w:bCs/>
        </w:rPr>
        <w:t xml:space="preserve"> </w:t>
      </w:r>
      <w:r w:rsidRPr="00E63980">
        <w:rPr>
          <w:bCs/>
        </w:rPr>
        <w:t>préoccupé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conditions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vie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déplorables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celles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beaucoup</w:t>
      </w:r>
      <w:r w:rsidR="001D1A44">
        <w:rPr>
          <w:bCs/>
        </w:rPr>
        <w:t xml:space="preserve"> </w:t>
      </w:r>
      <w:r w:rsidRPr="00E63980">
        <w:rPr>
          <w:bCs/>
        </w:rPr>
        <w:t>parmi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travailleurs</w:t>
      </w:r>
      <w:r w:rsidR="001D1A44">
        <w:rPr>
          <w:bCs/>
        </w:rPr>
        <w:t xml:space="preserve"> </w:t>
      </w:r>
      <w:r w:rsidRPr="00E63980">
        <w:rPr>
          <w:bCs/>
        </w:rPr>
        <w:t>migrants</w:t>
      </w:r>
      <w:r w:rsidR="001D1A44">
        <w:rPr>
          <w:bCs/>
        </w:rPr>
        <w:t xml:space="preserve"> </w:t>
      </w:r>
      <w:r w:rsidRPr="00E63980">
        <w:rPr>
          <w:bCs/>
        </w:rPr>
        <w:t>bangladais,</w:t>
      </w:r>
      <w:r w:rsidR="001D1A44">
        <w:rPr>
          <w:bCs/>
        </w:rPr>
        <w:t xml:space="preserve"> </w:t>
      </w:r>
      <w:r w:rsidRPr="00E63980">
        <w:rPr>
          <w:bCs/>
        </w:rPr>
        <w:t>ainsi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l’absence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mécanismes</w:t>
      </w:r>
      <w:r w:rsidR="001D1A44">
        <w:rPr>
          <w:bCs/>
        </w:rPr>
        <w:t xml:space="preserve"> </w:t>
      </w:r>
      <w:r w:rsidRPr="00E63980">
        <w:rPr>
          <w:bCs/>
        </w:rPr>
        <w:t>propres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garantir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ces</w:t>
      </w:r>
      <w:r w:rsidR="001D1A44">
        <w:rPr>
          <w:bCs/>
        </w:rPr>
        <w:t xml:space="preserve"> </w:t>
      </w:r>
      <w:r w:rsidRPr="00E63980">
        <w:rPr>
          <w:bCs/>
        </w:rPr>
        <w:t>travailleurs</w:t>
      </w:r>
      <w:r w:rsidR="001D1A44">
        <w:rPr>
          <w:bCs/>
        </w:rPr>
        <w:t xml:space="preserve"> </w:t>
      </w:r>
      <w:r w:rsidRPr="00E63980">
        <w:rPr>
          <w:bCs/>
        </w:rPr>
        <w:t>une</w:t>
      </w:r>
      <w:r w:rsidR="001D1A44">
        <w:rPr>
          <w:bCs/>
        </w:rPr>
        <w:t xml:space="preserve"> </w:t>
      </w:r>
      <w:r w:rsidRPr="00E63980">
        <w:rPr>
          <w:bCs/>
        </w:rPr>
        <w:t>protection</w:t>
      </w:r>
      <w:r w:rsidR="001D1A44">
        <w:rPr>
          <w:bCs/>
        </w:rPr>
        <w:t xml:space="preserve"> </w:t>
      </w:r>
      <w:r w:rsidRPr="00E63980">
        <w:rPr>
          <w:bCs/>
        </w:rPr>
        <w:t>suffisante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matière</w:t>
      </w:r>
      <w:r w:rsidR="001D1A44">
        <w:rPr>
          <w:bCs/>
        </w:rPr>
        <w:t xml:space="preserve"> </w:t>
      </w:r>
      <w:r w:rsidRPr="00E63980">
        <w:rPr>
          <w:bCs/>
        </w:rPr>
        <w:t>sociale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travail.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plus,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dépit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efforts</w:t>
      </w:r>
      <w:r w:rsidR="001D1A44">
        <w:rPr>
          <w:bCs/>
        </w:rPr>
        <w:t xml:space="preserve"> </w:t>
      </w:r>
      <w:r w:rsidRPr="00E63980">
        <w:rPr>
          <w:bCs/>
        </w:rPr>
        <w:t>déployés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l’État</w:t>
      </w:r>
      <w:r w:rsidR="001D1A44">
        <w:rPr>
          <w:bCs/>
        </w:rPr>
        <w:t xml:space="preserve"> </w:t>
      </w:r>
      <w:r w:rsidRPr="00E63980">
        <w:rPr>
          <w:bCs/>
        </w:rPr>
        <w:t>partie,</w:t>
      </w:r>
      <w:r w:rsidR="001D1A44">
        <w:rPr>
          <w:bCs/>
        </w:rPr>
        <w:t xml:space="preserve"> </w:t>
      </w:r>
      <w:r w:rsidRPr="00E63980">
        <w:rPr>
          <w:bCs/>
        </w:rPr>
        <w:t>il</w:t>
      </w:r>
      <w:r w:rsidR="001D1A44">
        <w:rPr>
          <w:bCs/>
        </w:rPr>
        <w:t xml:space="preserve"> </w:t>
      </w:r>
      <w:r w:rsidRPr="00E63980">
        <w:rPr>
          <w:bCs/>
        </w:rPr>
        <w:t>demeure</w:t>
      </w:r>
      <w:r w:rsidR="001D1A44">
        <w:rPr>
          <w:bCs/>
        </w:rPr>
        <w:t xml:space="preserve"> </w:t>
      </w:r>
      <w:r w:rsidRPr="00E63980">
        <w:rPr>
          <w:bCs/>
        </w:rPr>
        <w:t>préoccupé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persistance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l’exploitation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travailleuses</w:t>
      </w:r>
      <w:r w:rsidR="001D1A44">
        <w:rPr>
          <w:bCs/>
        </w:rPr>
        <w:t xml:space="preserve"> </w:t>
      </w:r>
      <w:r w:rsidRPr="00E63980">
        <w:rPr>
          <w:bCs/>
        </w:rPr>
        <w:t>migrantes,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pour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plupart</w:t>
      </w:r>
      <w:r w:rsidR="001D1A44">
        <w:rPr>
          <w:bCs/>
        </w:rPr>
        <w:t xml:space="preserve"> </w:t>
      </w:r>
      <w:r w:rsidRPr="00E63980">
        <w:rPr>
          <w:bCs/>
        </w:rPr>
        <w:t>employées</w:t>
      </w:r>
      <w:r w:rsidR="001D1A44">
        <w:rPr>
          <w:bCs/>
        </w:rPr>
        <w:t xml:space="preserve"> </w:t>
      </w:r>
      <w:r w:rsidRPr="00E63980">
        <w:rPr>
          <w:bCs/>
        </w:rPr>
        <w:t>comme</w:t>
      </w:r>
      <w:r w:rsidR="001D1A44">
        <w:rPr>
          <w:bCs/>
        </w:rPr>
        <w:t xml:space="preserve"> </w:t>
      </w:r>
      <w:r w:rsidRPr="00E63980">
        <w:rPr>
          <w:bCs/>
        </w:rPr>
        <w:t>domestiques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certains</w:t>
      </w:r>
      <w:r w:rsidR="001D1A44">
        <w:rPr>
          <w:bCs/>
        </w:rPr>
        <w:t xml:space="preserve"> </w:t>
      </w:r>
      <w:r w:rsidRPr="00E63980">
        <w:rPr>
          <w:bCs/>
        </w:rPr>
        <w:t>pays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Moyen-Orient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193E9A">
        <w:rPr>
          <w:bCs/>
        </w:rPr>
        <w:t> </w:t>
      </w:r>
      <w:r w:rsidRPr="00E63980">
        <w:rPr>
          <w:bCs/>
        </w:rPr>
        <w:t>6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9).</w:t>
      </w:r>
    </w:p>
    <w:p w:rsidR="00FE6F3E" w:rsidRPr="00E63980" w:rsidRDefault="00FE6F3E" w:rsidP="00193E9A">
      <w:pPr>
        <w:pStyle w:val="SingleTxtG"/>
        <w:keepNext/>
        <w:rPr>
          <w:b/>
          <w:bCs/>
        </w:rPr>
      </w:pPr>
      <w:r w:rsidRPr="00E63980">
        <w:rPr>
          <w:bCs/>
        </w:rPr>
        <w:t>39.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redoubler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d’efforts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> :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E63980">
        <w:rPr>
          <w:b/>
          <w:bCs/>
        </w:rPr>
        <w:t>a)</w:t>
      </w:r>
      <w:r w:rsidRPr="00E63980">
        <w:rPr>
          <w:b/>
          <w:bCs/>
        </w:rPr>
        <w:tab/>
        <w:t>Mener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avec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d’autres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États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négociations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sorte,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notamment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grâce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accords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bilatéraux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conclus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avec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pays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destination,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migrants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bangladais</w:t>
      </w:r>
      <w:r w:rsidR="001D1A44">
        <w:rPr>
          <w:b/>
          <w:bCs/>
        </w:rPr>
        <w:t xml:space="preserve"> </w:t>
      </w:r>
      <w:r w:rsidRPr="00A93373">
        <w:rPr>
          <w:b/>
        </w:rPr>
        <w:t>bénéficient</w:t>
      </w:r>
      <w:r w:rsidR="001D1A44">
        <w:rPr>
          <w:b/>
        </w:rPr>
        <w:t xml:space="preserve"> </w:t>
      </w:r>
      <w:r w:rsidRPr="00A93373">
        <w:rPr>
          <w:b/>
        </w:rPr>
        <w:t>dans</w:t>
      </w:r>
      <w:r w:rsidR="001D1A44">
        <w:rPr>
          <w:b/>
        </w:rPr>
        <w:t xml:space="preserve"> </w:t>
      </w:r>
      <w:r w:rsidRPr="00A93373">
        <w:rPr>
          <w:b/>
        </w:rPr>
        <w:t>ces</w:t>
      </w:r>
      <w:r w:rsidR="001D1A44">
        <w:rPr>
          <w:b/>
        </w:rPr>
        <w:t xml:space="preserve"> </w:t>
      </w:r>
      <w:r w:rsidRPr="00A93373">
        <w:rPr>
          <w:b/>
        </w:rPr>
        <w:t>pays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même</w:t>
      </w:r>
      <w:r w:rsidR="001D1A44">
        <w:rPr>
          <w:b/>
        </w:rPr>
        <w:t xml:space="preserve"> </w:t>
      </w:r>
      <w:r w:rsidRPr="00A93373">
        <w:rPr>
          <w:b/>
        </w:rPr>
        <w:t>protection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matière</w:t>
      </w:r>
      <w:r w:rsidR="001D1A44">
        <w:rPr>
          <w:b/>
        </w:rPr>
        <w:t xml:space="preserve"> </w:t>
      </w:r>
      <w:r w:rsidRPr="00A93373">
        <w:rPr>
          <w:b/>
        </w:rPr>
        <w:t>sociale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travail</w:t>
      </w:r>
      <w:r w:rsidR="001D1A44">
        <w:rPr>
          <w:b/>
        </w:rPr>
        <w:t xml:space="preserve"> </w:t>
      </w:r>
      <w:r w:rsidRPr="00A93373">
        <w:rPr>
          <w:b/>
        </w:rPr>
        <w:t>que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travailleurs</w:t>
      </w:r>
      <w:r w:rsidR="001D1A44">
        <w:rPr>
          <w:b/>
        </w:rPr>
        <w:t xml:space="preserve"> </w:t>
      </w:r>
      <w:r w:rsidRPr="00A93373">
        <w:rPr>
          <w:b/>
        </w:rPr>
        <w:t>nationaux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b)</w:t>
      </w:r>
      <w:r w:rsidRPr="00A93373">
        <w:rPr>
          <w:b/>
        </w:rPr>
        <w:tab/>
        <w:t>Renforcer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réglementation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r w:rsidRPr="00A93373">
        <w:rPr>
          <w:b/>
        </w:rPr>
        <w:t>activités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r w:rsidRPr="00A93373">
        <w:rPr>
          <w:b/>
        </w:rPr>
        <w:t>agences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recrutement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c)</w:t>
      </w:r>
      <w:r w:rsidRPr="00A93373">
        <w:rPr>
          <w:b/>
        </w:rPr>
        <w:tab/>
        <w:t>Étoffer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services</w:t>
      </w:r>
      <w:r w:rsidR="001D1A44">
        <w:rPr>
          <w:b/>
        </w:rPr>
        <w:t xml:space="preserve"> </w:t>
      </w:r>
      <w:r w:rsidRPr="00A93373">
        <w:rPr>
          <w:b/>
        </w:rPr>
        <w:t>consulaires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juridiques</w:t>
      </w:r>
      <w:r w:rsidR="001D1A44">
        <w:rPr>
          <w:b/>
        </w:rPr>
        <w:t xml:space="preserve"> </w:t>
      </w:r>
      <w:r w:rsidRPr="00A93373">
        <w:rPr>
          <w:b/>
        </w:rPr>
        <w:t>destinés</w:t>
      </w:r>
      <w:r w:rsidR="001D1A44">
        <w:rPr>
          <w:b/>
        </w:rPr>
        <w:t xml:space="preserve"> </w:t>
      </w:r>
      <w:r w:rsidRPr="00A93373">
        <w:rPr>
          <w:b/>
        </w:rPr>
        <w:t>aux</w:t>
      </w:r>
      <w:r w:rsidR="001D1A44">
        <w:rPr>
          <w:b/>
        </w:rPr>
        <w:t xml:space="preserve"> </w:t>
      </w:r>
      <w:r w:rsidRPr="00A93373">
        <w:rPr>
          <w:b/>
        </w:rPr>
        <w:t>travailleurs</w:t>
      </w:r>
      <w:r w:rsidR="001D1A44">
        <w:rPr>
          <w:b/>
        </w:rPr>
        <w:t xml:space="preserve"> </w:t>
      </w:r>
      <w:r w:rsidRPr="00A93373">
        <w:rPr>
          <w:b/>
        </w:rPr>
        <w:t>migrants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d)</w:t>
      </w:r>
      <w:r w:rsidRPr="00A93373">
        <w:rPr>
          <w:b/>
        </w:rPr>
        <w:tab/>
        <w:t>Examiner</w:t>
      </w:r>
      <w:r w:rsidR="001D1A44">
        <w:rPr>
          <w:b/>
        </w:rPr>
        <w:t xml:space="preserve"> </w:t>
      </w:r>
      <w:r w:rsidRPr="00A93373">
        <w:rPr>
          <w:b/>
        </w:rPr>
        <w:t>systématiquement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accords</w:t>
      </w:r>
      <w:r w:rsidR="001D1A44">
        <w:rPr>
          <w:b/>
        </w:rPr>
        <w:t xml:space="preserve"> </w:t>
      </w:r>
      <w:r w:rsidRPr="00A93373">
        <w:rPr>
          <w:b/>
        </w:rPr>
        <w:t>bilatéraux</w:t>
      </w:r>
      <w:r w:rsidR="001D1A44">
        <w:rPr>
          <w:b/>
        </w:rPr>
        <w:t xml:space="preserve"> </w:t>
      </w:r>
      <w:r w:rsidRPr="00A93373">
        <w:rPr>
          <w:b/>
        </w:rPr>
        <w:t>existants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ce</w:t>
      </w:r>
      <w:r w:rsidR="001D1A44">
        <w:rPr>
          <w:b/>
        </w:rPr>
        <w:t xml:space="preserve"> </w:t>
      </w:r>
      <w:r w:rsidRPr="00A93373">
        <w:rPr>
          <w:b/>
        </w:rPr>
        <w:t>qu’ils</w:t>
      </w:r>
      <w:r w:rsidR="001D1A44">
        <w:rPr>
          <w:b/>
        </w:rPr>
        <w:t xml:space="preserve"> </w:t>
      </w:r>
      <w:r w:rsidRPr="00A93373">
        <w:rPr>
          <w:b/>
        </w:rPr>
        <w:t>ont</w:t>
      </w:r>
      <w:r w:rsidR="001D1A44">
        <w:rPr>
          <w:b/>
        </w:rPr>
        <w:t xml:space="preserve"> </w:t>
      </w:r>
      <w:r w:rsidRPr="00A93373">
        <w:rPr>
          <w:b/>
        </w:rPr>
        <w:t>trait</w:t>
      </w:r>
      <w:r w:rsidR="001D1A44">
        <w:rPr>
          <w:b/>
        </w:rPr>
        <w:t xml:space="preserve"> </w:t>
      </w:r>
      <w:r w:rsidRPr="00A93373">
        <w:rPr>
          <w:b/>
        </w:rPr>
        <w:t>aux</w:t>
      </w:r>
      <w:r w:rsidR="001D1A44">
        <w:rPr>
          <w:b/>
        </w:rPr>
        <w:t xml:space="preserve"> </w:t>
      </w:r>
      <w:r w:rsidRPr="00A93373">
        <w:rPr>
          <w:b/>
        </w:rPr>
        <w:t>domestiques</w:t>
      </w:r>
      <w:r w:rsidR="001D1A44">
        <w:rPr>
          <w:b/>
        </w:rPr>
        <w:t xml:space="preserve"> </w:t>
      </w:r>
      <w:r w:rsidRPr="00A93373">
        <w:rPr>
          <w:b/>
        </w:rPr>
        <w:t>migrantes</w:t>
      </w:r>
      <w:r w:rsidR="001D1A44">
        <w:rPr>
          <w:b/>
        </w:rPr>
        <w:t xml:space="preserve"> </w:t>
      </w:r>
      <w:r w:rsidRPr="00A93373">
        <w:rPr>
          <w:b/>
        </w:rPr>
        <w:t>afin</w:t>
      </w:r>
      <w:r w:rsidR="001D1A44">
        <w:rPr>
          <w:b/>
        </w:rPr>
        <w:t xml:space="preserve"> </w:t>
      </w:r>
      <w:r w:rsidRPr="00A93373">
        <w:rPr>
          <w:b/>
        </w:rPr>
        <w:t>d’améliorer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protection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matière</w:t>
      </w:r>
      <w:r w:rsidR="001D1A44">
        <w:rPr>
          <w:b/>
        </w:rPr>
        <w:t xml:space="preserve"> </w:t>
      </w:r>
      <w:r w:rsidRPr="00A93373">
        <w:rPr>
          <w:b/>
        </w:rPr>
        <w:t>sociale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travail</w:t>
      </w:r>
      <w:r w:rsidR="001D1A44">
        <w:rPr>
          <w:b/>
        </w:rPr>
        <w:t xml:space="preserve"> </w:t>
      </w:r>
      <w:r w:rsidRPr="00A93373">
        <w:rPr>
          <w:b/>
        </w:rPr>
        <w:t>qu’ils</w:t>
      </w:r>
      <w:r w:rsidR="001D1A44">
        <w:rPr>
          <w:b/>
        </w:rPr>
        <w:t xml:space="preserve"> </w:t>
      </w:r>
      <w:r w:rsidRPr="00A93373">
        <w:rPr>
          <w:b/>
        </w:rPr>
        <w:t>leur</w:t>
      </w:r>
      <w:r w:rsidR="001D1A44">
        <w:rPr>
          <w:b/>
        </w:rPr>
        <w:t xml:space="preserve"> </w:t>
      </w:r>
      <w:r w:rsidRPr="00A93373">
        <w:rPr>
          <w:b/>
        </w:rPr>
        <w:t>garantissent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e)</w:t>
      </w:r>
      <w:r w:rsidRPr="00A93373">
        <w:rPr>
          <w:b/>
        </w:rPr>
        <w:tab/>
        <w:t>Faire</w:t>
      </w:r>
      <w:r w:rsidR="001D1A44">
        <w:rPr>
          <w:b/>
        </w:rPr>
        <w:t xml:space="preserve"> </w:t>
      </w:r>
      <w:r w:rsidRPr="00A93373">
        <w:rPr>
          <w:b/>
        </w:rPr>
        <w:t>valoir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accords</w:t>
      </w:r>
      <w:r w:rsidR="001D1A44">
        <w:rPr>
          <w:b/>
        </w:rPr>
        <w:t xml:space="preserve"> </w:t>
      </w:r>
      <w:r w:rsidRPr="00A93373">
        <w:rPr>
          <w:b/>
        </w:rPr>
        <w:t>conclus</w:t>
      </w:r>
      <w:r w:rsidR="001D1A44">
        <w:rPr>
          <w:b/>
        </w:rPr>
        <w:t xml:space="preserve"> </w:t>
      </w:r>
      <w:r w:rsidRPr="00A93373">
        <w:rPr>
          <w:b/>
        </w:rPr>
        <w:t>avec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pays</w:t>
      </w:r>
      <w:r w:rsidR="001D1A44">
        <w:rPr>
          <w:b/>
        </w:rPr>
        <w:t xml:space="preserve"> </w:t>
      </w:r>
      <w:r w:rsidRPr="00A93373">
        <w:rPr>
          <w:b/>
        </w:rPr>
        <w:t>où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travailleurs</w:t>
      </w:r>
      <w:r w:rsidR="001D1A44">
        <w:rPr>
          <w:b/>
        </w:rPr>
        <w:t xml:space="preserve"> </w:t>
      </w:r>
      <w:r w:rsidRPr="00A93373">
        <w:rPr>
          <w:b/>
        </w:rPr>
        <w:t>bangladais</w:t>
      </w:r>
      <w:r w:rsidR="001D1A44">
        <w:rPr>
          <w:b/>
        </w:rPr>
        <w:t xml:space="preserve"> </w:t>
      </w:r>
      <w:r w:rsidRPr="00A93373">
        <w:rPr>
          <w:b/>
        </w:rPr>
        <w:t>continuent</w:t>
      </w:r>
      <w:r w:rsidR="001D1A44">
        <w:rPr>
          <w:b/>
        </w:rPr>
        <w:t xml:space="preserve"> </w:t>
      </w:r>
      <w:r w:rsidRPr="00A93373">
        <w:rPr>
          <w:b/>
        </w:rPr>
        <w:t>d’être</w:t>
      </w:r>
      <w:r w:rsidR="001D1A44">
        <w:rPr>
          <w:b/>
        </w:rPr>
        <w:t xml:space="preserve"> </w:t>
      </w:r>
      <w:r w:rsidRPr="00A93373">
        <w:rPr>
          <w:b/>
        </w:rPr>
        <w:t>soumis</w:t>
      </w:r>
      <w:r w:rsidR="001D1A44">
        <w:rPr>
          <w:b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l’exploitation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  <w:bCs/>
        </w:rPr>
      </w:pPr>
      <w:r w:rsidRPr="00A93373">
        <w:rPr>
          <w:b/>
        </w:rPr>
        <w:t>f)</w:t>
      </w:r>
      <w:r w:rsidRPr="00A93373">
        <w:rPr>
          <w:b/>
        </w:rPr>
        <w:tab/>
        <w:t>Envisager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ratifier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="00193E9A">
        <w:rPr>
          <w:b/>
        </w:rPr>
        <w:t>c</w:t>
      </w:r>
      <w:r w:rsidRPr="00A93373">
        <w:rPr>
          <w:b/>
        </w:rPr>
        <w:t>onvention</w:t>
      </w:r>
      <w:r w:rsidR="001D1A44">
        <w:rPr>
          <w:b/>
        </w:rPr>
        <w:t xml:space="preserve"> </w:t>
      </w:r>
      <w:r w:rsidRPr="00A93373">
        <w:rPr>
          <w:b/>
        </w:rPr>
        <w:t>(</w:t>
      </w:r>
      <w:r w:rsidR="00193E9A" w:rsidRPr="00193E9A">
        <w:rPr>
          <w:rFonts w:eastAsia="MS Mincho"/>
          <w:b/>
        </w:rPr>
        <w:t>n</w:t>
      </w:r>
      <w:r w:rsidR="00193E9A" w:rsidRPr="00193E9A">
        <w:rPr>
          <w:rFonts w:eastAsia="MS Mincho"/>
          <w:b/>
          <w:vertAlign w:val="superscript"/>
        </w:rPr>
        <w:t>o</w:t>
      </w:r>
      <w:r w:rsidR="00193E9A">
        <w:rPr>
          <w:b/>
        </w:rPr>
        <w:t> </w:t>
      </w:r>
      <w:r w:rsidRPr="00A93373">
        <w:rPr>
          <w:b/>
        </w:rPr>
        <w:t>189)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l’OIT</w:t>
      </w:r>
      <w:r w:rsidR="001D1A44">
        <w:rPr>
          <w:b/>
        </w:rPr>
        <w:t xml:space="preserve"> </w:t>
      </w:r>
      <w:r w:rsidRPr="00A93373">
        <w:rPr>
          <w:b/>
        </w:rPr>
        <w:t>sur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travailleuses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travailleurs</w:t>
      </w:r>
      <w:r w:rsidR="001D1A44">
        <w:rPr>
          <w:b/>
        </w:rPr>
        <w:t xml:space="preserve"> </w:t>
      </w:r>
      <w:r w:rsidRPr="00A93373">
        <w:rPr>
          <w:b/>
        </w:rPr>
        <w:t>domestiques</w:t>
      </w:r>
      <w:r w:rsidRPr="00E63980">
        <w:rPr>
          <w:b/>
          <w:bCs/>
        </w:rPr>
        <w:t>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2011.</w:t>
      </w:r>
    </w:p>
    <w:p w:rsidR="00FE6F3E" w:rsidRPr="00E63980" w:rsidRDefault="00FA0A19" w:rsidP="00FA0A19">
      <w:pPr>
        <w:pStyle w:val="H23G"/>
      </w:pPr>
      <w:r>
        <w:tab/>
      </w:r>
      <w:r>
        <w:tab/>
      </w:r>
      <w:r w:rsidR="00FE6F3E" w:rsidRPr="00E63980">
        <w:t>Droits</w:t>
      </w:r>
      <w:r w:rsidR="001D1A44">
        <w:t xml:space="preserve"> </w:t>
      </w:r>
      <w:r w:rsidR="00FE6F3E" w:rsidRPr="00E63980">
        <w:t>syndicaux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40.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s’inquiète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ce</w:t>
      </w:r>
      <w:r w:rsidR="001D1A44">
        <w:rPr>
          <w:bCs/>
        </w:rPr>
        <w:t xml:space="preserve"> </w:t>
      </w:r>
      <w:r w:rsidRPr="00E63980">
        <w:rPr>
          <w:bCs/>
        </w:rPr>
        <w:t>qu’en</w:t>
      </w:r>
      <w:r w:rsidR="001D1A44">
        <w:rPr>
          <w:bCs/>
        </w:rPr>
        <w:t xml:space="preserve"> </w:t>
      </w:r>
      <w:r w:rsidRPr="00E63980">
        <w:rPr>
          <w:bCs/>
        </w:rPr>
        <w:t>raison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leur</w:t>
      </w:r>
      <w:r w:rsidR="001D1A44">
        <w:rPr>
          <w:bCs/>
        </w:rPr>
        <w:t xml:space="preserve"> </w:t>
      </w:r>
      <w:r w:rsidRPr="00E63980">
        <w:rPr>
          <w:bCs/>
        </w:rPr>
        <w:t>action,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syndicalistes</w:t>
      </w:r>
      <w:r w:rsidR="001D1A44">
        <w:rPr>
          <w:bCs/>
        </w:rPr>
        <w:t xml:space="preserve"> </w:t>
      </w:r>
      <w:r w:rsidRPr="00E63980">
        <w:rPr>
          <w:bCs/>
        </w:rPr>
        <w:t>continuent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subir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actes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discrimination,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harcèlement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d’intimidation,</w:t>
      </w:r>
      <w:r w:rsidR="001D1A44">
        <w:rPr>
          <w:bCs/>
        </w:rPr>
        <w:t xml:space="preserve"> </w:t>
      </w:r>
      <w:r w:rsidRPr="00E63980">
        <w:rPr>
          <w:bCs/>
        </w:rPr>
        <w:t>et,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cet</w:t>
      </w:r>
      <w:r w:rsidR="001D1A44">
        <w:rPr>
          <w:bCs/>
        </w:rPr>
        <w:t xml:space="preserve"> </w:t>
      </w:r>
      <w:r w:rsidRPr="00E63980">
        <w:rPr>
          <w:bCs/>
        </w:rPr>
        <w:t>égard,</w:t>
      </w:r>
      <w:r w:rsidR="001D1A44">
        <w:rPr>
          <w:bCs/>
        </w:rPr>
        <w:t xml:space="preserve"> </w:t>
      </w:r>
      <w:r w:rsidRPr="00E63980">
        <w:rPr>
          <w:bCs/>
        </w:rPr>
        <w:t>est</w:t>
      </w:r>
      <w:r w:rsidR="001D1A44">
        <w:rPr>
          <w:bCs/>
        </w:rPr>
        <w:t xml:space="preserve"> </w:t>
      </w:r>
      <w:r w:rsidRPr="00E63980">
        <w:rPr>
          <w:bCs/>
        </w:rPr>
        <w:t>préoccupé</w:t>
      </w:r>
      <w:r w:rsidR="001D1A44">
        <w:rPr>
          <w:bCs/>
        </w:rPr>
        <w:t xml:space="preserve"> </w:t>
      </w:r>
      <w:r w:rsidRPr="00E63980">
        <w:rPr>
          <w:bCs/>
        </w:rPr>
        <w:t>notamment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l’arrestation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30</w:t>
      </w:r>
      <w:r w:rsidR="00193E9A">
        <w:rPr>
          <w:bCs/>
        </w:rPr>
        <w:t> </w:t>
      </w:r>
      <w:r w:rsidRPr="00E63980">
        <w:rPr>
          <w:bCs/>
        </w:rPr>
        <w:t>dirigeants</w:t>
      </w:r>
      <w:r w:rsidR="001D1A44">
        <w:rPr>
          <w:bCs/>
        </w:rPr>
        <w:t xml:space="preserve"> </w:t>
      </w:r>
      <w:r w:rsidRPr="00E63980">
        <w:rPr>
          <w:bCs/>
        </w:rPr>
        <w:t>syndicaux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vertu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loi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1974</w:t>
      </w:r>
      <w:r w:rsidR="001D1A44">
        <w:rPr>
          <w:bCs/>
        </w:rPr>
        <w:t xml:space="preserve"> </w:t>
      </w:r>
      <w:r w:rsidRPr="00E63980">
        <w:rPr>
          <w:bCs/>
        </w:rPr>
        <w:t>relative</w:t>
      </w:r>
      <w:r w:rsidR="001D1A44">
        <w:rPr>
          <w:bCs/>
        </w:rPr>
        <w:t xml:space="preserve"> </w:t>
      </w:r>
      <w:r w:rsidRPr="00E63980">
        <w:rPr>
          <w:bCs/>
        </w:rPr>
        <w:t>aux</w:t>
      </w:r>
      <w:r w:rsidR="001D1A44">
        <w:rPr>
          <w:bCs/>
        </w:rPr>
        <w:t xml:space="preserve"> </w:t>
      </w:r>
      <w:r w:rsidRPr="00E63980">
        <w:rPr>
          <w:bCs/>
        </w:rPr>
        <w:t>pouvoirs</w:t>
      </w:r>
      <w:r w:rsidR="001D1A44">
        <w:rPr>
          <w:bCs/>
        </w:rPr>
        <w:t xml:space="preserve"> </w:t>
      </w:r>
      <w:r w:rsidRPr="00E63980">
        <w:rPr>
          <w:bCs/>
        </w:rPr>
        <w:t>spéciaux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licenciement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plus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1</w:t>
      </w:r>
      <w:r w:rsidR="00193E9A">
        <w:rPr>
          <w:bCs/>
        </w:rPr>
        <w:t> </w:t>
      </w:r>
      <w:r w:rsidRPr="00E63980">
        <w:rPr>
          <w:bCs/>
        </w:rPr>
        <w:t>500</w:t>
      </w:r>
      <w:r w:rsidR="001D1A44">
        <w:rPr>
          <w:bCs/>
        </w:rPr>
        <w:t xml:space="preserve"> </w:t>
      </w:r>
      <w:r w:rsidRPr="00E63980">
        <w:rPr>
          <w:bCs/>
        </w:rPr>
        <w:t>travailleurs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secteur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l’habillement</w:t>
      </w:r>
      <w:r w:rsidR="001D1A44">
        <w:rPr>
          <w:bCs/>
        </w:rPr>
        <w:t xml:space="preserve"> </w:t>
      </w:r>
      <w:r w:rsidRPr="00E63980">
        <w:rPr>
          <w:bCs/>
        </w:rPr>
        <w:t>après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manifestations</w:t>
      </w:r>
      <w:r w:rsidR="001D1A44">
        <w:rPr>
          <w:bCs/>
        </w:rPr>
        <w:t xml:space="preserve"> </w:t>
      </w:r>
      <w:r w:rsidRPr="00E63980">
        <w:rPr>
          <w:bCs/>
        </w:rPr>
        <w:t>menées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décembre</w:t>
      </w:r>
      <w:r w:rsidR="001D1A44">
        <w:rPr>
          <w:bCs/>
        </w:rPr>
        <w:t xml:space="preserve"> </w:t>
      </w:r>
      <w:r w:rsidRPr="00E63980">
        <w:rPr>
          <w:bCs/>
        </w:rPr>
        <w:t>2016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proofErr w:type="spellStart"/>
      <w:r w:rsidRPr="00E63980">
        <w:rPr>
          <w:bCs/>
        </w:rPr>
        <w:t>Ashulia</w:t>
      </w:r>
      <w:proofErr w:type="spellEnd"/>
      <w:r w:rsidRPr="00E63980">
        <w:rPr>
          <w:bCs/>
        </w:rPr>
        <w:t>.</w:t>
      </w:r>
    </w:p>
    <w:p w:rsidR="00FE6F3E" w:rsidRPr="00E63980" w:rsidRDefault="00FE6F3E" w:rsidP="00B56C20">
      <w:pPr>
        <w:pStyle w:val="SingleTxtG"/>
        <w:rPr>
          <w:b/>
          <w:bCs/>
        </w:rPr>
      </w:pPr>
      <w:r w:rsidRPr="00E63980">
        <w:rPr>
          <w:bCs/>
        </w:rPr>
        <w:t>41.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mener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délai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enquêtes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approfondies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cas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signalés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discrimination,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harcèlement,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d’intimidation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licenciement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syndicalistes,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garantir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effectivement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syndicaux,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traduire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responsables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justice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d’offrir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</w:rPr>
        <w:t>recours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utiles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</w:t>
      </w:r>
      <w:r w:rsidR="005C522B">
        <w:rPr>
          <w:b/>
          <w:bCs/>
        </w:rPr>
        <w:t> </w:t>
      </w:r>
      <w:r w:rsidRPr="00E63980">
        <w:rPr>
          <w:b/>
          <w:bCs/>
        </w:rPr>
        <w:t>victimes.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42.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constate</w:t>
      </w:r>
      <w:r w:rsidR="001D1A44">
        <w:rPr>
          <w:bCs/>
        </w:rPr>
        <w:t xml:space="preserve"> </w:t>
      </w:r>
      <w:r w:rsidRPr="00E63980">
        <w:rPr>
          <w:bCs/>
        </w:rPr>
        <w:t>avec</w:t>
      </w:r>
      <w:r w:rsidR="001D1A44">
        <w:rPr>
          <w:bCs/>
        </w:rPr>
        <w:t xml:space="preserve"> </w:t>
      </w:r>
      <w:r w:rsidRPr="00E63980">
        <w:rPr>
          <w:bCs/>
        </w:rPr>
        <w:t>préoccupation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loi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2006</w:t>
      </w:r>
      <w:r w:rsidR="001D1A44">
        <w:rPr>
          <w:bCs/>
        </w:rPr>
        <w:t xml:space="preserve"> </w:t>
      </w:r>
      <w:r w:rsidRPr="00E63980">
        <w:rPr>
          <w:bCs/>
        </w:rPr>
        <w:t>sur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(telle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modifiée</w:t>
      </w:r>
      <w:r w:rsidR="001D1A44">
        <w:rPr>
          <w:bCs/>
        </w:rPr>
        <w:t xml:space="preserve"> </w:t>
      </w:r>
      <w:r w:rsidRPr="00E63980">
        <w:rPr>
          <w:bCs/>
        </w:rPr>
        <w:t>jusqu’à</w:t>
      </w:r>
      <w:r w:rsidR="001D1A44">
        <w:rPr>
          <w:bCs/>
        </w:rPr>
        <w:t xml:space="preserve"> </w:t>
      </w:r>
      <w:r w:rsidRPr="00E63980">
        <w:rPr>
          <w:bCs/>
        </w:rPr>
        <w:t>fin</w:t>
      </w:r>
      <w:r w:rsidR="001D1A44">
        <w:rPr>
          <w:bCs/>
        </w:rPr>
        <w:t xml:space="preserve"> </w:t>
      </w:r>
      <w:r w:rsidRPr="00E63980">
        <w:rPr>
          <w:bCs/>
        </w:rPr>
        <w:t>2013)</w:t>
      </w:r>
      <w:r w:rsidR="001D1A44">
        <w:rPr>
          <w:bCs/>
        </w:rPr>
        <w:t xml:space="preserve"> </w:t>
      </w:r>
      <w:r w:rsidRPr="00E63980">
        <w:rPr>
          <w:bCs/>
        </w:rPr>
        <w:t>est</w:t>
      </w:r>
      <w:r w:rsidR="001D1A44">
        <w:rPr>
          <w:bCs/>
        </w:rPr>
        <w:t xml:space="preserve"> </w:t>
      </w:r>
      <w:r w:rsidRPr="00E63980">
        <w:rPr>
          <w:bCs/>
        </w:rPr>
        <w:t>excessivement</w:t>
      </w:r>
      <w:r w:rsidR="001D1A44">
        <w:rPr>
          <w:bCs/>
        </w:rPr>
        <w:t xml:space="preserve"> </w:t>
      </w:r>
      <w:r w:rsidRPr="00E63980">
        <w:rPr>
          <w:bCs/>
        </w:rPr>
        <w:t>restrictive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ce</w:t>
      </w:r>
      <w:r w:rsidR="001D1A44">
        <w:rPr>
          <w:bCs/>
        </w:rPr>
        <w:t xml:space="preserve"> </w:t>
      </w:r>
      <w:r w:rsidRPr="00E63980">
        <w:rPr>
          <w:bCs/>
        </w:rPr>
        <w:t>qu’elle</w:t>
      </w:r>
      <w:r w:rsidR="001D1A44">
        <w:rPr>
          <w:bCs/>
        </w:rPr>
        <w:t xml:space="preserve"> </w:t>
      </w:r>
      <w:r w:rsidRPr="00E63980">
        <w:rPr>
          <w:bCs/>
        </w:rPr>
        <w:t>subordonne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constitution</w:t>
      </w:r>
      <w:r w:rsidR="001D1A44">
        <w:rPr>
          <w:bCs/>
        </w:rPr>
        <w:t xml:space="preserve"> </w:t>
      </w:r>
      <w:r w:rsidRPr="00E63980">
        <w:rPr>
          <w:bCs/>
        </w:rPr>
        <w:t>d’un</w:t>
      </w:r>
      <w:r w:rsidR="001D1A44">
        <w:rPr>
          <w:bCs/>
        </w:rPr>
        <w:t xml:space="preserve"> </w:t>
      </w:r>
      <w:r w:rsidRPr="00E63980">
        <w:rPr>
          <w:bCs/>
        </w:rPr>
        <w:t>syndicat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maintien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son</w:t>
      </w:r>
      <w:r w:rsidR="001D1A44">
        <w:rPr>
          <w:bCs/>
        </w:rPr>
        <w:t xml:space="preserve"> </w:t>
      </w:r>
      <w:r w:rsidRPr="00E63980">
        <w:rPr>
          <w:bCs/>
        </w:rPr>
        <w:t>enregistrement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tant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tel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condition</w:t>
      </w:r>
      <w:r w:rsidR="001D1A44">
        <w:rPr>
          <w:bCs/>
        </w:rPr>
        <w:t xml:space="preserve"> </w:t>
      </w:r>
      <w:r w:rsidRPr="00E63980">
        <w:rPr>
          <w:bCs/>
        </w:rPr>
        <w:t>qu’il</w:t>
      </w:r>
      <w:r w:rsidR="001D1A44">
        <w:rPr>
          <w:bCs/>
        </w:rPr>
        <w:t xml:space="preserve"> </w:t>
      </w:r>
      <w:r w:rsidRPr="00E63980">
        <w:rPr>
          <w:bCs/>
        </w:rPr>
        <w:t>compte</w:t>
      </w:r>
      <w:r w:rsidR="001D1A44">
        <w:rPr>
          <w:bCs/>
        </w:rPr>
        <w:t xml:space="preserve"> </w:t>
      </w:r>
      <w:r w:rsidRPr="00E63980">
        <w:rPr>
          <w:bCs/>
        </w:rPr>
        <w:t>parmi</w:t>
      </w:r>
      <w:r w:rsidR="001D1A44">
        <w:rPr>
          <w:bCs/>
        </w:rPr>
        <w:t xml:space="preserve"> </w:t>
      </w:r>
      <w:r w:rsidRPr="00E63980">
        <w:rPr>
          <w:bCs/>
        </w:rPr>
        <w:t>ses</w:t>
      </w:r>
      <w:r w:rsidR="001D1A44">
        <w:rPr>
          <w:bCs/>
        </w:rPr>
        <w:t xml:space="preserve"> </w:t>
      </w:r>
      <w:r w:rsidRPr="00E63980">
        <w:rPr>
          <w:bCs/>
        </w:rPr>
        <w:t>membres</w:t>
      </w:r>
      <w:r w:rsidR="001D1A44">
        <w:rPr>
          <w:bCs/>
        </w:rPr>
        <w:t xml:space="preserve"> </w:t>
      </w:r>
      <w:r w:rsidRPr="00E63980">
        <w:rPr>
          <w:bCs/>
        </w:rPr>
        <w:t>au</w:t>
      </w:r>
      <w:r w:rsidR="001D1A44">
        <w:rPr>
          <w:bCs/>
        </w:rPr>
        <w:t xml:space="preserve"> </w:t>
      </w:r>
      <w:r w:rsidRPr="00E63980">
        <w:rPr>
          <w:bCs/>
        </w:rPr>
        <w:t>moins</w:t>
      </w:r>
      <w:r w:rsidR="001D1A44">
        <w:rPr>
          <w:bCs/>
        </w:rPr>
        <w:t xml:space="preserve"> </w:t>
      </w:r>
      <w:r w:rsidRPr="00E63980">
        <w:rPr>
          <w:bCs/>
        </w:rPr>
        <w:t>30</w:t>
      </w:r>
      <w:r w:rsidR="007C6F98">
        <w:rPr>
          <w:bCs/>
        </w:rPr>
        <w:t> %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travailleurs,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ce</w:t>
      </w:r>
      <w:r w:rsidR="001D1A44">
        <w:rPr>
          <w:bCs/>
        </w:rPr>
        <w:t xml:space="preserve"> </w:t>
      </w:r>
      <w:r w:rsidRPr="00E63980">
        <w:rPr>
          <w:bCs/>
        </w:rPr>
        <w:t>qu’elle</w:t>
      </w:r>
      <w:r w:rsidR="001D1A44">
        <w:rPr>
          <w:bCs/>
        </w:rPr>
        <w:t xml:space="preserve"> </w:t>
      </w:r>
      <w:r w:rsidRPr="00E63980">
        <w:rPr>
          <w:bCs/>
        </w:rPr>
        <w:t>frappe</w:t>
      </w:r>
      <w:r w:rsidR="001D1A44">
        <w:rPr>
          <w:bCs/>
        </w:rPr>
        <w:t xml:space="preserve"> </w:t>
      </w:r>
      <w:r w:rsidRPr="00E63980">
        <w:rPr>
          <w:bCs/>
        </w:rPr>
        <w:t>d’interdiction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grève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proofErr w:type="spellStart"/>
      <w:r w:rsidRPr="00E63980">
        <w:rPr>
          <w:bCs/>
        </w:rPr>
        <w:t>lockout</w:t>
      </w:r>
      <w:proofErr w:type="spellEnd"/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circonstances</w:t>
      </w:r>
      <w:r w:rsidR="001D1A44">
        <w:rPr>
          <w:bCs/>
        </w:rPr>
        <w:t xml:space="preserve"> </w:t>
      </w:r>
      <w:r w:rsidRPr="00E63980">
        <w:rPr>
          <w:bCs/>
        </w:rPr>
        <w:t>nombreuses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vagues,</w:t>
      </w:r>
      <w:r w:rsidR="001D1A44">
        <w:rPr>
          <w:bCs/>
        </w:rPr>
        <w:t xml:space="preserve"> </w:t>
      </w:r>
      <w:r w:rsidRPr="00E63980">
        <w:rPr>
          <w:bCs/>
        </w:rPr>
        <w:t>notamment</w:t>
      </w:r>
      <w:r w:rsidR="001D1A44">
        <w:rPr>
          <w:bCs/>
        </w:rPr>
        <w:t xml:space="preserve"> </w:t>
      </w:r>
      <w:r w:rsidRPr="00E63980">
        <w:rPr>
          <w:bCs/>
        </w:rPr>
        <w:t>lorsqu’ils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considérés</w:t>
      </w:r>
      <w:r w:rsidR="001D1A44">
        <w:rPr>
          <w:bCs/>
        </w:rPr>
        <w:t xml:space="preserve"> </w:t>
      </w:r>
      <w:r w:rsidRPr="00E63980">
        <w:rPr>
          <w:bCs/>
        </w:rPr>
        <w:t>comme</w:t>
      </w:r>
      <w:r w:rsidR="001D1A44">
        <w:rPr>
          <w:bCs/>
        </w:rPr>
        <w:t xml:space="preserve"> </w:t>
      </w:r>
      <w:r w:rsidRPr="00E63980">
        <w:rPr>
          <w:bCs/>
        </w:rPr>
        <w:t>susceptibles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porter</w:t>
      </w:r>
      <w:r w:rsidR="001D1A44">
        <w:rPr>
          <w:bCs/>
        </w:rPr>
        <w:t xml:space="preserve"> </w:t>
      </w:r>
      <w:r w:rsidRPr="00E63980">
        <w:rPr>
          <w:bCs/>
        </w:rPr>
        <w:t>gravement</w:t>
      </w:r>
      <w:r w:rsidR="001D1A44">
        <w:rPr>
          <w:bCs/>
        </w:rPr>
        <w:t xml:space="preserve"> </w:t>
      </w:r>
      <w:r w:rsidRPr="00E63980">
        <w:rPr>
          <w:bCs/>
        </w:rPr>
        <w:t>préjudice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vie</w:t>
      </w:r>
      <w:r w:rsidR="001D1A44">
        <w:rPr>
          <w:bCs/>
        </w:rPr>
        <w:t xml:space="preserve"> </w:t>
      </w:r>
      <w:r w:rsidRPr="00E63980">
        <w:rPr>
          <w:bCs/>
        </w:rPr>
        <w:t>publique</w:t>
      </w:r>
      <w:r w:rsidR="001D1A44">
        <w:rPr>
          <w:bCs/>
        </w:rPr>
        <w:t xml:space="preserve"> </w:t>
      </w:r>
      <w:r w:rsidRPr="00E63980">
        <w:rPr>
          <w:bCs/>
        </w:rPr>
        <w:t>ou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nuire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l’intérêt</w:t>
      </w:r>
      <w:r w:rsidR="001D1A44">
        <w:rPr>
          <w:bCs/>
        </w:rPr>
        <w:t xml:space="preserve"> </w:t>
      </w:r>
      <w:r w:rsidRPr="00E63980">
        <w:rPr>
          <w:bCs/>
        </w:rPr>
        <w:t>national</w:t>
      </w:r>
      <w:r w:rsidR="001D1A44">
        <w:rPr>
          <w:bCs/>
        </w:rPr>
        <w:t xml:space="preserve"> </w:t>
      </w:r>
      <w:r w:rsidRPr="00E63980">
        <w:rPr>
          <w:bCs/>
        </w:rPr>
        <w:t>ou</w:t>
      </w:r>
      <w:r w:rsidR="001D1A44">
        <w:rPr>
          <w:bCs/>
        </w:rPr>
        <w:t xml:space="preserve"> </w:t>
      </w:r>
      <w:r w:rsidRPr="00E63980">
        <w:rPr>
          <w:bCs/>
        </w:rPr>
        <w:t>qu’ils</w:t>
      </w:r>
      <w:r w:rsidR="001D1A44">
        <w:rPr>
          <w:bCs/>
        </w:rPr>
        <w:t xml:space="preserve"> </w:t>
      </w:r>
      <w:r w:rsidRPr="00E63980">
        <w:rPr>
          <w:bCs/>
        </w:rPr>
        <w:t>toucheraient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nouvelles</w:t>
      </w:r>
      <w:r w:rsidR="001D1A44">
        <w:rPr>
          <w:bCs/>
        </w:rPr>
        <w:t xml:space="preserve"> </w:t>
      </w:r>
      <w:r w:rsidRPr="00E63980">
        <w:rPr>
          <w:bCs/>
        </w:rPr>
        <w:t>entreprises</w:t>
      </w:r>
      <w:r w:rsidR="001D1A44">
        <w:rPr>
          <w:bCs/>
        </w:rPr>
        <w:t xml:space="preserve"> </w:t>
      </w:r>
      <w:r w:rsidRPr="00E63980">
        <w:rPr>
          <w:bCs/>
        </w:rPr>
        <w:t>se</w:t>
      </w:r>
      <w:r w:rsidR="001D1A44">
        <w:rPr>
          <w:bCs/>
        </w:rPr>
        <w:t xml:space="preserve"> </w:t>
      </w:r>
      <w:r w:rsidRPr="00E63980">
        <w:rPr>
          <w:bCs/>
        </w:rPr>
        <w:t>trouvant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main</w:t>
      </w:r>
      <w:r w:rsidR="001D1A44">
        <w:rPr>
          <w:bCs/>
        </w:rPr>
        <w:t xml:space="preserve"> </w:t>
      </w:r>
      <w:r w:rsidRPr="00E63980">
        <w:rPr>
          <w:bCs/>
        </w:rPr>
        <w:t>étrangère</w:t>
      </w:r>
      <w:r w:rsidR="001D1A44">
        <w:rPr>
          <w:bCs/>
        </w:rPr>
        <w:t xml:space="preserve"> </w:t>
      </w:r>
      <w:r w:rsidRPr="00E63980">
        <w:rPr>
          <w:bCs/>
        </w:rPr>
        <w:t>ou</w:t>
      </w:r>
      <w:r w:rsidR="001D1A44">
        <w:rPr>
          <w:bCs/>
        </w:rPr>
        <w:t xml:space="preserve"> </w:t>
      </w:r>
      <w:r w:rsidRPr="00E63980">
        <w:rPr>
          <w:bCs/>
        </w:rPr>
        <w:t>mises</w:t>
      </w:r>
      <w:r w:rsidR="001D1A44">
        <w:rPr>
          <w:bCs/>
        </w:rPr>
        <w:t xml:space="preserve"> </w:t>
      </w:r>
      <w:r w:rsidRPr="00E63980">
        <w:rPr>
          <w:bCs/>
        </w:rPr>
        <w:t>sur</w:t>
      </w:r>
      <w:r w:rsidR="001D1A44">
        <w:rPr>
          <w:bCs/>
        </w:rPr>
        <w:t xml:space="preserve"> </w:t>
      </w:r>
      <w:r w:rsidRPr="00E63980">
        <w:rPr>
          <w:bCs/>
        </w:rPr>
        <w:t>pied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collaboration</w:t>
      </w:r>
      <w:r w:rsidR="001D1A44">
        <w:rPr>
          <w:bCs/>
        </w:rPr>
        <w:t xml:space="preserve"> </w:t>
      </w:r>
      <w:r w:rsidRPr="00E63980">
        <w:rPr>
          <w:bCs/>
        </w:rPr>
        <w:t>avec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étrangers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5C522B">
        <w:rPr>
          <w:bCs/>
        </w:rPr>
        <w:t> </w:t>
      </w:r>
      <w:r w:rsidRPr="00E63980">
        <w:rPr>
          <w:bCs/>
        </w:rPr>
        <w:t>8).</w:t>
      </w:r>
    </w:p>
    <w:p w:rsidR="00FE6F3E" w:rsidRPr="00E63980" w:rsidRDefault="00FE6F3E" w:rsidP="00B56C20">
      <w:pPr>
        <w:pStyle w:val="SingleTxtG"/>
        <w:rPr>
          <w:b/>
          <w:bCs/>
        </w:rPr>
      </w:pPr>
      <w:r w:rsidRPr="00E63980">
        <w:rPr>
          <w:bCs/>
        </w:rPr>
        <w:t>43.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réviser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loi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autres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dispositions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législatives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réglementaires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afin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rationaliser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procédures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conditions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d’enregistrement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syndicats,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particulier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nombre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minimum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membres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requis,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supprimer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restrictions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excessives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imposées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syndicaux,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notamment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grève.</w:t>
      </w:r>
    </w:p>
    <w:p w:rsidR="00FE6F3E" w:rsidRPr="00E63980" w:rsidRDefault="00FA0A19" w:rsidP="00FA0A19">
      <w:pPr>
        <w:pStyle w:val="H23G"/>
      </w:pPr>
      <w:r>
        <w:tab/>
      </w:r>
      <w:r>
        <w:tab/>
      </w:r>
      <w:r w:rsidR="00FE6F3E" w:rsidRPr="00E63980">
        <w:t>Droit</w:t>
      </w:r>
      <w:r w:rsidR="001D1A44">
        <w:t xml:space="preserve"> </w:t>
      </w:r>
      <w:r w:rsidR="00FE6F3E" w:rsidRPr="00E63980">
        <w:t>à</w:t>
      </w:r>
      <w:r w:rsidR="001D1A44">
        <w:t xml:space="preserve"> </w:t>
      </w:r>
      <w:r w:rsidR="00FE6F3E" w:rsidRPr="00E63980">
        <w:t>la</w:t>
      </w:r>
      <w:r w:rsidR="001D1A44">
        <w:t xml:space="preserve"> </w:t>
      </w:r>
      <w:r w:rsidR="00FE6F3E" w:rsidRPr="00E63980">
        <w:t>sécurité</w:t>
      </w:r>
      <w:r w:rsidR="001D1A44">
        <w:t xml:space="preserve"> </w:t>
      </w:r>
      <w:r w:rsidR="00FE6F3E" w:rsidRPr="00E63980">
        <w:t>sociale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44.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prend</w:t>
      </w:r>
      <w:r w:rsidR="001D1A44">
        <w:rPr>
          <w:bCs/>
        </w:rPr>
        <w:t xml:space="preserve"> </w:t>
      </w:r>
      <w:r w:rsidRPr="00E63980">
        <w:rPr>
          <w:bCs/>
        </w:rPr>
        <w:t>note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l’existence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plus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140</w:t>
      </w:r>
      <w:r w:rsidR="005C522B">
        <w:rPr>
          <w:bCs/>
        </w:rPr>
        <w:t> </w:t>
      </w:r>
      <w:r w:rsidRPr="00E63980">
        <w:rPr>
          <w:bCs/>
        </w:rPr>
        <w:t>programmes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protection</w:t>
      </w:r>
      <w:r w:rsidR="001D1A44">
        <w:rPr>
          <w:bCs/>
        </w:rPr>
        <w:t xml:space="preserve"> </w:t>
      </w:r>
      <w:r w:rsidRPr="00E63980">
        <w:rPr>
          <w:bCs/>
        </w:rPr>
        <w:t>sociale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contribution</w:t>
      </w:r>
      <w:r w:rsidR="001D1A44">
        <w:rPr>
          <w:bCs/>
        </w:rPr>
        <w:t xml:space="preserve"> </w:t>
      </w:r>
      <w:r w:rsidRPr="00E63980">
        <w:rPr>
          <w:bCs/>
        </w:rPr>
        <w:t>qu’ils</w:t>
      </w:r>
      <w:r w:rsidR="001D1A44">
        <w:rPr>
          <w:bCs/>
        </w:rPr>
        <w:t xml:space="preserve"> </w:t>
      </w:r>
      <w:r w:rsidRPr="00E63980">
        <w:rPr>
          <w:bCs/>
        </w:rPr>
        <w:t>apportent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réduction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pauvreté,</w:t>
      </w:r>
      <w:r w:rsidR="001D1A44">
        <w:rPr>
          <w:bCs/>
        </w:rPr>
        <w:t xml:space="preserve"> </w:t>
      </w:r>
      <w:r w:rsidRPr="00E63980">
        <w:rPr>
          <w:bCs/>
        </w:rPr>
        <w:t>mais</w:t>
      </w:r>
      <w:r w:rsidR="001D1A44">
        <w:rPr>
          <w:bCs/>
        </w:rPr>
        <w:t xml:space="preserve"> </w:t>
      </w:r>
      <w:r w:rsidRPr="00E63980">
        <w:rPr>
          <w:bCs/>
        </w:rPr>
        <w:t>est</w:t>
      </w:r>
      <w:r w:rsidR="001D1A44">
        <w:rPr>
          <w:bCs/>
        </w:rPr>
        <w:t xml:space="preserve"> </w:t>
      </w:r>
      <w:r w:rsidRPr="00E63980">
        <w:rPr>
          <w:bCs/>
        </w:rPr>
        <w:t>préoccupé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part</w:t>
      </w:r>
      <w:r w:rsidR="001D1A44">
        <w:rPr>
          <w:bCs/>
        </w:rPr>
        <w:t xml:space="preserve"> </w:t>
      </w:r>
      <w:r w:rsidRPr="00E63980">
        <w:rPr>
          <w:bCs/>
        </w:rPr>
        <w:t>modeste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décroissante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fonds</w:t>
      </w:r>
      <w:r w:rsidR="001D1A44">
        <w:rPr>
          <w:bCs/>
        </w:rPr>
        <w:t xml:space="preserve"> </w:t>
      </w:r>
      <w:r w:rsidRPr="00E63980">
        <w:rPr>
          <w:bCs/>
        </w:rPr>
        <w:t>publics</w:t>
      </w:r>
      <w:r w:rsidR="001D1A44">
        <w:rPr>
          <w:bCs/>
        </w:rPr>
        <w:t xml:space="preserve"> </w:t>
      </w:r>
      <w:r w:rsidRPr="00E63980">
        <w:rPr>
          <w:bCs/>
        </w:rPr>
        <w:t>alloués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ces</w:t>
      </w:r>
      <w:r w:rsidR="001D1A44">
        <w:rPr>
          <w:bCs/>
        </w:rPr>
        <w:t xml:space="preserve"> </w:t>
      </w:r>
      <w:r w:rsidRPr="00E63980">
        <w:rPr>
          <w:bCs/>
        </w:rPr>
        <w:t>programmes,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s’élève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2</w:t>
      </w:r>
      <w:r w:rsidR="007C6F98">
        <w:rPr>
          <w:bCs/>
        </w:rPr>
        <w:t> %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budget</w:t>
      </w:r>
      <w:r w:rsidR="001D1A44">
        <w:rPr>
          <w:bCs/>
        </w:rPr>
        <w:t xml:space="preserve"> </w:t>
      </w:r>
      <w:r w:rsidRPr="00E63980">
        <w:rPr>
          <w:bCs/>
        </w:rPr>
        <w:t>national</w:t>
      </w:r>
      <w:r w:rsidR="001D1A44">
        <w:rPr>
          <w:bCs/>
        </w:rPr>
        <w:t xml:space="preserve"> ; </w:t>
      </w:r>
      <w:r w:rsidRPr="00E63980">
        <w:rPr>
          <w:bCs/>
        </w:rPr>
        <w:t>l’absence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législation-cadre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matière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sécurité</w:t>
      </w:r>
      <w:r w:rsidR="001D1A44">
        <w:rPr>
          <w:bCs/>
        </w:rPr>
        <w:t xml:space="preserve"> </w:t>
      </w:r>
      <w:r w:rsidRPr="00E63980">
        <w:rPr>
          <w:bCs/>
        </w:rPr>
        <w:t>sociale</w:t>
      </w:r>
      <w:r w:rsidR="001D1A44">
        <w:rPr>
          <w:bCs/>
        </w:rPr>
        <w:t xml:space="preserve"> ;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défaut</w:t>
      </w:r>
      <w:r w:rsidR="001D1A44">
        <w:rPr>
          <w:bCs/>
        </w:rPr>
        <w:t xml:space="preserve"> </w:t>
      </w:r>
      <w:r w:rsidRPr="00E63980">
        <w:rPr>
          <w:bCs/>
        </w:rPr>
        <w:t>d’approche</w:t>
      </w:r>
      <w:r w:rsidR="001D1A44">
        <w:rPr>
          <w:bCs/>
        </w:rPr>
        <w:t xml:space="preserve"> </w:t>
      </w:r>
      <w:r w:rsidRPr="00E63980">
        <w:rPr>
          <w:bCs/>
        </w:rPr>
        <w:t>fondée</w:t>
      </w:r>
      <w:r w:rsidR="001D1A44">
        <w:rPr>
          <w:bCs/>
        </w:rPr>
        <w:t xml:space="preserve"> </w:t>
      </w:r>
      <w:r w:rsidRPr="00E63980">
        <w:rPr>
          <w:bCs/>
        </w:rPr>
        <w:t>sur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droits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l’homme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l’élaboration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mise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œuvre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politiques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sécurité</w:t>
      </w:r>
      <w:r w:rsidR="001D1A44">
        <w:rPr>
          <w:bCs/>
        </w:rPr>
        <w:t xml:space="preserve"> </w:t>
      </w:r>
      <w:r w:rsidRPr="00E63980">
        <w:rPr>
          <w:bCs/>
        </w:rPr>
        <w:t>sociale</w:t>
      </w:r>
      <w:r w:rsidR="001D1A44">
        <w:rPr>
          <w:bCs/>
        </w:rPr>
        <w:t xml:space="preserve"> ;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portée</w:t>
      </w:r>
      <w:r w:rsidR="001D1A44">
        <w:rPr>
          <w:bCs/>
        </w:rPr>
        <w:t xml:space="preserve"> </w:t>
      </w:r>
      <w:r w:rsidRPr="00E63980">
        <w:rPr>
          <w:bCs/>
        </w:rPr>
        <w:t>limitée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faiblesse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prestations</w:t>
      </w:r>
      <w:r w:rsidR="001D1A44">
        <w:rPr>
          <w:bCs/>
        </w:rPr>
        <w:t xml:space="preserve"> </w:t>
      </w:r>
      <w:r w:rsidRPr="00E63980">
        <w:rPr>
          <w:bCs/>
        </w:rPr>
        <w:t>fournies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cadre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programmes</w:t>
      </w:r>
      <w:r w:rsidR="001D1A44">
        <w:rPr>
          <w:bCs/>
        </w:rPr>
        <w:t xml:space="preserve"> </w:t>
      </w:r>
      <w:r w:rsidRPr="00E63980">
        <w:rPr>
          <w:bCs/>
        </w:rPr>
        <w:t>existants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5C522B">
        <w:rPr>
          <w:bCs/>
        </w:rPr>
        <w:t> </w:t>
      </w:r>
      <w:r w:rsidRPr="00E63980">
        <w:rPr>
          <w:bCs/>
        </w:rPr>
        <w:t>9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11).</w:t>
      </w:r>
      <w:r w:rsidR="001D1A44">
        <w:rPr>
          <w:bCs/>
        </w:rPr>
        <w:t xml:space="preserve"> </w:t>
      </w:r>
    </w:p>
    <w:p w:rsidR="00FE6F3E" w:rsidRPr="00E63980" w:rsidRDefault="00FE6F3E" w:rsidP="00B56C20">
      <w:pPr>
        <w:pStyle w:val="SingleTxtG"/>
        <w:rPr>
          <w:b/>
          <w:bCs/>
        </w:rPr>
      </w:pPr>
      <w:r w:rsidRPr="00E63980">
        <w:rPr>
          <w:bCs/>
        </w:rPr>
        <w:t>45.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> :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E63980">
        <w:rPr>
          <w:b/>
          <w:bCs/>
        </w:rPr>
        <w:t>a)</w:t>
      </w:r>
      <w:r w:rsidRPr="00E63980">
        <w:rPr>
          <w:b/>
          <w:bCs/>
        </w:rPr>
        <w:tab/>
      </w:r>
      <w:r w:rsidRPr="00A93373">
        <w:rPr>
          <w:b/>
        </w:rPr>
        <w:t>D’accroître</w:t>
      </w:r>
      <w:r w:rsidR="001D1A44">
        <w:rPr>
          <w:b/>
        </w:rPr>
        <w:t xml:space="preserve"> </w:t>
      </w:r>
      <w:r w:rsidRPr="00A93373">
        <w:rPr>
          <w:b/>
        </w:rPr>
        <w:t>le</w:t>
      </w:r>
      <w:r w:rsidR="001D1A44">
        <w:rPr>
          <w:b/>
        </w:rPr>
        <w:t xml:space="preserve"> </w:t>
      </w:r>
      <w:r w:rsidRPr="00A93373">
        <w:rPr>
          <w:b/>
        </w:rPr>
        <w:t>budget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sécurité</w:t>
      </w:r>
      <w:r w:rsidR="001D1A44">
        <w:rPr>
          <w:b/>
        </w:rPr>
        <w:t xml:space="preserve"> </w:t>
      </w:r>
      <w:r w:rsidRPr="00A93373">
        <w:rPr>
          <w:b/>
        </w:rPr>
        <w:t>sociale</w:t>
      </w:r>
      <w:r w:rsidR="001D1A44">
        <w:rPr>
          <w:b/>
        </w:rPr>
        <w:t xml:space="preserve"> ; </w:t>
      </w:r>
    </w:p>
    <w:p w:rsidR="00FE6F3E" w:rsidRPr="007D192A" w:rsidRDefault="00FE6F3E" w:rsidP="00A93373">
      <w:pPr>
        <w:pStyle w:val="SingleTxtG"/>
        <w:ind w:firstLine="567"/>
        <w:rPr>
          <w:b/>
        </w:rPr>
      </w:pPr>
      <w:r w:rsidRPr="007D192A">
        <w:rPr>
          <w:b/>
        </w:rPr>
        <w:t>b)</w:t>
      </w:r>
      <w:r w:rsidRPr="007D192A">
        <w:rPr>
          <w:b/>
        </w:rPr>
        <w:tab/>
        <w:t>D’adopter</w:t>
      </w:r>
      <w:r w:rsidR="001D1A44" w:rsidRPr="007D192A">
        <w:rPr>
          <w:b/>
        </w:rPr>
        <w:t xml:space="preserve"> </w:t>
      </w:r>
      <w:r w:rsidRPr="007D192A">
        <w:rPr>
          <w:b/>
        </w:rPr>
        <w:t>une</w:t>
      </w:r>
      <w:r w:rsidR="001D1A44" w:rsidRPr="007D192A">
        <w:rPr>
          <w:b/>
        </w:rPr>
        <w:t xml:space="preserve"> </w:t>
      </w:r>
      <w:r w:rsidRPr="007D192A">
        <w:rPr>
          <w:b/>
        </w:rPr>
        <w:t>législation-cadre</w:t>
      </w:r>
      <w:r w:rsidR="001D1A44" w:rsidRPr="007D192A">
        <w:rPr>
          <w:b/>
        </w:rPr>
        <w:t xml:space="preserve"> </w:t>
      </w:r>
      <w:r w:rsidRPr="007D192A">
        <w:rPr>
          <w:b/>
        </w:rPr>
        <w:t>en</w:t>
      </w:r>
      <w:r w:rsidR="001D1A44" w:rsidRPr="007D192A">
        <w:rPr>
          <w:b/>
        </w:rPr>
        <w:t xml:space="preserve"> </w:t>
      </w:r>
      <w:r w:rsidRPr="007D192A">
        <w:rPr>
          <w:b/>
        </w:rPr>
        <w:t>matière</w:t>
      </w:r>
      <w:r w:rsidR="001D1A44" w:rsidRPr="007D192A">
        <w:rPr>
          <w:b/>
        </w:rPr>
        <w:t xml:space="preserve"> </w:t>
      </w:r>
      <w:r w:rsidRPr="007D192A">
        <w:rPr>
          <w:b/>
        </w:rPr>
        <w:t>de</w:t>
      </w:r>
      <w:r w:rsidR="001D1A44" w:rsidRPr="007D192A">
        <w:rPr>
          <w:b/>
        </w:rPr>
        <w:t xml:space="preserve"> </w:t>
      </w:r>
      <w:r w:rsidRPr="007D192A">
        <w:rPr>
          <w:b/>
        </w:rPr>
        <w:t>sécurité</w:t>
      </w:r>
      <w:r w:rsidR="001D1A44" w:rsidRPr="007D192A">
        <w:rPr>
          <w:b/>
        </w:rPr>
        <w:t xml:space="preserve"> </w:t>
      </w:r>
      <w:r w:rsidRPr="007D192A">
        <w:rPr>
          <w:b/>
        </w:rPr>
        <w:t>sociale</w:t>
      </w:r>
      <w:r w:rsidR="001D1A44" w:rsidRPr="007D192A">
        <w:rPr>
          <w:b/>
        </w:rPr>
        <w:t> ;</w:t>
      </w:r>
    </w:p>
    <w:p w:rsidR="00FE6F3E" w:rsidRPr="007D192A" w:rsidRDefault="00FE6F3E" w:rsidP="00A93373">
      <w:pPr>
        <w:pStyle w:val="SingleTxtG"/>
        <w:ind w:firstLine="567"/>
        <w:rPr>
          <w:b/>
        </w:rPr>
      </w:pPr>
      <w:r w:rsidRPr="007D192A">
        <w:rPr>
          <w:b/>
        </w:rPr>
        <w:t>c)</w:t>
      </w:r>
      <w:r w:rsidRPr="007D192A">
        <w:rPr>
          <w:b/>
        </w:rPr>
        <w:tab/>
        <w:t>D’examiner</w:t>
      </w:r>
      <w:r w:rsidR="001D1A44" w:rsidRPr="007D192A">
        <w:rPr>
          <w:b/>
        </w:rPr>
        <w:t xml:space="preserve"> </w:t>
      </w:r>
      <w:r w:rsidRPr="007D192A">
        <w:rPr>
          <w:b/>
        </w:rPr>
        <w:t>les</w:t>
      </w:r>
      <w:r w:rsidR="001D1A44" w:rsidRPr="007D192A">
        <w:rPr>
          <w:b/>
        </w:rPr>
        <w:t xml:space="preserve"> </w:t>
      </w:r>
      <w:r w:rsidRPr="007D192A">
        <w:rPr>
          <w:b/>
        </w:rPr>
        <w:t>politiques</w:t>
      </w:r>
      <w:r w:rsidR="001D1A44" w:rsidRPr="007D192A">
        <w:rPr>
          <w:b/>
        </w:rPr>
        <w:t xml:space="preserve"> </w:t>
      </w:r>
      <w:r w:rsidRPr="007D192A">
        <w:rPr>
          <w:b/>
        </w:rPr>
        <w:t>en</w:t>
      </w:r>
      <w:r w:rsidR="001D1A44" w:rsidRPr="007D192A">
        <w:rPr>
          <w:b/>
        </w:rPr>
        <w:t xml:space="preserve"> </w:t>
      </w:r>
      <w:r w:rsidRPr="007D192A">
        <w:rPr>
          <w:b/>
        </w:rPr>
        <w:t>vigueur</w:t>
      </w:r>
      <w:r w:rsidR="001D1A44" w:rsidRPr="007D192A">
        <w:rPr>
          <w:b/>
        </w:rPr>
        <w:t xml:space="preserve"> </w:t>
      </w:r>
      <w:r w:rsidRPr="007D192A">
        <w:rPr>
          <w:b/>
        </w:rPr>
        <w:t>pour</w:t>
      </w:r>
      <w:r w:rsidR="001D1A44" w:rsidRPr="007D192A">
        <w:rPr>
          <w:b/>
        </w:rPr>
        <w:t xml:space="preserve"> </w:t>
      </w:r>
      <w:r w:rsidRPr="007D192A">
        <w:rPr>
          <w:b/>
        </w:rPr>
        <w:t>s’assurer</w:t>
      </w:r>
      <w:r w:rsidR="001D1A44" w:rsidRPr="007D192A">
        <w:rPr>
          <w:b/>
        </w:rPr>
        <w:t xml:space="preserve"> </w:t>
      </w:r>
      <w:r w:rsidRPr="007D192A">
        <w:rPr>
          <w:b/>
        </w:rPr>
        <w:t>qu’elles</w:t>
      </w:r>
      <w:r w:rsidR="001D1A44" w:rsidRPr="007D192A">
        <w:rPr>
          <w:b/>
        </w:rPr>
        <w:t xml:space="preserve"> </w:t>
      </w:r>
      <w:r w:rsidRPr="007D192A">
        <w:rPr>
          <w:b/>
        </w:rPr>
        <w:t>tiennent</w:t>
      </w:r>
      <w:r w:rsidR="001D1A44" w:rsidRPr="007D192A">
        <w:rPr>
          <w:b/>
        </w:rPr>
        <w:t xml:space="preserve"> </w:t>
      </w:r>
      <w:r w:rsidRPr="007D192A">
        <w:rPr>
          <w:b/>
        </w:rPr>
        <w:t>bien</w:t>
      </w:r>
      <w:r w:rsidR="001D1A44" w:rsidRPr="007D192A">
        <w:rPr>
          <w:b/>
        </w:rPr>
        <w:t xml:space="preserve"> </w:t>
      </w:r>
      <w:r w:rsidRPr="007D192A">
        <w:rPr>
          <w:b/>
        </w:rPr>
        <w:t>compte</w:t>
      </w:r>
      <w:r w:rsidR="001D1A44" w:rsidRPr="007D192A">
        <w:rPr>
          <w:b/>
        </w:rPr>
        <w:t xml:space="preserve"> </w:t>
      </w:r>
      <w:r w:rsidRPr="007D192A">
        <w:rPr>
          <w:b/>
        </w:rPr>
        <w:t>des</w:t>
      </w:r>
      <w:r w:rsidR="001D1A44" w:rsidRPr="007D192A">
        <w:rPr>
          <w:b/>
        </w:rPr>
        <w:t xml:space="preserve"> </w:t>
      </w:r>
      <w:r w:rsidRPr="007D192A">
        <w:rPr>
          <w:b/>
        </w:rPr>
        <w:t>droits</w:t>
      </w:r>
      <w:r w:rsidR="001D1A44" w:rsidRPr="007D192A">
        <w:rPr>
          <w:b/>
        </w:rPr>
        <w:t xml:space="preserve"> </w:t>
      </w:r>
      <w:r w:rsidRPr="007D192A">
        <w:rPr>
          <w:b/>
        </w:rPr>
        <w:t>de</w:t>
      </w:r>
      <w:r w:rsidR="001D1A44" w:rsidRPr="007D192A">
        <w:rPr>
          <w:b/>
        </w:rPr>
        <w:t xml:space="preserve"> </w:t>
      </w:r>
      <w:r w:rsidRPr="007D192A">
        <w:rPr>
          <w:b/>
        </w:rPr>
        <w:t>l’homme</w:t>
      </w:r>
      <w:r w:rsidR="001D1A44" w:rsidRPr="007D192A">
        <w:rPr>
          <w:b/>
        </w:rPr>
        <w:t xml:space="preserve"> </w:t>
      </w:r>
      <w:r w:rsidRPr="007D192A">
        <w:rPr>
          <w:b/>
        </w:rPr>
        <w:t>consacrés</w:t>
      </w:r>
      <w:r w:rsidR="001D1A44" w:rsidRPr="007D192A">
        <w:rPr>
          <w:b/>
        </w:rPr>
        <w:t xml:space="preserve"> </w:t>
      </w:r>
      <w:r w:rsidRPr="007D192A">
        <w:rPr>
          <w:b/>
        </w:rPr>
        <w:t>par</w:t>
      </w:r>
      <w:r w:rsidR="001D1A44" w:rsidRPr="007D192A">
        <w:rPr>
          <w:b/>
        </w:rPr>
        <w:t xml:space="preserve"> </w:t>
      </w:r>
      <w:r w:rsidRPr="007D192A">
        <w:rPr>
          <w:b/>
        </w:rPr>
        <w:t>le</w:t>
      </w:r>
      <w:r w:rsidR="001D1A44" w:rsidRPr="007D192A">
        <w:rPr>
          <w:b/>
        </w:rPr>
        <w:t xml:space="preserve"> </w:t>
      </w:r>
      <w:r w:rsidRPr="007D192A">
        <w:rPr>
          <w:b/>
        </w:rPr>
        <w:t>Pacte</w:t>
      </w:r>
      <w:r w:rsidR="001D1A44" w:rsidRPr="007D192A">
        <w:rPr>
          <w:b/>
        </w:rPr>
        <w:t> ;</w:t>
      </w:r>
    </w:p>
    <w:p w:rsidR="00FE6F3E" w:rsidRPr="007D192A" w:rsidRDefault="00FE6F3E" w:rsidP="00A93373">
      <w:pPr>
        <w:pStyle w:val="SingleTxtG"/>
        <w:ind w:firstLine="567"/>
        <w:rPr>
          <w:b/>
          <w:bCs/>
        </w:rPr>
      </w:pPr>
      <w:r w:rsidRPr="007D192A">
        <w:rPr>
          <w:b/>
        </w:rPr>
        <w:t>d)</w:t>
      </w:r>
      <w:r w:rsidRPr="007D192A">
        <w:rPr>
          <w:b/>
        </w:rPr>
        <w:tab/>
        <w:t>De</w:t>
      </w:r>
      <w:r w:rsidR="001D1A44" w:rsidRPr="007D192A">
        <w:rPr>
          <w:b/>
        </w:rPr>
        <w:t xml:space="preserve"> </w:t>
      </w:r>
      <w:r w:rsidRPr="007D192A">
        <w:rPr>
          <w:b/>
        </w:rPr>
        <w:t>se</w:t>
      </w:r>
      <w:r w:rsidR="001D1A44" w:rsidRPr="007D192A">
        <w:rPr>
          <w:b/>
        </w:rPr>
        <w:t xml:space="preserve"> </w:t>
      </w:r>
      <w:r w:rsidRPr="007D192A">
        <w:rPr>
          <w:b/>
        </w:rPr>
        <w:t>doter</w:t>
      </w:r>
      <w:r w:rsidR="001D1A44" w:rsidRPr="007D192A">
        <w:rPr>
          <w:b/>
        </w:rPr>
        <w:t xml:space="preserve"> </w:t>
      </w:r>
      <w:r w:rsidRPr="007D192A">
        <w:rPr>
          <w:b/>
        </w:rPr>
        <w:t>d’un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système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universel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sécurité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sociale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et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d’établir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un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socle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protection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sociale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défini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à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l’échelle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nationale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afin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d’offrir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à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toutes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les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composantes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la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population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un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ensemble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fondamental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garanties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sociales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base.</w:t>
      </w:r>
    </w:p>
    <w:p w:rsidR="00FE6F3E" w:rsidRPr="00E63980" w:rsidRDefault="00FE6F3E" w:rsidP="00B56C20">
      <w:pPr>
        <w:pStyle w:val="SingleTxtG"/>
        <w:rPr>
          <w:b/>
          <w:bCs/>
        </w:rPr>
      </w:pPr>
      <w:r w:rsidRPr="007D192A">
        <w:rPr>
          <w:bCs/>
        </w:rPr>
        <w:t>46.</w:t>
      </w:r>
      <w:r w:rsidRPr="007D192A">
        <w:rPr>
          <w:bCs/>
        </w:rPr>
        <w:tab/>
      </w:r>
      <w:r w:rsidRPr="007D192A">
        <w:rPr>
          <w:b/>
          <w:bCs/>
        </w:rPr>
        <w:t>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Comité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signale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à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l’attention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l’État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partie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observation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générale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n</w:t>
      </w:r>
      <w:r w:rsidRPr="007D192A">
        <w:rPr>
          <w:b/>
          <w:bCs/>
          <w:vertAlign w:val="superscript"/>
        </w:rPr>
        <w:t>o</w:t>
      </w:r>
      <w:r w:rsidR="005C522B" w:rsidRPr="007D192A">
        <w:rPr>
          <w:b/>
          <w:bCs/>
        </w:rPr>
        <w:t> </w:t>
      </w:r>
      <w:r w:rsidRPr="007D192A">
        <w:rPr>
          <w:b/>
          <w:bCs/>
        </w:rPr>
        <w:t>19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(2007)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sur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droit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à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la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sécurité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sociale,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ainsi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que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sa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déclaration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2015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intitulée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«</w:t>
      </w:r>
      <w:r w:rsidR="005C522B" w:rsidRPr="007D192A">
        <w:rPr>
          <w:b/>
          <w:bCs/>
        </w:rPr>
        <w:t> </w:t>
      </w:r>
      <w:r w:rsidRPr="007D192A">
        <w:rPr>
          <w:b/>
          <w:bCs/>
        </w:rPr>
        <w:t>Les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socles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protection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sociale</w:t>
      </w:r>
      <w:r w:rsidR="001D1A44" w:rsidRPr="007D192A">
        <w:rPr>
          <w:b/>
          <w:bCs/>
        </w:rPr>
        <w:t xml:space="preserve"> : </w:t>
      </w:r>
      <w:r w:rsidRPr="007D192A">
        <w:rPr>
          <w:b/>
          <w:bCs/>
        </w:rPr>
        <w:t>un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élément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essentiel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du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droit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à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la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sécurité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sociale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et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objectifs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de</w:t>
      </w:r>
      <w:r w:rsidR="001D1A44" w:rsidRPr="007D192A">
        <w:rPr>
          <w:b/>
          <w:bCs/>
        </w:rPr>
        <w:t xml:space="preserve"> </w:t>
      </w:r>
      <w:r w:rsidRPr="007D192A">
        <w:rPr>
          <w:b/>
        </w:rPr>
        <w:t>développement</w:t>
      </w:r>
      <w:r w:rsidR="001D1A44" w:rsidRPr="007D192A">
        <w:rPr>
          <w:b/>
          <w:bCs/>
        </w:rPr>
        <w:t xml:space="preserve"> </w:t>
      </w:r>
      <w:r w:rsidRPr="007D192A">
        <w:rPr>
          <w:b/>
          <w:bCs/>
        </w:rPr>
        <w:t>durable</w:t>
      </w:r>
      <w:r w:rsidR="005C522B" w:rsidRPr="007D192A">
        <w:rPr>
          <w:b/>
          <w:bCs/>
        </w:rPr>
        <w:t> </w:t>
      </w:r>
      <w:r w:rsidRPr="007D192A">
        <w:rPr>
          <w:b/>
          <w:bCs/>
        </w:rPr>
        <w:t>».</w:t>
      </w:r>
    </w:p>
    <w:p w:rsidR="00FE6F3E" w:rsidRPr="00E63980" w:rsidRDefault="00FA0A19" w:rsidP="00FA0A19">
      <w:pPr>
        <w:pStyle w:val="H23G"/>
      </w:pPr>
      <w:r>
        <w:tab/>
      </w:r>
      <w:r>
        <w:tab/>
      </w:r>
      <w:r w:rsidR="00FE6F3E" w:rsidRPr="00E63980">
        <w:t>Enregistrement</w:t>
      </w:r>
      <w:r w:rsidR="001D1A44">
        <w:t xml:space="preserve"> </w:t>
      </w:r>
      <w:r w:rsidR="00FE6F3E" w:rsidRPr="00E63980">
        <w:t>des</w:t>
      </w:r>
      <w:r w:rsidR="001D1A44">
        <w:t xml:space="preserve"> </w:t>
      </w:r>
      <w:r w:rsidR="00FE6F3E" w:rsidRPr="00E63980">
        <w:t>naissances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47.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constate</w:t>
      </w:r>
      <w:r w:rsidR="001D1A44">
        <w:rPr>
          <w:bCs/>
        </w:rPr>
        <w:t xml:space="preserve"> </w:t>
      </w:r>
      <w:r w:rsidRPr="00E63980">
        <w:rPr>
          <w:bCs/>
        </w:rPr>
        <w:t>avec</w:t>
      </w:r>
      <w:r w:rsidR="001D1A44">
        <w:rPr>
          <w:bCs/>
        </w:rPr>
        <w:t xml:space="preserve"> </w:t>
      </w:r>
      <w:r w:rsidRPr="00E63980">
        <w:rPr>
          <w:bCs/>
        </w:rPr>
        <w:t>préoccupation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taux</w:t>
      </w:r>
      <w:r w:rsidR="001D1A44">
        <w:rPr>
          <w:bCs/>
        </w:rPr>
        <w:t xml:space="preserve"> </w:t>
      </w:r>
      <w:r w:rsidRPr="00E63980">
        <w:rPr>
          <w:bCs/>
        </w:rPr>
        <w:t>d’enregistrement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naissances</w:t>
      </w:r>
      <w:r w:rsidR="001D1A44">
        <w:rPr>
          <w:bCs/>
        </w:rPr>
        <w:t xml:space="preserve"> </w:t>
      </w:r>
      <w:r w:rsidRPr="00E63980">
        <w:rPr>
          <w:bCs/>
        </w:rPr>
        <w:t>demeure</w:t>
      </w:r>
      <w:r w:rsidR="001D1A44">
        <w:rPr>
          <w:bCs/>
        </w:rPr>
        <w:t xml:space="preserve"> </w:t>
      </w:r>
      <w:r w:rsidRPr="00E63980">
        <w:rPr>
          <w:bCs/>
        </w:rPr>
        <w:t>faible</w:t>
      </w:r>
      <w:r w:rsidR="001D1A44">
        <w:rPr>
          <w:bCs/>
        </w:rPr>
        <w:t xml:space="preserve"> </w:t>
      </w:r>
      <w:r w:rsidRPr="00E63980">
        <w:rPr>
          <w:bCs/>
        </w:rPr>
        <w:t>même</w:t>
      </w:r>
      <w:r w:rsidR="001D1A44">
        <w:rPr>
          <w:bCs/>
        </w:rPr>
        <w:t xml:space="preserve"> </w:t>
      </w:r>
      <w:r w:rsidRPr="00E63980">
        <w:rPr>
          <w:bCs/>
        </w:rPr>
        <w:t>s’il</w:t>
      </w:r>
      <w:r w:rsidR="001D1A44">
        <w:rPr>
          <w:bCs/>
        </w:rPr>
        <w:t xml:space="preserve"> </w:t>
      </w:r>
      <w:r w:rsidRPr="00E63980">
        <w:rPr>
          <w:bCs/>
        </w:rPr>
        <w:t>a</w:t>
      </w:r>
      <w:r w:rsidR="001D1A44">
        <w:rPr>
          <w:bCs/>
        </w:rPr>
        <w:t xml:space="preserve"> </w:t>
      </w:r>
      <w:r w:rsidRPr="00E63980">
        <w:rPr>
          <w:bCs/>
        </w:rPr>
        <w:t>considérablement</w:t>
      </w:r>
      <w:r w:rsidR="001D1A44">
        <w:rPr>
          <w:bCs/>
        </w:rPr>
        <w:t xml:space="preserve"> </w:t>
      </w:r>
      <w:r w:rsidRPr="00E63980">
        <w:rPr>
          <w:bCs/>
        </w:rPr>
        <w:t>augmenté,</w:t>
      </w:r>
      <w:r w:rsidR="001D1A44">
        <w:rPr>
          <w:bCs/>
        </w:rPr>
        <w:t xml:space="preserve"> </w:t>
      </w:r>
      <w:r w:rsidRPr="00E63980">
        <w:rPr>
          <w:bCs/>
        </w:rPr>
        <w:t>ce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a</w:t>
      </w:r>
      <w:r w:rsidR="001D1A44">
        <w:rPr>
          <w:bCs/>
        </w:rPr>
        <w:t xml:space="preserve"> </w:t>
      </w:r>
      <w:r w:rsidRPr="00E63980">
        <w:rPr>
          <w:bCs/>
        </w:rPr>
        <w:t>pour</w:t>
      </w:r>
      <w:r w:rsidR="001D1A44">
        <w:rPr>
          <w:bCs/>
        </w:rPr>
        <w:t xml:space="preserve"> </w:t>
      </w:r>
      <w:r w:rsidRPr="00E63980">
        <w:rPr>
          <w:bCs/>
        </w:rPr>
        <w:t>effet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limiter</w:t>
      </w:r>
      <w:r w:rsidR="001D1A44">
        <w:rPr>
          <w:bCs/>
        </w:rPr>
        <w:t xml:space="preserve"> </w:t>
      </w:r>
      <w:r w:rsidRPr="00E63980">
        <w:rPr>
          <w:bCs/>
        </w:rPr>
        <w:t>l’accès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enfants,</w:t>
      </w:r>
      <w:r w:rsidR="001D1A44">
        <w:rPr>
          <w:bCs/>
        </w:rPr>
        <w:t xml:space="preserve"> </w:t>
      </w:r>
      <w:r w:rsidRPr="00E63980">
        <w:rPr>
          <w:bCs/>
        </w:rPr>
        <w:t>notamment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enfants</w:t>
      </w:r>
      <w:r w:rsidR="001D1A44">
        <w:rPr>
          <w:bCs/>
        </w:rPr>
        <w:t xml:space="preserve"> </w:t>
      </w:r>
      <w:r w:rsidRPr="00E63980">
        <w:rPr>
          <w:bCs/>
        </w:rPr>
        <w:t>réfugiés,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sécurité</w:t>
      </w:r>
      <w:r w:rsidR="001D1A44">
        <w:rPr>
          <w:bCs/>
        </w:rPr>
        <w:t xml:space="preserve"> </w:t>
      </w:r>
      <w:r w:rsidRPr="00E63980">
        <w:rPr>
          <w:bCs/>
        </w:rPr>
        <w:t>sociale,</w:t>
      </w:r>
      <w:r w:rsidR="001D1A44">
        <w:rPr>
          <w:bCs/>
        </w:rPr>
        <w:t xml:space="preserve"> </w:t>
      </w:r>
      <w:r w:rsidRPr="00E63980">
        <w:rPr>
          <w:bCs/>
        </w:rPr>
        <w:t>aux</w:t>
      </w:r>
      <w:r w:rsidR="001D1A44">
        <w:rPr>
          <w:bCs/>
        </w:rPr>
        <w:t xml:space="preserve"> </w:t>
      </w:r>
      <w:r w:rsidRPr="00E63980">
        <w:rPr>
          <w:bCs/>
        </w:rPr>
        <w:t>soins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santé,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l’éducation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d’autres</w:t>
      </w:r>
      <w:r w:rsidR="001D1A44">
        <w:rPr>
          <w:bCs/>
        </w:rPr>
        <w:t xml:space="preserve"> </w:t>
      </w:r>
      <w:r w:rsidRPr="00E63980">
        <w:rPr>
          <w:bCs/>
        </w:rPr>
        <w:t>services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base.</w:t>
      </w:r>
      <w:r w:rsidR="001D1A44">
        <w:rPr>
          <w:bCs/>
        </w:rPr>
        <w:t xml:space="preserve"> </w:t>
      </w:r>
      <w:r w:rsidRPr="00E63980">
        <w:rPr>
          <w:bCs/>
        </w:rPr>
        <w:t>Il</w:t>
      </w:r>
      <w:r w:rsidR="001D1A44">
        <w:rPr>
          <w:bCs/>
        </w:rPr>
        <w:t xml:space="preserve"> </w:t>
      </w:r>
      <w:r w:rsidRPr="00E63980">
        <w:rPr>
          <w:bCs/>
        </w:rPr>
        <w:t>s’inquiète</w:t>
      </w:r>
      <w:r w:rsidR="001D1A44">
        <w:rPr>
          <w:bCs/>
        </w:rPr>
        <w:t xml:space="preserve"> </w:t>
      </w:r>
      <w:r w:rsidRPr="00E63980">
        <w:rPr>
          <w:bCs/>
        </w:rPr>
        <w:t>également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ce</w:t>
      </w:r>
      <w:r w:rsidR="001D1A44">
        <w:rPr>
          <w:bCs/>
        </w:rPr>
        <w:t xml:space="preserve"> </w:t>
      </w:r>
      <w:r w:rsidRPr="00E63980">
        <w:rPr>
          <w:bCs/>
        </w:rPr>
        <w:t>qu’en</w:t>
      </w:r>
      <w:r w:rsidR="001D1A44">
        <w:rPr>
          <w:bCs/>
        </w:rPr>
        <w:t xml:space="preserve"> </w:t>
      </w:r>
      <w:r w:rsidRPr="00E63980">
        <w:rPr>
          <w:bCs/>
        </w:rPr>
        <w:t>étant</w:t>
      </w:r>
      <w:r w:rsidR="001D1A44">
        <w:rPr>
          <w:bCs/>
        </w:rPr>
        <w:t xml:space="preserve"> </w:t>
      </w:r>
      <w:r w:rsidRPr="00E63980">
        <w:rPr>
          <w:bCs/>
        </w:rPr>
        <w:t>peu</w:t>
      </w:r>
      <w:r w:rsidR="001D1A44">
        <w:rPr>
          <w:bCs/>
        </w:rPr>
        <w:t xml:space="preserve"> </w:t>
      </w:r>
      <w:r w:rsidRPr="00E63980">
        <w:rPr>
          <w:bCs/>
        </w:rPr>
        <w:t>élevé,</w:t>
      </w:r>
      <w:r w:rsidR="001D1A44">
        <w:rPr>
          <w:bCs/>
        </w:rPr>
        <w:t xml:space="preserve"> </w:t>
      </w:r>
      <w:r w:rsidRPr="00E63980">
        <w:rPr>
          <w:bCs/>
        </w:rPr>
        <w:t>ce</w:t>
      </w:r>
      <w:r w:rsidR="001D1A44">
        <w:rPr>
          <w:bCs/>
        </w:rPr>
        <w:t xml:space="preserve"> </w:t>
      </w:r>
      <w:r w:rsidRPr="00E63980">
        <w:rPr>
          <w:bCs/>
        </w:rPr>
        <w:t>taux</w:t>
      </w:r>
      <w:r w:rsidR="001D1A44">
        <w:rPr>
          <w:bCs/>
        </w:rPr>
        <w:t xml:space="preserve"> </w:t>
      </w:r>
      <w:r w:rsidRPr="00E63980">
        <w:rPr>
          <w:bCs/>
        </w:rPr>
        <w:t>nuise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l’application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législation</w:t>
      </w:r>
      <w:r w:rsidR="001D1A44">
        <w:rPr>
          <w:bCs/>
        </w:rPr>
        <w:t xml:space="preserve"> </w:t>
      </w:r>
      <w:r w:rsidRPr="00E63980">
        <w:rPr>
          <w:bCs/>
        </w:rPr>
        <w:t>portant</w:t>
      </w:r>
      <w:r w:rsidR="001D1A44">
        <w:rPr>
          <w:bCs/>
        </w:rPr>
        <w:t xml:space="preserve"> </w:t>
      </w:r>
      <w:r w:rsidRPr="00E63980">
        <w:rPr>
          <w:bCs/>
        </w:rPr>
        <w:t>restriction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mariages</w:t>
      </w:r>
      <w:r w:rsidR="001D1A44">
        <w:rPr>
          <w:bCs/>
        </w:rPr>
        <w:t xml:space="preserve"> </w:t>
      </w:r>
      <w:r w:rsidRPr="00E63980">
        <w:rPr>
          <w:bCs/>
        </w:rPr>
        <w:t>d’enfants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5C522B">
        <w:rPr>
          <w:bCs/>
        </w:rPr>
        <w:t> </w:t>
      </w:r>
      <w:r w:rsidRPr="00E63980">
        <w:rPr>
          <w:bCs/>
        </w:rPr>
        <w:t>3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9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14).</w:t>
      </w:r>
      <w:r w:rsidR="001D1A44">
        <w:rPr>
          <w:bCs/>
        </w:rPr>
        <w:t xml:space="preserve"> 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48.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redoubler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d’efforts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enregistrer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enfants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nés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vivant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territoire,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y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compris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enfants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réfugiés</w:t>
      </w:r>
      <w:r w:rsidR="001D1A44">
        <w:rPr>
          <w:b/>
          <w:bCs/>
        </w:rPr>
        <w:t xml:space="preserve"> </w:t>
      </w:r>
      <w:proofErr w:type="spellStart"/>
      <w:r w:rsidRPr="00E63980">
        <w:rPr>
          <w:b/>
          <w:bCs/>
        </w:rPr>
        <w:t>rohingyas</w:t>
      </w:r>
      <w:proofErr w:type="spellEnd"/>
      <w:r w:rsidRPr="00E63980">
        <w:rPr>
          <w:b/>
          <w:bCs/>
        </w:rPr>
        <w:t>.</w:t>
      </w:r>
      <w:r w:rsidR="001D1A44">
        <w:rPr>
          <w:bCs/>
        </w:rPr>
        <w:t xml:space="preserve"> </w:t>
      </w:r>
    </w:p>
    <w:p w:rsidR="00FE6F3E" w:rsidRPr="00E63980" w:rsidRDefault="00FA0A19" w:rsidP="00FA0A19">
      <w:pPr>
        <w:pStyle w:val="H23G"/>
      </w:pPr>
      <w:r>
        <w:tab/>
      </w:r>
      <w:r>
        <w:tab/>
      </w:r>
      <w:r w:rsidR="00FE6F3E" w:rsidRPr="00E63980">
        <w:t>Mariages</w:t>
      </w:r>
      <w:r w:rsidR="001D1A44">
        <w:t xml:space="preserve"> </w:t>
      </w:r>
      <w:r w:rsidR="00FE6F3E" w:rsidRPr="00E63980">
        <w:t>d’enfants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49.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constate</w:t>
      </w:r>
      <w:r w:rsidR="001D1A44">
        <w:rPr>
          <w:bCs/>
        </w:rPr>
        <w:t xml:space="preserve"> </w:t>
      </w:r>
      <w:r w:rsidRPr="00E63980">
        <w:rPr>
          <w:bCs/>
        </w:rPr>
        <w:t>avec</w:t>
      </w:r>
      <w:r w:rsidR="001D1A44">
        <w:rPr>
          <w:bCs/>
        </w:rPr>
        <w:t xml:space="preserve"> </w:t>
      </w:r>
      <w:r w:rsidRPr="00E63980">
        <w:rPr>
          <w:bCs/>
        </w:rPr>
        <w:t>préoccupation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nombre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mariages</w:t>
      </w:r>
      <w:r w:rsidR="001D1A44">
        <w:rPr>
          <w:bCs/>
        </w:rPr>
        <w:t xml:space="preserve"> </w:t>
      </w:r>
      <w:r w:rsidRPr="00E63980">
        <w:rPr>
          <w:bCs/>
        </w:rPr>
        <w:t>d’enfants</w:t>
      </w:r>
      <w:r w:rsidR="001D1A44">
        <w:rPr>
          <w:bCs/>
        </w:rPr>
        <w:t xml:space="preserve"> </w:t>
      </w:r>
      <w:r w:rsidRPr="00E63980">
        <w:rPr>
          <w:bCs/>
        </w:rPr>
        <w:t>demeure</w:t>
      </w:r>
      <w:r w:rsidR="001D1A44">
        <w:rPr>
          <w:bCs/>
        </w:rPr>
        <w:t xml:space="preserve"> </w:t>
      </w:r>
      <w:r w:rsidRPr="00E63980">
        <w:rPr>
          <w:bCs/>
        </w:rPr>
        <w:t>important</w:t>
      </w:r>
      <w:r w:rsidR="001D1A44">
        <w:rPr>
          <w:bCs/>
        </w:rPr>
        <w:t xml:space="preserve"> </w:t>
      </w:r>
      <w:r w:rsidRPr="00E63980">
        <w:rPr>
          <w:bCs/>
        </w:rPr>
        <w:t>même</w:t>
      </w:r>
      <w:r w:rsidR="001D1A44">
        <w:rPr>
          <w:bCs/>
        </w:rPr>
        <w:t xml:space="preserve"> </w:t>
      </w:r>
      <w:r w:rsidRPr="00E63980">
        <w:rPr>
          <w:bCs/>
        </w:rPr>
        <w:t>s’il</w:t>
      </w:r>
      <w:r w:rsidR="001D1A44">
        <w:rPr>
          <w:bCs/>
        </w:rPr>
        <w:t xml:space="preserve"> </w:t>
      </w:r>
      <w:r w:rsidRPr="00E63980">
        <w:rPr>
          <w:bCs/>
        </w:rPr>
        <w:t>a</w:t>
      </w:r>
      <w:r w:rsidR="001D1A44">
        <w:rPr>
          <w:bCs/>
        </w:rPr>
        <w:t xml:space="preserve"> </w:t>
      </w:r>
      <w:r w:rsidRPr="00E63980">
        <w:rPr>
          <w:bCs/>
        </w:rPr>
        <w:t>diminué,</w:t>
      </w:r>
      <w:r w:rsidR="001D1A44">
        <w:rPr>
          <w:bCs/>
        </w:rPr>
        <w:t xml:space="preserve"> </w:t>
      </w:r>
      <w:r w:rsidRPr="00E63980">
        <w:rPr>
          <w:bCs/>
        </w:rPr>
        <w:t>sachant</w:t>
      </w:r>
      <w:r w:rsidR="001D1A44">
        <w:rPr>
          <w:bCs/>
        </w:rPr>
        <w:t xml:space="preserve"> </w:t>
      </w:r>
      <w:r w:rsidRPr="00E63980">
        <w:rPr>
          <w:bCs/>
        </w:rPr>
        <w:t>que,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l’État</w:t>
      </w:r>
      <w:r w:rsidR="001D1A44">
        <w:rPr>
          <w:bCs/>
        </w:rPr>
        <w:t xml:space="preserve"> </w:t>
      </w:r>
      <w:r w:rsidRPr="00E63980">
        <w:rPr>
          <w:bCs/>
        </w:rPr>
        <w:t>partie,</w:t>
      </w:r>
      <w:r w:rsidR="001D1A44">
        <w:rPr>
          <w:bCs/>
        </w:rPr>
        <w:t xml:space="preserve"> </w:t>
      </w:r>
      <w:r w:rsidRPr="00E63980">
        <w:rPr>
          <w:bCs/>
        </w:rPr>
        <w:t>parmi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filles,</w:t>
      </w:r>
      <w:r w:rsidR="001D1A44">
        <w:rPr>
          <w:bCs/>
        </w:rPr>
        <w:t xml:space="preserve"> </w:t>
      </w:r>
      <w:r w:rsidRPr="00E63980">
        <w:rPr>
          <w:bCs/>
        </w:rPr>
        <w:t>plus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10</w:t>
      </w:r>
      <w:r w:rsidR="007C6F98">
        <w:rPr>
          <w:bCs/>
        </w:rPr>
        <w:t> %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moins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15</w:t>
      </w:r>
      <w:r w:rsidR="005C522B">
        <w:rPr>
          <w:bCs/>
        </w:rPr>
        <w:t> </w:t>
      </w:r>
      <w:r w:rsidRPr="00E63980">
        <w:rPr>
          <w:bCs/>
        </w:rPr>
        <w:t>ans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plus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moitié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moins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18</w:t>
      </w:r>
      <w:r w:rsidR="005C522B">
        <w:rPr>
          <w:bCs/>
        </w:rPr>
        <w:t> </w:t>
      </w:r>
      <w:r w:rsidRPr="00E63980">
        <w:rPr>
          <w:bCs/>
        </w:rPr>
        <w:t>ans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mariées.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est</w:t>
      </w:r>
      <w:r w:rsidR="001D1A44">
        <w:rPr>
          <w:bCs/>
        </w:rPr>
        <w:t xml:space="preserve"> </w:t>
      </w:r>
      <w:r w:rsidRPr="00E63980">
        <w:rPr>
          <w:bCs/>
        </w:rPr>
        <w:t>particulièrement</w:t>
      </w:r>
      <w:r w:rsidR="001D1A44">
        <w:rPr>
          <w:bCs/>
        </w:rPr>
        <w:t xml:space="preserve"> </w:t>
      </w:r>
      <w:r w:rsidRPr="00E63980">
        <w:rPr>
          <w:bCs/>
        </w:rPr>
        <w:t>préoccupé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fait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mariage</w:t>
      </w:r>
      <w:r w:rsidR="001D1A44">
        <w:rPr>
          <w:bCs/>
        </w:rPr>
        <w:t xml:space="preserve"> </w:t>
      </w:r>
      <w:r w:rsidRPr="00E63980">
        <w:rPr>
          <w:bCs/>
        </w:rPr>
        <w:t>a</w:t>
      </w:r>
      <w:r w:rsidR="001D1A44">
        <w:rPr>
          <w:bCs/>
        </w:rPr>
        <w:t xml:space="preserve"> </w:t>
      </w:r>
      <w:r w:rsidRPr="00E63980">
        <w:rPr>
          <w:bCs/>
        </w:rPr>
        <w:t>sur</w:t>
      </w:r>
      <w:r w:rsidR="001D1A44">
        <w:rPr>
          <w:bCs/>
        </w:rPr>
        <w:t xml:space="preserve"> </w:t>
      </w:r>
      <w:r w:rsidRPr="00E63980">
        <w:rPr>
          <w:bCs/>
        </w:rPr>
        <w:t>ces</w:t>
      </w:r>
      <w:r w:rsidR="001D1A44">
        <w:rPr>
          <w:bCs/>
        </w:rPr>
        <w:t xml:space="preserve"> </w:t>
      </w:r>
      <w:r w:rsidRPr="00E63980">
        <w:rPr>
          <w:bCs/>
        </w:rPr>
        <w:t>filles</w:t>
      </w:r>
      <w:r w:rsidR="001D1A44">
        <w:rPr>
          <w:bCs/>
        </w:rPr>
        <w:t xml:space="preserve"> </w:t>
      </w:r>
      <w:r w:rsidRPr="00E63980">
        <w:rPr>
          <w:bCs/>
        </w:rPr>
        <w:t>tout</w:t>
      </w:r>
      <w:r w:rsidR="001D1A44">
        <w:rPr>
          <w:bCs/>
        </w:rPr>
        <w:t xml:space="preserve"> </w:t>
      </w:r>
      <w:r w:rsidRPr="00E63980">
        <w:rPr>
          <w:bCs/>
        </w:rPr>
        <w:t>au</w:t>
      </w:r>
      <w:r w:rsidR="001D1A44">
        <w:rPr>
          <w:bCs/>
        </w:rPr>
        <w:t xml:space="preserve"> </w:t>
      </w:r>
      <w:r w:rsidRPr="00E63980">
        <w:rPr>
          <w:bCs/>
        </w:rPr>
        <w:t>long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leur</w:t>
      </w:r>
      <w:r w:rsidR="001D1A44">
        <w:rPr>
          <w:bCs/>
        </w:rPr>
        <w:t xml:space="preserve"> </w:t>
      </w:r>
      <w:r w:rsidRPr="00E63980">
        <w:rPr>
          <w:bCs/>
        </w:rPr>
        <w:t>vie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graves</w:t>
      </w:r>
      <w:r w:rsidR="001D1A44">
        <w:rPr>
          <w:bCs/>
        </w:rPr>
        <w:t xml:space="preserve"> </w:t>
      </w:r>
      <w:r w:rsidRPr="00E63980">
        <w:rPr>
          <w:bCs/>
        </w:rPr>
        <w:t>effets</w:t>
      </w:r>
      <w:r w:rsidR="001D1A44">
        <w:rPr>
          <w:bCs/>
        </w:rPr>
        <w:t xml:space="preserve"> </w:t>
      </w:r>
      <w:r w:rsidRPr="00E63980">
        <w:rPr>
          <w:bCs/>
        </w:rPr>
        <w:t>négatifs,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font</w:t>
      </w:r>
      <w:r w:rsidR="001D1A44">
        <w:rPr>
          <w:bCs/>
        </w:rPr>
        <w:t xml:space="preserve"> </w:t>
      </w:r>
      <w:r w:rsidRPr="00E63980">
        <w:rPr>
          <w:bCs/>
        </w:rPr>
        <w:t>qu’elles</w:t>
      </w:r>
      <w:r w:rsidR="001D1A44">
        <w:rPr>
          <w:bCs/>
        </w:rPr>
        <w:t xml:space="preserve"> </w:t>
      </w:r>
      <w:r w:rsidRPr="00E63980">
        <w:rPr>
          <w:bCs/>
        </w:rPr>
        <w:t>affichent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taux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mortalité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morbidité</w:t>
      </w:r>
      <w:r w:rsidR="001D1A44">
        <w:rPr>
          <w:bCs/>
        </w:rPr>
        <w:t xml:space="preserve"> </w:t>
      </w:r>
      <w:r w:rsidRPr="00E63980">
        <w:rPr>
          <w:bCs/>
        </w:rPr>
        <w:t>élevés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taux</w:t>
      </w:r>
      <w:r w:rsidR="001D1A44">
        <w:rPr>
          <w:bCs/>
        </w:rPr>
        <w:t xml:space="preserve"> </w:t>
      </w:r>
      <w:r w:rsidRPr="00E63980">
        <w:rPr>
          <w:bCs/>
        </w:rPr>
        <w:t>d’abandon</w:t>
      </w:r>
      <w:r w:rsidR="001D1A44">
        <w:rPr>
          <w:bCs/>
        </w:rPr>
        <w:t xml:space="preserve"> </w:t>
      </w:r>
      <w:r w:rsidRPr="00E63980">
        <w:rPr>
          <w:bCs/>
        </w:rPr>
        <w:t>scolaire</w:t>
      </w:r>
      <w:r w:rsidR="001D1A44">
        <w:rPr>
          <w:bCs/>
        </w:rPr>
        <w:t xml:space="preserve"> </w:t>
      </w:r>
      <w:r w:rsidRPr="00E63980">
        <w:rPr>
          <w:bCs/>
        </w:rPr>
        <w:t>tout</w:t>
      </w:r>
      <w:r w:rsidR="001D1A44">
        <w:rPr>
          <w:bCs/>
        </w:rPr>
        <w:t xml:space="preserve"> </w:t>
      </w:r>
      <w:r w:rsidRPr="00E63980">
        <w:rPr>
          <w:bCs/>
        </w:rPr>
        <w:t>aussi</w:t>
      </w:r>
      <w:r w:rsidR="001D1A44">
        <w:rPr>
          <w:bCs/>
        </w:rPr>
        <w:t xml:space="preserve"> </w:t>
      </w:r>
      <w:r w:rsidRPr="00E63980">
        <w:rPr>
          <w:bCs/>
        </w:rPr>
        <w:t>élevés,</w:t>
      </w:r>
      <w:r w:rsidR="001D1A44">
        <w:rPr>
          <w:bCs/>
        </w:rPr>
        <w:t xml:space="preserve"> </w:t>
      </w:r>
      <w:r w:rsidRPr="00E63980">
        <w:rPr>
          <w:bCs/>
        </w:rPr>
        <w:t>qu’elles</w:t>
      </w:r>
      <w:r w:rsidR="001D1A44">
        <w:rPr>
          <w:bCs/>
        </w:rPr>
        <w:t xml:space="preserve"> </w:t>
      </w:r>
      <w:r w:rsidRPr="00E63980">
        <w:rPr>
          <w:bCs/>
        </w:rPr>
        <w:t>possèdent</w:t>
      </w:r>
      <w:r w:rsidR="001D1A44">
        <w:rPr>
          <w:bCs/>
        </w:rPr>
        <w:t xml:space="preserve"> </w:t>
      </w:r>
      <w:r w:rsidRPr="00E63980">
        <w:rPr>
          <w:bCs/>
        </w:rPr>
        <w:t>un</w:t>
      </w:r>
      <w:r w:rsidR="001D1A44">
        <w:rPr>
          <w:bCs/>
        </w:rPr>
        <w:t xml:space="preserve"> </w:t>
      </w:r>
      <w:r w:rsidRPr="00E63980">
        <w:rPr>
          <w:bCs/>
        </w:rPr>
        <w:t>plus</w:t>
      </w:r>
      <w:r w:rsidR="001D1A44">
        <w:rPr>
          <w:bCs/>
        </w:rPr>
        <w:t xml:space="preserve"> </w:t>
      </w:r>
      <w:r w:rsidRPr="00E63980">
        <w:rPr>
          <w:bCs/>
        </w:rPr>
        <w:t>faible</w:t>
      </w:r>
      <w:r w:rsidR="001D1A44">
        <w:rPr>
          <w:bCs/>
        </w:rPr>
        <w:t xml:space="preserve"> </w:t>
      </w:r>
      <w:r w:rsidRPr="00E63980">
        <w:rPr>
          <w:bCs/>
        </w:rPr>
        <w:t>niveau</w:t>
      </w:r>
      <w:r w:rsidR="001D1A44">
        <w:rPr>
          <w:bCs/>
        </w:rPr>
        <w:t xml:space="preserve"> </w:t>
      </w:r>
      <w:r w:rsidRPr="00E63980">
        <w:rPr>
          <w:bCs/>
        </w:rPr>
        <w:t>d’instruction,</w:t>
      </w:r>
      <w:r w:rsidR="001D1A44">
        <w:rPr>
          <w:bCs/>
        </w:rPr>
        <w:t xml:space="preserve"> </w:t>
      </w:r>
      <w:r w:rsidRPr="00E63980">
        <w:rPr>
          <w:bCs/>
        </w:rPr>
        <w:t>qu’elles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sans</w:t>
      </w:r>
      <w:r w:rsidR="001D1A44">
        <w:rPr>
          <w:bCs/>
        </w:rPr>
        <w:t xml:space="preserve"> </w:t>
      </w:r>
      <w:r w:rsidRPr="00E63980">
        <w:rPr>
          <w:bCs/>
        </w:rPr>
        <w:t>emploi</w:t>
      </w:r>
      <w:r w:rsidR="001D1A44">
        <w:rPr>
          <w:bCs/>
        </w:rPr>
        <w:t xml:space="preserve"> </w:t>
      </w:r>
      <w:r w:rsidRPr="00E63980">
        <w:rPr>
          <w:bCs/>
        </w:rPr>
        <w:t>ou</w:t>
      </w:r>
      <w:r w:rsidR="001D1A44">
        <w:rPr>
          <w:bCs/>
        </w:rPr>
        <w:t xml:space="preserve"> </w:t>
      </w:r>
      <w:r w:rsidRPr="00E63980">
        <w:rPr>
          <w:bCs/>
        </w:rPr>
        <w:t>cantonnées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emplois</w:t>
      </w:r>
      <w:r w:rsidR="001D1A44">
        <w:rPr>
          <w:bCs/>
        </w:rPr>
        <w:t xml:space="preserve"> </w:t>
      </w:r>
      <w:r w:rsidRPr="00E63980">
        <w:rPr>
          <w:bCs/>
        </w:rPr>
        <w:t>peu</w:t>
      </w:r>
      <w:r w:rsidR="001D1A44">
        <w:rPr>
          <w:bCs/>
        </w:rPr>
        <w:t xml:space="preserve"> </w:t>
      </w:r>
      <w:r w:rsidRPr="00E63980">
        <w:rPr>
          <w:bCs/>
        </w:rPr>
        <w:t>rémunérés,</w:t>
      </w:r>
      <w:r w:rsidR="001D1A44">
        <w:rPr>
          <w:bCs/>
        </w:rPr>
        <w:t xml:space="preserve"> </w:t>
      </w:r>
      <w:r w:rsidRPr="00E63980">
        <w:rPr>
          <w:bCs/>
        </w:rPr>
        <w:t>qu’elles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davantage</w:t>
      </w:r>
      <w:r w:rsidR="001D1A44">
        <w:rPr>
          <w:bCs/>
        </w:rPr>
        <w:t xml:space="preserve"> </w:t>
      </w:r>
      <w:r w:rsidRPr="00E63980">
        <w:rPr>
          <w:bCs/>
        </w:rPr>
        <w:t>exposées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violence</w:t>
      </w:r>
      <w:r w:rsidR="001D1A44">
        <w:rPr>
          <w:bCs/>
        </w:rPr>
        <w:t xml:space="preserve"> </w:t>
      </w:r>
      <w:r w:rsidRPr="00E63980">
        <w:rPr>
          <w:bCs/>
        </w:rPr>
        <w:t>domestique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sexiste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qu’elles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touchées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nombre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pauvreté.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50.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accueille</w:t>
      </w:r>
      <w:r w:rsidR="001D1A44">
        <w:rPr>
          <w:bCs/>
        </w:rPr>
        <w:t xml:space="preserve"> </w:t>
      </w:r>
      <w:r w:rsidRPr="00E63980">
        <w:rPr>
          <w:bCs/>
        </w:rPr>
        <w:t>avec</w:t>
      </w:r>
      <w:r w:rsidR="001D1A44">
        <w:rPr>
          <w:bCs/>
        </w:rPr>
        <w:t xml:space="preserve"> </w:t>
      </w:r>
      <w:r w:rsidRPr="00E63980">
        <w:rPr>
          <w:bCs/>
        </w:rPr>
        <w:t>satisfaction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loi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2017</w:t>
      </w:r>
      <w:r w:rsidR="001D1A44">
        <w:rPr>
          <w:bCs/>
        </w:rPr>
        <w:t xml:space="preserve"> </w:t>
      </w:r>
      <w:r w:rsidRPr="00E63980">
        <w:rPr>
          <w:bCs/>
        </w:rPr>
        <w:t>portant</w:t>
      </w:r>
      <w:r w:rsidR="001D1A44">
        <w:rPr>
          <w:bCs/>
        </w:rPr>
        <w:t xml:space="preserve"> </w:t>
      </w:r>
      <w:r w:rsidRPr="00E63980">
        <w:rPr>
          <w:bCs/>
        </w:rPr>
        <w:t>restriction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mariages</w:t>
      </w:r>
      <w:r w:rsidR="001D1A44">
        <w:rPr>
          <w:bCs/>
        </w:rPr>
        <w:t xml:space="preserve"> </w:t>
      </w:r>
      <w:r w:rsidRPr="00E63980">
        <w:rPr>
          <w:bCs/>
        </w:rPr>
        <w:t>d’enfants,</w:t>
      </w:r>
      <w:r w:rsidR="001D1A44">
        <w:rPr>
          <w:bCs/>
        </w:rPr>
        <w:t xml:space="preserve"> </w:t>
      </w:r>
      <w:r w:rsidRPr="00E63980">
        <w:rPr>
          <w:bCs/>
        </w:rPr>
        <w:t>mais</w:t>
      </w:r>
      <w:r w:rsidR="001D1A44">
        <w:rPr>
          <w:bCs/>
        </w:rPr>
        <w:t xml:space="preserve"> </w:t>
      </w:r>
      <w:r w:rsidRPr="00E63980">
        <w:rPr>
          <w:bCs/>
        </w:rPr>
        <w:t>s’inquiète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ce</w:t>
      </w:r>
      <w:r w:rsidR="001D1A44">
        <w:rPr>
          <w:bCs/>
        </w:rPr>
        <w:t xml:space="preserve"> </w:t>
      </w:r>
      <w:r w:rsidRPr="00E63980">
        <w:rPr>
          <w:bCs/>
        </w:rPr>
        <w:t>qu’elle</w:t>
      </w:r>
      <w:r w:rsidR="001D1A44">
        <w:rPr>
          <w:bCs/>
        </w:rPr>
        <w:t xml:space="preserve"> </w:t>
      </w:r>
      <w:r w:rsidRPr="00E63980">
        <w:rPr>
          <w:bCs/>
        </w:rPr>
        <w:t>présente</w:t>
      </w:r>
      <w:r w:rsidR="001D1A44">
        <w:rPr>
          <w:bCs/>
        </w:rPr>
        <w:t xml:space="preserve"> </w:t>
      </w:r>
      <w:r w:rsidRPr="00E63980">
        <w:rPr>
          <w:bCs/>
        </w:rPr>
        <w:t>un</w:t>
      </w:r>
      <w:r w:rsidR="001D1A44">
        <w:rPr>
          <w:bCs/>
        </w:rPr>
        <w:t xml:space="preserve"> </w:t>
      </w:r>
      <w:r w:rsidRPr="00E63980">
        <w:rPr>
          <w:bCs/>
        </w:rPr>
        <w:t>certain</w:t>
      </w:r>
      <w:r w:rsidR="001D1A44">
        <w:rPr>
          <w:bCs/>
        </w:rPr>
        <w:t xml:space="preserve"> </w:t>
      </w:r>
      <w:r w:rsidRPr="00E63980">
        <w:rPr>
          <w:bCs/>
        </w:rPr>
        <w:t>nombre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lacunes,</w:t>
      </w:r>
      <w:r w:rsidR="001D1A44">
        <w:rPr>
          <w:bCs/>
        </w:rPr>
        <w:t xml:space="preserve"> </w:t>
      </w:r>
      <w:r w:rsidRPr="00E63980">
        <w:rPr>
          <w:bCs/>
        </w:rPr>
        <w:t>notamment</w:t>
      </w:r>
      <w:r w:rsidR="001D1A44">
        <w:rPr>
          <w:bCs/>
        </w:rPr>
        <w:t xml:space="preserve"> </w:t>
      </w:r>
      <w:r w:rsidRPr="00E63980">
        <w:rPr>
          <w:bCs/>
        </w:rPr>
        <w:t>parce</w:t>
      </w:r>
      <w:r w:rsidR="001D1A44">
        <w:rPr>
          <w:bCs/>
        </w:rPr>
        <w:t xml:space="preserve"> </w:t>
      </w:r>
      <w:r w:rsidRPr="00E63980">
        <w:rPr>
          <w:bCs/>
        </w:rPr>
        <w:t>qu’elle</w:t>
      </w:r>
      <w:r w:rsidR="001D1A44">
        <w:rPr>
          <w:bCs/>
        </w:rPr>
        <w:t xml:space="preserve"> </w:t>
      </w:r>
      <w:r w:rsidRPr="00E63980">
        <w:rPr>
          <w:bCs/>
        </w:rPr>
        <w:t>ne</w:t>
      </w:r>
      <w:r w:rsidR="001D1A44">
        <w:rPr>
          <w:bCs/>
        </w:rPr>
        <w:t xml:space="preserve"> </w:t>
      </w:r>
      <w:r w:rsidRPr="00E63980">
        <w:rPr>
          <w:bCs/>
        </w:rPr>
        <w:t>déclare</w:t>
      </w:r>
      <w:r w:rsidR="001D1A44">
        <w:rPr>
          <w:bCs/>
        </w:rPr>
        <w:t xml:space="preserve"> </w:t>
      </w:r>
      <w:r w:rsidRPr="00E63980">
        <w:rPr>
          <w:bCs/>
        </w:rPr>
        <w:t>pas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mariages</w:t>
      </w:r>
      <w:r w:rsidR="001D1A44">
        <w:rPr>
          <w:bCs/>
        </w:rPr>
        <w:t xml:space="preserve"> </w:t>
      </w:r>
      <w:r w:rsidRPr="00E63980">
        <w:rPr>
          <w:bCs/>
        </w:rPr>
        <w:t>d’enfants</w:t>
      </w:r>
      <w:r w:rsidR="001D1A44">
        <w:rPr>
          <w:bCs/>
        </w:rPr>
        <w:t xml:space="preserve"> </w:t>
      </w:r>
      <w:r w:rsidRPr="00E63980">
        <w:rPr>
          <w:bCs/>
        </w:rPr>
        <w:t>comme</w:t>
      </w:r>
      <w:r w:rsidR="001D1A44">
        <w:rPr>
          <w:bCs/>
        </w:rPr>
        <w:t xml:space="preserve"> </w:t>
      </w:r>
      <w:r w:rsidRPr="00E63980">
        <w:rPr>
          <w:bCs/>
        </w:rPr>
        <w:t>étant</w:t>
      </w:r>
      <w:r w:rsidR="001D1A44">
        <w:rPr>
          <w:bCs/>
        </w:rPr>
        <w:t xml:space="preserve"> </w:t>
      </w:r>
      <w:r w:rsidRPr="00E63980">
        <w:rPr>
          <w:bCs/>
        </w:rPr>
        <w:t>nuls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non</w:t>
      </w:r>
      <w:r w:rsidR="001D1A44">
        <w:rPr>
          <w:bCs/>
        </w:rPr>
        <w:t xml:space="preserve"> </w:t>
      </w:r>
      <w:r w:rsidRPr="00E63980">
        <w:rPr>
          <w:bCs/>
        </w:rPr>
        <w:t>avenus,</w:t>
      </w:r>
      <w:r w:rsidR="001D1A44">
        <w:rPr>
          <w:bCs/>
        </w:rPr>
        <w:t xml:space="preserve"> </w:t>
      </w:r>
      <w:r w:rsidRPr="00E63980">
        <w:rPr>
          <w:bCs/>
        </w:rPr>
        <w:t>qu’elle</w:t>
      </w:r>
      <w:r w:rsidR="001D1A44">
        <w:rPr>
          <w:bCs/>
        </w:rPr>
        <w:t xml:space="preserve"> </w:t>
      </w:r>
      <w:r w:rsidRPr="00E63980">
        <w:rPr>
          <w:bCs/>
        </w:rPr>
        <w:t>prévoit</w:t>
      </w:r>
      <w:r w:rsidR="001D1A44">
        <w:rPr>
          <w:bCs/>
        </w:rPr>
        <w:t xml:space="preserve"> </w:t>
      </w:r>
      <w:r w:rsidRPr="00E63980">
        <w:rPr>
          <w:bCs/>
        </w:rPr>
        <w:t>une</w:t>
      </w:r>
      <w:r w:rsidR="001D1A44">
        <w:rPr>
          <w:bCs/>
        </w:rPr>
        <w:t xml:space="preserve"> </w:t>
      </w:r>
      <w:r w:rsidRPr="00E63980">
        <w:rPr>
          <w:bCs/>
        </w:rPr>
        <w:t>exception</w:t>
      </w:r>
      <w:r w:rsidR="001D1A44">
        <w:rPr>
          <w:bCs/>
        </w:rPr>
        <w:t xml:space="preserve"> </w:t>
      </w:r>
      <w:r w:rsidRPr="00E63980">
        <w:rPr>
          <w:bCs/>
        </w:rPr>
        <w:t>permettant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mariage</w:t>
      </w:r>
      <w:r w:rsidR="001D1A44">
        <w:rPr>
          <w:bCs/>
        </w:rPr>
        <w:t xml:space="preserve"> </w:t>
      </w:r>
      <w:r w:rsidRPr="00E63980">
        <w:rPr>
          <w:bCs/>
        </w:rPr>
        <w:t>d’enfants</w:t>
      </w:r>
      <w:r w:rsidR="001D1A44">
        <w:rPr>
          <w:bCs/>
        </w:rPr>
        <w:t xml:space="preserve"> </w:t>
      </w:r>
      <w:r w:rsidRPr="00E63980">
        <w:rPr>
          <w:bCs/>
        </w:rPr>
        <w:t>sans</w:t>
      </w:r>
      <w:r w:rsidR="001D1A44">
        <w:rPr>
          <w:bCs/>
        </w:rPr>
        <w:t xml:space="preserve"> </w:t>
      </w:r>
      <w:r w:rsidRPr="00E63980">
        <w:rPr>
          <w:bCs/>
        </w:rPr>
        <w:t>condition</w:t>
      </w:r>
      <w:r w:rsidR="001D1A44">
        <w:rPr>
          <w:bCs/>
        </w:rPr>
        <w:t xml:space="preserve"> </w:t>
      </w:r>
      <w:r w:rsidRPr="00E63980">
        <w:rPr>
          <w:bCs/>
        </w:rPr>
        <w:t>d’âge</w:t>
      </w:r>
      <w:r w:rsidR="001D1A44">
        <w:rPr>
          <w:bCs/>
        </w:rPr>
        <w:t xml:space="preserve"> </w:t>
      </w:r>
      <w:r w:rsidRPr="00E63980">
        <w:rPr>
          <w:bCs/>
        </w:rPr>
        <w:t>minimum</w:t>
      </w:r>
      <w:r w:rsidR="001D1A44">
        <w:rPr>
          <w:bCs/>
        </w:rPr>
        <w:t xml:space="preserve"> </w:t>
      </w:r>
      <w:r w:rsidRPr="00E63980">
        <w:rPr>
          <w:bCs/>
        </w:rPr>
        <w:t>légal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«</w:t>
      </w:r>
      <w:r w:rsidR="005C522B">
        <w:rPr>
          <w:bCs/>
        </w:rPr>
        <w:t> 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circonstances</w:t>
      </w:r>
      <w:r w:rsidR="001D1A44">
        <w:rPr>
          <w:bCs/>
        </w:rPr>
        <w:t xml:space="preserve"> </w:t>
      </w:r>
      <w:r w:rsidRPr="00E63980">
        <w:rPr>
          <w:bCs/>
        </w:rPr>
        <w:t>particulières</w:t>
      </w:r>
      <w:r w:rsidR="001D1A44">
        <w:rPr>
          <w:bCs/>
        </w:rPr>
        <w:t xml:space="preserve"> </w:t>
      </w:r>
      <w:r w:rsidRPr="00E63980">
        <w:rPr>
          <w:bCs/>
        </w:rPr>
        <w:t>[…]</w:t>
      </w:r>
      <w:r w:rsidR="001D1A44">
        <w:rPr>
          <w:bCs/>
        </w:rPr>
        <w:t xml:space="preserve"> </w:t>
      </w:r>
      <w:r w:rsidRPr="00E63980">
        <w:rPr>
          <w:bCs/>
        </w:rPr>
        <w:t>compte</w:t>
      </w:r>
      <w:r w:rsidR="001D1A44">
        <w:rPr>
          <w:bCs/>
        </w:rPr>
        <w:t xml:space="preserve"> </w:t>
      </w:r>
      <w:r w:rsidRPr="00E63980">
        <w:rPr>
          <w:bCs/>
        </w:rPr>
        <w:t>tenu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l’intérêt</w:t>
      </w:r>
      <w:r w:rsidR="001D1A44">
        <w:rPr>
          <w:bCs/>
        </w:rPr>
        <w:t xml:space="preserve"> </w:t>
      </w:r>
      <w:r w:rsidRPr="00E63980">
        <w:rPr>
          <w:bCs/>
        </w:rPr>
        <w:t>supérieur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mineur</w:t>
      </w:r>
      <w:r w:rsidR="005C522B">
        <w:rPr>
          <w:bCs/>
        </w:rPr>
        <w:t> </w:t>
      </w:r>
      <w:r w:rsidRPr="00E63980">
        <w:rPr>
          <w:bCs/>
        </w:rPr>
        <w:t>»,</w:t>
      </w:r>
      <w:r w:rsidR="001D1A44">
        <w:rPr>
          <w:bCs/>
        </w:rPr>
        <w:t xml:space="preserve"> </w:t>
      </w:r>
      <w:r w:rsidRPr="00E63980">
        <w:rPr>
          <w:bCs/>
        </w:rPr>
        <w:t>sous</w:t>
      </w:r>
      <w:r w:rsidR="001D1A44">
        <w:rPr>
          <w:bCs/>
        </w:rPr>
        <w:t xml:space="preserve"> </w:t>
      </w:r>
      <w:r w:rsidRPr="00E63980">
        <w:rPr>
          <w:bCs/>
        </w:rPr>
        <w:t>réserve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consentement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ses</w:t>
      </w:r>
      <w:r w:rsidR="001D1A44">
        <w:rPr>
          <w:bCs/>
        </w:rPr>
        <w:t xml:space="preserve"> </w:t>
      </w:r>
      <w:r w:rsidRPr="00E63980">
        <w:rPr>
          <w:bCs/>
        </w:rPr>
        <w:t>parents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d’une</w:t>
      </w:r>
      <w:r w:rsidR="001D1A44">
        <w:rPr>
          <w:bCs/>
        </w:rPr>
        <w:t xml:space="preserve"> </w:t>
      </w:r>
      <w:r w:rsidRPr="00E63980">
        <w:rPr>
          <w:bCs/>
        </w:rPr>
        <w:t>décision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justice,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qu’elle</w:t>
      </w:r>
      <w:r w:rsidR="001D1A44">
        <w:rPr>
          <w:bCs/>
        </w:rPr>
        <w:t xml:space="preserve"> </w:t>
      </w:r>
      <w:r w:rsidRPr="00E63980">
        <w:rPr>
          <w:bCs/>
        </w:rPr>
        <w:t>est</w:t>
      </w:r>
      <w:r w:rsidR="001D1A44">
        <w:rPr>
          <w:bCs/>
        </w:rPr>
        <w:t xml:space="preserve"> </w:t>
      </w:r>
      <w:r w:rsidRPr="00E63980">
        <w:rPr>
          <w:bCs/>
        </w:rPr>
        <w:t>insuffisamment</w:t>
      </w:r>
      <w:r w:rsidR="001D1A44">
        <w:rPr>
          <w:bCs/>
        </w:rPr>
        <w:t xml:space="preserve"> </w:t>
      </w:r>
      <w:r w:rsidRPr="00E63980">
        <w:rPr>
          <w:bCs/>
        </w:rPr>
        <w:t>claire</w:t>
      </w:r>
      <w:r w:rsidR="001D1A44">
        <w:rPr>
          <w:bCs/>
        </w:rPr>
        <w:t xml:space="preserve"> </w:t>
      </w:r>
      <w:r w:rsidRPr="00E63980">
        <w:rPr>
          <w:bCs/>
        </w:rPr>
        <w:t>sur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fait</w:t>
      </w:r>
      <w:r w:rsidR="001D1A44">
        <w:rPr>
          <w:bCs/>
        </w:rPr>
        <w:t xml:space="preserve"> </w:t>
      </w:r>
      <w:r w:rsidRPr="00E63980">
        <w:rPr>
          <w:bCs/>
        </w:rPr>
        <w:t>qu’elle</w:t>
      </w:r>
      <w:r w:rsidR="001D1A44">
        <w:rPr>
          <w:bCs/>
        </w:rPr>
        <w:t xml:space="preserve"> </w:t>
      </w:r>
      <w:r w:rsidRPr="00E63980">
        <w:rPr>
          <w:bCs/>
        </w:rPr>
        <w:t>prime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droit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personnes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5C522B">
        <w:rPr>
          <w:bCs/>
        </w:rPr>
        <w:t> </w:t>
      </w:r>
      <w:r w:rsidRPr="00E63980">
        <w:rPr>
          <w:bCs/>
        </w:rPr>
        <w:t>3,</w:t>
      </w:r>
      <w:r w:rsidR="001D1A44">
        <w:rPr>
          <w:bCs/>
        </w:rPr>
        <w:t xml:space="preserve"> </w:t>
      </w:r>
      <w:r w:rsidRPr="00E63980">
        <w:rPr>
          <w:bCs/>
        </w:rPr>
        <w:t>6,</w:t>
      </w:r>
      <w:r w:rsidR="001D1A44">
        <w:rPr>
          <w:bCs/>
        </w:rPr>
        <w:t xml:space="preserve"> </w:t>
      </w:r>
      <w:r w:rsidRPr="00E63980">
        <w:rPr>
          <w:bCs/>
        </w:rPr>
        <w:t>7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10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14).</w:t>
      </w:r>
    </w:p>
    <w:p w:rsidR="00FE6F3E" w:rsidRPr="00E63980" w:rsidRDefault="00FE6F3E" w:rsidP="005C522B">
      <w:pPr>
        <w:pStyle w:val="SingleTxtG"/>
        <w:keepNext/>
        <w:rPr>
          <w:b/>
          <w:bCs/>
        </w:rPr>
      </w:pPr>
      <w:r w:rsidRPr="00E63980">
        <w:rPr>
          <w:bCs/>
        </w:rPr>
        <w:t>51.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redoubler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d’efforts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éradiquer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mariages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d’enfants,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particulièrement</w:t>
      </w:r>
      <w:r w:rsidR="001D1A44">
        <w:rPr>
          <w:b/>
          <w:bCs/>
        </w:rPr>
        <w:t> :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E63980">
        <w:rPr>
          <w:b/>
          <w:bCs/>
        </w:rPr>
        <w:t>a)</w:t>
      </w:r>
      <w:r w:rsidRPr="00E63980">
        <w:rPr>
          <w:b/>
          <w:bCs/>
        </w:rPr>
        <w:tab/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modifiant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loi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2017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portant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restriction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mariages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d’enfants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l’introduction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dispositions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établissant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nullité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mariages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d’enfants</w:t>
      </w:r>
      <w:r w:rsidR="001D1A44">
        <w:rPr>
          <w:b/>
          <w:bCs/>
        </w:rPr>
        <w:t xml:space="preserve"> ;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abrogeant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disposition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prévoit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circonstances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particulières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autorisant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mariages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d’enfants</w:t>
      </w:r>
      <w:r w:rsidR="001D1A44">
        <w:rPr>
          <w:b/>
          <w:bCs/>
        </w:rPr>
        <w:t xml:space="preserve"> ;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assurant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primauté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loi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susmentionnée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personnes</w:t>
      </w:r>
      <w:r w:rsidR="001D1A44">
        <w:rPr>
          <w:b/>
          <w:bCs/>
        </w:rPr>
        <w:t xml:space="preserve"> ;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adoptant,</w:t>
      </w:r>
      <w:r w:rsidR="001D1A44">
        <w:rPr>
          <w:b/>
          <w:bCs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titre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mesure</w:t>
      </w:r>
      <w:r w:rsidR="001D1A44">
        <w:rPr>
          <w:b/>
        </w:rPr>
        <w:t xml:space="preserve"> </w:t>
      </w:r>
      <w:r w:rsidRPr="00A93373">
        <w:rPr>
          <w:b/>
        </w:rPr>
        <w:t>transitoire,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règles</w:t>
      </w:r>
      <w:r w:rsidR="001D1A44">
        <w:rPr>
          <w:b/>
        </w:rPr>
        <w:t xml:space="preserve"> </w:t>
      </w:r>
      <w:r w:rsidRPr="00A93373">
        <w:rPr>
          <w:b/>
        </w:rPr>
        <w:t>qui</w:t>
      </w:r>
      <w:r w:rsidR="001D1A44">
        <w:rPr>
          <w:b/>
        </w:rPr>
        <w:t xml:space="preserve"> </w:t>
      </w:r>
      <w:r w:rsidRPr="00A93373">
        <w:rPr>
          <w:b/>
        </w:rPr>
        <w:t>sont</w:t>
      </w:r>
      <w:r w:rsidR="001D1A44">
        <w:rPr>
          <w:b/>
        </w:rPr>
        <w:t xml:space="preserve"> </w:t>
      </w:r>
      <w:r w:rsidRPr="00A93373">
        <w:rPr>
          <w:b/>
        </w:rPr>
        <w:t>appelées</w:t>
      </w:r>
      <w:r w:rsidR="001D1A44">
        <w:rPr>
          <w:b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orienter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mise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œuvre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cette</w:t>
      </w:r>
      <w:r w:rsidR="001D1A44">
        <w:rPr>
          <w:b/>
        </w:rPr>
        <w:t xml:space="preserve"> </w:t>
      </w:r>
      <w:r w:rsidRPr="00A93373">
        <w:rPr>
          <w:b/>
        </w:rPr>
        <w:t>loi</w:t>
      </w:r>
      <w:r w:rsidR="001D1A44">
        <w:rPr>
          <w:b/>
        </w:rPr>
        <w:t xml:space="preserve"> </w:t>
      </w:r>
      <w:r w:rsidRPr="00A93373">
        <w:rPr>
          <w:b/>
        </w:rPr>
        <w:t>conformément</w:t>
      </w:r>
      <w:r w:rsidR="001D1A44">
        <w:rPr>
          <w:b/>
        </w:rPr>
        <w:t xml:space="preserve"> </w:t>
      </w:r>
      <w:r w:rsidRPr="00A93373">
        <w:rPr>
          <w:b/>
        </w:rPr>
        <w:t>aux</w:t>
      </w:r>
      <w:r w:rsidR="001D1A44">
        <w:rPr>
          <w:b/>
        </w:rPr>
        <w:t xml:space="preserve"> </w:t>
      </w:r>
      <w:r w:rsidRPr="00A93373">
        <w:rPr>
          <w:b/>
        </w:rPr>
        <w:t>recommandations</w:t>
      </w:r>
      <w:r w:rsidR="001D1A44">
        <w:rPr>
          <w:b/>
        </w:rPr>
        <w:t xml:space="preserve"> </w:t>
      </w:r>
      <w:r w:rsidRPr="00A93373">
        <w:rPr>
          <w:b/>
        </w:rPr>
        <w:t>formulées</w:t>
      </w:r>
      <w:r w:rsidR="001D1A44">
        <w:rPr>
          <w:b/>
        </w:rPr>
        <w:t xml:space="preserve"> </w:t>
      </w:r>
      <w:r w:rsidRPr="00A93373">
        <w:rPr>
          <w:b/>
        </w:rPr>
        <w:t>ci-dessus</w:t>
      </w:r>
      <w:r w:rsidR="001D1A44">
        <w:rPr>
          <w:b/>
        </w:rPr>
        <w:t xml:space="preserve"> ;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faisant</w:t>
      </w:r>
      <w:r w:rsidR="001D1A44">
        <w:rPr>
          <w:b/>
        </w:rPr>
        <w:t xml:space="preserve"> </w:t>
      </w:r>
      <w:r w:rsidRPr="00A93373">
        <w:rPr>
          <w:b/>
        </w:rPr>
        <w:t>respecter</w:t>
      </w:r>
      <w:r w:rsidR="001D1A44">
        <w:rPr>
          <w:b/>
        </w:rPr>
        <w:t xml:space="preserve"> </w:t>
      </w:r>
      <w:r w:rsidRPr="00A93373">
        <w:rPr>
          <w:b/>
        </w:rPr>
        <w:t>strictement</w:t>
      </w:r>
      <w:r w:rsidR="001D1A44">
        <w:rPr>
          <w:b/>
        </w:rPr>
        <w:t xml:space="preserve"> </w:t>
      </w:r>
      <w:r w:rsidRPr="00A93373">
        <w:rPr>
          <w:b/>
        </w:rPr>
        <w:t>cette</w:t>
      </w:r>
      <w:r w:rsidR="001D1A44">
        <w:rPr>
          <w:b/>
        </w:rPr>
        <w:t xml:space="preserve"> </w:t>
      </w:r>
      <w:r w:rsidRPr="00A93373">
        <w:rPr>
          <w:b/>
        </w:rPr>
        <w:t>dernière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b)</w:t>
      </w:r>
      <w:r w:rsidRPr="00A93373">
        <w:rPr>
          <w:b/>
        </w:rPr>
        <w:tab/>
        <w:t>En</w:t>
      </w:r>
      <w:r w:rsidR="001D1A44">
        <w:rPr>
          <w:b/>
        </w:rPr>
        <w:t xml:space="preserve"> </w:t>
      </w:r>
      <w:r w:rsidRPr="00A93373">
        <w:rPr>
          <w:b/>
        </w:rPr>
        <w:t>veillant</w:t>
      </w:r>
      <w:r w:rsidR="001D1A44">
        <w:rPr>
          <w:b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ce</w:t>
      </w:r>
      <w:r w:rsidR="001D1A44">
        <w:rPr>
          <w:b/>
        </w:rPr>
        <w:t xml:space="preserve"> </w:t>
      </w:r>
      <w:r w:rsidRPr="00A93373">
        <w:rPr>
          <w:b/>
        </w:rPr>
        <w:t>que</w:t>
      </w:r>
      <w:r w:rsidR="001D1A44">
        <w:rPr>
          <w:b/>
        </w:rPr>
        <w:t xml:space="preserve"> </w:t>
      </w:r>
      <w:r w:rsidRPr="00A93373">
        <w:rPr>
          <w:b/>
        </w:rPr>
        <w:t>ceux</w:t>
      </w:r>
      <w:r w:rsidR="001D1A44">
        <w:rPr>
          <w:b/>
        </w:rPr>
        <w:t xml:space="preserve"> </w:t>
      </w:r>
      <w:r w:rsidRPr="00A93373">
        <w:rPr>
          <w:b/>
        </w:rPr>
        <w:t>qui</w:t>
      </w:r>
      <w:r w:rsidR="001D1A44">
        <w:rPr>
          <w:b/>
        </w:rPr>
        <w:t xml:space="preserve"> </w:t>
      </w:r>
      <w:r w:rsidRPr="00A93373">
        <w:rPr>
          <w:b/>
        </w:rPr>
        <w:t>célèbrent</w:t>
      </w:r>
      <w:r w:rsidR="001D1A44">
        <w:rPr>
          <w:b/>
        </w:rPr>
        <w:t xml:space="preserve"> </w:t>
      </w:r>
      <w:r w:rsidRPr="00A93373">
        <w:rPr>
          <w:b/>
        </w:rPr>
        <w:t>ou</w:t>
      </w:r>
      <w:r w:rsidR="001D1A44">
        <w:rPr>
          <w:b/>
        </w:rPr>
        <w:t xml:space="preserve"> </w:t>
      </w:r>
      <w:r w:rsidRPr="00A93373">
        <w:rPr>
          <w:b/>
        </w:rPr>
        <w:t>facilitent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r w:rsidRPr="00A93373">
        <w:rPr>
          <w:b/>
        </w:rPr>
        <w:t>mariages</w:t>
      </w:r>
      <w:r w:rsidR="001D1A44">
        <w:rPr>
          <w:b/>
        </w:rPr>
        <w:t xml:space="preserve"> </w:t>
      </w:r>
      <w:r w:rsidRPr="00A93373">
        <w:rPr>
          <w:b/>
        </w:rPr>
        <w:t>d’enfants</w:t>
      </w:r>
      <w:r w:rsidR="001D1A44">
        <w:rPr>
          <w:b/>
        </w:rPr>
        <w:t xml:space="preserve"> </w:t>
      </w:r>
      <w:r w:rsidRPr="00A93373">
        <w:rPr>
          <w:b/>
        </w:rPr>
        <w:t>soient</w:t>
      </w:r>
      <w:r w:rsidR="001D1A44">
        <w:rPr>
          <w:b/>
        </w:rPr>
        <w:t xml:space="preserve"> </w:t>
      </w:r>
      <w:r w:rsidRPr="00A93373">
        <w:rPr>
          <w:b/>
        </w:rPr>
        <w:t>traduits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justice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punis</w:t>
      </w:r>
      <w:r w:rsidR="001D1A44">
        <w:rPr>
          <w:b/>
        </w:rPr>
        <w:t xml:space="preserve"> </w:t>
      </w:r>
      <w:r w:rsidRPr="00A93373">
        <w:rPr>
          <w:b/>
        </w:rPr>
        <w:t>s’ils</w:t>
      </w:r>
      <w:r w:rsidR="001D1A44">
        <w:rPr>
          <w:b/>
        </w:rPr>
        <w:t xml:space="preserve"> </w:t>
      </w:r>
      <w:r w:rsidRPr="00A93373">
        <w:rPr>
          <w:b/>
        </w:rPr>
        <w:t>sont</w:t>
      </w:r>
      <w:r w:rsidR="001D1A44">
        <w:rPr>
          <w:b/>
        </w:rPr>
        <w:t xml:space="preserve"> </w:t>
      </w:r>
      <w:r w:rsidRPr="00A93373">
        <w:rPr>
          <w:b/>
        </w:rPr>
        <w:t>reconnus</w:t>
      </w:r>
      <w:r w:rsidR="001D1A44">
        <w:rPr>
          <w:b/>
        </w:rPr>
        <w:t xml:space="preserve"> </w:t>
      </w:r>
      <w:r w:rsidRPr="00A93373">
        <w:rPr>
          <w:b/>
        </w:rPr>
        <w:t>coupables</w:t>
      </w:r>
      <w:r w:rsidR="001D1A44">
        <w:rPr>
          <w:b/>
        </w:rPr>
        <w:t> ;</w:t>
      </w:r>
    </w:p>
    <w:p w:rsidR="00FE6F3E" w:rsidRPr="00A93373" w:rsidRDefault="00FE6F3E" w:rsidP="00A93373">
      <w:pPr>
        <w:pStyle w:val="SingleTxtG"/>
        <w:ind w:firstLine="567"/>
        <w:rPr>
          <w:b/>
        </w:rPr>
      </w:pPr>
      <w:r w:rsidRPr="00A93373">
        <w:rPr>
          <w:b/>
        </w:rPr>
        <w:t>c)</w:t>
      </w:r>
      <w:r w:rsidRPr="00A93373">
        <w:rPr>
          <w:b/>
        </w:rPr>
        <w:tab/>
        <w:t>En</w:t>
      </w:r>
      <w:r w:rsidR="001D1A44">
        <w:rPr>
          <w:b/>
        </w:rPr>
        <w:t xml:space="preserve"> </w:t>
      </w:r>
      <w:r w:rsidRPr="00A93373">
        <w:rPr>
          <w:b/>
        </w:rPr>
        <w:t>faisant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sorte</w:t>
      </w:r>
      <w:r w:rsidR="001D1A44">
        <w:rPr>
          <w:b/>
        </w:rPr>
        <w:t xml:space="preserve"> </w:t>
      </w:r>
      <w:r w:rsidRPr="00A93373">
        <w:rPr>
          <w:b/>
        </w:rPr>
        <w:t>que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victimes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mariages</w:t>
      </w:r>
      <w:r w:rsidR="001D1A44">
        <w:rPr>
          <w:b/>
        </w:rPr>
        <w:t xml:space="preserve"> </w:t>
      </w:r>
      <w:r w:rsidRPr="00A93373">
        <w:rPr>
          <w:b/>
        </w:rPr>
        <w:t>d’enfants</w:t>
      </w:r>
      <w:r w:rsidR="001D1A44">
        <w:rPr>
          <w:b/>
        </w:rPr>
        <w:t xml:space="preserve"> </w:t>
      </w:r>
      <w:r w:rsidRPr="00A93373">
        <w:rPr>
          <w:b/>
        </w:rPr>
        <w:t>désireuses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rompre</w:t>
      </w:r>
      <w:r w:rsidR="001D1A44">
        <w:rPr>
          <w:b/>
        </w:rPr>
        <w:t xml:space="preserve"> </w:t>
      </w:r>
      <w:r w:rsidRPr="00A93373">
        <w:rPr>
          <w:b/>
        </w:rPr>
        <w:t>leur</w:t>
      </w:r>
      <w:r w:rsidR="001D1A44">
        <w:rPr>
          <w:b/>
        </w:rPr>
        <w:t xml:space="preserve"> </w:t>
      </w:r>
      <w:r w:rsidRPr="00A93373">
        <w:rPr>
          <w:b/>
        </w:rPr>
        <w:t>union</w:t>
      </w:r>
      <w:r w:rsidR="001D1A44">
        <w:rPr>
          <w:b/>
        </w:rPr>
        <w:t xml:space="preserve"> </w:t>
      </w:r>
      <w:r w:rsidRPr="00A93373">
        <w:rPr>
          <w:b/>
        </w:rPr>
        <w:t>aient</w:t>
      </w:r>
      <w:r w:rsidR="001D1A44">
        <w:rPr>
          <w:b/>
        </w:rPr>
        <w:t xml:space="preserve"> </w:t>
      </w:r>
      <w:r w:rsidRPr="00A93373">
        <w:rPr>
          <w:b/>
        </w:rPr>
        <w:t>accès</w:t>
      </w:r>
      <w:r w:rsidR="001D1A44">
        <w:rPr>
          <w:b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r w:rsidRPr="00A93373">
        <w:rPr>
          <w:b/>
        </w:rPr>
        <w:t>recours</w:t>
      </w:r>
      <w:r w:rsidR="001D1A44">
        <w:rPr>
          <w:b/>
        </w:rPr>
        <w:t xml:space="preserve"> </w:t>
      </w:r>
      <w:r w:rsidRPr="00A93373">
        <w:rPr>
          <w:b/>
        </w:rPr>
        <w:t>juridiques</w:t>
      </w:r>
      <w:r w:rsidR="001D1A44">
        <w:rPr>
          <w:b/>
        </w:rPr>
        <w:t xml:space="preserve"> </w:t>
      </w:r>
      <w:r w:rsidRPr="00A93373">
        <w:rPr>
          <w:b/>
        </w:rPr>
        <w:t>utiles,</w:t>
      </w:r>
      <w:r w:rsidR="001D1A44">
        <w:rPr>
          <w:b/>
        </w:rPr>
        <w:t xml:space="preserve"> </w:t>
      </w:r>
      <w:r w:rsidRPr="00A93373">
        <w:rPr>
          <w:b/>
        </w:rPr>
        <w:t>ainsi</w:t>
      </w:r>
      <w:r w:rsidR="001D1A44">
        <w:rPr>
          <w:b/>
        </w:rPr>
        <w:t xml:space="preserve"> </w:t>
      </w:r>
      <w:r w:rsidRPr="00A93373">
        <w:rPr>
          <w:b/>
        </w:rPr>
        <w:t>qu’à</w:t>
      </w:r>
      <w:r w:rsidR="001D1A44">
        <w:rPr>
          <w:b/>
        </w:rPr>
        <w:t xml:space="preserve"> </w:t>
      </w:r>
      <w:r w:rsidRPr="00A93373">
        <w:rPr>
          <w:b/>
        </w:rPr>
        <w:t>toutes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autres</w:t>
      </w:r>
      <w:r w:rsidR="001D1A44">
        <w:rPr>
          <w:b/>
        </w:rPr>
        <w:t xml:space="preserve"> </w:t>
      </w:r>
      <w:r w:rsidRPr="00A93373">
        <w:rPr>
          <w:b/>
        </w:rPr>
        <w:t>formes</w:t>
      </w:r>
      <w:r w:rsidR="001D1A44">
        <w:rPr>
          <w:b/>
        </w:rPr>
        <w:t xml:space="preserve"> </w:t>
      </w:r>
      <w:r w:rsidRPr="00A93373">
        <w:rPr>
          <w:b/>
        </w:rPr>
        <w:t>d’assistance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protection</w:t>
      </w:r>
      <w:r w:rsidR="001D1A44">
        <w:rPr>
          <w:b/>
        </w:rPr>
        <w:t xml:space="preserve"> </w:t>
      </w:r>
      <w:r w:rsidRPr="00A93373">
        <w:rPr>
          <w:b/>
        </w:rPr>
        <w:t>dont</w:t>
      </w:r>
      <w:r w:rsidR="001D1A44">
        <w:rPr>
          <w:b/>
        </w:rPr>
        <w:t xml:space="preserve"> </w:t>
      </w:r>
      <w:r w:rsidRPr="00A93373">
        <w:rPr>
          <w:b/>
        </w:rPr>
        <w:t>elles</w:t>
      </w:r>
      <w:r w:rsidR="001D1A44">
        <w:rPr>
          <w:b/>
        </w:rPr>
        <w:t xml:space="preserve"> </w:t>
      </w:r>
      <w:r w:rsidRPr="00A93373">
        <w:rPr>
          <w:b/>
        </w:rPr>
        <w:t>ont</w:t>
      </w:r>
      <w:r w:rsidR="001D1A44">
        <w:rPr>
          <w:b/>
        </w:rPr>
        <w:t xml:space="preserve"> </w:t>
      </w:r>
      <w:r w:rsidRPr="00A93373">
        <w:rPr>
          <w:b/>
        </w:rPr>
        <w:t>besoin</w:t>
      </w:r>
      <w:r w:rsidR="001D1A44">
        <w:rPr>
          <w:b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  <w:bCs/>
        </w:rPr>
      </w:pPr>
      <w:r w:rsidRPr="00A93373">
        <w:rPr>
          <w:b/>
        </w:rPr>
        <w:t>d)</w:t>
      </w:r>
      <w:r w:rsidRPr="00A93373">
        <w:rPr>
          <w:b/>
        </w:rPr>
        <w:tab/>
        <w:t>En</w:t>
      </w:r>
      <w:r w:rsidR="001D1A44">
        <w:rPr>
          <w:b/>
        </w:rPr>
        <w:t xml:space="preserve"> </w:t>
      </w:r>
      <w:r w:rsidRPr="00A93373">
        <w:rPr>
          <w:b/>
        </w:rPr>
        <w:t>réduisant</w:t>
      </w:r>
      <w:r w:rsidR="001D1A44">
        <w:rPr>
          <w:b/>
        </w:rPr>
        <w:t xml:space="preserve"> </w:t>
      </w:r>
      <w:r w:rsidRPr="00A93373">
        <w:rPr>
          <w:b/>
        </w:rPr>
        <w:t>au</w:t>
      </w:r>
      <w:r w:rsidR="001D1A44">
        <w:rPr>
          <w:b/>
        </w:rPr>
        <w:t xml:space="preserve"> </w:t>
      </w:r>
      <w:r w:rsidRPr="00A93373">
        <w:rPr>
          <w:b/>
        </w:rPr>
        <w:t>minimum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effets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négatifs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mariages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d’enfants,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notamment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garantissant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l’accès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enfants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objets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tels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mariages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informations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services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matière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santé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sexuelle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procréative,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y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compris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concernant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l’utilisation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contraceptifs,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mettant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place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mécanismes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d’appui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permettre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poursuivre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études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après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mariage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naissance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enfants</w:t>
      </w:r>
      <w:r w:rsidR="001D1A44">
        <w:rPr>
          <w:b/>
          <w:bCs/>
        </w:rPr>
        <w:t> ;</w:t>
      </w:r>
    </w:p>
    <w:p w:rsidR="00FE6F3E" w:rsidRPr="00E63980" w:rsidRDefault="00FE6F3E" w:rsidP="00A93373">
      <w:pPr>
        <w:pStyle w:val="SingleTxtG"/>
        <w:ind w:firstLine="567"/>
        <w:rPr>
          <w:b/>
          <w:bCs/>
        </w:rPr>
      </w:pPr>
      <w:r w:rsidRPr="00E63980">
        <w:rPr>
          <w:b/>
          <w:bCs/>
        </w:rPr>
        <w:t>e)</w:t>
      </w:r>
      <w:r w:rsidRPr="00E63980">
        <w:rPr>
          <w:b/>
          <w:bCs/>
        </w:rPr>
        <w:tab/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faisant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œuvre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sensibilisation,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particulier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auprès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responsables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religieux,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dirigeants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traditionnels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agents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chargés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appliquer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loi,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conséquences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négatives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qu’entraînent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mariages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d’enfants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filles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femmes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long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vie.</w:t>
      </w:r>
    </w:p>
    <w:p w:rsidR="00FE6F3E" w:rsidRPr="00E63980" w:rsidRDefault="00FA0A19" w:rsidP="002F580B">
      <w:pPr>
        <w:pStyle w:val="H23G"/>
      </w:pPr>
      <w:r>
        <w:tab/>
      </w:r>
      <w:r>
        <w:tab/>
      </w:r>
      <w:r w:rsidR="00FE6F3E" w:rsidRPr="00E63980">
        <w:t>Violence</w:t>
      </w:r>
      <w:r w:rsidR="001D1A44">
        <w:t xml:space="preserve"> </w:t>
      </w:r>
      <w:r w:rsidR="00FE6F3E" w:rsidRPr="00E63980">
        <w:t>sexuelle</w:t>
      </w:r>
      <w:r w:rsidR="001D1A44">
        <w:t xml:space="preserve"> </w:t>
      </w:r>
      <w:r w:rsidR="00FE6F3E" w:rsidRPr="00E63980">
        <w:t>et</w:t>
      </w:r>
      <w:r w:rsidR="001D1A44">
        <w:t xml:space="preserve"> </w:t>
      </w:r>
      <w:r w:rsidR="00FE6F3E" w:rsidRPr="00E63980">
        <w:t>sexiste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52.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prend</w:t>
      </w:r>
      <w:r w:rsidR="001D1A44">
        <w:rPr>
          <w:bCs/>
        </w:rPr>
        <w:t xml:space="preserve"> </w:t>
      </w:r>
      <w:r w:rsidRPr="00E63980">
        <w:rPr>
          <w:bCs/>
        </w:rPr>
        <w:t>note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mesures</w:t>
      </w:r>
      <w:r w:rsidR="001D1A44">
        <w:rPr>
          <w:bCs/>
        </w:rPr>
        <w:t xml:space="preserve"> </w:t>
      </w:r>
      <w:r w:rsidRPr="00E63980">
        <w:rPr>
          <w:bCs/>
        </w:rPr>
        <w:t>législatives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l’État</w:t>
      </w:r>
      <w:r w:rsidR="001D1A44">
        <w:rPr>
          <w:bCs/>
        </w:rPr>
        <w:t xml:space="preserve"> </w:t>
      </w:r>
      <w:r w:rsidRPr="00E63980">
        <w:rPr>
          <w:bCs/>
        </w:rPr>
        <w:t>partie</w:t>
      </w:r>
      <w:r w:rsidR="001D1A44">
        <w:rPr>
          <w:bCs/>
        </w:rPr>
        <w:t xml:space="preserve"> </w:t>
      </w:r>
      <w:r w:rsidRPr="00E63980">
        <w:rPr>
          <w:bCs/>
        </w:rPr>
        <w:t>a</w:t>
      </w:r>
      <w:r w:rsidR="001D1A44">
        <w:rPr>
          <w:bCs/>
        </w:rPr>
        <w:t xml:space="preserve"> </w:t>
      </w:r>
      <w:r w:rsidRPr="00E63980">
        <w:rPr>
          <w:bCs/>
        </w:rPr>
        <w:t>prises</w:t>
      </w:r>
      <w:r w:rsidR="001D1A44">
        <w:rPr>
          <w:bCs/>
        </w:rPr>
        <w:t xml:space="preserve"> </w:t>
      </w:r>
      <w:r w:rsidRPr="00E63980">
        <w:rPr>
          <w:bCs/>
        </w:rPr>
        <w:t>contre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violence</w:t>
      </w:r>
      <w:r w:rsidR="001D1A44">
        <w:rPr>
          <w:bCs/>
        </w:rPr>
        <w:t xml:space="preserve"> </w:t>
      </w:r>
      <w:r w:rsidRPr="00E63980">
        <w:rPr>
          <w:bCs/>
        </w:rPr>
        <w:t>sexuelle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sexiste,</w:t>
      </w:r>
      <w:r w:rsidR="001D1A44">
        <w:rPr>
          <w:bCs/>
        </w:rPr>
        <w:t xml:space="preserve"> </w:t>
      </w:r>
      <w:r w:rsidRPr="00E63980">
        <w:rPr>
          <w:bCs/>
        </w:rPr>
        <w:t>mais</w:t>
      </w:r>
      <w:r w:rsidR="001D1A44">
        <w:rPr>
          <w:bCs/>
        </w:rPr>
        <w:t xml:space="preserve"> </w:t>
      </w:r>
      <w:r w:rsidRPr="00E63980">
        <w:rPr>
          <w:bCs/>
        </w:rPr>
        <w:t>demeure</w:t>
      </w:r>
      <w:r w:rsidR="001D1A44">
        <w:rPr>
          <w:bCs/>
        </w:rPr>
        <w:t xml:space="preserve"> </w:t>
      </w:r>
      <w:r w:rsidRPr="00E63980">
        <w:rPr>
          <w:bCs/>
        </w:rPr>
        <w:t>préoccupé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 : </w:t>
      </w:r>
      <w:r w:rsidRPr="00E63980">
        <w:rPr>
          <w:bCs/>
        </w:rPr>
        <w:t>l’absence</w:t>
      </w:r>
      <w:r w:rsidR="001D1A44">
        <w:rPr>
          <w:bCs/>
        </w:rPr>
        <w:t xml:space="preserve"> </w:t>
      </w:r>
      <w:r w:rsidRPr="00E63980">
        <w:rPr>
          <w:bCs/>
        </w:rPr>
        <w:t>d’application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législation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vigueur</w:t>
      </w:r>
      <w:r w:rsidR="001D1A44">
        <w:rPr>
          <w:bCs/>
        </w:rPr>
        <w:t xml:space="preserve"> ;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fréquence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différentes</w:t>
      </w:r>
      <w:r w:rsidR="001D1A44">
        <w:rPr>
          <w:bCs/>
        </w:rPr>
        <w:t xml:space="preserve"> </w:t>
      </w:r>
      <w:r w:rsidRPr="00E63980">
        <w:rPr>
          <w:bCs/>
        </w:rPr>
        <w:t>formes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violence</w:t>
      </w:r>
      <w:r w:rsidR="001D1A44">
        <w:rPr>
          <w:bCs/>
        </w:rPr>
        <w:t xml:space="preserve"> </w:t>
      </w:r>
      <w:r w:rsidRPr="00E63980">
        <w:rPr>
          <w:bCs/>
        </w:rPr>
        <w:t>sexuelle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sexiste,</w:t>
      </w:r>
      <w:r w:rsidR="001D1A44">
        <w:rPr>
          <w:bCs/>
        </w:rPr>
        <w:t xml:space="preserve"> </w:t>
      </w:r>
      <w:r w:rsidRPr="00E63980">
        <w:rPr>
          <w:bCs/>
        </w:rPr>
        <w:t>notamment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violence</w:t>
      </w:r>
      <w:r w:rsidR="001D1A44">
        <w:rPr>
          <w:bCs/>
        </w:rPr>
        <w:t xml:space="preserve"> </w:t>
      </w:r>
      <w:r w:rsidRPr="00E63980">
        <w:rPr>
          <w:bCs/>
        </w:rPr>
        <w:t>domestique,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viols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harcèlement</w:t>
      </w:r>
      <w:r w:rsidR="001D1A44">
        <w:rPr>
          <w:bCs/>
        </w:rPr>
        <w:t xml:space="preserve"> </w:t>
      </w:r>
      <w:r w:rsidRPr="00E63980">
        <w:rPr>
          <w:bCs/>
        </w:rPr>
        <w:t>sexuel</w:t>
      </w:r>
      <w:r w:rsidR="001D1A44">
        <w:rPr>
          <w:bCs/>
        </w:rPr>
        <w:t xml:space="preserve"> ;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fait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Code</w:t>
      </w:r>
      <w:r w:rsidR="001D1A44">
        <w:rPr>
          <w:bCs/>
        </w:rPr>
        <w:t xml:space="preserve"> </w:t>
      </w:r>
      <w:r w:rsidRPr="00E63980">
        <w:rPr>
          <w:bCs/>
        </w:rPr>
        <w:t>pénal</w:t>
      </w:r>
      <w:r w:rsidR="001D1A44">
        <w:rPr>
          <w:bCs/>
        </w:rPr>
        <w:t xml:space="preserve"> </w:t>
      </w:r>
      <w:r w:rsidRPr="00E63980">
        <w:rPr>
          <w:bCs/>
        </w:rPr>
        <w:t>n’incrimine</w:t>
      </w:r>
      <w:r w:rsidR="001D1A44">
        <w:rPr>
          <w:bCs/>
        </w:rPr>
        <w:t xml:space="preserve"> </w:t>
      </w:r>
      <w:r w:rsidRPr="00E63980">
        <w:rPr>
          <w:bCs/>
        </w:rPr>
        <w:t>pas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viol</w:t>
      </w:r>
      <w:r w:rsidR="001D1A44">
        <w:rPr>
          <w:bCs/>
        </w:rPr>
        <w:t xml:space="preserve"> </w:t>
      </w:r>
      <w:r w:rsidRPr="00E63980">
        <w:rPr>
          <w:bCs/>
        </w:rPr>
        <w:t>conjugal,</w:t>
      </w:r>
      <w:r w:rsidR="001D1A44">
        <w:rPr>
          <w:bCs/>
        </w:rPr>
        <w:t xml:space="preserve"> </w:t>
      </w:r>
      <w:r w:rsidRPr="00E63980">
        <w:rPr>
          <w:bCs/>
        </w:rPr>
        <w:t>sauf</w:t>
      </w:r>
      <w:r w:rsidR="001D1A44">
        <w:rPr>
          <w:bCs/>
        </w:rPr>
        <w:t xml:space="preserve"> </w:t>
      </w:r>
      <w:r w:rsidRPr="00E63980">
        <w:rPr>
          <w:bCs/>
        </w:rPr>
        <w:t>lorsque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victime</w:t>
      </w:r>
      <w:r w:rsidR="001D1A44">
        <w:rPr>
          <w:bCs/>
        </w:rPr>
        <w:t xml:space="preserve"> </w:t>
      </w:r>
      <w:r w:rsidRPr="00E63980">
        <w:rPr>
          <w:bCs/>
        </w:rPr>
        <w:t>a</w:t>
      </w:r>
      <w:r w:rsidR="001D1A44">
        <w:rPr>
          <w:bCs/>
        </w:rPr>
        <w:t xml:space="preserve"> </w:t>
      </w:r>
      <w:r w:rsidRPr="00E63980">
        <w:rPr>
          <w:bCs/>
        </w:rPr>
        <w:t>moins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13</w:t>
      </w:r>
      <w:r w:rsidR="005C522B">
        <w:rPr>
          <w:bCs/>
        </w:rPr>
        <w:t> </w:t>
      </w:r>
      <w:r w:rsidRPr="00E63980">
        <w:rPr>
          <w:bCs/>
        </w:rPr>
        <w:t>ans</w:t>
      </w:r>
      <w:r w:rsidR="001D1A44">
        <w:rPr>
          <w:bCs/>
        </w:rPr>
        <w:t xml:space="preserve"> ;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l’inadéquation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services</w:t>
      </w:r>
      <w:r w:rsidR="001D1A44">
        <w:rPr>
          <w:bCs/>
        </w:rPr>
        <w:t xml:space="preserve"> </w:t>
      </w:r>
      <w:r w:rsidRPr="00E63980">
        <w:rPr>
          <w:bCs/>
        </w:rPr>
        <w:t>d’aide</w:t>
      </w:r>
      <w:r w:rsidR="001D1A44">
        <w:rPr>
          <w:bCs/>
        </w:rPr>
        <w:t xml:space="preserve"> </w:t>
      </w:r>
      <w:r w:rsidRPr="00E63980">
        <w:rPr>
          <w:bCs/>
        </w:rPr>
        <w:t>aux</w:t>
      </w:r>
      <w:r w:rsidR="001D1A44">
        <w:rPr>
          <w:bCs/>
        </w:rPr>
        <w:t xml:space="preserve"> </w:t>
      </w:r>
      <w:r w:rsidRPr="00E63980">
        <w:rPr>
          <w:bCs/>
        </w:rPr>
        <w:t>victimes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tels</w:t>
      </w:r>
      <w:r w:rsidR="001D1A44">
        <w:rPr>
          <w:bCs/>
        </w:rPr>
        <w:t xml:space="preserve"> </w:t>
      </w:r>
      <w:r w:rsidRPr="00E63980">
        <w:rPr>
          <w:bCs/>
        </w:rPr>
        <w:t>actes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violence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5C522B">
        <w:rPr>
          <w:bCs/>
        </w:rPr>
        <w:t> </w:t>
      </w:r>
      <w:r w:rsidRPr="00E63980">
        <w:rPr>
          <w:bCs/>
        </w:rPr>
        <w:t>3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10).</w:t>
      </w:r>
    </w:p>
    <w:p w:rsidR="00FE6F3E" w:rsidRPr="00E63980" w:rsidRDefault="00FE6F3E" w:rsidP="00B56C20">
      <w:pPr>
        <w:pStyle w:val="SingleTxtG"/>
        <w:rPr>
          <w:b/>
          <w:bCs/>
        </w:rPr>
      </w:pPr>
      <w:r w:rsidRPr="00E63980">
        <w:rPr>
          <w:bCs/>
        </w:rPr>
        <w:t>53.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redoubler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d’efforts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contre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formes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violence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sexuelle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sexiste.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lui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particulier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réviser</w:t>
      </w:r>
      <w:r w:rsidR="001D1A44">
        <w:rPr>
          <w:b/>
          <w:bCs/>
        </w:rPr>
        <w:t xml:space="preserve"> </w:t>
      </w:r>
      <w:r w:rsidRPr="00E63980">
        <w:rPr>
          <w:b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pénal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manière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qu’il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incrimine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viol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conjugal</w:t>
      </w:r>
      <w:r w:rsidR="001D1A44">
        <w:rPr>
          <w:b/>
          <w:bCs/>
        </w:rPr>
        <w:t xml:space="preserve"> ;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renforcer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l’application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législation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matière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violence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sexuelle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sexiste</w:t>
      </w:r>
      <w:r w:rsidR="001D1A44">
        <w:rPr>
          <w:b/>
          <w:bCs/>
        </w:rPr>
        <w:t xml:space="preserve"> ;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traduire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justice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auteurs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tels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actes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violence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punir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s’ils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reconnus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coupables</w:t>
      </w:r>
      <w:r w:rsidR="001D1A44">
        <w:rPr>
          <w:b/>
          <w:bCs/>
        </w:rPr>
        <w:t xml:space="preserve"> ;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d’améliorer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l’accompagnement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juridique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prise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charge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physique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psychologique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victimes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violences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sexuelles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sexistes,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ainsi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d’accroître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nombre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foyers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accueillant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victimes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leurs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enfants.</w:t>
      </w:r>
    </w:p>
    <w:p w:rsidR="00FE6F3E" w:rsidRPr="00E63980" w:rsidRDefault="00FA0A19" w:rsidP="00FA0A19">
      <w:pPr>
        <w:pStyle w:val="H23G"/>
      </w:pPr>
      <w:r>
        <w:tab/>
      </w:r>
      <w:r>
        <w:tab/>
      </w:r>
      <w:r w:rsidR="00FE6F3E" w:rsidRPr="00E63980">
        <w:t>Exploitation</w:t>
      </w:r>
      <w:r w:rsidR="001D1A44">
        <w:t xml:space="preserve"> </w:t>
      </w:r>
      <w:r w:rsidR="00FE6F3E" w:rsidRPr="00E63980">
        <w:t>économique</w:t>
      </w:r>
      <w:r w:rsidR="001D1A44">
        <w:t xml:space="preserve"> </w:t>
      </w:r>
      <w:r w:rsidR="00FE6F3E" w:rsidRPr="00E63980">
        <w:t>des</w:t>
      </w:r>
      <w:r w:rsidR="001D1A44">
        <w:t xml:space="preserve"> </w:t>
      </w:r>
      <w:r w:rsidR="00FE6F3E" w:rsidRPr="00E63980">
        <w:t>enfants</w:t>
      </w:r>
    </w:p>
    <w:p w:rsidR="00FE6F3E" w:rsidRPr="00E63980" w:rsidRDefault="00FE6F3E" w:rsidP="00B56C20">
      <w:pPr>
        <w:pStyle w:val="SingleTxtG"/>
        <w:rPr>
          <w:bCs/>
        </w:rPr>
      </w:pPr>
      <w:r w:rsidRPr="00E63980">
        <w:rPr>
          <w:bCs/>
        </w:rPr>
        <w:t>54.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prend</w:t>
      </w:r>
      <w:r w:rsidR="001D1A44">
        <w:rPr>
          <w:bCs/>
        </w:rPr>
        <w:t xml:space="preserve"> </w:t>
      </w:r>
      <w:r w:rsidRPr="00E63980">
        <w:rPr>
          <w:bCs/>
        </w:rPr>
        <w:t>note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l’engagement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l’État</w:t>
      </w:r>
      <w:r w:rsidR="001D1A44">
        <w:rPr>
          <w:bCs/>
        </w:rPr>
        <w:t xml:space="preserve"> </w:t>
      </w:r>
      <w:r w:rsidRPr="00E63980">
        <w:rPr>
          <w:bCs/>
        </w:rPr>
        <w:t>partie</w:t>
      </w:r>
      <w:r w:rsidR="001D1A44">
        <w:rPr>
          <w:bCs/>
        </w:rPr>
        <w:t xml:space="preserve"> </w:t>
      </w:r>
      <w:r w:rsidRPr="00E63980">
        <w:rPr>
          <w:bCs/>
        </w:rPr>
        <w:t>d’éliminer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formes</w:t>
      </w:r>
      <w:r w:rsidR="001D1A44">
        <w:rPr>
          <w:bCs/>
        </w:rPr>
        <w:t xml:space="preserve"> </w:t>
      </w:r>
      <w:r w:rsidRPr="00E63980">
        <w:rPr>
          <w:bCs/>
        </w:rPr>
        <w:t>dangereuses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enfants</w:t>
      </w:r>
      <w:r w:rsidR="001D1A44">
        <w:rPr>
          <w:bCs/>
        </w:rPr>
        <w:t xml:space="preserve"> </w:t>
      </w:r>
      <w:r w:rsidRPr="00E63980">
        <w:rPr>
          <w:bCs/>
        </w:rPr>
        <w:t>d’ici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2021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toutes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formes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enfants</w:t>
      </w:r>
      <w:r w:rsidR="001D1A44">
        <w:rPr>
          <w:bCs/>
        </w:rPr>
        <w:t xml:space="preserve"> </w:t>
      </w:r>
      <w:r w:rsidRPr="00E63980">
        <w:rPr>
          <w:bCs/>
        </w:rPr>
        <w:t>d’ici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r w:rsidRPr="00E63980">
        <w:rPr>
          <w:bCs/>
        </w:rPr>
        <w:t>2025,</w:t>
      </w:r>
      <w:r w:rsidR="001D1A44">
        <w:rPr>
          <w:bCs/>
        </w:rPr>
        <w:t xml:space="preserve"> </w:t>
      </w:r>
      <w:r w:rsidRPr="00E63980">
        <w:rPr>
          <w:bCs/>
        </w:rPr>
        <w:t>mais</w:t>
      </w:r>
      <w:r w:rsidR="001D1A44">
        <w:rPr>
          <w:bCs/>
        </w:rPr>
        <w:t xml:space="preserve"> </w:t>
      </w:r>
      <w:r w:rsidRPr="00E63980">
        <w:rPr>
          <w:bCs/>
        </w:rPr>
        <w:t>demeure</w:t>
      </w:r>
      <w:r w:rsidR="001D1A44">
        <w:rPr>
          <w:bCs/>
        </w:rPr>
        <w:t xml:space="preserve"> </w:t>
      </w:r>
      <w:r w:rsidRPr="00E63980">
        <w:rPr>
          <w:bCs/>
        </w:rPr>
        <w:t>préoccupé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grand</w:t>
      </w:r>
      <w:r w:rsidR="001D1A44">
        <w:rPr>
          <w:bCs/>
        </w:rPr>
        <w:t xml:space="preserve"> </w:t>
      </w:r>
      <w:r w:rsidRPr="00E63980">
        <w:rPr>
          <w:bCs/>
        </w:rPr>
        <w:t>nombre</w:t>
      </w:r>
      <w:r w:rsidR="001D1A44">
        <w:rPr>
          <w:bCs/>
        </w:rPr>
        <w:t xml:space="preserve"> </w:t>
      </w:r>
      <w:r w:rsidRPr="00E63980">
        <w:rPr>
          <w:bCs/>
        </w:rPr>
        <w:t>d’enfants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continuent</w:t>
      </w:r>
      <w:r w:rsidR="001D1A44">
        <w:rPr>
          <w:bCs/>
        </w:rPr>
        <w:t xml:space="preserve"> </w:t>
      </w:r>
      <w:r w:rsidRPr="00E63980">
        <w:rPr>
          <w:bCs/>
        </w:rPr>
        <w:t>d’exercer</w:t>
      </w:r>
      <w:r w:rsidR="001D1A44">
        <w:rPr>
          <w:bCs/>
        </w:rPr>
        <w:t xml:space="preserve"> </w:t>
      </w:r>
      <w:r w:rsidRPr="00E63980">
        <w:rPr>
          <w:bCs/>
        </w:rPr>
        <w:t>un</w:t>
      </w:r>
      <w:r w:rsidR="001D1A44">
        <w:rPr>
          <w:bCs/>
        </w:rPr>
        <w:t xml:space="preserve"> </w:t>
      </w:r>
      <w:r w:rsidRPr="00E63980">
        <w:rPr>
          <w:bCs/>
        </w:rPr>
        <w:t>emploi</w:t>
      </w:r>
      <w:r w:rsidR="001D1A44">
        <w:rPr>
          <w:bCs/>
        </w:rPr>
        <w:t xml:space="preserve"> </w:t>
      </w:r>
      <w:r w:rsidRPr="00E63980">
        <w:rPr>
          <w:bCs/>
        </w:rPr>
        <w:t>ou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travailler,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piètres</w:t>
      </w:r>
      <w:r w:rsidR="001D1A44">
        <w:rPr>
          <w:bCs/>
        </w:rPr>
        <w:t xml:space="preserve"> </w:t>
      </w:r>
      <w:r w:rsidRPr="00E63980">
        <w:rPr>
          <w:bCs/>
        </w:rPr>
        <w:t>conditions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sont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leurs,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particulier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domesticité,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par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fait</w:t>
      </w:r>
      <w:r w:rsidR="001D1A44">
        <w:rPr>
          <w:bCs/>
        </w:rPr>
        <w:t xml:space="preserve"> </w:t>
      </w:r>
      <w:r w:rsidRPr="00E63980">
        <w:rPr>
          <w:bCs/>
        </w:rPr>
        <w:t>que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services</w:t>
      </w:r>
      <w:r w:rsidR="001D1A44">
        <w:rPr>
          <w:bCs/>
        </w:rPr>
        <w:t xml:space="preserve"> </w:t>
      </w:r>
      <w:r w:rsidRPr="00E63980">
        <w:rPr>
          <w:bCs/>
        </w:rPr>
        <w:t>d’inspection</w:t>
      </w:r>
      <w:r w:rsidR="001D1A44">
        <w:rPr>
          <w:bCs/>
        </w:rPr>
        <w:t xml:space="preserve"> </w:t>
      </w:r>
      <w:r w:rsidRPr="00E63980">
        <w:rPr>
          <w:bCs/>
        </w:rPr>
        <w:t>du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ne</w:t>
      </w:r>
      <w:r w:rsidR="001D1A44">
        <w:rPr>
          <w:bCs/>
        </w:rPr>
        <w:t xml:space="preserve"> </w:t>
      </w:r>
      <w:r w:rsidRPr="00E63980">
        <w:rPr>
          <w:bCs/>
        </w:rPr>
        <w:t>mènent</w:t>
      </w:r>
      <w:r w:rsidR="001D1A44">
        <w:rPr>
          <w:bCs/>
        </w:rPr>
        <w:t xml:space="preserve"> </w:t>
      </w:r>
      <w:r w:rsidRPr="00E63980">
        <w:rPr>
          <w:bCs/>
        </w:rPr>
        <w:t>pas</w:t>
      </w:r>
      <w:r w:rsidR="001D1A44">
        <w:rPr>
          <w:bCs/>
        </w:rPr>
        <w:t xml:space="preserve"> </w:t>
      </w:r>
      <w:r w:rsidRPr="00E63980">
        <w:rPr>
          <w:bCs/>
        </w:rPr>
        <w:t>suffisamment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visites</w:t>
      </w:r>
      <w:r w:rsidR="001D1A44">
        <w:rPr>
          <w:bCs/>
        </w:rPr>
        <w:t xml:space="preserve"> </w:t>
      </w:r>
      <w:r w:rsidRPr="00E63980">
        <w:rPr>
          <w:bCs/>
        </w:rPr>
        <w:t>axées</w:t>
      </w:r>
      <w:r w:rsidR="001D1A44">
        <w:rPr>
          <w:bCs/>
        </w:rPr>
        <w:t xml:space="preserve"> </w:t>
      </w:r>
      <w:r w:rsidRPr="00E63980">
        <w:rPr>
          <w:bCs/>
        </w:rPr>
        <w:t>sur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travail</w:t>
      </w:r>
      <w:r w:rsidR="001D1A44">
        <w:rPr>
          <w:bCs/>
        </w:rPr>
        <w:t xml:space="preserve"> </w:t>
      </w:r>
      <w:r w:rsidRPr="00E63980">
        <w:rPr>
          <w:bCs/>
        </w:rPr>
        <w:t>des</w:t>
      </w:r>
      <w:r w:rsidR="001D1A44">
        <w:rPr>
          <w:bCs/>
        </w:rPr>
        <w:t xml:space="preserve"> </w:t>
      </w:r>
      <w:r w:rsidRPr="00E63980">
        <w:rPr>
          <w:bCs/>
        </w:rPr>
        <w:t>enfants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D13096">
        <w:rPr>
          <w:bCs/>
        </w:rPr>
        <w:t> </w:t>
      </w:r>
      <w:r w:rsidRPr="00E63980">
        <w:rPr>
          <w:bCs/>
        </w:rPr>
        <w:t>7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10).</w:t>
      </w:r>
      <w:r w:rsidR="001D1A44">
        <w:rPr>
          <w:bCs/>
        </w:rPr>
        <w:t xml:space="preserve"> </w:t>
      </w:r>
    </w:p>
    <w:p w:rsidR="00FE6F3E" w:rsidRPr="00E63980" w:rsidRDefault="00FE6F3E" w:rsidP="00D13096">
      <w:pPr>
        <w:pStyle w:val="SingleTxtG"/>
        <w:keepNext/>
        <w:rPr>
          <w:bCs/>
        </w:rPr>
      </w:pPr>
      <w:r w:rsidRPr="00E63980">
        <w:rPr>
          <w:bCs/>
        </w:rPr>
        <w:t>55.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> :</w:t>
      </w:r>
      <w:r w:rsidR="001D1A44">
        <w:rPr>
          <w:bCs/>
        </w:rPr>
        <w:t xml:space="preserve"> </w:t>
      </w:r>
    </w:p>
    <w:p w:rsidR="00FE6F3E" w:rsidRPr="00A93373" w:rsidRDefault="00FE6F3E" w:rsidP="00FA0A19">
      <w:pPr>
        <w:pStyle w:val="SingleTxtG"/>
        <w:ind w:firstLine="567"/>
        <w:rPr>
          <w:b/>
        </w:rPr>
      </w:pPr>
      <w:r w:rsidRPr="00E63980">
        <w:rPr>
          <w:b/>
          <w:bCs/>
        </w:rPr>
        <w:t>a)</w:t>
      </w:r>
      <w:r w:rsidRPr="00E63980">
        <w:rPr>
          <w:b/>
          <w:bCs/>
        </w:rPr>
        <w:tab/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renforcer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faire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mieux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appliquer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législation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nationale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interdisant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enfants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faisant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mener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services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d’inspection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davantage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visites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concernant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enfants,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veiller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enfants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qui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travaillent</w:t>
      </w:r>
      <w:r w:rsidR="001D1A44">
        <w:rPr>
          <w:b/>
          <w:bCs/>
        </w:rPr>
        <w:t xml:space="preserve"> </w:t>
      </w:r>
      <w:r w:rsidRPr="00A93373">
        <w:rPr>
          <w:b/>
        </w:rPr>
        <w:t>reçoivent</w:t>
      </w:r>
      <w:r w:rsidR="001D1A44">
        <w:rPr>
          <w:b/>
        </w:rPr>
        <w:t xml:space="preserve"> </w:t>
      </w:r>
      <w:r w:rsidRPr="00A93373">
        <w:rPr>
          <w:b/>
        </w:rPr>
        <w:t>l’aide</w:t>
      </w:r>
      <w:r w:rsidR="001D1A44">
        <w:rPr>
          <w:b/>
        </w:rPr>
        <w:t xml:space="preserve"> </w:t>
      </w:r>
      <w:r w:rsidRPr="00A93373">
        <w:rPr>
          <w:b/>
        </w:rPr>
        <w:t>dont</w:t>
      </w:r>
      <w:r w:rsidR="001D1A44">
        <w:rPr>
          <w:b/>
        </w:rPr>
        <w:t xml:space="preserve"> </w:t>
      </w:r>
      <w:r w:rsidRPr="00A93373">
        <w:rPr>
          <w:b/>
        </w:rPr>
        <w:t>ils</w:t>
      </w:r>
      <w:r w:rsidR="001D1A44">
        <w:rPr>
          <w:b/>
        </w:rPr>
        <w:t xml:space="preserve"> </w:t>
      </w:r>
      <w:r w:rsidRPr="00A93373">
        <w:rPr>
          <w:b/>
        </w:rPr>
        <w:t>ont</w:t>
      </w:r>
      <w:r w:rsidR="001D1A44">
        <w:rPr>
          <w:b/>
        </w:rPr>
        <w:t xml:space="preserve"> </w:t>
      </w:r>
      <w:r w:rsidRPr="00A93373">
        <w:rPr>
          <w:b/>
        </w:rPr>
        <w:t>besoin</w:t>
      </w:r>
      <w:r w:rsidR="001D1A44">
        <w:rPr>
          <w:b/>
        </w:rPr>
        <w:t xml:space="preserve"> </w:t>
      </w:r>
      <w:r w:rsidRPr="00A93373">
        <w:rPr>
          <w:b/>
        </w:rPr>
        <w:t>pour</w:t>
      </w:r>
      <w:r w:rsidR="001D1A44">
        <w:rPr>
          <w:b/>
        </w:rPr>
        <w:t xml:space="preserve"> </w:t>
      </w:r>
      <w:r w:rsidRPr="00A93373">
        <w:rPr>
          <w:b/>
        </w:rPr>
        <w:t>pouvoir</w:t>
      </w:r>
      <w:r w:rsidR="001D1A44">
        <w:rPr>
          <w:b/>
        </w:rPr>
        <w:t xml:space="preserve"> </w:t>
      </w:r>
      <w:r w:rsidRPr="00A93373">
        <w:rPr>
          <w:b/>
        </w:rPr>
        <w:t>améliorer</w:t>
      </w:r>
      <w:r w:rsidR="001D1A44">
        <w:rPr>
          <w:b/>
        </w:rPr>
        <w:t xml:space="preserve"> </w:t>
      </w:r>
      <w:r w:rsidRPr="00A93373">
        <w:rPr>
          <w:b/>
        </w:rPr>
        <w:t>leur</w:t>
      </w:r>
      <w:r w:rsidR="001D1A44">
        <w:rPr>
          <w:b/>
        </w:rPr>
        <w:t xml:space="preserve"> </w:t>
      </w:r>
      <w:r w:rsidRPr="00A93373">
        <w:rPr>
          <w:b/>
        </w:rPr>
        <w:t>situation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s’en</w:t>
      </w:r>
      <w:r w:rsidR="001D1A44">
        <w:rPr>
          <w:b/>
        </w:rPr>
        <w:t xml:space="preserve"> </w:t>
      </w:r>
      <w:r w:rsidRPr="00A93373">
        <w:rPr>
          <w:b/>
        </w:rPr>
        <w:t>affranchir</w:t>
      </w:r>
      <w:r w:rsidR="001D1A44">
        <w:rPr>
          <w:b/>
        </w:rPr>
        <w:t> ;</w:t>
      </w:r>
    </w:p>
    <w:p w:rsidR="00FE6F3E" w:rsidRPr="00A93373" w:rsidRDefault="00FE6F3E" w:rsidP="00FA0A19">
      <w:pPr>
        <w:pStyle w:val="SingleTxtG"/>
        <w:ind w:firstLine="567"/>
        <w:rPr>
          <w:b/>
        </w:rPr>
      </w:pPr>
      <w:r w:rsidRPr="00A93373">
        <w:rPr>
          <w:b/>
        </w:rPr>
        <w:t>b)</w:t>
      </w:r>
      <w:r w:rsidRPr="00A93373">
        <w:rPr>
          <w:b/>
        </w:rPr>
        <w:tab/>
        <w:t>De</w:t>
      </w:r>
      <w:r w:rsidR="001D1A44">
        <w:rPr>
          <w:b/>
        </w:rPr>
        <w:t xml:space="preserve"> </w:t>
      </w:r>
      <w:r w:rsidRPr="00A93373">
        <w:rPr>
          <w:b/>
        </w:rPr>
        <w:t>traduire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justice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personnes</w:t>
      </w:r>
      <w:r w:rsidR="001D1A44">
        <w:rPr>
          <w:b/>
        </w:rPr>
        <w:t xml:space="preserve"> </w:t>
      </w:r>
      <w:r w:rsidRPr="00A93373">
        <w:rPr>
          <w:b/>
        </w:rPr>
        <w:t>qui</w:t>
      </w:r>
      <w:r w:rsidR="001D1A44">
        <w:rPr>
          <w:b/>
        </w:rPr>
        <w:t xml:space="preserve"> </w:t>
      </w:r>
      <w:r w:rsidRPr="00A93373">
        <w:rPr>
          <w:b/>
        </w:rPr>
        <w:t>recourent</w:t>
      </w:r>
      <w:r w:rsidR="001D1A44">
        <w:rPr>
          <w:b/>
        </w:rPr>
        <w:t xml:space="preserve"> </w:t>
      </w:r>
      <w:r w:rsidRPr="00A93373">
        <w:rPr>
          <w:b/>
        </w:rPr>
        <w:t>au</w:t>
      </w:r>
      <w:r w:rsidR="001D1A44">
        <w:rPr>
          <w:b/>
        </w:rPr>
        <w:t xml:space="preserve"> </w:t>
      </w:r>
      <w:r w:rsidRPr="00A93373">
        <w:rPr>
          <w:b/>
        </w:rPr>
        <w:t>travail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r w:rsidRPr="00A93373">
        <w:rPr>
          <w:b/>
        </w:rPr>
        <w:t>enfants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punir</w:t>
      </w:r>
      <w:r w:rsidR="001D1A44">
        <w:rPr>
          <w:b/>
        </w:rPr>
        <w:t xml:space="preserve"> </w:t>
      </w:r>
      <w:r w:rsidRPr="00A93373">
        <w:rPr>
          <w:b/>
        </w:rPr>
        <w:t>si</w:t>
      </w:r>
      <w:r w:rsidR="001D1A44">
        <w:rPr>
          <w:b/>
        </w:rPr>
        <w:t xml:space="preserve"> </w:t>
      </w:r>
      <w:r w:rsidRPr="00A93373">
        <w:rPr>
          <w:b/>
        </w:rPr>
        <w:t>elles</w:t>
      </w:r>
      <w:r w:rsidR="001D1A44">
        <w:rPr>
          <w:b/>
        </w:rPr>
        <w:t xml:space="preserve"> </w:t>
      </w:r>
      <w:r w:rsidRPr="00A93373">
        <w:rPr>
          <w:b/>
        </w:rPr>
        <w:t>sont</w:t>
      </w:r>
      <w:r w:rsidR="001D1A44">
        <w:rPr>
          <w:b/>
        </w:rPr>
        <w:t xml:space="preserve"> </w:t>
      </w:r>
      <w:r w:rsidRPr="00A93373">
        <w:rPr>
          <w:b/>
        </w:rPr>
        <w:t>reconnues</w:t>
      </w:r>
      <w:r w:rsidR="001D1A44">
        <w:rPr>
          <w:b/>
        </w:rPr>
        <w:t xml:space="preserve"> </w:t>
      </w:r>
      <w:r w:rsidRPr="00A93373">
        <w:rPr>
          <w:b/>
        </w:rPr>
        <w:t>coupables</w:t>
      </w:r>
      <w:r w:rsidR="001D1A44">
        <w:rPr>
          <w:b/>
        </w:rPr>
        <w:t> ;</w:t>
      </w:r>
    </w:p>
    <w:p w:rsidR="00FE6F3E" w:rsidRPr="00A93373" w:rsidRDefault="00FE6F3E" w:rsidP="00FA0A19">
      <w:pPr>
        <w:pStyle w:val="SingleTxtG"/>
        <w:ind w:firstLine="567"/>
        <w:rPr>
          <w:b/>
        </w:rPr>
      </w:pPr>
      <w:r w:rsidRPr="00A93373">
        <w:rPr>
          <w:b/>
        </w:rPr>
        <w:t>c)</w:t>
      </w:r>
      <w:r w:rsidRPr="00A93373">
        <w:rPr>
          <w:b/>
        </w:rPr>
        <w:tab/>
        <w:t>De</w:t>
      </w:r>
      <w:r w:rsidR="001D1A44">
        <w:rPr>
          <w:b/>
        </w:rPr>
        <w:t xml:space="preserve"> </w:t>
      </w:r>
      <w:r w:rsidRPr="00A93373">
        <w:rPr>
          <w:b/>
        </w:rPr>
        <w:t>faciliter</w:t>
      </w:r>
      <w:r w:rsidR="001D1A44">
        <w:rPr>
          <w:b/>
        </w:rPr>
        <w:t xml:space="preserve"> </w:t>
      </w:r>
      <w:r w:rsidRPr="00A93373">
        <w:rPr>
          <w:b/>
        </w:rPr>
        <w:t>le</w:t>
      </w:r>
      <w:r w:rsidR="001D1A44">
        <w:rPr>
          <w:b/>
        </w:rPr>
        <w:t xml:space="preserve"> </w:t>
      </w:r>
      <w:r w:rsidRPr="00A93373">
        <w:rPr>
          <w:b/>
        </w:rPr>
        <w:t>retrait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r w:rsidRPr="00A93373">
        <w:rPr>
          <w:b/>
        </w:rPr>
        <w:t>enfants</w:t>
      </w:r>
      <w:r w:rsidR="001D1A44">
        <w:rPr>
          <w:b/>
        </w:rPr>
        <w:t xml:space="preserve"> </w:t>
      </w:r>
      <w:r w:rsidRPr="00A93373">
        <w:rPr>
          <w:b/>
        </w:rPr>
        <w:t>du</w:t>
      </w:r>
      <w:r w:rsidR="001D1A44">
        <w:rPr>
          <w:b/>
        </w:rPr>
        <w:t xml:space="preserve"> </w:t>
      </w:r>
      <w:r w:rsidRPr="00A93373">
        <w:rPr>
          <w:b/>
        </w:rPr>
        <w:t>travail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faire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sorte</w:t>
      </w:r>
      <w:r w:rsidR="001D1A44">
        <w:rPr>
          <w:b/>
        </w:rPr>
        <w:t xml:space="preserve"> </w:t>
      </w:r>
      <w:r w:rsidRPr="00A93373">
        <w:rPr>
          <w:b/>
        </w:rPr>
        <w:t>qu’ils</w:t>
      </w:r>
      <w:r w:rsidR="001D1A44">
        <w:rPr>
          <w:b/>
        </w:rPr>
        <w:t xml:space="preserve"> </w:t>
      </w:r>
      <w:r w:rsidRPr="00A93373">
        <w:rPr>
          <w:b/>
        </w:rPr>
        <w:t>aient</w:t>
      </w:r>
      <w:r w:rsidR="001D1A44">
        <w:rPr>
          <w:b/>
        </w:rPr>
        <w:t xml:space="preserve"> </w:t>
      </w:r>
      <w:r w:rsidRPr="00A93373">
        <w:rPr>
          <w:b/>
        </w:rPr>
        <w:t>accès</w:t>
      </w:r>
      <w:r w:rsidR="001D1A44">
        <w:rPr>
          <w:b/>
        </w:rPr>
        <w:t xml:space="preserve"> </w:t>
      </w:r>
      <w:r w:rsidRPr="00A93373">
        <w:rPr>
          <w:b/>
        </w:rPr>
        <w:t>à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r w:rsidRPr="00A93373">
        <w:rPr>
          <w:b/>
        </w:rPr>
        <w:t>possibilités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s’instruire</w:t>
      </w:r>
      <w:r w:rsidR="001D1A44">
        <w:rPr>
          <w:b/>
        </w:rPr>
        <w:t> ;</w:t>
      </w:r>
    </w:p>
    <w:p w:rsidR="00FE6F3E" w:rsidRPr="00E63980" w:rsidRDefault="00FE6F3E" w:rsidP="00FA0A19">
      <w:pPr>
        <w:pStyle w:val="SingleTxtG"/>
        <w:ind w:firstLine="567"/>
        <w:rPr>
          <w:b/>
          <w:bCs/>
        </w:rPr>
      </w:pPr>
      <w:r w:rsidRPr="00A93373">
        <w:rPr>
          <w:b/>
        </w:rPr>
        <w:t>d)</w:t>
      </w:r>
      <w:r w:rsidRPr="00A93373">
        <w:rPr>
          <w:b/>
        </w:rPr>
        <w:tab/>
        <w:t>De</w:t>
      </w:r>
      <w:r w:rsidR="001D1A44">
        <w:rPr>
          <w:b/>
        </w:rPr>
        <w:t xml:space="preserve"> </w:t>
      </w:r>
      <w:r w:rsidRPr="00A93373">
        <w:rPr>
          <w:b/>
        </w:rPr>
        <w:t>mettre</w:t>
      </w:r>
      <w:r w:rsidR="001D1A44">
        <w:rPr>
          <w:b/>
        </w:rPr>
        <w:t xml:space="preserve"> </w:t>
      </w:r>
      <w:r w:rsidRPr="00A93373">
        <w:rPr>
          <w:b/>
        </w:rPr>
        <w:t>pleinement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œuvre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politique</w:t>
      </w:r>
      <w:r w:rsidR="001D1A44">
        <w:rPr>
          <w:b/>
        </w:rPr>
        <w:t xml:space="preserve"> </w:t>
      </w:r>
      <w:r w:rsidRPr="00A93373">
        <w:rPr>
          <w:b/>
        </w:rPr>
        <w:t>nationale</w:t>
      </w:r>
      <w:r w:rsidR="001D1A44">
        <w:rPr>
          <w:b/>
        </w:rPr>
        <w:t xml:space="preserve"> </w:t>
      </w:r>
      <w:r w:rsidRPr="00A93373">
        <w:rPr>
          <w:b/>
        </w:rPr>
        <w:t>d’élimination</w:t>
      </w:r>
      <w:r w:rsidR="001D1A44">
        <w:rPr>
          <w:b/>
        </w:rPr>
        <w:t xml:space="preserve"> </w:t>
      </w:r>
      <w:r w:rsidRPr="00A93373">
        <w:rPr>
          <w:b/>
        </w:rPr>
        <w:t>du</w:t>
      </w:r>
      <w:r w:rsidR="001D1A44">
        <w:rPr>
          <w:b/>
        </w:rPr>
        <w:t xml:space="preserve"> </w:t>
      </w:r>
      <w:r w:rsidRPr="00A93373">
        <w:rPr>
          <w:b/>
        </w:rPr>
        <w:t>travail</w:t>
      </w:r>
      <w:r w:rsidR="001D1A44">
        <w:rPr>
          <w:b/>
        </w:rPr>
        <w:t xml:space="preserve"> </w:t>
      </w:r>
      <w:r w:rsidRPr="00A93373">
        <w:rPr>
          <w:b/>
        </w:rPr>
        <w:t>des</w:t>
      </w:r>
      <w:r w:rsidR="001D1A44">
        <w:rPr>
          <w:b/>
        </w:rPr>
        <w:t xml:space="preserve"> </w:t>
      </w:r>
      <w:r w:rsidRPr="00A93373">
        <w:rPr>
          <w:b/>
        </w:rPr>
        <w:t>enfants</w:t>
      </w:r>
      <w:r w:rsidR="001D1A44">
        <w:rPr>
          <w:b/>
        </w:rPr>
        <w:t xml:space="preserve"> </w:t>
      </w:r>
      <w:r w:rsidRPr="00A93373">
        <w:rPr>
          <w:b/>
        </w:rPr>
        <w:t>adoptée</w:t>
      </w:r>
      <w:r w:rsidR="001D1A44">
        <w:rPr>
          <w:b/>
        </w:rPr>
        <w:t xml:space="preserve"> </w:t>
      </w:r>
      <w:r w:rsidRPr="00A93373">
        <w:rPr>
          <w:b/>
        </w:rPr>
        <w:t>en</w:t>
      </w:r>
      <w:r w:rsidR="001D1A44">
        <w:rPr>
          <w:b/>
        </w:rPr>
        <w:t xml:space="preserve"> </w:t>
      </w:r>
      <w:r w:rsidRPr="00A93373">
        <w:rPr>
          <w:b/>
        </w:rPr>
        <w:t>2010</w:t>
      </w:r>
      <w:r w:rsidR="001D1A44">
        <w:rPr>
          <w:b/>
        </w:rPr>
        <w:t xml:space="preserve"> </w:t>
      </w:r>
      <w:r w:rsidRPr="00A93373">
        <w:rPr>
          <w:b/>
        </w:rPr>
        <w:t>et</w:t>
      </w:r>
      <w:r w:rsidR="001D1A44">
        <w:rPr>
          <w:b/>
        </w:rPr>
        <w:t xml:space="preserve"> </w:t>
      </w:r>
      <w:r w:rsidRPr="00A93373">
        <w:rPr>
          <w:b/>
        </w:rPr>
        <w:t>les</w:t>
      </w:r>
      <w:r w:rsidR="001D1A44">
        <w:rPr>
          <w:b/>
        </w:rPr>
        <w:t xml:space="preserve"> </w:t>
      </w:r>
      <w:r w:rsidRPr="00A93373">
        <w:rPr>
          <w:b/>
        </w:rPr>
        <w:t>10</w:t>
      </w:r>
      <w:r w:rsidR="00D13096">
        <w:rPr>
          <w:b/>
        </w:rPr>
        <w:t> </w:t>
      </w:r>
      <w:r w:rsidRPr="00A93373">
        <w:rPr>
          <w:b/>
        </w:rPr>
        <w:t>directives</w:t>
      </w:r>
      <w:r w:rsidR="001D1A44">
        <w:rPr>
          <w:b/>
        </w:rPr>
        <w:t xml:space="preserve"> </w:t>
      </w:r>
      <w:r w:rsidRPr="00A93373">
        <w:rPr>
          <w:b/>
        </w:rPr>
        <w:t>émises</w:t>
      </w:r>
      <w:r w:rsidR="001D1A44">
        <w:rPr>
          <w:b/>
        </w:rPr>
        <w:t xml:space="preserve"> </w:t>
      </w:r>
      <w:r w:rsidRPr="00A93373">
        <w:rPr>
          <w:b/>
        </w:rPr>
        <w:t>par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Division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Haute</w:t>
      </w:r>
      <w:r w:rsidR="001D1A44">
        <w:rPr>
          <w:b/>
        </w:rPr>
        <w:t xml:space="preserve"> </w:t>
      </w:r>
      <w:r w:rsidRPr="00A93373">
        <w:rPr>
          <w:b/>
        </w:rPr>
        <w:t>Cour</w:t>
      </w:r>
      <w:r w:rsidR="001D1A44">
        <w:rPr>
          <w:b/>
        </w:rPr>
        <w:t xml:space="preserve"> </w:t>
      </w:r>
      <w:r w:rsidRPr="00A93373">
        <w:rPr>
          <w:b/>
        </w:rPr>
        <w:t>de</w:t>
      </w:r>
      <w:r w:rsidR="001D1A44">
        <w:rPr>
          <w:b/>
        </w:rPr>
        <w:t xml:space="preserve"> </w:t>
      </w:r>
      <w:r w:rsidRPr="00A93373">
        <w:rPr>
          <w:b/>
        </w:rPr>
        <w:t>la</w:t>
      </w:r>
      <w:r w:rsidR="001D1A44">
        <w:rPr>
          <w:b/>
        </w:rPr>
        <w:t xml:space="preserve"> </w:t>
      </w:r>
      <w:r w:rsidRPr="00A93373">
        <w:rPr>
          <w:b/>
        </w:rPr>
        <w:t>Cour</w:t>
      </w:r>
      <w:r w:rsidR="001D1A44">
        <w:rPr>
          <w:b/>
        </w:rPr>
        <w:t xml:space="preserve"> </w:t>
      </w:r>
      <w:r w:rsidRPr="00A93373">
        <w:rPr>
          <w:b/>
        </w:rPr>
        <w:t>sup</w:t>
      </w:r>
      <w:r w:rsidRPr="00E63980">
        <w:rPr>
          <w:b/>
          <w:bCs/>
        </w:rPr>
        <w:t>rême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suite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saisie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(requête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</w:t>
      </w:r>
      <w:r w:rsidRPr="00E63980">
        <w:rPr>
          <w:b/>
          <w:bCs/>
          <w:vertAlign w:val="superscript"/>
        </w:rPr>
        <w:t>o</w:t>
      </w:r>
      <w:r w:rsidR="00D13096">
        <w:rPr>
          <w:b/>
          <w:bCs/>
        </w:rPr>
        <w:t> </w:t>
      </w:r>
      <w:r w:rsidRPr="00E63980">
        <w:rPr>
          <w:b/>
          <w:bCs/>
        </w:rPr>
        <w:t>3598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2010)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l’Association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nationale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femmes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juristes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Bangladesh.</w:t>
      </w:r>
    </w:p>
    <w:p w:rsidR="00FE6F3E" w:rsidRPr="00E63980" w:rsidRDefault="00E63980" w:rsidP="002F580B">
      <w:pPr>
        <w:pStyle w:val="H23G"/>
      </w:pPr>
      <w:r w:rsidRPr="00E63980">
        <w:tab/>
      </w:r>
      <w:r w:rsidRPr="00E63980">
        <w:tab/>
      </w:r>
      <w:r w:rsidR="00FE6F3E" w:rsidRPr="00E63980">
        <w:t>Droit</w:t>
      </w:r>
      <w:r w:rsidR="001D1A44">
        <w:t xml:space="preserve"> </w:t>
      </w:r>
      <w:r w:rsidR="00FE6F3E" w:rsidRPr="00E63980">
        <w:t>à</w:t>
      </w:r>
      <w:r w:rsidR="001D1A44">
        <w:t xml:space="preserve"> </w:t>
      </w:r>
      <w:r w:rsidR="00FE6F3E" w:rsidRPr="00E63980">
        <w:t>l’alimentation</w:t>
      </w:r>
      <w:r w:rsidR="001D1A44">
        <w:t xml:space="preserve"> </w:t>
      </w:r>
      <w:r w:rsidR="00FE6F3E" w:rsidRPr="00E63980">
        <w:t>et</w:t>
      </w:r>
      <w:r w:rsidR="001D1A44">
        <w:t xml:space="preserve"> </w:t>
      </w:r>
      <w:r w:rsidR="00FE6F3E" w:rsidRPr="00E63980">
        <w:t>à</w:t>
      </w:r>
      <w:r w:rsidR="001D1A44">
        <w:t xml:space="preserve"> </w:t>
      </w:r>
      <w:r w:rsidR="00FE6F3E" w:rsidRPr="00E63980">
        <w:t>la</w:t>
      </w:r>
      <w:r w:rsidR="001D1A44">
        <w:t xml:space="preserve"> </w:t>
      </w:r>
      <w:r w:rsidR="00FE6F3E" w:rsidRPr="00E63980">
        <w:t>nutrition</w:t>
      </w:r>
    </w:p>
    <w:p w:rsidR="00FE6F3E" w:rsidRPr="00E63980" w:rsidRDefault="00FE6F3E" w:rsidP="00340C63">
      <w:pPr>
        <w:pStyle w:val="SingleTxtG"/>
        <w:rPr>
          <w:bCs/>
        </w:rPr>
      </w:pPr>
      <w:r w:rsidRPr="00E63980">
        <w:rPr>
          <w:bCs/>
        </w:rPr>
        <w:t>56.</w:t>
      </w:r>
      <w:r w:rsidRPr="00E63980">
        <w:rPr>
          <w:bCs/>
        </w:rPr>
        <w:tab/>
        <w:t>Le</w:t>
      </w:r>
      <w:r w:rsidR="001D1A44">
        <w:rPr>
          <w:bCs/>
        </w:rPr>
        <w:t xml:space="preserve"> </w:t>
      </w:r>
      <w:r w:rsidRPr="00E63980">
        <w:rPr>
          <w:bCs/>
        </w:rPr>
        <w:t>Comité</w:t>
      </w:r>
      <w:r w:rsidR="001D1A44">
        <w:rPr>
          <w:bCs/>
        </w:rPr>
        <w:t xml:space="preserve"> </w:t>
      </w:r>
      <w:r w:rsidRPr="00E63980">
        <w:rPr>
          <w:bCs/>
        </w:rPr>
        <w:t>prend</w:t>
      </w:r>
      <w:r w:rsidR="001D1A44">
        <w:rPr>
          <w:bCs/>
        </w:rPr>
        <w:t xml:space="preserve"> </w:t>
      </w:r>
      <w:r w:rsidRPr="00E63980">
        <w:rPr>
          <w:bCs/>
        </w:rPr>
        <w:t>note</w:t>
      </w:r>
      <w:r w:rsidR="001D1A44">
        <w:rPr>
          <w:bCs/>
        </w:rPr>
        <w:t xml:space="preserve"> </w:t>
      </w:r>
      <w:r w:rsidRPr="00E63980">
        <w:rPr>
          <w:bCs/>
        </w:rPr>
        <w:t>avec</w:t>
      </w:r>
      <w:r w:rsidR="001D1A44">
        <w:rPr>
          <w:bCs/>
        </w:rPr>
        <w:t xml:space="preserve"> </w:t>
      </w:r>
      <w:r w:rsidRPr="00E63980">
        <w:rPr>
          <w:bCs/>
        </w:rPr>
        <w:t>préoccupation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série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graves</w:t>
      </w:r>
      <w:r w:rsidR="001D1A44">
        <w:rPr>
          <w:bCs/>
        </w:rPr>
        <w:t xml:space="preserve"> </w:t>
      </w:r>
      <w:r w:rsidRPr="00E63980">
        <w:rPr>
          <w:bCs/>
        </w:rPr>
        <w:t>crises</w:t>
      </w:r>
      <w:r w:rsidR="001D1A44">
        <w:rPr>
          <w:bCs/>
        </w:rPr>
        <w:t xml:space="preserve"> </w:t>
      </w:r>
      <w:r w:rsidRPr="00E63980">
        <w:rPr>
          <w:bCs/>
        </w:rPr>
        <w:t>alimentaires</w:t>
      </w:r>
      <w:r w:rsidR="001D1A44">
        <w:rPr>
          <w:bCs/>
        </w:rPr>
        <w:t xml:space="preserve"> </w:t>
      </w:r>
      <w:r w:rsidRPr="00E63980">
        <w:rPr>
          <w:bCs/>
        </w:rPr>
        <w:t>auxquelles</w:t>
      </w:r>
      <w:r w:rsidR="001D1A44">
        <w:rPr>
          <w:bCs/>
        </w:rPr>
        <w:t xml:space="preserve"> </w:t>
      </w:r>
      <w:r w:rsidRPr="00E63980">
        <w:rPr>
          <w:bCs/>
        </w:rPr>
        <w:t>l’État</w:t>
      </w:r>
      <w:r w:rsidR="001D1A44">
        <w:rPr>
          <w:bCs/>
        </w:rPr>
        <w:t xml:space="preserve"> </w:t>
      </w:r>
      <w:r w:rsidRPr="00E63980">
        <w:rPr>
          <w:bCs/>
        </w:rPr>
        <w:t>partie</w:t>
      </w:r>
      <w:r w:rsidR="001D1A44">
        <w:rPr>
          <w:bCs/>
        </w:rPr>
        <w:t xml:space="preserve"> </w:t>
      </w:r>
      <w:r w:rsidRPr="00E63980">
        <w:rPr>
          <w:bCs/>
        </w:rPr>
        <w:t>a</w:t>
      </w:r>
      <w:r w:rsidR="001D1A44">
        <w:rPr>
          <w:bCs/>
        </w:rPr>
        <w:t xml:space="preserve"> </w:t>
      </w:r>
      <w:r w:rsidRPr="00E63980">
        <w:rPr>
          <w:bCs/>
        </w:rPr>
        <w:t>dû</w:t>
      </w:r>
      <w:r w:rsidR="001D1A44">
        <w:rPr>
          <w:bCs/>
        </w:rPr>
        <w:t xml:space="preserve"> </w:t>
      </w:r>
      <w:r w:rsidRPr="00E63980">
        <w:rPr>
          <w:bCs/>
        </w:rPr>
        <w:t>faire</w:t>
      </w:r>
      <w:r w:rsidR="001D1A44">
        <w:rPr>
          <w:bCs/>
        </w:rPr>
        <w:t xml:space="preserve"> </w:t>
      </w:r>
      <w:r w:rsidRPr="00E63980">
        <w:rPr>
          <w:bCs/>
        </w:rPr>
        <w:t>face,</w:t>
      </w:r>
      <w:r w:rsidR="001D1A44">
        <w:rPr>
          <w:bCs/>
        </w:rPr>
        <w:t xml:space="preserve"> </w:t>
      </w:r>
      <w:r w:rsidRPr="00E63980">
        <w:rPr>
          <w:bCs/>
        </w:rPr>
        <w:t>notamment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le</w:t>
      </w:r>
      <w:r w:rsidR="001D1A44">
        <w:rPr>
          <w:bCs/>
        </w:rPr>
        <w:t xml:space="preserve"> </w:t>
      </w:r>
      <w:r w:rsidRPr="00E63980">
        <w:rPr>
          <w:bCs/>
        </w:rPr>
        <w:t>cadre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la</w:t>
      </w:r>
      <w:r w:rsidR="001D1A44">
        <w:rPr>
          <w:bCs/>
        </w:rPr>
        <w:t xml:space="preserve"> </w:t>
      </w:r>
      <w:r w:rsidRPr="00E63980">
        <w:rPr>
          <w:bCs/>
        </w:rPr>
        <w:t>situation</w:t>
      </w:r>
      <w:r w:rsidR="001D1A44">
        <w:rPr>
          <w:bCs/>
        </w:rPr>
        <w:t xml:space="preserve"> </w:t>
      </w:r>
      <w:r w:rsidRPr="00E63980">
        <w:rPr>
          <w:bCs/>
        </w:rPr>
        <w:t>humanitaire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s’est</w:t>
      </w:r>
      <w:r w:rsidR="001D1A44">
        <w:rPr>
          <w:bCs/>
        </w:rPr>
        <w:t xml:space="preserve"> </w:t>
      </w:r>
      <w:r w:rsidRPr="00E63980">
        <w:rPr>
          <w:bCs/>
        </w:rPr>
        <w:t>produite</w:t>
      </w:r>
      <w:r w:rsidR="001D1A44">
        <w:rPr>
          <w:bCs/>
        </w:rPr>
        <w:t xml:space="preserve"> </w:t>
      </w:r>
      <w:r w:rsidRPr="00E63980">
        <w:rPr>
          <w:bCs/>
        </w:rPr>
        <w:t>récemment</w:t>
      </w:r>
      <w:r w:rsidR="001D1A44">
        <w:rPr>
          <w:bCs/>
        </w:rPr>
        <w:t xml:space="preserve"> </w:t>
      </w:r>
      <w:r w:rsidRPr="00E63980">
        <w:rPr>
          <w:bCs/>
        </w:rPr>
        <w:t>dans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Chittagong</w:t>
      </w:r>
      <w:r w:rsidR="001D1A44">
        <w:rPr>
          <w:bCs/>
        </w:rPr>
        <w:t xml:space="preserve"> </w:t>
      </w:r>
      <w:r w:rsidRPr="00E63980">
        <w:rPr>
          <w:bCs/>
        </w:rPr>
        <w:t>Hill</w:t>
      </w:r>
      <w:r w:rsidR="001D1A44">
        <w:rPr>
          <w:bCs/>
        </w:rPr>
        <w:t xml:space="preserve"> </w:t>
      </w:r>
      <w:r w:rsidRPr="00E63980">
        <w:rPr>
          <w:bCs/>
        </w:rPr>
        <w:t>Tracts,</w:t>
      </w:r>
      <w:r w:rsidR="001D1A44">
        <w:rPr>
          <w:bCs/>
        </w:rPr>
        <w:t xml:space="preserve"> </w:t>
      </w:r>
      <w:r w:rsidRPr="00E63980">
        <w:rPr>
          <w:bCs/>
        </w:rPr>
        <w:t>plus</w:t>
      </w:r>
      <w:r w:rsidR="001D1A44">
        <w:rPr>
          <w:bCs/>
        </w:rPr>
        <w:t xml:space="preserve"> </w:t>
      </w:r>
      <w:r w:rsidRPr="00E63980">
        <w:rPr>
          <w:bCs/>
        </w:rPr>
        <w:t>précisément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proofErr w:type="spellStart"/>
      <w:r w:rsidRPr="00E63980">
        <w:rPr>
          <w:bCs/>
        </w:rPr>
        <w:t>Thanchi</w:t>
      </w:r>
      <w:proofErr w:type="spellEnd"/>
      <w:r w:rsidR="001D1A44">
        <w:rPr>
          <w:bCs/>
        </w:rPr>
        <w:t xml:space="preserve"> </w:t>
      </w:r>
      <w:r w:rsidRPr="00E63980">
        <w:rPr>
          <w:bCs/>
        </w:rPr>
        <w:t>(district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proofErr w:type="spellStart"/>
      <w:r w:rsidRPr="00E63980">
        <w:rPr>
          <w:bCs/>
        </w:rPr>
        <w:t>Bandarban</w:t>
      </w:r>
      <w:proofErr w:type="spellEnd"/>
      <w:r w:rsidRPr="00E63980">
        <w:rPr>
          <w:bCs/>
        </w:rPr>
        <w:t>)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2016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à</w:t>
      </w:r>
      <w:r w:rsidR="001D1A44">
        <w:rPr>
          <w:bCs/>
        </w:rPr>
        <w:t xml:space="preserve"> </w:t>
      </w:r>
      <w:proofErr w:type="spellStart"/>
      <w:r w:rsidRPr="00E63980">
        <w:rPr>
          <w:bCs/>
        </w:rPr>
        <w:t>Sajek</w:t>
      </w:r>
      <w:proofErr w:type="spellEnd"/>
      <w:r w:rsidR="001D1A44">
        <w:rPr>
          <w:bCs/>
        </w:rPr>
        <w:t xml:space="preserve"> </w:t>
      </w:r>
      <w:r w:rsidRPr="00E63980">
        <w:rPr>
          <w:bCs/>
        </w:rPr>
        <w:t>(district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proofErr w:type="spellStart"/>
      <w:r w:rsidRPr="00E63980">
        <w:rPr>
          <w:bCs/>
        </w:rPr>
        <w:t>Rangamati</w:t>
      </w:r>
      <w:proofErr w:type="spellEnd"/>
      <w:r w:rsidRPr="00E63980">
        <w:rPr>
          <w:bCs/>
        </w:rPr>
        <w:t>)</w:t>
      </w:r>
      <w:r w:rsidR="001D1A44">
        <w:rPr>
          <w:bCs/>
        </w:rPr>
        <w:t xml:space="preserve"> </w:t>
      </w:r>
      <w:r w:rsidRPr="00E63980">
        <w:rPr>
          <w:bCs/>
        </w:rPr>
        <w:t>en</w:t>
      </w:r>
      <w:r w:rsidR="001D1A44">
        <w:rPr>
          <w:bCs/>
        </w:rPr>
        <w:t xml:space="preserve"> </w:t>
      </w:r>
      <w:r w:rsidRPr="00E63980">
        <w:rPr>
          <w:bCs/>
        </w:rPr>
        <w:t>2017.</w:t>
      </w:r>
      <w:r w:rsidR="001D1A44">
        <w:rPr>
          <w:bCs/>
        </w:rPr>
        <w:t xml:space="preserve"> </w:t>
      </w:r>
      <w:r w:rsidRPr="00E63980">
        <w:rPr>
          <w:bCs/>
        </w:rPr>
        <w:t>Il</w:t>
      </w:r>
      <w:r w:rsidR="001D1A44">
        <w:rPr>
          <w:bCs/>
        </w:rPr>
        <w:t xml:space="preserve"> </w:t>
      </w:r>
      <w:r w:rsidRPr="00E63980">
        <w:rPr>
          <w:bCs/>
        </w:rPr>
        <w:t>s’inquiète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ce</w:t>
      </w:r>
      <w:r w:rsidR="001D1A44">
        <w:rPr>
          <w:bCs/>
        </w:rPr>
        <w:t xml:space="preserve"> </w:t>
      </w:r>
      <w:r w:rsidRPr="00E63980">
        <w:rPr>
          <w:bCs/>
        </w:rPr>
        <w:t>qu’un</w:t>
      </w:r>
      <w:r w:rsidR="001D1A44">
        <w:rPr>
          <w:bCs/>
        </w:rPr>
        <w:t xml:space="preserve"> </w:t>
      </w:r>
      <w:r w:rsidRPr="00E63980">
        <w:rPr>
          <w:bCs/>
        </w:rPr>
        <w:t>très</w:t>
      </w:r>
      <w:r w:rsidR="001D1A44">
        <w:rPr>
          <w:bCs/>
        </w:rPr>
        <w:t xml:space="preserve"> </w:t>
      </w:r>
      <w:r w:rsidRPr="00E63980">
        <w:rPr>
          <w:bCs/>
        </w:rPr>
        <w:t>grand</w:t>
      </w:r>
      <w:r w:rsidR="001D1A44">
        <w:rPr>
          <w:bCs/>
        </w:rPr>
        <w:t xml:space="preserve"> </w:t>
      </w:r>
      <w:r w:rsidRPr="00E63980">
        <w:rPr>
          <w:bCs/>
        </w:rPr>
        <w:t>nombre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personnes</w:t>
      </w:r>
      <w:r w:rsidR="001D1A44">
        <w:rPr>
          <w:bCs/>
        </w:rPr>
        <w:t xml:space="preserve"> </w:t>
      </w:r>
      <w:r w:rsidRPr="00E63980">
        <w:rPr>
          <w:bCs/>
        </w:rPr>
        <w:t>continuent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souffrir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sous-alimentation</w:t>
      </w:r>
      <w:r w:rsidR="001D1A44">
        <w:rPr>
          <w:bCs/>
        </w:rPr>
        <w:t xml:space="preserve"> </w:t>
      </w:r>
      <w:r w:rsidRPr="00E63980">
        <w:rPr>
          <w:bCs/>
        </w:rPr>
        <w:t>saisonnière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malnutrition</w:t>
      </w:r>
      <w:r w:rsidR="001D1A44">
        <w:rPr>
          <w:bCs/>
        </w:rPr>
        <w:t xml:space="preserve"> </w:t>
      </w:r>
      <w:r w:rsidRPr="00E63980">
        <w:rPr>
          <w:bCs/>
        </w:rPr>
        <w:t>chronique,</w:t>
      </w:r>
      <w:r w:rsidR="001D1A44">
        <w:rPr>
          <w:bCs/>
        </w:rPr>
        <w:t xml:space="preserve"> </w:t>
      </w:r>
      <w:r w:rsidRPr="00E63980">
        <w:rPr>
          <w:bCs/>
        </w:rPr>
        <w:t>affections</w:t>
      </w:r>
      <w:r w:rsidR="001D1A44">
        <w:rPr>
          <w:bCs/>
        </w:rPr>
        <w:t xml:space="preserve"> </w:t>
      </w:r>
      <w:r w:rsidRPr="00E63980">
        <w:rPr>
          <w:bCs/>
        </w:rPr>
        <w:t>qui</w:t>
      </w:r>
      <w:r w:rsidR="001D1A44">
        <w:rPr>
          <w:bCs/>
        </w:rPr>
        <w:t xml:space="preserve"> </w:t>
      </w:r>
      <w:r w:rsidRPr="00E63980">
        <w:rPr>
          <w:bCs/>
        </w:rPr>
        <w:t>touchent</w:t>
      </w:r>
      <w:r w:rsidR="001D1A44">
        <w:rPr>
          <w:bCs/>
        </w:rPr>
        <w:t xml:space="preserve"> </w:t>
      </w:r>
      <w:r w:rsidRPr="00E63980">
        <w:rPr>
          <w:bCs/>
        </w:rPr>
        <w:t>de</w:t>
      </w:r>
      <w:r w:rsidR="001D1A44">
        <w:rPr>
          <w:bCs/>
        </w:rPr>
        <w:t xml:space="preserve"> </w:t>
      </w:r>
      <w:r w:rsidRPr="00E63980">
        <w:rPr>
          <w:bCs/>
        </w:rPr>
        <w:t>manière</w:t>
      </w:r>
      <w:r w:rsidR="001D1A44">
        <w:rPr>
          <w:bCs/>
        </w:rPr>
        <w:t xml:space="preserve"> </w:t>
      </w:r>
      <w:r w:rsidRPr="00E63980">
        <w:rPr>
          <w:bCs/>
        </w:rPr>
        <w:t>disproportionnée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campagnes</w:t>
      </w:r>
      <w:r w:rsidR="001D1A44">
        <w:rPr>
          <w:bCs/>
        </w:rPr>
        <w:t xml:space="preserve"> </w:t>
      </w:r>
      <w:r w:rsidRPr="00E63980">
        <w:rPr>
          <w:bCs/>
        </w:rPr>
        <w:t>et</w:t>
      </w:r>
      <w:r w:rsidR="001D1A44">
        <w:rPr>
          <w:bCs/>
        </w:rPr>
        <w:t xml:space="preserve"> </w:t>
      </w:r>
      <w:r w:rsidRPr="00E63980">
        <w:rPr>
          <w:bCs/>
        </w:rPr>
        <w:t>les</w:t>
      </w:r>
      <w:r w:rsidR="001D1A44">
        <w:rPr>
          <w:bCs/>
        </w:rPr>
        <w:t xml:space="preserve"> </w:t>
      </w:r>
      <w:r w:rsidRPr="00E63980">
        <w:rPr>
          <w:bCs/>
        </w:rPr>
        <w:t>foyers</w:t>
      </w:r>
      <w:r w:rsidR="001D1A44">
        <w:rPr>
          <w:bCs/>
        </w:rPr>
        <w:t xml:space="preserve"> </w:t>
      </w:r>
      <w:r w:rsidRPr="00E63980">
        <w:rPr>
          <w:bCs/>
        </w:rPr>
        <w:t>défavorisés</w:t>
      </w:r>
      <w:r w:rsidR="001D1A44">
        <w:rPr>
          <w:bCs/>
        </w:rPr>
        <w:t xml:space="preserve"> </w:t>
      </w:r>
      <w:r w:rsidRPr="00E63980">
        <w:rPr>
          <w:bCs/>
        </w:rPr>
        <w:t>(art.</w:t>
      </w:r>
      <w:r w:rsidR="00D13096">
        <w:rPr>
          <w:bCs/>
        </w:rPr>
        <w:t> </w:t>
      </w:r>
      <w:r w:rsidRPr="00E63980">
        <w:rPr>
          <w:bCs/>
        </w:rPr>
        <w:t>11).</w:t>
      </w:r>
    </w:p>
    <w:p w:rsidR="00FE6F3E" w:rsidRPr="00E63980" w:rsidRDefault="00FE6F3E" w:rsidP="00D13096">
      <w:pPr>
        <w:pStyle w:val="SingleTxtG"/>
        <w:keepNext/>
        <w:rPr>
          <w:bCs/>
        </w:rPr>
      </w:pPr>
      <w:r w:rsidRPr="00E63980">
        <w:rPr>
          <w:bCs/>
        </w:rPr>
        <w:t>57.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redoubler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d’efforts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> :</w:t>
      </w:r>
      <w:r w:rsidR="001D1A44">
        <w:rPr>
          <w:bCs/>
        </w:rPr>
        <w:t xml:space="preserve"> </w:t>
      </w:r>
    </w:p>
    <w:p w:rsidR="00FE6F3E" w:rsidRPr="00E63980" w:rsidRDefault="00FE6F3E" w:rsidP="00E63980">
      <w:pPr>
        <w:pStyle w:val="SingleTxtG"/>
        <w:ind w:firstLine="567"/>
        <w:rPr>
          <w:b/>
        </w:rPr>
      </w:pPr>
      <w:r w:rsidRPr="00E63980">
        <w:rPr>
          <w:b/>
          <w:bCs/>
        </w:rPr>
        <w:t>a)</w:t>
      </w:r>
      <w:r w:rsidRPr="00E63980">
        <w:rPr>
          <w:b/>
        </w:rPr>
        <w:tab/>
        <w:t>Prévenir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crises</w:t>
      </w:r>
      <w:r w:rsidR="001D1A44">
        <w:rPr>
          <w:b/>
        </w:rPr>
        <w:t xml:space="preserve"> </w:t>
      </w:r>
      <w:r w:rsidRPr="00E63980">
        <w:rPr>
          <w:b/>
        </w:rPr>
        <w:t>alimentaires,</w:t>
      </w:r>
      <w:r w:rsidR="001D1A44">
        <w:rPr>
          <w:b/>
        </w:rPr>
        <w:t xml:space="preserve"> </w:t>
      </w:r>
      <w:r w:rsidRPr="00E63980">
        <w:rPr>
          <w:b/>
        </w:rPr>
        <w:t>notamment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prévoyant</w:t>
      </w:r>
      <w:r w:rsidR="001D1A44">
        <w:rPr>
          <w:b/>
        </w:rPr>
        <w:t xml:space="preserve"> </w:t>
      </w:r>
      <w:r w:rsidRPr="00E63980">
        <w:rPr>
          <w:b/>
        </w:rPr>
        <w:t>effectivement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pénuries</w:t>
      </w:r>
      <w:r w:rsidR="001D1A44">
        <w:rPr>
          <w:b/>
        </w:rPr>
        <w:t xml:space="preserve"> </w:t>
      </w:r>
      <w:r w:rsidRPr="00E63980">
        <w:rPr>
          <w:b/>
        </w:rPr>
        <w:t>alimentaires</w:t>
      </w:r>
      <w:r w:rsidR="001D1A44">
        <w:rPr>
          <w:b/>
        </w:rPr>
        <w:t xml:space="preserve"> </w:t>
      </w:r>
      <w:r w:rsidRPr="00E63980">
        <w:rPr>
          <w:b/>
        </w:rPr>
        <w:t>ainsi</w:t>
      </w:r>
      <w:r w:rsidR="001D1A44">
        <w:rPr>
          <w:b/>
        </w:rPr>
        <w:t xml:space="preserve"> </w:t>
      </w:r>
      <w:r w:rsidRPr="00E63980">
        <w:rPr>
          <w:b/>
        </w:rPr>
        <w:t>qu’en</w:t>
      </w:r>
      <w:r w:rsidR="001D1A44">
        <w:rPr>
          <w:b/>
        </w:rPr>
        <w:t xml:space="preserve"> </w:t>
      </w:r>
      <w:r w:rsidRPr="00E63980">
        <w:rPr>
          <w:b/>
        </w:rPr>
        <w:t>assurant</w:t>
      </w:r>
      <w:r w:rsidR="001D1A44">
        <w:rPr>
          <w:b/>
        </w:rPr>
        <w:t xml:space="preserve"> </w:t>
      </w:r>
      <w:r w:rsidRPr="00E63980">
        <w:rPr>
          <w:b/>
        </w:rPr>
        <w:t>l’approvisionnement</w:t>
      </w:r>
      <w:r w:rsidR="001D1A44">
        <w:rPr>
          <w:b/>
        </w:rPr>
        <w:t xml:space="preserve"> </w:t>
      </w:r>
      <w:r w:rsidRPr="00E63980">
        <w:rPr>
          <w:b/>
        </w:rPr>
        <w:t>alimentaire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distribution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vivres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régions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difficulté</w:t>
      </w:r>
      <w:r w:rsidR="001D1A44">
        <w:rPr>
          <w:b/>
        </w:rPr>
        <w:t> ;</w:t>
      </w:r>
    </w:p>
    <w:p w:rsidR="00FE6F3E" w:rsidRPr="00E63980" w:rsidRDefault="00FE6F3E" w:rsidP="00E63980">
      <w:pPr>
        <w:pStyle w:val="SingleTxtG"/>
        <w:ind w:firstLine="567"/>
        <w:rPr>
          <w:b/>
        </w:rPr>
      </w:pPr>
      <w:r w:rsidRPr="00E63980">
        <w:rPr>
          <w:b/>
        </w:rPr>
        <w:t>b)</w:t>
      </w:r>
      <w:r w:rsidRPr="00E63980">
        <w:rPr>
          <w:b/>
        </w:rPr>
        <w:tab/>
        <w:t>Appliquer</w:t>
      </w:r>
      <w:r w:rsidR="001D1A44">
        <w:rPr>
          <w:b/>
        </w:rPr>
        <w:t xml:space="preserve"> </w:t>
      </w:r>
      <w:r w:rsidRPr="00E63980">
        <w:rPr>
          <w:b/>
        </w:rPr>
        <w:t>pleinement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2013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sécurité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denrées</w:t>
      </w:r>
      <w:r w:rsidR="001D1A44">
        <w:rPr>
          <w:b/>
        </w:rPr>
        <w:t xml:space="preserve"> </w:t>
      </w:r>
      <w:r w:rsidRPr="00E63980">
        <w:rPr>
          <w:b/>
        </w:rPr>
        <w:t>alimentaires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règles</w:t>
      </w:r>
      <w:r w:rsidR="001D1A44">
        <w:rPr>
          <w:b/>
        </w:rPr>
        <w:t xml:space="preserve"> </w:t>
      </w:r>
      <w:r w:rsidRPr="00E63980">
        <w:rPr>
          <w:b/>
        </w:rPr>
        <w:t>connexes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2014</w:t>
      </w:r>
      <w:r w:rsidR="001D1A44">
        <w:rPr>
          <w:b/>
        </w:rPr>
        <w:t> ;</w:t>
      </w:r>
    </w:p>
    <w:p w:rsidR="00FE6F3E" w:rsidRPr="00E63980" w:rsidRDefault="00FE6F3E" w:rsidP="00E63980">
      <w:pPr>
        <w:pStyle w:val="SingleTxtG"/>
        <w:ind w:firstLine="567"/>
        <w:rPr>
          <w:b/>
        </w:rPr>
      </w:pPr>
      <w:r w:rsidRPr="00E63980">
        <w:rPr>
          <w:b/>
        </w:rPr>
        <w:t>c)</w:t>
      </w:r>
      <w:r w:rsidRPr="00E63980">
        <w:rPr>
          <w:b/>
        </w:rPr>
        <w:tab/>
        <w:t>Élaborer</w:t>
      </w:r>
      <w:r w:rsidR="001D1A44">
        <w:rPr>
          <w:b/>
        </w:rPr>
        <w:t xml:space="preserve"> </w:t>
      </w:r>
      <w:r w:rsidRPr="00E63980">
        <w:rPr>
          <w:b/>
        </w:rPr>
        <w:t>une</w:t>
      </w:r>
      <w:r w:rsidR="001D1A44">
        <w:rPr>
          <w:b/>
        </w:rPr>
        <w:t xml:space="preserve"> </w:t>
      </w:r>
      <w:r w:rsidRPr="00E63980">
        <w:rPr>
          <w:b/>
        </w:rPr>
        <w:t>stratégie</w:t>
      </w:r>
      <w:r w:rsidR="001D1A44">
        <w:rPr>
          <w:b/>
        </w:rPr>
        <w:t xml:space="preserve"> </w:t>
      </w:r>
      <w:r w:rsidRPr="00E63980">
        <w:rPr>
          <w:b/>
        </w:rPr>
        <w:t>nationale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sécurité</w:t>
      </w:r>
      <w:r w:rsidR="001D1A44">
        <w:rPr>
          <w:b/>
        </w:rPr>
        <w:t xml:space="preserve"> </w:t>
      </w:r>
      <w:r w:rsidRPr="00E63980">
        <w:rPr>
          <w:b/>
        </w:rPr>
        <w:t>alimentaire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nutritionnelle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tenant</w:t>
      </w:r>
      <w:r w:rsidR="001D1A44">
        <w:rPr>
          <w:b/>
        </w:rPr>
        <w:t xml:space="preserve"> </w:t>
      </w:r>
      <w:r w:rsidRPr="00E63980">
        <w:rPr>
          <w:b/>
        </w:rPr>
        <w:t>compte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Directives</w:t>
      </w:r>
      <w:r w:rsidR="001D1A44">
        <w:rPr>
          <w:b/>
        </w:rPr>
        <w:t xml:space="preserve"> </w:t>
      </w:r>
      <w:r w:rsidRPr="00E63980">
        <w:rPr>
          <w:b/>
        </w:rPr>
        <w:t>volontaires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l’appui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concrétisation</w:t>
      </w:r>
      <w:r w:rsidR="001D1A44">
        <w:rPr>
          <w:b/>
        </w:rPr>
        <w:t xml:space="preserve"> </w:t>
      </w:r>
      <w:r w:rsidRPr="00E63980">
        <w:rPr>
          <w:b/>
        </w:rPr>
        <w:t>progressive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droit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une</w:t>
      </w:r>
      <w:r w:rsidR="001D1A44">
        <w:rPr>
          <w:b/>
        </w:rPr>
        <w:t xml:space="preserve"> </w:t>
      </w:r>
      <w:r w:rsidRPr="00E63980">
        <w:rPr>
          <w:b/>
        </w:rPr>
        <w:t>alimentation</w:t>
      </w:r>
      <w:r w:rsidR="001D1A44">
        <w:rPr>
          <w:b/>
        </w:rPr>
        <w:t xml:space="preserve"> </w:t>
      </w:r>
      <w:r w:rsidRPr="00E63980">
        <w:rPr>
          <w:b/>
        </w:rPr>
        <w:t>adéquate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contexte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sécurité</w:t>
      </w:r>
      <w:r w:rsidR="001D1A44">
        <w:rPr>
          <w:b/>
        </w:rPr>
        <w:t xml:space="preserve"> </w:t>
      </w:r>
      <w:r w:rsidRPr="00E63980">
        <w:rPr>
          <w:b/>
        </w:rPr>
        <w:t>alimentaire</w:t>
      </w:r>
      <w:r w:rsidR="001D1A44">
        <w:rPr>
          <w:b/>
        </w:rPr>
        <w:t xml:space="preserve"> </w:t>
      </w:r>
      <w:r w:rsidRPr="00E63980">
        <w:rPr>
          <w:b/>
        </w:rPr>
        <w:t>nationale.</w:t>
      </w:r>
    </w:p>
    <w:p w:rsidR="00FE6F3E" w:rsidRPr="00E63980" w:rsidRDefault="00FE6F3E" w:rsidP="00340C63">
      <w:pPr>
        <w:pStyle w:val="SingleTxtG"/>
        <w:rPr>
          <w:b/>
        </w:rPr>
      </w:pPr>
      <w:r w:rsidRPr="00E63980">
        <w:t>58.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signale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l’attention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observation</w:t>
      </w:r>
      <w:r w:rsidR="001D1A44">
        <w:rPr>
          <w:b/>
        </w:rPr>
        <w:t xml:space="preserve"> </w:t>
      </w:r>
      <w:r w:rsidRPr="00E63980">
        <w:rPr>
          <w:b/>
        </w:rPr>
        <w:t>générale</w:t>
      </w:r>
      <w:r w:rsidR="001D1A44">
        <w:rPr>
          <w:b/>
        </w:rPr>
        <w:t xml:space="preserve"> </w:t>
      </w:r>
      <w:r w:rsidRPr="00E63980">
        <w:rPr>
          <w:b/>
        </w:rPr>
        <w:t>n</w:t>
      </w:r>
      <w:r w:rsidRPr="00E63980">
        <w:rPr>
          <w:b/>
          <w:vertAlign w:val="superscript"/>
        </w:rPr>
        <w:t>o</w:t>
      </w:r>
      <w:r w:rsidR="00D13096">
        <w:rPr>
          <w:b/>
        </w:rPr>
        <w:t> </w:t>
      </w:r>
      <w:r w:rsidRPr="00E63980">
        <w:rPr>
          <w:b/>
        </w:rPr>
        <w:t>12</w:t>
      </w:r>
      <w:r w:rsidR="001D1A44">
        <w:rPr>
          <w:b/>
        </w:rPr>
        <w:t xml:space="preserve"> </w:t>
      </w:r>
      <w:r w:rsidRPr="00E63980">
        <w:rPr>
          <w:b/>
        </w:rPr>
        <w:t>(1999)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droit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une</w:t>
      </w:r>
      <w:r w:rsidR="001D1A44">
        <w:rPr>
          <w:b/>
        </w:rPr>
        <w:t xml:space="preserve"> </w:t>
      </w:r>
      <w:r w:rsidRPr="00E63980">
        <w:rPr>
          <w:b/>
        </w:rPr>
        <w:t>nourriture</w:t>
      </w:r>
      <w:r w:rsidR="001D1A44">
        <w:rPr>
          <w:b/>
        </w:rPr>
        <w:t xml:space="preserve"> </w:t>
      </w:r>
      <w:r w:rsidRPr="00E63980">
        <w:rPr>
          <w:b/>
        </w:rPr>
        <w:t>suffisante.</w:t>
      </w:r>
    </w:p>
    <w:p w:rsidR="00FE6F3E" w:rsidRPr="00E63980" w:rsidRDefault="00773CF6" w:rsidP="002F580B">
      <w:pPr>
        <w:pStyle w:val="H23G"/>
      </w:pPr>
      <w:r w:rsidRPr="00E63980">
        <w:tab/>
      </w:r>
      <w:r w:rsidRPr="00E63980">
        <w:tab/>
      </w:r>
      <w:r w:rsidR="00FE6F3E" w:rsidRPr="00E63980">
        <w:t>Droits</w:t>
      </w:r>
      <w:r w:rsidR="001D1A44">
        <w:t xml:space="preserve"> </w:t>
      </w:r>
      <w:r w:rsidR="00FE6F3E" w:rsidRPr="00E63980">
        <w:t>fonciers</w:t>
      </w:r>
    </w:p>
    <w:p w:rsidR="00FE6F3E" w:rsidRPr="00E63980" w:rsidRDefault="00FE6F3E" w:rsidP="00B56C20">
      <w:pPr>
        <w:pStyle w:val="SingleTxtG"/>
      </w:pPr>
      <w:r w:rsidRPr="00E63980">
        <w:t>59.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allégations</w:t>
      </w:r>
      <w:r w:rsidR="001D1A44">
        <w:t xml:space="preserve"> </w:t>
      </w:r>
      <w:r w:rsidRPr="00E63980">
        <w:t>répétées</w:t>
      </w:r>
      <w:r w:rsidR="001D1A44">
        <w:t xml:space="preserve"> </w:t>
      </w:r>
      <w:r w:rsidRPr="00E63980">
        <w:t>faisant</w:t>
      </w:r>
      <w:r w:rsidR="001D1A44">
        <w:t xml:space="preserve"> </w:t>
      </w:r>
      <w:r w:rsidRPr="00E63980">
        <w:t>état</w:t>
      </w:r>
      <w:r w:rsidR="001D1A44">
        <w:t xml:space="preserve"> </w:t>
      </w:r>
      <w:r w:rsidRPr="00E63980">
        <w:t>d’une</w:t>
      </w:r>
      <w:r w:rsidR="001D1A44">
        <w:t xml:space="preserve"> </w:t>
      </w:r>
      <w:r w:rsidRPr="00E63980">
        <w:t>mise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œuvre</w:t>
      </w:r>
      <w:r w:rsidR="001D1A44">
        <w:t xml:space="preserve"> </w:t>
      </w:r>
      <w:r w:rsidRPr="00E63980">
        <w:t>insuffisante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politique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distribution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terres</w:t>
      </w:r>
      <w:r w:rsidR="001D1A44">
        <w:t xml:space="preserve"> </w:t>
      </w:r>
      <w:r w:rsidRPr="00E63980">
        <w:rPr>
          <w:i/>
        </w:rPr>
        <w:t>khas</w:t>
      </w:r>
      <w:r w:rsidRPr="00E63980">
        <w:t>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pratiques</w:t>
      </w:r>
      <w:r w:rsidR="001D1A44">
        <w:t xml:space="preserve"> </w:t>
      </w:r>
      <w:r w:rsidRPr="00E63980">
        <w:t>d’accaparement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terres,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regrette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lui</w:t>
      </w:r>
      <w:r w:rsidR="001D1A44">
        <w:t xml:space="preserve"> </w:t>
      </w:r>
      <w:r w:rsidRPr="00E63980">
        <w:t>ait</w:t>
      </w:r>
      <w:r w:rsidR="001D1A44">
        <w:t xml:space="preserve"> </w:t>
      </w:r>
      <w:r w:rsidRPr="00E63980">
        <w:t>pas</w:t>
      </w:r>
      <w:r w:rsidR="001D1A44">
        <w:t xml:space="preserve"> </w:t>
      </w:r>
      <w:r w:rsidRPr="00E63980">
        <w:t>fourni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renseignements</w:t>
      </w:r>
      <w:r w:rsidR="001D1A44">
        <w:t xml:space="preserve"> </w:t>
      </w:r>
      <w:r w:rsidRPr="00E63980">
        <w:t>précis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cet</w:t>
      </w:r>
      <w:r w:rsidR="001D1A44">
        <w:t xml:space="preserve"> </w:t>
      </w:r>
      <w:r w:rsidRPr="00E63980">
        <w:t>égard.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également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l’absence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pleine</w:t>
      </w:r>
      <w:r w:rsidR="001D1A44">
        <w:t xml:space="preserve"> </w:t>
      </w:r>
      <w:r w:rsidRPr="00E63980">
        <w:t>application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2001</w:t>
      </w:r>
      <w:r w:rsidR="001D1A44">
        <w:t xml:space="preserve"> </w:t>
      </w:r>
      <w:r w:rsidRPr="00E63980">
        <w:t>sur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restitution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biens</w:t>
      </w:r>
      <w:r w:rsidR="001D1A44">
        <w:t xml:space="preserve"> </w:t>
      </w:r>
      <w:r w:rsidRPr="00E63980">
        <w:t>réservés</w:t>
      </w:r>
      <w:r w:rsidR="001D1A44">
        <w:t xml:space="preserve"> </w:t>
      </w:r>
      <w:r w:rsidRPr="00E63980">
        <w:t>(telle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modifiée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2011),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lenteur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restitution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biens</w:t>
      </w:r>
      <w:r w:rsidR="001D1A44">
        <w:t xml:space="preserve"> </w:t>
      </w:r>
      <w:r w:rsidRPr="00E63980">
        <w:t>réservés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exécution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cette</w:t>
      </w:r>
      <w:r w:rsidR="001D1A44">
        <w:t xml:space="preserve"> </w:t>
      </w:r>
      <w:r w:rsidRPr="00E63980">
        <w:t>loi.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outre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l’accès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femmes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propriété</w:t>
      </w:r>
      <w:r w:rsidR="001D1A44">
        <w:t xml:space="preserve"> </w:t>
      </w:r>
      <w:r w:rsidRPr="00E63980">
        <w:t>foncière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fortement</w:t>
      </w:r>
      <w:r w:rsidR="001D1A44">
        <w:t xml:space="preserve"> </w:t>
      </w:r>
      <w:r w:rsidRPr="00E63980">
        <w:t>restreint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fait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caractère</w:t>
      </w:r>
      <w:r w:rsidR="001D1A44">
        <w:t xml:space="preserve"> </w:t>
      </w:r>
      <w:r w:rsidRPr="00E63980">
        <w:t>discriminatoire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dispositions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politique</w:t>
      </w:r>
      <w:r w:rsidR="001D1A44">
        <w:t xml:space="preserve"> </w:t>
      </w:r>
      <w:r w:rsidRPr="00E63980">
        <w:t>susmentionnée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droit</w:t>
      </w:r>
      <w:r w:rsidR="001D1A44">
        <w:t xml:space="preserve"> </w:t>
      </w:r>
      <w:r w:rsidRPr="00E63980">
        <w:t>religieux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personnes</w:t>
      </w:r>
      <w:r w:rsidR="001D1A44">
        <w:t xml:space="preserve"> </w:t>
      </w:r>
      <w:r w:rsidRPr="00E63980">
        <w:t>concernant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succession</w:t>
      </w:r>
      <w:r w:rsidR="001D1A44">
        <w:t xml:space="preserve"> </w:t>
      </w:r>
      <w:r w:rsidRPr="00E63980">
        <w:t>(art.</w:t>
      </w:r>
      <w:r w:rsidR="00D13096">
        <w:t> </w:t>
      </w:r>
      <w:r w:rsidRPr="00E63980">
        <w:t>2,</w:t>
      </w:r>
      <w:r w:rsidR="001D1A44">
        <w:t xml:space="preserve"> </w:t>
      </w:r>
      <w:r w:rsidRPr="00E63980">
        <w:t>par.</w:t>
      </w:r>
      <w:r w:rsidR="00D13096">
        <w:t> </w:t>
      </w:r>
      <w:r w:rsidRPr="00E63980">
        <w:t>1,</w:t>
      </w:r>
      <w:r w:rsidR="001D1A44">
        <w:t xml:space="preserve"> </w:t>
      </w:r>
      <w:r w:rsidRPr="00E63980">
        <w:t>3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11).</w:t>
      </w:r>
      <w:r w:rsidR="001D1A44">
        <w:t xml:space="preserve"> </w:t>
      </w:r>
    </w:p>
    <w:p w:rsidR="00FE6F3E" w:rsidRPr="00E63980" w:rsidRDefault="00FE6F3E" w:rsidP="00D13096">
      <w:pPr>
        <w:pStyle w:val="SingleTxtG"/>
        <w:keepNext/>
        <w:rPr>
          <w:b/>
        </w:rPr>
      </w:pPr>
      <w:r w:rsidRPr="00E63980">
        <w:t>60.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> :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a)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mettre</w:t>
      </w:r>
      <w:r w:rsidR="001D1A44">
        <w:rPr>
          <w:b/>
        </w:rPr>
        <w:t xml:space="preserve"> </w:t>
      </w:r>
      <w:r w:rsidRPr="00E63980">
        <w:rPr>
          <w:b/>
        </w:rPr>
        <w:t>pleinement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politique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distribution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terres</w:t>
      </w:r>
      <w:r w:rsidR="001D1A44">
        <w:rPr>
          <w:b/>
        </w:rPr>
        <w:t xml:space="preserve"> </w:t>
      </w:r>
      <w:r w:rsidRPr="00E63980">
        <w:rPr>
          <w:b/>
          <w:i/>
        </w:rPr>
        <w:t>khas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mener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enquêtes</w:t>
      </w:r>
      <w:r w:rsidR="001D1A44">
        <w:rPr>
          <w:b/>
        </w:rPr>
        <w:t xml:space="preserve"> </w:t>
      </w:r>
      <w:r w:rsidRPr="00E63980">
        <w:rPr>
          <w:b/>
        </w:rPr>
        <w:t>approfondies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toutes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allégations</w:t>
      </w:r>
      <w:r w:rsidR="001D1A44">
        <w:rPr>
          <w:b/>
        </w:rPr>
        <w:t xml:space="preserve"> </w:t>
      </w:r>
      <w:r w:rsidRPr="00E63980">
        <w:rPr>
          <w:b/>
        </w:rPr>
        <w:t>d’accaparement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terres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b)</w:t>
      </w:r>
      <w:r w:rsidRPr="00E63980">
        <w:rPr>
          <w:b/>
        </w:rPr>
        <w:tab/>
        <w:t>D’appliquer</w:t>
      </w:r>
      <w:r w:rsidR="001D1A44">
        <w:rPr>
          <w:b/>
        </w:rPr>
        <w:t xml:space="preserve"> </w:t>
      </w:r>
      <w:r w:rsidRPr="00E63980">
        <w:rPr>
          <w:b/>
        </w:rPr>
        <w:t>effectivement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restitution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biens</w:t>
      </w:r>
      <w:r w:rsidR="001D1A44">
        <w:rPr>
          <w:b/>
        </w:rPr>
        <w:t xml:space="preserve"> </w:t>
      </w:r>
      <w:r w:rsidRPr="00E63980">
        <w:rPr>
          <w:b/>
        </w:rPr>
        <w:t>réservés</w:t>
      </w:r>
      <w:r w:rsidR="001D1A44">
        <w:rPr>
          <w:b/>
        </w:rPr>
        <w:t xml:space="preserve"> </w:t>
      </w:r>
      <w:r w:rsidRPr="00E63980">
        <w:rPr>
          <w:b/>
        </w:rPr>
        <w:t>afin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tous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biens</w:t>
      </w:r>
      <w:r w:rsidR="001D1A44">
        <w:rPr>
          <w:b/>
        </w:rPr>
        <w:t xml:space="preserve"> </w:t>
      </w:r>
      <w:r w:rsidRPr="00E63980">
        <w:rPr>
          <w:b/>
        </w:rPr>
        <w:t>confisqués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vertu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1974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biens</w:t>
      </w:r>
      <w:r w:rsidR="001D1A44">
        <w:rPr>
          <w:b/>
        </w:rPr>
        <w:t xml:space="preserve"> </w:t>
      </w:r>
      <w:r w:rsidRPr="00E63980">
        <w:rPr>
          <w:b/>
        </w:rPr>
        <w:t>réservés</w:t>
      </w:r>
      <w:r w:rsidR="001D1A44">
        <w:rPr>
          <w:b/>
        </w:rPr>
        <w:t xml:space="preserve"> </w:t>
      </w:r>
      <w:r w:rsidRPr="00E63980">
        <w:rPr>
          <w:b/>
        </w:rPr>
        <w:t>soient</w:t>
      </w:r>
      <w:r w:rsidR="001D1A44">
        <w:rPr>
          <w:b/>
        </w:rPr>
        <w:t xml:space="preserve"> </w:t>
      </w:r>
      <w:r w:rsidRPr="00E63980">
        <w:rPr>
          <w:b/>
        </w:rPr>
        <w:t>restitués</w:t>
      </w:r>
      <w:r w:rsidR="001D1A44">
        <w:rPr>
          <w:b/>
        </w:rPr>
        <w:t xml:space="preserve"> </w:t>
      </w:r>
      <w:r w:rsidRPr="00E63980">
        <w:rPr>
          <w:b/>
        </w:rPr>
        <w:t>sans</w:t>
      </w:r>
      <w:r w:rsidR="001D1A44">
        <w:rPr>
          <w:b/>
        </w:rPr>
        <w:t xml:space="preserve"> </w:t>
      </w:r>
      <w:r w:rsidRPr="00E63980">
        <w:rPr>
          <w:b/>
        </w:rPr>
        <w:t>délai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membres</w:t>
      </w:r>
      <w:r w:rsidR="001D1A44">
        <w:rPr>
          <w:b/>
        </w:rPr>
        <w:t xml:space="preserve"> </w:t>
      </w:r>
      <w:r w:rsidRPr="00E63980">
        <w:rPr>
          <w:b/>
        </w:rPr>
        <w:t>concernés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communauté</w:t>
      </w:r>
      <w:r w:rsidR="001D1A44">
        <w:rPr>
          <w:b/>
        </w:rPr>
        <w:t xml:space="preserve"> </w:t>
      </w:r>
      <w:r w:rsidRPr="00E63980">
        <w:rPr>
          <w:b/>
        </w:rPr>
        <w:t>hindoue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</w:pPr>
      <w:r w:rsidRPr="00E63980">
        <w:rPr>
          <w:b/>
        </w:rPr>
        <w:t>c)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faire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nécessaire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faciliter</w:t>
      </w:r>
      <w:r w:rsidR="001D1A44">
        <w:rPr>
          <w:b/>
        </w:rPr>
        <w:t xml:space="preserve"> </w:t>
      </w:r>
      <w:r w:rsidRPr="00E63980">
        <w:rPr>
          <w:b/>
        </w:rPr>
        <w:t>l’accès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femmes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propriété</w:t>
      </w:r>
      <w:r w:rsidR="001D1A44">
        <w:rPr>
          <w:b/>
        </w:rPr>
        <w:t xml:space="preserve"> </w:t>
      </w:r>
      <w:r w:rsidRPr="00E63980">
        <w:rPr>
          <w:b/>
        </w:rPr>
        <w:t>foncière,</w:t>
      </w:r>
      <w:r w:rsidR="001D1A44">
        <w:rPr>
          <w:b/>
        </w:rPr>
        <w:t xml:space="preserve"> </w:t>
      </w:r>
      <w:r w:rsidRPr="00E63980">
        <w:rPr>
          <w:b/>
        </w:rPr>
        <w:t>notamment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révisant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dispositions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droit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personnes</w:t>
      </w:r>
      <w:r w:rsidR="001D1A44">
        <w:rPr>
          <w:b/>
        </w:rPr>
        <w:t xml:space="preserve"> </w:t>
      </w:r>
      <w:r w:rsidRPr="00E63980">
        <w:rPr>
          <w:b/>
        </w:rPr>
        <w:t>régissant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succession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manière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femmes</w:t>
      </w:r>
      <w:r w:rsidR="001D1A44">
        <w:rPr>
          <w:b/>
        </w:rPr>
        <w:t xml:space="preserve"> </w:t>
      </w:r>
      <w:r w:rsidRPr="00E63980">
        <w:rPr>
          <w:b/>
        </w:rPr>
        <w:t>y</w:t>
      </w:r>
      <w:r w:rsidR="001D1A44">
        <w:rPr>
          <w:b/>
        </w:rPr>
        <w:t xml:space="preserve"> </w:t>
      </w:r>
      <w:r w:rsidRPr="00E63980">
        <w:rPr>
          <w:b/>
        </w:rPr>
        <w:t>aient</w:t>
      </w:r>
      <w:r w:rsidR="001D1A44">
        <w:rPr>
          <w:b/>
        </w:rPr>
        <w:t xml:space="preserve"> </w:t>
      </w:r>
      <w:r w:rsidRPr="00E63980">
        <w:rPr>
          <w:b/>
        </w:rPr>
        <w:t>droit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même</w:t>
      </w:r>
      <w:r w:rsidR="001D1A44">
        <w:rPr>
          <w:b/>
        </w:rPr>
        <w:t xml:space="preserve"> </w:t>
      </w:r>
      <w:r w:rsidRPr="00E63980">
        <w:rPr>
          <w:b/>
        </w:rPr>
        <w:t>titre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D13096">
        <w:rPr>
          <w:b/>
        </w:rPr>
        <w:t> </w:t>
      </w:r>
      <w:r w:rsidRPr="00E63980">
        <w:rPr>
          <w:b/>
        </w:rPr>
        <w:t>hommes</w:t>
      </w:r>
      <w:r w:rsidRPr="00E63980">
        <w:t>.</w:t>
      </w:r>
    </w:p>
    <w:p w:rsidR="00FE6F3E" w:rsidRPr="00E63980" w:rsidRDefault="00773CF6" w:rsidP="002F580B">
      <w:pPr>
        <w:pStyle w:val="H23G"/>
      </w:pPr>
      <w:r w:rsidRPr="00E63980">
        <w:tab/>
      </w:r>
      <w:r w:rsidRPr="00E63980">
        <w:tab/>
      </w:r>
      <w:r w:rsidR="00FE6F3E" w:rsidRPr="00E63980">
        <w:t>Droit</w:t>
      </w:r>
      <w:r w:rsidR="001D1A44">
        <w:t xml:space="preserve"> </w:t>
      </w:r>
      <w:r w:rsidR="00FE6F3E" w:rsidRPr="00E63980">
        <w:t>au</w:t>
      </w:r>
      <w:r w:rsidR="001D1A44">
        <w:t xml:space="preserve"> </w:t>
      </w:r>
      <w:r w:rsidR="00FE6F3E" w:rsidRPr="00E63980">
        <w:t>logement</w:t>
      </w:r>
      <w:r w:rsidR="001D1A44">
        <w:t xml:space="preserve"> </w:t>
      </w:r>
    </w:p>
    <w:p w:rsidR="00FE6F3E" w:rsidRPr="00E63980" w:rsidRDefault="00FE6F3E" w:rsidP="00B56C20">
      <w:pPr>
        <w:pStyle w:val="SingleTxtG"/>
      </w:pPr>
      <w:r w:rsidRPr="00E63980">
        <w:t>61.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constate</w:t>
      </w:r>
      <w:r w:rsidR="001D1A44">
        <w:t xml:space="preserve"> </w:t>
      </w:r>
      <w:r w:rsidRPr="00E63980">
        <w:t>avec</w:t>
      </w:r>
      <w:r w:rsidR="001D1A44">
        <w:t xml:space="preserve"> </w:t>
      </w:r>
      <w:r w:rsidRPr="00E63980">
        <w:t>préoccupation</w:t>
      </w:r>
      <w:r w:rsidR="001D1A44">
        <w:t xml:space="preserve"> </w:t>
      </w:r>
      <w:r w:rsidRPr="00E63980">
        <w:t>qu’une</w:t>
      </w:r>
      <w:r w:rsidR="001D1A44">
        <w:t xml:space="preserve"> </w:t>
      </w:r>
      <w:r w:rsidRPr="00E63980">
        <w:t>forte</w:t>
      </w:r>
      <w:r w:rsidR="001D1A44">
        <w:t xml:space="preserve"> </w:t>
      </w:r>
      <w:r w:rsidRPr="00E63980">
        <w:t>proportion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population</w:t>
      </w:r>
      <w:r w:rsidR="001D1A44">
        <w:t xml:space="preserve"> </w:t>
      </w:r>
      <w:r w:rsidRPr="00E63980">
        <w:t>vit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implantations</w:t>
      </w:r>
      <w:r w:rsidR="001D1A44">
        <w:t xml:space="preserve"> </w:t>
      </w:r>
      <w:r w:rsidRPr="00E63980">
        <w:t>urbaines</w:t>
      </w:r>
      <w:r w:rsidR="001D1A44">
        <w:t xml:space="preserve"> </w:t>
      </w:r>
      <w:r w:rsidRPr="00E63980">
        <w:t>sauvages</w:t>
      </w:r>
      <w:r w:rsidR="001D1A44">
        <w:t xml:space="preserve"> </w:t>
      </w:r>
      <w:r w:rsidRPr="00E63980">
        <w:t>où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conditions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vie</w:t>
      </w:r>
      <w:r w:rsidR="001D1A44">
        <w:t xml:space="preserve"> </w:t>
      </w:r>
      <w:r w:rsidRPr="00E63980">
        <w:t>sont</w:t>
      </w:r>
      <w:r w:rsidR="001D1A44">
        <w:t xml:space="preserve"> </w:t>
      </w:r>
      <w:r w:rsidRPr="00E63980">
        <w:t>difficiles,</w:t>
      </w:r>
      <w:r w:rsidR="001D1A44">
        <w:t xml:space="preserve"> </w:t>
      </w:r>
      <w:r w:rsidRPr="00E63980">
        <w:t>où</w:t>
      </w:r>
      <w:r w:rsidR="001D1A44">
        <w:t xml:space="preserve"> </w:t>
      </w:r>
      <w:r w:rsidRPr="00E63980">
        <w:t>l’accès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services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base,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infrastructures,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soins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santé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l’éducation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limité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où</w:t>
      </w:r>
      <w:r w:rsidR="001D1A44">
        <w:t xml:space="preserve"> </w:t>
      </w:r>
      <w:r w:rsidRPr="00E63980">
        <w:t>plane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permanence</w:t>
      </w:r>
      <w:r w:rsidR="001D1A44">
        <w:t xml:space="preserve"> </w:t>
      </w:r>
      <w:r w:rsidRPr="00E63980">
        <w:t>une</w:t>
      </w:r>
      <w:r w:rsidR="001D1A44">
        <w:t xml:space="preserve"> </w:t>
      </w:r>
      <w:r w:rsidRPr="00E63980">
        <w:t>menace</w:t>
      </w:r>
      <w:r w:rsidR="001D1A44">
        <w:t xml:space="preserve"> </w:t>
      </w:r>
      <w:r w:rsidRPr="00E63980">
        <w:t>d’expulsion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fait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l’absence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sécurité</w:t>
      </w:r>
      <w:r w:rsidR="001D1A44">
        <w:t xml:space="preserve"> </w:t>
      </w:r>
      <w:r w:rsidRPr="00E63980">
        <w:t>d’occupation</w:t>
      </w:r>
      <w:r w:rsidR="001D1A44">
        <w:t xml:space="preserve"> </w:t>
      </w:r>
      <w:r w:rsidRPr="00E63980">
        <w:t>garantie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(art.</w:t>
      </w:r>
      <w:r w:rsidR="00D13096">
        <w:t> </w:t>
      </w:r>
      <w:r w:rsidRPr="00E63980">
        <w:t>11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14).</w:t>
      </w:r>
    </w:p>
    <w:p w:rsidR="00FE6F3E" w:rsidRPr="00E63980" w:rsidRDefault="00FE6F3E" w:rsidP="00D13096">
      <w:pPr>
        <w:pStyle w:val="SingleTxtG"/>
        <w:keepNext/>
        <w:rPr>
          <w:b/>
        </w:rPr>
      </w:pPr>
      <w:r w:rsidRPr="00E63980">
        <w:t>62.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redoubler</w:t>
      </w:r>
      <w:r w:rsidR="001D1A44">
        <w:rPr>
          <w:b/>
        </w:rPr>
        <w:t xml:space="preserve"> </w:t>
      </w:r>
      <w:r w:rsidRPr="00E63980">
        <w:rPr>
          <w:b/>
        </w:rPr>
        <w:t>d’efforts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> :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a)</w:t>
      </w:r>
      <w:r w:rsidRPr="00E63980">
        <w:rPr>
          <w:b/>
        </w:rPr>
        <w:tab/>
        <w:t>Fournir</w:t>
      </w:r>
      <w:r w:rsidR="001D1A44">
        <w:rPr>
          <w:b/>
        </w:rPr>
        <w:t xml:space="preserve"> </w:t>
      </w:r>
      <w:r w:rsidRPr="00E63980">
        <w:rPr>
          <w:b/>
        </w:rPr>
        <w:t>davantage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logements</w:t>
      </w:r>
      <w:r w:rsidR="001D1A44">
        <w:rPr>
          <w:b/>
        </w:rPr>
        <w:t xml:space="preserve"> </w:t>
      </w:r>
      <w:r w:rsidRPr="00E63980">
        <w:rPr>
          <w:b/>
        </w:rPr>
        <w:t>sociaux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loyer</w:t>
      </w:r>
      <w:r w:rsidR="001D1A44">
        <w:rPr>
          <w:b/>
        </w:rPr>
        <w:t xml:space="preserve"> </w:t>
      </w:r>
      <w:r w:rsidRPr="00E63980">
        <w:rPr>
          <w:b/>
        </w:rPr>
        <w:t>modéré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personnes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groupes</w:t>
      </w:r>
      <w:r w:rsidR="001D1A44">
        <w:rPr>
          <w:b/>
        </w:rPr>
        <w:t xml:space="preserve"> </w:t>
      </w:r>
      <w:r w:rsidRPr="00E63980">
        <w:rPr>
          <w:b/>
        </w:rPr>
        <w:t>défavorisés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marginalisés,</w:t>
      </w:r>
      <w:r w:rsidR="001D1A44">
        <w:rPr>
          <w:b/>
        </w:rPr>
        <w:t xml:space="preserve"> </w:t>
      </w:r>
      <w:r w:rsidRPr="00E63980">
        <w:rPr>
          <w:b/>
        </w:rPr>
        <w:t>notamment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habitants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implantations</w:t>
      </w:r>
      <w:r w:rsidR="001D1A44">
        <w:rPr>
          <w:b/>
        </w:rPr>
        <w:t xml:space="preserve"> </w:t>
      </w:r>
      <w:r w:rsidRPr="00E63980">
        <w:rPr>
          <w:b/>
        </w:rPr>
        <w:t>sauvages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b)</w:t>
      </w:r>
      <w:r w:rsidRPr="00E63980">
        <w:rPr>
          <w:b/>
        </w:rPr>
        <w:tab/>
        <w:t>Améliorer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conditions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vie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habitants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implantations</w:t>
      </w:r>
      <w:r w:rsidR="001D1A44">
        <w:rPr>
          <w:b/>
        </w:rPr>
        <w:t xml:space="preserve"> </w:t>
      </w:r>
      <w:r w:rsidRPr="00E63980">
        <w:rPr>
          <w:b/>
        </w:rPr>
        <w:t>sauvages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leur</w:t>
      </w:r>
      <w:r w:rsidR="001D1A44">
        <w:rPr>
          <w:b/>
        </w:rPr>
        <w:t xml:space="preserve"> </w:t>
      </w:r>
      <w:r w:rsidRPr="00E63980">
        <w:rPr>
          <w:b/>
        </w:rPr>
        <w:t>garantir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sécurité</w:t>
      </w:r>
      <w:r w:rsidR="001D1A44">
        <w:rPr>
          <w:b/>
        </w:rPr>
        <w:t xml:space="preserve"> </w:t>
      </w:r>
      <w:r w:rsidRPr="00E63980">
        <w:rPr>
          <w:b/>
        </w:rPr>
        <w:t>d’occupation</w:t>
      </w:r>
      <w:r w:rsidR="001D1A44">
        <w:rPr>
          <w:b/>
        </w:rPr>
        <w:t> ;</w:t>
      </w:r>
    </w:p>
    <w:p w:rsidR="00FE6F3E" w:rsidRPr="00D13096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c)</w:t>
      </w:r>
      <w:r w:rsidRPr="00E63980">
        <w:rPr>
          <w:b/>
        </w:rPr>
        <w:tab/>
        <w:t>Veiller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instruments</w:t>
      </w:r>
      <w:r w:rsidR="001D1A44">
        <w:rPr>
          <w:b/>
        </w:rPr>
        <w:t xml:space="preserve"> </w:t>
      </w:r>
      <w:r w:rsidRPr="00E63980">
        <w:rPr>
          <w:b/>
        </w:rPr>
        <w:t>juridiques</w:t>
      </w:r>
      <w:r w:rsidR="001D1A44">
        <w:rPr>
          <w:b/>
        </w:rPr>
        <w:t xml:space="preserve"> </w:t>
      </w:r>
      <w:r w:rsidRPr="00E63980">
        <w:rPr>
          <w:b/>
        </w:rPr>
        <w:t>définissant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procédures</w:t>
      </w:r>
      <w:r w:rsidR="001D1A44">
        <w:rPr>
          <w:b/>
        </w:rPr>
        <w:t xml:space="preserve"> </w:t>
      </w:r>
      <w:r w:rsidRPr="00E63980">
        <w:rPr>
          <w:b/>
        </w:rPr>
        <w:t>d’expulsion,</w:t>
      </w:r>
      <w:r w:rsidR="001D1A44">
        <w:rPr>
          <w:b/>
        </w:rPr>
        <w:t xml:space="preserve"> </w:t>
      </w:r>
      <w:r w:rsidRPr="00E63980">
        <w:rPr>
          <w:b/>
        </w:rPr>
        <w:t>notamment</w:t>
      </w:r>
      <w:r w:rsidR="001D1A44">
        <w:rPr>
          <w:b/>
        </w:rPr>
        <w:t xml:space="preserve"> </w:t>
      </w:r>
      <w:r w:rsidRPr="00E63980">
        <w:rPr>
          <w:b/>
        </w:rPr>
        <w:t>l’ordonnance</w:t>
      </w:r>
      <w:r w:rsidR="001D1A44">
        <w:rPr>
          <w:b/>
        </w:rPr>
        <w:t xml:space="preserve"> </w:t>
      </w:r>
      <w:r w:rsidRPr="00E63980">
        <w:rPr>
          <w:b/>
        </w:rPr>
        <w:t>relative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terrains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immeubles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collectivités</w:t>
      </w:r>
      <w:r w:rsidR="001D1A44">
        <w:rPr>
          <w:b/>
        </w:rPr>
        <w:t xml:space="preserve"> </w:t>
      </w:r>
      <w:r w:rsidRPr="00E63980">
        <w:rPr>
          <w:b/>
        </w:rPr>
        <w:t>locales</w:t>
      </w:r>
      <w:r w:rsidR="001D1A44">
        <w:rPr>
          <w:b/>
        </w:rPr>
        <w:t xml:space="preserve"> </w:t>
      </w:r>
      <w:r w:rsidRPr="00E63980">
        <w:rPr>
          <w:b/>
        </w:rPr>
        <w:t>(restitution),</w:t>
      </w:r>
      <w:r w:rsidR="001D1A44">
        <w:rPr>
          <w:b/>
        </w:rPr>
        <w:t xml:space="preserve"> </w:t>
      </w:r>
      <w:r w:rsidRPr="00E63980">
        <w:rPr>
          <w:b/>
        </w:rPr>
        <w:t>soient</w:t>
      </w:r>
      <w:r w:rsidR="001D1A44">
        <w:rPr>
          <w:b/>
        </w:rPr>
        <w:t xml:space="preserve"> </w:t>
      </w:r>
      <w:r w:rsidRPr="00E63980">
        <w:rPr>
          <w:b/>
        </w:rPr>
        <w:t>mis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conformité</w:t>
      </w:r>
      <w:r w:rsidR="001D1A44">
        <w:rPr>
          <w:b/>
        </w:rPr>
        <w:t xml:space="preserve"> </w:t>
      </w:r>
      <w:r w:rsidRPr="00E63980">
        <w:rPr>
          <w:b/>
        </w:rPr>
        <w:t>avec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obligations</w:t>
      </w:r>
      <w:r w:rsidR="001D1A44">
        <w:t xml:space="preserve"> </w:t>
      </w:r>
      <w:r w:rsidRPr="00D13096">
        <w:rPr>
          <w:b/>
        </w:rPr>
        <w:t>découlant</w:t>
      </w:r>
      <w:r w:rsidR="001D1A44" w:rsidRPr="00D13096">
        <w:rPr>
          <w:b/>
        </w:rPr>
        <w:t xml:space="preserve"> </w:t>
      </w:r>
      <w:r w:rsidRPr="00D13096">
        <w:rPr>
          <w:b/>
        </w:rPr>
        <w:t>du</w:t>
      </w:r>
      <w:r w:rsidR="001D1A44" w:rsidRPr="00D13096">
        <w:rPr>
          <w:b/>
        </w:rPr>
        <w:t xml:space="preserve"> </w:t>
      </w:r>
      <w:r w:rsidRPr="00D13096">
        <w:rPr>
          <w:b/>
        </w:rPr>
        <w:t>Pacte.</w:t>
      </w:r>
      <w:r w:rsidR="001D1A44" w:rsidRPr="00D13096">
        <w:rPr>
          <w:b/>
        </w:rPr>
        <w:t xml:space="preserve"> </w:t>
      </w:r>
    </w:p>
    <w:p w:rsidR="00FE6F3E" w:rsidRPr="00E63980" w:rsidRDefault="00FE6F3E" w:rsidP="00340C63">
      <w:pPr>
        <w:pStyle w:val="SingleTxtG"/>
        <w:rPr>
          <w:b/>
        </w:rPr>
      </w:pPr>
      <w:r w:rsidRPr="00E63980">
        <w:t>63.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signale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l’attention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observation</w:t>
      </w:r>
      <w:r w:rsidR="001D1A44">
        <w:rPr>
          <w:b/>
        </w:rPr>
        <w:t xml:space="preserve"> </w:t>
      </w:r>
      <w:r w:rsidRPr="00E63980">
        <w:rPr>
          <w:b/>
        </w:rPr>
        <w:t>générale</w:t>
      </w:r>
      <w:r w:rsidR="001D1A44">
        <w:rPr>
          <w:b/>
        </w:rPr>
        <w:t xml:space="preserve"> </w:t>
      </w:r>
      <w:r w:rsidRPr="00E63980">
        <w:rPr>
          <w:b/>
        </w:rPr>
        <w:t>n</w:t>
      </w:r>
      <w:r w:rsidRPr="00E63980">
        <w:rPr>
          <w:b/>
          <w:vertAlign w:val="superscript"/>
        </w:rPr>
        <w:t>o</w:t>
      </w:r>
      <w:r w:rsidR="00D13096">
        <w:rPr>
          <w:b/>
        </w:rPr>
        <w:t> </w:t>
      </w:r>
      <w:r w:rsidRPr="00E63980">
        <w:rPr>
          <w:b/>
        </w:rPr>
        <w:t>7</w:t>
      </w:r>
      <w:r w:rsidR="001D1A44">
        <w:rPr>
          <w:b/>
        </w:rPr>
        <w:t xml:space="preserve"> </w:t>
      </w:r>
      <w:r w:rsidRPr="00E63980">
        <w:rPr>
          <w:b/>
        </w:rPr>
        <w:t>(1997)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expulsions</w:t>
      </w:r>
      <w:r w:rsidR="001D1A44">
        <w:rPr>
          <w:b/>
        </w:rPr>
        <w:t xml:space="preserve"> </w:t>
      </w:r>
      <w:r w:rsidRPr="00E63980">
        <w:rPr>
          <w:b/>
        </w:rPr>
        <w:t>forcées.</w:t>
      </w:r>
      <w:r w:rsidR="001D1A44">
        <w:rPr>
          <w:b/>
        </w:rPr>
        <w:t xml:space="preserve"> </w:t>
      </w:r>
    </w:p>
    <w:p w:rsidR="00FE6F3E" w:rsidRPr="00E63980" w:rsidRDefault="00773CF6" w:rsidP="002F580B">
      <w:pPr>
        <w:pStyle w:val="H23G"/>
      </w:pPr>
      <w:r w:rsidRPr="00E63980">
        <w:tab/>
      </w:r>
      <w:r w:rsidRPr="00E63980">
        <w:tab/>
      </w:r>
      <w:r w:rsidR="00FE6F3E" w:rsidRPr="00E63980">
        <w:t>Eau</w:t>
      </w:r>
      <w:r w:rsidR="001D1A44">
        <w:t xml:space="preserve"> </w:t>
      </w:r>
      <w:r w:rsidR="00FE6F3E" w:rsidRPr="00E63980">
        <w:t>et</w:t>
      </w:r>
      <w:r w:rsidR="001D1A44">
        <w:t xml:space="preserve"> </w:t>
      </w:r>
      <w:r w:rsidR="00FE6F3E" w:rsidRPr="00E63980">
        <w:t>assainissement</w:t>
      </w:r>
      <w:r w:rsidR="001D1A44">
        <w:t xml:space="preserve"> </w:t>
      </w:r>
    </w:p>
    <w:p w:rsidR="00FE6F3E" w:rsidRPr="00E63980" w:rsidRDefault="00FE6F3E" w:rsidP="00B56C20">
      <w:pPr>
        <w:pStyle w:val="SingleTxtG"/>
      </w:pPr>
      <w:r w:rsidRPr="00E63980">
        <w:t>64.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contamination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l’arsenic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l’eau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boisson</w:t>
      </w:r>
      <w:r w:rsidR="001D1A44">
        <w:t xml:space="preserve"> </w:t>
      </w:r>
      <w:r w:rsidRPr="00E63980">
        <w:t>tirée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puits</w:t>
      </w:r>
      <w:r w:rsidR="001D1A44">
        <w:t xml:space="preserve"> </w:t>
      </w:r>
      <w:r w:rsidRPr="00E63980">
        <w:t>tubulaires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conséquences</w:t>
      </w:r>
      <w:r w:rsidR="001D1A44">
        <w:t xml:space="preserve"> </w:t>
      </w:r>
      <w:r w:rsidRPr="00E63980">
        <w:t>graves</w:t>
      </w:r>
      <w:r w:rsidR="001D1A44">
        <w:t xml:space="preserve"> </w:t>
      </w:r>
      <w:r w:rsidRPr="00E63980">
        <w:t>qu’elle</w:t>
      </w:r>
      <w:r w:rsidR="001D1A44">
        <w:t xml:space="preserve"> </w:t>
      </w:r>
      <w:r w:rsidRPr="00E63980">
        <w:t>entraîne</w:t>
      </w:r>
      <w:r w:rsidR="001D1A44">
        <w:t xml:space="preserve"> </w:t>
      </w:r>
      <w:r w:rsidRPr="00E63980">
        <w:t>pour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santé,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particulier</w:t>
      </w:r>
      <w:r w:rsidR="001D1A44">
        <w:t xml:space="preserve"> </w:t>
      </w:r>
      <w:r w:rsidRPr="00E63980">
        <w:t>parmi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enfants,</w:t>
      </w:r>
      <w:r w:rsidR="001D1A44">
        <w:t xml:space="preserve"> </w:t>
      </w:r>
      <w:r w:rsidRPr="00E63980">
        <w:t>ainsi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contamination</w:t>
      </w:r>
      <w:r w:rsidR="001D1A44">
        <w:t xml:space="preserve"> </w:t>
      </w:r>
      <w:r w:rsidRPr="00E63980">
        <w:t>subséquente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cultures</w:t>
      </w:r>
      <w:r w:rsidR="001D1A44">
        <w:t xml:space="preserve"> </w:t>
      </w:r>
      <w:r w:rsidRPr="00E63980">
        <w:t>vivrières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l’irrigation</w:t>
      </w:r>
      <w:r w:rsidR="001D1A44">
        <w:t xml:space="preserve"> </w:t>
      </w:r>
      <w:r w:rsidRPr="00E63980">
        <w:t>(art.</w:t>
      </w:r>
      <w:r w:rsidR="00D13096">
        <w:t> </w:t>
      </w:r>
      <w:r w:rsidRPr="00E63980">
        <w:t>11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12).</w:t>
      </w:r>
    </w:p>
    <w:p w:rsidR="00FE6F3E" w:rsidRPr="00E63980" w:rsidRDefault="00FE6F3E" w:rsidP="00340C63">
      <w:pPr>
        <w:pStyle w:val="SingleTxtG"/>
        <w:rPr>
          <w:b/>
        </w:rPr>
      </w:pPr>
      <w:r w:rsidRPr="00E63980">
        <w:t>65.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engage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prendre</w:t>
      </w:r>
      <w:r w:rsidR="001D1A44">
        <w:rPr>
          <w:b/>
        </w:rPr>
        <w:t xml:space="preserve"> </w:t>
      </w:r>
      <w:r w:rsidRPr="00E63980">
        <w:rPr>
          <w:b/>
        </w:rPr>
        <w:t>immédiatement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mesures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traiter</w:t>
      </w:r>
      <w:r w:rsidR="001D1A44">
        <w:rPr>
          <w:b/>
        </w:rPr>
        <w:t xml:space="preserve"> </w:t>
      </w:r>
      <w:r w:rsidRPr="00E63980">
        <w:rPr>
          <w:b/>
        </w:rPr>
        <w:t>l’eau</w:t>
      </w:r>
      <w:r w:rsidR="001D1A44">
        <w:rPr>
          <w:b/>
        </w:rPr>
        <w:t xml:space="preserve"> </w:t>
      </w:r>
      <w:r w:rsidRPr="00E63980">
        <w:rPr>
          <w:b/>
        </w:rPr>
        <w:t>contaminée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l’arsenic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assurer</w:t>
      </w:r>
      <w:r w:rsidR="001D1A44">
        <w:rPr>
          <w:b/>
        </w:rPr>
        <w:t xml:space="preserve"> </w:t>
      </w:r>
      <w:r w:rsidRPr="00E63980">
        <w:rPr>
          <w:b/>
        </w:rPr>
        <w:t>l’accès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toutes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personnes</w:t>
      </w:r>
      <w:r w:rsidR="001D1A44">
        <w:rPr>
          <w:b/>
        </w:rPr>
        <w:t xml:space="preserve"> </w:t>
      </w:r>
      <w:r w:rsidRPr="00E63980">
        <w:rPr>
          <w:b/>
        </w:rPr>
        <w:t>touchées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sources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substitution,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fournir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soins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adéquats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victimes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contamination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mettre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place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programmes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surveillance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traitement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maladies</w:t>
      </w:r>
      <w:r w:rsidR="001D1A44">
        <w:rPr>
          <w:b/>
        </w:rPr>
        <w:t xml:space="preserve"> </w:t>
      </w:r>
      <w:r w:rsidRPr="00E63980">
        <w:rPr>
          <w:b/>
        </w:rPr>
        <w:t>chroniques</w:t>
      </w:r>
      <w:r w:rsidR="001D1A44">
        <w:rPr>
          <w:b/>
        </w:rPr>
        <w:t xml:space="preserve"> </w:t>
      </w:r>
      <w:r w:rsidRPr="00E63980">
        <w:rPr>
          <w:b/>
        </w:rPr>
        <w:t>dont</w:t>
      </w:r>
      <w:r w:rsidR="001D1A44">
        <w:rPr>
          <w:b/>
        </w:rPr>
        <w:t xml:space="preserve"> </w:t>
      </w:r>
      <w:r w:rsidRPr="00E63980">
        <w:rPr>
          <w:b/>
        </w:rPr>
        <w:t>on</w:t>
      </w:r>
      <w:r w:rsidR="001D1A44">
        <w:rPr>
          <w:b/>
        </w:rPr>
        <w:t xml:space="preserve"> </w:t>
      </w:r>
      <w:r w:rsidRPr="00E63980">
        <w:rPr>
          <w:b/>
        </w:rPr>
        <w:t>sait</w:t>
      </w:r>
      <w:r w:rsidR="001D1A44">
        <w:rPr>
          <w:b/>
        </w:rPr>
        <w:t xml:space="preserve"> </w:t>
      </w:r>
      <w:r w:rsidRPr="00E63980">
        <w:rPr>
          <w:b/>
        </w:rPr>
        <w:t>qu’elles</w:t>
      </w:r>
      <w:r w:rsidR="001D1A44">
        <w:rPr>
          <w:b/>
        </w:rPr>
        <w:t xml:space="preserve"> </w:t>
      </w:r>
      <w:r w:rsidRPr="00E63980">
        <w:rPr>
          <w:b/>
        </w:rPr>
        <w:t>sont</w:t>
      </w:r>
      <w:r w:rsidR="001D1A44">
        <w:rPr>
          <w:b/>
        </w:rPr>
        <w:t xml:space="preserve"> </w:t>
      </w:r>
      <w:r w:rsidRPr="00E63980">
        <w:rPr>
          <w:b/>
        </w:rPr>
        <w:t>dues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l’arsenic.</w:t>
      </w:r>
    </w:p>
    <w:p w:rsidR="00FE6F3E" w:rsidRPr="00E63980" w:rsidRDefault="00773CF6" w:rsidP="00FE6F3E">
      <w:pPr>
        <w:spacing w:after="240"/>
        <w:jc w:val="both"/>
        <w:rPr>
          <w:b/>
        </w:rPr>
      </w:pPr>
      <w:r w:rsidRPr="00E63980">
        <w:rPr>
          <w:b/>
        </w:rPr>
        <w:tab/>
      </w:r>
      <w:r w:rsidRPr="00E63980">
        <w:rPr>
          <w:b/>
        </w:rPr>
        <w:tab/>
      </w:r>
      <w:r w:rsidR="00FE6F3E" w:rsidRPr="00E63980">
        <w:rPr>
          <w:b/>
        </w:rPr>
        <w:t>Droit</w:t>
      </w:r>
      <w:r w:rsidR="001D1A44">
        <w:rPr>
          <w:b/>
        </w:rPr>
        <w:t xml:space="preserve"> </w:t>
      </w:r>
      <w:r w:rsidR="00FE6F3E" w:rsidRPr="00E63980">
        <w:rPr>
          <w:b/>
        </w:rPr>
        <w:t>à</w:t>
      </w:r>
      <w:r w:rsidR="001D1A44">
        <w:rPr>
          <w:b/>
        </w:rPr>
        <w:t xml:space="preserve"> </w:t>
      </w:r>
      <w:r w:rsidR="00FE6F3E" w:rsidRPr="00E63980">
        <w:rPr>
          <w:b/>
        </w:rPr>
        <w:t>la</w:t>
      </w:r>
      <w:r w:rsidR="001D1A44">
        <w:rPr>
          <w:b/>
        </w:rPr>
        <w:t xml:space="preserve"> </w:t>
      </w:r>
      <w:r w:rsidR="00FE6F3E" w:rsidRPr="00E63980">
        <w:rPr>
          <w:b/>
        </w:rPr>
        <w:t>santé</w:t>
      </w:r>
    </w:p>
    <w:p w:rsidR="00FE6F3E" w:rsidRPr="00E63980" w:rsidRDefault="00FE6F3E" w:rsidP="00D13096">
      <w:pPr>
        <w:pStyle w:val="SingleTxtG"/>
        <w:keepNext/>
      </w:pPr>
      <w:r w:rsidRPr="00E63980">
        <w:t>66.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> :</w:t>
      </w:r>
    </w:p>
    <w:p w:rsidR="00FE6F3E" w:rsidRPr="00E63980" w:rsidRDefault="00FE6F3E" w:rsidP="00773CF6">
      <w:pPr>
        <w:pStyle w:val="SingleTxtG"/>
        <w:ind w:firstLine="567"/>
      </w:pPr>
      <w:r w:rsidRPr="00E63980">
        <w:t>a)</w:t>
      </w:r>
      <w:r w:rsidRPr="00E63980">
        <w:tab/>
        <w:t>L’accès</w:t>
      </w:r>
      <w:r w:rsidR="001D1A44">
        <w:t xml:space="preserve"> </w:t>
      </w:r>
      <w:r w:rsidRPr="00E63980">
        <w:t>limité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personnes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groupes</w:t>
      </w:r>
      <w:r w:rsidR="001D1A44">
        <w:t xml:space="preserve"> </w:t>
      </w:r>
      <w:r w:rsidRPr="00E63980">
        <w:t>défavorisés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marginalisés,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habitants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implantations</w:t>
      </w:r>
      <w:r w:rsidR="001D1A44">
        <w:t xml:space="preserve"> </w:t>
      </w:r>
      <w:r w:rsidRPr="00E63980">
        <w:t>sauvages,</w:t>
      </w:r>
      <w:r w:rsidR="001D1A44">
        <w:t xml:space="preserve"> </w:t>
      </w:r>
      <w:r w:rsidRPr="00E63980">
        <w:t>des</w:t>
      </w:r>
      <w:r w:rsidR="001D1A44">
        <w:t xml:space="preserve"> </w:t>
      </w:r>
      <w:proofErr w:type="spellStart"/>
      <w:r w:rsidRPr="00E63980">
        <w:t>Dalits</w:t>
      </w:r>
      <w:proofErr w:type="spellEnd"/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membres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minorités</w:t>
      </w:r>
      <w:r w:rsidR="001D1A44">
        <w:t xml:space="preserve"> </w:t>
      </w:r>
      <w:r w:rsidRPr="00E63980">
        <w:t>ethniques,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services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santé</w:t>
      </w:r>
      <w:r w:rsidR="001D1A44">
        <w:t xml:space="preserve"> </w:t>
      </w:r>
      <w:r w:rsidRPr="00E63980">
        <w:t>financièrement</w:t>
      </w:r>
      <w:r w:rsidR="001D1A44">
        <w:t xml:space="preserve"> </w:t>
      </w:r>
      <w:r w:rsidRPr="00E63980">
        <w:t>abordables</w:t>
      </w:r>
      <w:r w:rsidR="001D1A44">
        <w:t> ;</w:t>
      </w:r>
    </w:p>
    <w:p w:rsidR="00FE6F3E" w:rsidRPr="00E63980" w:rsidRDefault="00FE6F3E" w:rsidP="00773CF6">
      <w:pPr>
        <w:pStyle w:val="SingleTxtG"/>
        <w:ind w:firstLine="567"/>
      </w:pPr>
      <w:r w:rsidRPr="00E63980">
        <w:t>b)</w:t>
      </w:r>
      <w:r w:rsidRPr="00E63980">
        <w:tab/>
        <w:t>La</w:t>
      </w:r>
      <w:r w:rsidR="001D1A44">
        <w:t xml:space="preserve"> </w:t>
      </w:r>
      <w:r w:rsidRPr="00E63980">
        <w:t>pénurie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personnel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santé,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résulte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fait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beaucoup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professionnels</w:t>
      </w:r>
      <w:r w:rsidR="001D1A44">
        <w:t xml:space="preserve"> </w:t>
      </w:r>
      <w:r w:rsidRPr="00E63980">
        <w:t>orientent</w:t>
      </w:r>
      <w:r w:rsidR="001D1A44">
        <w:t xml:space="preserve"> </w:t>
      </w:r>
      <w:r w:rsidRPr="00E63980">
        <w:t>leur</w:t>
      </w:r>
      <w:r w:rsidR="001D1A44">
        <w:t xml:space="preserve"> </w:t>
      </w:r>
      <w:r w:rsidRPr="00E63980">
        <w:t>recherche</w:t>
      </w:r>
      <w:r w:rsidR="001D1A44">
        <w:t xml:space="preserve"> </w:t>
      </w:r>
      <w:r w:rsidRPr="00E63980">
        <w:t>d’emploi</w:t>
      </w:r>
      <w:r w:rsidR="001D1A44">
        <w:t xml:space="preserve"> </w:t>
      </w:r>
      <w:r w:rsidRPr="00E63980">
        <w:t>vers</w:t>
      </w:r>
      <w:r w:rsidR="001D1A44">
        <w:t xml:space="preserve"> </w:t>
      </w:r>
      <w:r w:rsidRPr="00E63980">
        <w:t>l’étranger</w:t>
      </w:r>
      <w:r w:rsidR="001D1A44">
        <w:t> ;</w:t>
      </w:r>
    </w:p>
    <w:p w:rsidR="00FE6F3E" w:rsidRPr="00E63980" w:rsidRDefault="00FE6F3E" w:rsidP="00773CF6">
      <w:pPr>
        <w:pStyle w:val="SingleTxtG"/>
        <w:ind w:firstLine="567"/>
      </w:pPr>
      <w:r w:rsidRPr="00E63980">
        <w:t>c)</w:t>
      </w:r>
      <w:r w:rsidRPr="00E63980">
        <w:tab/>
        <w:t>L’absence</w:t>
      </w:r>
      <w:r w:rsidR="001D1A44">
        <w:t xml:space="preserve"> </w:t>
      </w:r>
      <w:r w:rsidRPr="00E63980">
        <w:t>d’offre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services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santé</w:t>
      </w:r>
      <w:r w:rsidR="001D1A44">
        <w:t xml:space="preserve"> </w:t>
      </w:r>
      <w:r w:rsidRPr="00E63980">
        <w:t>mentale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due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un</w:t>
      </w:r>
      <w:r w:rsidR="001D1A44">
        <w:t xml:space="preserve"> </w:t>
      </w:r>
      <w:r w:rsidRPr="00E63980">
        <w:t>manque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moyens,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structures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santé</w:t>
      </w:r>
      <w:r w:rsidR="001D1A44">
        <w:t xml:space="preserve"> </w:t>
      </w:r>
      <w:r w:rsidRPr="00E63980">
        <w:t>mentale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professionnels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D13096">
        <w:t> </w:t>
      </w:r>
      <w:r w:rsidRPr="00E63980">
        <w:t>santé</w:t>
      </w:r>
      <w:r w:rsidR="001D1A44">
        <w:t> ;</w:t>
      </w:r>
    </w:p>
    <w:p w:rsidR="00FE6F3E" w:rsidRPr="00E63980" w:rsidRDefault="00FE6F3E" w:rsidP="00773CF6">
      <w:pPr>
        <w:pStyle w:val="SingleTxtG"/>
        <w:ind w:firstLine="567"/>
      </w:pPr>
      <w:r w:rsidRPr="00E63980">
        <w:t>d)</w:t>
      </w:r>
      <w:r w:rsidRPr="00E63980">
        <w:tab/>
        <w:t>Le</w:t>
      </w:r>
      <w:r w:rsidR="001D1A44">
        <w:t xml:space="preserve"> </w:t>
      </w:r>
      <w:r w:rsidRPr="00E63980">
        <w:t>fait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taux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mortalité</w:t>
      </w:r>
      <w:r w:rsidR="001D1A44">
        <w:t xml:space="preserve"> </w:t>
      </w:r>
      <w:r w:rsidRPr="00E63980">
        <w:t>maternelle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élevé</w:t>
      </w:r>
      <w:r w:rsidR="001D1A44">
        <w:t xml:space="preserve"> </w:t>
      </w:r>
      <w:r w:rsidRPr="00E63980">
        <w:t>même</w:t>
      </w:r>
      <w:r w:rsidR="001D1A44">
        <w:t xml:space="preserve"> </w:t>
      </w:r>
      <w:r w:rsidRPr="00E63980">
        <w:t>si</w:t>
      </w:r>
      <w:r w:rsidR="001D1A44">
        <w:t xml:space="preserve"> </w:t>
      </w:r>
      <w:r w:rsidRPr="00E63980">
        <w:t>moindre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par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passé,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particulier</w:t>
      </w:r>
      <w:r w:rsidR="001D1A44">
        <w:t xml:space="preserve"> </w:t>
      </w:r>
      <w:r w:rsidRPr="00E63980">
        <w:t>parmi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adolescentes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raison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mariages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grossesses</w:t>
      </w:r>
      <w:r w:rsidR="001D1A44">
        <w:t xml:space="preserve"> </w:t>
      </w:r>
      <w:r w:rsidRPr="00E63980">
        <w:t>précoces</w:t>
      </w:r>
      <w:r w:rsidR="001D1A44">
        <w:t xml:space="preserve"> </w:t>
      </w:r>
      <w:r w:rsidRPr="00E63980">
        <w:t>(art.</w:t>
      </w:r>
      <w:r w:rsidR="00D13096">
        <w:t> </w:t>
      </w:r>
      <w:r w:rsidRPr="00E63980">
        <w:t>2,</w:t>
      </w:r>
      <w:r w:rsidR="001D1A44">
        <w:t xml:space="preserve"> </w:t>
      </w:r>
      <w:r w:rsidRPr="00E63980">
        <w:t>par.</w:t>
      </w:r>
      <w:r w:rsidR="00D13096">
        <w:t> </w:t>
      </w:r>
      <w:r w:rsidRPr="00E63980">
        <w:t>2,</w:t>
      </w:r>
      <w:r w:rsidR="001D1A44">
        <w:t xml:space="preserve"> </w:t>
      </w:r>
      <w:r w:rsidRPr="00E63980">
        <w:t>3,</w:t>
      </w:r>
      <w:r w:rsidR="001D1A44">
        <w:t xml:space="preserve"> </w:t>
      </w:r>
      <w:r w:rsidRPr="00E63980">
        <w:t>10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12).</w:t>
      </w:r>
      <w:r w:rsidR="001D1A44">
        <w:t xml:space="preserve"> </w:t>
      </w:r>
    </w:p>
    <w:p w:rsidR="00FE6F3E" w:rsidRPr="00E63980" w:rsidRDefault="00FE6F3E" w:rsidP="00D13096">
      <w:pPr>
        <w:pStyle w:val="SingleTxtG"/>
        <w:keepNext/>
      </w:pPr>
      <w:r w:rsidRPr="00E63980">
        <w:t>67.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redoubler</w:t>
      </w:r>
      <w:r w:rsidR="001D1A44">
        <w:rPr>
          <w:b/>
        </w:rPr>
        <w:t xml:space="preserve"> </w:t>
      </w:r>
      <w:r w:rsidRPr="00E63980">
        <w:rPr>
          <w:b/>
        </w:rPr>
        <w:t>d’efforts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> :</w:t>
      </w:r>
      <w:r w:rsidR="001D1A44">
        <w:t xml:space="preserve"> 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a)</w:t>
      </w:r>
      <w:r w:rsidRPr="00E63980">
        <w:rPr>
          <w:b/>
        </w:rPr>
        <w:tab/>
        <w:t>Améliorer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disponibilité,</w:t>
      </w:r>
      <w:r w:rsidR="001D1A44">
        <w:rPr>
          <w:b/>
        </w:rPr>
        <w:t xml:space="preserve"> </w:t>
      </w:r>
      <w:r w:rsidRPr="00E63980">
        <w:rPr>
          <w:b/>
        </w:rPr>
        <w:t>l’accessibilité</w:t>
      </w:r>
      <w:r w:rsidR="001D1A44">
        <w:rPr>
          <w:b/>
        </w:rPr>
        <w:t xml:space="preserve"> </w:t>
      </w:r>
      <w:r w:rsidRPr="00E63980">
        <w:rPr>
          <w:b/>
        </w:rPr>
        <w:t>financière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qualité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services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tous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partie,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particulier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niveau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soins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primaires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b)</w:t>
      </w:r>
      <w:r w:rsidRPr="00E63980">
        <w:rPr>
          <w:b/>
        </w:rPr>
        <w:tab/>
        <w:t>Prendre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mesures</w:t>
      </w:r>
      <w:r w:rsidR="001D1A44">
        <w:rPr>
          <w:b/>
        </w:rPr>
        <w:t xml:space="preserve"> </w:t>
      </w:r>
      <w:r w:rsidRPr="00E63980">
        <w:rPr>
          <w:b/>
        </w:rPr>
        <w:t>d’incitation</w:t>
      </w:r>
      <w:r w:rsidR="001D1A44">
        <w:rPr>
          <w:b/>
        </w:rPr>
        <w:t xml:space="preserve"> </w:t>
      </w:r>
      <w:r w:rsidRPr="00E63980">
        <w:rPr>
          <w:b/>
        </w:rPr>
        <w:t>voulues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retenir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professionnels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qualifiés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c)</w:t>
      </w:r>
      <w:r w:rsidRPr="00E63980">
        <w:rPr>
          <w:b/>
        </w:rPr>
        <w:tab/>
        <w:t>Adopter</w:t>
      </w:r>
      <w:r w:rsidR="001D1A44">
        <w:rPr>
          <w:b/>
        </w:rPr>
        <w:t xml:space="preserve"> </w:t>
      </w:r>
      <w:r w:rsidRPr="00E63980">
        <w:rPr>
          <w:b/>
        </w:rPr>
        <w:t>une</w:t>
      </w:r>
      <w:r w:rsidR="001D1A44">
        <w:rPr>
          <w:b/>
        </w:rPr>
        <w:t xml:space="preserve"> </w:t>
      </w:r>
      <w:r w:rsidRPr="00E63980">
        <w:rPr>
          <w:b/>
        </w:rPr>
        <w:t>législation-cadre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une</w:t>
      </w:r>
      <w:r w:rsidR="001D1A44">
        <w:rPr>
          <w:b/>
        </w:rPr>
        <w:t xml:space="preserve"> </w:t>
      </w:r>
      <w:r w:rsidRPr="00E63980">
        <w:rPr>
          <w:b/>
        </w:rPr>
        <w:t>politique</w:t>
      </w:r>
      <w:r w:rsidR="001D1A44">
        <w:rPr>
          <w:b/>
        </w:rPr>
        <w:t xml:space="preserve"> </w:t>
      </w:r>
      <w:r w:rsidRPr="00E63980">
        <w:rPr>
          <w:b/>
        </w:rPr>
        <w:t>générale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matière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mentale,</w:t>
      </w:r>
      <w:r w:rsidR="001D1A44">
        <w:rPr>
          <w:b/>
        </w:rPr>
        <w:t xml:space="preserve"> </w:t>
      </w:r>
      <w:r w:rsidRPr="00E63980">
        <w:rPr>
          <w:b/>
        </w:rPr>
        <w:t>renforcer</w:t>
      </w:r>
      <w:r w:rsidR="001D1A44">
        <w:rPr>
          <w:b/>
        </w:rPr>
        <w:t xml:space="preserve"> </w:t>
      </w:r>
      <w:r w:rsidRPr="00E63980">
        <w:rPr>
          <w:b/>
        </w:rPr>
        <w:t>quantitativement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qualitativement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structures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psychiatrie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augmenter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nombre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professionnels</w:t>
      </w:r>
      <w:r w:rsidR="001D1A44">
        <w:rPr>
          <w:b/>
        </w:rPr>
        <w:t xml:space="preserve"> </w:t>
      </w:r>
      <w:r w:rsidRPr="00E63980">
        <w:rPr>
          <w:b/>
        </w:rPr>
        <w:t>dûment</w:t>
      </w:r>
      <w:r w:rsidR="001D1A44">
        <w:rPr>
          <w:b/>
        </w:rPr>
        <w:t xml:space="preserve"> </w:t>
      </w:r>
      <w:r w:rsidRPr="00E63980">
        <w:rPr>
          <w:b/>
        </w:rPr>
        <w:t>formés</w:t>
      </w:r>
      <w:r w:rsidR="001D1A44">
        <w:rPr>
          <w:b/>
        </w:rPr>
        <w:t xml:space="preserve"> </w:t>
      </w:r>
      <w:r w:rsidRPr="00E63980">
        <w:rPr>
          <w:b/>
        </w:rPr>
        <w:t>exerçant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ce</w:t>
      </w:r>
      <w:r w:rsidR="003F4424">
        <w:rPr>
          <w:b/>
        </w:rPr>
        <w:t> </w:t>
      </w:r>
      <w:r w:rsidRPr="00E63980">
        <w:rPr>
          <w:b/>
        </w:rPr>
        <w:t>domaine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d)</w:t>
      </w:r>
      <w:r w:rsidRPr="00E63980">
        <w:rPr>
          <w:b/>
        </w:rPr>
        <w:tab/>
        <w:t>Garantir</w:t>
      </w:r>
      <w:r w:rsidR="001D1A44">
        <w:rPr>
          <w:b/>
        </w:rPr>
        <w:t xml:space="preserve"> </w:t>
      </w:r>
      <w:r w:rsidRPr="00E63980">
        <w:rPr>
          <w:b/>
        </w:rPr>
        <w:t>l’accessibilité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disponibilité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services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informations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matière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sexuelle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procréative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toutes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femmes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filles,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particulier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zones</w:t>
      </w:r>
      <w:r w:rsidR="001D1A44">
        <w:rPr>
          <w:b/>
        </w:rPr>
        <w:t xml:space="preserve"> </w:t>
      </w:r>
      <w:r w:rsidRPr="00E63980">
        <w:rPr>
          <w:b/>
        </w:rPr>
        <w:t>rurales,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introduire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programmes</w:t>
      </w:r>
      <w:r w:rsidR="001D1A44">
        <w:rPr>
          <w:b/>
        </w:rPr>
        <w:t xml:space="preserve"> </w:t>
      </w:r>
      <w:r w:rsidRPr="00E63980">
        <w:rPr>
          <w:b/>
        </w:rPr>
        <w:t>scolaires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niveaux</w:t>
      </w:r>
      <w:r w:rsidR="001D1A44">
        <w:rPr>
          <w:b/>
        </w:rPr>
        <w:t xml:space="preserve"> </w:t>
      </w:r>
      <w:r w:rsidRPr="00E63980">
        <w:rPr>
          <w:b/>
        </w:rPr>
        <w:t>primaire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secondaire</w:t>
      </w:r>
      <w:r w:rsidR="001D1A44">
        <w:rPr>
          <w:b/>
        </w:rPr>
        <w:t xml:space="preserve"> </w:t>
      </w:r>
      <w:r w:rsidRPr="00E63980">
        <w:rPr>
          <w:b/>
        </w:rPr>
        <w:t>une</w:t>
      </w:r>
      <w:r w:rsidR="001D1A44">
        <w:rPr>
          <w:b/>
        </w:rPr>
        <w:t xml:space="preserve"> </w:t>
      </w:r>
      <w:r w:rsidRPr="00E63980">
        <w:rPr>
          <w:b/>
        </w:rPr>
        <w:t>formation</w:t>
      </w:r>
      <w:r w:rsidR="001D1A44">
        <w:rPr>
          <w:b/>
        </w:rPr>
        <w:t xml:space="preserve"> </w:t>
      </w:r>
      <w:r w:rsidRPr="00E63980">
        <w:rPr>
          <w:b/>
        </w:rPr>
        <w:t>complète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adaptée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chaque</w:t>
      </w:r>
      <w:r w:rsidR="001D1A44">
        <w:rPr>
          <w:b/>
        </w:rPr>
        <w:t xml:space="preserve"> </w:t>
      </w:r>
      <w:r w:rsidRPr="00E63980">
        <w:rPr>
          <w:b/>
        </w:rPr>
        <w:t>âge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sexuelle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procréative,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l’intention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garçons</w:t>
      </w:r>
      <w:r w:rsidR="001D1A44">
        <w:rPr>
          <w:b/>
        </w:rPr>
        <w:t xml:space="preserve"> </w:t>
      </w:r>
      <w:r w:rsidRPr="00E63980">
        <w:rPr>
          <w:b/>
        </w:rPr>
        <w:t>comme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filles,</w:t>
      </w:r>
      <w:r w:rsidR="001D1A44">
        <w:rPr>
          <w:b/>
        </w:rPr>
        <w:t xml:space="preserve"> </w:t>
      </w:r>
      <w:r w:rsidRPr="00E63980">
        <w:rPr>
          <w:b/>
        </w:rPr>
        <w:t>compte</w:t>
      </w:r>
      <w:r w:rsidR="001D1A44">
        <w:rPr>
          <w:b/>
        </w:rPr>
        <w:t xml:space="preserve"> </w:t>
      </w:r>
      <w:r w:rsidRPr="00E63980">
        <w:rPr>
          <w:b/>
        </w:rPr>
        <w:t>tenu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l’observation</w:t>
      </w:r>
      <w:r w:rsidR="001D1A44">
        <w:rPr>
          <w:b/>
        </w:rPr>
        <w:t xml:space="preserve"> </w:t>
      </w:r>
      <w:r w:rsidRPr="00E63980">
        <w:rPr>
          <w:b/>
        </w:rPr>
        <w:t>générale</w:t>
      </w:r>
      <w:r w:rsidR="001D1A44">
        <w:rPr>
          <w:b/>
        </w:rPr>
        <w:t xml:space="preserve"> </w:t>
      </w:r>
      <w:r w:rsidRPr="00E63980">
        <w:rPr>
          <w:b/>
        </w:rPr>
        <w:t>n</w:t>
      </w:r>
      <w:r w:rsidRPr="00E63980">
        <w:rPr>
          <w:b/>
          <w:vertAlign w:val="superscript"/>
        </w:rPr>
        <w:t>o</w:t>
      </w:r>
      <w:r w:rsidR="003F4424">
        <w:rPr>
          <w:b/>
        </w:rPr>
        <w:t> </w:t>
      </w:r>
      <w:r w:rsidRPr="00E63980">
        <w:rPr>
          <w:b/>
        </w:rPr>
        <w:t>22</w:t>
      </w:r>
      <w:r w:rsidR="001D1A44">
        <w:rPr>
          <w:b/>
        </w:rPr>
        <w:t xml:space="preserve"> </w:t>
      </w:r>
      <w:r w:rsidRPr="00E63980">
        <w:rPr>
          <w:b/>
        </w:rPr>
        <w:t>(2016)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droit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santé</w:t>
      </w:r>
      <w:r w:rsidR="001D1A44">
        <w:rPr>
          <w:b/>
        </w:rPr>
        <w:t xml:space="preserve"> </w:t>
      </w:r>
      <w:r w:rsidRPr="00E63980">
        <w:rPr>
          <w:b/>
        </w:rPr>
        <w:t>sexuelle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procréative.</w:t>
      </w:r>
    </w:p>
    <w:p w:rsidR="00FE6F3E" w:rsidRPr="00E63980" w:rsidRDefault="00773CF6" w:rsidP="002F580B">
      <w:pPr>
        <w:pStyle w:val="H23G"/>
      </w:pPr>
      <w:r w:rsidRPr="00E63980">
        <w:tab/>
      </w:r>
      <w:r w:rsidRPr="00E63980">
        <w:tab/>
      </w:r>
      <w:r w:rsidR="00FE6F3E" w:rsidRPr="00E63980">
        <w:t>Droit</w:t>
      </w:r>
      <w:r w:rsidR="001D1A44">
        <w:t xml:space="preserve"> </w:t>
      </w:r>
      <w:r w:rsidR="00FE6F3E" w:rsidRPr="00E63980">
        <w:t>à</w:t>
      </w:r>
      <w:r w:rsidR="001D1A44">
        <w:t xml:space="preserve"> </w:t>
      </w:r>
      <w:r w:rsidR="00FE6F3E" w:rsidRPr="00E63980">
        <w:t>l’éducation</w:t>
      </w:r>
    </w:p>
    <w:p w:rsidR="00FE6F3E" w:rsidRPr="00E63980" w:rsidRDefault="00FE6F3E" w:rsidP="003F4424">
      <w:pPr>
        <w:pStyle w:val="SingleTxtG"/>
        <w:keepNext/>
      </w:pPr>
      <w:r w:rsidRPr="00E63980">
        <w:t>68.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prend</w:t>
      </w:r>
      <w:r w:rsidR="001D1A44">
        <w:t xml:space="preserve"> </w:t>
      </w:r>
      <w:r w:rsidRPr="00E63980">
        <w:t>note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progrès</w:t>
      </w:r>
      <w:r w:rsidR="001D1A44">
        <w:t xml:space="preserve"> </w:t>
      </w:r>
      <w:r w:rsidRPr="00E63980">
        <w:t>réalisés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le</w:t>
      </w:r>
      <w:r w:rsidR="001D1A44">
        <w:t xml:space="preserve"> </w:t>
      </w:r>
      <w:r w:rsidRPr="00E63980">
        <w:t>domaine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l’éducation,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taux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scolarisation</w:t>
      </w:r>
      <w:r w:rsidR="001D1A44">
        <w:t xml:space="preserve"> </w:t>
      </w:r>
      <w:r w:rsidRPr="00E63980">
        <w:t>au</w:t>
      </w:r>
      <w:r w:rsidR="001D1A44">
        <w:t xml:space="preserve"> </w:t>
      </w:r>
      <w:r w:rsidRPr="00E63980">
        <w:t>niveau</w:t>
      </w:r>
      <w:r w:rsidR="001D1A44">
        <w:t xml:space="preserve"> </w:t>
      </w:r>
      <w:r w:rsidRPr="00E63980">
        <w:t>primaire,</w:t>
      </w:r>
      <w:r w:rsidR="001D1A44">
        <w:t xml:space="preserve"> </w:t>
      </w:r>
      <w:r w:rsidRPr="00E63980">
        <w:t>mais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préoccupé</w:t>
      </w:r>
      <w:r w:rsidR="001D1A44">
        <w:t xml:space="preserve"> </w:t>
      </w:r>
      <w:r w:rsidRPr="00E63980">
        <w:t>par</w:t>
      </w:r>
      <w:r w:rsidR="001D1A44">
        <w:t> :</w:t>
      </w:r>
    </w:p>
    <w:p w:rsidR="00FE6F3E" w:rsidRPr="00E63980" w:rsidRDefault="00FE6F3E" w:rsidP="00773CF6">
      <w:pPr>
        <w:pStyle w:val="SingleTxtG"/>
        <w:ind w:firstLine="567"/>
      </w:pPr>
      <w:r w:rsidRPr="00E63980">
        <w:t>a)</w:t>
      </w:r>
      <w:r w:rsidRPr="00E63980">
        <w:tab/>
        <w:t>L’absence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législation-cadre</w:t>
      </w:r>
      <w:r w:rsidR="001D1A44">
        <w:t xml:space="preserve"> </w:t>
      </w:r>
      <w:r w:rsidRPr="00E63980">
        <w:t>en</w:t>
      </w:r>
      <w:r w:rsidR="001D1A44">
        <w:t xml:space="preserve"> </w:t>
      </w:r>
      <w:r w:rsidRPr="00E63980">
        <w:t>matière</w:t>
      </w:r>
      <w:r w:rsidR="001D1A44">
        <w:t xml:space="preserve"> </w:t>
      </w:r>
      <w:r w:rsidRPr="00E63980">
        <w:t>d’éducation</w:t>
      </w:r>
      <w:r w:rsidR="001D1A44">
        <w:t> ;</w:t>
      </w:r>
    </w:p>
    <w:p w:rsidR="00FE6F3E" w:rsidRPr="00E63980" w:rsidRDefault="00FE6F3E" w:rsidP="00773CF6">
      <w:pPr>
        <w:pStyle w:val="SingleTxtG"/>
        <w:ind w:firstLine="567"/>
      </w:pPr>
      <w:r w:rsidRPr="00E63980">
        <w:t>b)</w:t>
      </w:r>
      <w:r w:rsidRPr="00E63980">
        <w:tab/>
        <w:t>La</w:t>
      </w:r>
      <w:r w:rsidR="001D1A44">
        <w:t xml:space="preserve"> </w:t>
      </w:r>
      <w:r w:rsidRPr="00E63980">
        <w:t>qualité</w:t>
      </w:r>
      <w:r w:rsidR="001D1A44">
        <w:t xml:space="preserve"> </w:t>
      </w:r>
      <w:r w:rsidRPr="00E63980">
        <w:t>inégale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l’enseignement</w:t>
      </w:r>
      <w:r w:rsidR="001D1A44">
        <w:t xml:space="preserve"> </w:t>
      </w:r>
      <w:r w:rsidRPr="00E63980">
        <w:t>dispensé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disparité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programmes</w:t>
      </w:r>
      <w:r w:rsidR="001D1A44">
        <w:t xml:space="preserve"> </w:t>
      </w:r>
      <w:r w:rsidRPr="00E63980">
        <w:t>scolaires</w:t>
      </w:r>
      <w:r w:rsidR="001D1A44">
        <w:t xml:space="preserve"> </w:t>
      </w:r>
      <w:r w:rsidRPr="00E63980">
        <w:t>appliqués</w:t>
      </w:r>
      <w:r w:rsidR="001D1A44">
        <w:t xml:space="preserve"> </w:t>
      </w:r>
      <w:r w:rsidRPr="00E63980">
        <w:t>d’un</w:t>
      </w:r>
      <w:r w:rsidR="001D1A44">
        <w:t xml:space="preserve"> </w:t>
      </w:r>
      <w:r w:rsidRPr="00E63980">
        <w:t>type</w:t>
      </w:r>
      <w:r w:rsidR="001D1A44">
        <w:t xml:space="preserve"> </w:t>
      </w:r>
      <w:r w:rsidRPr="00E63980">
        <w:t>d’école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l’autre,</w:t>
      </w:r>
      <w:r w:rsidR="001D1A44">
        <w:t xml:space="preserve"> </w:t>
      </w:r>
      <w:r w:rsidRPr="00E63980">
        <w:t>tenant</w:t>
      </w:r>
      <w:r w:rsidR="001D1A44">
        <w:t xml:space="preserve"> </w:t>
      </w:r>
      <w:r w:rsidRPr="00E63980">
        <w:t>principalement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complexité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système</w:t>
      </w:r>
      <w:r w:rsidR="001D1A44">
        <w:t xml:space="preserve"> </w:t>
      </w:r>
      <w:r w:rsidRPr="00E63980">
        <w:t>éducatif</w:t>
      </w:r>
      <w:r w:rsidR="001D1A44">
        <w:t> ;</w:t>
      </w:r>
    </w:p>
    <w:p w:rsidR="00FE6F3E" w:rsidRPr="00E63980" w:rsidRDefault="00FE6F3E" w:rsidP="00773CF6">
      <w:pPr>
        <w:pStyle w:val="SingleTxtG"/>
        <w:ind w:firstLine="567"/>
      </w:pPr>
      <w:r w:rsidRPr="00E63980">
        <w:t>c)</w:t>
      </w:r>
      <w:r w:rsidRPr="00E63980">
        <w:tab/>
        <w:t>Le</w:t>
      </w:r>
      <w:r w:rsidR="001D1A44">
        <w:t xml:space="preserve"> </w:t>
      </w:r>
      <w:r w:rsidRPr="00E63980">
        <w:t>grand</w:t>
      </w:r>
      <w:r w:rsidR="001D1A44">
        <w:t xml:space="preserve"> </w:t>
      </w:r>
      <w:r w:rsidRPr="00E63980">
        <w:t>nombre</w:t>
      </w:r>
      <w:r w:rsidR="001D1A44">
        <w:t xml:space="preserve"> </w:t>
      </w:r>
      <w:r w:rsidRPr="00E63980">
        <w:t>de</w:t>
      </w:r>
      <w:r w:rsidR="001D1A44">
        <w:t xml:space="preserve"> </w:t>
      </w:r>
      <w:proofErr w:type="spellStart"/>
      <w:r w:rsidRPr="00E63980">
        <w:t>madrassas</w:t>
      </w:r>
      <w:proofErr w:type="spellEnd"/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échappent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l’autorité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Ministère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l’éducation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ses</w:t>
      </w:r>
      <w:r w:rsidR="001D1A44">
        <w:t xml:space="preserve"> </w:t>
      </w:r>
      <w:r w:rsidRPr="00E63980">
        <w:t>directives</w:t>
      </w:r>
      <w:r w:rsidR="001D1A44">
        <w:t xml:space="preserve"> ; </w:t>
      </w:r>
    </w:p>
    <w:p w:rsidR="00FE6F3E" w:rsidRPr="00E63980" w:rsidRDefault="00FE6F3E" w:rsidP="00773CF6">
      <w:pPr>
        <w:pStyle w:val="SingleTxtG"/>
        <w:ind w:firstLine="567"/>
      </w:pPr>
      <w:r w:rsidRPr="00E63980">
        <w:t>d)</w:t>
      </w:r>
      <w:r w:rsidRPr="00E63980">
        <w:tab/>
        <w:t>Le</w:t>
      </w:r>
      <w:r w:rsidR="001D1A44">
        <w:t xml:space="preserve"> </w:t>
      </w:r>
      <w:r w:rsidRPr="00E63980">
        <w:t>manque</w:t>
      </w:r>
      <w:r w:rsidR="001D1A44">
        <w:t xml:space="preserve"> </w:t>
      </w:r>
      <w:r w:rsidRPr="00E63980">
        <w:t>d’accès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enfants</w:t>
      </w:r>
      <w:r w:rsidR="001D1A44">
        <w:t xml:space="preserve"> </w:t>
      </w:r>
      <w:r w:rsidRPr="00E63980">
        <w:t>handicapés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l’éducation</w:t>
      </w:r>
      <w:r w:rsidR="001D1A44">
        <w:t xml:space="preserve"> </w:t>
      </w:r>
      <w:r w:rsidRPr="00E63980">
        <w:t>inclusive</w:t>
      </w:r>
      <w:r w:rsidR="001D1A44">
        <w:t> ;</w:t>
      </w:r>
    </w:p>
    <w:p w:rsidR="00FE6F3E" w:rsidRPr="00E63980" w:rsidRDefault="00FE6F3E" w:rsidP="00773CF6">
      <w:pPr>
        <w:pStyle w:val="SingleTxtG"/>
        <w:ind w:firstLine="567"/>
      </w:pPr>
      <w:r w:rsidRPr="00E63980">
        <w:t>e)</w:t>
      </w:r>
      <w:r w:rsidRPr="00E63980">
        <w:tab/>
        <w:t>L’insuffisance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possibilités</w:t>
      </w:r>
      <w:r w:rsidR="001D1A44">
        <w:t xml:space="preserve"> </w:t>
      </w:r>
      <w:r w:rsidRPr="00E63980">
        <w:t>d’enseignement</w:t>
      </w:r>
      <w:r w:rsidR="001D1A44">
        <w:t xml:space="preserve"> </w:t>
      </w:r>
      <w:r w:rsidRPr="00E63980">
        <w:t>dans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langue</w:t>
      </w:r>
      <w:r w:rsidR="001D1A44">
        <w:t xml:space="preserve"> </w:t>
      </w:r>
      <w:r w:rsidRPr="00E63980">
        <w:t>maternelle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sont</w:t>
      </w:r>
      <w:r w:rsidR="001D1A44">
        <w:t xml:space="preserve"> </w:t>
      </w:r>
      <w:r w:rsidRPr="00E63980">
        <w:t>offertes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enfants</w:t>
      </w:r>
      <w:r w:rsidR="001D1A44">
        <w:t xml:space="preserve"> </w:t>
      </w:r>
      <w:r w:rsidRPr="00E63980">
        <w:t>autochtones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enfants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minorités</w:t>
      </w:r>
      <w:r w:rsidR="001D1A44">
        <w:t xml:space="preserve"> </w:t>
      </w:r>
      <w:r w:rsidRPr="00E63980">
        <w:t>ethniques</w:t>
      </w:r>
      <w:r w:rsidR="001D1A44">
        <w:t xml:space="preserve"> </w:t>
      </w:r>
      <w:r w:rsidRPr="00E63980">
        <w:t>(art.</w:t>
      </w:r>
      <w:r w:rsidR="003F4424">
        <w:t> </w:t>
      </w:r>
      <w:r w:rsidRPr="00E63980">
        <w:t>13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15).</w:t>
      </w:r>
    </w:p>
    <w:p w:rsidR="00FE6F3E" w:rsidRPr="00E63980" w:rsidRDefault="00FE6F3E" w:rsidP="003F4424">
      <w:pPr>
        <w:pStyle w:val="SingleTxtG"/>
        <w:keepNext/>
        <w:rPr>
          <w:b/>
        </w:rPr>
      </w:pPr>
      <w:r w:rsidRPr="00E63980">
        <w:t>69.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> :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a)</w:t>
      </w:r>
      <w:r w:rsidRPr="00E63980">
        <w:rPr>
          <w:b/>
        </w:rPr>
        <w:tab/>
        <w:t>D’adopter</w:t>
      </w:r>
      <w:r w:rsidR="001D1A44">
        <w:rPr>
          <w:b/>
        </w:rPr>
        <w:t xml:space="preserve"> </w:t>
      </w:r>
      <w:r w:rsidRPr="00E63980">
        <w:rPr>
          <w:b/>
        </w:rPr>
        <w:t>une</w:t>
      </w:r>
      <w:r w:rsidR="001D1A44">
        <w:rPr>
          <w:b/>
        </w:rPr>
        <w:t xml:space="preserve"> </w:t>
      </w:r>
      <w:r w:rsidRPr="00E63980">
        <w:rPr>
          <w:b/>
        </w:rPr>
        <w:t>législation-cadre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consacre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droit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l’éducation</w:t>
      </w:r>
      <w:r w:rsidR="001D1A44">
        <w:rPr>
          <w:b/>
        </w:rPr>
        <w:t xml:space="preserve"> </w:t>
      </w:r>
      <w:r w:rsidRPr="00E63980">
        <w:rPr>
          <w:b/>
        </w:rPr>
        <w:t>conformément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articles</w:t>
      </w:r>
      <w:r w:rsidR="001D1A44">
        <w:rPr>
          <w:b/>
        </w:rPr>
        <w:t xml:space="preserve"> </w:t>
      </w:r>
      <w:r w:rsidRPr="00E63980">
        <w:rPr>
          <w:b/>
        </w:rPr>
        <w:t>13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15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Pacte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b)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veiller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qualité</w:t>
      </w:r>
      <w:r w:rsidR="001D1A44">
        <w:rPr>
          <w:b/>
        </w:rPr>
        <w:t xml:space="preserve"> </w:t>
      </w:r>
      <w:r w:rsidRPr="00E63980">
        <w:rPr>
          <w:b/>
        </w:rPr>
        <w:t>uniforme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l’enseignement</w:t>
      </w:r>
      <w:r w:rsidR="001D1A44">
        <w:rPr>
          <w:b/>
        </w:rPr>
        <w:t xml:space="preserve"> </w:t>
      </w:r>
      <w:r w:rsidRPr="00E63980">
        <w:rPr>
          <w:b/>
        </w:rPr>
        <w:t>dispensé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l’homogénéité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programmes</w:t>
      </w:r>
      <w:r w:rsidR="001D1A44">
        <w:rPr>
          <w:b/>
        </w:rPr>
        <w:t xml:space="preserve"> </w:t>
      </w:r>
      <w:r w:rsidRPr="00E63980">
        <w:rPr>
          <w:b/>
        </w:rPr>
        <w:t>scolaires</w:t>
      </w:r>
      <w:r w:rsidR="001D1A44">
        <w:rPr>
          <w:b/>
        </w:rPr>
        <w:t xml:space="preserve"> </w:t>
      </w:r>
      <w:r w:rsidRPr="00E63980">
        <w:rPr>
          <w:b/>
        </w:rPr>
        <w:t>appliqués</w:t>
      </w:r>
      <w:r w:rsidR="001D1A44">
        <w:rPr>
          <w:b/>
        </w:rPr>
        <w:t xml:space="preserve"> </w:t>
      </w:r>
      <w:r w:rsidRPr="00E63980">
        <w:rPr>
          <w:b/>
        </w:rPr>
        <w:t>d’un</w:t>
      </w:r>
      <w:r w:rsidR="001D1A44">
        <w:rPr>
          <w:b/>
        </w:rPr>
        <w:t xml:space="preserve"> </w:t>
      </w:r>
      <w:r w:rsidRPr="00E63980">
        <w:rPr>
          <w:b/>
        </w:rPr>
        <w:t>type</w:t>
      </w:r>
      <w:r w:rsidR="001D1A44">
        <w:rPr>
          <w:b/>
        </w:rPr>
        <w:t xml:space="preserve"> </w:t>
      </w:r>
      <w:r w:rsidRPr="00E63980">
        <w:rPr>
          <w:b/>
        </w:rPr>
        <w:t>d’école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l’autre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c)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placer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proofErr w:type="spellStart"/>
      <w:r w:rsidRPr="00E63980">
        <w:rPr>
          <w:b/>
        </w:rPr>
        <w:t>madrassas</w:t>
      </w:r>
      <w:proofErr w:type="spellEnd"/>
      <w:r w:rsidR="001D1A44">
        <w:rPr>
          <w:b/>
        </w:rPr>
        <w:t xml:space="preserve"> </w:t>
      </w:r>
      <w:r w:rsidRPr="00E63980">
        <w:rPr>
          <w:b/>
        </w:rPr>
        <w:t>sous</w:t>
      </w:r>
      <w:r w:rsidR="001D1A44">
        <w:rPr>
          <w:b/>
        </w:rPr>
        <w:t xml:space="preserve"> </w:t>
      </w:r>
      <w:r w:rsidRPr="00E63980">
        <w:rPr>
          <w:b/>
        </w:rPr>
        <w:t>l’autorité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Ministère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l’éducation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d)</w:t>
      </w:r>
      <w:r w:rsidRPr="00E63980">
        <w:rPr>
          <w:b/>
        </w:rPr>
        <w:tab/>
        <w:t>D’assurer</w:t>
      </w:r>
      <w:r w:rsidR="001D1A44">
        <w:rPr>
          <w:b/>
        </w:rPr>
        <w:t xml:space="preserve"> </w:t>
      </w:r>
      <w:r w:rsidRPr="00E63980">
        <w:rPr>
          <w:b/>
        </w:rPr>
        <w:t>l’accès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enfants</w:t>
      </w:r>
      <w:r w:rsidR="001D1A44">
        <w:rPr>
          <w:b/>
        </w:rPr>
        <w:t xml:space="preserve"> </w:t>
      </w:r>
      <w:r w:rsidRPr="00E63980">
        <w:rPr>
          <w:b/>
        </w:rPr>
        <w:t>handicapés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l’éducation</w:t>
      </w:r>
      <w:r w:rsidR="001D1A44">
        <w:rPr>
          <w:b/>
        </w:rPr>
        <w:t xml:space="preserve"> </w:t>
      </w:r>
      <w:r w:rsidRPr="00E63980">
        <w:rPr>
          <w:b/>
        </w:rPr>
        <w:t>inclusive</w:t>
      </w:r>
      <w:r w:rsidR="001D1A44">
        <w:rPr>
          <w:b/>
        </w:rPr>
        <w:t> ;</w:t>
      </w:r>
    </w:p>
    <w:p w:rsidR="00FE6F3E" w:rsidRPr="00E63980" w:rsidRDefault="00FE6F3E" w:rsidP="00773CF6">
      <w:pPr>
        <w:pStyle w:val="SingleTxtG"/>
        <w:ind w:firstLine="567"/>
        <w:rPr>
          <w:b/>
        </w:rPr>
      </w:pPr>
      <w:r w:rsidRPr="00E63980">
        <w:rPr>
          <w:b/>
        </w:rPr>
        <w:t>e)</w:t>
      </w:r>
      <w:r w:rsidRPr="00E63980">
        <w:rPr>
          <w:b/>
        </w:rPr>
        <w:tab/>
        <w:t>De</w:t>
      </w:r>
      <w:r w:rsidR="001D1A44">
        <w:rPr>
          <w:b/>
        </w:rPr>
        <w:t xml:space="preserve"> </w:t>
      </w:r>
      <w:r w:rsidRPr="00E63980">
        <w:rPr>
          <w:b/>
        </w:rPr>
        <w:t>renforcer</w:t>
      </w:r>
      <w:r w:rsidR="001D1A44">
        <w:rPr>
          <w:b/>
        </w:rPr>
        <w:t xml:space="preserve"> </w:t>
      </w:r>
      <w:r w:rsidRPr="00E63980">
        <w:rPr>
          <w:b/>
        </w:rPr>
        <w:t>l’instruction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enfants</w:t>
      </w:r>
      <w:r w:rsidR="001D1A44">
        <w:rPr>
          <w:b/>
        </w:rPr>
        <w:t xml:space="preserve"> </w:t>
      </w:r>
      <w:r w:rsidRPr="00E63980">
        <w:rPr>
          <w:b/>
        </w:rPr>
        <w:t>autochtones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enfants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minorités</w:t>
      </w:r>
      <w:r w:rsidR="001D1A44">
        <w:rPr>
          <w:b/>
        </w:rPr>
        <w:t xml:space="preserve"> </w:t>
      </w:r>
      <w:r w:rsidRPr="00E63980">
        <w:rPr>
          <w:b/>
        </w:rPr>
        <w:t>ethniques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leur</w:t>
      </w:r>
      <w:r w:rsidR="001D1A44">
        <w:rPr>
          <w:b/>
        </w:rPr>
        <w:t xml:space="preserve"> </w:t>
      </w:r>
      <w:r w:rsidRPr="00E63980">
        <w:rPr>
          <w:b/>
        </w:rPr>
        <w:t>langue</w:t>
      </w:r>
      <w:r w:rsidR="001D1A44">
        <w:rPr>
          <w:b/>
        </w:rPr>
        <w:t xml:space="preserve"> </w:t>
      </w:r>
      <w:r w:rsidRPr="00E63980">
        <w:rPr>
          <w:b/>
        </w:rPr>
        <w:t>maternelle.</w:t>
      </w:r>
    </w:p>
    <w:p w:rsidR="00FE6F3E" w:rsidRPr="00E63980" w:rsidRDefault="00773CF6" w:rsidP="002F580B">
      <w:pPr>
        <w:pStyle w:val="H23G"/>
      </w:pPr>
      <w:r w:rsidRPr="00E63980">
        <w:tab/>
      </w:r>
      <w:r w:rsidRPr="00E63980">
        <w:tab/>
      </w:r>
      <w:r w:rsidR="00A3587A" w:rsidRPr="00E63980">
        <w:t>Droit</w:t>
      </w:r>
      <w:r w:rsidR="00A3587A">
        <w:t>s culturels</w:t>
      </w:r>
    </w:p>
    <w:p w:rsidR="00FE6F3E" w:rsidRPr="00E63980" w:rsidRDefault="00FE6F3E" w:rsidP="00B56C20">
      <w:pPr>
        <w:pStyle w:val="SingleTxtG"/>
      </w:pPr>
      <w:r w:rsidRPr="00E63980">
        <w:t>70.</w:t>
      </w:r>
      <w:r w:rsidRPr="00E63980">
        <w:tab/>
        <w:t>Le</w:t>
      </w:r>
      <w:r w:rsidR="001D1A44">
        <w:t xml:space="preserve"> </w:t>
      </w:r>
      <w:r w:rsidRPr="00E63980">
        <w:t>Comité</w:t>
      </w:r>
      <w:r w:rsidR="001D1A44">
        <w:t xml:space="preserve"> </w:t>
      </w:r>
      <w:r w:rsidRPr="00E63980">
        <w:t>prend</w:t>
      </w:r>
      <w:r w:rsidR="001D1A44">
        <w:t xml:space="preserve"> </w:t>
      </w:r>
      <w:r w:rsidRPr="00E63980">
        <w:t>note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l’adoption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loi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2010</w:t>
      </w:r>
      <w:r w:rsidR="001D1A44">
        <w:t xml:space="preserve"> </w:t>
      </w:r>
      <w:r w:rsidRPr="00E63980">
        <w:t>relative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institutions</w:t>
      </w:r>
      <w:r w:rsidR="001D1A44">
        <w:t xml:space="preserve"> </w:t>
      </w:r>
      <w:r w:rsidRPr="00E63980">
        <w:t>culturelles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petites</w:t>
      </w:r>
      <w:r w:rsidR="001D1A44">
        <w:t xml:space="preserve"> </w:t>
      </w:r>
      <w:r w:rsidRPr="00E63980">
        <w:t>communautés</w:t>
      </w:r>
      <w:r w:rsidR="001D1A44">
        <w:t xml:space="preserve"> </w:t>
      </w:r>
      <w:r w:rsidRPr="00E63980">
        <w:t>ethniques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quinzième</w:t>
      </w:r>
      <w:r w:rsidR="001D1A44">
        <w:t xml:space="preserve"> </w:t>
      </w:r>
      <w:r w:rsidRPr="00E63980">
        <w:t>modification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Constitution,</w:t>
      </w:r>
      <w:r w:rsidR="001D1A44">
        <w:t xml:space="preserve"> </w:t>
      </w:r>
      <w:r w:rsidRPr="00E63980">
        <w:t>qui</w:t>
      </w:r>
      <w:r w:rsidR="001D1A44">
        <w:t xml:space="preserve"> </w:t>
      </w:r>
      <w:r w:rsidRPr="00E63980">
        <w:t>dispose</w:t>
      </w:r>
      <w:r w:rsidR="001D1A44">
        <w:t xml:space="preserve"> </w:t>
      </w:r>
      <w:r w:rsidRPr="00E63980">
        <w:t>notamment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est</w:t>
      </w:r>
      <w:r w:rsidR="001D1A44">
        <w:t xml:space="preserve"> </w:t>
      </w:r>
      <w:r w:rsidRPr="00E63980">
        <w:t>tenu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protéger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développer</w:t>
      </w:r>
      <w:r w:rsidR="001D1A44">
        <w:t xml:space="preserve"> </w:t>
      </w:r>
      <w:r w:rsidRPr="00E63980">
        <w:t>la</w:t>
      </w:r>
      <w:r w:rsidR="001D1A44">
        <w:t xml:space="preserve"> </w:t>
      </w:r>
      <w:r w:rsidRPr="00E63980">
        <w:t>culture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traditions</w:t>
      </w:r>
      <w:r w:rsidR="001D1A44">
        <w:t xml:space="preserve"> </w:t>
      </w:r>
      <w:r w:rsidRPr="00E63980">
        <w:t>locales</w:t>
      </w:r>
      <w:r w:rsidR="001D1A44">
        <w:t xml:space="preserve"> </w:t>
      </w:r>
      <w:r w:rsidRPr="00E63980">
        <w:t>des</w:t>
      </w:r>
      <w:r w:rsidR="001D1A44">
        <w:t xml:space="preserve"> </w:t>
      </w:r>
      <w:r w:rsidRPr="00E63980">
        <w:t>communautés</w:t>
      </w:r>
      <w:r w:rsidR="001D1A44">
        <w:t xml:space="preserve"> </w:t>
      </w:r>
      <w:r w:rsidRPr="00E63980">
        <w:t>tribales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ethniques.</w:t>
      </w:r>
      <w:r w:rsidR="001D1A44">
        <w:t xml:space="preserve"> </w:t>
      </w:r>
      <w:r w:rsidRPr="00E63980">
        <w:t>Il</w:t>
      </w:r>
      <w:r w:rsidR="001D1A44">
        <w:t xml:space="preserve"> </w:t>
      </w:r>
      <w:r w:rsidRPr="00E63980">
        <w:t>regrette</w:t>
      </w:r>
      <w:r w:rsidR="001D1A44">
        <w:t xml:space="preserve"> </w:t>
      </w:r>
      <w:r w:rsidRPr="00E63980">
        <w:t>toutefois</w:t>
      </w:r>
      <w:r w:rsidR="001D1A44">
        <w:t xml:space="preserve"> </w:t>
      </w:r>
      <w:r w:rsidRPr="00E63980">
        <w:t>que</w:t>
      </w:r>
      <w:r w:rsidR="001D1A44">
        <w:t xml:space="preserve"> </w:t>
      </w:r>
      <w:r w:rsidRPr="00E63980">
        <w:t>l’État</w:t>
      </w:r>
      <w:r w:rsidR="001D1A44">
        <w:t xml:space="preserve"> </w:t>
      </w:r>
      <w:r w:rsidRPr="00E63980">
        <w:t>partie</w:t>
      </w:r>
      <w:r w:rsidR="001D1A44">
        <w:t xml:space="preserve"> </w:t>
      </w:r>
      <w:r w:rsidRPr="00E63980">
        <w:t>ne</w:t>
      </w:r>
      <w:r w:rsidR="001D1A44">
        <w:t xml:space="preserve"> </w:t>
      </w:r>
      <w:r w:rsidRPr="00E63980">
        <w:t>lui</w:t>
      </w:r>
      <w:r w:rsidR="001D1A44">
        <w:t xml:space="preserve"> </w:t>
      </w:r>
      <w:r w:rsidRPr="00E63980">
        <w:t>ait</w:t>
      </w:r>
      <w:r w:rsidR="001D1A44">
        <w:t xml:space="preserve"> </w:t>
      </w:r>
      <w:r w:rsidRPr="00E63980">
        <w:t>pas</w:t>
      </w:r>
      <w:r w:rsidR="001D1A44">
        <w:t xml:space="preserve"> </w:t>
      </w:r>
      <w:r w:rsidRPr="00E63980">
        <w:t>fourni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renseignements</w:t>
      </w:r>
      <w:r w:rsidR="001D1A44">
        <w:t xml:space="preserve"> </w:t>
      </w:r>
      <w:r w:rsidRPr="00E63980">
        <w:t>sur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conditions</w:t>
      </w:r>
      <w:r w:rsidR="001D1A44">
        <w:t xml:space="preserve"> </w:t>
      </w:r>
      <w:r w:rsidRPr="00E63980">
        <w:t>d’éligibilité</w:t>
      </w:r>
      <w:r w:rsidR="001D1A44">
        <w:t xml:space="preserve"> </w:t>
      </w:r>
      <w:r w:rsidRPr="00E63980">
        <w:t>et</w:t>
      </w:r>
      <w:r w:rsidR="001D1A44">
        <w:t xml:space="preserve"> </w:t>
      </w:r>
      <w:r w:rsidRPr="00E63980">
        <w:t>autres</w:t>
      </w:r>
      <w:r w:rsidR="001D1A44">
        <w:t xml:space="preserve"> </w:t>
      </w:r>
      <w:r w:rsidRPr="00E63980">
        <w:t>conditions</w:t>
      </w:r>
      <w:r w:rsidR="001D1A44">
        <w:t xml:space="preserve"> </w:t>
      </w:r>
      <w:r w:rsidRPr="00E63980">
        <w:t>à</w:t>
      </w:r>
      <w:r w:rsidR="001D1A44">
        <w:t xml:space="preserve"> </w:t>
      </w:r>
      <w:r w:rsidRPr="00E63980">
        <w:t>l’obtention</w:t>
      </w:r>
      <w:r w:rsidR="001D1A44">
        <w:t xml:space="preserve"> </w:t>
      </w:r>
      <w:r w:rsidRPr="00E63980">
        <w:t>du</w:t>
      </w:r>
      <w:r w:rsidR="001D1A44">
        <w:t xml:space="preserve"> </w:t>
      </w:r>
      <w:r w:rsidRPr="00E63980">
        <w:t>statut</w:t>
      </w:r>
      <w:r w:rsidR="001D1A44">
        <w:t xml:space="preserve"> </w:t>
      </w:r>
      <w:r w:rsidRPr="00E63980">
        <w:t>de</w:t>
      </w:r>
      <w:r w:rsidR="001D1A44">
        <w:t xml:space="preserve"> </w:t>
      </w:r>
      <w:r w:rsidRPr="00E63980">
        <w:t>minorité</w:t>
      </w:r>
      <w:r w:rsidR="001D1A44">
        <w:t xml:space="preserve"> </w:t>
      </w:r>
      <w:r w:rsidRPr="00E63980">
        <w:t>nationale,</w:t>
      </w:r>
      <w:r w:rsidR="001D1A44">
        <w:t xml:space="preserve"> </w:t>
      </w:r>
      <w:r w:rsidRPr="00E63980">
        <w:t>ni</w:t>
      </w:r>
      <w:r w:rsidR="001D1A44">
        <w:t xml:space="preserve"> </w:t>
      </w:r>
      <w:r w:rsidRPr="00E63980">
        <w:t>sur</w:t>
      </w:r>
      <w:r w:rsidR="001D1A44">
        <w:t xml:space="preserve"> </w:t>
      </w:r>
      <w:r w:rsidRPr="00E63980">
        <w:t>les</w:t>
      </w:r>
      <w:r w:rsidR="001D1A44">
        <w:t xml:space="preserve"> </w:t>
      </w:r>
      <w:r w:rsidRPr="00E63980">
        <w:t>avantages</w:t>
      </w:r>
      <w:r w:rsidR="001D1A44">
        <w:t xml:space="preserve"> </w:t>
      </w:r>
      <w:r w:rsidRPr="00E63980">
        <w:t>accordés</w:t>
      </w:r>
      <w:r w:rsidR="001D1A44">
        <w:t xml:space="preserve"> </w:t>
      </w:r>
      <w:r w:rsidRPr="00E63980">
        <w:t>aux</w:t>
      </w:r>
      <w:r w:rsidR="001D1A44">
        <w:t xml:space="preserve"> </w:t>
      </w:r>
      <w:r w:rsidRPr="00E63980">
        <w:t>minorités</w:t>
      </w:r>
      <w:r w:rsidR="001D1A44">
        <w:t xml:space="preserve"> </w:t>
      </w:r>
      <w:r w:rsidRPr="00E63980">
        <w:t>nationales</w:t>
      </w:r>
      <w:r w:rsidR="001D1A44">
        <w:t xml:space="preserve"> </w:t>
      </w:r>
      <w:r w:rsidRPr="00E63980">
        <w:t>(art.</w:t>
      </w:r>
      <w:r w:rsidR="003F4424">
        <w:t> </w:t>
      </w:r>
      <w:r w:rsidRPr="00E63980">
        <w:t>15).</w:t>
      </w:r>
      <w:r w:rsidR="001D1A44">
        <w:t xml:space="preserve"> </w:t>
      </w:r>
    </w:p>
    <w:p w:rsidR="00FE6F3E" w:rsidRPr="00E63980" w:rsidRDefault="00FE6F3E" w:rsidP="00340C63">
      <w:pPr>
        <w:pStyle w:val="SingleTxtG"/>
        <w:rPr>
          <w:b/>
          <w:bCs/>
        </w:rPr>
      </w:pPr>
      <w:r w:rsidRPr="00E63980">
        <w:t>71.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d’appliquer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législation</w:t>
      </w:r>
      <w:r w:rsidR="001D1A44">
        <w:rPr>
          <w:b/>
        </w:rPr>
        <w:t xml:space="preserve"> </w:t>
      </w:r>
      <w:r w:rsidRPr="00E63980">
        <w:rPr>
          <w:b/>
        </w:rPr>
        <w:t>pertinente</w:t>
      </w:r>
      <w:r w:rsidR="001D1A44">
        <w:rPr>
          <w:b/>
        </w:rPr>
        <w:t xml:space="preserve"> </w:t>
      </w:r>
      <w:r w:rsidRPr="00E63980">
        <w:rPr>
          <w:b/>
        </w:rPr>
        <w:t>afin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toutes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minorités</w:t>
      </w:r>
      <w:r w:rsidR="001D1A44">
        <w:rPr>
          <w:b/>
        </w:rPr>
        <w:t xml:space="preserve"> </w:t>
      </w:r>
      <w:r w:rsidRPr="00E63980">
        <w:rPr>
          <w:b/>
        </w:rPr>
        <w:t>ethniques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pays</w:t>
      </w:r>
      <w:r w:rsidR="001D1A44">
        <w:rPr>
          <w:b/>
        </w:rPr>
        <w:t xml:space="preserve"> </w:t>
      </w:r>
      <w:r w:rsidRPr="00E63980">
        <w:rPr>
          <w:b/>
        </w:rPr>
        <w:t>soient</w:t>
      </w:r>
      <w:r w:rsidR="001D1A44">
        <w:rPr>
          <w:b/>
        </w:rPr>
        <w:t xml:space="preserve"> </w:t>
      </w:r>
      <w:r w:rsidRPr="00E63980">
        <w:rPr>
          <w:b/>
        </w:rPr>
        <w:t>reconnues</w:t>
      </w:r>
      <w:r w:rsidR="001D1A44">
        <w:rPr>
          <w:b/>
        </w:rPr>
        <w:t xml:space="preserve"> </w:t>
      </w:r>
      <w:r w:rsidRPr="00E63980">
        <w:rPr>
          <w:b/>
        </w:rPr>
        <w:t>par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loi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puissent</w:t>
      </w:r>
      <w:r w:rsidR="001D1A44">
        <w:rPr>
          <w:b/>
        </w:rPr>
        <w:t xml:space="preserve"> </w:t>
      </w:r>
      <w:r w:rsidRPr="00E63980">
        <w:rPr>
          <w:b/>
        </w:rPr>
        <w:t>exercer</w:t>
      </w:r>
      <w:r w:rsidR="001D1A44">
        <w:rPr>
          <w:b/>
        </w:rPr>
        <w:t xml:space="preserve"> </w:t>
      </w:r>
      <w:r w:rsidRPr="00E63980">
        <w:rPr>
          <w:b/>
        </w:rPr>
        <w:t>pleinement</w:t>
      </w:r>
      <w:r w:rsidR="001D1A44">
        <w:rPr>
          <w:b/>
        </w:rPr>
        <w:t xml:space="preserve"> </w:t>
      </w:r>
      <w:r w:rsidRPr="00E63980">
        <w:rPr>
          <w:b/>
        </w:rPr>
        <w:t>leurs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culturels.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demande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faire</w:t>
      </w:r>
      <w:r w:rsidR="001D1A44">
        <w:rPr>
          <w:b/>
        </w:rPr>
        <w:t xml:space="preserve"> </w:t>
      </w:r>
      <w:r w:rsidRPr="00E63980">
        <w:rPr>
          <w:b/>
        </w:rPr>
        <w:t>figurer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prochain</w:t>
      </w:r>
      <w:r w:rsidR="001D1A44">
        <w:rPr>
          <w:b/>
        </w:rPr>
        <w:t xml:space="preserve"> </w:t>
      </w:r>
      <w:r w:rsidRPr="00E63980">
        <w:rPr>
          <w:b/>
        </w:rPr>
        <w:t>rapport</w:t>
      </w:r>
      <w:r w:rsidR="001D1A44">
        <w:rPr>
          <w:b/>
        </w:rPr>
        <w:t xml:space="preserve"> </w:t>
      </w:r>
      <w:r w:rsidRPr="00E63980">
        <w:rPr>
          <w:b/>
        </w:rPr>
        <w:t>périodique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renseignements</w:t>
      </w:r>
      <w:r w:rsidR="001D1A44">
        <w:rPr>
          <w:b/>
        </w:rPr>
        <w:t xml:space="preserve"> </w:t>
      </w:r>
      <w:r w:rsidRPr="00E63980">
        <w:rPr>
          <w:b/>
        </w:rPr>
        <w:t>sur</w:t>
      </w:r>
      <w:r w:rsidR="001D1A44">
        <w:rPr>
          <w:b/>
        </w:rPr>
        <w:t xml:space="preserve"> </w:t>
      </w:r>
      <w:r w:rsidRPr="00E63980">
        <w:rPr>
          <w:b/>
        </w:rPr>
        <w:t>l’application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législation</w:t>
      </w:r>
      <w:r w:rsidR="001D1A44">
        <w:rPr>
          <w:b/>
        </w:rPr>
        <w:t xml:space="preserve"> </w:t>
      </w:r>
      <w:r w:rsidRPr="00E63980">
        <w:rPr>
          <w:b/>
        </w:rPr>
        <w:t>pertinente,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conditions</w:t>
      </w:r>
      <w:r w:rsidR="001D1A44">
        <w:rPr>
          <w:b/>
        </w:rPr>
        <w:t xml:space="preserve"> </w:t>
      </w:r>
      <w:r w:rsidRPr="00E63980">
        <w:rPr>
          <w:b/>
        </w:rPr>
        <w:t>d’éligibilité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autres</w:t>
      </w:r>
      <w:r w:rsidR="001D1A44">
        <w:rPr>
          <w:b/>
        </w:rPr>
        <w:t xml:space="preserve"> </w:t>
      </w:r>
      <w:r w:rsidRPr="00E63980">
        <w:rPr>
          <w:b/>
        </w:rPr>
        <w:t>conditions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l’obtention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statut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minorité</w:t>
      </w:r>
      <w:r w:rsidR="001D1A44">
        <w:rPr>
          <w:b/>
        </w:rPr>
        <w:t xml:space="preserve"> </w:t>
      </w:r>
      <w:r w:rsidRPr="00E63980">
        <w:rPr>
          <w:b/>
        </w:rPr>
        <w:t>nationale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avantages</w:t>
      </w:r>
      <w:r w:rsidR="001D1A44">
        <w:rPr>
          <w:b/>
        </w:rPr>
        <w:t xml:space="preserve"> </w:t>
      </w:r>
      <w:r w:rsidRPr="00E63980">
        <w:rPr>
          <w:b/>
        </w:rPr>
        <w:t>accordés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minorités</w:t>
      </w:r>
      <w:r w:rsidR="001D1A44">
        <w:rPr>
          <w:b/>
        </w:rPr>
        <w:t xml:space="preserve"> </w:t>
      </w:r>
      <w:r w:rsidRPr="00E63980">
        <w:rPr>
          <w:b/>
        </w:rPr>
        <w:t>nationales</w:t>
      </w:r>
      <w:r w:rsidR="001D1A44">
        <w:rPr>
          <w:b/>
        </w:rPr>
        <w:t xml:space="preserve"> </w:t>
      </w:r>
      <w:r w:rsidRPr="00E63980">
        <w:rPr>
          <w:b/>
        </w:rPr>
        <w:t>reconnues</w:t>
      </w:r>
      <w:r w:rsidR="001D1A44">
        <w:rPr>
          <w:b/>
        </w:rPr>
        <w:t xml:space="preserve"> </w:t>
      </w:r>
      <w:r w:rsidRPr="00E63980">
        <w:rPr>
          <w:b/>
        </w:rPr>
        <w:t>comme</w:t>
      </w:r>
      <w:r w:rsidR="001D1A44">
        <w:rPr>
          <w:b/>
        </w:rPr>
        <w:t xml:space="preserve"> </w:t>
      </w:r>
      <w:r w:rsidRPr="00E63980">
        <w:rPr>
          <w:b/>
        </w:rPr>
        <w:t>telles.</w:t>
      </w:r>
    </w:p>
    <w:p w:rsidR="00FE6F3E" w:rsidRPr="00E63980" w:rsidRDefault="00773CF6" w:rsidP="002F580B">
      <w:pPr>
        <w:pStyle w:val="H1G"/>
      </w:pPr>
      <w:r w:rsidRPr="00E63980">
        <w:tab/>
      </w:r>
      <w:r w:rsidR="00FE6F3E" w:rsidRPr="00E63980">
        <w:t>D.</w:t>
      </w:r>
      <w:r w:rsidR="00FE6F3E" w:rsidRPr="00E63980">
        <w:tab/>
        <w:t>Autres</w:t>
      </w:r>
      <w:r w:rsidR="001D1A44">
        <w:t xml:space="preserve"> </w:t>
      </w:r>
      <w:r w:rsidR="00FE6F3E" w:rsidRPr="00E63980">
        <w:t>recommandations</w:t>
      </w:r>
    </w:p>
    <w:p w:rsidR="00FE6F3E" w:rsidRPr="00E63980" w:rsidRDefault="00FE6F3E" w:rsidP="00340C63">
      <w:pPr>
        <w:pStyle w:val="SingleTxtG"/>
        <w:rPr>
          <w:b/>
          <w:bCs/>
        </w:rPr>
      </w:pPr>
      <w:r w:rsidRPr="00E63980">
        <w:rPr>
          <w:bCs/>
        </w:rPr>
        <w:t>72.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encourage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</w:rPr>
        <w:t>envisager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ratifier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Protocole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facultatif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rapportant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Pacte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international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relatif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économiques,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sociaux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3F4424">
        <w:rPr>
          <w:b/>
          <w:bCs/>
        </w:rPr>
        <w:t> </w:t>
      </w:r>
      <w:r w:rsidRPr="00E63980">
        <w:rPr>
          <w:b/>
          <w:bCs/>
        </w:rPr>
        <w:t>culturels.</w:t>
      </w:r>
    </w:p>
    <w:p w:rsidR="00FE6F3E" w:rsidRPr="00E63980" w:rsidRDefault="00FE6F3E" w:rsidP="00340C63">
      <w:pPr>
        <w:pStyle w:val="SingleTxtG"/>
        <w:rPr>
          <w:b/>
          <w:bCs/>
        </w:rPr>
      </w:pPr>
      <w:r w:rsidRPr="00E63980">
        <w:rPr>
          <w:bCs/>
        </w:rPr>
        <w:t>73.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d’envisager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ratifier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Convention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internationale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protection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personnes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contre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</w:rPr>
        <w:t>disparitions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forcées.</w:t>
      </w:r>
    </w:p>
    <w:p w:rsidR="00FE6F3E" w:rsidRPr="00E63980" w:rsidRDefault="00FE6F3E" w:rsidP="00340C63">
      <w:pPr>
        <w:pStyle w:val="SingleTxtG"/>
        <w:rPr>
          <w:b/>
        </w:rPr>
      </w:pPr>
      <w:r w:rsidRPr="00E63980">
        <w:rPr>
          <w:bCs/>
        </w:rPr>
        <w:t>74.</w:t>
      </w:r>
      <w:r w:rsidRPr="00E63980">
        <w:rPr>
          <w:bCs/>
        </w:rPr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tenir</w:t>
      </w:r>
      <w:r w:rsidR="001D1A44">
        <w:rPr>
          <w:b/>
        </w:rPr>
        <w:t xml:space="preserve"> </w:t>
      </w:r>
      <w:r w:rsidRPr="00E63980">
        <w:rPr>
          <w:b/>
        </w:rPr>
        <w:t>pleinement</w:t>
      </w:r>
      <w:r w:rsidR="001D1A44">
        <w:rPr>
          <w:b/>
        </w:rPr>
        <w:t xml:space="preserve"> </w:t>
      </w:r>
      <w:r w:rsidRPr="00E63980">
        <w:rPr>
          <w:b/>
        </w:rPr>
        <w:t>compte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obligations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impose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Pacte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garantir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plein</w:t>
      </w:r>
      <w:r w:rsidR="001D1A44">
        <w:rPr>
          <w:b/>
        </w:rPr>
        <w:t xml:space="preserve"> </w:t>
      </w:r>
      <w:r w:rsidRPr="00E63980">
        <w:rPr>
          <w:b/>
        </w:rPr>
        <w:t>exercice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y</w:t>
      </w:r>
      <w:r w:rsidR="001D1A44">
        <w:rPr>
          <w:b/>
        </w:rPr>
        <w:t xml:space="preserve"> </w:t>
      </w:r>
      <w:r w:rsidRPr="00E63980">
        <w:rPr>
          <w:b/>
        </w:rPr>
        <w:t>sont</w:t>
      </w:r>
      <w:r w:rsidR="001D1A44">
        <w:rPr>
          <w:b/>
        </w:rPr>
        <w:t xml:space="preserve"> </w:t>
      </w:r>
      <w:r w:rsidRPr="00E63980">
        <w:rPr>
          <w:b/>
        </w:rPr>
        <w:t>énoncés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mise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niveau</w:t>
      </w:r>
      <w:r w:rsidR="001D1A44">
        <w:rPr>
          <w:b/>
        </w:rPr>
        <w:t xml:space="preserve"> </w:t>
      </w:r>
      <w:r w:rsidRPr="00E63980">
        <w:rPr>
          <w:b/>
        </w:rPr>
        <w:t>national</w:t>
      </w:r>
      <w:r w:rsidR="001D1A44">
        <w:rPr>
          <w:b/>
        </w:rPr>
        <w:t xml:space="preserve"> </w:t>
      </w:r>
      <w:r w:rsidRPr="00E63980">
        <w:rPr>
          <w:b/>
        </w:rPr>
        <w:t>du</w:t>
      </w:r>
      <w:r w:rsidR="001D1A44">
        <w:rPr>
          <w:b/>
        </w:rPr>
        <w:t xml:space="preserve"> </w:t>
      </w:r>
      <w:r w:rsidRPr="00E63980">
        <w:rPr>
          <w:b/>
        </w:rPr>
        <w:t>Programme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développement</w:t>
      </w:r>
      <w:r w:rsidR="001D1A44">
        <w:rPr>
          <w:b/>
        </w:rPr>
        <w:t xml:space="preserve"> </w:t>
      </w:r>
      <w:r w:rsidRPr="00E63980">
        <w:rPr>
          <w:b/>
        </w:rPr>
        <w:t>durable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l’horizon</w:t>
      </w:r>
      <w:r w:rsidR="001D1A44">
        <w:rPr>
          <w:b/>
        </w:rPr>
        <w:t xml:space="preserve"> </w:t>
      </w:r>
      <w:r w:rsidRPr="00E63980">
        <w:rPr>
          <w:b/>
        </w:rPr>
        <w:t>2030,</w:t>
      </w:r>
      <w:r w:rsidR="001D1A44">
        <w:rPr>
          <w:b/>
        </w:rPr>
        <w:t xml:space="preserve"> </w:t>
      </w:r>
      <w:r w:rsidRPr="00E63980">
        <w:rPr>
          <w:b/>
        </w:rPr>
        <w:t>avec</w:t>
      </w:r>
      <w:r w:rsidR="001D1A44">
        <w:rPr>
          <w:b/>
        </w:rPr>
        <w:t xml:space="preserve"> </w:t>
      </w:r>
      <w:r w:rsidRPr="00E63980">
        <w:rPr>
          <w:b/>
        </w:rPr>
        <w:t>l’aide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coopération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communauté</w:t>
      </w:r>
      <w:r w:rsidR="001D1A44">
        <w:rPr>
          <w:b/>
        </w:rPr>
        <w:t xml:space="preserve"> </w:t>
      </w:r>
      <w:r w:rsidRPr="00E63980">
        <w:rPr>
          <w:b/>
        </w:rPr>
        <w:t>internationale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cas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besoin.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réalisation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objectifs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développement</w:t>
      </w:r>
      <w:r w:rsidR="001D1A44">
        <w:rPr>
          <w:b/>
        </w:rPr>
        <w:t xml:space="preserve"> </w:t>
      </w:r>
      <w:r w:rsidRPr="00E63980">
        <w:rPr>
          <w:b/>
        </w:rPr>
        <w:t>durable</w:t>
      </w:r>
      <w:r w:rsidR="001D1A44">
        <w:rPr>
          <w:b/>
        </w:rPr>
        <w:t xml:space="preserve"> </w:t>
      </w:r>
      <w:r w:rsidRPr="00E63980">
        <w:rPr>
          <w:b/>
        </w:rPr>
        <w:t>serait</w:t>
      </w:r>
      <w:r w:rsidR="001D1A44">
        <w:rPr>
          <w:b/>
        </w:rPr>
        <w:t xml:space="preserve"> </w:t>
      </w:r>
      <w:r w:rsidRPr="00E63980">
        <w:rPr>
          <w:b/>
        </w:rPr>
        <w:t>grandement</w:t>
      </w:r>
      <w:r w:rsidR="001D1A44">
        <w:rPr>
          <w:b/>
        </w:rPr>
        <w:t xml:space="preserve"> </w:t>
      </w:r>
      <w:r w:rsidRPr="00E63980">
        <w:rPr>
          <w:b/>
        </w:rPr>
        <w:t>facilitée</w:t>
      </w:r>
      <w:r w:rsidR="001D1A44">
        <w:rPr>
          <w:b/>
        </w:rPr>
        <w:t xml:space="preserve"> </w:t>
      </w:r>
      <w:r w:rsidRPr="00E63980">
        <w:rPr>
          <w:b/>
        </w:rPr>
        <w:t>si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établissait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mécanismes</w:t>
      </w:r>
      <w:r w:rsidR="001D1A44">
        <w:rPr>
          <w:b/>
        </w:rPr>
        <w:t xml:space="preserve"> </w:t>
      </w:r>
      <w:r w:rsidRPr="00E63980">
        <w:rPr>
          <w:b/>
        </w:rPr>
        <w:t>indépendants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suivre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progrès</w:t>
      </w:r>
      <w:r w:rsidR="001D1A44">
        <w:rPr>
          <w:b/>
        </w:rPr>
        <w:t xml:space="preserve"> </w:t>
      </w:r>
      <w:r w:rsidRPr="00E63980">
        <w:rPr>
          <w:b/>
        </w:rPr>
        <w:t>réalisés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s’il</w:t>
      </w:r>
      <w:r w:rsidR="001D1A44">
        <w:rPr>
          <w:b/>
        </w:rPr>
        <w:t xml:space="preserve"> </w:t>
      </w:r>
      <w:r w:rsidRPr="00E63980">
        <w:rPr>
          <w:b/>
        </w:rPr>
        <w:t>considérait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bénéficiaires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programmes</w:t>
      </w:r>
      <w:r w:rsidR="001D1A44">
        <w:rPr>
          <w:b/>
        </w:rPr>
        <w:t xml:space="preserve"> </w:t>
      </w:r>
      <w:r w:rsidRPr="00E63980">
        <w:rPr>
          <w:b/>
        </w:rPr>
        <w:t>publics</w:t>
      </w:r>
      <w:r w:rsidR="001D1A44">
        <w:rPr>
          <w:b/>
        </w:rPr>
        <w:t xml:space="preserve"> </w:t>
      </w:r>
      <w:r w:rsidRPr="00E63980">
        <w:rPr>
          <w:b/>
        </w:rPr>
        <w:t>étaient</w:t>
      </w:r>
      <w:r w:rsidR="001D1A44">
        <w:rPr>
          <w:b/>
        </w:rPr>
        <w:t xml:space="preserve"> </w:t>
      </w:r>
      <w:r w:rsidRPr="00E63980">
        <w:rPr>
          <w:b/>
        </w:rPr>
        <w:t>détenteurs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qu’ils</w:t>
      </w:r>
      <w:r w:rsidR="001D1A44">
        <w:rPr>
          <w:b/>
        </w:rPr>
        <w:t xml:space="preserve"> </w:t>
      </w:r>
      <w:r w:rsidRPr="00E63980">
        <w:rPr>
          <w:b/>
        </w:rPr>
        <w:t>peuvent</w:t>
      </w:r>
      <w:r w:rsidR="001D1A44">
        <w:rPr>
          <w:b/>
        </w:rPr>
        <w:t xml:space="preserve"> </w:t>
      </w:r>
      <w:r w:rsidRPr="00E63980">
        <w:rPr>
          <w:b/>
        </w:rPr>
        <w:t>faire</w:t>
      </w:r>
      <w:r w:rsidR="001D1A44">
        <w:rPr>
          <w:b/>
        </w:rPr>
        <w:t xml:space="preserve"> </w:t>
      </w:r>
      <w:r w:rsidRPr="00E63980">
        <w:rPr>
          <w:b/>
        </w:rPr>
        <w:t>valoir.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mise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objectifs</w:t>
      </w:r>
      <w:r w:rsidR="001D1A44">
        <w:rPr>
          <w:b/>
        </w:rPr>
        <w:t xml:space="preserve"> </w:t>
      </w:r>
      <w:r w:rsidRPr="00E63980">
        <w:rPr>
          <w:b/>
        </w:rPr>
        <w:t>dans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respect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principes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participation,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responsabilité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non-discrimination</w:t>
      </w:r>
      <w:r w:rsidR="001D1A44">
        <w:rPr>
          <w:b/>
        </w:rPr>
        <w:t xml:space="preserve"> </w:t>
      </w:r>
      <w:r w:rsidRPr="00E63980">
        <w:rPr>
          <w:b/>
        </w:rPr>
        <w:t>permettrait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garantir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nul</w:t>
      </w:r>
      <w:r w:rsidR="001D1A44">
        <w:rPr>
          <w:b/>
        </w:rPr>
        <w:t xml:space="preserve"> </w:t>
      </w:r>
      <w:r w:rsidRPr="00E63980">
        <w:rPr>
          <w:b/>
        </w:rPr>
        <w:t>n’est</w:t>
      </w:r>
      <w:r w:rsidR="001D1A44">
        <w:rPr>
          <w:b/>
        </w:rPr>
        <w:t xml:space="preserve"> </w:t>
      </w:r>
      <w:r w:rsidRPr="00E63980">
        <w:rPr>
          <w:b/>
        </w:rPr>
        <w:t>laissé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l’écart.</w:t>
      </w:r>
    </w:p>
    <w:p w:rsidR="00FE6F3E" w:rsidRPr="00E63980" w:rsidRDefault="00FE6F3E" w:rsidP="00340C63">
      <w:pPr>
        <w:pStyle w:val="SingleTxtG"/>
        <w:rPr>
          <w:b/>
        </w:rPr>
      </w:pPr>
      <w:r w:rsidRPr="00E63980">
        <w:rPr>
          <w:bCs/>
        </w:rPr>
        <w:t>75.</w:t>
      </w:r>
      <w:r w:rsidRPr="00E63980">
        <w:rPr>
          <w:bCs/>
        </w:rPr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recommande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prendre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mesures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mettre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point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appliquer</w:t>
      </w:r>
      <w:r w:rsidR="001D1A44">
        <w:rPr>
          <w:b/>
        </w:rPr>
        <w:t xml:space="preserve"> </w:t>
      </w:r>
      <w:r w:rsidRPr="00E63980">
        <w:rPr>
          <w:b/>
        </w:rPr>
        <w:t>progressivement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indicateurs</w:t>
      </w:r>
      <w:r w:rsidR="001D1A44">
        <w:rPr>
          <w:b/>
        </w:rPr>
        <w:t xml:space="preserve"> </w:t>
      </w:r>
      <w:r w:rsidRPr="00E63980">
        <w:rPr>
          <w:b/>
        </w:rPr>
        <w:t>appropriés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mise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œuvre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économiques,</w:t>
      </w:r>
      <w:r w:rsidR="001D1A44">
        <w:rPr>
          <w:b/>
        </w:rPr>
        <w:t xml:space="preserve"> </w:t>
      </w:r>
      <w:r w:rsidRPr="00E63980">
        <w:rPr>
          <w:b/>
        </w:rPr>
        <w:t>sociaux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culturels,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faciliter</w:t>
      </w:r>
      <w:r w:rsidR="001D1A44">
        <w:rPr>
          <w:b/>
        </w:rPr>
        <w:t xml:space="preserve"> </w:t>
      </w:r>
      <w:r w:rsidRPr="00E63980">
        <w:rPr>
          <w:b/>
        </w:rPr>
        <w:t>ainsi</w:t>
      </w:r>
      <w:r w:rsidR="001D1A44">
        <w:rPr>
          <w:b/>
        </w:rPr>
        <w:t xml:space="preserve"> </w:t>
      </w:r>
      <w:r w:rsidRPr="00E63980">
        <w:rPr>
          <w:b/>
        </w:rPr>
        <w:t>l’évaluation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progrès</w:t>
      </w:r>
      <w:r w:rsidR="001D1A44">
        <w:rPr>
          <w:b/>
        </w:rPr>
        <w:t xml:space="preserve"> </w:t>
      </w:r>
      <w:r w:rsidRPr="00E63980">
        <w:rPr>
          <w:b/>
        </w:rPr>
        <w:t>réalisés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se</w:t>
      </w:r>
      <w:r w:rsidR="001D1A44">
        <w:rPr>
          <w:b/>
        </w:rPr>
        <w:t xml:space="preserve"> </w:t>
      </w:r>
      <w:r w:rsidRPr="00E63980">
        <w:rPr>
          <w:b/>
        </w:rPr>
        <w:t>conformer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obligations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impose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Pacte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diverses</w:t>
      </w:r>
      <w:r w:rsidR="001D1A44">
        <w:rPr>
          <w:b/>
        </w:rPr>
        <w:t xml:space="preserve"> </w:t>
      </w:r>
      <w:r w:rsidRPr="00E63980">
        <w:rPr>
          <w:b/>
        </w:rPr>
        <w:t>catégories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population.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cet</w:t>
      </w:r>
      <w:r w:rsidR="001D1A44">
        <w:rPr>
          <w:b/>
        </w:rPr>
        <w:t xml:space="preserve"> </w:t>
      </w:r>
      <w:r w:rsidRPr="00E63980">
        <w:rPr>
          <w:b/>
        </w:rPr>
        <w:t>égard,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renvoie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cadre</w:t>
      </w:r>
      <w:r w:rsidR="001D1A44">
        <w:rPr>
          <w:b/>
        </w:rPr>
        <w:t xml:space="preserve"> </w:t>
      </w:r>
      <w:r w:rsidRPr="00E63980">
        <w:rPr>
          <w:b/>
        </w:rPr>
        <w:t>conceptuel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méthodologique</w:t>
      </w:r>
      <w:r w:rsidR="001D1A44">
        <w:rPr>
          <w:b/>
        </w:rPr>
        <w:t xml:space="preserve"> </w:t>
      </w:r>
      <w:r w:rsidRPr="00E63980">
        <w:rPr>
          <w:b/>
        </w:rPr>
        <w:t>concernant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indicateurs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</w:t>
      </w:r>
      <w:r w:rsidR="001D1A44">
        <w:rPr>
          <w:b/>
        </w:rPr>
        <w:t xml:space="preserve"> </w:t>
      </w:r>
      <w:r w:rsidRPr="00E63980">
        <w:rPr>
          <w:b/>
        </w:rPr>
        <w:t>mis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point</w:t>
      </w:r>
      <w:r w:rsidR="001D1A44">
        <w:rPr>
          <w:b/>
        </w:rPr>
        <w:t xml:space="preserve"> </w:t>
      </w:r>
      <w:r w:rsidRPr="00E63980">
        <w:rPr>
          <w:b/>
        </w:rPr>
        <w:t>par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Haut-Commissariat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Nations</w:t>
      </w:r>
      <w:r w:rsidR="001D1A44">
        <w:rPr>
          <w:b/>
        </w:rPr>
        <w:t xml:space="preserve"> </w:t>
      </w:r>
      <w:r w:rsidRPr="00E63980">
        <w:rPr>
          <w:b/>
        </w:rPr>
        <w:t>Unies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</w:t>
      </w:r>
      <w:r w:rsidR="001D1A44">
        <w:rPr>
          <w:b/>
        </w:rPr>
        <w:t xml:space="preserve"> </w:t>
      </w:r>
      <w:r w:rsidRPr="00E63980">
        <w:rPr>
          <w:b/>
        </w:rPr>
        <w:t>(voir</w:t>
      </w:r>
      <w:r w:rsidR="001D1A44">
        <w:rPr>
          <w:b/>
        </w:rPr>
        <w:t xml:space="preserve"> </w:t>
      </w:r>
      <w:r w:rsidRPr="00E63980">
        <w:rPr>
          <w:b/>
        </w:rPr>
        <w:t>HRI/MC/2008/3).</w:t>
      </w:r>
    </w:p>
    <w:p w:rsidR="00FE6F3E" w:rsidRPr="00E63980" w:rsidRDefault="00FE6F3E" w:rsidP="00340C63">
      <w:pPr>
        <w:pStyle w:val="SingleTxtG"/>
        <w:rPr>
          <w:b/>
          <w:bCs/>
        </w:rPr>
      </w:pPr>
      <w:r w:rsidRPr="00E63980">
        <w:t>76.</w:t>
      </w:r>
      <w:r w:rsidRPr="00E63980">
        <w:tab/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diffuser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largement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présentes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observations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finales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tous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niveaux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société,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échelons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national,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provincial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territorial</w:t>
      </w:r>
      <w:r w:rsidRPr="00E63980">
        <w:rPr>
          <w:color w:val="FF0000"/>
        </w:rPr>
        <w:t>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particulier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auprès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parlementaires,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fonctionnaires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autorités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judiciaires,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l’informer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prochain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rapport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périodique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mesures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prises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pour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y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donner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suite.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Il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l’encourage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associer</w:t>
      </w:r>
      <w:r w:rsidR="001D1A44">
        <w:rPr>
          <w:b/>
          <w:bCs/>
          <w:color w:val="FF0000"/>
        </w:rPr>
        <w:t xml:space="preserve"> </w:t>
      </w:r>
      <w:r w:rsidRPr="00E63980">
        <w:rPr>
          <w:b/>
          <w:bCs/>
        </w:rPr>
        <w:t>l’institution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nationale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droits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l’homme,</w:t>
      </w:r>
      <w:r w:rsidR="001D1A44">
        <w:rPr>
          <w:b/>
          <w:bCs/>
          <w:color w:val="FF0000"/>
        </w:rPr>
        <w:t xml:space="preserve"> </w:t>
      </w:r>
      <w:r w:rsidRPr="00E63980">
        <w:rPr>
          <w:b/>
          <w:bCs/>
        </w:rPr>
        <w:t>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organisations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non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gouvernementales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</w:rPr>
        <w:t>d’autres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membres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société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civile</w:t>
      </w:r>
      <w:r w:rsidR="001D1A44">
        <w:rPr>
          <w:b/>
          <w:bCs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suivi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présentes</w:t>
      </w:r>
      <w:r w:rsidR="001D1A44">
        <w:rPr>
          <w:b/>
        </w:rPr>
        <w:t xml:space="preserve"> </w:t>
      </w:r>
      <w:r w:rsidRPr="00E63980">
        <w:rPr>
          <w:b/>
        </w:rPr>
        <w:t>observations</w:t>
      </w:r>
      <w:r w:rsidR="001D1A44">
        <w:rPr>
          <w:b/>
        </w:rPr>
        <w:t xml:space="preserve"> </w:t>
      </w:r>
      <w:r w:rsidRPr="00E63980">
        <w:rPr>
          <w:b/>
        </w:rPr>
        <w:t>finales</w:t>
      </w:r>
      <w:r w:rsidR="001D1A44">
        <w:rPr>
          <w:b/>
        </w:rPr>
        <w:t xml:space="preserve"> </w:t>
      </w:r>
      <w:r w:rsidRPr="00E63980">
        <w:rPr>
          <w:b/>
        </w:rPr>
        <w:t>et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processus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consultation</w:t>
      </w:r>
      <w:r w:rsidR="001D1A44">
        <w:rPr>
          <w:b/>
        </w:rPr>
        <w:t xml:space="preserve"> </w:t>
      </w:r>
      <w:r w:rsidRPr="00E63980">
        <w:rPr>
          <w:b/>
        </w:rPr>
        <w:t>nationale</w:t>
      </w:r>
      <w:r w:rsidR="001D1A44">
        <w:rPr>
          <w:b/>
        </w:rPr>
        <w:t xml:space="preserve"> </w:t>
      </w:r>
      <w:r w:rsidRPr="00E63980">
        <w:rPr>
          <w:b/>
        </w:rPr>
        <w:t>avant</w:t>
      </w:r>
      <w:r w:rsidR="001D1A44">
        <w:rPr>
          <w:b/>
        </w:rPr>
        <w:t xml:space="preserve"> </w:t>
      </w:r>
      <w:r w:rsidRPr="00E63980">
        <w:rPr>
          <w:b/>
        </w:rPr>
        <w:t>la</w:t>
      </w:r>
      <w:r w:rsidR="001D1A44">
        <w:rPr>
          <w:b/>
        </w:rPr>
        <w:t xml:space="preserve"> </w:t>
      </w:r>
      <w:r w:rsidRPr="00E63980">
        <w:rPr>
          <w:b/>
        </w:rPr>
        <w:t>soumission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prochain</w:t>
      </w:r>
      <w:r w:rsidR="001D1A44">
        <w:rPr>
          <w:b/>
        </w:rPr>
        <w:t xml:space="preserve"> </w:t>
      </w:r>
      <w:r w:rsidRPr="00E63980">
        <w:rPr>
          <w:b/>
        </w:rPr>
        <w:t>rapport</w:t>
      </w:r>
      <w:r w:rsidR="001D1A44">
        <w:rPr>
          <w:b/>
        </w:rPr>
        <w:t xml:space="preserve"> </w:t>
      </w:r>
      <w:r w:rsidRPr="00E63980">
        <w:rPr>
          <w:b/>
        </w:rPr>
        <w:t>périodique</w:t>
      </w:r>
      <w:r w:rsidRPr="00E63980">
        <w:rPr>
          <w:b/>
          <w:bCs/>
        </w:rPr>
        <w:t>.</w:t>
      </w:r>
    </w:p>
    <w:p w:rsidR="00FE6F3E" w:rsidRPr="00E63980" w:rsidRDefault="00FE6F3E" w:rsidP="00340C63">
      <w:pPr>
        <w:pStyle w:val="SingleTxtG"/>
        <w:rPr>
          <w:b/>
          <w:bCs/>
        </w:rPr>
      </w:pPr>
      <w:r w:rsidRPr="00E63980">
        <w:rPr>
          <w:bCs/>
        </w:rPr>
        <w:t>77.</w:t>
      </w:r>
      <w:r w:rsidRPr="00E63980">
        <w:rPr>
          <w:bCs/>
        </w:rPr>
        <w:tab/>
      </w:r>
      <w:r w:rsidRPr="00E63980">
        <w:rPr>
          <w:b/>
          <w:bCs/>
        </w:rPr>
        <w:t>Conformément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procédure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suite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donnée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observations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finales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adoptées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Comité,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l’État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partie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est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prié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fournir,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dans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un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délai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dix-huit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mois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à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compter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l’adoption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présentes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observations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finales,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informations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sur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la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mise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en</w:t>
      </w:r>
      <w:r w:rsidR="001D1A44">
        <w:rPr>
          <w:b/>
          <w:bCs/>
        </w:rPr>
        <w:t xml:space="preserve"> </w:t>
      </w:r>
      <w:r w:rsidRPr="00E63980">
        <w:rPr>
          <w:b/>
        </w:rPr>
        <w:t>œuvre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recommandations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figurant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aux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paragraphes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24</w:t>
      </w:r>
      <w:r w:rsidR="003F4424">
        <w:rPr>
          <w:b/>
          <w:bCs/>
        </w:rPr>
        <w:t> </w:t>
      </w:r>
      <w:r w:rsidRPr="00E63980">
        <w:rPr>
          <w:b/>
          <w:bCs/>
        </w:rPr>
        <w:t>(adoption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d’une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législation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antidiscrimination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complète),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28</w:t>
      </w:r>
      <w:r w:rsidR="003F4424">
        <w:rPr>
          <w:b/>
          <w:bCs/>
        </w:rPr>
        <w:t> </w:t>
      </w:r>
      <w:r w:rsidRPr="00E63980">
        <w:rPr>
          <w:b/>
          <w:bCs/>
        </w:rPr>
        <w:t>(réfugiés</w:t>
      </w:r>
      <w:r w:rsidR="001D1A44">
        <w:rPr>
          <w:b/>
          <w:bCs/>
        </w:rPr>
        <w:t xml:space="preserve"> </w:t>
      </w:r>
      <w:proofErr w:type="spellStart"/>
      <w:r w:rsidRPr="00E63980">
        <w:rPr>
          <w:b/>
          <w:bCs/>
        </w:rPr>
        <w:t>rohingyas</w:t>
      </w:r>
      <w:proofErr w:type="spellEnd"/>
      <w:r w:rsidRPr="00E63980">
        <w:rPr>
          <w:b/>
          <w:bCs/>
        </w:rPr>
        <w:t>)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et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41</w:t>
      </w:r>
      <w:r w:rsidR="003F4424">
        <w:rPr>
          <w:b/>
          <w:bCs/>
        </w:rPr>
        <w:t> </w:t>
      </w:r>
      <w:r w:rsidRPr="00E63980">
        <w:rPr>
          <w:b/>
          <w:bCs/>
        </w:rPr>
        <w:t>(victimisation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des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syndicalistes)</w:t>
      </w:r>
      <w:r w:rsidR="001D1A44">
        <w:rPr>
          <w:b/>
          <w:bCs/>
        </w:rPr>
        <w:t xml:space="preserve"> </w:t>
      </w:r>
      <w:r w:rsidRPr="00E63980">
        <w:rPr>
          <w:b/>
          <w:bCs/>
        </w:rPr>
        <w:t>ci-dessus.</w:t>
      </w:r>
      <w:r w:rsidR="001D1A44">
        <w:rPr>
          <w:b/>
          <w:bCs/>
        </w:rPr>
        <w:t xml:space="preserve"> </w:t>
      </w:r>
    </w:p>
    <w:p w:rsidR="00FE6F3E" w:rsidRPr="00E63980" w:rsidRDefault="00FE6F3E" w:rsidP="00340C63">
      <w:pPr>
        <w:pStyle w:val="SingleTxtG"/>
        <w:rPr>
          <w:b/>
        </w:rPr>
      </w:pPr>
      <w:r w:rsidRPr="00E63980">
        <w:t>78.</w:t>
      </w:r>
      <w:r w:rsidRPr="00E63980">
        <w:tab/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prie</w:t>
      </w:r>
      <w:r w:rsidR="001D1A44">
        <w:rPr>
          <w:b/>
        </w:rPr>
        <w:t xml:space="preserve"> </w:t>
      </w:r>
      <w:r w:rsidRPr="00E63980">
        <w:rPr>
          <w:b/>
        </w:rPr>
        <w:t>l’État</w:t>
      </w:r>
      <w:r w:rsidR="001D1A44">
        <w:rPr>
          <w:b/>
        </w:rPr>
        <w:t xml:space="preserve"> </w:t>
      </w:r>
      <w:r w:rsidRPr="00E63980">
        <w:rPr>
          <w:b/>
        </w:rPr>
        <w:t>partie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lui</w:t>
      </w:r>
      <w:r w:rsidR="001D1A44">
        <w:rPr>
          <w:b/>
        </w:rPr>
        <w:t xml:space="preserve"> </w:t>
      </w:r>
      <w:r w:rsidRPr="00E63980">
        <w:rPr>
          <w:b/>
        </w:rPr>
        <w:t>soumettre,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31</w:t>
      </w:r>
      <w:r w:rsidR="003F4424">
        <w:rPr>
          <w:b/>
        </w:rPr>
        <w:t> </w:t>
      </w:r>
      <w:r w:rsidRPr="00E63980">
        <w:rPr>
          <w:b/>
        </w:rPr>
        <w:t>mars</w:t>
      </w:r>
      <w:r w:rsidR="001D1A44">
        <w:rPr>
          <w:b/>
        </w:rPr>
        <w:t xml:space="preserve"> </w:t>
      </w:r>
      <w:r w:rsidRPr="00E63980">
        <w:rPr>
          <w:b/>
        </w:rPr>
        <w:t>2023</w:t>
      </w:r>
      <w:r w:rsidR="001D1A44">
        <w:rPr>
          <w:b/>
        </w:rPr>
        <w:t xml:space="preserve"> </w:t>
      </w:r>
      <w:r w:rsidRPr="00E63980">
        <w:rPr>
          <w:b/>
        </w:rPr>
        <w:t>au</w:t>
      </w:r>
      <w:r w:rsidR="001D1A44">
        <w:rPr>
          <w:b/>
        </w:rPr>
        <w:t xml:space="preserve"> </w:t>
      </w:r>
      <w:r w:rsidRPr="00E63980">
        <w:rPr>
          <w:b/>
        </w:rPr>
        <w:t>plus</w:t>
      </w:r>
      <w:r w:rsidR="001D1A44">
        <w:rPr>
          <w:b/>
        </w:rPr>
        <w:t xml:space="preserve"> </w:t>
      </w:r>
      <w:r w:rsidRPr="00E63980">
        <w:rPr>
          <w:b/>
        </w:rPr>
        <w:t>tard,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deuxième</w:t>
      </w:r>
      <w:r w:rsidR="001D1A44">
        <w:rPr>
          <w:b/>
        </w:rPr>
        <w:t xml:space="preserve"> </w:t>
      </w:r>
      <w:r w:rsidRPr="00E63980">
        <w:rPr>
          <w:b/>
        </w:rPr>
        <w:t>rapport</w:t>
      </w:r>
      <w:r w:rsidR="001D1A44">
        <w:rPr>
          <w:b/>
        </w:rPr>
        <w:t xml:space="preserve"> </w:t>
      </w:r>
      <w:r w:rsidRPr="00E63980">
        <w:rPr>
          <w:b/>
        </w:rPr>
        <w:t>périodique,</w:t>
      </w:r>
      <w:r w:rsidR="001D1A44">
        <w:rPr>
          <w:b/>
        </w:rPr>
        <w:t xml:space="preserve"> </w:t>
      </w:r>
      <w:r w:rsidRPr="00E63980">
        <w:rPr>
          <w:b/>
        </w:rPr>
        <w:t>qui</w:t>
      </w:r>
      <w:r w:rsidR="001D1A44">
        <w:rPr>
          <w:b/>
        </w:rPr>
        <w:t xml:space="preserve"> </w:t>
      </w:r>
      <w:r w:rsidRPr="00E63980">
        <w:rPr>
          <w:b/>
        </w:rPr>
        <w:t>sera</w:t>
      </w:r>
      <w:r w:rsidR="001D1A44">
        <w:rPr>
          <w:b/>
        </w:rPr>
        <w:t xml:space="preserve"> </w:t>
      </w:r>
      <w:r w:rsidRPr="00E63980">
        <w:rPr>
          <w:b/>
        </w:rPr>
        <w:t>établi</w:t>
      </w:r>
      <w:r w:rsidR="001D1A44">
        <w:rPr>
          <w:b/>
        </w:rPr>
        <w:t xml:space="preserve"> </w:t>
      </w:r>
      <w:r w:rsidRPr="00E63980">
        <w:rPr>
          <w:b/>
        </w:rPr>
        <w:t>conformément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directives</w:t>
      </w:r>
      <w:r w:rsidR="001D1A44">
        <w:rPr>
          <w:b/>
        </w:rPr>
        <w:t xml:space="preserve"> </w:t>
      </w:r>
      <w:r w:rsidRPr="00E63980">
        <w:rPr>
          <w:b/>
        </w:rPr>
        <w:t>concernant</w:t>
      </w:r>
      <w:r w:rsidR="001D1A44">
        <w:rPr>
          <w:b/>
        </w:rPr>
        <w:t xml:space="preserve"> </w:t>
      </w:r>
      <w:r w:rsidRPr="00E63980">
        <w:rPr>
          <w:b/>
        </w:rPr>
        <w:t>les</w:t>
      </w:r>
      <w:r w:rsidR="001D1A44">
        <w:rPr>
          <w:b/>
        </w:rPr>
        <w:t xml:space="preserve"> </w:t>
      </w:r>
      <w:r w:rsidRPr="00E63980">
        <w:rPr>
          <w:b/>
        </w:rPr>
        <w:t>rapports</w:t>
      </w:r>
      <w:r w:rsidR="001D1A44">
        <w:rPr>
          <w:b/>
        </w:rPr>
        <w:t xml:space="preserve"> </w:t>
      </w:r>
      <w:r w:rsidRPr="00E63980">
        <w:rPr>
          <w:b/>
        </w:rPr>
        <w:t>que</w:t>
      </w:r>
      <w:r w:rsidR="001D1A44">
        <w:rPr>
          <w:b/>
        </w:rPr>
        <w:t xml:space="preserve"> </w:t>
      </w:r>
      <w:r w:rsidRPr="00E63980">
        <w:rPr>
          <w:b/>
        </w:rPr>
        <w:t>le</w:t>
      </w:r>
      <w:r w:rsidR="001D1A44">
        <w:rPr>
          <w:b/>
        </w:rPr>
        <w:t xml:space="preserve"> </w:t>
      </w:r>
      <w:r w:rsidRPr="00E63980">
        <w:rPr>
          <w:b/>
        </w:rPr>
        <w:t>Comité</w:t>
      </w:r>
      <w:r w:rsidR="001D1A44">
        <w:rPr>
          <w:b/>
        </w:rPr>
        <w:t xml:space="preserve"> </w:t>
      </w:r>
      <w:r w:rsidRPr="00E63980">
        <w:rPr>
          <w:b/>
        </w:rPr>
        <w:t>a</w:t>
      </w:r>
      <w:r w:rsidR="001D1A44">
        <w:rPr>
          <w:b/>
        </w:rPr>
        <w:t xml:space="preserve"> </w:t>
      </w:r>
      <w:r w:rsidRPr="00E63980">
        <w:rPr>
          <w:b/>
        </w:rPr>
        <w:t>adoptées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2008</w:t>
      </w:r>
      <w:r w:rsidR="001D1A44">
        <w:rPr>
          <w:b/>
        </w:rPr>
        <w:t xml:space="preserve"> </w:t>
      </w:r>
      <w:r w:rsidRPr="00E63980">
        <w:rPr>
          <w:b/>
        </w:rPr>
        <w:t>(voir</w:t>
      </w:r>
      <w:r w:rsidR="001D1A44">
        <w:rPr>
          <w:b/>
        </w:rPr>
        <w:t xml:space="preserve"> </w:t>
      </w:r>
      <w:r w:rsidRPr="00E63980">
        <w:rPr>
          <w:b/>
        </w:rPr>
        <w:t>E/C.12/2008/2).</w:t>
      </w:r>
      <w:r w:rsidR="001D1A44">
        <w:rPr>
          <w:b/>
        </w:rPr>
        <w:t xml:space="preserve"> </w:t>
      </w:r>
      <w:r w:rsidRPr="00E63980">
        <w:rPr>
          <w:b/>
        </w:rPr>
        <w:t>Il</w:t>
      </w:r>
      <w:r w:rsidR="001D1A44">
        <w:rPr>
          <w:b/>
        </w:rPr>
        <w:t xml:space="preserve"> </w:t>
      </w:r>
      <w:r w:rsidRPr="00E63980">
        <w:rPr>
          <w:b/>
        </w:rPr>
        <w:t>l’invite</w:t>
      </w:r>
      <w:r w:rsidR="001D1A44">
        <w:rPr>
          <w:b/>
        </w:rPr>
        <w:t xml:space="preserve"> </w:t>
      </w:r>
      <w:r w:rsidRPr="00E63980">
        <w:rPr>
          <w:b/>
        </w:rPr>
        <w:t>aussi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mettre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jour</w:t>
      </w:r>
      <w:r w:rsidR="001D1A44">
        <w:rPr>
          <w:b/>
        </w:rPr>
        <w:t xml:space="preserve"> </w:t>
      </w:r>
      <w:r w:rsidRPr="00E63980">
        <w:rPr>
          <w:b/>
        </w:rPr>
        <w:t>son</w:t>
      </w:r>
      <w:r w:rsidR="001D1A44">
        <w:rPr>
          <w:b/>
        </w:rPr>
        <w:t xml:space="preserve"> </w:t>
      </w:r>
      <w:r w:rsidRPr="00E63980">
        <w:rPr>
          <w:b/>
        </w:rPr>
        <w:t>document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base</w:t>
      </w:r>
      <w:r w:rsidR="001D1A44">
        <w:rPr>
          <w:b/>
        </w:rPr>
        <w:t xml:space="preserve"> </w:t>
      </w:r>
      <w:r w:rsidRPr="00E63980">
        <w:rPr>
          <w:b/>
        </w:rPr>
        <w:t>commun</w:t>
      </w:r>
      <w:r w:rsidR="001D1A44">
        <w:rPr>
          <w:b/>
        </w:rPr>
        <w:t xml:space="preserve"> </w:t>
      </w:r>
      <w:r w:rsidRPr="00E63980">
        <w:rPr>
          <w:b/>
        </w:rPr>
        <w:t>conformément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directives</w:t>
      </w:r>
      <w:r w:rsidR="001D1A44">
        <w:rPr>
          <w:b/>
        </w:rPr>
        <w:t xml:space="preserve"> </w:t>
      </w:r>
      <w:r w:rsidRPr="00E63980">
        <w:rPr>
          <w:b/>
        </w:rPr>
        <w:t>harmonisées</w:t>
      </w:r>
      <w:r w:rsidR="001D1A44">
        <w:rPr>
          <w:b/>
        </w:rPr>
        <w:t xml:space="preserve"> </w:t>
      </w:r>
      <w:r w:rsidRPr="00E63980">
        <w:rPr>
          <w:b/>
        </w:rPr>
        <w:t>pour</w:t>
      </w:r>
      <w:r w:rsidR="001D1A44">
        <w:rPr>
          <w:b/>
        </w:rPr>
        <w:t xml:space="preserve"> </w:t>
      </w:r>
      <w:r w:rsidRPr="00E63980">
        <w:rPr>
          <w:b/>
        </w:rPr>
        <w:t>l’établissement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rapports</w:t>
      </w:r>
      <w:r w:rsidR="001D1A44">
        <w:rPr>
          <w:b/>
        </w:rPr>
        <w:t xml:space="preserve"> </w:t>
      </w:r>
      <w:r w:rsidRPr="00E63980">
        <w:rPr>
          <w:b/>
        </w:rPr>
        <w:t>à</w:t>
      </w:r>
      <w:r w:rsidR="001D1A44">
        <w:rPr>
          <w:b/>
        </w:rPr>
        <w:t xml:space="preserve"> </w:t>
      </w:r>
      <w:r w:rsidRPr="00E63980">
        <w:rPr>
          <w:b/>
        </w:rPr>
        <w:t>présenter</w:t>
      </w:r>
      <w:r w:rsidR="001D1A44">
        <w:rPr>
          <w:b/>
        </w:rPr>
        <w:t xml:space="preserve"> </w:t>
      </w:r>
      <w:r w:rsidRPr="00E63980">
        <w:rPr>
          <w:b/>
        </w:rPr>
        <w:t>en</w:t>
      </w:r>
      <w:r w:rsidR="001D1A44">
        <w:rPr>
          <w:b/>
        </w:rPr>
        <w:t xml:space="preserve"> </w:t>
      </w:r>
      <w:r w:rsidRPr="00E63980">
        <w:rPr>
          <w:b/>
        </w:rPr>
        <w:t>vertu</w:t>
      </w:r>
      <w:r w:rsidR="001D1A44">
        <w:rPr>
          <w:b/>
        </w:rPr>
        <w:t xml:space="preserve"> </w:t>
      </w:r>
      <w:r w:rsidRPr="00E63980">
        <w:rPr>
          <w:b/>
        </w:rPr>
        <w:t>des</w:t>
      </w:r>
      <w:r w:rsidR="001D1A44">
        <w:rPr>
          <w:b/>
        </w:rPr>
        <w:t xml:space="preserve"> </w:t>
      </w:r>
      <w:r w:rsidRPr="00E63980">
        <w:rPr>
          <w:b/>
        </w:rPr>
        <w:t>instruments</w:t>
      </w:r>
      <w:r w:rsidR="001D1A44">
        <w:rPr>
          <w:b/>
        </w:rPr>
        <w:t xml:space="preserve"> </w:t>
      </w:r>
      <w:r w:rsidRPr="00E63980">
        <w:rPr>
          <w:b/>
        </w:rPr>
        <w:t>relatifs</w:t>
      </w:r>
      <w:r w:rsidR="001D1A44">
        <w:rPr>
          <w:b/>
        </w:rPr>
        <w:t xml:space="preserve"> </w:t>
      </w:r>
      <w:r w:rsidRPr="00E63980">
        <w:rPr>
          <w:b/>
        </w:rPr>
        <w:t>aux</w:t>
      </w:r>
      <w:r w:rsidR="001D1A44">
        <w:rPr>
          <w:b/>
        </w:rPr>
        <w:t xml:space="preserve"> </w:t>
      </w:r>
      <w:r w:rsidRPr="00E63980">
        <w:rPr>
          <w:b/>
        </w:rPr>
        <w:t>droits</w:t>
      </w:r>
      <w:r w:rsidR="001D1A44">
        <w:rPr>
          <w:b/>
        </w:rPr>
        <w:t xml:space="preserve"> </w:t>
      </w:r>
      <w:r w:rsidRPr="00E63980">
        <w:rPr>
          <w:b/>
        </w:rPr>
        <w:t>de</w:t>
      </w:r>
      <w:r w:rsidR="001D1A44">
        <w:rPr>
          <w:b/>
        </w:rPr>
        <w:t xml:space="preserve"> </w:t>
      </w:r>
      <w:r w:rsidRPr="00E63980">
        <w:rPr>
          <w:b/>
        </w:rPr>
        <w:t>l’homme</w:t>
      </w:r>
      <w:r w:rsidR="001D1A44">
        <w:rPr>
          <w:b/>
        </w:rPr>
        <w:t xml:space="preserve"> </w:t>
      </w:r>
      <w:r w:rsidRPr="00E63980">
        <w:rPr>
          <w:b/>
        </w:rPr>
        <w:t>(voir</w:t>
      </w:r>
      <w:r w:rsidR="001D1A44">
        <w:rPr>
          <w:b/>
        </w:rPr>
        <w:t xml:space="preserve"> </w:t>
      </w:r>
      <w:r w:rsidRPr="00E63980">
        <w:rPr>
          <w:b/>
        </w:rPr>
        <w:t>HRI/GEN/2/Rev.6,</w:t>
      </w:r>
      <w:r w:rsidR="001D1A44">
        <w:rPr>
          <w:b/>
        </w:rPr>
        <w:t xml:space="preserve"> </w:t>
      </w:r>
      <w:r w:rsidRPr="00E63980">
        <w:rPr>
          <w:b/>
        </w:rPr>
        <w:t>chap.</w:t>
      </w:r>
      <w:r w:rsidR="003F4424">
        <w:rPr>
          <w:b/>
        </w:rPr>
        <w:t> </w:t>
      </w:r>
      <w:r w:rsidRPr="00E63980">
        <w:rPr>
          <w:b/>
        </w:rPr>
        <w:t>I</w:t>
      </w:r>
      <w:r w:rsidR="00340C63" w:rsidRPr="00E63980">
        <w:rPr>
          <w:b/>
        </w:rPr>
        <w:t>)</w:t>
      </w:r>
      <w:r w:rsidRPr="00E63980">
        <w:rPr>
          <w:b/>
        </w:rPr>
        <w:t>.</w:t>
      </w:r>
    </w:p>
    <w:p w:rsidR="00446FE5" w:rsidRPr="00E63980" w:rsidRDefault="00340C63" w:rsidP="00340C63">
      <w:pPr>
        <w:pStyle w:val="SingleTxtG"/>
        <w:spacing w:before="240" w:after="0"/>
        <w:jc w:val="center"/>
        <w:rPr>
          <w:u w:val="single"/>
        </w:rPr>
      </w:pPr>
      <w:r w:rsidRPr="00E63980">
        <w:rPr>
          <w:u w:val="single"/>
        </w:rPr>
        <w:tab/>
      </w:r>
      <w:r w:rsidRPr="00E63980">
        <w:rPr>
          <w:u w:val="single"/>
        </w:rPr>
        <w:tab/>
      </w:r>
      <w:r w:rsidRPr="00E63980">
        <w:rPr>
          <w:u w:val="single"/>
        </w:rPr>
        <w:tab/>
      </w:r>
    </w:p>
    <w:sectPr w:rsidR="00446FE5" w:rsidRPr="00E63980" w:rsidSect="00E8694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A44" w:rsidRDefault="001D1A44" w:rsidP="00F95C08">
      <w:pPr>
        <w:spacing w:line="240" w:lineRule="auto"/>
      </w:pPr>
    </w:p>
  </w:endnote>
  <w:endnote w:type="continuationSeparator" w:id="0">
    <w:p w:rsidR="001D1A44" w:rsidRPr="00AC3823" w:rsidRDefault="001D1A44" w:rsidP="00AC3823">
      <w:pPr>
        <w:pStyle w:val="Pieddepage"/>
      </w:pPr>
    </w:p>
  </w:endnote>
  <w:endnote w:type="continuationNotice" w:id="1">
    <w:p w:rsidR="001D1A44" w:rsidRDefault="001D1A4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44" w:rsidRPr="00E8694D" w:rsidRDefault="001D1A44" w:rsidP="00E8694D">
    <w:pPr>
      <w:pStyle w:val="Pieddepage"/>
      <w:tabs>
        <w:tab w:val="right" w:pos="9638"/>
      </w:tabs>
    </w:pPr>
    <w:r w:rsidRPr="00E8694D">
      <w:rPr>
        <w:b/>
        <w:sz w:val="18"/>
      </w:rPr>
      <w:fldChar w:fldCharType="begin"/>
    </w:r>
    <w:r w:rsidRPr="00E8694D">
      <w:rPr>
        <w:b/>
        <w:sz w:val="18"/>
      </w:rPr>
      <w:instrText xml:space="preserve"> PAGE  \* MERGEFORMAT </w:instrText>
    </w:r>
    <w:r w:rsidRPr="00E8694D">
      <w:rPr>
        <w:b/>
        <w:sz w:val="18"/>
      </w:rPr>
      <w:fldChar w:fldCharType="separate"/>
    </w:r>
    <w:r w:rsidR="00CE5331">
      <w:rPr>
        <w:b/>
        <w:noProof/>
        <w:sz w:val="18"/>
      </w:rPr>
      <w:t>14</w:t>
    </w:r>
    <w:r w:rsidRPr="00E8694D">
      <w:rPr>
        <w:b/>
        <w:sz w:val="18"/>
      </w:rPr>
      <w:fldChar w:fldCharType="end"/>
    </w:r>
    <w:r>
      <w:rPr>
        <w:b/>
        <w:sz w:val="18"/>
      </w:rPr>
      <w:tab/>
    </w:r>
    <w:r>
      <w:t>GE.18-06180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44" w:rsidRPr="00E8694D" w:rsidRDefault="001D1A44" w:rsidP="00E8694D">
    <w:pPr>
      <w:pStyle w:val="Pieddepage"/>
      <w:tabs>
        <w:tab w:val="right" w:pos="9638"/>
      </w:tabs>
      <w:rPr>
        <w:b/>
        <w:sz w:val="18"/>
      </w:rPr>
    </w:pPr>
    <w:r>
      <w:t>GE.18-06180</w:t>
    </w:r>
    <w:r>
      <w:tab/>
    </w:r>
    <w:r w:rsidRPr="00E8694D">
      <w:rPr>
        <w:b/>
        <w:sz w:val="18"/>
      </w:rPr>
      <w:fldChar w:fldCharType="begin"/>
    </w:r>
    <w:r w:rsidRPr="00E8694D">
      <w:rPr>
        <w:b/>
        <w:sz w:val="18"/>
      </w:rPr>
      <w:instrText xml:space="preserve"> PAGE  \* MERGEFORMAT </w:instrText>
    </w:r>
    <w:r w:rsidRPr="00E8694D">
      <w:rPr>
        <w:b/>
        <w:sz w:val="18"/>
      </w:rPr>
      <w:fldChar w:fldCharType="separate"/>
    </w:r>
    <w:r w:rsidR="00CE5331">
      <w:rPr>
        <w:b/>
        <w:noProof/>
        <w:sz w:val="18"/>
      </w:rPr>
      <w:t>13</w:t>
    </w:r>
    <w:r w:rsidRPr="00E8694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44" w:rsidRPr="00E8694D" w:rsidRDefault="001D1A44" w:rsidP="00E8694D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C8992D7" wp14:editId="44D338D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18-06180  (F)    230518    </w:t>
    </w:r>
    <w:r w:rsidR="0083525D">
      <w:rPr>
        <w:sz w:val="20"/>
      </w:rPr>
      <w:t>05</w:t>
    </w:r>
    <w:r>
      <w:rPr>
        <w:sz w:val="20"/>
      </w:rPr>
      <w:t>0618</w:t>
    </w:r>
    <w:r>
      <w:rPr>
        <w:sz w:val="20"/>
      </w:rPr>
      <w:br/>
    </w:r>
    <w:r w:rsidRPr="00E8694D">
      <w:rPr>
        <w:rFonts w:ascii="C39T30Lfz" w:hAnsi="C39T30Lfz"/>
        <w:sz w:val="56"/>
      </w:rPr>
      <w:t></w:t>
    </w:r>
    <w:r w:rsidRPr="00E8694D">
      <w:rPr>
        <w:rFonts w:ascii="C39T30Lfz" w:hAnsi="C39T30Lfz"/>
        <w:sz w:val="56"/>
      </w:rPr>
      <w:t></w:t>
    </w:r>
    <w:r w:rsidRPr="00E8694D">
      <w:rPr>
        <w:rFonts w:ascii="C39T30Lfz" w:hAnsi="C39T30Lfz"/>
        <w:sz w:val="56"/>
      </w:rPr>
      <w:t></w:t>
    </w:r>
    <w:r w:rsidRPr="00E8694D">
      <w:rPr>
        <w:rFonts w:ascii="C39T30Lfz" w:hAnsi="C39T30Lfz"/>
        <w:sz w:val="56"/>
      </w:rPr>
      <w:t></w:t>
    </w:r>
    <w:r w:rsidRPr="00E8694D">
      <w:rPr>
        <w:rFonts w:ascii="C39T30Lfz" w:hAnsi="C39T30Lfz"/>
        <w:sz w:val="56"/>
      </w:rPr>
      <w:t></w:t>
    </w:r>
    <w:r w:rsidRPr="00E8694D">
      <w:rPr>
        <w:rFonts w:ascii="C39T30Lfz" w:hAnsi="C39T30Lfz"/>
        <w:sz w:val="56"/>
      </w:rPr>
      <w:t></w:t>
    </w:r>
    <w:r w:rsidRPr="00E8694D">
      <w:rPr>
        <w:rFonts w:ascii="C39T30Lfz" w:hAnsi="C39T30Lfz"/>
        <w:sz w:val="56"/>
      </w:rPr>
      <w:t></w:t>
    </w:r>
    <w:r w:rsidRPr="00E8694D">
      <w:rPr>
        <w:rFonts w:ascii="C39T30Lfz" w:hAnsi="C39T30Lfz"/>
        <w:sz w:val="56"/>
      </w:rPr>
      <w:t></w:t>
    </w:r>
    <w:r w:rsidRPr="00E8694D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E/C.12/BGD/CO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BGD/CO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A44" w:rsidRPr="00AC3823" w:rsidRDefault="001D1A4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D1A44" w:rsidRPr="00AC3823" w:rsidRDefault="001D1A4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D1A44" w:rsidRPr="00AC3823" w:rsidRDefault="001D1A44">
      <w:pPr>
        <w:spacing w:line="240" w:lineRule="auto"/>
        <w:rPr>
          <w:sz w:val="2"/>
          <w:szCs w:val="2"/>
        </w:rPr>
      </w:pPr>
    </w:p>
  </w:footnote>
  <w:footnote w:id="2">
    <w:p w:rsidR="001D1A44" w:rsidRPr="004B26D7" w:rsidRDefault="001D1A44" w:rsidP="00FE6F3E">
      <w:pPr>
        <w:pStyle w:val="Notedebasdepage"/>
      </w:pPr>
      <w:r w:rsidRPr="00E63980">
        <w:rPr>
          <w:rStyle w:val="Appelnotedebasdep"/>
          <w:sz w:val="20"/>
          <w:vertAlign w:val="baseline"/>
        </w:rPr>
        <w:tab/>
        <w:t>*</w:t>
      </w:r>
      <w:r w:rsidRPr="00E63980">
        <w:rPr>
          <w:sz w:val="20"/>
        </w:rPr>
        <w:tab/>
      </w:r>
      <w:r w:rsidRPr="004B26D7">
        <w:t>Adoptées</w:t>
      </w:r>
      <w:r>
        <w:t xml:space="preserve"> </w:t>
      </w:r>
      <w:r w:rsidRPr="004B26D7">
        <w:t>par</w:t>
      </w:r>
      <w:r>
        <w:t xml:space="preserve"> </w:t>
      </w:r>
      <w:r w:rsidRPr="004B26D7">
        <w:t>le</w:t>
      </w:r>
      <w:r>
        <w:t xml:space="preserve"> </w:t>
      </w:r>
      <w:r w:rsidRPr="004B26D7">
        <w:t>Comité</w:t>
      </w:r>
      <w:r>
        <w:t xml:space="preserve"> </w:t>
      </w:r>
      <w:r w:rsidRPr="004B26D7">
        <w:t>à</w:t>
      </w:r>
      <w:r>
        <w:t xml:space="preserve"> </w:t>
      </w:r>
      <w:r w:rsidRPr="004B26D7">
        <w:t>sa</w:t>
      </w:r>
      <w:r>
        <w:t xml:space="preserve"> </w:t>
      </w:r>
      <w:r w:rsidRPr="004B26D7">
        <w:t>soixante-troisième</w:t>
      </w:r>
      <w:r>
        <w:t xml:space="preserve"> </w:t>
      </w:r>
      <w:r w:rsidRPr="004B26D7">
        <w:t>session</w:t>
      </w:r>
      <w:r>
        <w:t xml:space="preserve"> (12-29 mars </w:t>
      </w:r>
      <w:r w:rsidRPr="004B26D7">
        <w:t>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44" w:rsidRPr="00E8694D" w:rsidRDefault="00E1393E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 w:rsidR="00E43CC8">
      <w:t>E/C.12/BGD/CO/1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44" w:rsidRPr="00E8694D" w:rsidRDefault="00E1393E" w:rsidP="00E8694D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43CC8">
      <w:t>E/C.12/BGD/CO/1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41993EDE"/>
    <w:multiLevelType w:val="hybridMultilevel"/>
    <w:tmpl w:val="678E2E62"/>
    <w:lvl w:ilvl="0" w:tplc="B65A168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3"/>
  </w:num>
  <w:num w:numId="16">
    <w:abstractNumId w:val="10"/>
  </w:num>
  <w:num w:numId="17">
    <w:abstractNumId w:val="15"/>
  </w:num>
  <w:num w:numId="18">
    <w:abstractNumId w:val="12"/>
  </w:num>
  <w:num w:numId="19">
    <w:abstractNumId w:val="11"/>
  </w:num>
  <w:num w:numId="20">
    <w:abstractNumId w:val="1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CC"/>
    <w:rsid w:val="00017F94"/>
    <w:rsid w:val="00023842"/>
    <w:rsid w:val="0002432E"/>
    <w:rsid w:val="000334F9"/>
    <w:rsid w:val="0007796D"/>
    <w:rsid w:val="000B7790"/>
    <w:rsid w:val="00111F2F"/>
    <w:rsid w:val="0014365E"/>
    <w:rsid w:val="00176178"/>
    <w:rsid w:val="00193E9A"/>
    <w:rsid w:val="001A4AED"/>
    <w:rsid w:val="001C3868"/>
    <w:rsid w:val="001D1A44"/>
    <w:rsid w:val="001F525A"/>
    <w:rsid w:val="00223272"/>
    <w:rsid w:val="00225488"/>
    <w:rsid w:val="0024779E"/>
    <w:rsid w:val="00266ACE"/>
    <w:rsid w:val="002832AC"/>
    <w:rsid w:val="002D7C93"/>
    <w:rsid w:val="002F580B"/>
    <w:rsid w:val="00340C63"/>
    <w:rsid w:val="003F4424"/>
    <w:rsid w:val="00441C3B"/>
    <w:rsid w:val="00446FE5"/>
    <w:rsid w:val="00452396"/>
    <w:rsid w:val="004E468C"/>
    <w:rsid w:val="005505B7"/>
    <w:rsid w:val="00550845"/>
    <w:rsid w:val="00573BE5"/>
    <w:rsid w:val="00586ED3"/>
    <w:rsid w:val="00596AA9"/>
    <w:rsid w:val="005C522B"/>
    <w:rsid w:val="00677D29"/>
    <w:rsid w:val="006C30BC"/>
    <w:rsid w:val="0071601D"/>
    <w:rsid w:val="00773CF6"/>
    <w:rsid w:val="007A62E6"/>
    <w:rsid w:val="007C6F98"/>
    <w:rsid w:val="007D192A"/>
    <w:rsid w:val="0080236C"/>
    <w:rsid w:val="0080684C"/>
    <w:rsid w:val="0083525D"/>
    <w:rsid w:val="00871C75"/>
    <w:rsid w:val="008776DC"/>
    <w:rsid w:val="00967489"/>
    <w:rsid w:val="009705C8"/>
    <w:rsid w:val="009C1CF4"/>
    <w:rsid w:val="00A30353"/>
    <w:rsid w:val="00A3587A"/>
    <w:rsid w:val="00A93373"/>
    <w:rsid w:val="00AA42FA"/>
    <w:rsid w:val="00AC3823"/>
    <w:rsid w:val="00AE323C"/>
    <w:rsid w:val="00AF261B"/>
    <w:rsid w:val="00AF290F"/>
    <w:rsid w:val="00B00181"/>
    <w:rsid w:val="00B00B0D"/>
    <w:rsid w:val="00B56C20"/>
    <w:rsid w:val="00B765F7"/>
    <w:rsid w:val="00BA0CA9"/>
    <w:rsid w:val="00C02897"/>
    <w:rsid w:val="00CB52CC"/>
    <w:rsid w:val="00CE5331"/>
    <w:rsid w:val="00D13096"/>
    <w:rsid w:val="00D3439C"/>
    <w:rsid w:val="00D75300"/>
    <w:rsid w:val="00DB1831"/>
    <w:rsid w:val="00DD3BFD"/>
    <w:rsid w:val="00DF6678"/>
    <w:rsid w:val="00E43CC8"/>
    <w:rsid w:val="00E63980"/>
    <w:rsid w:val="00E8694D"/>
    <w:rsid w:val="00EB568E"/>
    <w:rsid w:val="00EF2E22"/>
    <w:rsid w:val="00F660DF"/>
    <w:rsid w:val="00F95C08"/>
    <w:rsid w:val="00FA0A19"/>
    <w:rsid w:val="00FE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7F8C2FD-2D66-4025-8CF8-30EB5909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1C3868"/>
    <w:pPr>
      <w:spacing w:after="120"/>
      <w:ind w:left="1134" w:right="1134"/>
      <w:jc w:val="both"/>
    </w:pPr>
  </w:style>
  <w:style w:type="character" w:customStyle="1" w:styleId="SingleTxtGChar">
    <w:name w:val="_ Single Txt_G Char"/>
    <w:basedOn w:val="Policepardfaut"/>
    <w:link w:val="SingleTxtG"/>
    <w:rsid w:val="00FE6F3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14</Pages>
  <Words>7450</Words>
  <Characters>40977</Characters>
  <Application>Microsoft Office Word</Application>
  <DocSecurity>0</DocSecurity>
  <Lines>341</Lines>
  <Paragraphs>96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E/C.12/BGD/CO/1</vt:lpstr>
    </vt:vector>
  </TitlesOfParts>
  <Company>DCM</Company>
  <LinksUpToDate>false</LinksUpToDate>
  <CharactersWithSpaces>48331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E/C.12/BGD/CO/1</dc:title>
  <dc:subject/>
  <dc:creator>Nicolas MORIN</dc:creator>
  <cp:keywords/>
  <cp:lastModifiedBy>Nicolas Morin</cp:lastModifiedBy>
  <cp:revision>2</cp:revision>
  <cp:lastPrinted>2018-06-04T13:14:00Z</cp:lastPrinted>
  <dcterms:created xsi:type="dcterms:W3CDTF">2018-06-05T06:35:00Z</dcterms:created>
  <dcterms:modified xsi:type="dcterms:W3CDTF">2018-06-05T06:35:00Z</dcterms:modified>
</cp:coreProperties>
</file>