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0B7BD7">
              <w:rPr>
                <w:rFonts w:hint="eastAsia"/>
                <w:sz w:val="20"/>
              </w:rPr>
              <w:t>RES/25/25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0B7BD7">
            <w:pPr>
              <w:spacing w:line="240" w:lineRule="atLeast"/>
              <w:rPr>
                <w:rFonts w:hint="eastAsia"/>
                <w:sz w:val="20"/>
              </w:rPr>
            </w:pPr>
            <w:r>
              <w:rPr>
                <w:rFonts w:hint="eastAsia"/>
                <w:sz w:val="20"/>
              </w:rPr>
              <w:t xml:space="preserve">9 </w:t>
            </w:r>
            <w:r w:rsidRPr="000B7BD7">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0B7BD7" w:rsidRPr="000B7BD7">
        <w:rPr>
          <w:rFonts w:eastAsia="SimHei" w:hint="eastAsia"/>
          <w:szCs w:val="21"/>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0B7BD7">
        <w:rPr>
          <w:rFonts w:hint="eastAsia"/>
          <w:szCs w:val="21"/>
          <w:lang w:val="fr-CH"/>
        </w:rPr>
        <w:t>4</w:t>
      </w:r>
    </w:p>
    <w:p w:rsidR="00F53D4C" w:rsidRDefault="00005A89" w:rsidP="004858FB">
      <w:pPr>
        <w:rPr>
          <w:rFonts w:eastAsia="SimHei" w:hint="eastAsia"/>
          <w:lang w:val="fr-CH"/>
        </w:rPr>
      </w:pPr>
      <w:r>
        <w:rPr>
          <w:rFonts w:eastAsia="SimHei" w:hint="eastAsia"/>
          <w:lang w:val="fr-CH"/>
        </w:rPr>
        <w:t>需要理事会注意的人权状况</w:t>
      </w:r>
    </w:p>
    <w:p w:rsidR="000B7BD7" w:rsidRDefault="000B7BD7" w:rsidP="004858FB">
      <w:pPr>
        <w:rPr>
          <w:rFonts w:eastAsia="SimHei" w:hint="eastAsia"/>
          <w:lang w:val="fr-CH"/>
        </w:rPr>
      </w:pPr>
    </w:p>
    <w:p w:rsidR="000B7BD7" w:rsidRPr="000B7BD7" w:rsidRDefault="00F75048" w:rsidP="000B7BD7">
      <w:pPr>
        <w:pStyle w:val="HChGC"/>
        <w:rPr>
          <w:rFonts w:hint="eastAsia"/>
        </w:rPr>
      </w:pPr>
      <w:r>
        <w:rPr>
          <w:rFonts w:hint="eastAsia"/>
        </w:rPr>
        <w:tab/>
      </w:r>
      <w:r>
        <w:rPr>
          <w:rFonts w:hint="eastAsia"/>
        </w:rPr>
        <w:tab/>
      </w:r>
      <w:r w:rsidR="000B7BD7" w:rsidRPr="000B7BD7">
        <w:rPr>
          <w:rFonts w:hint="eastAsia"/>
        </w:rPr>
        <w:t>人权理事会通过的决议</w:t>
      </w:r>
    </w:p>
    <w:p w:rsidR="000B7BD7" w:rsidRPr="000B7BD7" w:rsidRDefault="000B7BD7" w:rsidP="000B7BD7">
      <w:pPr>
        <w:pStyle w:val="H1GC"/>
        <w:rPr>
          <w:rFonts w:hint="eastAsia"/>
        </w:rPr>
      </w:pPr>
      <w:r>
        <w:rPr>
          <w:rFonts w:hint="eastAsia"/>
        </w:rPr>
        <w:tab/>
      </w:r>
      <w:r>
        <w:rPr>
          <w:rFonts w:hint="eastAsia"/>
        </w:rPr>
        <w:tab/>
      </w:r>
      <w:r w:rsidRPr="000B7BD7">
        <w:t>25/25.</w:t>
      </w:r>
      <w:r>
        <w:rPr>
          <w:rFonts w:hint="eastAsia"/>
        </w:rPr>
        <w:br/>
      </w:r>
      <w:r w:rsidRPr="000B7BD7">
        <w:rPr>
          <w:rFonts w:hint="eastAsia"/>
        </w:rPr>
        <w:t>朝鲜民主主义人民共和国的人权状况</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人权理事会</w:t>
      </w:r>
      <w:r w:rsidR="000B7BD7" w:rsidRPr="000B7BD7">
        <w:rPr>
          <w:rFonts w:hint="eastAsia"/>
        </w:rPr>
        <w:t>，</w:t>
      </w:r>
    </w:p>
    <w:p w:rsidR="000B7BD7" w:rsidRPr="000B7BD7" w:rsidRDefault="00692005" w:rsidP="000B7BD7">
      <w:pPr>
        <w:pStyle w:val="SingleTxtGC"/>
        <w:rPr>
          <w:rFonts w:hint="eastAsia"/>
        </w:rPr>
      </w:pPr>
      <w:r>
        <w:rPr>
          <w:rFonts w:hint="eastAsia"/>
        </w:rPr>
        <w:tab/>
      </w:r>
      <w:r w:rsidR="000B7BD7" w:rsidRPr="00692005">
        <w:rPr>
          <w:rFonts w:eastAsia="KaiTi_GB2312" w:hint="eastAsia"/>
          <w:spacing w:val="-4"/>
        </w:rPr>
        <w:t>遵循</w:t>
      </w:r>
      <w:r w:rsidR="000B7BD7" w:rsidRPr="00692005">
        <w:rPr>
          <w:rFonts w:hint="eastAsia"/>
          <w:spacing w:val="-4"/>
        </w:rPr>
        <w:t>《联合国宪章》、《世界人权宣言》、国际人权两公约及其他人权文书</w:t>
      </w:r>
      <w:r w:rsidR="000B7BD7" w:rsidRPr="000B7BD7">
        <w:rPr>
          <w:rFonts w:hint="eastAsia"/>
        </w:rPr>
        <w:t>，</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回顾</w:t>
      </w:r>
      <w:r w:rsidR="000B7BD7" w:rsidRPr="000B7BD7">
        <w:rPr>
          <w:rFonts w:hint="eastAsia"/>
        </w:rPr>
        <w:t>人权委员会、人权理事会和大会通过的以往所有有关朝鲜民主主义人民共和国人权状况的决议，包括理事会</w:t>
      </w:r>
      <w:r w:rsidR="000B7BD7" w:rsidRPr="000B7BD7">
        <w:rPr>
          <w:rFonts w:hint="eastAsia"/>
        </w:rPr>
        <w:t>2013</w:t>
      </w:r>
      <w:r w:rsidR="000B7BD7" w:rsidRPr="000B7BD7">
        <w:rPr>
          <w:rFonts w:hint="eastAsia"/>
        </w:rPr>
        <w:t>年</w:t>
      </w:r>
      <w:r w:rsidR="000B7BD7" w:rsidRPr="000B7BD7">
        <w:rPr>
          <w:rFonts w:hint="eastAsia"/>
        </w:rPr>
        <w:t>3</w:t>
      </w:r>
      <w:r w:rsidR="000B7BD7" w:rsidRPr="000B7BD7">
        <w:rPr>
          <w:rFonts w:hint="eastAsia"/>
        </w:rPr>
        <w:t>月</w:t>
      </w:r>
      <w:r w:rsidR="000B7BD7" w:rsidRPr="000B7BD7">
        <w:rPr>
          <w:rFonts w:hint="eastAsia"/>
        </w:rPr>
        <w:t>21</w:t>
      </w:r>
      <w:r w:rsidR="000B7BD7" w:rsidRPr="000B7BD7">
        <w:rPr>
          <w:rFonts w:hint="eastAsia"/>
        </w:rPr>
        <w:t>日第</w:t>
      </w:r>
      <w:r w:rsidR="000B7BD7" w:rsidRPr="000B7BD7">
        <w:rPr>
          <w:rFonts w:hint="eastAsia"/>
        </w:rPr>
        <w:t>22/13</w:t>
      </w:r>
      <w:r w:rsidR="000B7BD7" w:rsidRPr="000B7BD7">
        <w:rPr>
          <w:rFonts w:hint="eastAsia"/>
        </w:rPr>
        <w:t>号决议和大会</w:t>
      </w:r>
      <w:r w:rsidR="000B7BD7" w:rsidRPr="000B7BD7">
        <w:rPr>
          <w:rFonts w:hint="eastAsia"/>
        </w:rPr>
        <w:t>2013</w:t>
      </w:r>
      <w:r w:rsidR="000B7BD7" w:rsidRPr="000B7BD7">
        <w:rPr>
          <w:rFonts w:hint="eastAsia"/>
        </w:rPr>
        <w:t>年</w:t>
      </w:r>
      <w:r w:rsidR="000B7BD7" w:rsidRPr="000B7BD7">
        <w:rPr>
          <w:rFonts w:hint="eastAsia"/>
        </w:rPr>
        <w:t>12</w:t>
      </w:r>
      <w:r w:rsidR="000B7BD7" w:rsidRPr="000B7BD7">
        <w:rPr>
          <w:rFonts w:hint="eastAsia"/>
        </w:rPr>
        <w:t>月</w:t>
      </w:r>
      <w:r w:rsidR="000B7BD7" w:rsidRPr="000B7BD7">
        <w:rPr>
          <w:rFonts w:hint="eastAsia"/>
        </w:rPr>
        <w:t>18</w:t>
      </w:r>
      <w:r w:rsidR="000B7BD7" w:rsidRPr="000B7BD7">
        <w:rPr>
          <w:rFonts w:hint="eastAsia"/>
        </w:rPr>
        <w:t>日第</w:t>
      </w:r>
      <w:r w:rsidR="000B7BD7" w:rsidRPr="000B7BD7">
        <w:rPr>
          <w:rFonts w:hint="eastAsia"/>
        </w:rPr>
        <w:t>68/183</w:t>
      </w:r>
      <w:r w:rsidR="000B7BD7" w:rsidRPr="000B7BD7">
        <w:rPr>
          <w:rFonts w:hint="eastAsia"/>
        </w:rPr>
        <w:t>号决议，并促请执行这些决议，</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铭记</w:t>
      </w:r>
      <w:r w:rsidR="000B7BD7" w:rsidRPr="000B7BD7">
        <w:rPr>
          <w:rFonts w:hint="eastAsia"/>
        </w:rPr>
        <w:t>大会</w:t>
      </w:r>
      <w:r w:rsidR="000B7BD7" w:rsidRPr="000B7BD7">
        <w:rPr>
          <w:rFonts w:hint="eastAsia"/>
        </w:rPr>
        <w:t>2006</w:t>
      </w:r>
      <w:r w:rsidR="000B7BD7" w:rsidRPr="000B7BD7">
        <w:rPr>
          <w:rFonts w:hint="eastAsia"/>
        </w:rPr>
        <w:t>年</w:t>
      </w:r>
      <w:r w:rsidR="000B7BD7" w:rsidRPr="000B7BD7">
        <w:rPr>
          <w:rFonts w:hint="eastAsia"/>
        </w:rPr>
        <w:t>3</w:t>
      </w:r>
      <w:r w:rsidR="000B7BD7" w:rsidRPr="000B7BD7">
        <w:rPr>
          <w:rFonts w:hint="eastAsia"/>
        </w:rPr>
        <w:t>月</w:t>
      </w:r>
      <w:r w:rsidR="000B7BD7" w:rsidRPr="000B7BD7">
        <w:rPr>
          <w:rFonts w:hint="eastAsia"/>
        </w:rPr>
        <w:t>15</w:t>
      </w:r>
      <w:r w:rsidR="000B7BD7" w:rsidRPr="000B7BD7">
        <w:rPr>
          <w:rFonts w:hint="eastAsia"/>
        </w:rPr>
        <w:t>日第</w:t>
      </w:r>
      <w:r w:rsidR="000B7BD7" w:rsidRPr="000B7BD7">
        <w:rPr>
          <w:rFonts w:hint="eastAsia"/>
        </w:rPr>
        <w:t>60/251</w:t>
      </w:r>
      <w:r w:rsidR="000B7BD7" w:rsidRPr="000B7BD7">
        <w:rPr>
          <w:rFonts w:hint="eastAsia"/>
        </w:rPr>
        <w:t>号决议第</w:t>
      </w:r>
      <w:r w:rsidR="000B7BD7" w:rsidRPr="000B7BD7">
        <w:rPr>
          <w:rFonts w:hint="eastAsia"/>
        </w:rPr>
        <w:t>3</w:t>
      </w:r>
      <w:r w:rsidR="000B7BD7" w:rsidRPr="000B7BD7">
        <w:rPr>
          <w:rFonts w:hint="eastAsia"/>
        </w:rPr>
        <w:t>段，</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回顾</w:t>
      </w:r>
      <w:r w:rsidR="000B7BD7" w:rsidRPr="000B7BD7">
        <w:rPr>
          <w:rFonts w:hint="eastAsia"/>
        </w:rPr>
        <w:t>人权理事会</w:t>
      </w:r>
      <w:r w:rsidR="000B7BD7" w:rsidRPr="000B7BD7">
        <w:rPr>
          <w:rFonts w:hint="eastAsia"/>
        </w:rPr>
        <w:t>2007</w:t>
      </w:r>
      <w:r w:rsidR="000B7BD7" w:rsidRPr="000B7BD7">
        <w:rPr>
          <w:rFonts w:hint="eastAsia"/>
        </w:rPr>
        <w:t>年</w:t>
      </w:r>
      <w:r w:rsidR="000B7BD7" w:rsidRPr="000B7BD7">
        <w:rPr>
          <w:rFonts w:hint="eastAsia"/>
        </w:rPr>
        <w:t>6</w:t>
      </w:r>
      <w:r w:rsidR="000B7BD7" w:rsidRPr="000B7BD7">
        <w:rPr>
          <w:rFonts w:hint="eastAsia"/>
        </w:rPr>
        <w:t>月</w:t>
      </w:r>
      <w:r w:rsidR="000B7BD7" w:rsidRPr="000B7BD7">
        <w:rPr>
          <w:rFonts w:hint="eastAsia"/>
        </w:rPr>
        <w:t>18</w:t>
      </w:r>
      <w:r w:rsidR="000B7BD7" w:rsidRPr="000B7BD7">
        <w:rPr>
          <w:rFonts w:hint="eastAsia"/>
        </w:rPr>
        <w:t>日关于理事会体制建设的第</w:t>
      </w:r>
      <w:r w:rsidR="000B7BD7" w:rsidRPr="000B7BD7">
        <w:rPr>
          <w:rFonts w:hint="eastAsia"/>
        </w:rPr>
        <w:t>5/1</w:t>
      </w:r>
      <w:r w:rsidR="000B7BD7" w:rsidRPr="000B7BD7">
        <w:rPr>
          <w:rFonts w:hint="eastAsia"/>
        </w:rPr>
        <w:t>号决议和关于理事会特别程序任务负责人行为守则的第</w:t>
      </w:r>
      <w:r w:rsidR="000B7BD7" w:rsidRPr="000B7BD7">
        <w:rPr>
          <w:rFonts w:hint="eastAsia"/>
        </w:rPr>
        <w:t>5/2</w:t>
      </w:r>
      <w:r w:rsidR="000B7BD7" w:rsidRPr="000B7BD7">
        <w:rPr>
          <w:rFonts w:hint="eastAsia"/>
        </w:rPr>
        <w:t>号决议，强调任务负责人应根据这两项决议及其附件履行职责，</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称赞</w:t>
      </w:r>
      <w:r w:rsidR="000B7BD7" w:rsidRPr="000B7BD7">
        <w:rPr>
          <w:rFonts w:hint="eastAsia"/>
        </w:rPr>
        <w:t>朝鲜民主主义人民共和国人权状况调查委员会以透明、公正和协商方式完成了工作，</w:t>
      </w:r>
      <w:r w:rsidR="000B7BD7">
        <w:rPr>
          <w:rStyle w:val="FootnoteReference"/>
        </w:rPr>
        <w:footnoteReference w:id="2"/>
      </w:r>
      <w:r>
        <w:rPr>
          <w:rFonts w:hint="eastAsia"/>
        </w:rPr>
        <w:t xml:space="preserve"> </w:t>
      </w:r>
      <w:r w:rsidR="000B7BD7" w:rsidRPr="000B7BD7">
        <w:rPr>
          <w:rFonts w:hint="eastAsia"/>
        </w:rPr>
        <w:t>尽管朝鲜民主主义人民共和国政府不允许委员会访问该国，以此设法限制委员会获取信息，</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注意到</w:t>
      </w:r>
      <w:r w:rsidR="000B7BD7" w:rsidRPr="000B7BD7">
        <w:rPr>
          <w:rFonts w:hint="eastAsia"/>
        </w:rPr>
        <w:t>调查委员会设法向朝鲜民主主义人民共和国政府详细通报委员会工作情况，并且邀请朝鲜民主主义人民共和国代表出席公开听证会，以确保调查工作充分透明，</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深感遗憾</w:t>
      </w:r>
      <w:r w:rsidR="000B7BD7" w:rsidRPr="000B7BD7">
        <w:rPr>
          <w:rFonts w:hint="eastAsia"/>
        </w:rPr>
        <w:t>的是，朝鲜民主主义人民共和国政府拒绝向调查委员会和朝鲜民主主义人民共和国人权状况特别报告员提供任何合作，包括在允许委员会和特别报告员入境方面，</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强调</w:t>
      </w:r>
      <w:r w:rsidR="000B7BD7" w:rsidRPr="000B7BD7">
        <w:rPr>
          <w:rFonts w:hint="eastAsia"/>
        </w:rPr>
        <w:t>在委员会举行的公开听证会和进行的非公开讯问过程中作证的受害者和目击者的亲身叙述十分重要，</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忆及</w:t>
      </w:r>
      <w:r w:rsidR="000B7BD7" w:rsidRPr="000B7BD7">
        <w:rPr>
          <w:rFonts w:hint="eastAsia"/>
        </w:rPr>
        <w:t>联合国人权事务高级专员曾在</w:t>
      </w:r>
      <w:r w:rsidR="000B7BD7" w:rsidRPr="000B7BD7">
        <w:rPr>
          <w:rFonts w:hint="eastAsia"/>
        </w:rPr>
        <w:t>2014</w:t>
      </w:r>
      <w:r w:rsidR="000B7BD7" w:rsidRPr="000B7BD7">
        <w:rPr>
          <w:rFonts w:hint="eastAsia"/>
        </w:rPr>
        <w:t>年</w:t>
      </w:r>
      <w:r w:rsidR="000B7BD7" w:rsidRPr="000B7BD7">
        <w:rPr>
          <w:rFonts w:hint="eastAsia"/>
        </w:rPr>
        <w:t>2</w:t>
      </w:r>
      <w:r w:rsidR="000B7BD7" w:rsidRPr="000B7BD7">
        <w:rPr>
          <w:rFonts w:hint="eastAsia"/>
        </w:rPr>
        <w:t>月</w:t>
      </w:r>
      <w:r w:rsidR="000B7BD7" w:rsidRPr="000B7BD7">
        <w:rPr>
          <w:rFonts w:hint="eastAsia"/>
        </w:rPr>
        <w:t>18</w:t>
      </w:r>
      <w:r w:rsidR="000B7BD7" w:rsidRPr="000B7BD7">
        <w:rPr>
          <w:rFonts w:hint="eastAsia"/>
        </w:rPr>
        <w:t>日的声明中，呼吁国际社会为确保追究责任利用一切所能利用的机制，包括诉诸国际刑事法院，</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深感关切</w:t>
      </w:r>
      <w:r w:rsidR="000B7BD7" w:rsidRPr="000B7BD7">
        <w:rPr>
          <w:rFonts w:hint="eastAsia"/>
        </w:rPr>
        <w:t>的是，如调查委员会报告所述，朝鲜民主主义人民共和国境内存在蓄意、普遍和严重侵犯人权的情况，这些情况许多都构成危害人类罪，而且犯罪者没有受到惩治，</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感到严重关切</w:t>
      </w:r>
      <w:r w:rsidR="000B7BD7" w:rsidRPr="000B7BD7">
        <w:rPr>
          <w:rFonts w:hint="eastAsia"/>
        </w:rPr>
        <w:t>的是，朝鲜民主主义人民共和国政府在人权理事会</w:t>
      </w:r>
      <w:r w:rsidR="000B7BD7" w:rsidRPr="000B7BD7">
        <w:rPr>
          <w:rFonts w:hint="eastAsia"/>
        </w:rPr>
        <w:t>2010</w:t>
      </w:r>
      <w:r w:rsidR="000B7BD7" w:rsidRPr="000B7BD7">
        <w:rPr>
          <w:rFonts w:hint="eastAsia"/>
        </w:rPr>
        <w:t>年</w:t>
      </w:r>
      <w:r w:rsidR="000B7BD7" w:rsidRPr="000B7BD7">
        <w:rPr>
          <w:rFonts w:hint="eastAsia"/>
        </w:rPr>
        <w:t>3</w:t>
      </w:r>
      <w:r w:rsidR="000B7BD7" w:rsidRPr="000B7BD7">
        <w:rPr>
          <w:rFonts w:hint="eastAsia"/>
        </w:rPr>
        <w:t>月通过该国的普遍定期审议结果报告时，不愿说明哪些建议得到了它的赞同；同时，对朝鲜民主主义人民共和国政府迄今为止尚未采取行动执行该报告所载建议感到遗憾，</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感到关切</w:t>
      </w:r>
      <w:r w:rsidR="000B7BD7" w:rsidRPr="000B7BD7">
        <w:rPr>
          <w:rFonts w:hint="eastAsia"/>
        </w:rPr>
        <w:t>的是，由于朝鲜民主主义人民共和国政府不让人道主义机构自由、不受阻碍地接触所有贫困人口，而且该国的国家政策让军费开支优先于公民获取食物，该国危险的人道主义局势加剧，</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重申</w:t>
      </w:r>
      <w:r w:rsidR="000B7BD7" w:rsidRPr="000B7BD7">
        <w:rPr>
          <w:rFonts w:hint="eastAsia"/>
        </w:rPr>
        <w:t>朝鲜民主主义人民共和国政府有责任确保其全体人口充分享有所有人权和基本自由，包括确保平等获得充足的食物，并且确保宗教或信仰自由、言论自由以及结社和集会自由，</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认识到</w:t>
      </w:r>
      <w:r w:rsidR="000B7BD7" w:rsidRPr="000B7BD7">
        <w:rPr>
          <w:rFonts w:hint="eastAsia"/>
        </w:rPr>
        <w:t>某些风险因素影响到妇女、儿童、残疾人和老年人，需要确保这些群体充分享有所有人权和基本自由，使其免遭遗弃、侵害、剥削和暴力，</w:t>
      </w:r>
    </w:p>
    <w:p w:rsidR="000B7BD7" w:rsidRPr="000B7BD7" w:rsidRDefault="00692005" w:rsidP="000B7BD7">
      <w:pPr>
        <w:pStyle w:val="SingleTxtGC"/>
        <w:rPr>
          <w:rFonts w:hint="eastAsia"/>
        </w:rPr>
      </w:pPr>
      <w:r>
        <w:rPr>
          <w:rFonts w:hint="eastAsia"/>
        </w:rPr>
        <w:tab/>
      </w:r>
      <w:r w:rsidR="000B7BD7" w:rsidRPr="00692005">
        <w:rPr>
          <w:rFonts w:eastAsia="KaiTi_GB2312" w:hint="eastAsia"/>
        </w:rPr>
        <w:t>重申</w:t>
      </w:r>
      <w:r w:rsidR="000B7BD7" w:rsidRPr="000B7BD7">
        <w:rPr>
          <w:rFonts w:hint="eastAsia"/>
        </w:rPr>
        <w:t>各国有必要与人权理事会包括普遍定期审议进程和理事会其他机制进行充分和积极的接触，以便改善各国的人权状况，</w:t>
      </w:r>
    </w:p>
    <w:p w:rsidR="000B7BD7" w:rsidRPr="000B7BD7" w:rsidRDefault="00692005" w:rsidP="000B7BD7">
      <w:pPr>
        <w:pStyle w:val="SingleTxtGC"/>
        <w:rPr>
          <w:rFonts w:hint="eastAsia"/>
        </w:rPr>
      </w:pPr>
      <w:r>
        <w:rPr>
          <w:rFonts w:hint="eastAsia"/>
        </w:rPr>
        <w:tab/>
      </w:r>
      <w:r w:rsidR="000B7BD7" w:rsidRPr="000B7BD7">
        <w:rPr>
          <w:rFonts w:hint="eastAsia"/>
        </w:rPr>
        <w:t>1.</w:t>
      </w:r>
      <w:r>
        <w:rPr>
          <w:rFonts w:hint="eastAsia"/>
        </w:rPr>
        <w:tab/>
      </w:r>
      <w:r w:rsidR="000B7BD7" w:rsidRPr="00692005">
        <w:rPr>
          <w:rFonts w:eastAsia="KaiTi_GB2312" w:hint="eastAsia"/>
        </w:rPr>
        <w:t>欢迎</w:t>
      </w:r>
      <w:r w:rsidR="000B7BD7" w:rsidRPr="000B7BD7">
        <w:rPr>
          <w:rFonts w:hint="eastAsia"/>
        </w:rPr>
        <w:t>调查委员会关于朝鲜民主主义人民共和国人权状况的报告，</w:t>
      </w:r>
      <w:r w:rsidR="000B7BD7" w:rsidRPr="00692005">
        <w:rPr>
          <w:rFonts w:hint="eastAsia"/>
          <w:vertAlign w:val="superscript"/>
        </w:rPr>
        <w:t>1</w:t>
      </w:r>
      <w:r w:rsidR="000B7BD7" w:rsidRPr="000B7BD7">
        <w:rPr>
          <w:rFonts w:hint="eastAsia"/>
        </w:rPr>
        <w:t>重申该报告应当转交联合国所有有关机构和秘书长，以便采取恰当行动；</w:t>
      </w:r>
    </w:p>
    <w:p w:rsidR="000B7BD7" w:rsidRPr="000B7BD7" w:rsidRDefault="00692005" w:rsidP="000B7BD7">
      <w:pPr>
        <w:pStyle w:val="SingleTxtGC"/>
        <w:rPr>
          <w:rFonts w:hint="eastAsia"/>
        </w:rPr>
      </w:pPr>
      <w:r>
        <w:rPr>
          <w:rFonts w:hint="eastAsia"/>
        </w:rPr>
        <w:tab/>
      </w:r>
      <w:r w:rsidR="000B7BD7" w:rsidRPr="000B7BD7">
        <w:rPr>
          <w:rFonts w:hint="eastAsia"/>
        </w:rPr>
        <w:t>2.</w:t>
      </w:r>
      <w:r>
        <w:rPr>
          <w:rFonts w:hint="eastAsia"/>
        </w:rPr>
        <w:tab/>
      </w:r>
      <w:r w:rsidR="000B7BD7" w:rsidRPr="00692005">
        <w:rPr>
          <w:rFonts w:eastAsia="KaiTi_GB2312" w:hint="eastAsia"/>
        </w:rPr>
        <w:t>最强烈地谴责</w:t>
      </w:r>
      <w:r w:rsidR="000B7BD7" w:rsidRPr="000B7BD7">
        <w:rPr>
          <w:rFonts w:hint="eastAsia"/>
        </w:rPr>
        <w:t>朝鲜民主主义人民共和国境内作出的长期、持续、蓄意、普遍和严重侵犯人权行为和其他侵害人权的行为，并对调查委员会在报告中提出的详细结论表示严重关切，这些结论包括：</w:t>
      </w:r>
    </w:p>
    <w:p w:rsidR="000B7BD7" w:rsidRPr="000B7BD7" w:rsidRDefault="000B7BD7" w:rsidP="00692005">
      <w:pPr>
        <w:pStyle w:val="SingleTxtGC"/>
        <w:numPr>
          <w:ilvl w:val="0"/>
          <w:numId w:val="41"/>
        </w:numPr>
        <w:rPr>
          <w:rFonts w:hint="eastAsia"/>
        </w:rPr>
      </w:pPr>
      <w:r w:rsidRPr="000B7BD7">
        <w:rPr>
          <w:rFonts w:hint="eastAsia"/>
        </w:rPr>
        <w:t>思想、信仰和宗教自由权利以及见解、言论和结社自由权利遭到剥夺，这种剥夺采用以下方式：对信息实行绝对垄断，对有组织的社会生活实行完全控制；国家实行任意、非法监视，这种监视渗透到所有公民的私生活中；</w:t>
      </w:r>
    </w:p>
    <w:p w:rsidR="000B7BD7" w:rsidRPr="000B7BD7" w:rsidRDefault="000B7BD7" w:rsidP="00692005">
      <w:pPr>
        <w:pStyle w:val="SingleTxtGC"/>
        <w:numPr>
          <w:ilvl w:val="0"/>
          <w:numId w:val="41"/>
        </w:numPr>
        <w:rPr>
          <w:rFonts w:hint="eastAsia"/>
        </w:rPr>
      </w:pPr>
      <w:r w:rsidRPr="000B7BD7">
        <w:rPr>
          <w:rFonts w:hint="eastAsia"/>
        </w:rPr>
        <w:t>在出身</w:t>
      </w:r>
      <w:r w:rsidRPr="000B7BD7">
        <w:rPr>
          <w:rFonts w:hint="eastAsia"/>
        </w:rPr>
        <w:t>(</w:t>
      </w:r>
      <w:proofErr w:type="spellStart"/>
      <w:r w:rsidRPr="000B7BD7">
        <w:rPr>
          <w:rFonts w:hint="eastAsia"/>
        </w:rPr>
        <w:t>songbun</w:t>
      </w:r>
      <w:proofErr w:type="spellEnd"/>
      <w:r w:rsidRPr="000B7BD7">
        <w:rPr>
          <w:rFonts w:hint="eastAsia"/>
        </w:rPr>
        <w:t>)</w:t>
      </w:r>
      <w:r w:rsidRPr="000B7BD7">
        <w:rPr>
          <w:rFonts w:hint="eastAsia"/>
        </w:rPr>
        <w:t>制度基础上实行歧视，这种制度根据国家划定的社会阶层和血统将人分类，同时考虑到政治见解和宗教因素；歧视妇女，包括在就业上无法享受平等待遇，其实行法律和规章，以及暴力侵害妇女等；</w:t>
      </w:r>
    </w:p>
    <w:p w:rsidR="000B7BD7" w:rsidRPr="000B7BD7" w:rsidRDefault="000B7BD7" w:rsidP="00692005">
      <w:pPr>
        <w:pStyle w:val="SingleTxtGC"/>
        <w:numPr>
          <w:ilvl w:val="0"/>
          <w:numId w:val="41"/>
        </w:numPr>
        <w:rPr>
          <w:rFonts w:hint="eastAsia"/>
        </w:rPr>
      </w:pPr>
      <w:r w:rsidRPr="000B7BD7">
        <w:rPr>
          <w:rFonts w:hint="eastAsia"/>
        </w:rPr>
        <w:t>全面侵犯行动自由权，包括往往在出身制度基础上强制性分配国家指定的住处和工作，以及剥夺离开本国的权利等；</w:t>
      </w:r>
    </w:p>
    <w:p w:rsidR="000B7BD7" w:rsidRPr="000B7BD7" w:rsidRDefault="000B7BD7" w:rsidP="00692005">
      <w:pPr>
        <w:pStyle w:val="SingleTxtGC"/>
        <w:numPr>
          <w:ilvl w:val="0"/>
          <w:numId w:val="41"/>
        </w:numPr>
        <w:rPr>
          <w:rFonts w:hint="eastAsia"/>
        </w:rPr>
      </w:pPr>
      <w:r w:rsidRPr="000B7BD7">
        <w:rPr>
          <w:rFonts w:hint="eastAsia"/>
        </w:rPr>
        <w:t>蓄意、普遍和严重侵犯食物权及生命权的相关方面，这些方面的问题因普遍存在的饥饿和营养不良现象而加剧；</w:t>
      </w:r>
    </w:p>
    <w:p w:rsidR="000B7BD7" w:rsidRPr="000B7BD7" w:rsidRDefault="000B7BD7" w:rsidP="00692005">
      <w:pPr>
        <w:pStyle w:val="SingleTxtGC"/>
        <w:numPr>
          <w:ilvl w:val="0"/>
          <w:numId w:val="41"/>
        </w:numPr>
        <w:rPr>
          <w:rFonts w:hint="eastAsia"/>
        </w:rPr>
      </w:pPr>
      <w:r w:rsidRPr="000B7BD7">
        <w:rPr>
          <w:rFonts w:hint="eastAsia"/>
        </w:rPr>
        <w:t>在政治犯监禁营地和普通监狱，有人基于政治、宗教和性别理由侵犯生命权，并作出杀人、谋杀、奴役、酷刑、监禁、强奸和其他严重性暴力行为以及迫害行为；集体惩罚现象普遍存在，无辜个人被判处严厉的刑罚；</w:t>
      </w:r>
    </w:p>
    <w:p w:rsidR="000B7BD7" w:rsidRPr="000B7BD7" w:rsidRDefault="000B7BD7" w:rsidP="00692005">
      <w:pPr>
        <w:pStyle w:val="SingleTxtGC"/>
        <w:numPr>
          <w:ilvl w:val="0"/>
          <w:numId w:val="41"/>
        </w:numPr>
        <w:rPr>
          <w:rFonts w:hint="eastAsia"/>
        </w:rPr>
      </w:pPr>
      <w:r w:rsidRPr="000B7BD7">
        <w:rPr>
          <w:rFonts w:hint="eastAsia"/>
        </w:rPr>
        <w:t>蓄意将人绑架，拒绝将人遣返，随后使其强迫失踪，受害者包括其他国家的国民；这种做法作为一项国策得到大肆采用；</w:t>
      </w:r>
    </w:p>
    <w:p w:rsidR="000B7BD7" w:rsidRPr="000B7BD7" w:rsidRDefault="000B7BD7" w:rsidP="000B7BD7">
      <w:pPr>
        <w:pStyle w:val="SingleTxtGC"/>
        <w:rPr>
          <w:rFonts w:hint="eastAsia"/>
        </w:rPr>
      </w:pPr>
      <w:r w:rsidRPr="000B7BD7">
        <w:rPr>
          <w:rFonts w:hint="eastAsia"/>
        </w:rPr>
        <w:tab/>
        <w:t>3.</w:t>
      </w:r>
      <w:r w:rsidR="00692005">
        <w:rPr>
          <w:rFonts w:hint="eastAsia"/>
        </w:rPr>
        <w:tab/>
      </w:r>
      <w:r w:rsidRPr="00692005">
        <w:rPr>
          <w:rFonts w:eastAsia="KaiTi_GB2312" w:hint="eastAsia"/>
        </w:rPr>
        <w:t>敦促</w:t>
      </w:r>
      <w:r w:rsidRPr="000B7BD7">
        <w:rPr>
          <w:rFonts w:hint="eastAsia"/>
        </w:rPr>
        <w:t>朝鲜民主主义人民共和国政府承认国内存在的侵犯人权现象，并立即采取步骤，执行调查委员会报告所载相关建议，从而终止所有这些侵犯和侵害现象，这些步骤包括但不仅限于以下方面：</w:t>
      </w:r>
    </w:p>
    <w:p w:rsidR="000B7BD7" w:rsidRPr="000B7BD7" w:rsidRDefault="000B7BD7" w:rsidP="00692005">
      <w:pPr>
        <w:pStyle w:val="SingleTxtGC"/>
        <w:numPr>
          <w:ilvl w:val="0"/>
          <w:numId w:val="43"/>
        </w:numPr>
        <w:rPr>
          <w:rFonts w:hint="eastAsia"/>
        </w:rPr>
      </w:pPr>
      <w:r w:rsidRPr="000B7BD7">
        <w:rPr>
          <w:rFonts w:hint="eastAsia"/>
        </w:rPr>
        <w:t>保障思想、信仰和宗教自由权利，以及见解、言论和结社自由权利，包括允许创办独立报纸和其他媒体；</w:t>
      </w:r>
    </w:p>
    <w:p w:rsidR="000B7BD7" w:rsidRPr="000B7BD7" w:rsidRDefault="000B7BD7" w:rsidP="00692005">
      <w:pPr>
        <w:pStyle w:val="SingleTxtGC"/>
        <w:numPr>
          <w:ilvl w:val="0"/>
          <w:numId w:val="43"/>
        </w:numPr>
        <w:rPr>
          <w:rFonts w:hint="eastAsia"/>
        </w:rPr>
      </w:pPr>
      <w:r w:rsidRPr="000B7BD7">
        <w:rPr>
          <w:rFonts w:hint="eastAsia"/>
        </w:rPr>
        <w:t>终止对公民的歧视，包括国家以出身制度为基础实行的歧视，并且立即采取步骤确保男女平等，保护妇女免遭基于性别的暴力侵害；</w:t>
      </w:r>
    </w:p>
    <w:p w:rsidR="000B7BD7" w:rsidRPr="000B7BD7" w:rsidRDefault="000B7BD7" w:rsidP="00692005">
      <w:pPr>
        <w:pStyle w:val="SingleTxtGC"/>
        <w:numPr>
          <w:ilvl w:val="0"/>
          <w:numId w:val="43"/>
        </w:numPr>
        <w:rPr>
          <w:rFonts w:hint="eastAsia"/>
        </w:rPr>
      </w:pPr>
      <w:r w:rsidRPr="000B7BD7">
        <w:rPr>
          <w:rFonts w:hint="eastAsia"/>
        </w:rPr>
        <w:t>保障行动自由权，包括选择自己的住处和工作的自由；</w:t>
      </w:r>
    </w:p>
    <w:p w:rsidR="000B7BD7" w:rsidRPr="000B7BD7" w:rsidRDefault="000B7BD7" w:rsidP="00692005">
      <w:pPr>
        <w:pStyle w:val="SingleTxtGC"/>
        <w:numPr>
          <w:ilvl w:val="0"/>
          <w:numId w:val="43"/>
        </w:numPr>
        <w:rPr>
          <w:rFonts w:hint="eastAsia"/>
        </w:rPr>
      </w:pPr>
      <w:r w:rsidRPr="000B7BD7">
        <w:rPr>
          <w:rFonts w:hint="eastAsia"/>
        </w:rPr>
        <w:t>提倡平等获取食物，包括在提供人道主义援助方面做到充分透明，以使这种援助能够真正提供给脆弱人群；</w:t>
      </w:r>
    </w:p>
    <w:p w:rsidR="000B7BD7" w:rsidRPr="000B7BD7" w:rsidRDefault="000B7BD7" w:rsidP="00692005">
      <w:pPr>
        <w:pStyle w:val="SingleTxtGC"/>
        <w:numPr>
          <w:ilvl w:val="0"/>
          <w:numId w:val="43"/>
        </w:numPr>
        <w:rPr>
          <w:rFonts w:hint="eastAsia"/>
        </w:rPr>
      </w:pPr>
      <w:r w:rsidRPr="000B7BD7">
        <w:rPr>
          <w:rFonts w:hint="eastAsia"/>
        </w:rPr>
        <w:t>立即制止监禁营地的所有侵犯人权行为，包括强迫劳动做法，拆除所有政治犯监禁营地，释放所有政治犯，并确保司法部门改革为公正审理和正当程序提供保障；</w:t>
      </w:r>
    </w:p>
    <w:p w:rsidR="000B7BD7" w:rsidRPr="000B7BD7" w:rsidRDefault="000B7BD7" w:rsidP="00692005">
      <w:pPr>
        <w:pStyle w:val="SingleTxtGC"/>
        <w:numPr>
          <w:ilvl w:val="0"/>
          <w:numId w:val="43"/>
        </w:numPr>
        <w:rPr>
          <w:rFonts w:hint="eastAsia"/>
        </w:rPr>
      </w:pPr>
      <w:r w:rsidRPr="000B7BD7">
        <w:rPr>
          <w:rFonts w:hint="eastAsia"/>
        </w:rPr>
        <w:t>使所有被绑架或遭到强迫失踪的人及其后代能够立即返回原籍国；</w:t>
      </w:r>
    </w:p>
    <w:p w:rsidR="000B7BD7" w:rsidRPr="000B7BD7" w:rsidRDefault="00692005" w:rsidP="000B7BD7">
      <w:pPr>
        <w:pStyle w:val="SingleTxtGC"/>
        <w:rPr>
          <w:rFonts w:hint="eastAsia"/>
        </w:rPr>
      </w:pPr>
      <w:r>
        <w:rPr>
          <w:rFonts w:hint="eastAsia"/>
        </w:rPr>
        <w:tab/>
      </w:r>
      <w:r w:rsidR="000B7BD7" w:rsidRPr="000B7BD7">
        <w:rPr>
          <w:rFonts w:hint="eastAsia"/>
        </w:rPr>
        <w:t>4.</w:t>
      </w:r>
      <w:r>
        <w:rPr>
          <w:rFonts w:hint="eastAsia"/>
        </w:rPr>
        <w:tab/>
      </w:r>
      <w:r w:rsidR="000B7BD7" w:rsidRPr="00692005">
        <w:rPr>
          <w:rFonts w:eastAsia="KaiTi_GB2312" w:hint="eastAsia"/>
        </w:rPr>
        <w:t>深为关切地注意到</w:t>
      </w:r>
      <w:r w:rsidR="000B7BD7" w:rsidRPr="000B7BD7">
        <w:rPr>
          <w:rFonts w:hint="eastAsia"/>
        </w:rPr>
        <w:t>委员会关于被遣送回朝鲜民主主义人民共和国的难民和寻求庇护者，以及被从国外遣返并受到制裁的朝鲜民主主义人民共和国其他公民的状况的结论，这些制裁包括拘留、酷刑、残忍、不人道和有辱人格的待遇，性暴力、强迫失踪或死刑等。在这方面，强烈敦促各国尊重不驱回这项基本原则，向寻求庇护者提供人道待遇，并确保相关人员能够不受阻碍地寻求联合国难民事务高级专员和难民署的帮助，以便保护寻求庇护者的人权；并且再次敦促缔约国履行其在国际人权法以及</w:t>
      </w:r>
      <w:r w:rsidR="000B7BD7" w:rsidRPr="000B7BD7">
        <w:rPr>
          <w:rFonts w:hint="eastAsia"/>
        </w:rPr>
        <w:t>1951</w:t>
      </w:r>
      <w:r w:rsidR="000B7BD7" w:rsidRPr="000B7BD7">
        <w:rPr>
          <w:rFonts w:hint="eastAsia"/>
        </w:rPr>
        <w:t>年《关于难民地位的公约》和该公约</w:t>
      </w:r>
      <w:r w:rsidR="000B7BD7" w:rsidRPr="000B7BD7">
        <w:rPr>
          <w:rFonts w:hint="eastAsia"/>
        </w:rPr>
        <w:t>1967</w:t>
      </w:r>
      <w:r w:rsidR="000B7BD7" w:rsidRPr="000B7BD7">
        <w:rPr>
          <w:rFonts w:hint="eastAsia"/>
        </w:rPr>
        <w:t>年《议定书》之下的义务，妥善对待这两项文书涉及的朝鲜民主主义人民共和国的人员；</w:t>
      </w:r>
    </w:p>
    <w:p w:rsidR="000B7BD7" w:rsidRPr="000B7BD7" w:rsidRDefault="005C67FF" w:rsidP="000B7BD7">
      <w:pPr>
        <w:pStyle w:val="SingleTxtGC"/>
        <w:rPr>
          <w:rFonts w:hint="eastAsia"/>
        </w:rPr>
      </w:pPr>
      <w:r>
        <w:rPr>
          <w:rFonts w:hint="eastAsia"/>
        </w:rPr>
        <w:tab/>
      </w:r>
      <w:r w:rsidR="000B7BD7" w:rsidRPr="000B7BD7">
        <w:rPr>
          <w:rFonts w:hint="eastAsia"/>
        </w:rPr>
        <w:t>5.</w:t>
      </w:r>
      <w:r>
        <w:rPr>
          <w:rFonts w:hint="eastAsia"/>
        </w:rPr>
        <w:tab/>
      </w:r>
      <w:r w:rsidR="000B7BD7" w:rsidRPr="005C67FF">
        <w:rPr>
          <w:rFonts w:eastAsia="KaiTi_GB2312" w:hint="eastAsia"/>
        </w:rPr>
        <w:t>认识到</w:t>
      </w:r>
      <w:r w:rsidR="000B7BD7" w:rsidRPr="000B7BD7">
        <w:rPr>
          <w:rFonts w:hint="eastAsia"/>
        </w:rPr>
        <w:t>委员会的以下结论并对该结论深感不安：收集到的大量证词和收到的资料使人们有理由认为，在朝鲜民主主义人民共和国，几十年来，有人依据在国家最高层制定的政策，犯下了危害人类罪；这些危害人类罪包括：杀人、谋杀、奴役、酷刑、监禁、强奸、强迫堕胎和其他性暴力，基于政治、宗教、种族和性别理由的迫害，强行迁移人口，人员强迫失踪，以及故意造成长期饥饿的不人道行为等；</w:t>
      </w:r>
    </w:p>
    <w:p w:rsidR="000B7BD7" w:rsidRPr="000B7BD7" w:rsidRDefault="005C67FF" w:rsidP="000B7BD7">
      <w:pPr>
        <w:pStyle w:val="SingleTxtGC"/>
        <w:rPr>
          <w:rFonts w:hint="eastAsia"/>
        </w:rPr>
      </w:pPr>
      <w:r>
        <w:rPr>
          <w:rFonts w:hint="eastAsia"/>
        </w:rPr>
        <w:tab/>
      </w:r>
      <w:r w:rsidR="000B7BD7" w:rsidRPr="000B7BD7">
        <w:rPr>
          <w:rFonts w:hint="eastAsia"/>
        </w:rPr>
        <w:t>6.</w:t>
      </w:r>
      <w:r>
        <w:rPr>
          <w:rFonts w:hint="eastAsia"/>
        </w:rPr>
        <w:tab/>
      </w:r>
      <w:r w:rsidR="000B7BD7" w:rsidRPr="005C67FF">
        <w:rPr>
          <w:rFonts w:eastAsia="KaiTi_GB2312" w:hint="eastAsia"/>
        </w:rPr>
        <w:t>强调</w:t>
      </w:r>
      <w:r w:rsidR="000B7BD7" w:rsidRPr="000B7BD7">
        <w:rPr>
          <w:rFonts w:hint="eastAsia"/>
        </w:rPr>
        <w:t>，朝鲜民主主义人民共和国主管机构没有起诉危害人类罪和其他侵犯人权行为的责任人，鼓励国际社会成员在追究责任方面进行合作，并确保这些犯罪行为尽快受到惩治；</w:t>
      </w:r>
    </w:p>
    <w:p w:rsidR="000B7BD7" w:rsidRPr="000B7BD7" w:rsidRDefault="005C67FF" w:rsidP="000B7BD7">
      <w:pPr>
        <w:pStyle w:val="SingleTxtGC"/>
        <w:rPr>
          <w:rFonts w:hint="eastAsia"/>
        </w:rPr>
      </w:pPr>
      <w:r>
        <w:rPr>
          <w:rFonts w:hint="eastAsia"/>
        </w:rPr>
        <w:tab/>
      </w:r>
      <w:r w:rsidR="000B7BD7" w:rsidRPr="000B7BD7">
        <w:rPr>
          <w:rFonts w:hint="eastAsia"/>
        </w:rPr>
        <w:t>7.</w:t>
      </w:r>
      <w:r>
        <w:rPr>
          <w:rFonts w:hint="eastAsia"/>
        </w:rPr>
        <w:tab/>
      </w:r>
      <w:r w:rsidR="000B7BD7" w:rsidRPr="005C67FF">
        <w:rPr>
          <w:rFonts w:eastAsia="KaiTi_GB2312" w:hint="eastAsia"/>
        </w:rPr>
        <w:t>建议</w:t>
      </w:r>
      <w:r w:rsidR="000B7BD7" w:rsidRPr="000B7BD7">
        <w:rPr>
          <w:rFonts w:hint="eastAsia"/>
        </w:rPr>
        <w:t>大会将调查委员会的报告提交安全理事会，供安理会审议并采取恰当行动，以便追究侵犯人权行为包括可能构成危害人类罪行为的责任人的责任，包括考虑将朝鲜民主主义人民共和国的状况提交相关国际刑事机构处理，并考虑在多大程度上对看来应当对危害人类罪承担最大责任的人员实行有效的定点制裁，同时顾及调查委员会的相关结论和建议；</w:t>
      </w:r>
    </w:p>
    <w:p w:rsidR="000B7BD7" w:rsidRPr="000B7BD7" w:rsidRDefault="005C67FF" w:rsidP="000B7BD7">
      <w:pPr>
        <w:pStyle w:val="SingleTxtGC"/>
        <w:rPr>
          <w:rFonts w:hint="eastAsia"/>
        </w:rPr>
      </w:pPr>
      <w:r>
        <w:rPr>
          <w:rFonts w:hint="eastAsia"/>
        </w:rPr>
        <w:tab/>
      </w:r>
      <w:r w:rsidR="000B7BD7" w:rsidRPr="000B7BD7">
        <w:rPr>
          <w:rFonts w:hint="eastAsia"/>
        </w:rPr>
        <w:t>8.</w:t>
      </w:r>
      <w:r>
        <w:rPr>
          <w:rFonts w:hint="eastAsia"/>
        </w:rPr>
        <w:tab/>
      </w:r>
      <w:r w:rsidR="000B7BD7" w:rsidRPr="005C67FF">
        <w:rPr>
          <w:rFonts w:eastAsia="KaiTi_GB2312" w:hint="eastAsia"/>
        </w:rPr>
        <w:t>决定</w:t>
      </w:r>
      <w:r w:rsidR="000B7BD7" w:rsidRPr="000B7BD7">
        <w:rPr>
          <w:rFonts w:hint="eastAsia"/>
        </w:rPr>
        <w:t>根据人权理事会第</w:t>
      </w:r>
      <w:r w:rsidR="000B7BD7" w:rsidRPr="000B7BD7">
        <w:rPr>
          <w:rFonts w:hint="eastAsia"/>
        </w:rPr>
        <w:t>22/13</w:t>
      </w:r>
      <w:r w:rsidR="000B7BD7" w:rsidRPr="000B7BD7">
        <w:rPr>
          <w:rFonts w:hint="eastAsia"/>
        </w:rPr>
        <w:t>号决议，将朝鲜民主主义人民共和国人权状况特别报告员的任期延长一年；</w:t>
      </w:r>
    </w:p>
    <w:p w:rsidR="000B7BD7" w:rsidRPr="000B7BD7" w:rsidRDefault="005C67FF" w:rsidP="000B7BD7">
      <w:pPr>
        <w:pStyle w:val="SingleTxtGC"/>
        <w:rPr>
          <w:rFonts w:hint="eastAsia"/>
        </w:rPr>
      </w:pPr>
      <w:r>
        <w:rPr>
          <w:rFonts w:hint="eastAsia"/>
        </w:rPr>
        <w:tab/>
      </w:r>
      <w:r w:rsidR="000B7BD7" w:rsidRPr="000B7BD7">
        <w:rPr>
          <w:rFonts w:hint="eastAsia"/>
        </w:rPr>
        <w:t>9.</w:t>
      </w:r>
      <w:r>
        <w:rPr>
          <w:rFonts w:hint="eastAsia"/>
        </w:rPr>
        <w:tab/>
      </w:r>
      <w:r w:rsidR="000B7BD7" w:rsidRPr="005C67FF">
        <w:rPr>
          <w:rFonts w:eastAsia="KaiTi_GB2312" w:hint="eastAsia"/>
        </w:rPr>
        <w:t>呼吁</w:t>
      </w:r>
      <w:r w:rsidR="000B7BD7" w:rsidRPr="000B7BD7">
        <w:rPr>
          <w:rFonts w:hint="eastAsia"/>
        </w:rPr>
        <w:t>有关各方，包括联合国机构考虑执行调查委员会在报告中提出的建议，以便处理朝鲜民主主义人民共和国的严重的人权状况；</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10.</w:t>
      </w:r>
      <w:r>
        <w:rPr>
          <w:rFonts w:hint="eastAsia"/>
        </w:rPr>
        <w:tab/>
      </w:r>
      <w:r w:rsidR="000B7BD7" w:rsidRPr="005C67FF">
        <w:rPr>
          <w:rFonts w:eastAsia="KaiTi_GB2312" w:hint="eastAsia"/>
        </w:rPr>
        <w:t>请</w:t>
      </w:r>
      <w:r w:rsidR="000B7BD7" w:rsidRPr="000B7BD7">
        <w:rPr>
          <w:rFonts w:hint="eastAsia"/>
        </w:rPr>
        <w:t>联合国人权事务高级专员办事处就调查委员会在报告中提出的建议采取紧急后续行动，向特别报告员提供更多的支持，包括建立实地机构，加强对朝鲜民主主义人民共和国的人权状况的监测和记录；确保追究责任，加强同所有有关国家政府、民间社会和其他利害关系方的接触并加强其能力建设，并且保持人们对朝鲜民主主义人民共和国人权状况的关注度，包括为此持续通报情况，以及采取倡导和外联行动等；</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11.</w:t>
      </w:r>
      <w:r>
        <w:rPr>
          <w:rFonts w:hint="eastAsia"/>
        </w:rPr>
        <w:tab/>
      </w:r>
      <w:r w:rsidR="000B7BD7" w:rsidRPr="005C67FF">
        <w:rPr>
          <w:rFonts w:eastAsia="KaiTi_GB2312" w:hint="eastAsia"/>
        </w:rPr>
        <w:t>还请</w:t>
      </w:r>
      <w:r w:rsidR="000B7BD7" w:rsidRPr="000B7BD7">
        <w:rPr>
          <w:rFonts w:hint="eastAsia"/>
        </w:rPr>
        <w:t>高级专员办事处从大会第六十九届会议开始，在秘书长提交大会的定期年度报告中，报告就朝鲜民主主义人民共和国的人权状况采取的后续行动情况；</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12.</w:t>
      </w:r>
      <w:r>
        <w:rPr>
          <w:rFonts w:hint="eastAsia"/>
        </w:rPr>
        <w:tab/>
      </w:r>
      <w:r w:rsidR="000B7BD7" w:rsidRPr="005C67FF">
        <w:rPr>
          <w:rFonts w:eastAsia="KaiTi_GB2312" w:hint="eastAsia"/>
        </w:rPr>
        <w:t>请</w:t>
      </w:r>
      <w:r w:rsidR="000B7BD7" w:rsidRPr="000B7BD7">
        <w:rPr>
          <w:rFonts w:hint="eastAsia"/>
        </w:rPr>
        <w:t>特别报告员向人权理事会和大会提交定期报告，报告他的任务的执行情况，包括为执行调查委员会的建议而采取的后续行动情况；</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13.</w:t>
      </w:r>
      <w:r>
        <w:rPr>
          <w:rFonts w:hint="eastAsia"/>
        </w:rPr>
        <w:tab/>
      </w:r>
      <w:r w:rsidR="000B7BD7" w:rsidRPr="005C67FF">
        <w:rPr>
          <w:rFonts w:eastAsia="KaiTi_GB2312" w:hint="eastAsia"/>
        </w:rPr>
        <w:t>敦促</w:t>
      </w:r>
      <w:r w:rsidR="000B7BD7" w:rsidRPr="000B7BD7">
        <w:rPr>
          <w:rFonts w:hint="eastAsia"/>
        </w:rPr>
        <w:t>朝鲜民主主义人民共和国政府向特别报告员发出邀请并与他充分合作，使特别报告员及其辅助人员能够不受阻碍地访问该国，并向他们提供一切必要的信息，使他们能够完成承担的任务；</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14.</w:t>
      </w:r>
      <w:r>
        <w:rPr>
          <w:rFonts w:hint="eastAsia"/>
        </w:rPr>
        <w:tab/>
      </w:r>
      <w:r w:rsidR="000B7BD7" w:rsidRPr="005C67FF">
        <w:rPr>
          <w:rFonts w:eastAsia="KaiTi_GB2312" w:hint="eastAsia"/>
        </w:rPr>
        <w:t>还敦促</w:t>
      </w:r>
      <w:r w:rsidR="000B7BD7" w:rsidRPr="000B7BD7">
        <w:rPr>
          <w:rFonts w:hint="eastAsia"/>
        </w:rPr>
        <w:t>朝鲜民主主义人民共和国政府以建设性的方式参加</w:t>
      </w:r>
      <w:r w:rsidR="000B7BD7" w:rsidRPr="000B7BD7">
        <w:rPr>
          <w:rFonts w:hint="eastAsia"/>
        </w:rPr>
        <w:t>2014</w:t>
      </w:r>
      <w:r w:rsidR="000B7BD7" w:rsidRPr="000B7BD7">
        <w:rPr>
          <w:rFonts w:hint="eastAsia"/>
        </w:rPr>
        <w:t>年对该国进行的普遍定期审议，开始以开放和包容方式对该国的人权状况进行审议，并对审议过程中提出的建议作出明确回应，不要有任何不当拖延；</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15.</w:t>
      </w:r>
      <w:r>
        <w:rPr>
          <w:rFonts w:hint="eastAsia"/>
        </w:rPr>
        <w:tab/>
      </w:r>
      <w:r w:rsidR="000B7BD7" w:rsidRPr="005C67FF">
        <w:rPr>
          <w:rFonts w:eastAsia="KaiTi_GB2312" w:hint="eastAsia"/>
        </w:rPr>
        <w:t>鼓励</w:t>
      </w:r>
      <w:r w:rsidR="000B7BD7" w:rsidRPr="000B7BD7">
        <w:rPr>
          <w:rFonts w:hint="eastAsia"/>
        </w:rPr>
        <w:t>联合国，包括联合国专门机构、各国、区域政府间组织、有关机构、独立专家和非政府组织同特别程序任务负责人包括特别报告员以及高级专员办事处实地机构进行积极对话与合作；</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16.</w:t>
      </w:r>
      <w:r>
        <w:rPr>
          <w:rFonts w:hint="eastAsia"/>
        </w:rPr>
        <w:tab/>
      </w:r>
      <w:r w:rsidR="000B7BD7" w:rsidRPr="005C67FF">
        <w:rPr>
          <w:rFonts w:eastAsia="KaiTi_GB2312" w:hint="eastAsia"/>
        </w:rPr>
        <w:t>鼓励</w:t>
      </w:r>
      <w:r w:rsidR="000B7BD7" w:rsidRPr="000B7BD7">
        <w:rPr>
          <w:rFonts w:hint="eastAsia"/>
        </w:rPr>
        <w:t>所有与朝鲜民主主义人民共和国建立关系的国家利用其影响力，鼓励该国立即采取步骤，终止一切侵犯人权行为，包括关闭政治犯监禁营地，进行深刻的机构改革；</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17.</w:t>
      </w:r>
      <w:r>
        <w:rPr>
          <w:rFonts w:hint="eastAsia"/>
        </w:rPr>
        <w:tab/>
      </w:r>
      <w:r w:rsidR="000B7BD7" w:rsidRPr="005C67FF">
        <w:rPr>
          <w:rFonts w:eastAsia="KaiTi_GB2312" w:hint="eastAsia"/>
        </w:rPr>
        <w:t>请</w:t>
      </w:r>
      <w:r w:rsidR="000B7BD7" w:rsidRPr="000B7BD7">
        <w:rPr>
          <w:rFonts w:hint="eastAsia"/>
        </w:rPr>
        <w:t>秘书长向特别报告员提供切实执行任务所需的各项协助和适足的人员，并确保任务负责人得到高级专员办事处的支持；</w:t>
      </w:r>
    </w:p>
    <w:p w:rsidR="000B7BD7" w:rsidRPr="000B7BD7" w:rsidRDefault="005C67FF" w:rsidP="005C67FF">
      <w:pPr>
        <w:pStyle w:val="SingleTxtGC"/>
        <w:tabs>
          <w:tab w:val="clear" w:pos="1996"/>
          <w:tab w:val="left" w:pos="2080"/>
        </w:tabs>
        <w:rPr>
          <w:rFonts w:hint="eastAsia"/>
        </w:rPr>
      </w:pPr>
      <w:r>
        <w:rPr>
          <w:rFonts w:hint="eastAsia"/>
        </w:rPr>
        <w:tab/>
      </w:r>
      <w:r w:rsidR="000B7BD7" w:rsidRPr="000B7BD7">
        <w:rPr>
          <w:rFonts w:hint="eastAsia"/>
        </w:rPr>
        <w:t>18.</w:t>
      </w:r>
      <w:r>
        <w:rPr>
          <w:rFonts w:hint="eastAsia"/>
        </w:rPr>
        <w:tab/>
      </w:r>
      <w:r w:rsidR="000B7BD7" w:rsidRPr="005C67FF">
        <w:rPr>
          <w:rFonts w:eastAsia="KaiTi_GB2312" w:hint="eastAsia"/>
        </w:rPr>
        <w:t>决定</w:t>
      </w:r>
      <w:r w:rsidR="000B7BD7" w:rsidRPr="000B7BD7">
        <w:rPr>
          <w:rFonts w:hint="eastAsia"/>
        </w:rPr>
        <w:t>将特别报告员的所有报告转交联合国所有相关机构和秘书长，以采取适当行动。</w:t>
      </w:r>
    </w:p>
    <w:p w:rsidR="000B7BD7" w:rsidRPr="005C67FF" w:rsidRDefault="000B7BD7" w:rsidP="005C67FF">
      <w:pPr>
        <w:pStyle w:val="SingleTxtGC"/>
        <w:spacing w:after="240"/>
        <w:ind w:left="6685"/>
        <w:rPr>
          <w:rFonts w:eastAsia="KaiTi_GB2312" w:hint="eastAsia"/>
        </w:rPr>
      </w:pPr>
      <w:r w:rsidRPr="005C67FF">
        <w:rPr>
          <w:rFonts w:eastAsia="KaiTi_GB2312" w:hint="eastAsia"/>
        </w:rPr>
        <w:t>2014</w:t>
      </w:r>
      <w:r w:rsidRPr="005C67FF">
        <w:rPr>
          <w:rFonts w:eastAsia="KaiTi_GB2312" w:hint="eastAsia"/>
        </w:rPr>
        <w:t>年</w:t>
      </w:r>
      <w:r w:rsidRPr="005C67FF">
        <w:rPr>
          <w:rFonts w:eastAsia="KaiTi_GB2312" w:hint="eastAsia"/>
        </w:rPr>
        <w:t>3</w:t>
      </w:r>
      <w:r w:rsidRPr="005C67FF">
        <w:rPr>
          <w:rFonts w:eastAsia="KaiTi_GB2312" w:hint="eastAsia"/>
        </w:rPr>
        <w:t>月</w:t>
      </w:r>
      <w:r w:rsidRPr="005C67FF">
        <w:rPr>
          <w:rFonts w:eastAsia="KaiTi_GB2312" w:hint="eastAsia"/>
        </w:rPr>
        <w:t>28</w:t>
      </w:r>
      <w:r w:rsidRPr="005C67FF">
        <w:rPr>
          <w:rFonts w:eastAsia="KaiTi_GB2312" w:hint="eastAsia"/>
        </w:rPr>
        <w:t>日</w:t>
      </w:r>
      <w:r w:rsidR="005C67FF" w:rsidRPr="005C67FF">
        <w:rPr>
          <w:rFonts w:eastAsia="KaiTi_GB2312"/>
        </w:rPr>
        <w:br/>
      </w:r>
      <w:r w:rsidRPr="005C67FF">
        <w:rPr>
          <w:rFonts w:eastAsia="KaiTi_GB2312" w:hint="eastAsia"/>
        </w:rPr>
        <w:t>第</w:t>
      </w:r>
      <w:r w:rsidRPr="005C67FF">
        <w:rPr>
          <w:rFonts w:eastAsia="KaiTi_GB2312" w:hint="eastAsia"/>
        </w:rPr>
        <w:t>55</w:t>
      </w:r>
      <w:r w:rsidRPr="005C67FF">
        <w:rPr>
          <w:rFonts w:eastAsia="KaiTi_GB2312" w:hint="eastAsia"/>
        </w:rPr>
        <w:t>次会议</w:t>
      </w:r>
    </w:p>
    <w:p w:rsidR="000B7BD7" w:rsidRPr="000B7BD7" w:rsidRDefault="000B7BD7" w:rsidP="000B7BD7">
      <w:pPr>
        <w:pStyle w:val="SingleTxtGC"/>
        <w:rPr>
          <w:rFonts w:hint="eastAsia"/>
        </w:rPr>
      </w:pPr>
      <w:r w:rsidRPr="000B7BD7">
        <w:rPr>
          <w:rFonts w:hint="eastAsia"/>
        </w:rPr>
        <w:t>[</w:t>
      </w:r>
      <w:r w:rsidRPr="000B7BD7">
        <w:rPr>
          <w:rFonts w:hint="eastAsia"/>
        </w:rPr>
        <w:t>经记录表决，以</w:t>
      </w:r>
      <w:r w:rsidRPr="000B7BD7">
        <w:rPr>
          <w:rFonts w:hint="eastAsia"/>
        </w:rPr>
        <w:t>30</w:t>
      </w:r>
      <w:r w:rsidRPr="000B7BD7">
        <w:rPr>
          <w:rFonts w:hint="eastAsia"/>
        </w:rPr>
        <w:t>票对</w:t>
      </w:r>
      <w:r w:rsidRPr="000B7BD7">
        <w:rPr>
          <w:rFonts w:hint="eastAsia"/>
        </w:rPr>
        <w:t>6</w:t>
      </w:r>
      <w:r w:rsidRPr="000B7BD7">
        <w:rPr>
          <w:rFonts w:hint="eastAsia"/>
        </w:rPr>
        <w:t>票、</w:t>
      </w:r>
      <w:r w:rsidRPr="000B7BD7">
        <w:rPr>
          <w:rFonts w:hint="eastAsia"/>
        </w:rPr>
        <w:t>11</w:t>
      </w:r>
      <w:r w:rsidRPr="000B7BD7">
        <w:rPr>
          <w:rFonts w:hint="eastAsia"/>
        </w:rPr>
        <w:t>票弃权获得通过。表决情况如下：</w:t>
      </w:r>
    </w:p>
    <w:p w:rsidR="005C67FF" w:rsidRDefault="005C67FF">
      <w:pPr>
        <w:pStyle w:val="SingleTxtGC"/>
        <w:ind w:left="1565"/>
        <w:rPr>
          <w:rFonts w:hint="eastAsia"/>
        </w:rPr>
      </w:pPr>
      <w:r w:rsidRPr="00694083">
        <w:rPr>
          <w:rFonts w:eastAsia="KaiTi_GB2312" w:hint="eastAsia"/>
        </w:rPr>
        <w:t>赞成</w:t>
      </w:r>
      <w:r w:rsidRPr="00694083">
        <w:rPr>
          <w:rFonts w:hint="eastAsia"/>
        </w:rPr>
        <w:t>：</w:t>
      </w:r>
    </w:p>
    <w:p w:rsidR="005C67FF" w:rsidRPr="00694083" w:rsidRDefault="005C67FF">
      <w:pPr>
        <w:pStyle w:val="SingleTxtGC"/>
        <w:ind w:left="1996"/>
        <w:rPr>
          <w:rFonts w:hint="eastAsia"/>
        </w:rPr>
      </w:pPr>
      <w:r w:rsidRPr="005C67FF">
        <w:rPr>
          <w:rFonts w:hint="eastAsia"/>
        </w:rPr>
        <w:t>阿根廷、奥地利、贝宁、博茨瓦纳、巴西、布基那法索、智利、哥斯达黎加、科特迪瓦、捷克共和国、爱沙尼亚、法国、德国、爱尔兰、意大利、日本、哈萨克斯坦、马尔代夫、墨西哥、黑山、摩洛哥、秘鲁、菲律宾、大韩民国、罗马尼亚、</w:t>
      </w:r>
      <w:r w:rsidR="00C2254D">
        <w:rPr>
          <w:rFonts w:hint="eastAsia"/>
        </w:rPr>
        <w:t>塞拉利昂、</w:t>
      </w:r>
      <w:r w:rsidRPr="005C67FF">
        <w:rPr>
          <w:rFonts w:hint="eastAsia"/>
        </w:rPr>
        <w:t>前南斯拉夫的马其顿共和国、阿拉伯联合酋长国、大不列颠及北爱尔兰联合王国、美利坚合众国</w:t>
      </w:r>
    </w:p>
    <w:p w:rsidR="005C67FF" w:rsidRDefault="005C67FF">
      <w:pPr>
        <w:pStyle w:val="SingleTxtGC"/>
        <w:ind w:left="1565"/>
        <w:rPr>
          <w:rFonts w:hint="eastAsia"/>
        </w:rPr>
      </w:pPr>
      <w:r w:rsidRPr="00694083">
        <w:rPr>
          <w:rFonts w:eastAsia="KaiTi_GB2312" w:hint="eastAsia"/>
        </w:rPr>
        <w:t>反对</w:t>
      </w:r>
      <w:r w:rsidRPr="00694083">
        <w:rPr>
          <w:rFonts w:hint="eastAsia"/>
        </w:rPr>
        <w:t>：</w:t>
      </w:r>
    </w:p>
    <w:p w:rsidR="005C67FF" w:rsidRPr="00451DCE" w:rsidRDefault="005C67FF">
      <w:pPr>
        <w:pStyle w:val="SingleTxtGC"/>
        <w:ind w:left="1996"/>
        <w:rPr>
          <w:rFonts w:hint="eastAsia"/>
          <w:spacing w:val="-2"/>
        </w:rPr>
      </w:pPr>
      <w:r w:rsidRPr="00451DCE">
        <w:rPr>
          <w:rFonts w:hint="eastAsia"/>
          <w:spacing w:val="-2"/>
        </w:rPr>
        <w:t>中国、古巴、巴基斯坦、俄罗斯联邦、委内瑞拉玻利瓦尔共和国、越南</w:t>
      </w:r>
    </w:p>
    <w:p w:rsidR="005C67FF" w:rsidRPr="00694083" w:rsidRDefault="005C67FF">
      <w:pPr>
        <w:pStyle w:val="SingleTxtGC"/>
        <w:ind w:left="1565"/>
        <w:rPr>
          <w:rFonts w:hint="eastAsia"/>
        </w:rPr>
      </w:pPr>
      <w:r w:rsidRPr="00694083">
        <w:rPr>
          <w:rFonts w:eastAsia="KaiTi_GB2312" w:hint="eastAsia"/>
        </w:rPr>
        <w:t>弃权</w:t>
      </w:r>
      <w:r w:rsidRPr="00694083">
        <w:rPr>
          <w:rFonts w:hint="eastAsia"/>
        </w:rPr>
        <w:t>：</w:t>
      </w:r>
    </w:p>
    <w:p w:rsidR="005C67FF" w:rsidRPr="00D7405B" w:rsidRDefault="005C67FF">
      <w:pPr>
        <w:pStyle w:val="SingleTxtGC"/>
        <w:ind w:left="1996"/>
        <w:rPr>
          <w:rFonts w:hint="eastAsia"/>
        </w:rPr>
      </w:pPr>
      <w:r w:rsidRPr="005C67FF">
        <w:rPr>
          <w:rFonts w:hint="eastAsia"/>
        </w:rPr>
        <w:t>阿尔及利亚、刚果、埃塞俄比亚、加蓬、印度、印度尼西亚、肯尼亚、科威特、纳米比亚、沙特阿拉伯、南非</w:t>
      </w:r>
      <w:r w:rsidRPr="005C67FF">
        <w:rPr>
          <w:rFonts w:hint="eastAsia"/>
        </w:rPr>
        <w:t>]</w:t>
      </w:r>
    </w:p>
    <w:p w:rsidR="00451DCE" w:rsidRPr="002D6A9C" w:rsidRDefault="00451DC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7C3" w:rsidRPr="00E0554F" w:rsidRDefault="001147C3"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147C3" w:rsidRPr="00E0554F" w:rsidRDefault="001147C3"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7C3" w:rsidRPr="000B7BD7" w:rsidRDefault="001147C3"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0B7BD7">
      <w:rPr>
        <w:rFonts w:eastAsia="SimSun"/>
        <w:lang w:eastAsia="zh-CN"/>
      </w:rPr>
      <w:t>GE.14-13299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7C3" w:rsidRDefault="001147C3">
    <w:pPr>
      <w:pStyle w:val="Footer"/>
      <w:tabs>
        <w:tab w:val="right" w:pos="9639"/>
      </w:tabs>
    </w:pPr>
    <w:r w:rsidRPr="000B7BD7">
      <w:rPr>
        <w:rFonts w:eastAsia="SimSun"/>
        <w:lang w:eastAsia="zh-CN"/>
      </w:rPr>
      <w:t>GE.14-13299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7C3" w:rsidRDefault="001147C3"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13299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280414</w:t>
    </w:r>
    <w:r>
      <w:rPr>
        <w:rFonts w:eastAsia="SimSun"/>
        <w:sz w:val="20"/>
        <w:lang w:eastAsia="zh-CN"/>
      </w:rPr>
      <w:tab/>
    </w:r>
    <w:r>
      <w:rPr>
        <w:rFonts w:eastAsia="SimSun" w:hint="eastAsia"/>
        <w:sz w:val="20"/>
        <w:lang w:eastAsia="zh-CN"/>
      </w:rPr>
      <w:t>050514</w:t>
    </w:r>
  </w:p>
  <w:p w:rsidR="001147C3" w:rsidRPr="00613337" w:rsidRDefault="001147C3"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0B7BD7">
      <w:rPr>
        <w:rFonts w:ascii="C39T30Lfz" w:eastAsia="SimSun" w:hAnsi="C39T30Lfz"/>
        <w:sz w:val="56"/>
        <w:szCs w:val="56"/>
        <w:lang w:eastAsia="zh-CN"/>
      </w:rPr>
      <w:t></w:t>
    </w:r>
    <w:r w:rsidRPr="000B7BD7">
      <w:rPr>
        <w:rFonts w:ascii="C39T30Lfz" w:eastAsia="SimSun" w:hAnsi="C39T30Lfz"/>
        <w:sz w:val="56"/>
        <w:szCs w:val="56"/>
        <w:lang w:eastAsia="zh-CN"/>
      </w:rPr>
      <w:t></w:t>
    </w:r>
    <w:r w:rsidRPr="000B7BD7">
      <w:rPr>
        <w:rFonts w:ascii="C39T30Lfz" w:eastAsia="SimSun" w:hAnsi="C39T30Lfz"/>
        <w:sz w:val="56"/>
        <w:szCs w:val="56"/>
        <w:lang w:eastAsia="zh-CN"/>
      </w:rPr>
      <w:t></w:t>
    </w:r>
    <w:r w:rsidRPr="000B7BD7">
      <w:rPr>
        <w:rFonts w:ascii="C39T30Lfz" w:eastAsia="SimSun" w:hAnsi="C39T30Lfz"/>
        <w:sz w:val="56"/>
        <w:szCs w:val="56"/>
        <w:lang w:eastAsia="zh-CN"/>
      </w:rPr>
      <w:t></w:t>
    </w:r>
    <w:r w:rsidRPr="000B7BD7">
      <w:rPr>
        <w:rFonts w:ascii="C39T30Lfz" w:eastAsia="SimSun" w:hAnsi="C39T30Lfz"/>
        <w:sz w:val="56"/>
        <w:szCs w:val="56"/>
        <w:lang w:eastAsia="zh-CN"/>
      </w:rPr>
      <w:t></w:t>
    </w:r>
    <w:r w:rsidRPr="000B7BD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7C3" w:rsidRPr="000157B1" w:rsidRDefault="001147C3"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147C3" w:rsidRPr="000157B1" w:rsidRDefault="001147C3"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1147C3" w:rsidRDefault="001147C3"/>
  </w:footnote>
  <w:footnote w:id="2">
    <w:p w:rsidR="001147C3" w:rsidRDefault="001147C3">
      <w:pPr>
        <w:pStyle w:val="FootnoteText"/>
        <w:rPr>
          <w:rFonts w:hint="eastAsia"/>
        </w:rPr>
      </w:pPr>
      <w:r>
        <w:tab/>
      </w:r>
      <w:r>
        <w:rPr>
          <w:rStyle w:val="FootnoteReference"/>
        </w:rPr>
        <w:footnoteRef/>
      </w:r>
      <w:r>
        <w:tab/>
      </w:r>
      <w:r w:rsidRPr="000B7BD7">
        <w:rPr>
          <w:rFonts w:hint="eastAsia"/>
        </w:rPr>
        <w:t>见</w:t>
      </w:r>
      <w:r w:rsidRPr="000B7BD7">
        <w:t>A/HRC/25/63</w:t>
      </w:r>
      <w:r w:rsidRPr="000B7BD7">
        <w:rPr>
          <w:rFonts w:hint="eastAsia"/>
        </w:rPr>
        <w:t>和</w:t>
      </w:r>
      <w:r w:rsidRPr="000B7BD7">
        <w:t>A/HRC/25/CRP.1</w:t>
      </w:r>
      <w:r w:rsidRPr="000B7BD7">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7C3" w:rsidRPr="000B7BD7" w:rsidRDefault="001147C3">
    <w:pPr>
      <w:pStyle w:val="Header"/>
    </w:pPr>
    <w:r w:rsidRPr="000B7BD7">
      <w:t>A/HRC/RES/25/25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7C3" w:rsidRPr="000B7BD7" w:rsidRDefault="001147C3">
    <w:pPr>
      <w:pStyle w:val="Header"/>
      <w:jc w:val="right"/>
      <w:rPr>
        <w:rFonts w:hint="eastAsia"/>
        <w:lang w:eastAsia="zh-CN"/>
      </w:rPr>
    </w:pPr>
    <w:r w:rsidRPr="000B7BD7">
      <w:rPr>
        <w:lang w:eastAsia="zh-CN"/>
      </w:rPr>
      <w:t>A/HRC/RES/25/25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A5A439D"/>
    <w:multiLevelType w:val="hybridMultilevel"/>
    <w:tmpl w:val="4D841B1C"/>
    <w:lvl w:ilvl="0" w:tplc="FD681A5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B402528"/>
    <w:multiLevelType w:val="hybridMultilevel"/>
    <w:tmpl w:val="467A19E0"/>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9B42A95"/>
    <w:multiLevelType w:val="hybridMultilevel"/>
    <w:tmpl w:val="65780C0C"/>
    <w:lvl w:ilvl="0" w:tplc="47C24AE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B866401"/>
    <w:multiLevelType w:val="hybridMultilevel"/>
    <w:tmpl w:val="8D3A9388"/>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5">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9"/>
  </w:num>
  <w:num w:numId="13">
    <w:abstractNumId w:val="28"/>
  </w:num>
  <w:num w:numId="14">
    <w:abstractNumId w:val="14"/>
  </w:num>
  <w:num w:numId="15">
    <w:abstractNumId w:val="15"/>
  </w:num>
  <w:num w:numId="16">
    <w:abstractNumId w:val="31"/>
  </w:num>
  <w:num w:numId="17">
    <w:abstractNumId w:val="14"/>
  </w:num>
  <w:num w:numId="18">
    <w:abstractNumId w:val="31"/>
  </w:num>
  <w:num w:numId="19">
    <w:abstractNumId w:val="15"/>
  </w:num>
  <w:num w:numId="20">
    <w:abstractNumId w:val="15"/>
  </w:num>
  <w:num w:numId="21">
    <w:abstractNumId w:val="22"/>
  </w:num>
  <w:num w:numId="22">
    <w:abstractNumId w:val="12"/>
  </w:num>
  <w:num w:numId="23">
    <w:abstractNumId w:val="27"/>
  </w:num>
  <w:num w:numId="24">
    <w:abstractNumId w:val="29"/>
  </w:num>
  <w:num w:numId="25">
    <w:abstractNumId w:val="25"/>
  </w:num>
  <w:num w:numId="26">
    <w:abstractNumId w:val="20"/>
  </w:num>
  <w:num w:numId="27">
    <w:abstractNumId w:val="32"/>
  </w:num>
  <w:num w:numId="28">
    <w:abstractNumId w:val="29"/>
  </w:num>
  <w:num w:numId="29">
    <w:abstractNumId w:val="25"/>
  </w:num>
  <w:num w:numId="30">
    <w:abstractNumId w:val="20"/>
  </w:num>
  <w:num w:numId="31">
    <w:abstractNumId w:val="27"/>
  </w:num>
  <w:num w:numId="32">
    <w:abstractNumId w:val="12"/>
  </w:num>
  <w:num w:numId="33">
    <w:abstractNumId w:val="22"/>
  </w:num>
  <w:num w:numId="34">
    <w:abstractNumId w:val="32"/>
  </w:num>
  <w:num w:numId="35">
    <w:abstractNumId w:val="30"/>
  </w:num>
  <w:num w:numId="36">
    <w:abstractNumId w:val="26"/>
  </w:num>
  <w:num w:numId="37">
    <w:abstractNumId w:val="18"/>
  </w:num>
  <w:num w:numId="38">
    <w:abstractNumId w:val="10"/>
  </w:num>
  <w:num w:numId="39">
    <w:abstractNumId w:val="24"/>
  </w:num>
  <w:num w:numId="40">
    <w:abstractNumId w:val="11"/>
  </w:num>
  <w:num w:numId="41">
    <w:abstractNumId w:val="16"/>
  </w:num>
  <w:num w:numId="42">
    <w:abstractNumId w:val="13"/>
  </w:num>
  <w:num w:numId="43">
    <w:abstractNumId w:val="23"/>
  </w:num>
  <w:num w:numId="44">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7BD7"/>
    <w:rsid w:val="0000411A"/>
    <w:rsid w:val="00005A89"/>
    <w:rsid w:val="00007BCF"/>
    <w:rsid w:val="000157B1"/>
    <w:rsid w:val="00050226"/>
    <w:rsid w:val="0005102E"/>
    <w:rsid w:val="000637CE"/>
    <w:rsid w:val="00082E10"/>
    <w:rsid w:val="000A03EB"/>
    <w:rsid w:val="000A7C04"/>
    <w:rsid w:val="000B7BD7"/>
    <w:rsid w:val="000C416A"/>
    <w:rsid w:val="000D1E21"/>
    <w:rsid w:val="000D39E1"/>
    <w:rsid w:val="000F5937"/>
    <w:rsid w:val="00100536"/>
    <w:rsid w:val="00107C15"/>
    <w:rsid w:val="00107C77"/>
    <w:rsid w:val="00111D10"/>
    <w:rsid w:val="001147C3"/>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24D0"/>
    <w:rsid w:val="003734E0"/>
    <w:rsid w:val="00382B00"/>
    <w:rsid w:val="003836F1"/>
    <w:rsid w:val="00385C14"/>
    <w:rsid w:val="003A79F6"/>
    <w:rsid w:val="003B038F"/>
    <w:rsid w:val="003C27FE"/>
    <w:rsid w:val="003F65D6"/>
    <w:rsid w:val="003F7BF8"/>
    <w:rsid w:val="00400A2E"/>
    <w:rsid w:val="00407FCF"/>
    <w:rsid w:val="004324D8"/>
    <w:rsid w:val="0044178A"/>
    <w:rsid w:val="00451DCE"/>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C67FF"/>
    <w:rsid w:val="005F34AF"/>
    <w:rsid w:val="005F4B29"/>
    <w:rsid w:val="00613337"/>
    <w:rsid w:val="00614D7D"/>
    <w:rsid w:val="00630755"/>
    <w:rsid w:val="00637441"/>
    <w:rsid w:val="00637834"/>
    <w:rsid w:val="00647FD7"/>
    <w:rsid w:val="00654172"/>
    <w:rsid w:val="00670C28"/>
    <w:rsid w:val="0067129C"/>
    <w:rsid w:val="00690C33"/>
    <w:rsid w:val="00692005"/>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05AF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2254D"/>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5C67FF"/>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5</Pages>
  <Words>3861</Words>
  <Characters>4041</Characters>
  <Application>Microsoft Office Outlook</Application>
  <DocSecurity>4</DocSecurity>
  <Lines>161</Lines>
  <Paragraphs>67</Paragraphs>
  <ScaleCrop>false</ScaleCrop>
  <Company>CSD</Company>
  <LinksUpToDate>false</LinksUpToDate>
  <CharactersWithSpaces>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2009-10-02T08:02:00Z</cp:lastPrinted>
  <dcterms:created xsi:type="dcterms:W3CDTF">2014-05-05T15:34:00Z</dcterms:created>
  <dcterms:modified xsi:type="dcterms:W3CDTF">2014-05-05T15:34:00Z</dcterms:modified>
</cp:coreProperties>
</file>