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2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:rsidRPr="00777168" w14:paraId="6A6D35F6" w14:textId="77777777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E9AD39" w14:textId="77777777" w:rsidR="006F0959" w:rsidRPr="00777168" w:rsidRDefault="006F0959" w:rsidP="00D21089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A758E4" w14:textId="5EA8E072" w:rsidR="006F0959" w:rsidRPr="00777168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 w:rsidRPr="00777168">
              <w:rPr>
                <w:sz w:val="28"/>
                <w:szCs w:val="28"/>
              </w:rPr>
              <w:t>United</w:t>
            </w:r>
            <w:r w:rsidR="00245D96">
              <w:rPr>
                <w:sz w:val="28"/>
                <w:szCs w:val="28"/>
              </w:rPr>
              <w:t xml:space="preserve"> </w:t>
            </w:r>
            <w:r w:rsidRPr="00777168">
              <w:rPr>
                <w:sz w:val="28"/>
                <w:szCs w:val="28"/>
              </w:rPr>
              <w:t>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0A2654" w14:textId="77777777" w:rsidR="006F0959" w:rsidRPr="00777168" w:rsidRDefault="008E3BAB" w:rsidP="008E3BAB">
            <w:pPr>
              <w:suppressAutoHyphens w:val="0"/>
              <w:spacing w:after="20"/>
              <w:jc w:val="right"/>
            </w:pPr>
            <w:r w:rsidRPr="00777168">
              <w:rPr>
                <w:sz w:val="40"/>
              </w:rPr>
              <w:t>CRC</w:t>
            </w:r>
            <w:r w:rsidRPr="00777168">
              <w:t>/C/ZMB/5-7</w:t>
            </w:r>
          </w:p>
        </w:tc>
      </w:tr>
      <w:tr w:rsidR="006F0959" w:rsidRPr="00777168" w14:paraId="3B698FDA" w14:textId="77777777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ABC0936" w14:textId="77777777" w:rsidR="006F0959" w:rsidRPr="00777168" w:rsidRDefault="006F0959" w:rsidP="00D21089">
            <w:pPr>
              <w:spacing w:before="120"/>
              <w:jc w:val="center"/>
            </w:pPr>
            <w:r w:rsidRPr="00777168">
              <w:rPr>
                <w:noProof/>
                <w:lang w:eastAsia="en-GB"/>
              </w:rPr>
              <w:drawing>
                <wp:inline distT="0" distB="0" distL="0" distR="0" wp14:anchorId="1FBC1083" wp14:editId="0CD2322E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1ABA5D92" w14:textId="64D2337F" w:rsidR="006F0959" w:rsidRPr="00777168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77168">
              <w:rPr>
                <w:b/>
                <w:sz w:val="40"/>
                <w:szCs w:val="40"/>
              </w:rPr>
              <w:t>Convention</w:t>
            </w:r>
            <w:r w:rsidR="00245D96">
              <w:rPr>
                <w:b/>
                <w:sz w:val="40"/>
                <w:szCs w:val="40"/>
              </w:rPr>
              <w:t xml:space="preserve"> </w:t>
            </w:r>
            <w:r w:rsidRPr="00777168">
              <w:rPr>
                <w:b/>
                <w:sz w:val="40"/>
                <w:szCs w:val="40"/>
              </w:rPr>
              <w:t>on</w:t>
            </w:r>
            <w:r w:rsidR="00245D96">
              <w:rPr>
                <w:b/>
                <w:sz w:val="40"/>
                <w:szCs w:val="40"/>
              </w:rPr>
              <w:t xml:space="preserve"> </w:t>
            </w:r>
            <w:r w:rsidRPr="00777168">
              <w:rPr>
                <w:b/>
                <w:sz w:val="40"/>
                <w:szCs w:val="40"/>
              </w:rPr>
              <w:t>the</w:t>
            </w:r>
            <w:r w:rsidRPr="00777168">
              <w:rPr>
                <w:b/>
                <w:sz w:val="40"/>
                <w:szCs w:val="40"/>
              </w:rPr>
              <w:br/>
              <w:t>Rights</w:t>
            </w:r>
            <w:r w:rsidR="00245D96">
              <w:rPr>
                <w:b/>
                <w:sz w:val="40"/>
                <w:szCs w:val="40"/>
              </w:rPr>
              <w:t xml:space="preserve"> </w:t>
            </w:r>
            <w:r w:rsidRPr="00777168">
              <w:rPr>
                <w:b/>
                <w:sz w:val="40"/>
                <w:szCs w:val="40"/>
              </w:rPr>
              <w:t>of</w:t>
            </w:r>
            <w:r w:rsidR="00245D96">
              <w:rPr>
                <w:b/>
                <w:sz w:val="40"/>
                <w:szCs w:val="40"/>
              </w:rPr>
              <w:t xml:space="preserve"> </w:t>
            </w:r>
            <w:r w:rsidRPr="00777168">
              <w:rPr>
                <w:b/>
                <w:sz w:val="40"/>
                <w:szCs w:val="40"/>
              </w:rPr>
              <w:t>the</w:t>
            </w:r>
            <w:r w:rsidR="00245D96">
              <w:rPr>
                <w:b/>
                <w:sz w:val="40"/>
                <w:szCs w:val="40"/>
              </w:rPr>
              <w:t xml:space="preserve"> </w:t>
            </w:r>
            <w:r w:rsidRPr="00777168"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AA474BD" w14:textId="16CFB124" w:rsidR="006F0959" w:rsidRPr="00777168" w:rsidRDefault="008E3BAB" w:rsidP="008E3BAB">
            <w:pPr>
              <w:spacing w:before="240"/>
            </w:pPr>
            <w:r w:rsidRPr="00777168">
              <w:t>Distr.:</w:t>
            </w:r>
            <w:r w:rsidR="00245D96">
              <w:t xml:space="preserve"> </w:t>
            </w:r>
            <w:r w:rsidRPr="00777168">
              <w:t>General</w:t>
            </w:r>
          </w:p>
          <w:p w14:paraId="121F7A89" w14:textId="3003BE32" w:rsidR="008E3BAB" w:rsidRPr="00777168" w:rsidRDefault="008E3BAB" w:rsidP="008E3BAB">
            <w:pPr>
              <w:suppressAutoHyphens w:val="0"/>
            </w:pPr>
            <w:r w:rsidRPr="00777168">
              <w:t>11</w:t>
            </w:r>
            <w:r w:rsidR="00245D96">
              <w:t xml:space="preserve"> </w:t>
            </w:r>
            <w:r w:rsidRPr="00777168">
              <w:t>November</w:t>
            </w:r>
            <w:r w:rsidR="00245D96">
              <w:t xml:space="preserve"> </w:t>
            </w:r>
            <w:r w:rsidRPr="00777168">
              <w:t>2021</w:t>
            </w:r>
          </w:p>
          <w:p w14:paraId="5CACA79E" w14:textId="77777777" w:rsidR="008E3BAB" w:rsidRPr="00777168" w:rsidRDefault="008E3BAB" w:rsidP="008E3BAB">
            <w:pPr>
              <w:suppressAutoHyphens w:val="0"/>
            </w:pPr>
          </w:p>
          <w:p w14:paraId="035BD4DB" w14:textId="2EE51BF8" w:rsidR="008E3BAB" w:rsidRPr="00777168" w:rsidRDefault="008E3BAB" w:rsidP="008E3BAB">
            <w:pPr>
              <w:suppressAutoHyphens w:val="0"/>
            </w:pPr>
            <w:r w:rsidRPr="00777168">
              <w:t>Original:</w:t>
            </w:r>
            <w:r w:rsidR="00245D96">
              <w:t xml:space="preserve"> </w:t>
            </w:r>
            <w:r w:rsidRPr="00777168">
              <w:t>English</w:t>
            </w:r>
          </w:p>
          <w:p w14:paraId="66A74E09" w14:textId="425489CB" w:rsidR="008E3BAB" w:rsidRPr="00777168" w:rsidRDefault="008E3BAB" w:rsidP="008E3BAB">
            <w:pPr>
              <w:suppressAutoHyphens w:val="0"/>
            </w:pPr>
            <w:r w:rsidRPr="00777168">
              <w:t>English,</w:t>
            </w:r>
            <w:r w:rsidR="00245D96">
              <w:t xml:space="preserve"> </w:t>
            </w:r>
            <w:r w:rsidRPr="00777168">
              <w:t>French</w:t>
            </w:r>
            <w:r w:rsidR="00245D96">
              <w:t xml:space="preserve"> </w:t>
            </w:r>
            <w:r w:rsidRPr="00777168">
              <w:t>and</w:t>
            </w:r>
            <w:r w:rsidR="00245D96">
              <w:t xml:space="preserve"> </w:t>
            </w:r>
            <w:r w:rsidRPr="00777168">
              <w:t>Spanish</w:t>
            </w:r>
            <w:r w:rsidR="00245D96">
              <w:t xml:space="preserve"> </w:t>
            </w:r>
            <w:r w:rsidRPr="00777168">
              <w:t>only</w:t>
            </w:r>
          </w:p>
        </w:tc>
      </w:tr>
    </w:tbl>
    <w:p w14:paraId="4266F60C" w14:textId="21796F5E" w:rsidR="00AB777E" w:rsidRPr="00777168" w:rsidRDefault="00AB777E" w:rsidP="00AB777E">
      <w:pPr>
        <w:spacing w:before="120"/>
        <w:rPr>
          <w:b/>
          <w:sz w:val="24"/>
        </w:rPr>
      </w:pPr>
      <w:r w:rsidRPr="00777168">
        <w:rPr>
          <w:b/>
          <w:sz w:val="24"/>
        </w:rPr>
        <w:t>Committee</w:t>
      </w:r>
      <w:r w:rsidR="00245D96">
        <w:rPr>
          <w:b/>
          <w:sz w:val="24"/>
        </w:rPr>
        <w:t xml:space="preserve"> </w:t>
      </w:r>
      <w:r w:rsidRPr="00777168">
        <w:rPr>
          <w:b/>
          <w:sz w:val="24"/>
        </w:rPr>
        <w:t>on</w:t>
      </w:r>
      <w:r w:rsidR="00245D96">
        <w:rPr>
          <w:b/>
          <w:sz w:val="24"/>
        </w:rPr>
        <w:t xml:space="preserve"> </w:t>
      </w:r>
      <w:r w:rsidRPr="00777168">
        <w:rPr>
          <w:b/>
          <w:sz w:val="24"/>
        </w:rPr>
        <w:t>the</w:t>
      </w:r>
      <w:r w:rsidR="00245D96">
        <w:rPr>
          <w:b/>
          <w:sz w:val="24"/>
        </w:rPr>
        <w:t xml:space="preserve"> </w:t>
      </w:r>
      <w:r w:rsidRPr="00777168">
        <w:rPr>
          <w:b/>
          <w:sz w:val="24"/>
        </w:rPr>
        <w:t>Rights</w:t>
      </w:r>
      <w:r w:rsidR="00245D96">
        <w:rPr>
          <w:b/>
          <w:sz w:val="24"/>
        </w:rPr>
        <w:t xml:space="preserve"> </w:t>
      </w:r>
      <w:r w:rsidRPr="00777168">
        <w:rPr>
          <w:b/>
          <w:sz w:val="24"/>
        </w:rPr>
        <w:t>of</w:t>
      </w:r>
      <w:r w:rsidR="00245D96">
        <w:rPr>
          <w:b/>
          <w:sz w:val="24"/>
        </w:rPr>
        <w:t xml:space="preserve"> </w:t>
      </w:r>
      <w:r w:rsidRPr="00777168">
        <w:rPr>
          <w:b/>
          <w:sz w:val="24"/>
        </w:rPr>
        <w:t>the</w:t>
      </w:r>
      <w:r w:rsidR="00245D96">
        <w:rPr>
          <w:b/>
          <w:sz w:val="24"/>
        </w:rPr>
        <w:t xml:space="preserve"> </w:t>
      </w:r>
      <w:r w:rsidRPr="00777168">
        <w:rPr>
          <w:b/>
          <w:sz w:val="24"/>
        </w:rPr>
        <w:t>Child</w:t>
      </w:r>
    </w:p>
    <w:p w14:paraId="02F9FB49" w14:textId="5F72ABCC" w:rsidR="00AB777E" w:rsidRPr="00777168" w:rsidRDefault="00AB777E" w:rsidP="00AB777E">
      <w:pPr>
        <w:pStyle w:val="HChG"/>
      </w:pPr>
      <w:r w:rsidRPr="00777168">
        <w:tab/>
      </w:r>
      <w:r w:rsidRPr="00777168">
        <w:tab/>
        <w:t>Combined</w:t>
      </w:r>
      <w:r w:rsidR="00245D96">
        <w:t xml:space="preserve"> </w:t>
      </w:r>
      <w:r w:rsidRPr="00777168">
        <w:t>fifth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seventh</w:t>
      </w:r>
      <w:r w:rsidR="00245D96">
        <w:t xml:space="preserve"> </w:t>
      </w:r>
      <w:r w:rsidRPr="00777168">
        <w:t>periodic</w:t>
      </w:r>
      <w:r w:rsidR="00245D96">
        <w:t xml:space="preserve"> </w:t>
      </w:r>
      <w:r w:rsidRPr="00777168">
        <w:t>reports</w:t>
      </w:r>
      <w:r w:rsidR="00245D96">
        <w:t xml:space="preserve"> </w:t>
      </w:r>
      <w:r w:rsidRPr="00777168">
        <w:t>submitted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article</w:t>
      </w:r>
      <w:r w:rsidR="00245D96">
        <w:t xml:space="preserve"> </w:t>
      </w:r>
      <w:r w:rsidRPr="00777168">
        <w:t>44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Convention,</w:t>
      </w:r>
      <w:r w:rsidR="00245D96">
        <w:t xml:space="preserve"> </w:t>
      </w:r>
      <w:r w:rsidRPr="00777168">
        <w:t>due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2021</w:t>
      </w:r>
      <w:r w:rsidRPr="00777168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4B29D997" w14:textId="46BADACD" w:rsidR="00AB777E" w:rsidRPr="00777168" w:rsidRDefault="00AB777E" w:rsidP="00AB777E">
      <w:pPr>
        <w:pStyle w:val="SingleTxtG"/>
        <w:jc w:val="right"/>
      </w:pPr>
      <w:r w:rsidRPr="00777168">
        <w:t>[Date</w:t>
      </w:r>
      <w:r w:rsidR="00245D96">
        <w:t xml:space="preserve"> </w:t>
      </w:r>
      <w:r w:rsidRPr="00777168">
        <w:t>received:</w:t>
      </w:r>
      <w:r w:rsidR="00245D96">
        <w:t xml:space="preserve"> </w:t>
      </w:r>
      <w:r w:rsidRPr="00777168">
        <w:t>21</w:t>
      </w:r>
      <w:r w:rsidR="00245D96">
        <w:t xml:space="preserve"> </w:t>
      </w:r>
      <w:r w:rsidRPr="00777168">
        <w:t>June</w:t>
      </w:r>
      <w:r w:rsidR="00245D96">
        <w:t xml:space="preserve"> </w:t>
      </w:r>
      <w:r w:rsidRPr="00777168">
        <w:t>2021]</w:t>
      </w:r>
    </w:p>
    <w:p w14:paraId="1F8D46EF" w14:textId="77777777" w:rsidR="00AB777E" w:rsidRPr="00777168" w:rsidRDefault="00AB777E" w:rsidP="00AB777E">
      <w:pPr>
        <w:pStyle w:val="SingleTxtG"/>
        <w:rPr>
          <w:rFonts w:eastAsiaTheme="minorHAnsi"/>
        </w:rPr>
      </w:pPr>
      <w:r w:rsidRPr="00777168">
        <w:br w:type="page"/>
      </w:r>
    </w:p>
    <w:p w14:paraId="574B41B1" w14:textId="035953BA" w:rsidR="00AB777E" w:rsidRPr="00777168" w:rsidRDefault="00AB777E" w:rsidP="00AB777E">
      <w:pPr>
        <w:spacing w:after="120"/>
        <w:rPr>
          <w:sz w:val="28"/>
        </w:rPr>
      </w:pPr>
      <w:bookmarkStart w:id="0" w:name="_Toc63937959"/>
      <w:r w:rsidRPr="00777168">
        <w:rPr>
          <w:sz w:val="28"/>
        </w:rPr>
        <w:lastRenderedPageBreak/>
        <w:t>Contents</w:t>
      </w:r>
    </w:p>
    <w:p w14:paraId="14EDA9F0" w14:textId="1AF7E264" w:rsidR="00AB777E" w:rsidRPr="00777168" w:rsidRDefault="00AB777E" w:rsidP="00AB777E">
      <w:pPr>
        <w:tabs>
          <w:tab w:val="right" w:pos="9638"/>
        </w:tabs>
        <w:spacing w:after="120"/>
        <w:ind w:left="283"/>
        <w:rPr>
          <w:sz w:val="18"/>
        </w:rPr>
      </w:pPr>
      <w:r w:rsidRPr="00777168">
        <w:rPr>
          <w:i/>
          <w:sz w:val="18"/>
        </w:rPr>
        <w:tab/>
        <w:t>Page</w:t>
      </w:r>
    </w:p>
    <w:p w14:paraId="1E792ECA" w14:textId="1AF0F240" w:rsidR="00AB777E" w:rsidRPr="00777168" w:rsidRDefault="00AB777E" w:rsidP="00AB777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77168">
        <w:tab/>
      </w:r>
      <w:r w:rsidRPr="00777168">
        <w:tab/>
        <w:t>Acronyms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abbreviations</w:t>
      </w:r>
      <w:r w:rsidRPr="00777168">
        <w:tab/>
      </w:r>
      <w:r w:rsidRPr="00777168">
        <w:tab/>
        <w:t>3</w:t>
      </w:r>
    </w:p>
    <w:p w14:paraId="2A04BD3F" w14:textId="3F2EB27A" w:rsidR="00AB777E" w:rsidRPr="00777168" w:rsidRDefault="00AB777E" w:rsidP="00AB777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77168">
        <w:tab/>
        <w:t>I.</w:t>
      </w:r>
      <w:r w:rsidRPr="00777168">
        <w:tab/>
        <w:t>New</w:t>
      </w:r>
      <w:r w:rsidR="00245D96">
        <w:t xml:space="preserve"> </w:t>
      </w:r>
      <w:r w:rsidRPr="00777168">
        <w:t>developments</w:t>
      </w:r>
      <w:r w:rsidRPr="00777168">
        <w:tab/>
      </w:r>
      <w:r w:rsidRPr="00777168">
        <w:tab/>
        <w:t>5</w:t>
      </w:r>
    </w:p>
    <w:p w14:paraId="12DCE6C4" w14:textId="2E76D3B8" w:rsidR="00AB777E" w:rsidRPr="00777168" w:rsidRDefault="00AB777E" w:rsidP="00AB777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77168">
        <w:tab/>
        <w:t>II.</w:t>
      </w:r>
      <w:r w:rsidRPr="00777168">
        <w:tab/>
        <w:t>Rights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Optional</w:t>
      </w:r>
      <w:r w:rsidR="00245D96">
        <w:t xml:space="preserve"> </w:t>
      </w:r>
      <w:r w:rsidRPr="00777168">
        <w:t>Protocols</w:t>
      </w:r>
      <w:r w:rsidR="00245D96">
        <w:t xml:space="preserve"> </w:t>
      </w:r>
      <w:r w:rsidRPr="00777168">
        <w:tab/>
      </w:r>
      <w:r w:rsidRPr="00777168">
        <w:tab/>
        <w:t>7</w:t>
      </w:r>
    </w:p>
    <w:p w14:paraId="3F8DAE9E" w14:textId="1FA513AF" w:rsidR="00AB777E" w:rsidRPr="00777168" w:rsidRDefault="00AB777E" w:rsidP="00AB777E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777168">
        <w:tab/>
        <w:t>III.</w:t>
      </w:r>
      <w:r w:rsidRPr="00777168">
        <w:tab/>
        <w:t>Statistical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data</w:t>
      </w:r>
      <w:r w:rsidRPr="00777168">
        <w:tab/>
      </w:r>
      <w:r w:rsidRPr="00777168">
        <w:tab/>
        <w:t>31</w:t>
      </w:r>
    </w:p>
    <w:p w14:paraId="3970ACD4" w14:textId="77777777" w:rsidR="00AB777E" w:rsidRPr="00777168" w:rsidRDefault="00AB777E" w:rsidP="00AB777E">
      <w:pPr>
        <w:pStyle w:val="SingleTxtG"/>
        <w:rPr>
          <w:rFonts w:eastAsiaTheme="minorHAnsi"/>
          <w:b/>
          <w:sz w:val="28"/>
        </w:rPr>
      </w:pPr>
      <w:r w:rsidRPr="00777168">
        <w:br w:type="page"/>
      </w:r>
    </w:p>
    <w:p w14:paraId="04096327" w14:textId="77777777" w:rsidR="00BB75FE" w:rsidRDefault="00AB777E" w:rsidP="00A12737">
      <w:pPr>
        <w:pStyle w:val="HChG"/>
      </w:pPr>
      <w:bookmarkStart w:id="1" w:name="_Toc63937957"/>
      <w:r w:rsidRPr="00777168">
        <w:lastRenderedPageBreak/>
        <w:tab/>
      </w:r>
      <w:r w:rsidRPr="00777168">
        <w:tab/>
        <w:t>Acronyms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abbreviations</w:t>
      </w:r>
      <w:bookmarkEnd w:id="1"/>
    </w:p>
    <w:p w14:paraId="365594B7" w14:textId="7E865F77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AU</w:t>
      </w:r>
      <w:r w:rsidR="00A12737" w:rsidRPr="00777168">
        <w:tab/>
      </w:r>
      <w:r w:rsidRPr="00777168">
        <w:t>African</w:t>
      </w:r>
      <w:r w:rsidR="00245D96">
        <w:t xml:space="preserve"> </w:t>
      </w:r>
      <w:r w:rsidRPr="00777168">
        <w:t>Union</w:t>
      </w:r>
    </w:p>
    <w:p w14:paraId="0C36F964" w14:textId="7011226E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CAC</w:t>
      </w:r>
      <w:r w:rsidR="00A12737" w:rsidRPr="00777168">
        <w:tab/>
      </w:r>
      <w:r w:rsidRPr="00777168">
        <w:t>Comprehensive</w:t>
      </w:r>
      <w:r w:rsidR="00245D96">
        <w:t xml:space="preserve"> </w:t>
      </w:r>
      <w:r w:rsidRPr="00777168">
        <w:t>Abortion</w:t>
      </w:r>
      <w:r w:rsidR="00245D96">
        <w:t xml:space="preserve"> </w:t>
      </w:r>
      <w:r w:rsidRPr="00777168">
        <w:t>Care</w:t>
      </w:r>
    </w:p>
    <w:p w14:paraId="340A1AB1" w14:textId="28529B8F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CSD</w:t>
      </w:r>
      <w:r w:rsidR="00245D96">
        <w:t xml:space="preserve"> </w:t>
      </w:r>
      <w:r w:rsidR="00A12737" w:rsidRPr="00777168">
        <w:tab/>
      </w:r>
      <w:r w:rsidRPr="00777168">
        <w:t>Community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Directorate</w:t>
      </w:r>
    </w:p>
    <w:p w14:paraId="02AEB5F9" w14:textId="1B3C66AC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CSO</w:t>
      </w:r>
      <w:r w:rsidR="00245D96">
        <w:t xml:space="preserve"> </w:t>
      </w:r>
      <w:r w:rsidR="00A12737" w:rsidRPr="00777168">
        <w:tab/>
      </w:r>
      <w:r w:rsidRPr="00777168">
        <w:t>Central</w:t>
      </w:r>
      <w:r w:rsidR="00245D96">
        <w:t xml:space="preserve"> </w:t>
      </w:r>
      <w:r w:rsidRPr="00777168">
        <w:t>Statistics</w:t>
      </w:r>
      <w:r w:rsidR="00245D96">
        <w:t xml:space="preserve"> </w:t>
      </w:r>
      <w:r w:rsidRPr="00777168">
        <w:t>Office</w:t>
      </w:r>
    </w:p>
    <w:p w14:paraId="26A0D522" w14:textId="77777777" w:rsidR="00BB75FE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CLC</w:t>
      </w:r>
      <w:r w:rsidRPr="00777168">
        <w:tab/>
        <w:t>Cabinet</w:t>
      </w:r>
      <w:r w:rsidR="00245D96">
        <w:t xml:space="preserve"> </w:t>
      </w:r>
      <w:r w:rsidRPr="00777168">
        <w:t>Legislative</w:t>
      </w:r>
      <w:r w:rsidR="00245D96">
        <w:t xml:space="preserve"> </w:t>
      </w:r>
      <w:r w:rsidRPr="00777168">
        <w:t>Committee</w:t>
      </w:r>
    </w:p>
    <w:p w14:paraId="1660D83C" w14:textId="77777777" w:rsidR="00BB75FE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DCPC</w:t>
      </w:r>
      <w:r w:rsidR="00BB75FE">
        <w:t xml:space="preserve"> </w:t>
      </w:r>
      <w:r w:rsidR="00A12737" w:rsidRPr="00777168">
        <w:tab/>
      </w:r>
      <w:r w:rsidRPr="00777168">
        <w:t>Data</w:t>
      </w:r>
      <w:r w:rsidR="00245D96">
        <w:t xml:space="preserve"> </w:t>
      </w:r>
      <w:r w:rsidRPr="00777168">
        <w:t>Collection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Control</w:t>
      </w:r>
    </w:p>
    <w:p w14:paraId="663E6E64" w14:textId="77777777" w:rsidR="00BB75FE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DCLC</w:t>
      </w:r>
      <w:r w:rsidR="00BB75FE">
        <w:t xml:space="preserve"> </w:t>
      </w:r>
      <w:r w:rsidR="00A12737" w:rsidRPr="00777168">
        <w:tab/>
      </w:r>
      <w:r w:rsidRPr="00777168">
        <w:t>District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Committees</w:t>
      </w:r>
    </w:p>
    <w:p w14:paraId="255023A9" w14:textId="1C5439E9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DMMU</w:t>
      </w:r>
      <w:r w:rsidR="00BB75FE">
        <w:t xml:space="preserve"> </w:t>
      </w:r>
      <w:r w:rsidR="00A12737" w:rsidRPr="00777168">
        <w:tab/>
      </w:r>
      <w:r w:rsidRPr="00777168">
        <w:t>Disaster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Mitigation</w:t>
      </w:r>
      <w:r w:rsidR="00245D96">
        <w:t xml:space="preserve"> </w:t>
      </w:r>
      <w:r w:rsidRPr="00777168">
        <w:t>Unit</w:t>
      </w:r>
    </w:p>
    <w:p w14:paraId="0E74DAB6" w14:textId="73BFA86E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EIA</w:t>
      </w:r>
      <w:r w:rsidR="00A12737" w:rsidRPr="00777168">
        <w:tab/>
      </w:r>
      <w:r w:rsidRPr="00777168">
        <w:t>Environmental</w:t>
      </w:r>
      <w:r w:rsidR="00245D96">
        <w:t xml:space="preserve"> </w:t>
      </w:r>
      <w:r w:rsidRPr="00777168">
        <w:t>Impact</w:t>
      </w:r>
      <w:r w:rsidR="00245D96">
        <w:t xml:space="preserve"> </w:t>
      </w:r>
      <w:r w:rsidRPr="00777168">
        <w:t>Assessment</w:t>
      </w:r>
    </w:p>
    <w:p w14:paraId="33F737EB" w14:textId="2AA74E8F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ECE</w:t>
      </w:r>
      <w:r w:rsidR="00A12737" w:rsidRPr="00777168">
        <w:tab/>
      </w:r>
      <w:r w:rsidRPr="00777168">
        <w:t>Early</w:t>
      </w:r>
      <w:r w:rsidR="00245D96">
        <w:t xml:space="preserve"> </w:t>
      </w:r>
      <w:r w:rsidRPr="00777168">
        <w:t>Childhood</w:t>
      </w:r>
      <w:r w:rsidR="00245D96">
        <w:t xml:space="preserve"> </w:t>
      </w:r>
      <w:r w:rsidRPr="00777168">
        <w:t>Education</w:t>
      </w:r>
    </w:p>
    <w:p w14:paraId="2E29129E" w14:textId="77703385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EMTCT</w:t>
      </w:r>
      <w:r w:rsidR="00A12737" w:rsidRPr="00777168">
        <w:tab/>
      </w:r>
      <w:r w:rsidRPr="00777168">
        <w:t>Elimination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Mother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Transmission</w:t>
      </w:r>
    </w:p>
    <w:p w14:paraId="78BC0A3B" w14:textId="20A33D84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FSP</w:t>
      </w:r>
      <w:r w:rsidR="00A12737" w:rsidRPr="00777168">
        <w:tab/>
      </w:r>
      <w:r w:rsidRPr="00777168">
        <w:t>Food</w:t>
      </w:r>
      <w:r w:rsidR="00245D96">
        <w:t xml:space="preserve"> </w:t>
      </w:r>
      <w:r w:rsidRPr="00777168">
        <w:t>Security</w:t>
      </w:r>
      <w:r w:rsidR="00245D96">
        <w:t xml:space="preserve"> </w:t>
      </w:r>
      <w:r w:rsidRPr="00777168">
        <w:t>Pack</w:t>
      </w:r>
    </w:p>
    <w:p w14:paraId="60E15EEC" w14:textId="6DEC0EE1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GRZ</w:t>
      </w:r>
      <w:r w:rsidR="00245D96">
        <w:t xml:space="preserve"> </w:t>
      </w:r>
      <w:r w:rsidRPr="00777168">
        <w:tab/>
        <w:t>Government</w:t>
      </w:r>
      <w:r w:rsidR="00245D96">
        <w:t xml:space="preserve"> </w:t>
      </w:r>
      <w:r w:rsidRPr="00777168">
        <w:t>Republic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</w:t>
      </w:r>
    </w:p>
    <w:p w14:paraId="4103721B" w14:textId="2888A8FF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GBV</w:t>
      </w:r>
      <w:r w:rsidR="00A12737" w:rsidRPr="00777168">
        <w:tab/>
      </w:r>
      <w:r w:rsidRPr="00777168">
        <w:t>Gender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Violence</w:t>
      </w:r>
    </w:p>
    <w:p w14:paraId="3C3D3EA4" w14:textId="5CB6A331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HGSFP</w:t>
      </w:r>
      <w:r w:rsidR="00BB75FE">
        <w:t xml:space="preserve"> </w:t>
      </w:r>
      <w:r w:rsidR="00A12737" w:rsidRPr="00777168">
        <w:tab/>
      </w:r>
      <w:r w:rsidRPr="00777168">
        <w:t>Home</w:t>
      </w:r>
      <w:r w:rsidR="00245D96">
        <w:t xml:space="preserve"> </w:t>
      </w:r>
      <w:r w:rsidRPr="00777168">
        <w:t>Grown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Feeding</w:t>
      </w:r>
      <w:r w:rsidR="00245D96">
        <w:t xml:space="preserve"> </w:t>
      </w:r>
      <w:r w:rsidRPr="00777168">
        <w:t>Programme</w:t>
      </w:r>
    </w:p>
    <w:p w14:paraId="1498E256" w14:textId="5820125B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HIV</w:t>
      </w:r>
      <w:r w:rsidR="00245D96">
        <w:t xml:space="preserve"> </w:t>
      </w:r>
      <w:r w:rsidR="00A12737" w:rsidRPr="00777168">
        <w:tab/>
      </w:r>
      <w:r w:rsidRPr="00777168">
        <w:t>Human</w:t>
      </w:r>
      <w:r w:rsidR="00245D96">
        <w:t xml:space="preserve"> </w:t>
      </w:r>
      <w:r w:rsidRPr="00777168">
        <w:t>Immunodeficiency</w:t>
      </w:r>
      <w:r w:rsidR="00245D96">
        <w:t xml:space="preserve"> </w:t>
      </w:r>
      <w:r w:rsidRPr="00777168">
        <w:t>Virus</w:t>
      </w:r>
    </w:p>
    <w:p w14:paraId="482FBF07" w14:textId="2F03F9F3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INRIS</w:t>
      </w:r>
      <w:r w:rsidR="00245D96">
        <w:t xml:space="preserve"> </w:t>
      </w:r>
      <w:r w:rsidR="00A12737" w:rsidRPr="00777168">
        <w:tab/>
      </w:r>
      <w:r w:rsidRPr="00777168">
        <w:t>Integrated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Registrar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System</w:t>
      </w:r>
    </w:p>
    <w:p w14:paraId="6AC05BD0" w14:textId="10825BCA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INSS</w:t>
      </w:r>
      <w:r w:rsidR="00245D96">
        <w:t xml:space="preserve"> </w:t>
      </w:r>
      <w:r w:rsidR="00A12737" w:rsidRPr="00777168">
        <w:tab/>
      </w:r>
      <w:r w:rsidRPr="00777168">
        <w:t>Integrated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Statistical</w:t>
      </w:r>
      <w:r w:rsidR="00245D96">
        <w:t xml:space="preserve"> </w:t>
      </w:r>
      <w:r w:rsidRPr="00777168">
        <w:t>System</w:t>
      </w:r>
    </w:p>
    <w:p w14:paraId="708F2675" w14:textId="267CFFEF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IOM</w:t>
      </w:r>
      <w:r w:rsidR="00A12737" w:rsidRPr="00777168">
        <w:tab/>
      </w:r>
      <w:r w:rsidRPr="00777168">
        <w:t>International</w:t>
      </w:r>
      <w:r w:rsidR="00245D96">
        <w:t xml:space="preserve"> </w:t>
      </w:r>
      <w:r w:rsidRPr="00777168">
        <w:t>Organisation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Migration</w:t>
      </w:r>
    </w:p>
    <w:p w14:paraId="3EC345EC" w14:textId="152AF06C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IWF</w:t>
      </w:r>
      <w:r w:rsidR="00A12737" w:rsidRPr="00777168">
        <w:tab/>
      </w:r>
      <w:r w:rsidRPr="00777168">
        <w:t>Internet</w:t>
      </w:r>
      <w:r w:rsidR="00245D96">
        <w:t xml:space="preserve"> </w:t>
      </w:r>
      <w:r w:rsidRPr="00777168">
        <w:t>Watch</w:t>
      </w:r>
      <w:r w:rsidR="00245D96">
        <w:t xml:space="preserve"> </w:t>
      </w:r>
      <w:r w:rsidRPr="00777168">
        <w:t>Foundation</w:t>
      </w:r>
    </w:p>
    <w:p w14:paraId="645E4C78" w14:textId="6BBAFD45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JICA</w:t>
      </w:r>
      <w:r w:rsidR="00A12737" w:rsidRPr="00777168">
        <w:tab/>
      </w:r>
      <w:r w:rsidRPr="00777168">
        <w:t>Japan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Cooperation</w:t>
      </w:r>
      <w:r w:rsidR="00245D96">
        <w:t xml:space="preserve"> </w:t>
      </w:r>
      <w:r w:rsidRPr="00777168">
        <w:t>Agency</w:t>
      </w:r>
    </w:p>
    <w:p w14:paraId="10A87A5A" w14:textId="534BD343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KAMPAI</w:t>
      </w:r>
      <w:r w:rsidR="00A12737" w:rsidRPr="00777168">
        <w:tab/>
      </w:r>
      <w:r w:rsidRPr="00777168">
        <w:t>Kabwe</w:t>
      </w:r>
      <w:r w:rsidR="00245D96">
        <w:t xml:space="preserve"> </w:t>
      </w:r>
      <w:r w:rsidRPr="00777168">
        <w:t>Mine</w:t>
      </w:r>
      <w:r w:rsidR="00245D96">
        <w:t xml:space="preserve"> </w:t>
      </w:r>
      <w:r w:rsidRPr="00777168">
        <w:t>Pollution</w:t>
      </w:r>
      <w:r w:rsidR="00245D96">
        <w:t xml:space="preserve"> </w:t>
      </w:r>
      <w:r w:rsidRPr="00777168">
        <w:t>Amelioration</w:t>
      </w:r>
      <w:r w:rsidR="00245D96">
        <w:t xml:space="preserve"> </w:t>
      </w:r>
      <w:r w:rsidRPr="00777168">
        <w:t>Initiative</w:t>
      </w:r>
    </w:p>
    <w:p w14:paraId="2A6A919C" w14:textId="7F9F768F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KGS</w:t>
      </w:r>
      <w:r w:rsidR="00A12737" w:rsidRPr="00777168">
        <w:tab/>
      </w:r>
      <w:r w:rsidRPr="00777168">
        <w:t>Keeping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Schools</w:t>
      </w:r>
    </w:p>
    <w:p w14:paraId="5560C904" w14:textId="39B48D8B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LAZ</w:t>
      </w:r>
      <w:r w:rsidR="00A12737" w:rsidRPr="00777168">
        <w:tab/>
      </w:r>
      <w:r w:rsidRPr="00777168">
        <w:t>Law</w:t>
      </w:r>
      <w:r w:rsidR="00245D96">
        <w:t xml:space="preserve"> </w:t>
      </w:r>
      <w:r w:rsidRPr="00777168">
        <w:t>Association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</w:t>
      </w:r>
    </w:p>
    <w:p w14:paraId="0B61436B" w14:textId="77777777" w:rsidR="00BB75FE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LDN</w:t>
      </w:r>
      <w:r w:rsidR="00A12737" w:rsidRPr="00777168">
        <w:tab/>
      </w:r>
      <w:r w:rsidRPr="00777168">
        <w:t>Land</w:t>
      </w:r>
      <w:r w:rsidR="00245D96">
        <w:t xml:space="preserve"> </w:t>
      </w:r>
      <w:r w:rsidRPr="00777168">
        <w:t>Degradation</w:t>
      </w:r>
      <w:r w:rsidR="00245D96">
        <w:t xml:space="preserve"> </w:t>
      </w:r>
      <w:r w:rsidRPr="00777168">
        <w:t>Neutrality</w:t>
      </w:r>
    </w:p>
    <w:p w14:paraId="61A0B03A" w14:textId="041DEEDD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MYSCD</w:t>
      </w:r>
      <w:r w:rsidR="00245D96">
        <w:t xml:space="preserve"> </w:t>
      </w:r>
      <w:r w:rsidR="00A12737" w:rsidRPr="00777168">
        <w:tab/>
      </w:r>
      <w:r w:rsidRPr="00777168">
        <w:t>Ministry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Youth</w:t>
      </w:r>
      <w:r w:rsidR="00245D96">
        <w:t xml:space="preserve"> </w:t>
      </w:r>
      <w:r w:rsidRPr="00777168">
        <w:t>Sport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Development</w:t>
      </w:r>
    </w:p>
    <w:p w14:paraId="74B9DE51" w14:textId="77777777" w:rsidR="00BB75FE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NCCC</w:t>
      </w:r>
      <w:r w:rsidR="00245D96">
        <w:t xml:space="preserve"> </w:t>
      </w:r>
      <w:r w:rsidR="00A12737" w:rsidRPr="00777168">
        <w:tab/>
      </w:r>
      <w:r w:rsidRPr="00777168">
        <w:t>National</w:t>
      </w:r>
      <w:r w:rsidR="00245D96">
        <w:t xml:space="preserve"> </w:t>
      </w:r>
      <w:r w:rsidRPr="00777168">
        <w:t>Coordinating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</w:p>
    <w:p w14:paraId="41C65E35" w14:textId="2D641D04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NDF</w:t>
      </w:r>
      <w:r w:rsidR="00A12737" w:rsidRPr="00777168">
        <w:tab/>
      </w:r>
      <w:r w:rsidRPr="00777168">
        <w:t>National</w:t>
      </w:r>
      <w:r w:rsidR="00245D96">
        <w:t xml:space="preserve"> </w:t>
      </w:r>
      <w:r w:rsidRPr="00777168">
        <w:t>Diversion</w:t>
      </w:r>
      <w:r w:rsidR="00245D96">
        <w:t xml:space="preserve"> </w:t>
      </w:r>
      <w:r w:rsidRPr="00777168">
        <w:t>Framework</w:t>
      </w:r>
    </w:p>
    <w:p w14:paraId="7218F24A" w14:textId="4E93FB8D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NECD</w:t>
      </w:r>
      <w:r w:rsidR="00A12737" w:rsidRPr="00777168">
        <w:tab/>
      </w:r>
      <w:r w:rsidRPr="00777168">
        <w:t>National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Campaign</w:t>
      </w:r>
      <w:r w:rsidR="00245D96">
        <w:t xml:space="preserve"> </w:t>
      </w:r>
      <w:r w:rsidRPr="00777168">
        <w:t>Division</w:t>
      </w:r>
    </w:p>
    <w:p w14:paraId="4213F552" w14:textId="3B67ED4B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NHIMA</w:t>
      </w:r>
      <w:r w:rsidR="00245D96">
        <w:t xml:space="preserve"> </w:t>
      </w:r>
      <w:r w:rsidR="00A12737" w:rsidRPr="00777168">
        <w:tab/>
      </w:r>
      <w:r w:rsidRPr="00777168">
        <w:t>National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Insurance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Authority</w:t>
      </w:r>
    </w:p>
    <w:p w14:paraId="12B72F1F" w14:textId="083C0A2C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NPA</w:t>
      </w:r>
      <w:r w:rsidR="00A12737" w:rsidRPr="00777168">
        <w:tab/>
      </w:r>
      <w:r w:rsidRPr="00777168">
        <w:t>National</w:t>
      </w:r>
      <w:r w:rsidR="00245D96">
        <w:t xml:space="preserve"> </w:t>
      </w:r>
      <w:r w:rsidRPr="00777168">
        <w:t>Prosecution</w:t>
      </w:r>
      <w:r w:rsidR="00245D96">
        <w:t xml:space="preserve"> </w:t>
      </w:r>
      <w:r w:rsidRPr="00777168">
        <w:t>Authority</w:t>
      </w:r>
    </w:p>
    <w:p w14:paraId="1897740F" w14:textId="00AE7876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NRM</w:t>
      </w:r>
      <w:r w:rsidR="00245D96">
        <w:t xml:space="preserve"> </w:t>
      </w:r>
      <w:r w:rsidR="00A12737" w:rsidRPr="00777168">
        <w:tab/>
      </w:r>
      <w:r w:rsidRPr="00777168">
        <w:t>National</w:t>
      </w:r>
      <w:r w:rsidR="00245D96">
        <w:t xml:space="preserve"> </w:t>
      </w:r>
      <w:r w:rsidRPr="00777168">
        <w:t>Referral</w:t>
      </w:r>
      <w:r w:rsidR="00245D96">
        <w:t xml:space="preserve"> </w:t>
      </w:r>
      <w:r w:rsidRPr="00777168">
        <w:t>Mechanism</w:t>
      </w:r>
    </w:p>
    <w:p w14:paraId="054C14FB" w14:textId="33F639C8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NSPP</w:t>
      </w:r>
      <w:r w:rsidR="00BB75FE">
        <w:t xml:space="preserve"> </w:t>
      </w:r>
      <w:r w:rsidR="00A12737" w:rsidRPr="00777168">
        <w:tab/>
      </w:r>
      <w:r w:rsidRPr="00777168">
        <w:t>National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Policy</w:t>
      </w:r>
    </w:p>
    <w:p w14:paraId="52CD9722" w14:textId="71F54589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OPD</w:t>
      </w:r>
      <w:r w:rsidR="00A12737" w:rsidRPr="00777168">
        <w:tab/>
      </w:r>
      <w:r w:rsidRPr="00777168">
        <w:t>Organisation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</w:p>
    <w:p w14:paraId="342BC4CD" w14:textId="4178B2CF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OSC</w:t>
      </w:r>
      <w:r w:rsidR="00A12737" w:rsidRPr="00777168">
        <w:tab/>
      </w:r>
      <w:r w:rsidRPr="00777168">
        <w:t>One</w:t>
      </w:r>
      <w:r w:rsidR="00245D96">
        <w:t xml:space="preserve"> </w:t>
      </w:r>
      <w:r w:rsidRPr="00777168">
        <w:t>Stop</w:t>
      </w:r>
      <w:r w:rsidR="00245D96">
        <w:t xml:space="preserve"> </w:t>
      </w:r>
      <w:r w:rsidRPr="00777168">
        <w:t>Centre</w:t>
      </w:r>
    </w:p>
    <w:p w14:paraId="0E29B0F6" w14:textId="7EB7F4AE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7NDP</w:t>
      </w:r>
      <w:r w:rsidR="00A12737" w:rsidRPr="00777168">
        <w:tab/>
      </w:r>
      <w:r w:rsidRPr="00777168">
        <w:t>Seventh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Plan</w:t>
      </w:r>
    </w:p>
    <w:p w14:paraId="70768197" w14:textId="307C43EA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7NDIP</w:t>
      </w:r>
      <w:r w:rsidR="00245D96">
        <w:t xml:space="preserve"> </w:t>
      </w:r>
      <w:r w:rsidR="00A12737" w:rsidRPr="00777168">
        <w:tab/>
      </w:r>
      <w:r w:rsidRPr="00777168">
        <w:t>Seventh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Plan</w:t>
      </w:r>
    </w:p>
    <w:p w14:paraId="0D566EDA" w14:textId="504C08BE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OHRC</w:t>
      </w:r>
      <w:r w:rsidR="00245D96">
        <w:t xml:space="preserve"> </w:t>
      </w:r>
      <w:r w:rsidR="00A12737" w:rsidRPr="00777168">
        <w:tab/>
      </w:r>
      <w:r w:rsidRPr="00777168">
        <w:t>Office</w:t>
      </w:r>
      <w:r w:rsidR="00245D96">
        <w:t xml:space="preserve"> </w:t>
      </w:r>
      <w:r w:rsidRPr="00777168">
        <w:t>Human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Commission</w:t>
      </w:r>
    </w:p>
    <w:p w14:paraId="47E75160" w14:textId="6BFA885E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lastRenderedPageBreak/>
        <w:t>OSC</w:t>
      </w:r>
      <w:r w:rsidR="00A12737" w:rsidRPr="00777168">
        <w:tab/>
      </w:r>
      <w:r w:rsidRPr="00777168">
        <w:t>One</w:t>
      </w:r>
      <w:r w:rsidR="00245D96">
        <w:t xml:space="preserve"> </w:t>
      </w:r>
      <w:r w:rsidRPr="00777168">
        <w:t>Stop</w:t>
      </w:r>
      <w:r w:rsidR="00245D96">
        <w:t xml:space="preserve"> </w:t>
      </w:r>
      <w:r w:rsidRPr="00777168">
        <w:t>Center</w:t>
      </w:r>
    </w:p>
    <w:p w14:paraId="1029A1DA" w14:textId="6A982461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OVC</w:t>
      </w:r>
      <w:r w:rsidR="00A12737" w:rsidRPr="00777168">
        <w:tab/>
      </w:r>
      <w:r w:rsidRPr="00777168">
        <w:t>Orphans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Children</w:t>
      </w:r>
    </w:p>
    <w:p w14:paraId="2832D0BC" w14:textId="59999035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PWAS</w:t>
      </w:r>
      <w:r w:rsidR="00A12737" w:rsidRPr="00777168">
        <w:tab/>
      </w:r>
      <w:r w:rsidRPr="00777168">
        <w:t>Public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Assistant</w:t>
      </w:r>
      <w:r w:rsidR="00245D96">
        <w:t xml:space="preserve"> </w:t>
      </w:r>
      <w:r w:rsidRPr="00777168">
        <w:t>Scheme</w:t>
      </w:r>
    </w:p>
    <w:p w14:paraId="407E7A0A" w14:textId="042731BF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UNCRC</w:t>
      </w:r>
      <w:r w:rsidR="00A12737" w:rsidRPr="00777168">
        <w:tab/>
      </w:r>
      <w:r w:rsidRPr="00777168">
        <w:t>United</w:t>
      </w:r>
      <w:r w:rsidR="00245D96">
        <w:t xml:space="preserve"> </w:t>
      </w:r>
      <w:r w:rsidRPr="00777168">
        <w:t>Nations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</w:p>
    <w:p w14:paraId="4F1C9EE2" w14:textId="0296A36A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UNCCD</w:t>
      </w:r>
      <w:r w:rsidR="00A12737" w:rsidRPr="00777168">
        <w:tab/>
      </w:r>
      <w:r w:rsidRPr="00777168">
        <w:t>United</w:t>
      </w:r>
      <w:r w:rsidR="00245D96">
        <w:t xml:space="preserve"> </w:t>
      </w:r>
      <w:r w:rsidRPr="00777168">
        <w:t>Nations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Combat</w:t>
      </w:r>
      <w:r w:rsidR="00245D96">
        <w:t xml:space="preserve"> </w:t>
      </w:r>
      <w:r w:rsidRPr="00777168">
        <w:t>Desertification</w:t>
      </w:r>
    </w:p>
    <w:p w14:paraId="1808285C" w14:textId="16AC0A4C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UNZA</w:t>
      </w:r>
      <w:r w:rsidR="00A12737" w:rsidRPr="00777168">
        <w:tab/>
      </w:r>
      <w:r w:rsidRPr="00777168">
        <w:t>University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</w:t>
      </w:r>
    </w:p>
    <w:p w14:paraId="0C010640" w14:textId="621F3B47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SCT</w:t>
      </w:r>
      <w:r w:rsidR="00A12737" w:rsidRPr="00777168">
        <w:tab/>
      </w:r>
      <w:r w:rsidRPr="00777168">
        <w:t>Social</w:t>
      </w:r>
      <w:r w:rsidR="00245D96">
        <w:t xml:space="preserve"> </w:t>
      </w:r>
      <w:r w:rsidRPr="00777168">
        <w:t>Cash</w:t>
      </w:r>
      <w:r w:rsidR="00245D96">
        <w:t xml:space="preserve"> </w:t>
      </w:r>
      <w:r w:rsidRPr="00777168">
        <w:t>Transfer</w:t>
      </w:r>
    </w:p>
    <w:p w14:paraId="1E597AE7" w14:textId="105CA735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SDG</w:t>
      </w:r>
      <w:r w:rsidR="00245D96">
        <w:t xml:space="preserve"> </w:t>
      </w:r>
      <w:r w:rsidR="00A12737" w:rsidRPr="00777168">
        <w:tab/>
      </w:r>
      <w:r w:rsidRPr="00777168">
        <w:t>Sustainable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Goals</w:t>
      </w:r>
    </w:p>
    <w:p w14:paraId="69CCA57D" w14:textId="6C8DC70B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SNDP</w:t>
      </w:r>
      <w:r w:rsidR="00A12737" w:rsidRPr="00777168">
        <w:tab/>
      </w:r>
      <w:r w:rsidRPr="00777168">
        <w:t>Sixth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Plan</w:t>
      </w:r>
    </w:p>
    <w:p w14:paraId="6AF5A7BD" w14:textId="6FE52147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SRGBV</w:t>
      </w:r>
      <w:r w:rsidR="00A12737" w:rsidRPr="00777168">
        <w:tab/>
      </w:r>
      <w:r w:rsidRPr="00777168">
        <w:t>School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Violence</w:t>
      </w:r>
    </w:p>
    <w:p w14:paraId="6D30FD1C" w14:textId="20714FEC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SRH</w:t>
      </w:r>
      <w:r w:rsidR="00A12737" w:rsidRPr="00777168">
        <w:tab/>
      </w:r>
      <w:r w:rsidRPr="00777168">
        <w:t>Sexual</w:t>
      </w:r>
      <w:r w:rsidR="00245D96">
        <w:t xml:space="preserve"> </w:t>
      </w:r>
      <w:r w:rsidRPr="00777168">
        <w:t>Reproductive</w:t>
      </w:r>
      <w:r w:rsidR="00245D96">
        <w:t xml:space="preserve"> </w:t>
      </w:r>
      <w:r w:rsidRPr="00777168">
        <w:t>Health</w:t>
      </w:r>
    </w:p>
    <w:p w14:paraId="0B6B1A54" w14:textId="2195058E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SRHR</w:t>
      </w:r>
      <w:r w:rsidR="00A12737" w:rsidRPr="00777168">
        <w:tab/>
      </w:r>
      <w:r w:rsidRPr="00777168">
        <w:t>Sexual</w:t>
      </w:r>
      <w:r w:rsidR="00245D96">
        <w:t xml:space="preserve"> </w:t>
      </w:r>
      <w:r w:rsidRPr="00777168">
        <w:t>Reproductive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Rights</w:t>
      </w:r>
    </w:p>
    <w:p w14:paraId="26DDC56F" w14:textId="3F97A08E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VSU</w:t>
      </w:r>
      <w:r w:rsidR="00245D96">
        <w:t xml:space="preserve"> </w:t>
      </w:r>
      <w:r w:rsidR="00A12737" w:rsidRPr="00777168">
        <w:tab/>
      </w:r>
      <w:r w:rsidRPr="00777168">
        <w:t>Victim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Unit</w:t>
      </w:r>
    </w:p>
    <w:p w14:paraId="24EC00A7" w14:textId="58534E61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WFP</w:t>
      </w:r>
      <w:r w:rsidR="00A12737" w:rsidRPr="00777168">
        <w:tab/>
      </w:r>
      <w:r w:rsidRPr="00777168">
        <w:t>World</w:t>
      </w:r>
      <w:r w:rsidR="00245D96">
        <w:t xml:space="preserve"> </w:t>
      </w:r>
      <w:r w:rsidRPr="00777168">
        <w:t>Food</w:t>
      </w:r>
      <w:r w:rsidR="00245D96">
        <w:t xml:space="preserve"> </w:t>
      </w:r>
      <w:r w:rsidRPr="00777168">
        <w:t>Programme</w:t>
      </w:r>
    </w:p>
    <w:p w14:paraId="300E8EA5" w14:textId="77777777" w:rsidR="00BB75FE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ZAMSTATS</w:t>
      </w:r>
      <w:r w:rsidR="00A12737" w:rsidRPr="00777168">
        <w:tab/>
      </w:r>
      <w:r w:rsidRPr="00777168">
        <w:t>Zambia</w:t>
      </w:r>
      <w:r w:rsidR="00245D96">
        <w:t xml:space="preserve"> </w:t>
      </w:r>
      <w:r w:rsidRPr="00777168">
        <w:t>Statistical</w:t>
      </w:r>
      <w:r w:rsidR="00245D96">
        <w:t xml:space="preserve"> </w:t>
      </w:r>
      <w:r w:rsidRPr="00777168">
        <w:t>Agency</w:t>
      </w:r>
    </w:p>
    <w:p w14:paraId="4D49D11C" w14:textId="1992CEA7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ZAPD</w:t>
      </w:r>
      <w:r w:rsidR="00BB75FE">
        <w:t xml:space="preserve"> </w:t>
      </w:r>
      <w:r w:rsidR="00A12737" w:rsidRPr="00777168">
        <w:tab/>
      </w:r>
      <w:r w:rsidRPr="00777168">
        <w:t>Zambia</w:t>
      </w:r>
      <w:r w:rsidR="00245D96">
        <w:t xml:space="preserve"> </w:t>
      </w:r>
      <w:r w:rsidRPr="00777168">
        <w:t>Agency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</w:p>
    <w:p w14:paraId="23E7FB8F" w14:textId="4D02A9AB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ZDHS</w:t>
      </w:r>
      <w:r w:rsidR="00A12737" w:rsidRPr="00777168">
        <w:tab/>
      </w:r>
      <w:r w:rsidRPr="00777168">
        <w:t>Zambia</w:t>
      </w:r>
      <w:r w:rsidR="00245D96">
        <w:t xml:space="preserve"> </w:t>
      </w:r>
      <w:r w:rsidRPr="00777168">
        <w:t>Demographic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Survey</w:t>
      </w:r>
    </w:p>
    <w:p w14:paraId="15AA755E" w14:textId="67591F64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ZEEP</w:t>
      </w:r>
      <w:r w:rsidR="00245D96">
        <w:t xml:space="preserve"> </w:t>
      </w:r>
      <w:r w:rsidR="00A12737" w:rsidRPr="00777168">
        <w:tab/>
      </w:r>
      <w:r w:rsidRPr="00777168">
        <w:t>Zambia</w:t>
      </w:r>
      <w:r w:rsidR="00245D96">
        <w:t xml:space="preserve"> </w:t>
      </w:r>
      <w:r w:rsidRPr="00777168">
        <w:t>Enhancement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Project</w:t>
      </w:r>
    </w:p>
    <w:p w14:paraId="47655783" w14:textId="240150A0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ZEMA</w:t>
      </w:r>
      <w:r w:rsidR="00245D96">
        <w:t xml:space="preserve"> </w:t>
      </w:r>
      <w:r w:rsidR="00A12737" w:rsidRPr="00777168">
        <w:tab/>
      </w:r>
      <w:r w:rsidRPr="00777168">
        <w:t>Zambia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Agency</w:t>
      </w:r>
    </w:p>
    <w:p w14:paraId="15DB178E" w14:textId="553C49AC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ZICTA</w:t>
      </w:r>
      <w:r w:rsidR="00BB75FE">
        <w:t xml:space="preserve"> </w:t>
      </w:r>
      <w:r w:rsidR="00A12737" w:rsidRPr="00777168">
        <w:tab/>
      </w:r>
      <w:r w:rsidRPr="00777168">
        <w:t>Zambia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Communication</w:t>
      </w:r>
      <w:r w:rsidR="00245D96">
        <w:t xml:space="preserve"> </w:t>
      </w:r>
      <w:r w:rsidRPr="00777168">
        <w:t>Technology</w:t>
      </w:r>
      <w:r w:rsidR="00245D96">
        <w:t xml:space="preserve"> </w:t>
      </w:r>
      <w:r w:rsidRPr="00777168">
        <w:t>Authority</w:t>
      </w:r>
    </w:p>
    <w:p w14:paraId="112369B2" w14:textId="17F3A026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ZIFLP</w:t>
      </w:r>
      <w:r w:rsidR="00BB75FE">
        <w:t xml:space="preserve"> </w:t>
      </w:r>
      <w:r w:rsidR="00A12737" w:rsidRPr="00777168">
        <w:tab/>
      </w:r>
      <w:r w:rsidRPr="00777168">
        <w:t>Zambia</w:t>
      </w:r>
      <w:r w:rsidR="00245D96">
        <w:t xml:space="preserve"> </w:t>
      </w:r>
      <w:r w:rsidRPr="00777168">
        <w:t>Integrated</w:t>
      </w:r>
      <w:r w:rsidR="00245D96">
        <w:t xml:space="preserve"> </w:t>
      </w:r>
      <w:r w:rsidRPr="00777168">
        <w:t>Forest</w:t>
      </w:r>
      <w:r w:rsidR="00245D96">
        <w:t xml:space="preserve"> </w:t>
      </w:r>
      <w:r w:rsidRPr="00777168">
        <w:t>Landscape</w:t>
      </w:r>
      <w:r w:rsidR="00245D96">
        <w:t xml:space="preserve"> </w:t>
      </w:r>
      <w:r w:rsidRPr="00777168">
        <w:t>Project</w:t>
      </w:r>
    </w:p>
    <w:p w14:paraId="169A939B" w14:textId="0F655584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ZISPIS</w:t>
      </w:r>
      <w:r w:rsidR="00A12737" w:rsidRPr="00777168">
        <w:tab/>
      </w:r>
      <w:r w:rsidRPr="00777168">
        <w:t>Zambia</w:t>
      </w:r>
      <w:r w:rsidR="00245D96">
        <w:t xml:space="preserve"> </w:t>
      </w:r>
      <w:r w:rsidRPr="00777168">
        <w:t>Integrated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System</w:t>
      </w:r>
    </w:p>
    <w:p w14:paraId="431D4ECA" w14:textId="377A8956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ZLDC</w:t>
      </w:r>
      <w:r w:rsidR="00BB75FE">
        <w:t xml:space="preserve"> </w:t>
      </w:r>
      <w:r w:rsidR="00A12737" w:rsidRPr="00777168">
        <w:tab/>
      </w:r>
      <w:r w:rsidRPr="00777168">
        <w:t>Zambia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Commission</w:t>
      </w:r>
    </w:p>
    <w:p w14:paraId="56647F09" w14:textId="07229D2F" w:rsidR="00AB777E" w:rsidRPr="00777168" w:rsidRDefault="00AB777E" w:rsidP="00A12737">
      <w:pPr>
        <w:pStyle w:val="SingleTxtG"/>
        <w:tabs>
          <w:tab w:val="clear" w:pos="1701"/>
          <w:tab w:val="clear" w:pos="2268"/>
        </w:tabs>
        <w:ind w:left="2835" w:hanging="1701"/>
      </w:pPr>
      <w:r w:rsidRPr="00777168">
        <w:t>ZMERIP-</w:t>
      </w:r>
      <w:r w:rsidR="00A12737" w:rsidRPr="00777168">
        <w:tab/>
      </w:r>
      <w:r w:rsidRPr="00777168">
        <w:t>Zambia</w:t>
      </w:r>
      <w:r w:rsidR="00245D96">
        <w:t xml:space="preserve"> </w:t>
      </w:r>
      <w:r w:rsidRPr="00777168">
        <w:t>Mining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Remediation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Improvement</w:t>
      </w:r>
      <w:r w:rsidR="00245D96">
        <w:t xml:space="preserve"> </w:t>
      </w:r>
      <w:r w:rsidRPr="00777168">
        <w:t>Project</w:t>
      </w:r>
    </w:p>
    <w:p w14:paraId="686A6C6F" w14:textId="77777777" w:rsidR="00AB777E" w:rsidRPr="00777168" w:rsidRDefault="00AB777E" w:rsidP="00AB777E">
      <w:pPr>
        <w:pStyle w:val="SingleTxtG"/>
      </w:pPr>
      <w:r w:rsidRPr="00777168">
        <w:br w:type="page"/>
      </w:r>
    </w:p>
    <w:p w14:paraId="55CEDB4E" w14:textId="2C86A7A7" w:rsidR="00AB777E" w:rsidRPr="00777168" w:rsidRDefault="00AB777E" w:rsidP="00DC3FC7">
      <w:pPr>
        <w:pStyle w:val="HChG"/>
      </w:pPr>
      <w:r w:rsidRPr="00777168">
        <w:lastRenderedPageBreak/>
        <w:tab/>
        <w:t>I.</w:t>
      </w:r>
      <w:r w:rsidRPr="00777168">
        <w:tab/>
        <w:t>New</w:t>
      </w:r>
      <w:r w:rsidR="00245D96">
        <w:t xml:space="preserve"> </w:t>
      </w:r>
      <w:r w:rsidRPr="00777168">
        <w:t>developments</w:t>
      </w:r>
      <w:bookmarkEnd w:id="0"/>
    </w:p>
    <w:p w14:paraId="7BC01846" w14:textId="3A0184E4" w:rsidR="00AB777E" w:rsidRPr="00777168" w:rsidRDefault="00A12737" w:rsidP="00DC3FC7">
      <w:pPr>
        <w:pStyle w:val="H1G"/>
      </w:pPr>
      <w:r w:rsidRPr="00777168">
        <w:tab/>
      </w:r>
      <w:r w:rsidRPr="00777168">
        <w:tab/>
      </w:r>
      <w:r w:rsidR="00AB777E" w:rsidRPr="00777168">
        <w:t>Introduction</w:t>
      </w:r>
    </w:p>
    <w:p w14:paraId="13702693" w14:textId="1491DB8E" w:rsidR="00AB777E" w:rsidRPr="00777168" w:rsidRDefault="00AB777E" w:rsidP="00AB777E">
      <w:pPr>
        <w:pStyle w:val="SingleTxtG"/>
      </w:pPr>
      <w:r w:rsidRPr="00777168">
        <w:t>1.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writing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requested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submitting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combined</w:t>
      </w:r>
      <w:r w:rsidR="00245D96">
        <w:t xml:space="preserve"> </w:t>
      </w:r>
      <w:r w:rsidRPr="00777168">
        <w:t>fifth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seventh</w:t>
      </w:r>
      <w:r w:rsidR="00245D96">
        <w:t xml:space="preserve"> </w:t>
      </w:r>
      <w:r w:rsidRPr="00777168">
        <w:t>periodic</w:t>
      </w:r>
      <w:r w:rsidR="00245D96">
        <w:t xml:space="preserve"> </w:t>
      </w:r>
      <w:r w:rsidRPr="00777168">
        <w:t>reports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Zambia.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reflects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holistic</w:t>
      </w:r>
      <w:r w:rsidR="00245D96">
        <w:t xml:space="preserve"> </w:t>
      </w:r>
      <w:r w:rsidRPr="00777168">
        <w:t>perspective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implemented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basis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dialogue</w:t>
      </w:r>
      <w:r w:rsidR="00245D96">
        <w:t xml:space="preserve"> </w:t>
      </w:r>
      <w:r w:rsidRPr="00777168">
        <w:t>about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enjoyment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human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follow-up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2016</w:t>
      </w:r>
      <w:r w:rsidR="00245D96">
        <w:t xml:space="preserve"> </w:t>
      </w:r>
      <w:r w:rsidRPr="00777168">
        <w:t>concluding</w:t>
      </w:r>
      <w:r w:rsidR="00245D96">
        <w:t xml:space="preserve"> </w:t>
      </w:r>
      <w:r w:rsidRPr="00777168">
        <w:t>observations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combined</w:t>
      </w:r>
      <w:r w:rsidR="00245D96">
        <w:t xml:space="preserve"> </w:t>
      </w:r>
      <w:r w:rsidRPr="00777168">
        <w:t>second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fourth</w:t>
      </w:r>
      <w:r w:rsidR="00245D96">
        <w:t xml:space="preserve"> </w:t>
      </w:r>
      <w:r w:rsidRPr="00777168">
        <w:t>periodic</w:t>
      </w:r>
      <w:r w:rsidR="00245D96">
        <w:t xml:space="preserve"> </w:t>
      </w:r>
      <w:r w:rsidRPr="00777168">
        <w:t>reports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party.</w:t>
      </w:r>
    </w:p>
    <w:p w14:paraId="508493AB" w14:textId="16CB9B99" w:rsidR="00AB777E" w:rsidRPr="00777168" w:rsidRDefault="00AB777E" w:rsidP="00DC3FC7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combined</w:t>
      </w:r>
      <w:r w:rsidR="00245D96">
        <w:t xml:space="preserve"> </w:t>
      </w:r>
      <w:r w:rsidRPr="00777168">
        <w:t>fifth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seventh</w:t>
      </w:r>
      <w:r w:rsidR="00245D96">
        <w:t xml:space="preserve"> </w:t>
      </w:r>
      <w:r w:rsidRPr="00777168">
        <w:t>periodic</w:t>
      </w:r>
      <w:r w:rsidR="00245D96">
        <w:t xml:space="preserve"> </w:t>
      </w:r>
      <w:r w:rsidRPr="00777168">
        <w:t>reports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(CRC/C/ZMB/QPR/5-7)</w:t>
      </w:r>
    </w:p>
    <w:p w14:paraId="0921DECA" w14:textId="59C662F8" w:rsidR="00AB777E" w:rsidRPr="0064389A" w:rsidRDefault="00AB777E" w:rsidP="0064389A">
      <w:pPr>
        <w:pStyle w:val="SingleTxtG"/>
        <w:rPr>
          <w:i/>
          <w:iCs/>
        </w:rPr>
      </w:pPr>
      <w:r w:rsidRPr="0064389A">
        <w:rPr>
          <w:i/>
          <w:iCs/>
        </w:rPr>
        <w:t>The</w:t>
      </w:r>
      <w:r w:rsidR="00245D96" w:rsidRPr="0064389A">
        <w:rPr>
          <w:i/>
          <w:iCs/>
        </w:rPr>
        <w:t xml:space="preserve"> </w:t>
      </w:r>
      <w:r w:rsidRPr="0064389A">
        <w:rPr>
          <w:i/>
          <w:iCs/>
        </w:rPr>
        <w:t>State</w:t>
      </w:r>
      <w:r w:rsidR="00245D96" w:rsidRPr="0064389A">
        <w:rPr>
          <w:i/>
          <w:iCs/>
        </w:rPr>
        <w:t xml:space="preserve"> </w:t>
      </w:r>
      <w:r w:rsidRPr="0064389A">
        <w:rPr>
          <w:i/>
          <w:iCs/>
        </w:rPr>
        <w:t>party</w:t>
      </w:r>
      <w:r w:rsidR="00245D96" w:rsidRPr="0064389A">
        <w:rPr>
          <w:i/>
          <w:iCs/>
        </w:rPr>
        <w:t xml:space="preserve"> </w:t>
      </w:r>
      <w:r w:rsidRPr="0064389A">
        <w:rPr>
          <w:i/>
          <w:iCs/>
        </w:rPr>
        <w:t>wishes</w:t>
      </w:r>
      <w:r w:rsidR="00245D96" w:rsidRPr="0064389A">
        <w:rPr>
          <w:i/>
          <w:iCs/>
        </w:rPr>
        <w:t xml:space="preserve"> </w:t>
      </w:r>
      <w:r w:rsidRPr="0064389A">
        <w:rPr>
          <w:i/>
          <w:iCs/>
        </w:rPr>
        <w:t>to</w:t>
      </w:r>
      <w:r w:rsidR="00245D96" w:rsidRPr="0064389A">
        <w:rPr>
          <w:i/>
          <w:iCs/>
        </w:rPr>
        <w:t xml:space="preserve"> </w:t>
      </w:r>
      <w:r w:rsidRPr="0064389A">
        <w:rPr>
          <w:i/>
          <w:iCs/>
        </w:rPr>
        <w:t>provide</w:t>
      </w:r>
      <w:r w:rsidR="00245D96" w:rsidRPr="0064389A">
        <w:rPr>
          <w:i/>
          <w:iCs/>
        </w:rPr>
        <w:t xml:space="preserve"> </w:t>
      </w:r>
      <w:r w:rsidRPr="0064389A">
        <w:rPr>
          <w:i/>
          <w:iCs/>
        </w:rPr>
        <w:t>information</w:t>
      </w:r>
      <w:r w:rsidR="00245D96" w:rsidRPr="0064389A">
        <w:rPr>
          <w:i/>
          <w:iCs/>
        </w:rPr>
        <w:t xml:space="preserve"> </w:t>
      </w:r>
      <w:r w:rsidRPr="0064389A">
        <w:rPr>
          <w:i/>
          <w:iCs/>
        </w:rPr>
        <w:t>as</w:t>
      </w:r>
      <w:r w:rsidR="00245D96" w:rsidRPr="0064389A">
        <w:rPr>
          <w:i/>
          <w:iCs/>
        </w:rPr>
        <w:t xml:space="preserve"> </w:t>
      </w:r>
      <w:r w:rsidRPr="0064389A">
        <w:rPr>
          <w:i/>
          <w:iCs/>
        </w:rPr>
        <w:t>follows</w:t>
      </w:r>
    </w:p>
    <w:p w14:paraId="736CB2C9" w14:textId="77777777" w:rsidR="00AB777E" w:rsidRPr="00777168" w:rsidRDefault="00AB777E" w:rsidP="00DC3FC7">
      <w:pPr>
        <w:pStyle w:val="H23G"/>
      </w:pPr>
      <w:bookmarkStart w:id="2" w:name="_Toc63937960"/>
      <w:r w:rsidRPr="00777168">
        <w:tab/>
      </w:r>
      <w:r w:rsidRPr="00777168">
        <w:tab/>
        <w:t>Legislation</w:t>
      </w:r>
      <w:bookmarkEnd w:id="2"/>
    </w:p>
    <w:p w14:paraId="2C13CD32" w14:textId="1D9E6D1C" w:rsidR="00AB777E" w:rsidRPr="00777168" w:rsidRDefault="00AB777E" w:rsidP="00AB777E">
      <w:pPr>
        <w:pStyle w:val="SingleTxtG"/>
      </w:pPr>
      <w:r w:rsidRPr="00777168">
        <w:t>2.</w:t>
      </w:r>
      <w:r w:rsidRPr="00777168">
        <w:tab/>
        <w:t>Mental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6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2019</w:t>
      </w:r>
      <w:r w:rsidR="00245D96">
        <w:t xml:space="preserve"> </w:t>
      </w:r>
      <w:r w:rsidR="00BB75FE">
        <w:t>–</w:t>
      </w:r>
      <w:r w:rsidR="00245D96">
        <w:t xml:space="preserve"> </w:t>
      </w:r>
      <w:r w:rsidRPr="00777168">
        <w:t>Section</w:t>
      </w:r>
      <w:r w:rsidR="00245D96">
        <w:t xml:space="preserve"> </w:t>
      </w:r>
      <w:r w:rsidRPr="00777168">
        <w:t>15</w:t>
      </w:r>
      <w:r w:rsidR="00245D96">
        <w:t xml:space="preserve"> </w:t>
      </w:r>
      <w:r w:rsidRPr="00777168">
        <w:t>(6)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exemption</w:t>
      </w:r>
      <w:r w:rsidR="00245D96">
        <w:t xml:space="preserve"> </w:t>
      </w:r>
      <w:r w:rsidRPr="00777168">
        <w:t>criterion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categories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mental</w:t>
      </w:r>
      <w:r w:rsidR="00245D96">
        <w:t xml:space="preserve"> </w:t>
      </w:r>
      <w:r w:rsidRPr="00777168">
        <w:t>patients</w:t>
      </w:r>
      <w:r w:rsidR="00245D96">
        <w:t xml:space="preserve"> </w:t>
      </w:r>
      <w:r w:rsidRPr="00777168">
        <w:t>eligible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receive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includes</w:t>
      </w:r>
      <w:r w:rsidR="00245D96">
        <w:t xml:space="preserve"> </w:t>
      </w:r>
      <w:r w:rsidRPr="00777168">
        <w:t>children.</w:t>
      </w:r>
    </w:p>
    <w:p w14:paraId="0EB3BA87" w14:textId="6D4EC7C1" w:rsidR="00AB777E" w:rsidRPr="00777168" w:rsidRDefault="00AB777E" w:rsidP="00AB777E">
      <w:pPr>
        <w:pStyle w:val="SingleTxtG"/>
      </w:pPr>
      <w:r w:rsidRPr="00777168">
        <w:t>3.</w:t>
      </w:r>
      <w:r w:rsidRPr="00777168">
        <w:tab/>
        <w:t>The</w:t>
      </w:r>
      <w:r w:rsidR="00245D96">
        <w:t xml:space="preserve"> </w:t>
      </w:r>
      <w:r w:rsidRPr="00777168">
        <w:t>Employment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3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2019</w:t>
      </w:r>
      <w:r w:rsidR="00245D96">
        <w:t xml:space="preserve"> </w:t>
      </w:r>
      <w:r w:rsidR="00BB75FE">
        <w:t>–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V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(Covering</w:t>
      </w:r>
      <w:r w:rsidR="00245D96">
        <w:t xml:space="preserve"> </w:t>
      </w:r>
      <w:r w:rsidRPr="00777168">
        <w:t>Sections</w:t>
      </w:r>
      <w:r w:rsidR="00245D96">
        <w:t xml:space="preserve"> </w:t>
      </w:r>
      <w:r w:rsidRPr="00777168">
        <w:t>80</w:t>
      </w:r>
      <w:r w:rsidR="00BB75FE">
        <w:t>–</w:t>
      </w:r>
      <w:r w:rsidRPr="00777168">
        <w:t>87),</w:t>
      </w:r>
      <w:r w:rsidR="00245D96">
        <w:t xml:space="preserve"> </w:t>
      </w:r>
      <w:r w:rsidRPr="00777168">
        <w:t>prohibits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regulates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employment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(Child</w:t>
      </w:r>
      <w:r w:rsidR="00245D96">
        <w:t xml:space="preserve"> </w:t>
      </w:r>
      <w:r w:rsidRPr="00777168">
        <w:t>below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15)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Person</w:t>
      </w:r>
      <w:r w:rsidR="00245D96">
        <w:t xml:space="preserve"> </w:t>
      </w:r>
      <w:r w:rsidRPr="00777168">
        <w:t>(a</w:t>
      </w:r>
      <w:r w:rsidR="00245D96">
        <w:t xml:space="preserve"> </w:t>
      </w:r>
      <w:r w:rsidRPr="00777168">
        <w:t>person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attained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15</w:t>
      </w:r>
      <w:r w:rsidR="00245D96">
        <w:t xml:space="preserve"> </w:t>
      </w:r>
      <w:r w:rsidRPr="00777168">
        <w:t>years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below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19</w:t>
      </w:r>
      <w:r w:rsidR="00245D96">
        <w:t xml:space="preserve"> </w:t>
      </w:r>
      <w:r w:rsidRPr="00777168">
        <w:t>years).</w:t>
      </w:r>
      <w:r w:rsidR="00245D96">
        <w:t xml:space="preserve"> </w:t>
      </w:r>
      <w:r w:rsidRPr="00777168">
        <w:t>Section</w:t>
      </w:r>
      <w:r w:rsidR="00245D96">
        <w:t xml:space="preserve"> </w:t>
      </w:r>
      <w:r w:rsidRPr="00777168">
        <w:t>81</w:t>
      </w:r>
      <w:r w:rsidR="00245D96">
        <w:t xml:space="preserve"> </w:t>
      </w:r>
      <w:r w:rsidRPr="00777168">
        <w:t>makes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offence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person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employ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industrial</w:t>
      </w:r>
      <w:r w:rsidR="00245D96">
        <w:t xml:space="preserve"> </w:t>
      </w:r>
      <w:r w:rsidRPr="00777168">
        <w:t>undertakings.</w:t>
      </w:r>
    </w:p>
    <w:p w14:paraId="20078BD6" w14:textId="251007F8" w:rsidR="00AB777E" w:rsidRPr="00777168" w:rsidRDefault="00AB777E" w:rsidP="00AB777E">
      <w:pPr>
        <w:pStyle w:val="SingleTxtG"/>
      </w:pPr>
      <w:r w:rsidRPr="00777168">
        <w:t>4.</w:t>
      </w:r>
      <w:r w:rsidRPr="00777168">
        <w:tab/>
        <w:t>Water</w:t>
      </w:r>
      <w:r w:rsidR="00245D96">
        <w:t xml:space="preserve"> </w:t>
      </w:r>
      <w:r w:rsidRPr="00777168">
        <w:t>resources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="00BB75FE">
        <w:t>–</w:t>
      </w:r>
      <w:r w:rsidR="00245D96">
        <w:t xml:space="preserve"> </w:t>
      </w:r>
      <w:r w:rsidRPr="00777168">
        <w:t>Statutory</w:t>
      </w:r>
      <w:r w:rsidR="00245D96">
        <w:t xml:space="preserve"> </w:t>
      </w:r>
      <w:r w:rsidRPr="00777168">
        <w:t>Instruments,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18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user</w:t>
      </w:r>
      <w:r w:rsidR="00245D96">
        <w:t xml:space="preserve"> </w:t>
      </w:r>
      <w:r w:rsidRPr="00777168">
        <w:t>fees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charges,</w:t>
      </w:r>
      <w:r w:rsidR="00245D96">
        <w:t xml:space="preserve"> </w:t>
      </w:r>
      <w:r w:rsidRPr="00777168">
        <w:t>19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licensing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drillers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constructors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works,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20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ground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progressive</w:t>
      </w:r>
      <w:r w:rsidR="00245D96">
        <w:t xml:space="preserve"> </w:t>
      </w:r>
      <w:r w:rsidRPr="00777168">
        <w:t>legislations</w:t>
      </w:r>
      <w:r w:rsidR="00245D96">
        <w:t xml:space="preserve"> </w:t>
      </w:r>
      <w:r w:rsidRPr="00777168">
        <w:t>enacted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curb</w:t>
      </w:r>
      <w:r w:rsidR="00245D96">
        <w:t xml:space="preserve"> </w:t>
      </w:r>
      <w:r w:rsidRPr="00777168">
        <w:t>unregulated</w:t>
      </w:r>
      <w:r w:rsidR="00245D96">
        <w:t xml:space="preserve"> </w:t>
      </w:r>
      <w:r w:rsidRPr="00777168">
        <w:t>drilling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boreholes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thereby</w:t>
      </w:r>
      <w:r w:rsidR="00245D96">
        <w:t xml:space="preserve"> </w:t>
      </w:r>
      <w:r w:rsidRPr="00777168">
        <w:t>promoting</w:t>
      </w:r>
      <w:r w:rsidR="00245D96">
        <w:t xml:space="preserve"> </w:t>
      </w:r>
      <w:r w:rsidRPr="00777168">
        <w:t>sustainable</w:t>
      </w:r>
      <w:r w:rsidR="00245D96">
        <w:t xml:space="preserve"> </w:t>
      </w:r>
      <w:r w:rsidRPr="00777168">
        <w:t>practices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prevent</w:t>
      </w:r>
      <w:r w:rsidR="00245D96">
        <w:t xml:space="preserve"> </w:t>
      </w:r>
      <w:r w:rsidRPr="00777168">
        <w:t>degradation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ground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resources.</w:t>
      </w:r>
    </w:p>
    <w:p w14:paraId="5C8C4C75" w14:textId="093E72E1" w:rsidR="00AB777E" w:rsidRPr="00777168" w:rsidRDefault="00AB777E" w:rsidP="00777168">
      <w:pPr>
        <w:pStyle w:val="H23G"/>
      </w:pPr>
      <w:bookmarkStart w:id="3" w:name="_Toc63937961"/>
      <w:r w:rsidRPr="00777168">
        <w:tab/>
      </w:r>
      <w:r w:rsidRPr="00777168">
        <w:tab/>
        <w:t>Institutional</w:t>
      </w:r>
      <w:r w:rsidR="00245D96">
        <w:t xml:space="preserve"> </w:t>
      </w:r>
      <w:r w:rsidRPr="00777168">
        <w:t>measures</w:t>
      </w:r>
      <w:bookmarkEnd w:id="3"/>
    </w:p>
    <w:p w14:paraId="0D5E1BCB" w14:textId="102F73C5" w:rsidR="00AB777E" w:rsidRPr="00777168" w:rsidRDefault="00AB777E" w:rsidP="00AB777E">
      <w:pPr>
        <w:pStyle w:val="SingleTxtG"/>
      </w:pPr>
      <w:r w:rsidRPr="00777168">
        <w:t>5.</w:t>
      </w:r>
      <w:r w:rsidRPr="00777168">
        <w:tab/>
        <w:t>The</w:t>
      </w:r>
      <w:r w:rsidR="00245D96">
        <w:t xml:space="preserve"> </w:t>
      </w:r>
      <w:r w:rsidRPr="00777168">
        <w:t>revamping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Forum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enhanced</w:t>
      </w:r>
      <w:r w:rsidR="00245D96">
        <w:t xml:space="preserve"> </w:t>
      </w:r>
      <w:r w:rsidRPr="00777168">
        <w:t>coordination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instruments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Strategy,</w:t>
      </w:r>
      <w:r w:rsidR="00245D96">
        <w:t xml:space="preserve"> </w:t>
      </w:r>
      <w:r w:rsidRPr="00777168">
        <w:t>2021</w:t>
      </w:r>
      <w:r w:rsidR="00BB75FE">
        <w:t>–</w:t>
      </w:r>
      <w:r w:rsidRPr="00777168">
        <w:t>2025.</w:t>
      </w:r>
    </w:p>
    <w:p w14:paraId="6E5CF4D0" w14:textId="14D3AAAF" w:rsidR="00AB777E" w:rsidRPr="00777168" w:rsidRDefault="00AB777E" w:rsidP="00AB777E">
      <w:pPr>
        <w:pStyle w:val="SingleTxtG"/>
      </w:pPr>
      <w:r w:rsidRPr="00777168">
        <w:t>6.</w:t>
      </w:r>
      <w:r w:rsidRPr="00777168">
        <w:tab/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Diversion</w:t>
      </w:r>
      <w:r w:rsidR="00245D96">
        <w:t xml:space="preserve"> </w:t>
      </w:r>
      <w:r w:rsidRPr="00777168">
        <w:t>Framework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(NDF)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formal</w:t>
      </w:r>
      <w:r w:rsidR="00245D96">
        <w:t xml:space="preserve"> </w:t>
      </w:r>
      <w:r w:rsidRPr="00777168">
        <w:t>criminal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community-based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reintegration</w:t>
      </w:r>
      <w:r w:rsidR="00245D96">
        <w:t xml:space="preserve"> </w:t>
      </w:r>
      <w:r w:rsidRPr="00777168">
        <w:t>programmes.</w:t>
      </w:r>
    </w:p>
    <w:p w14:paraId="78C9C51C" w14:textId="77777777" w:rsidR="00BB75FE" w:rsidRDefault="00AB777E" w:rsidP="00AB777E">
      <w:pPr>
        <w:pStyle w:val="SingleTxtG"/>
      </w:pPr>
      <w:r w:rsidRPr="00777168">
        <w:t>7.</w:t>
      </w:r>
      <w:r w:rsidRPr="00777168">
        <w:tab/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Witnesses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2019,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Judicial</w:t>
      </w:r>
      <w:r w:rsidR="00245D96">
        <w:t xml:space="preserve"> </w:t>
      </w:r>
      <w:r w:rsidRPr="00777168">
        <w:t>Process,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role</w:t>
      </w:r>
      <w:r w:rsidR="00245D96">
        <w:t xml:space="preserve"> </w:t>
      </w:r>
      <w:r w:rsidRPr="00777168">
        <w:t>players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administration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justice.</w:t>
      </w:r>
    </w:p>
    <w:p w14:paraId="5A671328" w14:textId="39832FB3" w:rsidR="00AB777E" w:rsidRPr="00777168" w:rsidRDefault="00AB777E" w:rsidP="00AB777E">
      <w:pPr>
        <w:pStyle w:val="SingleTxtG"/>
      </w:pPr>
      <w:r w:rsidRPr="00777168">
        <w:t>8.</w:t>
      </w:r>
      <w:r w:rsidRPr="00777168">
        <w:tab/>
        <w:t>The</w:t>
      </w:r>
      <w:r w:rsidR="00245D96">
        <w:t xml:space="preserve"> </w:t>
      </w:r>
      <w:r w:rsidRPr="00777168">
        <w:t>launch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Development,</w:t>
      </w:r>
      <w:r w:rsidR="00245D96">
        <w:t xml:space="preserve"> </w:t>
      </w:r>
      <w:r w:rsidRPr="00777168">
        <w:t>Sanitation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2018</w:t>
      </w:r>
      <w:r w:rsidR="00BB75FE">
        <w:t>–</w:t>
      </w:r>
      <w:r w:rsidRPr="00777168">
        <w:t>2021</w:t>
      </w:r>
      <w:r w:rsidR="00245D96">
        <w:t xml:space="preserve"> </w:t>
      </w:r>
      <w:r w:rsidRPr="00777168">
        <w:t>Strategic</w:t>
      </w:r>
      <w:r w:rsidR="00245D96">
        <w:t xml:space="preserve"> </w:t>
      </w:r>
      <w:r w:rsidRPr="00777168">
        <w:t>Plan,</w:t>
      </w:r>
      <w:r w:rsidR="00245D96">
        <w:t xml:space="preserve"> </w:t>
      </w:r>
      <w:r w:rsidRPr="00777168">
        <w:t>whose</w:t>
      </w:r>
      <w:r w:rsidR="00245D96">
        <w:t xml:space="preserve"> </w:t>
      </w:r>
      <w:r w:rsidRPr="00777168">
        <w:t>mission</w:t>
      </w:r>
      <w:r w:rsidR="00245D96">
        <w:t xml:space="preserve"> </w:t>
      </w:r>
      <w:r w:rsidRPr="00777168">
        <w:t>is,</w:t>
      </w:r>
      <w:r w:rsidR="00245D96">
        <w:t xml:space="preserve"> </w:t>
      </w:r>
      <w:r w:rsidR="00BB75FE">
        <w:t>“</w:t>
      </w:r>
      <w:r w:rsidRPr="00777168">
        <w:t>To</w:t>
      </w:r>
      <w:r w:rsidR="00245D96">
        <w:t xml:space="preserve"> </w:t>
      </w:r>
      <w:r w:rsidRPr="00777168">
        <w:t>promote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adequate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availability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clean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safe</w:t>
      </w:r>
      <w:r w:rsidR="00245D96">
        <w:t xml:space="preserve"> </w:t>
      </w:r>
      <w:r w:rsidRPr="00777168">
        <w:t>environment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all</w:t>
      </w:r>
      <w:r w:rsidR="00BB75FE">
        <w:t>”</w:t>
      </w:r>
      <w:r w:rsidRPr="00777168">
        <w:t>;</w:t>
      </w:r>
    </w:p>
    <w:p w14:paraId="3F56BC60" w14:textId="193E74D4" w:rsidR="00AB777E" w:rsidRPr="00777168" w:rsidRDefault="00AB777E" w:rsidP="00AB777E">
      <w:pPr>
        <w:pStyle w:val="SingleTxtG"/>
      </w:pPr>
      <w:r w:rsidRPr="00777168">
        <w:t>9.</w:t>
      </w:r>
      <w:r w:rsidRPr="00777168">
        <w:tab/>
        <w:t>The</w:t>
      </w:r>
      <w:r w:rsidR="00245D96">
        <w:t xml:space="preserve"> </w:t>
      </w:r>
      <w:r w:rsidRPr="00777168">
        <w:t>launch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Policy,</w:t>
      </w:r>
      <w:r w:rsidR="00245D96">
        <w:t xml:space="preserve"> </w:t>
      </w:r>
      <w:r w:rsidRPr="00777168">
        <w:t>2017,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introduces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well-structured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coordinated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help</w:t>
      </w:r>
      <w:r w:rsidR="00245D96">
        <w:t xml:space="preserve"> </w:t>
      </w:r>
      <w:r w:rsidRPr="00777168">
        <w:t>tackle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effects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change.</w:t>
      </w:r>
    </w:p>
    <w:p w14:paraId="42C60C86" w14:textId="77777777" w:rsidR="00BB75FE" w:rsidRDefault="00AB777E" w:rsidP="00AB777E">
      <w:pPr>
        <w:pStyle w:val="SingleTxtG"/>
      </w:pPr>
      <w:r w:rsidRPr="00777168">
        <w:t>10.</w:t>
      </w:r>
      <w:r w:rsidRPr="00777168">
        <w:tab/>
        <w:t>The</w:t>
      </w:r>
      <w:r w:rsidR="00245D96">
        <w:t xml:space="preserve"> </w:t>
      </w:r>
      <w:r w:rsidRPr="00777168">
        <w:t>launch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Strategy,</w:t>
      </w:r>
      <w:r w:rsidR="00245D96">
        <w:t xml:space="preserve"> </w:t>
      </w:r>
      <w:r w:rsidRPr="00777168">
        <w:t>2020,</w:t>
      </w:r>
      <w:r w:rsidR="00245D96">
        <w:t xml:space="preserve"> </w:t>
      </w:r>
      <w:r w:rsidRPr="00777168">
        <w:t>whose</w:t>
      </w:r>
      <w:r w:rsidR="00245D96">
        <w:t xml:space="preserve"> </w:t>
      </w:r>
      <w:r w:rsidRPr="00777168">
        <w:t>aim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implement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coordinated</w:t>
      </w:r>
      <w:r w:rsidR="00245D96">
        <w:t xml:space="preserve"> </w:t>
      </w:r>
      <w:r w:rsidRPr="00777168">
        <w:t>approach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dealing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risks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protected</w:t>
      </w:r>
      <w:r w:rsidR="00245D96">
        <w:t xml:space="preserve"> </w:t>
      </w:r>
      <w:r w:rsidRPr="00777168">
        <w:t>online.</w:t>
      </w:r>
    </w:p>
    <w:p w14:paraId="041A65D7" w14:textId="6F9BB044" w:rsidR="00AB777E" w:rsidRPr="00777168" w:rsidRDefault="00AB777E" w:rsidP="00AB777E">
      <w:pPr>
        <w:pStyle w:val="SingleTxtG"/>
      </w:pPr>
      <w:r w:rsidRPr="00777168">
        <w:t>11.</w:t>
      </w:r>
      <w:r w:rsidRPr="00777168">
        <w:tab/>
        <w:t>The</w:t>
      </w:r>
      <w:r w:rsidR="00245D96">
        <w:t xml:space="preserve"> </w:t>
      </w:r>
      <w:r w:rsidRPr="00777168">
        <w:t>launch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Communications</w:t>
      </w:r>
      <w:r w:rsidR="00245D96">
        <w:t xml:space="preserve"> </w:t>
      </w:r>
      <w:r w:rsidRPr="00777168">
        <w:t>Technology</w:t>
      </w:r>
      <w:r w:rsidR="00245D96">
        <w:t xml:space="preserve"> </w:t>
      </w:r>
      <w:r w:rsidRPr="00777168">
        <w:t>Authority</w:t>
      </w:r>
      <w:r w:rsidR="00245D96">
        <w:t xml:space="preserve"> </w:t>
      </w:r>
      <w:r w:rsidRPr="00777168">
        <w:t>(ZICTA)</w:t>
      </w:r>
      <w:r w:rsidR="00245D96">
        <w:t xml:space="preserve"> </w:t>
      </w:r>
      <w:r w:rsidRPr="00777168">
        <w:t>2017–2021</w:t>
      </w:r>
      <w:r w:rsidR="00245D96">
        <w:t xml:space="preserve"> </w:t>
      </w:r>
      <w:r w:rsidRPr="00777168">
        <w:t>Strategic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line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Sustainable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Goal</w:t>
      </w:r>
      <w:r w:rsidR="00245D96">
        <w:t xml:space="preserve"> </w:t>
      </w:r>
      <w:r w:rsidRPr="00777168">
        <w:t>(SDG)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16.2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seeks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end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forms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2030.</w:t>
      </w:r>
    </w:p>
    <w:p w14:paraId="03C1A86D" w14:textId="68641D8B" w:rsidR="00AB777E" w:rsidRPr="00777168" w:rsidRDefault="00AB777E" w:rsidP="00AB777E">
      <w:pPr>
        <w:pStyle w:val="SingleTxtG"/>
      </w:pPr>
      <w:r w:rsidRPr="00777168">
        <w:lastRenderedPageBreak/>
        <w:t>12.</w:t>
      </w:r>
      <w:r w:rsidRPr="00777168">
        <w:tab/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Framework</w:t>
      </w:r>
      <w:r w:rsidR="00245D96">
        <w:t xml:space="preserve"> </w:t>
      </w:r>
      <w:r w:rsidRPr="00777168">
        <w:t>(2017),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outlines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coordination</w:t>
      </w:r>
      <w:r w:rsidR="00245D96">
        <w:t xml:space="preserve"> </w:t>
      </w:r>
      <w:r w:rsidRPr="00777168">
        <w:t>mechanisms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regulations,</w:t>
      </w:r>
      <w:r w:rsidR="00245D96">
        <w:t xml:space="preserve"> </w:t>
      </w:r>
      <w:r w:rsidRPr="00777168">
        <w:t>standardized</w:t>
      </w:r>
      <w:r w:rsidR="00245D96">
        <w:t xml:space="preserve"> </w:t>
      </w:r>
      <w:r w:rsidRPr="00777168">
        <w:t>operational</w:t>
      </w:r>
      <w:r w:rsidR="00245D96">
        <w:t xml:space="preserve"> </w:t>
      </w:r>
      <w:r w:rsidRPr="00777168">
        <w:t>procedures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prioritizations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options.</w:t>
      </w:r>
    </w:p>
    <w:p w14:paraId="3766FD5E" w14:textId="0EE5B43B" w:rsidR="00AB777E" w:rsidRPr="00777168" w:rsidRDefault="00AB777E" w:rsidP="00AB777E">
      <w:pPr>
        <w:pStyle w:val="SingleTxtG"/>
        <w:rPr>
          <w:i/>
        </w:rPr>
      </w:pPr>
      <w:r w:rsidRPr="00777168">
        <w:rPr>
          <w:i/>
        </w:rPr>
        <w:t>The</w:t>
      </w:r>
      <w:r w:rsidR="00245D96">
        <w:rPr>
          <w:i/>
        </w:rPr>
        <w:t xml:space="preserve"> </w:t>
      </w:r>
      <w:r w:rsidRPr="00777168">
        <w:rPr>
          <w:i/>
        </w:rPr>
        <w:t>State</w:t>
      </w:r>
      <w:r w:rsidR="00245D96">
        <w:rPr>
          <w:i/>
        </w:rPr>
        <w:t xml:space="preserve"> </w:t>
      </w:r>
      <w:r w:rsidRPr="00777168">
        <w:rPr>
          <w:i/>
        </w:rPr>
        <w:t>party</w:t>
      </w:r>
      <w:r w:rsidR="00245D96">
        <w:rPr>
          <w:i/>
        </w:rPr>
        <w:t xml:space="preserve"> </w:t>
      </w:r>
      <w:r w:rsidRPr="00777168">
        <w:rPr>
          <w:i/>
        </w:rPr>
        <w:t>wishes</w:t>
      </w:r>
      <w:r w:rsidR="00245D96">
        <w:rPr>
          <w:i/>
        </w:rPr>
        <w:t xml:space="preserve"> </w:t>
      </w:r>
      <w:r w:rsidRPr="00777168">
        <w:rPr>
          <w:i/>
        </w:rPr>
        <w:t>to</w:t>
      </w:r>
      <w:r w:rsidR="00245D96">
        <w:rPr>
          <w:i/>
        </w:rPr>
        <w:t xml:space="preserve"> </w:t>
      </w:r>
      <w:r w:rsidRPr="00777168">
        <w:rPr>
          <w:i/>
        </w:rPr>
        <w:t>report</w:t>
      </w:r>
      <w:r w:rsidR="00245D96">
        <w:rPr>
          <w:i/>
        </w:rPr>
        <w:t xml:space="preserve"> </w:t>
      </w:r>
      <w:r w:rsidRPr="00777168">
        <w:rPr>
          <w:i/>
        </w:rPr>
        <w:t>on</w:t>
      </w:r>
      <w:r w:rsidR="00245D96">
        <w:rPr>
          <w:i/>
        </w:rPr>
        <w:t xml:space="preserve"> </w:t>
      </w:r>
      <w:r w:rsidRPr="00777168">
        <w:rPr>
          <w:i/>
        </w:rPr>
        <w:t>opportunities</w:t>
      </w:r>
      <w:r w:rsidR="00245D96">
        <w:rPr>
          <w:i/>
        </w:rPr>
        <w:t xml:space="preserve"> </w:t>
      </w:r>
      <w:r w:rsidRPr="00777168">
        <w:rPr>
          <w:i/>
        </w:rPr>
        <w:t>and</w:t>
      </w:r>
      <w:r w:rsidR="00245D96">
        <w:rPr>
          <w:i/>
        </w:rPr>
        <w:t xml:space="preserve"> </w:t>
      </w:r>
      <w:r w:rsidRPr="00777168">
        <w:rPr>
          <w:i/>
        </w:rPr>
        <w:t>challenges</w:t>
      </w:r>
      <w:r w:rsidR="00245D96">
        <w:rPr>
          <w:i/>
        </w:rPr>
        <w:t xml:space="preserve"> </w:t>
      </w:r>
      <w:r w:rsidRPr="00777168">
        <w:rPr>
          <w:i/>
        </w:rPr>
        <w:t>faced</w:t>
      </w:r>
    </w:p>
    <w:p w14:paraId="0512D997" w14:textId="77777777" w:rsidR="00AB777E" w:rsidRPr="00777168" w:rsidRDefault="00AB777E" w:rsidP="00777168">
      <w:pPr>
        <w:pStyle w:val="H23G"/>
      </w:pPr>
      <w:r w:rsidRPr="00777168">
        <w:tab/>
      </w:r>
      <w:r w:rsidRPr="00777168">
        <w:tab/>
        <w:t>Opportunities</w:t>
      </w:r>
    </w:p>
    <w:p w14:paraId="3F32328C" w14:textId="7F003F9E" w:rsidR="00AB777E" w:rsidRPr="00777168" w:rsidRDefault="00AB777E" w:rsidP="00AB777E">
      <w:pPr>
        <w:pStyle w:val="SingleTxtG"/>
      </w:pPr>
      <w:r w:rsidRPr="00777168">
        <w:t>13.</w:t>
      </w:r>
      <w:r w:rsidRPr="00777168">
        <w:tab/>
        <w:t>There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existence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documents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sector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plans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policies.</w:t>
      </w:r>
    </w:p>
    <w:p w14:paraId="03CA03A6" w14:textId="6D2798EC" w:rsidR="00AB777E" w:rsidRPr="00777168" w:rsidRDefault="00AB777E" w:rsidP="00AB777E">
      <w:pPr>
        <w:pStyle w:val="SingleTxtG"/>
      </w:pPr>
      <w:r w:rsidRPr="00777168">
        <w:t>14.</w:t>
      </w:r>
      <w:r w:rsidRPr="00777168">
        <w:tab/>
        <w:t>The</w:t>
      </w:r>
      <w:r w:rsidR="00245D96">
        <w:t xml:space="preserve"> </w:t>
      </w:r>
      <w:r w:rsidRPr="00777168">
        <w:t>existence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cordial</w:t>
      </w:r>
      <w:r w:rsidR="00245D96">
        <w:t xml:space="preserve"> </w:t>
      </w:r>
      <w:r w:rsidRPr="00777168">
        <w:t>work</w:t>
      </w:r>
      <w:r w:rsidR="00245D96">
        <w:t xml:space="preserve"> </w:t>
      </w:r>
      <w:r w:rsidRPr="00777168">
        <w:t>relations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Non-State</w:t>
      </w:r>
      <w:r w:rsidR="00245D96">
        <w:t xml:space="preserve"> </w:t>
      </w:r>
      <w:r w:rsidRPr="00777168">
        <w:t>Actors.</w:t>
      </w:r>
    </w:p>
    <w:p w14:paraId="77FAA229" w14:textId="3EC0183F" w:rsidR="00AB777E" w:rsidRPr="00777168" w:rsidRDefault="00AB777E" w:rsidP="00AB777E">
      <w:pPr>
        <w:pStyle w:val="SingleTxtG"/>
      </w:pPr>
      <w:r w:rsidRPr="00777168">
        <w:t>15.</w:t>
      </w:r>
      <w:r w:rsidRPr="00777168">
        <w:tab/>
        <w:t>Good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towards</w:t>
      </w:r>
      <w:r w:rsidR="00245D96">
        <w:t xml:space="preserve"> </w:t>
      </w:r>
      <w:r w:rsidRPr="00777168">
        <w:t>women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cooperating</w:t>
      </w:r>
      <w:r w:rsidR="00245D96">
        <w:t xml:space="preserve"> </w:t>
      </w:r>
      <w:r w:rsidRPr="00777168">
        <w:t>partners.</w:t>
      </w:r>
    </w:p>
    <w:p w14:paraId="652BFB33" w14:textId="2AFBB1BF" w:rsidR="00AB777E" w:rsidRPr="00777168" w:rsidRDefault="00AB777E" w:rsidP="00AB777E">
      <w:pPr>
        <w:pStyle w:val="SingleTxtG"/>
      </w:pPr>
      <w:r w:rsidRPr="00777168">
        <w:t>16.</w:t>
      </w:r>
      <w:r w:rsidRPr="00777168">
        <w:tab/>
        <w:t>Existence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Political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allowed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attaining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path</w:t>
      </w:r>
      <w:r w:rsidR="00245D96">
        <w:t xml:space="preserve"> </w:t>
      </w:r>
      <w:r w:rsidRPr="00777168">
        <w:t>finding</w:t>
      </w:r>
      <w:r w:rsidR="00245D96">
        <w:t xml:space="preserve"> </w:t>
      </w:r>
      <w:r w:rsidRPr="00777168">
        <w:t>status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accelerated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fight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ending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Children.</w:t>
      </w:r>
    </w:p>
    <w:p w14:paraId="6350BA8D" w14:textId="3D1180A5" w:rsidR="00AB777E" w:rsidRPr="00777168" w:rsidRDefault="00AB777E" w:rsidP="00AB777E">
      <w:pPr>
        <w:pStyle w:val="SingleTxtG"/>
      </w:pPr>
      <w:r w:rsidRPr="00777168">
        <w:t>17.</w:t>
      </w:r>
      <w:r w:rsidRPr="00777168">
        <w:tab/>
        <w:t>The</w:t>
      </w:r>
      <w:r w:rsidR="00245D96">
        <w:t xml:space="preserve"> </w:t>
      </w:r>
      <w:r w:rsidRPr="00777168">
        <w:t>shift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sectoral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multisectoral</w:t>
      </w:r>
      <w:r w:rsidR="00245D96">
        <w:t xml:space="preserve"> </w:t>
      </w:r>
      <w:r w:rsidRPr="00777168">
        <w:t>planning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enhanced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implementation.</w:t>
      </w:r>
    </w:p>
    <w:p w14:paraId="2B11AA0F" w14:textId="77777777" w:rsidR="00AB777E" w:rsidRPr="00777168" w:rsidRDefault="00AB777E" w:rsidP="00777168">
      <w:pPr>
        <w:pStyle w:val="H23G"/>
      </w:pPr>
      <w:r w:rsidRPr="00777168">
        <w:tab/>
      </w:r>
      <w:r w:rsidRPr="00777168">
        <w:tab/>
        <w:t>Challenges</w:t>
      </w:r>
    </w:p>
    <w:p w14:paraId="73FA08A3" w14:textId="77777777" w:rsidR="00BB75FE" w:rsidRDefault="00AB777E" w:rsidP="00AB777E">
      <w:pPr>
        <w:pStyle w:val="SingleTxtG"/>
      </w:pPr>
      <w:r w:rsidRPr="00777168">
        <w:t>18.</w:t>
      </w:r>
      <w:r w:rsidRPr="00777168">
        <w:tab/>
        <w:t>Data</w:t>
      </w:r>
      <w:r w:rsidR="00245D96">
        <w:t xml:space="preserve"> </w:t>
      </w:r>
      <w:r w:rsidRPr="00777168">
        <w:t>limitations</w:t>
      </w:r>
      <w:r w:rsidR="00245D96">
        <w:t xml:space="preserve"> </w:t>
      </w:r>
      <w:r w:rsidRPr="00777168">
        <w:t>coupled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lack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disability-disaggregated</w:t>
      </w:r>
      <w:r w:rsidR="00245D96">
        <w:t xml:space="preserve"> </w:t>
      </w:r>
      <w:r w:rsidRPr="00777168">
        <w:t>data</w:t>
      </w:r>
      <w:r w:rsidR="00245D96">
        <w:t xml:space="preserve"> </w:t>
      </w:r>
      <w:r w:rsidRPr="00777168">
        <w:t>continue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huge</w:t>
      </w:r>
      <w:r w:rsidR="00245D96">
        <w:t xml:space="preserve"> </w:t>
      </w:r>
      <w:r w:rsidRPr="00777168">
        <w:t>constraint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CRC/SDG</w:t>
      </w:r>
      <w:r w:rsidR="00245D96">
        <w:t xml:space="preserve"> </w:t>
      </w:r>
      <w:r w:rsidRPr="00777168">
        <w:t>monitoring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evidence-based</w:t>
      </w:r>
      <w:r w:rsidR="00245D96">
        <w:t xml:space="preserve"> </w:t>
      </w:r>
      <w:r w:rsidRPr="00777168">
        <w:t>planning.</w:t>
      </w:r>
    </w:p>
    <w:p w14:paraId="5F23321F" w14:textId="42DB5934" w:rsidR="00AB777E" w:rsidRPr="00777168" w:rsidRDefault="00AB777E" w:rsidP="00AB777E">
      <w:pPr>
        <w:pStyle w:val="SingleTxtG"/>
      </w:pPr>
      <w:r w:rsidRPr="00777168">
        <w:t>19.</w:t>
      </w:r>
      <w:r w:rsidRPr="00777168">
        <w:tab/>
        <w:t>Adverse</w:t>
      </w:r>
      <w:r w:rsidR="00245D96">
        <w:t xml:space="preserve"> </w:t>
      </w:r>
      <w:r w:rsidRPr="00777168">
        <w:t>effects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pose</w:t>
      </w:r>
      <w:r w:rsidR="00245D96">
        <w:t xml:space="preserve"> </w:t>
      </w:r>
      <w:r w:rsidRPr="00777168">
        <w:t>major</w:t>
      </w:r>
      <w:r w:rsidR="00245D96">
        <w:t xml:space="preserve"> </w:t>
      </w:r>
      <w:r w:rsidRPr="00777168">
        <w:t>threats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achieving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CRC/SDG</w:t>
      </w:r>
      <w:r w:rsidR="00245D96">
        <w:t xml:space="preserve"> </w:t>
      </w:r>
      <w:r w:rsidRPr="00777168">
        <w:t>targets.</w:t>
      </w:r>
    </w:p>
    <w:p w14:paraId="6446BB62" w14:textId="640C1E7F" w:rsidR="00AB777E" w:rsidRPr="00777168" w:rsidRDefault="00AB777E" w:rsidP="00AB777E">
      <w:pPr>
        <w:pStyle w:val="SingleTxtG"/>
      </w:pPr>
      <w:r w:rsidRPr="00777168">
        <w:t>20.</w:t>
      </w:r>
      <w:r w:rsidRPr="00777168">
        <w:tab/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coordination</w:t>
      </w:r>
      <w:r w:rsidR="00245D96">
        <w:t xml:space="preserve"> </w:t>
      </w:r>
      <w:r w:rsidRPr="00777168">
        <w:t>structure</w:t>
      </w:r>
      <w:r w:rsidR="00245D96">
        <w:t xml:space="preserve"> </w:t>
      </w:r>
      <w:r w:rsidRPr="00777168">
        <w:t>vested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Forum</w:t>
      </w:r>
      <w:r w:rsidR="00245D96">
        <w:t xml:space="preserve"> </w:t>
      </w:r>
      <w:r w:rsidRPr="00777168">
        <w:t>requires</w:t>
      </w:r>
      <w:r w:rsidR="00245D96">
        <w:t xml:space="preserve"> </w:t>
      </w:r>
      <w:r w:rsidRPr="00777168">
        <w:t>technical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financial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adequately</w:t>
      </w:r>
      <w:r w:rsidR="00245D96">
        <w:t xml:space="preserve"> </w:t>
      </w:r>
      <w:r w:rsidRPr="00777168">
        <w:t>facilitate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coordination</w:t>
      </w:r>
      <w:r w:rsidR="00245D96">
        <w:t xml:space="preserve"> </w:t>
      </w:r>
      <w:r w:rsidRPr="00777168">
        <w:t>mandate.</w:t>
      </w:r>
    </w:p>
    <w:p w14:paraId="24BA0004" w14:textId="77777777" w:rsidR="00BB75FE" w:rsidRDefault="00AB777E" w:rsidP="00AB777E">
      <w:pPr>
        <w:pStyle w:val="SingleTxtG"/>
      </w:pPr>
      <w:r w:rsidRPr="00777168">
        <w:t>21.</w:t>
      </w:r>
      <w:r w:rsidRPr="00777168">
        <w:tab/>
        <w:t>Challenges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Monitoring,</w:t>
      </w:r>
      <w:r w:rsidR="00245D96">
        <w:t xml:space="preserve"> </w:t>
      </w:r>
      <w:r w:rsidRPr="00777168">
        <w:t>lack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follow-up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weak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systems.</w:t>
      </w:r>
    </w:p>
    <w:p w14:paraId="03AA719D" w14:textId="5A2A52DE" w:rsidR="00AB777E" w:rsidRPr="00777168" w:rsidRDefault="00AB777E" w:rsidP="00AB777E">
      <w:pPr>
        <w:pStyle w:val="SingleTxtG"/>
      </w:pPr>
      <w:r w:rsidRPr="00777168">
        <w:t>22.</w:t>
      </w:r>
      <w:r w:rsidRPr="00777168">
        <w:tab/>
        <w:t>The</w:t>
      </w:r>
      <w:r w:rsidR="00245D96">
        <w:t xml:space="preserve"> </w:t>
      </w:r>
      <w:r w:rsidRPr="00777168">
        <w:t>recent</w:t>
      </w:r>
      <w:r w:rsidR="00245D96">
        <w:t xml:space="preserve"> </w:t>
      </w:r>
      <w:r w:rsidRPr="00777168">
        <w:t>COVID-19</w:t>
      </w:r>
      <w:r w:rsidR="00245D96">
        <w:t xml:space="preserve"> </w:t>
      </w:r>
      <w:r w:rsidRPr="00777168">
        <w:t>pandemic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led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diverting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resources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safeguard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citizens,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delays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programmes.</w:t>
      </w:r>
    </w:p>
    <w:p w14:paraId="151141B1" w14:textId="77777777" w:rsidR="00BB75FE" w:rsidRDefault="00AB777E" w:rsidP="00777168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D9B18F5" w14:textId="0E9F6C7A" w:rsidR="00AB777E" w:rsidRPr="00777168" w:rsidRDefault="00AB777E" w:rsidP="00AB777E">
      <w:pPr>
        <w:pStyle w:val="SingleTxtG"/>
      </w:pPr>
      <w:r w:rsidRPr="00777168">
        <w:t>23.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principal</w:t>
      </w:r>
      <w:r w:rsidR="00245D96">
        <w:t xml:space="preserve"> </w:t>
      </w:r>
      <w:r w:rsidRPr="00777168">
        <w:t>body</w:t>
      </w:r>
      <w:r w:rsidR="00245D96">
        <w:t xml:space="preserve"> </w:t>
      </w:r>
      <w:r w:rsidRPr="00777168">
        <w:t>responsible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Planning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Development,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Seventh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(7NDP)</w:t>
      </w:r>
      <w:r w:rsidR="00245D96">
        <w:t xml:space="preserve"> </w:t>
      </w:r>
      <w:r w:rsidRPr="00777168">
        <w:t>(2017–2021),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domesticated</w:t>
      </w:r>
      <w:r w:rsidR="00245D96">
        <w:t xml:space="preserve"> </w:t>
      </w:r>
      <w:r w:rsidRPr="00777168">
        <w:t>86%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SDGs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aspects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(CRC).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reporting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SDGs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coordinated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institutional</w:t>
      </w:r>
      <w:r w:rsidR="00245D96">
        <w:t xml:space="preserve"> </w:t>
      </w:r>
      <w:r w:rsidRPr="00777168">
        <w:t>structures</w:t>
      </w:r>
      <w:r w:rsidR="00245D96">
        <w:t xml:space="preserve"> </w:t>
      </w:r>
      <w:r w:rsidRPr="00777168">
        <w:t>using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model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Cluster</w:t>
      </w:r>
      <w:r w:rsidR="00245D96">
        <w:t xml:space="preserve"> </w:t>
      </w:r>
      <w:r w:rsidRPr="00777168">
        <w:t>groups,</w:t>
      </w:r>
      <w:r w:rsidR="00245D96">
        <w:t xml:space="preserve"> </w:t>
      </w:r>
      <w:r w:rsidRPr="00777168">
        <w:t>made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non-State</w:t>
      </w:r>
      <w:r w:rsidR="00245D96">
        <w:t xml:space="preserve"> </w:t>
      </w:r>
      <w:r w:rsidRPr="00777168">
        <w:t>Actors.</w:t>
      </w:r>
    </w:p>
    <w:p w14:paraId="22195F40" w14:textId="49E264B4" w:rsidR="00AB777E" w:rsidRPr="00777168" w:rsidRDefault="00AB777E" w:rsidP="00AB777E">
      <w:pPr>
        <w:pStyle w:val="SingleTxtG"/>
      </w:pPr>
      <w:r w:rsidRPr="00777168">
        <w:t>24.</w:t>
      </w:r>
      <w:r w:rsidRPr="00777168">
        <w:tab/>
        <w:t>The</w:t>
      </w:r>
      <w:r w:rsidR="00245D96">
        <w:t xml:space="preserve"> </w:t>
      </w:r>
      <w:r w:rsidRPr="00777168">
        <w:t>7NDP</w:t>
      </w:r>
      <w:r w:rsidR="00245D96">
        <w:t xml:space="preserve"> </w:t>
      </w:r>
      <w:r w:rsidRPr="00777168">
        <w:t>made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departure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sectoral-based</w:t>
      </w:r>
      <w:r w:rsidR="00245D96">
        <w:t xml:space="preserve"> </w:t>
      </w:r>
      <w:r w:rsidRPr="00777168">
        <w:t>planning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integrated</w:t>
      </w:r>
      <w:r w:rsidR="00245D96">
        <w:t xml:space="preserve"> </w:t>
      </w:r>
      <w:r w:rsidRPr="00777168">
        <w:t>(multisectoral)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approach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theme</w:t>
      </w:r>
      <w:r w:rsidR="00245D96">
        <w:t xml:space="preserve"> </w:t>
      </w:r>
      <w:r w:rsidR="00BB75FE">
        <w:t>“</w:t>
      </w:r>
      <w:r w:rsidRPr="00777168">
        <w:t>Accelerating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efforts</w:t>
      </w:r>
      <w:r w:rsidR="00245D96">
        <w:t xml:space="preserve"> </w:t>
      </w:r>
      <w:r w:rsidRPr="00777168">
        <w:t>towards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Vision</w:t>
      </w:r>
      <w:r w:rsidR="00245D96">
        <w:t xml:space="preserve"> </w:t>
      </w:r>
      <w:r w:rsidRPr="00777168">
        <w:t>2030</w:t>
      </w:r>
      <w:r w:rsidR="00245D96">
        <w:t xml:space="preserve"> </w:t>
      </w:r>
      <w:r w:rsidRPr="00777168">
        <w:t>without</w:t>
      </w:r>
      <w:r w:rsidR="00245D96">
        <w:t xml:space="preserve"> </w:t>
      </w:r>
      <w:r w:rsidRPr="00777168">
        <w:t>leaving</w:t>
      </w:r>
      <w:r w:rsidR="00245D96">
        <w:t xml:space="preserve"> </w:t>
      </w:r>
      <w:r w:rsidRPr="00777168">
        <w:t>anyone</w:t>
      </w:r>
      <w:r w:rsidR="00245D96">
        <w:t xml:space="preserve"> </w:t>
      </w:r>
      <w:r w:rsidRPr="00777168">
        <w:t>behind</w:t>
      </w:r>
      <w:r w:rsidR="00BB75FE">
        <w:t>”</w:t>
      </w:r>
      <w:r w:rsidRPr="00777168">
        <w:t>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approach</w:t>
      </w:r>
      <w:r w:rsidR="00245D96">
        <w:t xml:space="preserve"> </w:t>
      </w:r>
      <w:r w:rsidRPr="00777168">
        <w:t>recognised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interlinked</w:t>
      </w:r>
      <w:r w:rsidR="00245D96">
        <w:t xml:space="preserve"> </w:t>
      </w:r>
      <w:r w:rsidRPr="00777168">
        <w:t>nature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sustainable</w:t>
      </w:r>
      <w:r w:rsidR="00245D96">
        <w:t xml:space="preserve"> </w:t>
      </w:r>
      <w:r w:rsidRPr="00777168">
        <w:t>development,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calls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interventions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tackled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coordinated</w:t>
      </w:r>
      <w:r w:rsidR="00245D96">
        <w:t xml:space="preserve"> </w:t>
      </w:r>
      <w:r w:rsidRPr="00777168">
        <w:t>approach.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effect,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Plan,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specified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outcomes,</w:t>
      </w:r>
      <w:r w:rsidR="00245D96">
        <w:t xml:space="preserve"> </w:t>
      </w:r>
      <w:r w:rsidRPr="00777168">
        <w:t>outputs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attained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cost</w:t>
      </w:r>
      <w:r w:rsidR="00245D96">
        <w:t xml:space="preserve"> </w:t>
      </w:r>
      <w:r w:rsidRPr="00777168">
        <w:t>estimates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launched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process.</w:t>
      </w:r>
    </w:p>
    <w:p w14:paraId="100D919E" w14:textId="77777777" w:rsidR="00BB75FE" w:rsidRDefault="00AB777E" w:rsidP="00AB777E">
      <w:pPr>
        <w:pStyle w:val="SingleTxtG"/>
      </w:pPr>
      <w:r w:rsidRPr="00777168">
        <w:t>25.</w:t>
      </w:r>
      <w:r w:rsidRPr="00777168">
        <w:tab/>
        <w:t>Going</w:t>
      </w:r>
      <w:r w:rsidR="00245D96">
        <w:t xml:space="preserve"> </w:t>
      </w:r>
      <w:r w:rsidRPr="00777168">
        <w:t>forward,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Paper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preparation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Eighth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(8NDP).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objectives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identify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outline</w:t>
      </w:r>
      <w:r w:rsidR="00245D96">
        <w:t xml:space="preserve"> </w:t>
      </w:r>
      <w:r w:rsidRPr="00777168">
        <w:t>structural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basis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broad</w:t>
      </w:r>
      <w:r w:rsidR="00245D96">
        <w:t xml:space="preserve"> </w:t>
      </w:r>
      <w:r w:rsidRPr="00777168">
        <w:t>consultations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consensus</w:t>
      </w:r>
      <w:r w:rsidR="00245D96">
        <w:t xml:space="preserve"> </w:t>
      </w:r>
      <w:r w:rsidRPr="00777168">
        <w:t>building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stakeholders.</w:t>
      </w:r>
    </w:p>
    <w:p w14:paraId="23DBE3C7" w14:textId="5211CDB6" w:rsidR="00AB777E" w:rsidRPr="00777168" w:rsidRDefault="00AB777E" w:rsidP="00AB777E">
      <w:pPr>
        <w:pStyle w:val="SingleTxtG"/>
      </w:pPr>
      <w:r w:rsidRPr="00777168">
        <w:t>26.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Principle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Participation,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initial</w:t>
      </w:r>
      <w:r w:rsidR="00245D96">
        <w:t xml:space="preserve"> </w:t>
      </w:r>
      <w:r w:rsidRPr="00777168">
        <w:t>consultation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Participation,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procedures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Participation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schools,</w:t>
      </w:r>
      <w:r w:rsidR="00245D96">
        <w:t xml:space="preserve"> </w:t>
      </w:r>
      <w:r w:rsidRPr="00777168">
        <w:t>health,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governance</w:t>
      </w:r>
      <w:r w:rsidR="00245D96">
        <w:t xml:space="preserve"> </w:t>
      </w:r>
      <w:r w:rsidRPr="00777168">
        <w:t>systems.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draft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guideline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creation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parliament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lastRenderedPageBreak/>
        <w:t>develop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Save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Zambia.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forums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created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input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plan,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budget</w:t>
      </w:r>
      <w:r w:rsidR="00245D96">
        <w:t xml:space="preserve"> </w:t>
      </w:r>
      <w:r w:rsidRPr="00777168">
        <w:t>tracking.</w:t>
      </w:r>
    </w:p>
    <w:p w14:paraId="45BE1472" w14:textId="2AD384AC" w:rsidR="00AB777E" w:rsidRPr="00777168" w:rsidRDefault="00AB777E" w:rsidP="00AB777E">
      <w:pPr>
        <w:pStyle w:val="SingleTxtG"/>
      </w:pPr>
      <w:r w:rsidRPr="00777168">
        <w:t>27.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continued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engage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people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governance</w:t>
      </w:r>
      <w:r w:rsidR="00245D96">
        <w:t xml:space="preserve"> </w:t>
      </w:r>
      <w:r w:rsidRPr="00777168">
        <w:t>matters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holding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Annual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Summits,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instance</w:t>
      </w:r>
      <w:r w:rsidR="00245D96">
        <w:t xml:space="preserve"> </w:t>
      </w:r>
      <w:r w:rsidRPr="00777168">
        <w:t>during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commemoration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30th</w:t>
      </w:r>
      <w:r w:rsidR="00245D96">
        <w:t xml:space="preserve"> </w:t>
      </w:r>
      <w:r w:rsidRPr="00777168">
        <w:t>CRC</w:t>
      </w:r>
      <w:r w:rsidR="00245D96">
        <w:t xml:space="preserve"> </w:t>
      </w:r>
      <w:r w:rsidRPr="00777168">
        <w:t>anniversary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observation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mark</w:t>
      </w:r>
      <w:r w:rsidR="00245D96">
        <w:t xml:space="preserve"> </w:t>
      </w:r>
      <w:r w:rsidRPr="00777168">
        <w:t>days.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helped</w:t>
      </w:r>
      <w:r w:rsidR="00245D96">
        <w:t xml:space="preserve"> </w:t>
      </w:r>
      <w:r w:rsidRPr="00777168">
        <w:t>create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communities,</w:t>
      </w:r>
      <w:r w:rsidR="00245D96">
        <w:t xml:space="preserve"> </w:t>
      </w:r>
      <w:r w:rsidRPr="00777168">
        <w:t>schools,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10</w:t>
      </w:r>
      <w:r w:rsidR="00245D96">
        <w:t xml:space="preserve"> </w:t>
      </w:r>
      <w:r w:rsidRPr="00777168">
        <w:t>regional</w:t>
      </w:r>
      <w:r w:rsidR="00245D96">
        <w:t xml:space="preserve"> </w:t>
      </w:r>
      <w:r w:rsidRPr="00777168">
        <w:t>consultative</w:t>
      </w:r>
      <w:r w:rsidR="00245D96">
        <w:t xml:space="preserve"> </w:t>
      </w:r>
      <w:r w:rsidRPr="00777168">
        <w:t>meetings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formulation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review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policies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held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2012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2015;</w:t>
      </w:r>
      <w:r w:rsidR="00245D96">
        <w:t xml:space="preserve"> </w:t>
      </w:r>
      <w:r w:rsidRPr="00777168">
        <w:t>another</w:t>
      </w:r>
      <w:r w:rsidR="00245D96">
        <w:t xml:space="preserve"> </w:t>
      </w:r>
      <w:r w:rsidRPr="00777168">
        <w:t>10</w:t>
      </w:r>
      <w:r w:rsidR="00245D96">
        <w:t xml:space="preserve"> </w:t>
      </w:r>
      <w:r w:rsidRPr="00777168">
        <w:t>consultative</w:t>
      </w:r>
      <w:r w:rsidR="00245D96">
        <w:t xml:space="preserve"> </w:t>
      </w:r>
      <w:r w:rsidRPr="00777168">
        <w:t>meetings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held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consult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people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reporting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2015</w:t>
      </w:r>
      <w:r w:rsidR="00245D96">
        <w:t xml:space="preserve"> </w:t>
      </w:r>
      <w:r w:rsidRPr="00777168">
        <w:t>–</w:t>
      </w:r>
      <w:r w:rsidR="00245D96">
        <w:t xml:space="preserve"> </w:t>
      </w:r>
      <w:r w:rsidRPr="00777168">
        <w:t>2017.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Symposiums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held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10</w:t>
      </w:r>
      <w:r w:rsidR="00245D96">
        <w:t xml:space="preserve"> </w:t>
      </w:r>
      <w:r w:rsidRPr="00777168">
        <w:t>provinces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commemorate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30th</w:t>
      </w:r>
      <w:r w:rsidR="00245D96">
        <w:t xml:space="preserve"> </w:t>
      </w:r>
      <w:r w:rsidRPr="00777168">
        <w:t>Anniversary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African</w:t>
      </w:r>
      <w:r w:rsidR="00245D96">
        <w:t xml:space="preserve"> </w:t>
      </w:r>
      <w:r w:rsidRPr="00777168">
        <w:t>Charter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World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Day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2020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theme</w:t>
      </w:r>
      <w:r w:rsidR="00245D96">
        <w:t xml:space="preserve"> </w:t>
      </w:r>
      <w:r w:rsidR="00BB75FE">
        <w:t>“</w:t>
      </w:r>
      <w:r w:rsidRPr="00777168">
        <w:t>Reimagining</w:t>
      </w:r>
      <w:r w:rsidR="00245D96">
        <w:t xml:space="preserve"> </w:t>
      </w:r>
      <w:r w:rsidRPr="00777168">
        <w:t>our</w:t>
      </w:r>
      <w:r w:rsidR="00245D96">
        <w:t xml:space="preserve"> </w:t>
      </w:r>
      <w:r w:rsidRPr="00777168">
        <w:t>Future</w:t>
      </w:r>
      <w:r w:rsidR="00BB75FE">
        <w:t>”</w:t>
      </w:r>
      <w:r w:rsidRPr="00777168">
        <w:t>.</w:t>
      </w:r>
    </w:p>
    <w:p w14:paraId="2B44FCF4" w14:textId="77777777" w:rsidR="00BB75FE" w:rsidRDefault="00AB777E" w:rsidP="00777168">
      <w:pPr>
        <w:pStyle w:val="HChG"/>
      </w:pPr>
      <w:bookmarkStart w:id="4" w:name="_Toc63937962"/>
      <w:r w:rsidRPr="00777168">
        <w:tab/>
        <w:t>II.</w:t>
      </w:r>
      <w:r w:rsidRPr="00777168">
        <w:tab/>
        <w:t>Rights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optional</w:t>
      </w:r>
      <w:r w:rsidR="00245D96">
        <w:t xml:space="preserve"> </w:t>
      </w:r>
      <w:r w:rsidRPr="00777168">
        <w:t>protocols</w:t>
      </w:r>
      <w:bookmarkEnd w:id="4"/>
    </w:p>
    <w:p w14:paraId="3B892F6D" w14:textId="77777777" w:rsidR="00BB75FE" w:rsidRDefault="00AB777E" w:rsidP="00777168">
      <w:pPr>
        <w:pStyle w:val="H1G"/>
      </w:pPr>
      <w:bookmarkStart w:id="5" w:name="_Toc63937963"/>
      <w:r w:rsidRPr="00777168">
        <w:tab/>
        <w:t>A.</w:t>
      </w:r>
      <w:r w:rsidRPr="00777168">
        <w:tab/>
        <w:t>General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4,</w:t>
      </w:r>
      <w:r w:rsidR="00245D96">
        <w:t xml:space="preserve"> </w:t>
      </w:r>
      <w:r w:rsidRPr="00777168">
        <w:t>42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44</w:t>
      </w:r>
      <w:r w:rsidR="00245D96">
        <w:t xml:space="preserve"> </w:t>
      </w:r>
      <w:r w:rsidRPr="00777168">
        <w:t>(6))</w:t>
      </w:r>
      <w:bookmarkEnd w:id="5"/>
    </w:p>
    <w:p w14:paraId="6211C93C" w14:textId="77777777" w:rsidR="00BB75FE" w:rsidRDefault="00AB777E" w:rsidP="00777168">
      <w:pPr>
        <w:pStyle w:val="H1G"/>
      </w:pPr>
      <w:bookmarkStart w:id="6" w:name="_Toc63937964"/>
      <w:r w:rsidRPr="00777168">
        <w:tab/>
      </w:r>
      <w:r w:rsidRPr="00777168">
        <w:tab/>
        <w:t>Comprehensive</w:t>
      </w:r>
      <w:r w:rsidR="00245D96">
        <w:t xml:space="preserve"> </w:t>
      </w:r>
      <w:r w:rsidRPr="00777168">
        <w:t>policy,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coordination</w:t>
      </w:r>
      <w:bookmarkEnd w:id="6"/>
    </w:p>
    <w:p w14:paraId="4CA9F93A" w14:textId="77777777" w:rsidR="00BB75FE" w:rsidRDefault="00AB777E" w:rsidP="00777168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84730A6" w14:textId="77777777" w:rsidR="00BB75FE" w:rsidRDefault="00AB777E" w:rsidP="00AB777E">
      <w:pPr>
        <w:pStyle w:val="SingleTxtG"/>
      </w:pPr>
      <w:r w:rsidRPr="00777168">
        <w:t>28.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timeline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adoption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consultative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drafting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concluded.</w:t>
      </w:r>
      <w:r w:rsidR="00BB75FE">
        <w:t xml:space="preserve"> </w:t>
      </w:r>
      <w:r w:rsidRPr="00777168">
        <w:t>The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subjected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meetings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discussed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Cabinet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(CLC)</w:t>
      </w:r>
      <w:r w:rsidR="00245D96">
        <w:t xml:space="preserve"> </w:t>
      </w:r>
      <w:r w:rsidRPr="00777168">
        <w:t>meeting</w:t>
      </w:r>
      <w:r w:rsidR="00245D96">
        <w:t xml:space="preserve"> </w:t>
      </w:r>
      <w:r w:rsidRPr="00777168">
        <w:t>during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first</w:t>
      </w:r>
      <w:r w:rsidR="00245D96">
        <w:t xml:space="preserve"> </w:t>
      </w:r>
      <w:r w:rsidRPr="00777168">
        <w:t>quarter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2021.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listed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tabled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parliament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first</w:t>
      </w:r>
      <w:r w:rsidR="00245D96">
        <w:t xml:space="preserve"> </w:t>
      </w:r>
      <w:r w:rsidRPr="00777168">
        <w:t>2021</w:t>
      </w:r>
      <w:r w:rsidR="00245D96">
        <w:t xml:space="preserve"> </w:t>
      </w:r>
      <w:r w:rsidRPr="00777168">
        <w:t>sitting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enactment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expected</w:t>
      </w:r>
      <w:r w:rsidR="00245D96">
        <w:t xml:space="preserve"> </w:t>
      </w:r>
      <w:r w:rsidRPr="00777168">
        <w:t>before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adjournment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parliament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May,</w:t>
      </w:r>
      <w:r w:rsidR="00245D96">
        <w:t xml:space="preserve"> </w:t>
      </w:r>
      <w:r w:rsidRPr="00777168">
        <w:t>2021.</w:t>
      </w:r>
    </w:p>
    <w:p w14:paraId="14B6F84C" w14:textId="2FCAF5DF" w:rsidR="00AB777E" w:rsidRPr="00777168" w:rsidRDefault="00AB777E" w:rsidP="00AB777E">
      <w:pPr>
        <w:pStyle w:val="SingleTxtG"/>
      </w:pPr>
      <w:r w:rsidRPr="00777168">
        <w:t>29.</w:t>
      </w:r>
      <w:r w:rsidRPr="00777168">
        <w:tab/>
        <w:t>The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repeal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Legitimacy</w:t>
      </w:r>
      <w:r w:rsidR="00245D96">
        <w:t xml:space="preserve"> </w:t>
      </w:r>
      <w:r w:rsidRPr="00777168">
        <w:t>Act,</w:t>
      </w:r>
      <w:r w:rsidR="00245D96">
        <w:t xml:space="preserve"> </w:t>
      </w:r>
      <w:r w:rsidRPr="00777168">
        <w:t>1929,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Adoption</w:t>
      </w:r>
      <w:r w:rsidR="00245D96">
        <w:t xml:space="preserve"> </w:t>
      </w:r>
      <w:r w:rsidRPr="00777168">
        <w:t>Act,</w:t>
      </w:r>
      <w:r w:rsidR="00245D96">
        <w:t xml:space="preserve"> </w:t>
      </w:r>
      <w:r w:rsidRPr="00777168">
        <w:t>1956,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Juveniles</w:t>
      </w:r>
      <w:r w:rsidR="00245D96">
        <w:t xml:space="preserve"> </w:t>
      </w:r>
      <w:r w:rsidRPr="00777168">
        <w:t>Act,1956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Affiliation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Maintenance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Act,</w:t>
      </w:r>
      <w:r w:rsidR="00245D96">
        <w:t xml:space="preserve"> </w:t>
      </w:r>
      <w:r w:rsidRPr="00777168">
        <w:t>1989.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objective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incorporate</w:t>
      </w:r>
      <w:r w:rsidR="00245D96">
        <w:t xml:space="preserve"> </w:t>
      </w:r>
      <w:r w:rsidRPr="00777168">
        <w:t>regional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includes</w:t>
      </w:r>
      <w:r w:rsidR="00245D96">
        <w:t xml:space="preserve"> </w:t>
      </w:r>
      <w:r w:rsidRPr="00777168">
        <w:t>domestication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UNCRC,</w:t>
      </w:r>
      <w:r w:rsidR="00245D96">
        <w:t xml:space="preserve"> </w:t>
      </w:r>
      <w:r w:rsidRPr="00777168">
        <w:t>African</w:t>
      </w:r>
      <w:r w:rsidR="00245D96">
        <w:t xml:space="preserve"> </w:t>
      </w:r>
      <w:r w:rsidRPr="00777168">
        <w:t>Charter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Rights,</w:t>
      </w:r>
      <w:r w:rsidR="00245D96">
        <w:t xml:space="preserve"> </w:t>
      </w:r>
      <w:r w:rsidRPr="00777168">
        <w:t>Hague</w:t>
      </w:r>
      <w:r w:rsidR="00245D96">
        <w:t xml:space="preserve"> </w:t>
      </w:r>
      <w:r w:rsidRPr="00777168">
        <w:t>Conventions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Intercountry</w:t>
      </w:r>
      <w:r w:rsidR="00245D96">
        <w:t xml:space="preserve"> </w:t>
      </w:r>
      <w:r w:rsidRPr="00777168">
        <w:t>Adoptions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Abductions.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may</w:t>
      </w:r>
      <w:r w:rsidR="00245D96">
        <w:t xml:space="preserve"> </w:t>
      </w:r>
      <w:r w:rsidRPr="00777168">
        <w:t>wish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note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consultation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spearheaded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Commission</w:t>
      </w:r>
      <w:r w:rsidR="00245D96">
        <w:t xml:space="preserve"> </w:t>
      </w:r>
      <w:r w:rsidRPr="00777168">
        <w:t>(ZLDC).</w:t>
      </w:r>
    </w:p>
    <w:p w14:paraId="7C2B47FA" w14:textId="77777777" w:rsidR="00BB75FE" w:rsidRDefault="00AB777E" w:rsidP="00777168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416B610" w14:textId="382DD920" w:rsidR="00BB75FE" w:rsidRDefault="00AB777E" w:rsidP="00AB777E">
      <w:pPr>
        <w:pStyle w:val="SingleTxtG"/>
      </w:pPr>
      <w:r w:rsidRPr="00777168">
        <w:t>30.</w:t>
      </w:r>
      <w:r w:rsidRPr="00777168">
        <w:tab/>
      </w:r>
      <w:r w:rsidR="00643395" w:rsidRPr="00777168">
        <w:t>On</w:t>
      </w:r>
      <w:r w:rsidR="00643395">
        <w:t xml:space="preserve"> </w:t>
      </w:r>
      <w:r w:rsidRPr="00777168">
        <w:t>how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(2015)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implemented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coordination</w:t>
      </w:r>
      <w:r w:rsidR="00245D96">
        <w:t xml:space="preserve"> </w:t>
      </w:r>
      <w:r w:rsidRPr="00777168">
        <w:t>mechanisms,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upon</w:t>
      </w:r>
      <w:r w:rsidR="00245D96">
        <w:t xml:space="preserve"> </w:t>
      </w:r>
      <w:r w:rsidRPr="00777168">
        <w:t>approval,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undertook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nationwide</w:t>
      </w:r>
      <w:r w:rsidR="00245D96">
        <w:t xml:space="preserve"> </w:t>
      </w:r>
      <w:r w:rsidRPr="00777168">
        <w:t>dissemination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Provinces,</w:t>
      </w:r>
      <w:r w:rsidR="00245D96">
        <w:t xml:space="preserve"> </w:t>
      </w:r>
      <w:r w:rsidRPr="00777168">
        <w:t>sixty</w:t>
      </w:r>
      <w:r w:rsidR="00245D96">
        <w:t xml:space="preserve"> </w:t>
      </w:r>
      <w:r w:rsidRPr="00777168">
        <w:t>provincial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dissemination</w:t>
      </w:r>
      <w:r w:rsidR="00245D96">
        <w:t xml:space="preserve"> </w:t>
      </w:r>
      <w:r w:rsidRPr="00777168">
        <w:t>meetings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held.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monitoring</w:t>
      </w:r>
      <w:r w:rsidR="00245D96">
        <w:t xml:space="preserve"> </w:t>
      </w:r>
      <w:r w:rsidRPr="00777168">
        <w:t>mechanism,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Action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2015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disseminated</w:t>
      </w:r>
      <w:r w:rsidR="00245D96">
        <w:t xml:space="preserve"> </w:t>
      </w:r>
      <w:r w:rsidRPr="00777168">
        <w:t>alongside.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effective</w:t>
      </w:r>
      <w:r w:rsidR="00245D96">
        <w:t xml:space="preserve"> </w:t>
      </w:r>
      <w:r w:rsidRPr="00777168">
        <w:t>coordination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projects,</w:t>
      </w:r>
      <w:r w:rsidR="00245D96">
        <w:t xml:space="preserve"> </w:t>
      </w:r>
      <w:r w:rsidRPr="00777168">
        <w:t>Coordinating</w:t>
      </w:r>
      <w:r w:rsidR="00245D96">
        <w:t xml:space="preserve"> </w:t>
      </w:r>
      <w:r w:rsidRPr="00777168">
        <w:t>Committees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established,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Coordinating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(NCCC)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national,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District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Committees</w:t>
      </w:r>
      <w:r w:rsidR="00245D96">
        <w:t xml:space="preserve"> </w:t>
      </w:r>
      <w:r w:rsidRPr="00777168">
        <w:t>(DCPC)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district</w:t>
      </w:r>
      <w:r w:rsidR="00245D96">
        <w:t xml:space="preserve"> </w:t>
      </w:r>
      <w:r w:rsidRPr="00777168">
        <w:t>levels.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responsible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planning,</w:t>
      </w:r>
      <w:r w:rsidR="00245D96">
        <w:t xml:space="preserve"> </w:t>
      </w:r>
      <w:r w:rsidRPr="00777168">
        <w:t>implementation,</w:t>
      </w:r>
      <w:r w:rsidR="00245D96">
        <w:t xml:space="preserve"> </w:t>
      </w:r>
      <w:r w:rsidRPr="00777168">
        <w:t>monitoring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resource</w:t>
      </w:r>
      <w:r w:rsidR="00245D96">
        <w:t xml:space="preserve"> </w:t>
      </w:r>
      <w:r w:rsidRPr="00777168">
        <w:t>mobilization,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bring</w:t>
      </w:r>
      <w:r w:rsidR="00245D96">
        <w:t xml:space="preserve"> </w:t>
      </w:r>
      <w:r w:rsidRPr="00777168">
        <w:t>together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non-State</w:t>
      </w:r>
      <w:r w:rsidR="00245D96">
        <w:t xml:space="preserve"> </w:t>
      </w:r>
      <w:r w:rsidRPr="00777168">
        <w:t>Actors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development.</w:t>
      </w:r>
    </w:p>
    <w:p w14:paraId="1A7F1F19" w14:textId="23753FA1" w:rsidR="00AB777E" w:rsidRPr="00777168" w:rsidRDefault="00AB777E" w:rsidP="00AB777E">
      <w:pPr>
        <w:pStyle w:val="SingleTxtG"/>
      </w:pPr>
      <w:r w:rsidRPr="00777168">
        <w:t>31.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Standards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OVC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(2016).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minimum</w:t>
      </w:r>
      <w:r w:rsidR="00245D96">
        <w:t xml:space="preserve"> </w:t>
      </w:r>
      <w:r w:rsidRPr="00777168">
        <w:t>standards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OVCs.</w:t>
      </w:r>
    </w:p>
    <w:p w14:paraId="5ABA991E" w14:textId="77777777" w:rsidR="00BB75FE" w:rsidRDefault="00AB777E" w:rsidP="00777168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D52F6EC" w14:textId="49742645" w:rsidR="00BB75FE" w:rsidRDefault="00AB777E" w:rsidP="00AB777E">
      <w:pPr>
        <w:pStyle w:val="SingleTxtG"/>
      </w:pPr>
      <w:r w:rsidRPr="00777168">
        <w:t>32.</w:t>
      </w:r>
      <w:r w:rsidRPr="00777168">
        <w:tab/>
      </w:r>
      <w:r w:rsidR="00643395" w:rsidRPr="00777168">
        <w:t>On</w:t>
      </w:r>
      <w:r w:rsidR="00643395">
        <w:t xml:space="preserve"> </w:t>
      </w:r>
      <w:r w:rsidRPr="00777168">
        <w:t>the</w:t>
      </w:r>
      <w:r w:rsidR="00245D96">
        <w:t xml:space="preserve"> </w:t>
      </w:r>
      <w:r w:rsidRPr="00777168">
        <w:t>coordination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division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mandates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MYSCD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Ministry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(MOJ),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Gazette</w:t>
      </w:r>
      <w:r w:rsidR="00245D96">
        <w:t xml:space="preserve"> </w:t>
      </w:r>
      <w:r w:rsidRPr="00777168">
        <w:t>Notice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836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2016,</w:t>
      </w:r>
      <w:r w:rsidR="00245D96">
        <w:t xml:space="preserve"> </w:t>
      </w:r>
      <w:r w:rsidRPr="00777168">
        <w:t>outlines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functions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follows;</w:t>
      </w:r>
      <w:r w:rsidR="00245D96">
        <w:t xml:space="preserve"> </w:t>
      </w:r>
      <w:r w:rsidRPr="00777168">
        <w:t>MYSCD</w:t>
      </w:r>
      <w:r w:rsidR="00245D96">
        <w:t xml:space="preserve"> </w:t>
      </w:r>
      <w:r w:rsidR="00BB75FE">
        <w:t>–</w:t>
      </w:r>
      <w:r w:rsidR="00245D96">
        <w:t xml:space="preserve"> </w:t>
      </w:r>
      <w:r w:rsidRPr="00777168">
        <w:lastRenderedPageBreak/>
        <w:t>Child</w:t>
      </w:r>
      <w:r w:rsidR="00245D96">
        <w:t xml:space="preserve"> </w:t>
      </w:r>
      <w:r w:rsidRPr="00777168">
        <w:t>Development,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Policy,</w:t>
      </w:r>
      <w:r w:rsidR="00245D96">
        <w:t xml:space="preserve"> </w:t>
      </w:r>
      <w:r w:rsidRPr="00777168">
        <w:t>Coordination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Youth</w:t>
      </w:r>
      <w:r w:rsidR="00245D96">
        <w:t xml:space="preserve"> </w:t>
      </w:r>
      <w:r w:rsidRPr="00777168">
        <w:t>organization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Coordinating</w:t>
      </w:r>
      <w:r w:rsidR="00245D96">
        <w:t xml:space="preserve"> </w:t>
      </w:r>
      <w:r w:rsidRPr="00777168">
        <w:t>Sport</w:t>
      </w:r>
      <w:r w:rsidR="00245D96">
        <w:t xml:space="preserve"> </w:t>
      </w:r>
      <w:r w:rsidRPr="00777168">
        <w:t>Organization,</w:t>
      </w:r>
      <w:r w:rsidR="00245D96">
        <w:t xml:space="preserve"> </w:t>
      </w:r>
      <w:r w:rsidRPr="00777168">
        <w:t>Sports</w:t>
      </w:r>
      <w:r w:rsidR="00245D96">
        <w:t xml:space="preserve"> </w:t>
      </w:r>
      <w:r w:rsidRPr="00777168">
        <w:t>Development,</w:t>
      </w:r>
      <w:r w:rsidR="00245D96">
        <w:t xml:space="preserve"> </w:t>
      </w:r>
      <w:r w:rsidRPr="00777168">
        <w:t>Sport</w:t>
      </w:r>
      <w:r w:rsidR="00245D96">
        <w:t xml:space="preserve"> </w:t>
      </w:r>
      <w:r w:rsidRPr="00777168">
        <w:t>Policy,</w:t>
      </w:r>
      <w:r w:rsidR="00245D96">
        <w:t xml:space="preserve"> </w:t>
      </w:r>
      <w:r w:rsidRPr="00777168">
        <w:t>Street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Youth</w:t>
      </w:r>
      <w:r w:rsidR="00245D96">
        <w:t xml:space="preserve"> </w:t>
      </w:r>
      <w:r w:rsidRPr="00777168">
        <w:t>Entrepreneurship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MOJ</w:t>
      </w:r>
      <w:r w:rsidR="00245D96">
        <w:t xml:space="preserve"> </w:t>
      </w:r>
      <w:r w:rsidR="00BB75FE">
        <w:t>–</w:t>
      </w:r>
      <w:r w:rsidR="00245D96">
        <w:t xml:space="preserve"> </w:t>
      </w:r>
      <w:r w:rsidRPr="00777168">
        <w:t>Agreements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Administration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Estates,</w:t>
      </w:r>
      <w:r w:rsidR="00245D96">
        <w:t xml:space="preserve"> </w:t>
      </w:r>
      <w:r w:rsidRPr="00777168">
        <w:t>Human</w:t>
      </w:r>
      <w:r w:rsidR="00245D96">
        <w:t xml:space="preserve"> </w:t>
      </w:r>
      <w:r w:rsidRPr="00777168">
        <w:t>Rights,</w:t>
      </w:r>
      <w:r w:rsidR="00245D96">
        <w:t xml:space="preserve"> </w:t>
      </w:r>
      <w:r w:rsidRPr="00777168">
        <w:t>Domestication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Treaties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Conventions,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Revision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Reform,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Advice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Policy,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Law.</w:t>
      </w:r>
    </w:p>
    <w:p w14:paraId="3595EBE3" w14:textId="439103FE" w:rsidR="00AB777E" w:rsidRPr="00777168" w:rsidRDefault="00AB777E" w:rsidP="00AB777E">
      <w:pPr>
        <w:pStyle w:val="SingleTxtG"/>
      </w:pPr>
      <w:r w:rsidRPr="00777168">
        <w:t>33.</w:t>
      </w:r>
      <w:r w:rsidRPr="00777168">
        <w:tab/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enactment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Ratification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Agreements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34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2016,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separates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mandates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two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placing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responsibilities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reporting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bodies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UNCRC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Minister</w:t>
      </w:r>
      <w:r w:rsidR="00245D96">
        <w:t xml:space="preserve"> </w:t>
      </w:r>
      <w:r w:rsidRPr="00777168">
        <w:t>responsible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subject</w:t>
      </w:r>
      <w:r w:rsidR="00245D96">
        <w:t xml:space="preserve"> </w:t>
      </w:r>
      <w:r w:rsidRPr="00777168">
        <w:t>matter.</w:t>
      </w:r>
    </w:p>
    <w:p w14:paraId="040D9484" w14:textId="77777777" w:rsidR="00BB75FE" w:rsidRDefault="00AB777E" w:rsidP="00777168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B387830" w14:textId="77777777" w:rsidR="00BB75FE" w:rsidRDefault="00AB777E" w:rsidP="00AB777E">
      <w:pPr>
        <w:pStyle w:val="SingleTxtG"/>
      </w:pPr>
      <w:r w:rsidRPr="00777168">
        <w:t>34.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update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functioning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Council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Services,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had</w:t>
      </w:r>
      <w:r w:rsidR="00245D96">
        <w:t xml:space="preserve"> </w:t>
      </w:r>
      <w:r w:rsidRPr="00777168">
        <w:t>started</w:t>
      </w:r>
      <w:r w:rsidR="00245D96">
        <w:t xml:space="preserve"> </w:t>
      </w:r>
      <w:r w:rsidRPr="00777168">
        <w:t>working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Council,</w:t>
      </w:r>
      <w:r w:rsidR="00245D96">
        <w:t xml:space="preserve"> </w:t>
      </w:r>
      <w:r w:rsidRPr="00777168">
        <w:t>however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stopped</w:t>
      </w:r>
      <w:r w:rsidR="00245D96">
        <w:t xml:space="preserve"> </w:t>
      </w:r>
      <w:r w:rsidRPr="00777168">
        <w:t>after</w:t>
      </w:r>
      <w:r w:rsidR="00245D96">
        <w:t xml:space="preserve"> </w:t>
      </w:r>
      <w:r w:rsidRPr="00777168">
        <w:t>nationwide</w:t>
      </w:r>
      <w:r w:rsidR="00245D96">
        <w:t xml:space="preserve"> </w:t>
      </w:r>
      <w:r w:rsidRPr="00777168">
        <w:t>consultation.</w:t>
      </w:r>
      <w:r w:rsidR="00245D96">
        <w:t xml:space="preserve"> </w:t>
      </w:r>
      <w:r w:rsidRPr="00777168">
        <w:t>Instead,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worked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strengthening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existing</w:t>
      </w:r>
      <w:r w:rsidR="00245D96">
        <w:t xml:space="preserve"> </w:t>
      </w:r>
      <w:r w:rsidRPr="00777168">
        <w:t>roles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Welfare.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some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functions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powers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proposed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council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realigned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light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impending</w:t>
      </w:r>
      <w:r w:rsidR="00245D96">
        <w:t xml:space="preserve"> </w:t>
      </w:r>
      <w:r w:rsidRPr="00777168">
        <w:t>enactment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Bill.</w:t>
      </w:r>
    </w:p>
    <w:p w14:paraId="56E09F38" w14:textId="77777777" w:rsidR="00BB75FE" w:rsidRDefault="00AB777E" w:rsidP="00777168">
      <w:pPr>
        <w:pStyle w:val="H1G"/>
      </w:pPr>
      <w:bookmarkStart w:id="7" w:name="_Toc63937965"/>
      <w:r w:rsidRPr="00777168">
        <w:tab/>
      </w:r>
      <w:r w:rsidRPr="00777168">
        <w:tab/>
        <w:t>Data</w:t>
      </w:r>
      <w:r w:rsidR="00245D96">
        <w:t xml:space="preserve"> </w:t>
      </w:r>
      <w:r w:rsidRPr="00777168">
        <w:t>collection</w:t>
      </w:r>
      <w:bookmarkEnd w:id="7"/>
    </w:p>
    <w:p w14:paraId="185AB329" w14:textId="7067BD93" w:rsidR="00AB777E" w:rsidRPr="00777168" w:rsidRDefault="00AB777E" w:rsidP="00777168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5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A97D94C" w14:textId="226DFAEB" w:rsidR="00AB777E" w:rsidRPr="00777168" w:rsidRDefault="00AB777E" w:rsidP="00AB777E">
      <w:pPr>
        <w:pStyle w:val="SingleTxtG"/>
      </w:pPr>
      <w:r w:rsidRPr="00777168">
        <w:t>35.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taken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collection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disaggregated</w:t>
      </w:r>
      <w:r w:rsidR="00245D96">
        <w:t xml:space="preserve"> </w:t>
      </w:r>
      <w:r w:rsidRPr="00777168">
        <w:t>data,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Statistics</w:t>
      </w:r>
      <w:r w:rsidR="00245D96">
        <w:t xml:space="preserve"> </w:t>
      </w:r>
      <w:r w:rsidRPr="00777168">
        <w:t>Act,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came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effect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September,</w:t>
      </w:r>
      <w:r w:rsidR="00245D96">
        <w:t xml:space="preserve"> </w:t>
      </w:r>
      <w:r w:rsidRPr="00777168">
        <w:t>2020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signing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Statutory</w:t>
      </w:r>
      <w:r w:rsidR="00245D96">
        <w:t xml:space="preserve"> </w:t>
      </w:r>
      <w:r w:rsidRPr="00777168">
        <w:t>Instrument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gazetting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commencement</w:t>
      </w:r>
      <w:r w:rsidR="00245D96">
        <w:t xml:space="preserve"> </w:t>
      </w:r>
      <w:r w:rsidRPr="00777168">
        <w:t>order.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establishes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Integrated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Statistical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(INSS),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mechanisms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coordination,</w:t>
      </w:r>
      <w:r w:rsidR="00245D96">
        <w:t xml:space="preserve"> </w:t>
      </w:r>
      <w:r w:rsidRPr="00777168">
        <w:t>collection,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dissemination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statistics,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promotes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statistical</w:t>
      </w:r>
      <w:r w:rsidR="00245D96">
        <w:t xml:space="preserve"> </w:t>
      </w:r>
      <w:r w:rsidRPr="00777168">
        <w:t>data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levels.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creation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Statistics</w:t>
      </w:r>
      <w:r w:rsidR="00245D96">
        <w:t xml:space="preserve"> </w:t>
      </w:r>
      <w:r w:rsidRPr="00777168">
        <w:t>Agency</w:t>
      </w:r>
      <w:r w:rsidR="00245D96">
        <w:t xml:space="preserve"> </w:t>
      </w:r>
      <w:r w:rsidRPr="00777168">
        <w:t>(ZAMSTATS)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improved</w:t>
      </w:r>
      <w:r w:rsidR="00245D96">
        <w:t xml:space="preserve"> </w:t>
      </w:r>
      <w:r w:rsidRPr="00777168">
        <w:t>data</w:t>
      </w:r>
      <w:r w:rsidR="00245D96">
        <w:t xml:space="preserve"> </w:t>
      </w:r>
      <w:r w:rsidRPr="00777168">
        <w:t>collection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analysis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institution</w:t>
      </w:r>
      <w:r w:rsidR="00245D96">
        <w:t xml:space="preserve"> </w:t>
      </w:r>
      <w:r w:rsidRPr="00777168">
        <w:t>level.</w:t>
      </w:r>
    </w:p>
    <w:p w14:paraId="49798ECF" w14:textId="77777777" w:rsidR="00BB75FE" w:rsidRDefault="00AB777E" w:rsidP="00AB777E">
      <w:pPr>
        <w:pStyle w:val="SingleTxtG"/>
      </w:pPr>
      <w:r w:rsidRPr="00777168">
        <w:t>36.</w:t>
      </w:r>
      <w:r w:rsidRPr="00777168">
        <w:tab/>
        <w:t>Further,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embarked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developing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robust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(MIS)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enhance</w:t>
      </w:r>
      <w:r w:rsidR="00245D96">
        <w:t xml:space="preserve"> </w:t>
      </w:r>
      <w:r w:rsidRPr="00777168">
        <w:t>data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indicator</w:t>
      </w:r>
      <w:r w:rsidR="00245D96">
        <w:t xml:space="preserve"> </w:t>
      </w:r>
      <w:r w:rsidRPr="00777168">
        <w:t>tracking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levels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vulnerability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provision.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build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this,</w:t>
      </w:r>
      <w:r w:rsidR="00245D96">
        <w:t xml:space="preserve"> </w:t>
      </w:r>
      <w:r w:rsidRPr="00777168">
        <w:t>individual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databases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Care,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Case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Ending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since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collection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disaggregated</w:t>
      </w:r>
      <w:r w:rsidR="00245D96">
        <w:t xml:space="preserve"> </w:t>
      </w:r>
      <w:r w:rsidRPr="00777168">
        <w:t>data.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Integrated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(ZISPIS)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manage</w:t>
      </w:r>
      <w:r w:rsidR="00245D96">
        <w:t xml:space="preserve"> </w:t>
      </w:r>
      <w:r w:rsidRPr="00777168">
        <w:t>data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payment</w:t>
      </w:r>
      <w:r w:rsidR="00245D96">
        <w:t xml:space="preserve"> </w:t>
      </w:r>
      <w:r w:rsidRPr="00777168">
        <w:t>systems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beneficiaries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children.</w:t>
      </w:r>
    </w:p>
    <w:p w14:paraId="5F3C13D7" w14:textId="77777777" w:rsidR="00BB75FE" w:rsidRDefault="00AB777E" w:rsidP="00AB777E">
      <w:pPr>
        <w:pStyle w:val="SingleTxtG"/>
      </w:pPr>
      <w:r w:rsidRPr="00777168">
        <w:t>37.</w:t>
      </w:r>
      <w:r w:rsidRPr="00777168">
        <w:tab/>
        <w:t>Furthermore,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Enhancement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(ZEEP)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component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targeted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improving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(EMIS).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component</w:t>
      </w:r>
      <w:r w:rsidR="00245D96">
        <w:t xml:space="preserve"> </w:t>
      </w:r>
      <w:r w:rsidRPr="00777168">
        <w:t>aims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improving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collected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well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reducing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time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takes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collect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data.</w:t>
      </w:r>
    </w:p>
    <w:p w14:paraId="15CE7009" w14:textId="5768817A" w:rsidR="00AB777E" w:rsidRPr="00777168" w:rsidRDefault="00AB777E" w:rsidP="00AB777E">
      <w:pPr>
        <w:pStyle w:val="SingleTxtG"/>
      </w:pPr>
      <w:r w:rsidRPr="00777168">
        <w:t>38.</w:t>
      </w:r>
      <w:r w:rsidRPr="00777168">
        <w:tab/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collection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data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tandem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Article</w:t>
      </w:r>
      <w:r w:rsidR="00245D96">
        <w:t xml:space="preserve"> </w:t>
      </w:r>
      <w:r w:rsidRPr="00777168">
        <w:t>31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UNCRPD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requires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data</w:t>
      </w:r>
      <w:r w:rsidR="00245D96">
        <w:t xml:space="preserve"> </w:t>
      </w:r>
      <w:r w:rsidRPr="00777168">
        <w:t>collection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distribution.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Act,</w:t>
      </w:r>
      <w:r w:rsidR="00245D96">
        <w:t xml:space="preserve"> </w:t>
      </w:r>
      <w:r w:rsidRPr="00777168">
        <w:t>Section</w:t>
      </w:r>
      <w:r w:rsidR="00245D96">
        <w:t xml:space="preserve"> </w:t>
      </w:r>
      <w:r w:rsidRPr="00777168">
        <w:t>14(2)</w:t>
      </w:r>
      <w:r w:rsidR="00245D96">
        <w:t xml:space="preserve"> </w:t>
      </w:r>
      <w:r w:rsidRPr="00777168">
        <w:t>mandates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Agency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(ZAPD)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keep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maintain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register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Disabilities,</w:t>
      </w:r>
      <w:r w:rsidR="00245D96">
        <w:t xml:space="preserve"> </w:t>
      </w:r>
      <w:r w:rsidRPr="00777168">
        <w:t>Section</w:t>
      </w:r>
      <w:r w:rsidR="00245D96">
        <w:t xml:space="preserve"> </w:t>
      </w:r>
      <w:r w:rsidRPr="00777168">
        <w:t>14(4),</w:t>
      </w:r>
      <w:r w:rsidR="00245D96">
        <w:t xml:space="preserve"> </w:t>
      </w:r>
      <w:r w:rsidRPr="00777168">
        <w:t>requires</w:t>
      </w:r>
      <w:r w:rsidR="00245D96">
        <w:t xml:space="preserve"> </w:t>
      </w:r>
      <w:r w:rsidRPr="00777168">
        <w:t>ZAPD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maintain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collaboration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Statistical</w:t>
      </w:r>
      <w:r w:rsidR="00245D96">
        <w:t xml:space="preserve"> </w:t>
      </w:r>
      <w:r w:rsidRPr="00777168">
        <w:t>Agency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maintaining</w:t>
      </w:r>
      <w:r w:rsidR="00245D96">
        <w:t xml:space="preserve"> </w:t>
      </w:r>
      <w:r w:rsidRPr="00777168">
        <w:t>statistical</w:t>
      </w:r>
      <w:r w:rsidR="00245D96">
        <w:t xml:space="preserve"> </w:t>
      </w:r>
      <w:r w:rsidRPr="00777168">
        <w:t>records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incidences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used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promotion,</w:t>
      </w:r>
      <w:r w:rsidR="00245D96">
        <w:t xml:space="preserve"> </w:t>
      </w:r>
      <w:r w:rsidRPr="00777168">
        <w:t>administration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evaluation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Disabilities.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effect,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2015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Survey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conducted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estimate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prevalence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adults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results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survey</w:t>
      </w:r>
      <w:r w:rsidR="00245D96">
        <w:t xml:space="preserve"> </w:t>
      </w:r>
      <w:r w:rsidRPr="00777168">
        <w:t>showed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population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aged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2</w:t>
      </w:r>
      <w:r w:rsidR="00BB75FE">
        <w:t>–</w:t>
      </w:r>
      <w:r w:rsidRPr="00777168">
        <w:t>17</w:t>
      </w:r>
      <w:r w:rsidR="00245D96">
        <w:t xml:space="preserve"> </w:t>
      </w:r>
      <w:r w:rsidRPr="00777168">
        <w:t>years</w:t>
      </w:r>
      <w:r w:rsidR="00245D96">
        <w:t xml:space="preserve"> </w:t>
      </w:r>
      <w:r w:rsidRPr="00777168">
        <w:t>stood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4.4%.</w:t>
      </w:r>
    </w:p>
    <w:p w14:paraId="77D252E3" w14:textId="77777777" w:rsidR="00BB75FE" w:rsidRDefault="00AB777E" w:rsidP="00AB777E">
      <w:pPr>
        <w:pStyle w:val="SingleTxtG"/>
      </w:pPr>
      <w:r w:rsidRPr="00777168">
        <w:t>39.</w:t>
      </w:r>
      <w:r w:rsidRPr="00777168">
        <w:tab/>
        <w:t>Additionally,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Human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Commission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working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improving</w:t>
      </w:r>
      <w:r w:rsidR="00245D96">
        <w:t xml:space="preserve"> </w:t>
      </w:r>
      <w:r w:rsidRPr="00777168">
        <w:t>data</w:t>
      </w:r>
      <w:r w:rsidR="00245D96">
        <w:t xml:space="preserve"> </w:t>
      </w:r>
      <w:r w:rsidRPr="00777168">
        <w:t>collection</w:t>
      </w:r>
      <w:r w:rsidR="00245D96">
        <w:t xml:space="preserve"> </w:t>
      </w:r>
      <w:r w:rsidRPr="00777168">
        <w:t>tools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appropriate</w:t>
      </w:r>
      <w:r w:rsidR="00245D96">
        <w:t xml:space="preserve"> </w:t>
      </w:r>
      <w:r w:rsidRPr="00777168">
        <w:t>disaggregation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enable</w:t>
      </w:r>
      <w:r w:rsidR="00245D96">
        <w:t xml:space="preserve"> </w:t>
      </w:r>
      <w:r w:rsidRPr="00777168">
        <w:t>collection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data</w:t>
      </w:r>
      <w:r w:rsidR="00245D96">
        <w:t xml:space="preserve"> </w:t>
      </w:r>
      <w:r w:rsidRPr="00777168">
        <w:t>relating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come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contact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human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monitoring</w:t>
      </w:r>
      <w:r w:rsidR="00245D96">
        <w:t xml:space="preserve"> </w:t>
      </w:r>
      <w:r w:rsidRPr="00777168">
        <w:t>mechanism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Human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report.</w:t>
      </w:r>
    </w:p>
    <w:p w14:paraId="1D365889" w14:textId="1ED1F5E0" w:rsidR="00AB777E" w:rsidRPr="00777168" w:rsidRDefault="00AB777E" w:rsidP="00E07789">
      <w:pPr>
        <w:pStyle w:val="H1G"/>
      </w:pPr>
      <w:bookmarkStart w:id="8" w:name="_Toc63937966"/>
      <w:r w:rsidRPr="00777168">
        <w:lastRenderedPageBreak/>
        <w:tab/>
      </w:r>
      <w:r w:rsidRPr="00777168">
        <w:tab/>
        <w:t>Independent</w:t>
      </w:r>
      <w:r w:rsidR="00245D96">
        <w:t xml:space="preserve"> </w:t>
      </w:r>
      <w:r w:rsidRPr="00777168">
        <w:t>monitoring</w:t>
      </w:r>
      <w:bookmarkEnd w:id="8"/>
    </w:p>
    <w:p w14:paraId="7B015003" w14:textId="77777777" w:rsidR="00BB75FE" w:rsidRDefault="00AB777E" w:rsidP="00E07789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6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6AC6E08" w14:textId="77777777" w:rsidR="00BB75FE" w:rsidRDefault="00AB777E" w:rsidP="00AB777E">
      <w:pPr>
        <w:pStyle w:val="SingleTxtG"/>
      </w:pPr>
      <w:r w:rsidRPr="00777168">
        <w:t>40.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Assembly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oversight</w:t>
      </w:r>
      <w:r w:rsidR="00245D96">
        <w:t xml:space="preserve"> </w:t>
      </w:r>
      <w:r w:rsidRPr="00777168">
        <w:t>role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relation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bookmarkStart w:id="9" w:name="_Hlk61361693"/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bookmarkEnd w:id="9"/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achieved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system,</w:t>
      </w:r>
      <w:r w:rsidR="00245D96">
        <w:t xml:space="preserve"> </w:t>
      </w:r>
      <w:r w:rsidRPr="00777168">
        <w:t>Private</w:t>
      </w:r>
      <w:r w:rsidR="00245D96">
        <w:t xml:space="preserve"> </w:t>
      </w:r>
      <w:r w:rsidRPr="00777168">
        <w:t>Members</w:t>
      </w:r>
      <w:r w:rsidR="00BB75FE">
        <w:t>’</w:t>
      </w:r>
      <w:r w:rsidR="00245D96">
        <w:t xml:space="preserve"> </w:t>
      </w:r>
      <w:r w:rsidRPr="00777168">
        <w:t>Motions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way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questions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Ministers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Vice-President.</w:t>
      </w:r>
      <w:r w:rsidR="00245D96">
        <w:t xml:space="preserve"> </w:t>
      </w:r>
      <w:r w:rsidRPr="00777168">
        <w:t>Articles</w:t>
      </w:r>
      <w:r w:rsidR="00245D96">
        <w:t xml:space="preserve"> </w:t>
      </w:r>
      <w:r w:rsidRPr="00777168">
        <w:t>80(1)(4)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Constitution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parliamentary</w:t>
      </w:r>
      <w:r w:rsidR="00245D96">
        <w:t xml:space="preserve"> </w:t>
      </w:r>
      <w:r w:rsidRPr="00777168">
        <w:t>committees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makes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mandatory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Standing</w:t>
      </w:r>
      <w:r w:rsidR="00245D96">
        <w:t xml:space="preserve"> </w:t>
      </w:r>
      <w:r w:rsidRPr="00777168">
        <w:t>Orders</w:t>
      </w:r>
      <w:r w:rsidR="00245D96">
        <w:t xml:space="preserve"> </w:t>
      </w:r>
      <w:r w:rsidRPr="00777168">
        <w:t>shall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categories,</w:t>
      </w:r>
      <w:r w:rsidR="00245D96">
        <w:t xml:space="preserve"> </w:t>
      </w:r>
      <w:r w:rsidRPr="00777168">
        <w:t>functions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procedures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parliamentary</w:t>
      </w:r>
      <w:r w:rsidR="00245D96">
        <w:t xml:space="preserve"> </w:t>
      </w:r>
      <w:r w:rsidRPr="00777168">
        <w:t>committees.</w:t>
      </w:r>
      <w:r w:rsidR="00245D96">
        <w:t xml:space="preserve"> </w:t>
      </w:r>
      <w:r w:rsidRPr="00777168">
        <w:t>Standing</w:t>
      </w:r>
      <w:r w:rsidR="00245D96">
        <w:t xml:space="preserve"> </w:t>
      </w:r>
      <w:r w:rsidRPr="00777168">
        <w:t>Order,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157(1)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2016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Portfolio</w:t>
      </w:r>
      <w:r w:rsidR="00245D96">
        <w:t xml:space="preserve"> </w:t>
      </w:r>
      <w:r w:rsidRPr="00777168">
        <w:t>Committees,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Youth,</w:t>
      </w:r>
      <w:r w:rsidR="00245D96">
        <w:t xml:space="preserve"> </w:t>
      </w:r>
      <w:r w:rsidRPr="00777168">
        <w:t>Sport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Matters.</w:t>
      </w:r>
    </w:p>
    <w:p w14:paraId="3F094910" w14:textId="77777777" w:rsidR="00BB75FE" w:rsidRDefault="00AB777E" w:rsidP="00AB777E">
      <w:pPr>
        <w:pStyle w:val="SingleTxtG"/>
      </w:pPr>
      <w:r w:rsidRPr="00777168">
        <w:t>41.</w:t>
      </w:r>
      <w:r w:rsidRPr="00777168">
        <w:tab/>
        <w:t>Standing</w:t>
      </w:r>
      <w:r w:rsidR="00245D96">
        <w:t xml:space="preserve"> </w:t>
      </w:r>
      <w:r w:rsidRPr="00777168">
        <w:t>Order,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157(2)</w:t>
      </w:r>
      <w:r w:rsidR="00245D96">
        <w:t xml:space="preserve"> </w:t>
      </w:r>
      <w:r w:rsidRPr="00777168">
        <w:t>(ii)</w:t>
      </w:r>
      <w:r w:rsidR="00245D96">
        <w:t xml:space="preserve"> </w:t>
      </w:r>
      <w:r w:rsidRPr="00777168">
        <w:t>provides,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particular,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committees</w:t>
      </w:r>
      <w:r w:rsidR="00245D96">
        <w:t xml:space="preserve"> </w:t>
      </w:r>
      <w:r w:rsidRPr="00777168">
        <w:t>shall</w:t>
      </w:r>
      <w:r w:rsidR="00245D96">
        <w:t xml:space="preserve"> </w:t>
      </w:r>
      <w:r w:rsidRPr="00777168">
        <w:t>carry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scrutiny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undertaken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ministries,</w:t>
      </w:r>
      <w:r w:rsidR="00245D96">
        <w:t xml:space="preserve"> </w:t>
      </w:r>
      <w:r w:rsidRPr="00777168">
        <w:t>departments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agencies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portfolio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make</w:t>
      </w:r>
      <w:r w:rsidR="00245D96">
        <w:t xml:space="preserve"> </w:t>
      </w:r>
      <w:r w:rsidRPr="00777168">
        <w:t>recommendations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House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consideration.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instance,</w:t>
      </w:r>
      <w:r w:rsidR="00245D96">
        <w:t xml:space="preserve"> </w:t>
      </w:r>
      <w:r w:rsidRPr="00777168">
        <w:t>during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Fifth</w:t>
      </w:r>
      <w:r w:rsidR="00245D96">
        <w:t xml:space="preserve"> </w:t>
      </w:r>
      <w:r w:rsidRPr="00777168">
        <w:t>Session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Twelfth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Assembly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January</w:t>
      </w:r>
      <w:r w:rsidR="00BB75FE">
        <w:t>–</w:t>
      </w:r>
      <w:r w:rsidRPr="00777168">
        <w:t>May</w:t>
      </w:r>
      <w:r w:rsidR="00245D96">
        <w:t xml:space="preserve"> </w:t>
      </w:r>
      <w:r w:rsidRPr="00777168">
        <w:t>2021,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Youth,</w:t>
      </w:r>
      <w:r w:rsidR="00245D96">
        <w:t xml:space="preserve"> </w:t>
      </w:r>
      <w:r w:rsidRPr="00777168">
        <w:t>Sport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Matters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considering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topic</w:t>
      </w:r>
      <w:r w:rsidR="00245D96">
        <w:t xml:space="preserve"> </w:t>
      </w:r>
      <w:r w:rsidR="00BB75FE">
        <w:t>“</w:t>
      </w:r>
      <w:r w:rsidRPr="00777168">
        <w:t>The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Reproductive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People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Zambia</w:t>
      </w:r>
      <w:r w:rsidR="00BB75FE">
        <w:t>”</w:t>
      </w:r>
      <w:r w:rsidRPr="00777168">
        <w:t>.</w:t>
      </w:r>
      <w:r w:rsidR="00245D96">
        <w:t xml:space="preserve"> </w:t>
      </w:r>
      <w:r w:rsidRPr="00777168">
        <w:t>After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detailed</w:t>
      </w:r>
      <w:r w:rsidR="00245D96">
        <w:t xml:space="preserve"> </w:t>
      </w:r>
      <w:r w:rsidRPr="00777168">
        <w:t>study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topic,</w:t>
      </w:r>
      <w:r w:rsidR="00245D96">
        <w:t xml:space="preserve"> </w:t>
      </w:r>
      <w:r w:rsidRPr="00777168">
        <w:t>appropriate</w:t>
      </w:r>
      <w:r w:rsidR="00245D96">
        <w:t xml:space="preserve"> </w:t>
      </w:r>
      <w:r w:rsidRPr="00777168">
        <w:t>recommendations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made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Government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effort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realization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enjoyment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people.</w:t>
      </w:r>
    </w:p>
    <w:p w14:paraId="02B4D24B" w14:textId="77777777" w:rsidR="00BB75FE" w:rsidRDefault="00AB777E" w:rsidP="00AB777E">
      <w:pPr>
        <w:pStyle w:val="SingleTxtG"/>
      </w:pPr>
      <w:r w:rsidRPr="00777168">
        <w:t>42.</w:t>
      </w:r>
      <w:r w:rsidRPr="00777168">
        <w:tab/>
        <w:t>Another</w:t>
      </w:r>
      <w:r w:rsidR="00245D96">
        <w:t xml:space="preserve"> </w:t>
      </w:r>
      <w:r w:rsidRPr="00777168">
        <w:t>example,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Matters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Governance</w:t>
      </w:r>
      <w:r w:rsidR="00245D96">
        <w:t xml:space="preserve"> </w:t>
      </w:r>
      <w:r w:rsidRPr="00777168">
        <w:t>considered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topical</w:t>
      </w:r>
      <w:r w:rsidR="00245D96">
        <w:t xml:space="preserve"> </w:t>
      </w:r>
      <w:r w:rsidRPr="00777168">
        <w:t>issue</w:t>
      </w:r>
      <w:r w:rsidR="00245D96">
        <w:t xml:space="preserve"> </w:t>
      </w:r>
      <w:r w:rsidR="00BB75FE">
        <w:t>“</w:t>
      </w:r>
      <w:r w:rsidRPr="00777168">
        <w:t>Gender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(GBV).</w:t>
      </w:r>
      <w:r w:rsidR="00BB75FE">
        <w:t>”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observations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recommendations</w:t>
      </w:r>
      <w:r w:rsidR="00245D96">
        <w:t xml:space="preserve"> </w:t>
      </w:r>
      <w:r w:rsidRPr="00777168">
        <w:t>made,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concerned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many</w:t>
      </w:r>
      <w:r w:rsidR="00245D96">
        <w:t xml:space="preserve"> </w:t>
      </w:r>
      <w:r w:rsidRPr="00777168">
        <w:t>perpetrators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had</w:t>
      </w:r>
      <w:r w:rsidR="00245D96">
        <w:t xml:space="preserve"> </w:t>
      </w:r>
      <w:r w:rsidRPr="00777168">
        <w:t>continued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go</w:t>
      </w:r>
      <w:r w:rsidR="00245D96">
        <w:t xml:space="preserve"> </w:t>
      </w:r>
      <w:r w:rsidRPr="00777168">
        <w:t>scot-free</w:t>
      </w:r>
      <w:r w:rsidR="00245D96">
        <w:t xml:space="preserve"> </w:t>
      </w:r>
      <w:r w:rsidRPr="00777168">
        <w:t>because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had</w:t>
      </w:r>
      <w:r w:rsidR="00245D96">
        <w:t xml:space="preserve"> </w:t>
      </w:r>
      <w:r w:rsidRPr="00777168">
        <w:t>prematurely</w:t>
      </w:r>
      <w:r w:rsidR="00245D96">
        <w:t xml:space="preserve"> </w:t>
      </w:r>
      <w:r w:rsidRPr="00777168">
        <w:t>withdrawn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courts</w:t>
      </w:r>
      <w:r w:rsidR="00245D96">
        <w:t xml:space="preserve"> </w:t>
      </w:r>
      <w:r w:rsidRPr="00777168">
        <w:t>because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high</w:t>
      </w:r>
      <w:r w:rsidR="00245D96">
        <w:t xml:space="preserve"> </w:t>
      </w:r>
      <w:r w:rsidRPr="00777168">
        <w:t>poverty</w:t>
      </w:r>
      <w:r w:rsidR="00245D96">
        <w:t xml:space="preserve"> </w:t>
      </w:r>
      <w:r w:rsidRPr="00777168">
        <w:t>levels.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found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lot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cases,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perpetrators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offences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financially</w:t>
      </w:r>
      <w:r w:rsidR="00245D96">
        <w:t xml:space="preserve"> </w:t>
      </w:r>
      <w:r w:rsidRPr="00777168">
        <w:t>powerful,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some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actually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guardians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victims.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recommendations,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urged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executive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Anti-Gender-Based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Fund,</w:t>
      </w:r>
      <w:r w:rsidR="00245D96">
        <w:t xml:space="preserve"> </w:t>
      </w:r>
      <w:r w:rsidRPr="00777168">
        <w:t>established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VI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Anti-Gender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fully</w:t>
      </w:r>
      <w:r w:rsidR="00245D96">
        <w:t xml:space="preserve"> </w:t>
      </w:r>
      <w:r w:rsidRPr="00777168">
        <w:t>operationalized</w:t>
      </w:r>
      <w:r w:rsidR="00245D96">
        <w:t xml:space="preserve"> </w:t>
      </w:r>
      <w:r w:rsidRPr="00777168">
        <w:t>so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scale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economic</w:t>
      </w:r>
      <w:r w:rsidR="00245D96">
        <w:t xml:space="preserve"> </w:t>
      </w:r>
      <w:r w:rsidRPr="00777168">
        <w:t>empowerment</w:t>
      </w:r>
      <w:r w:rsidR="00245D96">
        <w:t xml:space="preserve"> </w:t>
      </w:r>
      <w:r w:rsidRPr="00777168">
        <w:t>interventions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survivors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rooted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weak</w:t>
      </w:r>
      <w:r w:rsidR="00245D96">
        <w:t xml:space="preserve"> </w:t>
      </w:r>
      <w:r w:rsidRPr="00777168">
        <w:t>economic</w:t>
      </w:r>
      <w:r w:rsidR="00245D96">
        <w:t xml:space="preserve"> </w:t>
      </w:r>
      <w:r w:rsidRPr="00777168">
        <w:t>status.</w:t>
      </w:r>
    </w:p>
    <w:p w14:paraId="601DEC4D" w14:textId="6244C134" w:rsidR="00AB777E" w:rsidRPr="00777168" w:rsidRDefault="00AB777E" w:rsidP="00AB777E">
      <w:pPr>
        <w:pStyle w:val="SingleTxtG"/>
      </w:pPr>
      <w:r w:rsidRPr="00777168">
        <w:t>43.</w:t>
      </w:r>
      <w:r w:rsidRPr="00777168">
        <w:tab/>
        <w:t>Standing</w:t>
      </w:r>
      <w:r w:rsidR="00245D96">
        <w:t xml:space="preserve"> </w:t>
      </w:r>
      <w:r w:rsidRPr="00777168">
        <w:t>Order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37,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private</w:t>
      </w:r>
      <w:r w:rsidR="00245D96">
        <w:t xml:space="preserve"> </w:t>
      </w:r>
      <w:r w:rsidRPr="00777168">
        <w:t>members</w:t>
      </w:r>
      <w:r w:rsidR="00BB75FE">
        <w:t>’</w:t>
      </w:r>
      <w:r w:rsidR="00245D96">
        <w:t xml:space="preserve"> </w:t>
      </w:r>
      <w:r w:rsidRPr="00777168">
        <w:t>motion.</w:t>
      </w:r>
      <w:r w:rsidR="00245D96">
        <w:t xml:space="preserve"> </w:t>
      </w:r>
      <w:r w:rsidRPr="00777168">
        <w:t>Pursuant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this,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private</w:t>
      </w:r>
      <w:r w:rsidR="00245D96">
        <w:t xml:space="preserve"> </w:t>
      </w:r>
      <w:r w:rsidRPr="00777168">
        <w:t>members</w:t>
      </w:r>
      <w:r w:rsidR="00BB75FE">
        <w:t>’</w:t>
      </w:r>
      <w:r w:rsidR="00245D96">
        <w:t xml:space="preserve"> </w:t>
      </w:r>
      <w:r w:rsidRPr="00777168">
        <w:t>motion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raised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floor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House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September,</w:t>
      </w:r>
      <w:r w:rsidR="00245D96">
        <w:t xml:space="preserve"> </w:t>
      </w:r>
      <w:r w:rsidRPr="00777168">
        <w:t>2019</w:t>
      </w:r>
      <w:r w:rsidR="00245D96">
        <w:t xml:space="preserve"> </w:t>
      </w:r>
      <w:r w:rsidRPr="00777168">
        <w:t>urging</w:t>
      </w:r>
      <w:r w:rsidR="00245D96">
        <w:t xml:space="preserve"> </w:t>
      </w:r>
      <w:r w:rsidRPr="00777168">
        <w:t>Government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sanitary</w:t>
      </w:r>
      <w:r w:rsidR="00245D96">
        <w:t xml:space="preserve"> </w:t>
      </w:r>
      <w:r w:rsidRPr="00777168">
        <w:t>towels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schools.</w:t>
      </w:r>
      <w:r w:rsidR="00245D96">
        <w:t xml:space="preserve"> </w:t>
      </w:r>
      <w:r w:rsidRPr="00777168">
        <w:t>Standing</w:t>
      </w:r>
      <w:r w:rsidR="00245D96">
        <w:t xml:space="preserve"> </w:t>
      </w:r>
      <w:r w:rsidRPr="00777168">
        <w:t>Order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30,</w:t>
      </w:r>
      <w:r w:rsidR="00245D96">
        <w:t xml:space="preserve"> </w:t>
      </w:r>
      <w:r w:rsidRPr="00777168">
        <w:t>allows</w:t>
      </w:r>
      <w:r w:rsidR="00245D96">
        <w:t xml:space="preserve"> </w:t>
      </w:r>
      <w:r w:rsidRPr="00777168">
        <w:t>Members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ask</w:t>
      </w:r>
      <w:r w:rsidR="00245D96">
        <w:t xml:space="preserve"> </w:t>
      </w:r>
      <w:r w:rsidRPr="00777168">
        <w:t>questions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Ministers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Vice</w:t>
      </w:r>
      <w:r w:rsidR="00245D96">
        <w:t xml:space="preserve"> </w:t>
      </w:r>
      <w:r w:rsidRPr="00777168">
        <w:t>President.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view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above,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Tuesday,</w:t>
      </w:r>
      <w:r w:rsidR="00245D96">
        <w:t xml:space="preserve"> </w:t>
      </w:r>
      <w:r w:rsidRPr="00777168">
        <w:t>26th</w:t>
      </w:r>
      <w:r w:rsidR="00245D96">
        <w:t xml:space="preserve"> </w:t>
      </w:r>
      <w:r w:rsidRPr="00777168">
        <w:t>June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question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asked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Minister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General</w:t>
      </w:r>
      <w:r w:rsidR="00245D96">
        <w:t xml:space="preserve"> </w:t>
      </w:r>
      <w:r w:rsidRPr="00777168">
        <w:t>Education,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feeding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would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introduced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Mitete</w:t>
      </w:r>
      <w:r w:rsidR="00245D96">
        <w:t xml:space="preserve"> </w:t>
      </w:r>
      <w:r w:rsidRPr="00777168">
        <w:t>District,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Western</w:t>
      </w:r>
      <w:r w:rsidR="00245D96">
        <w:t xml:space="preserve"> </w:t>
      </w:r>
      <w:r w:rsidRPr="00777168">
        <w:t>province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distribution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sanitary</w:t>
      </w:r>
      <w:r w:rsidR="00245D96">
        <w:t xml:space="preserve"> </w:t>
      </w:r>
      <w:r w:rsidRPr="00777168">
        <w:t>towels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eligible</w:t>
      </w:r>
      <w:r w:rsidR="00245D96">
        <w:t xml:space="preserve"> </w:t>
      </w:r>
      <w:r w:rsidRPr="00777168">
        <w:t>girls</w:t>
      </w:r>
      <w:r w:rsidR="00BB75FE">
        <w:t>’</w:t>
      </w:r>
      <w:r w:rsidR="00245D96">
        <w:t xml:space="preserve"> </w:t>
      </w:r>
      <w:r w:rsidRPr="00777168">
        <w:t>pupils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district</w:t>
      </w:r>
      <w:r w:rsidR="00245D96">
        <w:t xml:space="preserve"> </w:t>
      </w:r>
      <w:r w:rsidRPr="00777168">
        <w:t>would</w:t>
      </w:r>
      <w:r w:rsidR="00245D96">
        <w:t xml:space="preserve"> </w:t>
      </w:r>
      <w:r w:rsidRPr="00777168">
        <w:t>commence.</w:t>
      </w:r>
    </w:p>
    <w:p w14:paraId="4D162189" w14:textId="77777777" w:rsidR="00BB75FE" w:rsidRDefault="00AB777E" w:rsidP="00585E1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6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907FA14" w14:textId="77777777" w:rsidR="00BB75FE" w:rsidRDefault="00AB777E" w:rsidP="00AB777E">
      <w:pPr>
        <w:pStyle w:val="SingleTxtG"/>
      </w:pPr>
      <w:r w:rsidRPr="00777168">
        <w:t>44.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mandate,</w:t>
      </w:r>
      <w:r w:rsidR="00245D96">
        <w:t xml:space="preserve"> </w:t>
      </w:r>
      <w:r w:rsidRPr="00777168">
        <w:t>capacity,</w:t>
      </w:r>
      <w:r w:rsidR="00245D96">
        <w:t xml:space="preserve"> </w:t>
      </w:r>
      <w:r w:rsidRPr="00777168">
        <w:t>resources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Office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Commissioner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office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yet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established,</w:t>
      </w:r>
      <w:r w:rsidR="00245D96">
        <w:t xml:space="preserve"> </w:t>
      </w:r>
      <w:r w:rsidRPr="00777168">
        <w:t>however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Human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Commission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designated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Commissioners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handle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violations.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appointment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Commissioner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Children.</w:t>
      </w:r>
    </w:p>
    <w:p w14:paraId="2FC34418" w14:textId="77777777" w:rsidR="00BB75FE" w:rsidRDefault="00AB777E" w:rsidP="00585E1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6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418ED22" w14:textId="7211CBC5" w:rsidR="00AB777E" w:rsidRPr="00777168" w:rsidRDefault="00AB777E" w:rsidP="00AB777E">
      <w:pPr>
        <w:pStyle w:val="SingleTxtG"/>
      </w:pPr>
      <w:r w:rsidRPr="00777168">
        <w:t>45.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dedicated</w:t>
      </w:r>
      <w:r w:rsidR="00245D96">
        <w:t xml:space="preserve"> </w:t>
      </w:r>
      <w:r w:rsidRPr="00777168">
        <w:t>body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independent</w:t>
      </w:r>
      <w:r w:rsidR="00245D96">
        <w:t xml:space="preserve"> </w:t>
      </w:r>
      <w:r w:rsidRPr="00777168">
        <w:t>monitoring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Service,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mandate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others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receive</w:t>
      </w:r>
      <w:r w:rsidR="00245D96">
        <w:t xml:space="preserve"> </w:t>
      </w:r>
      <w:r w:rsidRPr="00777168">
        <w:t>complaints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violation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rights,</w:t>
      </w:r>
      <w:r w:rsidR="00245D96">
        <w:t xml:space="preserve"> </w:t>
      </w:r>
      <w:r w:rsidRPr="00777168">
        <w:t>investigating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violation,</w:t>
      </w:r>
      <w:r w:rsidR="00245D96">
        <w:t xml:space="preserve"> </w:t>
      </w:r>
      <w:r w:rsidRPr="00777168">
        <w:t>preparing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witnesses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referring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violation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courts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prosecution.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psychosocial</w:t>
      </w:r>
      <w:r w:rsidR="00245D96">
        <w:t xml:space="preserve"> </w:t>
      </w:r>
      <w:r w:rsidRPr="00777168">
        <w:t>counselling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victim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violation.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order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make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work</w:t>
      </w:r>
      <w:r w:rsidR="00245D96">
        <w:t xml:space="preserve"> </w:t>
      </w:r>
      <w:r w:rsidRPr="00777168">
        <w:t>known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general</w:t>
      </w:r>
      <w:r w:rsidR="00245D96">
        <w:t xml:space="preserve"> </w:t>
      </w:r>
      <w:r w:rsidRPr="00777168">
        <w:t>public,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undertakes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sensitization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capacity</w:t>
      </w:r>
      <w:r w:rsidR="00245D96">
        <w:t xml:space="preserve"> </w:t>
      </w:r>
      <w:r w:rsidRPr="00777168">
        <w:t>building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enforcers.</w:t>
      </w:r>
    </w:p>
    <w:p w14:paraId="3B4E09D8" w14:textId="650ACEAF" w:rsidR="00AB777E" w:rsidRPr="00777168" w:rsidRDefault="00AB777E" w:rsidP="00AB777E">
      <w:pPr>
        <w:pStyle w:val="SingleTxtG"/>
      </w:pPr>
      <w:r w:rsidRPr="00777168">
        <w:lastRenderedPageBreak/>
        <w:t>46.</w:t>
      </w:r>
      <w:r w:rsidRPr="00777168">
        <w:tab/>
        <w:t>The</w:t>
      </w:r>
      <w:r w:rsidR="00245D96">
        <w:t xml:space="preserve"> </w:t>
      </w:r>
      <w:r w:rsidRPr="00777168">
        <w:t>2016</w:t>
      </w:r>
      <w:r w:rsidR="00245D96">
        <w:t xml:space="preserve"> </w:t>
      </w:r>
      <w:r w:rsidRPr="00777168">
        <w:t>constitutional</w:t>
      </w:r>
      <w:r w:rsidR="00245D96">
        <w:t xml:space="preserve"> </w:t>
      </w:r>
      <w:r w:rsidRPr="00777168">
        <w:t>amendment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office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Protector,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mandated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advice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encourage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policies,</w:t>
      </w:r>
      <w:r w:rsidR="00245D96">
        <w:t xml:space="preserve"> </w:t>
      </w:r>
      <w:r w:rsidRPr="00777168">
        <w:t>practices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procedures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promote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welfare,</w:t>
      </w:r>
      <w:r w:rsidR="00245D96">
        <w:t xml:space="preserve"> </w:t>
      </w:r>
      <w:r w:rsidRPr="00777168">
        <w:t>highlight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concern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monitor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review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operation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insofar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refers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children.</w:t>
      </w:r>
    </w:p>
    <w:p w14:paraId="47720346" w14:textId="77777777" w:rsidR="00BB75FE" w:rsidRDefault="00AB777E" w:rsidP="00585E15">
      <w:pPr>
        <w:pStyle w:val="H1G"/>
      </w:pPr>
      <w:bookmarkStart w:id="10" w:name="_Toc63937967"/>
      <w:r w:rsidRPr="00777168">
        <w:tab/>
      </w:r>
      <w:r w:rsidRPr="00777168">
        <w:tab/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business</w:t>
      </w:r>
      <w:r w:rsidR="00245D96">
        <w:t xml:space="preserve"> </w:t>
      </w:r>
      <w:r w:rsidRPr="00777168">
        <w:t>sector</w:t>
      </w:r>
      <w:bookmarkEnd w:id="10"/>
    </w:p>
    <w:p w14:paraId="6D81845A" w14:textId="77777777" w:rsidR="00BB75FE" w:rsidRDefault="00AB777E" w:rsidP="00585E1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7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17717E8" w14:textId="7BF47D8D" w:rsidR="00AB777E" w:rsidRPr="00777168" w:rsidRDefault="00AB777E" w:rsidP="00AB777E">
      <w:pPr>
        <w:pStyle w:val="SingleTxtG"/>
      </w:pPr>
      <w:r w:rsidRPr="00777168">
        <w:t>47.</w:t>
      </w:r>
      <w:r w:rsidRPr="00777168">
        <w:tab/>
        <w:t>On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update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taken</w:t>
      </w:r>
      <w:r w:rsidR="00245D96">
        <w:t xml:space="preserve"> </w:t>
      </w:r>
      <w:r w:rsidRPr="00777168">
        <w:t>concerning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regulatory</w:t>
      </w:r>
      <w:r w:rsidR="00245D96">
        <w:t xml:space="preserve"> </w:t>
      </w:r>
      <w:r w:rsidRPr="00777168">
        <w:t>framework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mining</w:t>
      </w:r>
      <w:r w:rsidR="00245D96">
        <w:t xml:space="preserve"> </w:t>
      </w:r>
      <w:r w:rsidRPr="00777168">
        <w:t>industries,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remains</w:t>
      </w:r>
      <w:r w:rsidR="00245D96">
        <w:t xml:space="preserve"> </w:t>
      </w:r>
      <w:r w:rsidRPr="00777168">
        <w:t>committed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promoting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policies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protect</w:t>
      </w:r>
      <w:r w:rsidR="00245D96">
        <w:t xml:space="preserve"> </w:t>
      </w:r>
      <w:r w:rsidRPr="00777168">
        <w:t>human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people</w:t>
      </w:r>
      <w:r w:rsidR="00245D96">
        <w:t xml:space="preserve"> </w:t>
      </w:r>
      <w:r w:rsidRPr="00777168">
        <w:t>working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mining</w:t>
      </w:r>
      <w:r w:rsidR="00245D96">
        <w:t xml:space="preserve"> </w:t>
      </w:r>
      <w:r w:rsidRPr="00777168">
        <w:t>sector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those</w:t>
      </w:r>
      <w:r w:rsidR="00245D96">
        <w:t xml:space="preserve"> </w:t>
      </w:r>
      <w:r w:rsidRPr="00777168">
        <w:t>adversely</w:t>
      </w:r>
      <w:r w:rsidR="00245D96">
        <w:t xml:space="preserve"> </w:t>
      </w:r>
      <w:r w:rsidRPr="00777168">
        <w:t>impacted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mining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Minerals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No</w:t>
      </w:r>
      <w:r w:rsidR="00245D96">
        <w:t xml:space="preserve"> </w:t>
      </w:r>
      <w:r w:rsidRPr="00777168">
        <w:t>11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2015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regulation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mining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do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negatively</w:t>
      </w:r>
      <w:r w:rsidR="00245D96">
        <w:t xml:space="preserve"> </w:t>
      </w:r>
      <w:r w:rsidRPr="00777168">
        <w:t>affect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endanger</w:t>
      </w:r>
      <w:r w:rsidR="00245D96">
        <w:t xml:space="preserve"> </w:t>
      </w:r>
      <w:r w:rsidRPr="00777168">
        <w:t>environmental,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standards.</w:t>
      </w:r>
      <w:r w:rsidR="00245D96">
        <w:t xml:space="preserve"> </w:t>
      </w:r>
      <w:r w:rsidRPr="00777168">
        <w:t>Section</w:t>
      </w:r>
      <w:r w:rsidR="00245D96">
        <w:t xml:space="preserve"> </w:t>
      </w:r>
      <w:r w:rsidRPr="00777168">
        <w:t>4(C)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safety,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while</w:t>
      </w:r>
      <w:r w:rsidR="00245D96">
        <w:t xml:space="preserve"> </w:t>
      </w:r>
      <w:r w:rsidRPr="00777168">
        <w:t>Section</w:t>
      </w:r>
      <w:r w:rsidR="00245D96">
        <w:t xml:space="preserve"> </w:t>
      </w:r>
      <w:r w:rsidRPr="00777168">
        <w:t>36</w:t>
      </w:r>
      <w:r w:rsidR="00245D96">
        <w:t xml:space="preserve"> </w:t>
      </w:r>
      <w:r w:rsidRPr="00777168">
        <w:t>authorizes</w:t>
      </w:r>
      <w:r w:rsidR="00245D96">
        <w:t xml:space="preserve"> </w:t>
      </w:r>
      <w:r w:rsidRPr="00777168">
        <w:t>suspension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closing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mine</w:t>
      </w:r>
      <w:r w:rsidR="00245D96">
        <w:t xml:space="preserve"> </w:t>
      </w:r>
      <w:r w:rsidRPr="00777168">
        <w:t>due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unsafe</w:t>
      </w:r>
      <w:r w:rsidR="00245D96">
        <w:t xml:space="preserve"> </w:t>
      </w:r>
      <w:r w:rsidRPr="00777168">
        <w:t>working</w:t>
      </w:r>
      <w:r w:rsidR="00245D96">
        <w:t xml:space="preserve"> </w:t>
      </w:r>
      <w:r w:rsidRPr="00777168">
        <w:t>environment.</w:t>
      </w:r>
    </w:p>
    <w:p w14:paraId="10DD0410" w14:textId="07ECF6F7" w:rsidR="00AB777E" w:rsidRPr="00777168" w:rsidRDefault="00AB777E" w:rsidP="00AB777E">
      <w:pPr>
        <w:pStyle w:val="SingleTxtG"/>
      </w:pPr>
      <w:r w:rsidRPr="00777168">
        <w:t>48.</w:t>
      </w:r>
      <w:r w:rsidRPr="00777168">
        <w:tab/>
        <w:t>Further,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established,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Agency</w:t>
      </w:r>
      <w:r w:rsidR="00245D96">
        <w:t xml:space="preserve"> </w:t>
      </w:r>
      <w:r w:rsidRPr="00777168">
        <w:t>(ZEMA),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regulatory</w:t>
      </w:r>
      <w:r w:rsidR="00245D96">
        <w:t xml:space="preserve"> </w:t>
      </w:r>
      <w:r w:rsidRPr="00777168">
        <w:t>body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business</w:t>
      </w:r>
      <w:r w:rsidR="00245D96">
        <w:t xml:space="preserve"> </w:t>
      </w:r>
      <w:r w:rsidRPr="00777168">
        <w:t>houses</w:t>
      </w:r>
      <w:r w:rsidR="00245D96">
        <w:t xml:space="preserve"> </w:t>
      </w:r>
      <w:r w:rsidRPr="00777168">
        <w:t>do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negative</w:t>
      </w:r>
      <w:r w:rsidR="00245D96">
        <w:t xml:space="preserve"> </w:t>
      </w:r>
      <w:r w:rsidRPr="00777168">
        <w:t>effect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general</w:t>
      </w:r>
      <w:r w:rsidR="00245D96">
        <w:t xml:space="preserve"> </w:t>
      </w:r>
      <w:r w:rsidRPr="00777168">
        <w:t>well-being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children,</w:t>
      </w:r>
      <w:r w:rsidR="00245D96">
        <w:t xml:space="preserve"> </w:t>
      </w:r>
      <w:r w:rsidRPr="00777168">
        <w:t>do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pollute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environment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made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mandatory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businesses</w:t>
      </w:r>
      <w:r w:rsidR="00245D96">
        <w:t xml:space="preserve"> </w:t>
      </w:r>
      <w:r w:rsidRPr="00777168">
        <w:t>whose</w:t>
      </w:r>
      <w:r w:rsidR="00245D96">
        <w:t xml:space="preserve"> </w:t>
      </w:r>
      <w:r w:rsidRPr="00777168">
        <w:t>operations</w:t>
      </w:r>
      <w:r w:rsidR="00245D96">
        <w:t xml:space="preserve"> </w:t>
      </w:r>
      <w:r w:rsidRPr="00777168">
        <w:t>would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effect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environment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submit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Impact</w:t>
      </w:r>
      <w:r w:rsidR="00245D96">
        <w:t xml:space="preserve"> </w:t>
      </w:r>
      <w:r w:rsidRPr="00777168">
        <w:t>Assessments</w:t>
      </w:r>
      <w:r w:rsidR="00245D96">
        <w:t xml:space="preserve"> </w:t>
      </w:r>
      <w:r w:rsidRPr="00777168">
        <w:t>(EIA)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before</w:t>
      </w:r>
      <w:r w:rsidR="00245D96">
        <w:t xml:space="preserve"> </w:t>
      </w:r>
      <w:r w:rsidRPr="00777168">
        <w:t>commencement.</w:t>
      </w:r>
      <w:r w:rsidR="00245D96">
        <w:t xml:space="preserve"> </w:t>
      </w:r>
      <w:r w:rsidRPr="00777168">
        <w:t>Furthermore,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issued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March</w:t>
      </w:r>
      <w:r w:rsidR="00245D96">
        <w:t xml:space="preserve"> </w:t>
      </w:r>
      <w:r w:rsidRPr="00777168">
        <w:t>2018,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Statutory</w:t>
      </w:r>
      <w:r w:rsidR="00245D96">
        <w:t xml:space="preserve"> </w:t>
      </w:r>
      <w:r w:rsidRPr="00777168">
        <w:t>Instrument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extended</w:t>
      </w:r>
      <w:r w:rsidR="00245D96">
        <w:t xml:space="preserve"> </w:t>
      </w:r>
      <w:r w:rsidRPr="00777168">
        <w:t>producer</w:t>
      </w:r>
      <w:r w:rsidR="00245D96">
        <w:t xml:space="preserve"> </w:t>
      </w:r>
      <w:r w:rsidRPr="00777168">
        <w:t>responsibility</w:t>
      </w:r>
      <w:r w:rsidR="00245D96">
        <w:t xml:space="preserve"> </w:t>
      </w:r>
      <w:r w:rsidRPr="00777168">
        <w:t>regulations,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framework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producer</w:t>
      </w:r>
      <w:r w:rsidR="00245D96">
        <w:t xml:space="preserve"> </w:t>
      </w:r>
      <w:r w:rsidRPr="00777168">
        <w:t>responsibility</w:t>
      </w:r>
      <w:r w:rsidR="00245D96">
        <w:t xml:space="preserve"> </w:t>
      </w:r>
      <w:r w:rsidRPr="00777168">
        <w:t>requirements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compliance</w:t>
      </w:r>
      <w:r w:rsidR="00245D96">
        <w:t xml:space="preserve"> </w:t>
      </w:r>
      <w:r w:rsidRPr="00777168">
        <w:t>order.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line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Paris</w:t>
      </w:r>
      <w:r w:rsidR="00245D96">
        <w:t xml:space="preserve"> </w:t>
      </w:r>
      <w:r w:rsidRPr="00777168">
        <w:t>Agreement,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pledged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reduce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emissions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38,000</w:t>
      </w:r>
      <w:r w:rsidR="00245D96">
        <w:t xml:space="preserve"> </w:t>
      </w:r>
      <w:r w:rsidRPr="00777168">
        <w:t>Gg</w:t>
      </w:r>
      <w:r w:rsidR="00245D96">
        <w:t xml:space="preserve"> </w:t>
      </w:r>
      <w:r w:rsidRPr="00777168">
        <w:t>CO2</w:t>
      </w:r>
      <w:r w:rsidR="00245D96">
        <w:t xml:space="preserve"> </w:t>
      </w:r>
      <w:r w:rsidRPr="00777168">
        <w:t>eq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2030.</w:t>
      </w:r>
      <w:r w:rsidR="00245D96">
        <w:t xml:space="preserve"> </w:t>
      </w:r>
      <w:r w:rsidRPr="00777168">
        <w:t>So</w:t>
      </w:r>
      <w:r w:rsidR="00245D96">
        <w:t xml:space="preserve"> </w:t>
      </w:r>
      <w:r w:rsidRPr="00777168">
        <w:t>far,</w:t>
      </w:r>
      <w:r w:rsidR="00245D96">
        <w:t xml:space="preserve"> </w:t>
      </w:r>
      <w:r w:rsidRPr="00777168">
        <w:t>cumulative</w:t>
      </w:r>
      <w:r w:rsidR="00245D96">
        <w:t xml:space="preserve"> </w:t>
      </w:r>
      <w:r w:rsidRPr="00777168">
        <w:t>emissions</w:t>
      </w:r>
      <w:r w:rsidR="00245D96">
        <w:t xml:space="preserve"> </w:t>
      </w:r>
      <w:r w:rsidRPr="00777168">
        <w:t>reduced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39%</w:t>
      </w:r>
      <w:r w:rsidR="00245D96">
        <w:t xml:space="preserve"> </w:t>
      </w:r>
      <w:r w:rsidRPr="00777168">
        <w:t>(14,846.9</w:t>
      </w:r>
      <w:r w:rsidR="00245D96">
        <w:t xml:space="preserve"> </w:t>
      </w:r>
      <w:r w:rsidRPr="00777168">
        <w:t>Gg</w:t>
      </w:r>
      <w:r w:rsidR="00245D96">
        <w:t xml:space="preserve"> </w:t>
      </w:r>
      <w:r w:rsidRPr="00777168">
        <w:t>CO2</w:t>
      </w:r>
      <w:r w:rsidR="00245D96">
        <w:t xml:space="preserve"> </w:t>
      </w:r>
      <w:r w:rsidRPr="00777168">
        <w:t>eq)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2015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2019</w:t>
      </w:r>
      <w:r w:rsidR="00643395">
        <w:t>.</w:t>
      </w:r>
    </w:p>
    <w:p w14:paraId="09F1990E" w14:textId="54A9A0C3" w:rsidR="00AB777E" w:rsidRPr="00777168" w:rsidRDefault="00AB777E" w:rsidP="00AB777E">
      <w:pPr>
        <w:pStyle w:val="SingleTxtG"/>
      </w:pPr>
      <w:r w:rsidRPr="00777168">
        <w:t>49.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clean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contamination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Kabwe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to,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more</w:t>
      </w:r>
      <w:r w:rsidR="00245D96">
        <w:t xml:space="preserve"> </w:t>
      </w:r>
      <w:r w:rsidRPr="00777168">
        <w:t>than</w:t>
      </w:r>
      <w:r w:rsidR="00245D96">
        <w:t xml:space="preserve"> </w:t>
      </w:r>
      <w:r w:rsidRPr="00777168">
        <w:t>7,000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reached.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activity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rolled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reach</w:t>
      </w:r>
      <w:r w:rsidR="00245D96">
        <w:t xml:space="preserve"> </w:t>
      </w:r>
      <w:r w:rsidRPr="00777168">
        <w:t>more</w:t>
      </w:r>
      <w:r w:rsidR="00245D96">
        <w:t xml:space="preserve"> </w:t>
      </w:r>
      <w:r w:rsidRPr="00777168">
        <w:t>persons;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local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clubs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initiated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promote</w:t>
      </w:r>
      <w:r w:rsidR="00245D96">
        <w:t xml:space="preserve"> </w:t>
      </w:r>
      <w:r w:rsidRPr="00777168">
        <w:t>sensitization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schools.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done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World</w:t>
      </w:r>
      <w:r w:rsidR="00245D96">
        <w:t xml:space="preserve"> </w:t>
      </w:r>
      <w:r w:rsidRPr="00777168">
        <w:t>Bank,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co-financing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Mining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Remediation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Improvement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(ZMERIP).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focus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reducing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risks</w:t>
      </w:r>
      <w:r w:rsidR="00245D96">
        <w:t xml:space="preserve"> </w:t>
      </w:r>
      <w:r w:rsidRPr="00777168">
        <w:t>associated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toxic</w:t>
      </w:r>
      <w:r w:rsidR="00245D96">
        <w:t xml:space="preserve"> </w:t>
      </w:r>
      <w:r w:rsidRPr="00777168">
        <w:t>exposure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affected</w:t>
      </w:r>
      <w:r w:rsidR="00245D96">
        <w:t xml:space="preserve"> </w:t>
      </w:r>
      <w:r w:rsidRPr="00777168">
        <w:t>population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designated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focal</w:t>
      </w:r>
      <w:r w:rsidR="00245D96">
        <w:t xml:space="preserve"> </w:t>
      </w:r>
      <w:r w:rsidRPr="00777168">
        <w:t>point</w:t>
      </w:r>
      <w:r w:rsidR="00245D96">
        <w:t xml:space="preserve"> </w:t>
      </w:r>
      <w:r w:rsidRPr="00777168">
        <w:t>person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oversee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Project.</w:t>
      </w:r>
    </w:p>
    <w:p w14:paraId="14896D41" w14:textId="6BD05187" w:rsidR="00AB777E" w:rsidRPr="00777168" w:rsidRDefault="00AB777E" w:rsidP="00AB777E">
      <w:pPr>
        <w:pStyle w:val="SingleTxtG"/>
      </w:pPr>
      <w:r w:rsidRPr="00777168">
        <w:t>50.</w:t>
      </w:r>
      <w:r w:rsidRPr="00777168">
        <w:tab/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Japan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Cooperation</w:t>
      </w:r>
      <w:r w:rsidR="00245D96">
        <w:t xml:space="preserve"> </w:t>
      </w:r>
      <w:r w:rsidRPr="00777168">
        <w:t>Agency</w:t>
      </w:r>
      <w:r w:rsidR="00245D96">
        <w:t xml:space="preserve"> </w:t>
      </w:r>
      <w:r w:rsidRPr="00777168">
        <w:t>(JICA)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called</w:t>
      </w:r>
      <w:r w:rsidR="00245D96">
        <w:t xml:space="preserve"> </w:t>
      </w:r>
      <w:r w:rsidRPr="00777168">
        <w:t>Kabwe</w:t>
      </w:r>
      <w:r w:rsidR="00245D96">
        <w:t xml:space="preserve"> </w:t>
      </w:r>
      <w:r w:rsidRPr="00777168">
        <w:t>Mine</w:t>
      </w:r>
      <w:r w:rsidR="00245D96">
        <w:t xml:space="preserve"> </w:t>
      </w:r>
      <w:r w:rsidRPr="00777168">
        <w:t>Pollution</w:t>
      </w:r>
      <w:r w:rsidR="00245D96">
        <w:t xml:space="preserve"> </w:t>
      </w:r>
      <w:r w:rsidRPr="00777168">
        <w:t>Amelioration</w:t>
      </w:r>
      <w:r w:rsidR="00245D96">
        <w:t xml:space="preserve"> </w:t>
      </w:r>
      <w:r w:rsidRPr="00777168">
        <w:t>Initiative</w:t>
      </w:r>
      <w:r w:rsidR="00245D96">
        <w:t xml:space="preserve"> </w:t>
      </w:r>
      <w:r w:rsidRPr="00777168">
        <w:t>(KAMPAI).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project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scope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monitor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assess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ecological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economic</w:t>
      </w:r>
      <w:r w:rsidR="00245D96">
        <w:t xml:space="preserve"> </w:t>
      </w:r>
      <w:r w:rsidRPr="00777168">
        <w:t>risks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impacts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ecosystems.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studies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revealed</w:t>
      </w:r>
      <w:r w:rsidR="00245D96">
        <w:t xml:space="preserve"> </w:t>
      </w:r>
      <w:r w:rsidRPr="00777168">
        <w:t>high</w:t>
      </w:r>
      <w:r w:rsidR="00245D96">
        <w:t xml:space="preserve"> </w:t>
      </w:r>
      <w:r w:rsidRPr="00777168">
        <w:t>levels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soil</w:t>
      </w:r>
      <w:r w:rsidR="00245D96">
        <w:t xml:space="preserve"> </w:t>
      </w:r>
      <w:r w:rsidRPr="00777168">
        <w:t>samples</w:t>
      </w:r>
      <w:r w:rsidR="00245D96">
        <w:t xml:space="preserve"> </w:t>
      </w:r>
      <w:r w:rsidRPr="00777168">
        <w:t>attributed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pollution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mine.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case</w:t>
      </w:r>
      <w:r w:rsidR="00245D96">
        <w:t xml:space="preserve"> </w:t>
      </w:r>
      <w:r w:rsidRPr="00777168">
        <w:t>management,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UNICEF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procured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drugs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treatment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10,</w:t>
      </w:r>
      <w:r w:rsidR="00245D96">
        <w:t xml:space="preserve"> </w:t>
      </w:r>
      <w:r w:rsidRPr="00777168">
        <w:t>000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over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period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5</w:t>
      </w:r>
      <w:r w:rsidR="00245D96">
        <w:t xml:space="preserve"> </w:t>
      </w:r>
      <w:r w:rsidRPr="00777168">
        <w:t>years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nutritional</w:t>
      </w:r>
      <w:r w:rsidR="00245D96">
        <w:t xml:space="preserve"> </w:t>
      </w:r>
      <w:r w:rsidRPr="00777168">
        <w:t>supplements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above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recommended</w:t>
      </w:r>
      <w:r w:rsidR="00245D96">
        <w:t xml:space="preserve"> </w:t>
      </w:r>
      <w:r w:rsidRPr="00777168">
        <w:t>blood</w:t>
      </w:r>
      <w:r w:rsidR="00245D96">
        <w:t xml:space="preserve"> </w:t>
      </w:r>
      <w:r w:rsidRPr="00777168">
        <w:t>levels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therapy.</w:t>
      </w:r>
    </w:p>
    <w:p w14:paraId="77CDF420" w14:textId="77777777" w:rsidR="00BB75FE" w:rsidRDefault="00AB777E" w:rsidP="00585E15">
      <w:pPr>
        <w:pStyle w:val="H1G"/>
      </w:pPr>
      <w:bookmarkStart w:id="11" w:name="_Toc63937968"/>
      <w:r w:rsidRPr="00777168">
        <w:tab/>
      </w:r>
      <w:r w:rsidRPr="00777168">
        <w:tab/>
        <w:t>Definition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child</w:t>
      </w:r>
      <w:bookmarkEnd w:id="11"/>
    </w:p>
    <w:p w14:paraId="3DE3123E" w14:textId="77777777" w:rsidR="00BB75FE" w:rsidRDefault="00AB777E" w:rsidP="00585E1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8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D45831F" w14:textId="331B6AF5" w:rsidR="00AB777E" w:rsidRPr="00777168" w:rsidRDefault="00AB777E" w:rsidP="00AB777E">
      <w:pPr>
        <w:pStyle w:val="SingleTxtG"/>
      </w:pPr>
      <w:r w:rsidRPr="00777168">
        <w:t>51.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Amended</w:t>
      </w:r>
      <w:r w:rsidR="00245D96">
        <w:t xml:space="preserve"> </w:t>
      </w:r>
      <w:r w:rsidRPr="00777168">
        <w:t>Constitution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Equity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Equality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22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2015</w:t>
      </w:r>
      <w:r w:rsidR="00245D96">
        <w:t xml:space="preserve"> </w:t>
      </w:r>
      <w:r w:rsidRPr="00777168">
        <w:t>define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person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18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below.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undergoing</w:t>
      </w:r>
      <w:r w:rsidR="00245D96">
        <w:t xml:space="preserve"> </w:t>
      </w:r>
      <w:r w:rsidRPr="00777168">
        <w:t>review.</w:t>
      </w:r>
    </w:p>
    <w:p w14:paraId="2EC402B2" w14:textId="33402E11" w:rsidR="00AB777E" w:rsidRPr="00777168" w:rsidRDefault="00AB777E" w:rsidP="00585E15">
      <w:pPr>
        <w:pStyle w:val="H1G"/>
      </w:pPr>
      <w:bookmarkStart w:id="12" w:name="_Toc63937969"/>
      <w:r w:rsidRPr="00777168">
        <w:lastRenderedPageBreak/>
        <w:tab/>
        <w:t>B.</w:t>
      </w:r>
      <w:r w:rsidRPr="00777168">
        <w:tab/>
        <w:t>General</w:t>
      </w:r>
      <w:r w:rsidR="00245D96">
        <w:t xml:space="preserve"> </w:t>
      </w:r>
      <w:r w:rsidRPr="00777168">
        <w:t>principles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2,</w:t>
      </w:r>
      <w:r w:rsidR="00245D96">
        <w:t xml:space="preserve"> </w:t>
      </w:r>
      <w:r w:rsidRPr="00777168">
        <w:t>3,</w:t>
      </w:r>
      <w:r w:rsidR="00245D96">
        <w:t xml:space="preserve"> </w:t>
      </w:r>
      <w:r w:rsidRPr="00777168">
        <w:t>6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12)</w:t>
      </w:r>
      <w:bookmarkEnd w:id="12"/>
    </w:p>
    <w:p w14:paraId="30A8369D" w14:textId="77777777" w:rsidR="00AB777E" w:rsidRPr="00777168" w:rsidRDefault="00AB777E" w:rsidP="00585E15">
      <w:pPr>
        <w:pStyle w:val="H23G"/>
      </w:pPr>
      <w:bookmarkStart w:id="13" w:name="_Toc63937970"/>
      <w:r w:rsidRPr="00777168">
        <w:tab/>
      </w:r>
      <w:r w:rsidRPr="00777168">
        <w:tab/>
        <w:t>Non-discrimination</w:t>
      </w:r>
      <w:bookmarkEnd w:id="13"/>
    </w:p>
    <w:p w14:paraId="66FC8157" w14:textId="77777777" w:rsidR="00BB75FE" w:rsidRDefault="00AB777E" w:rsidP="00585E1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9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544DE17" w14:textId="77777777" w:rsidR="00BB75FE" w:rsidRDefault="00AB777E" w:rsidP="00AB777E">
      <w:pPr>
        <w:pStyle w:val="SingleTxtG"/>
      </w:pPr>
      <w:r w:rsidRPr="00777168">
        <w:t>52.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anchored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principle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Non-Discrimination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intention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translate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practice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delivery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7NDP</w:t>
      </w:r>
      <w:r w:rsidR="00245D96">
        <w:t xml:space="preserve"> </w:t>
      </w:r>
      <w:r w:rsidRPr="00777168">
        <w:t>(2017</w:t>
      </w:r>
      <w:r w:rsidR="00BB75FE">
        <w:t>–</w:t>
      </w:r>
      <w:r w:rsidRPr="00777168">
        <w:t>2021)</w:t>
      </w:r>
      <w:r w:rsidR="00245D96">
        <w:t xml:space="preserve"> </w:t>
      </w:r>
      <w:r w:rsidRPr="00777168">
        <w:t>theme</w:t>
      </w:r>
      <w:r w:rsidR="00245D96">
        <w:t xml:space="preserve"> </w:t>
      </w:r>
      <w:r w:rsidRPr="00777168">
        <w:t>is</w:t>
      </w:r>
      <w:r w:rsidR="00245D96">
        <w:t xml:space="preserve"> </w:t>
      </w:r>
      <w:r w:rsidR="00BB75FE">
        <w:t>‘</w:t>
      </w:r>
      <w:r w:rsidRPr="00777168">
        <w:t>leaving</w:t>
      </w:r>
      <w:r w:rsidR="00245D96">
        <w:t xml:space="preserve"> </w:t>
      </w:r>
      <w:r w:rsidRPr="00777168">
        <w:t>no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behind</w:t>
      </w:r>
      <w:r w:rsidR="00BB75FE">
        <w:t>’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agenda,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principle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inclusion.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commitment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non-discrimination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demonstrated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policies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them,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2015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2015,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special</w:t>
      </w:r>
      <w:r w:rsidR="00245D96">
        <w:t xml:space="preserve"> </w:t>
      </w:r>
      <w:r w:rsidRPr="00777168">
        <w:t>focus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non-discrimination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prioritizes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marginalised.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obligation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regardless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gender,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race.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early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hood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can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accessed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all.</w:t>
      </w:r>
    </w:p>
    <w:p w14:paraId="3ED4EB5B" w14:textId="7FFAD831" w:rsidR="00AB777E" w:rsidRPr="00777168" w:rsidRDefault="00AB777E" w:rsidP="00585E15">
      <w:pPr>
        <w:pStyle w:val="H1G"/>
      </w:pPr>
      <w:bookmarkStart w:id="14" w:name="_Toc63937971"/>
      <w:r w:rsidRPr="00777168">
        <w:tab/>
      </w:r>
      <w:r w:rsidRPr="00777168">
        <w:tab/>
        <w:t>Best</w:t>
      </w:r>
      <w:r w:rsidR="00245D96">
        <w:t xml:space="preserve"> </w:t>
      </w:r>
      <w:r w:rsidRPr="00777168">
        <w:t>interests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bookmarkEnd w:id="14"/>
    </w:p>
    <w:p w14:paraId="70B48849" w14:textId="77777777" w:rsidR="00BB75FE" w:rsidRDefault="00AB777E" w:rsidP="00585E1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10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C71E8C8" w14:textId="2A393BB6" w:rsidR="00AB777E" w:rsidRPr="00777168" w:rsidRDefault="00AB777E" w:rsidP="00AB777E">
      <w:pPr>
        <w:pStyle w:val="SingleTxtG"/>
      </w:pPr>
      <w:r w:rsidRPr="00777168">
        <w:t>53.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launched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Best</w:t>
      </w:r>
      <w:r w:rsidR="00245D96">
        <w:t xml:space="preserve"> </w:t>
      </w:r>
      <w:r w:rsidRPr="00777168">
        <w:t>Interest</w:t>
      </w:r>
      <w:r w:rsidR="00245D96">
        <w:t xml:space="preserve"> </w:t>
      </w:r>
      <w:r w:rsidRPr="00777168">
        <w:t>Determination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August,</w:t>
      </w:r>
      <w:r w:rsidR="00245D96">
        <w:t xml:space="preserve"> </w:t>
      </w:r>
      <w:r w:rsidRPr="00777168">
        <w:t>2018,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formalised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standardized</w:t>
      </w:r>
      <w:r w:rsidR="00245D96">
        <w:t xml:space="preserve"> </w:t>
      </w:r>
      <w:r w:rsidRPr="00777168">
        <w:t>procedure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migrants.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procedural</w:t>
      </w:r>
      <w:r w:rsidR="00245D96">
        <w:t xml:space="preserve"> </w:t>
      </w:r>
      <w:r w:rsidRPr="00777168">
        <w:t>tools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Best</w:t>
      </w:r>
      <w:r w:rsidR="00245D96">
        <w:t xml:space="preserve"> </w:t>
      </w:r>
      <w:r w:rsidRPr="00777168">
        <w:t>Interest</w:t>
      </w:r>
      <w:r w:rsidR="00245D96">
        <w:t xml:space="preserve"> </w:t>
      </w:r>
      <w:r w:rsidRPr="00777168">
        <w:t>Assessment</w:t>
      </w:r>
      <w:r w:rsidR="00245D96">
        <w:t xml:space="preserve"> </w:t>
      </w:r>
      <w:r w:rsidRPr="00777168">
        <w:t>form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Best</w:t>
      </w:r>
      <w:r w:rsidR="00245D96">
        <w:t xml:space="preserve"> </w:t>
      </w:r>
      <w:r w:rsidRPr="00777168">
        <w:t>Interest</w:t>
      </w:r>
      <w:r w:rsidR="00245D96">
        <w:t xml:space="preserve"> </w:t>
      </w:r>
      <w:r w:rsidRPr="00777168">
        <w:t>Determination</w:t>
      </w:r>
      <w:r w:rsidR="00245D96">
        <w:t xml:space="preserve"> </w:t>
      </w:r>
      <w:r w:rsidRPr="00777168">
        <w:t>form.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role</w:t>
      </w:r>
      <w:r w:rsidR="00245D96">
        <w:t xml:space="preserve"> </w:t>
      </w:r>
      <w:r w:rsidRPr="00777168">
        <w:t>players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identification,</w:t>
      </w:r>
      <w:r w:rsidR="00245D96">
        <w:t xml:space="preserve"> </w:t>
      </w:r>
      <w:r w:rsidRPr="00777168">
        <w:t>assessment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appropriate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migrants.</w:t>
      </w:r>
    </w:p>
    <w:p w14:paraId="3C73DC0B" w14:textId="77777777" w:rsidR="00BB75FE" w:rsidRDefault="00AB777E" w:rsidP="00AB777E">
      <w:pPr>
        <w:pStyle w:val="SingleTxtG"/>
      </w:pPr>
      <w:r w:rsidRPr="00777168">
        <w:t>54.</w:t>
      </w:r>
      <w:r w:rsidRPr="00777168">
        <w:tab/>
        <w:t>Further,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designed</w:t>
      </w:r>
      <w:r w:rsidR="00245D96">
        <w:t xml:space="preserve"> </w:t>
      </w:r>
      <w:r w:rsidRPr="00777168">
        <w:t>trainings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staff</w:t>
      </w:r>
      <w:r w:rsidR="00245D96">
        <w:t xml:space="preserve"> </w:t>
      </w:r>
      <w:r w:rsidRPr="00777168">
        <w:t>(including</w:t>
      </w:r>
      <w:r w:rsidR="00245D96">
        <w:t xml:space="preserve"> </w:t>
      </w:r>
      <w:r w:rsidRPr="00777168">
        <w:t>religious</w:t>
      </w:r>
      <w:r w:rsidR="00245D96">
        <w:t xml:space="preserve"> </w:t>
      </w:r>
      <w:r w:rsidRPr="00777168">
        <w:t>leaders)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enhance</w:t>
      </w:r>
      <w:r w:rsidR="00245D96">
        <w:t xml:space="preserve"> </w:t>
      </w:r>
      <w:r w:rsidRPr="00777168">
        <w:t>knowledge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protection.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anchored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four</w:t>
      </w:r>
      <w:r w:rsidR="00245D96">
        <w:t xml:space="preserve"> </w:t>
      </w:r>
      <w:r w:rsidRPr="00777168">
        <w:t>major</w:t>
      </w:r>
      <w:r w:rsidR="00245D96">
        <w:t xml:space="preserve"> </w:t>
      </w:r>
      <w:r w:rsidRPr="00777168">
        <w:t>principles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namely:</w:t>
      </w:r>
      <w:r w:rsidR="00245D96">
        <w:t xml:space="preserve"> </w:t>
      </w:r>
      <w:r w:rsidRPr="00777168">
        <w:t>Non-discrimination,</w:t>
      </w:r>
      <w:r w:rsidR="00245D96">
        <w:t xml:space="preserve"> </w:t>
      </w:r>
      <w:r w:rsidRPr="00777168">
        <w:t>life,</w:t>
      </w:r>
      <w:r w:rsidR="00245D96">
        <w:t xml:space="preserve"> </w:t>
      </w:r>
      <w:r w:rsidRPr="00777168">
        <w:t>survival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development,</w:t>
      </w:r>
      <w:r w:rsidR="00245D96">
        <w:t xml:space="preserve"> </w:t>
      </w:r>
      <w:r w:rsidRPr="00777168">
        <w:t>views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child,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Best</w:t>
      </w:r>
      <w:r w:rsidR="00245D96">
        <w:t xml:space="preserve"> </w:t>
      </w:r>
      <w:r w:rsidRPr="00777168">
        <w:t>Interest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Child.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serving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private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required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apply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four</w:t>
      </w:r>
      <w:r w:rsidR="00245D96">
        <w:t xml:space="preserve"> </w:t>
      </w:r>
      <w:r w:rsidRPr="00777168">
        <w:t>principles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should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noted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principle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Best</w:t>
      </w:r>
      <w:r w:rsidR="00245D96">
        <w:t xml:space="preserve"> </w:t>
      </w:r>
      <w:r w:rsidRPr="00777168">
        <w:t>Interest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centre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trainings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emphasis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professional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traditional</w:t>
      </w:r>
      <w:r w:rsidR="00245D96">
        <w:t xml:space="preserve"> </w:t>
      </w:r>
      <w:r w:rsidRPr="00777168">
        <w:t>groups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apply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principle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undertaking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children.</w:t>
      </w:r>
    </w:p>
    <w:p w14:paraId="79101D23" w14:textId="58DD4A2F" w:rsidR="00AB777E" w:rsidRPr="00777168" w:rsidRDefault="00AB777E" w:rsidP="00585E15">
      <w:pPr>
        <w:pStyle w:val="H1G"/>
      </w:pPr>
      <w:bookmarkStart w:id="15" w:name="_Toc63937972"/>
      <w:r w:rsidRPr="00777168">
        <w:tab/>
      </w:r>
      <w:r w:rsidRPr="00777168">
        <w:tab/>
        <w:t>Respect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views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bookmarkEnd w:id="15"/>
    </w:p>
    <w:p w14:paraId="092D40A8" w14:textId="77777777" w:rsidR="00BB75FE" w:rsidRDefault="00AB777E" w:rsidP="00585E1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11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887FCFC" w14:textId="3850A741" w:rsidR="00AB777E" w:rsidRPr="00777168" w:rsidRDefault="00AB777E" w:rsidP="00AB777E">
      <w:pPr>
        <w:pStyle w:val="SingleTxtG"/>
      </w:pPr>
      <w:r w:rsidRPr="00777168">
        <w:t>55.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revamped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Forum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December,</w:t>
      </w:r>
      <w:r w:rsidR="00245D96">
        <w:t xml:space="preserve"> </w:t>
      </w:r>
      <w:r w:rsidRPr="00777168">
        <w:t>2018,</w:t>
      </w:r>
      <w:r w:rsidR="00245D96">
        <w:t xml:space="preserve"> </w:t>
      </w:r>
      <w:r w:rsidRPr="00777168">
        <w:t>whose</w:t>
      </w:r>
      <w:r w:rsidR="00245D96">
        <w:t xml:space="preserve"> </w:t>
      </w:r>
      <w:r w:rsidRPr="00777168">
        <w:t>mandate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facilitate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coordination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collaboration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Non-State</w:t>
      </w:r>
      <w:r w:rsidR="00245D96">
        <w:t xml:space="preserve"> </w:t>
      </w:r>
      <w:r w:rsidRPr="00777168">
        <w:t>Actors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sector.</w:t>
      </w:r>
      <w:r w:rsidR="00BB75FE">
        <w:t xml:space="preserve"> </w:t>
      </w:r>
      <w:r w:rsidRPr="00777168">
        <w:t>This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enhanced</w:t>
      </w:r>
      <w:r w:rsidR="00245D96">
        <w:t xml:space="preserve"> </w:t>
      </w:r>
      <w:r w:rsidRPr="00777168">
        <w:t>coordination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UNCRC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instruments.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relevant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administratively</w:t>
      </w:r>
      <w:r w:rsidR="00245D96">
        <w:t xml:space="preserve"> </w:t>
      </w:r>
      <w:r w:rsidRPr="00777168">
        <w:t>adopted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friendly</w:t>
      </w:r>
      <w:r w:rsidR="00245D96">
        <w:t xml:space="preserve"> </w:t>
      </w:r>
      <w:r w:rsidRPr="00777168">
        <w:t>procedures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regard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specialized</w:t>
      </w:r>
      <w:r w:rsidR="00245D96">
        <w:t xml:space="preserve"> </w:t>
      </w:r>
      <w:r w:rsidRPr="00777168">
        <w:t>focal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handle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matters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secure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every</w:t>
      </w:r>
      <w:r w:rsidR="00245D96">
        <w:t xml:space="preserve"> </w:t>
      </w:r>
      <w:r w:rsidRPr="00777168">
        <w:t>stage.</w:t>
      </w:r>
    </w:p>
    <w:p w14:paraId="54012DE1" w14:textId="6D90881E" w:rsidR="00AB777E" w:rsidRPr="00777168" w:rsidRDefault="00AB777E" w:rsidP="00AB777E">
      <w:pPr>
        <w:pStyle w:val="SingleTxtG"/>
      </w:pPr>
      <w:r w:rsidRPr="00777168">
        <w:t>56.</w:t>
      </w:r>
      <w:r w:rsidRPr="00777168">
        <w:tab/>
        <w:t>The</w:t>
      </w:r>
      <w:r w:rsidR="00245D96">
        <w:t xml:space="preserve"> </w:t>
      </w:r>
      <w:r w:rsidRPr="00777168">
        <w:t>administrative</w:t>
      </w:r>
      <w:r w:rsidR="00245D96">
        <w:t xml:space="preserve"> </w:t>
      </w:r>
      <w:r w:rsidRPr="00777168">
        <w:t>interventions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promoted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institutional</w:t>
      </w:r>
      <w:r w:rsidR="00245D96">
        <w:t xml:space="preserve"> </w:t>
      </w:r>
      <w:r w:rsidRPr="00777168">
        <w:t>directives,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handling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matters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them</w:t>
      </w:r>
      <w:r w:rsidR="00245D96">
        <w:t xml:space="preserve"> </w:t>
      </w:r>
      <w:r w:rsidRPr="00777168">
        <w:t>timelines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cause</w:t>
      </w:r>
      <w:r w:rsidR="00245D96">
        <w:t xml:space="preserve"> </w:t>
      </w:r>
      <w:r w:rsidRPr="00777168">
        <w:t>disposal,</w:t>
      </w:r>
      <w:r w:rsidR="00245D96">
        <w:t xml:space="preserve"> </w:t>
      </w:r>
      <w:r w:rsidRPr="00777168">
        <w:t>prioritization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matters,</w:t>
      </w:r>
      <w:r w:rsidR="00245D96">
        <w:t xml:space="preserve"> </w:t>
      </w:r>
      <w:r w:rsidRPr="00777168">
        <w:t>specialized</w:t>
      </w:r>
      <w:r w:rsidR="00245D96">
        <w:t xml:space="preserve"> </w:t>
      </w:r>
      <w:r w:rsidRPr="00777168">
        <w:t>personnel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handle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matters,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specialized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build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capacity.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directives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operational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Service,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Prosecution</w:t>
      </w:r>
      <w:r w:rsidR="00245D96">
        <w:t xml:space="preserve"> </w:t>
      </w:r>
      <w:r w:rsidRPr="00777168">
        <w:t>Authority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Judiciary.</w:t>
      </w:r>
    </w:p>
    <w:p w14:paraId="4C4A04E0" w14:textId="53B24922" w:rsidR="00AB777E" w:rsidRPr="00777168" w:rsidRDefault="00AB777E" w:rsidP="00AB777E">
      <w:pPr>
        <w:pStyle w:val="SingleTxtG"/>
      </w:pPr>
      <w:r w:rsidRPr="00777168">
        <w:t>57.</w:t>
      </w:r>
      <w:r w:rsidRPr="00777168">
        <w:tab/>
        <w:t>The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fast</w:t>
      </w:r>
      <w:r w:rsidR="00245D96">
        <w:t xml:space="preserve"> </w:t>
      </w:r>
      <w:r w:rsidRPr="00777168">
        <w:t>track</w:t>
      </w:r>
      <w:r w:rsidR="00245D96">
        <w:t xml:space="preserve"> </w:t>
      </w:r>
      <w:r w:rsidRPr="00777168">
        <w:t>courts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prioritization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involving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courts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friendly</w:t>
      </w:r>
      <w:r w:rsidR="00245D96">
        <w:t xml:space="preserve"> </w:t>
      </w:r>
      <w:r w:rsidRPr="00777168">
        <w:t>design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promotes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lastRenderedPageBreak/>
        <w:t>privacy,</w:t>
      </w:r>
      <w:r w:rsidR="00245D96">
        <w:t xml:space="preserve"> </w:t>
      </w:r>
      <w:r w:rsidRPr="00777168">
        <w:t>facilitates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participation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protects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witnesses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inherent</w:t>
      </w:r>
      <w:r w:rsidR="00245D96">
        <w:t xml:space="preserve"> </w:t>
      </w:r>
      <w:r w:rsidRPr="00777168">
        <w:t>trauma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system.</w:t>
      </w:r>
    </w:p>
    <w:p w14:paraId="4EA9F40B" w14:textId="6CDC40F0" w:rsidR="00AB777E" w:rsidRPr="00777168" w:rsidRDefault="00AB777E" w:rsidP="008F5AE1">
      <w:pPr>
        <w:pStyle w:val="H1G"/>
      </w:pPr>
      <w:bookmarkStart w:id="16" w:name="_Toc63937973"/>
      <w:r w:rsidRPr="00777168">
        <w:tab/>
        <w:t>C.</w:t>
      </w:r>
      <w:r w:rsidRPr="00777168">
        <w:tab/>
        <w:t>Civil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freedoms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7,</w:t>
      </w:r>
      <w:r w:rsidR="00245D96">
        <w:t xml:space="preserve"> </w:t>
      </w:r>
      <w:r w:rsidRPr="00777168">
        <w:t>8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13–17)</w:t>
      </w:r>
      <w:bookmarkEnd w:id="16"/>
    </w:p>
    <w:p w14:paraId="69042EB3" w14:textId="14A9A9E9" w:rsidR="00AB777E" w:rsidRPr="00777168" w:rsidRDefault="00AB777E" w:rsidP="008F5AE1">
      <w:pPr>
        <w:pStyle w:val="H1G"/>
      </w:pPr>
      <w:bookmarkStart w:id="17" w:name="_Toc63937974"/>
      <w:r w:rsidRPr="00777168">
        <w:tab/>
      </w:r>
      <w:r w:rsidRPr="00777168">
        <w:tab/>
        <w:t>Birth</w:t>
      </w:r>
      <w:r w:rsidR="00245D96">
        <w:t xml:space="preserve"> </w:t>
      </w:r>
      <w:r w:rsidRPr="00777168">
        <w:t>registration</w:t>
      </w:r>
      <w:bookmarkEnd w:id="17"/>
    </w:p>
    <w:p w14:paraId="765F7093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12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D700A8C" w14:textId="77777777" w:rsidR="00BB75FE" w:rsidRDefault="00AB777E" w:rsidP="00AB777E">
      <w:pPr>
        <w:pStyle w:val="SingleTxtG"/>
      </w:pPr>
      <w:r w:rsidRPr="00777168">
        <w:t>58.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conducted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baseline</w:t>
      </w:r>
      <w:r w:rsidR="00245D96">
        <w:t xml:space="preserve"> </w:t>
      </w:r>
      <w:r w:rsidRPr="00777168">
        <w:t>survey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determine</w:t>
      </w:r>
      <w:r w:rsidR="00245D96">
        <w:t xml:space="preserve"> </w:t>
      </w:r>
      <w:r w:rsidRPr="00777168">
        <w:t>uptake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birth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certification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ten</w:t>
      </w:r>
      <w:r w:rsidR="00245D96">
        <w:t xml:space="preserve"> </w:t>
      </w:r>
      <w:r w:rsidRPr="00777168">
        <w:t>Provinces.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Strategic</w:t>
      </w:r>
      <w:r w:rsidR="00245D96">
        <w:t xml:space="preserve"> </w:t>
      </w:r>
      <w:r w:rsidRPr="00777168">
        <w:t>Action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2015</w:t>
      </w:r>
      <w:r w:rsidR="00BB75FE">
        <w:t>–</w:t>
      </w:r>
      <w:r w:rsidRPr="00777168">
        <w:t>2021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systems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scale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birth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vital</w:t>
      </w:r>
      <w:r w:rsidR="00245D96">
        <w:t xml:space="preserve"> </w:t>
      </w:r>
      <w:r w:rsidRPr="00777168">
        <w:t>events.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systems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notation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births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selected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Integrated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(INRIS)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births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only</w:t>
      </w:r>
      <w:r w:rsidR="00245D96">
        <w:t xml:space="preserve"> </w:t>
      </w:r>
      <w:r w:rsidRPr="00777168">
        <w:t>takes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occurrence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assignment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Identity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births.</w:t>
      </w:r>
      <w:r w:rsidR="00245D96">
        <w:t xml:space="preserve"> </w:t>
      </w:r>
      <w:r w:rsidRPr="00777168">
        <w:t>Enrolment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INRIS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registering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births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occurred,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registered.</w:t>
      </w:r>
    </w:p>
    <w:p w14:paraId="0EDC8C2F" w14:textId="466EA300" w:rsidR="00AB777E" w:rsidRPr="00777168" w:rsidRDefault="00AB777E" w:rsidP="00AB777E">
      <w:pPr>
        <w:pStyle w:val="SingleTxtG"/>
      </w:pPr>
      <w:r w:rsidRPr="00777168">
        <w:t>59.</w:t>
      </w:r>
      <w:r w:rsidRPr="00777168">
        <w:tab/>
        <w:t>The</w:t>
      </w:r>
      <w:r w:rsidR="00245D96">
        <w:t xml:space="preserve"> </w:t>
      </w:r>
      <w:r w:rsidRPr="00777168">
        <w:t>2013/2014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2018/2019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Demographic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Survey</w:t>
      </w:r>
      <w:r w:rsidR="00245D96">
        <w:t xml:space="preserve"> </w:t>
      </w:r>
      <w:r w:rsidRPr="00777168">
        <w:t>(ZDHS)</w:t>
      </w:r>
      <w:r w:rsidR="00245D96">
        <w:t xml:space="preserve"> </w:t>
      </w:r>
      <w:r w:rsidRPr="00777168">
        <w:t>indicate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birth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coverage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below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five</w:t>
      </w:r>
      <w:r w:rsidR="00245D96">
        <w:t xml:space="preserve"> </w:t>
      </w:r>
      <w:r w:rsidRPr="00777168">
        <w:t>increased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11%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14%.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significant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systems</w:t>
      </w:r>
      <w:r w:rsidR="00245D96">
        <w:t xml:space="preserve"> </w:t>
      </w:r>
      <w:r w:rsidRPr="00777168">
        <w:t>put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place,</w:t>
      </w:r>
      <w:r w:rsidR="00245D96">
        <w:t xml:space="preserve"> </w:t>
      </w:r>
      <w:r w:rsidRPr="00777168">
        <w:t>birth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significantly.</w:t>
      </w:r>
    </w:p>
    <w:p w14:paraId="3DFAA6EA" w14:textId="16B7F47B" w:rsidR="00AB777E" w:rsidRPr="00777168" w:rsidRDefault="00AB777E" w:rsidP="00AB777E">
      <w:pPr>
        <w:pStyle w:val="SingleTxtG"/>
      </w:pPr>
      <w:r w:rsidRPr="00777168">
        <w:t>60.</w:t>
      </w:r>
      <w:r w:rsidRPr="00777168">
        <w:tab/>
        <w:t>In</w:t>
      </w:r>
      <w:r w:rsidR="00245D96">
        <w:t xml:space="preserve"> </w:t>
      </w:r>
      <w:r w:rsidRPr="00777168">
        <w:t>order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coverage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attain</w:t>
      </w:r>
      <w:r w:rsidR="00245D96">
        <w:t xml:space="preserve"> </w:t>
      </w:r>
      <w:r w:rsidRPr="00777168">
        <w:t>universal</w:t>
      </w:r>
      <w:r w:rsidR="00245D96">
        <w:t xml:space="preserve"> </w:t>
      </w:r>
      <w:r w:rsidRPr="00777168">
        <w:t>coverage,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Home</w:t>
      </w:r>
      <w:r w:rsidR="00245D96">
        <w:t xml:space="preserve"> </w:t>
      </w:r>
      <w:r w:rsidRPr="00777168">
        <w:t>Affairs</w:t>
      </w:r>
      <w:r w:rsidR="00245D96">
        <w:t xml:space="preserve"> </w:t>
      </w:r>
      <w:r w:rsidRPr="00777168">
        <w:t>Ministries</w:t>
      </w:r>
      <w:r w:rsidR="00245D96">
        <w:t xml:space="preserve"> </w:t>
      </w:r>
      <w:r w:rsidRPr="00777168">
        <w:t>signed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MOU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2019</w:t>
      </w:r>
      <w:r w:rsidR="00245D96">
        <w:t xml:space="preserve"> </w:t>
      </w:r>
      <w:r w:rsidRPr="00777168">
        <w:t>aimed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improving</w:t>
      </w:r>
      <w:r w:rsidR="00245D96">
        <w:t xml:space="preserve"> </w:t>
      </w:r>
      <w:r w:rsidRPr="00777168">
        <w:t>birth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country.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Facility-Birth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Desks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established</w:t>
      </w:r>
      <w:r w:rsidR="00245D96">
        <w:t xml:space="preserve"> </w:t>
      </w:r>
      <w:r w:rsidRPr="00777168">
        <w:t>across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country,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aim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taking</w:t>
      </w:r>
      <w:r w:rsidR="00245D96">
        <w:t xml:space="preserve"> </w:t>
      </w:r>
      <w:r w:rsidRPr="00777168">
        <w:t>birth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close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communities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possible.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present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manually</w:t>
      </w:r>
      <w:r w:rsidR="00245D96">
        <w:t xml:space="preserve"> </w:t>
      </w:r>
      <w:r w:rsidRPr="00777168">
        <w:t>registering</w:t>
      </w:r>
      <w:r w:rsidR="00245D96">
        <w:t xml:space="preserve"> </w:t>
      </w:r>
      <w:r w:rsidRPr="00777168">
        <w:t>births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about</w:t>
      </w:r>
      <w:r w:rsidR="00245D96">
        <w:t xml:space="preserve"> </w:t>
      </w:r>
      <w:r w:rsidRPr="00777168">
        <w:t>806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plans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scaling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cover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entire</w:t>
      </w:r>
      <w:r w:rsidR="00245D96">
        <w:t xml:space="preserve"> </w:t>
      </w:r>
      <w:r w:rsidRPr="00777168">
        <w:t>country.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arrangements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put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facility</w:t>
      </w:r>
      <w:r w:rsidR="00245D96">
        <w:t xml:space="preserve"> </w:t>
      </w:r>
      <w:r w:rsidRPr="00777168">
        <w:t>birth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cover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serving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refugee</w:t>
      </w:r>
      <w:r w:rsidR="00245D96">
        <w:t xml:space="preserve"> </w:t>
      </w:r>
      <w:r w:rsidRPr="00777168">
        <w:t>camps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way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ensuring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born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refugees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accorded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opportunity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given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identity.</w:t>
      </w:r>
    </w:p>
    <w:p w14:paraId="438EC1DE" w14:textId="77777777" w:rsidR="00BB75FE" w:rsidRDefault="00AB777E" w:rsidP="00AB777E">
      <w:pPr>
        <w:pStyle w:val="SingleTxtG"/>
      </w:pPr>
      <w:r w:rsidRPr="00777168">
        <w:t>61.</w:t>
      </w:r>
      <w:r w:rsidRPr="00777168">
        <w:tab/>
        <w:t>Plans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underway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link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INRIS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SmartCare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once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rolled</w:t>
      </w:r>
      <w:r w:rsidR="00245D96">
        <w:t xml:space="preserve"> </w:t>
      </w:r>
      <w:r w:rsidRPr="00777168">
        <w:t>out.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enable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electronic</w:t>
      </w:r>
      <w:r w:rsidR="00245D96">
        <w:t xml:space="preserve"> </w:t>
      </w:r>
      <w:r w:rsidRPr="00777168">
        <w:t>platform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directly</w:t>
      </w:r>
      <w:r w:rsidR="00245D96">
        <w:t xml:space="preserve"> </w:t>
      </w:r>
      <w:r w:rsidRPr="00777168">
        <w:t>submit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notifications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points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SmartCare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DNRPC</w:t>
      </w:r>
      <w:r w:rsidR="00245D96">
        <w:t xml:space="preserve"> </w:t>
      </w:r>
      <w:r w:rsidRPr="00777168">
        <w:t>using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INRIS</w:t>
      </w:r>
      <w:r w:rsidR="00245D96">
        <w:t xml:space="preserve"> </w:t>
      </w:r>
      <w:r w:rsidRPr="00777168">
        <w:t>thereby</w:t>
      </w:r>
      <w:r w:rsidR="00245D96">
        <w:t xml:space="preserve"> </w:t>
      </w:r>
      <w:r w:rsidRPr="00777168">
        <w:t>reducing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time.</w:t>
      </w:r>
    </w:p>
    <w:p w14:paraId="27473E8B" w14:textId="6E5164A3" w:rsidR="00AB777E" w:rsidRPr="00777168" w:rsidRDefault="00AB777E" w:rsidP="008F5AE1">
      <w:pPr>
        <w:pStyle w:val="H1G"/>
      </w:pPr>
      <w:bookmarkStart w:id="18" w:name="_Toc63937975"/>
      <w:bookmarkStart w:id="19" w:name="_Hlk61526546"/>
      <w:r w:rsidRPr="00777168">
        <w:tab/>
        <w:t>D.</w:t>
      </w:r>
      <w:r w:rsidRPr="00777168">
        <w:tab/>
        <w:t>Violence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19,</w:t>
      </w:r>
      <w:r w:rsidR="00245D96">
        <w:t xml:space="preserve"> </w:t>
      </w:r>
      <w:r w:rsidRPr="00777168">
        <w:t>24</w:t>
      </w:r>
      <w:r w:rsidR="00245D96">
        <w:t xml:space="preserve"> </w:t>
      </w:r>
      <w:r w:rsidRPr="00777168">
        <w:t>(3),</w:t>
      </w:r>
      <w:r w:rsidR="00245D96">
        <w:t xml:space="preserve"> </w:t>
      </w:r>
      <w:r w:rsidRPr="00777168">
        <w:t>28,</w:t>
      </w:r>
      <w:r w:rsidR="00245D96">
        <w:t xml:space="preserve"> </w:t>
      </w:r>
      <w:r w:rsidRPr="00777168">
        <w:t>(2),</w:t>
      </w:r>
      <w:r w:rsidR="00245D96">
        <w:t xml:space="preserve"> </w:t>
      </w:r>
      <w:r w:rsidRPr="00777168">
        <w:t>34,</w:t>
      </w:r>
      <w:r w:rsidR="00245D96">
        <w:t xml:space="preserve"> </w:t>
      </w:r>
      <w:r w:rsidRPr="00777168">
        <w:t>37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39)</w:t>
      </w:r>
      <w:bookmarkEnd w:id="18"/>
    </w:p>
    <w:p w14:paraId="733719CF" w14:textId="39E75D92" w:rsidR="00AB777E" w:rsidRPr="00777168" w:rsidRDefault="008F5AE1" w:rsidP="009145C6">
      <w:pPr>
        <w:pStyle w:val="H1G"/>
      </w:pPr>
      <w:bookmarkStart w:id="20" w:name="_Toc63937976"/>
      <w:bookmarkStart w:id="21" w:name="_Hlk61526581"/>
      <w:bookmarkEnd w:id="19"/>
      <w:r>
        <w:tab/>
      </w:r>
      <w:r>
        <w:tab/>
      </w:r>
      <w:r w:rsidR="00AB777E" w:rsidRPr="00777168">
        <w:t>Freedom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the</w:t>
      </w:r>
      <w:r w:rsidR="00245D96">
        <w:t xml:space="preserve"> </w:t>
      </w:r>
      <w:r w:rsidR="00AB777E" w:rsidRPr="00777168">
        <w:t>child</w:t>
      </w:r>
      <w:r w:rsidR="00245D96">
        <w:t xml:space="preserve"> </w:t>
      </w:r>
      <w:r w:rsidR="00AB777E" w:rsidRPr="00777168">
        <w:t>from</w:t>
      </w:r>
      <w:r w:rsidR="00245D96">
        <w:t xml:space="preserve"> </w:t>
      </w:r>
      <w:r w:rsidR="00AB777E" w:rsidRPr="00777168">
        <w:t>all</w:t>
      </w:r>
      <w:r w:rsidR="00245D96">
        <w:t xml:space="preserve"> </w:t>
      </w:r>
      <w:r w:rsidR="00AB777E" w:rsidRPr="00777168">
        <w:t>forms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violence,</w:t>
      </w:r>
      <w:r w:rsidR="00245D96">
        <w:t xml:space="preserve"> </w:t>
      </w:r>
      <w:r w:rsidR="00AB777E" w:rsidRPr="00777168">
        <w:t>including</w:t>
      </w:r>
      <w:r w:rsidR="00245D96">
        <w:t xml:space="preserve"> </w:t>
      </w:r>
      <w:r w:rsidR="00AB777E" w:rsidRPr="00777168">
        <w:t>corporal</w:t>
      </w:r>
      <w:r w:rsidR="00245D96">
        <w:t xml:space="preserve"> </w:t>
      </w:r>
      <w:r w:rsidR="00AB777E" w:rsidRPr="00777168">
        <w:t>punishment</w:t>
      </w:r>
      <w:bookmarkEnd w:id="20"/>
    </w:p>
    <w:p w14:paraId="4134C41A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13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E74C06D" w14:textId="77777777" w:rsidR="00BB75FE" w:rsidRDefault="00AB777E" w:rsidP="00AB777E">
      <w:pPr>
        <w:pStyle w:val="SingleTxtG"/>
      </w:pPr>
      <w:r w:rsidRPr="00777168">
        <w:t>62.</w:t>
      </w:r>
      <w:r w:rsidRPr="00777168">
        <w:tab/>
        <w:t>On</w:t>
      </w:r>
      <w:r w:rsidR="00245D96">
        <w:t xml:space="preserve"> </w:t>
      </w:r>
      <w:r w:rsidRPr="00777168">
        <w:t>prohibiting</w:t>
      </w:r>
      <w:r w:rsidR="00245D96">
        <w:t xml:space="preserve"> </w:t>
      </w:r>
      <w:r w:rsidRPr="00777168">
        <w:t>corporal</w:t>
      </w:r>
      <w:r w:rsidR="00245D96">
        <w:t xml:space="preserve"> </w:t>
      </w:r>
      <w:r w:rsidRPr="00777168">
        <w:t>punishment,</w:t>
      </w:r>
      <w:r w:rsidR="00245D96">
        <w:t xml:space="preserve"> </w:t>
      </w:r>
      <w:r w:rsidRPr="00777168">
        <w:t>the</w:t>
      </w:r>
      <w:r w:rsidR="00245D96">
        <w:t xml:space="preserve"> </w:t>
      </w:r>
      <w:bookmarkEnd w:id="21"/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Constitution</w:t>
      </w:r>
      <w:r w:rsidR="00245D96">
        <w:t xml:space="preserve"> </w:t>
      </w:r>
      <w:r w:rsidRPr="00777168">
        <w:t>protects</w:t>
      </w:r>
      <w:r w:rsidR="00245D96">
        <w:t xml:space="preserve"> </w:t>
      </w:r>
      <w:r w:rsidRPr="00777168">
        <w:t>people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civil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political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well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economic</w:t>
      </w:r>
      <w:r w:rsidR="00245D96">
        <w:t xml:space="preserve"> </w:t>
      </w:r>
      <w:r w:rsidRPr="00777168">
        <w:t>rights.</w:t>
      </w:r>
      <w:r w:rsidR="00245D96">
        <w:t xml:space="preserve"> </w:t>
      </w:r>
      <w:r w:rsidRPr="00777168">
        <w:t>Article</w:t>
      </w:r>
      <w:r w:rsidR="00245D96">
        <w:t xml:space="preserve"> </w:t>
      </w:r>
      <w:r w:rsidRPr="00777168">
        <w:t>15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Constitution</w:t>
      </w:r>
      <w:r w:rsidR="00245D96">
        <w:t xml:space="preserve"> </w:t>
      </w:r>
      <w:r w:rsidRPr="00777168">
        <w:t>guarantees</w:t>
      </w:r>
      <w:r w:rsidR="00245D96">
        <w:t xml:space="preserve"> </w:t>
      </w:r>
      <w:r w:rsidRPr="00777168">
        <w:t>both</w:t>
      </w:r>
      <w:r w:rsidR="00245D96">
        <w:t xml:space="preserve"> </w:t>
      </w:r>
      <w:r w:rsidRPr="00777168">
        <w:t>adults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torture,</w:t>
      </w:r>
      <w:r w:rsidR="00245D96">
        <w:t xml:space="preserve"> </w:t>
      </w:r>
      <w:r w:rsidRPr="00777168">
        <w:t>inhuman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degrading</w:t>
      </w:r>
      <w:r w:rsidR="00245D96">
        <w:t xml:space="preserve"> </w:t>
      </w:r>
      <w:r w:rsidRPr="00777168">
        <w:t>punishment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justiciable.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2004,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provisions</w:t>
      </w:r>
      <w:r w:rsidR="00245D96">
        <w:t xml:space="preserve"> </w:t>
      </w:r>
      <w:r w:rsidRPr="00777168">
        <w:t>relating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corporal</w:t>
      </w:r>
      <w:r w:rsidR="00245D96">
        <w:t xml:space="preserve"> </w:t>
      </w:r>
      <w:r w:rsidRPr="00777168">
        <w:t>punishment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prisons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amended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repealed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Prisons</w:t>
      </w:r>
      <w:r w:rsidR="00245D96">
        <w:t xml:space="preserve"> </w:t>
      </w:r>
      <w:r w:rsidRPr="00777168">
        <w:t>Amendment</w:t>
      </w:r>
      <w:r w:rsidR="00245D96">
        <w:t xml:space="preserve"> </w:t>
      </w:r>
      <w:r w:rsidRPr="00777168">
        <w:t>Act.</w:t>
      </w:r>
    </w:p>
    <w:p w14:paraId="527F8980" w14:textId="0848DDE1" w:rsidR="00AB777E" w:rsidRPr="00777168" w:rsidRDefault="00AB777E" w:rsidP="00AB777E">
      <w:pPr>
        <w:pStyle w:val="SingleTxtG"/>
      </w:pPr>
      <w:r w:rsidRPr="00777168">
        <w:t>63.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Minimum</w:t>
      </w:r>
      <w:r w:rsidR="00245D96">
        <w:t xml:space="preserve"> </w:t>
      </w:r>
      <w:r w:rsidRPr="00777168">
        <w:t>Standard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monitoring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facilities,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states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should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disciplined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accordance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individual</w:t>
      </w:r>
      <w:r w:rsidR="00245D96">
        <w:t xml:space="preserve"> </w:t>
      </w:r>
      <w:r w:rsidRPr="00777168">
        <w:t>needs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should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harsh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unusual</w:t>
      </w:r>
      <w:r w:rsidR="00245D96">
        <w:t xml:space="preserve"> </w:t>
      </w:r>
      <w:r w:rsidRPr="00777168">
        <w:t>treatment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corporal</w:t>
      </w:r>
      <w:r w:rsidR="00245D96">
        <w:t xml:space="preserve"> </w:t>
      </w:r>
      <w:r w:rsidRPr="00777168">
        <w:t>punishment,</w:t>
      </w:r>
      <w:r w:rsidR="00245D96">
        <w:t xml:space="preserve"> </w:t>
      </w:r>
      <w:r w:rsidRPr="00777168">
        <w:t>abusive</w:t>
      </w:r>
      <w:r w:rsidR="00245D96">
        <w:t xml:space="preserve"> </w:t>
      </w:r>
      <w:r w:rsidRPr="00777168">
        <w:t>language,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threatening</w:t>
      </w:r>
      <w:r w:rsidR="00245D96">
        <w:t xml:space="preserve"> </w:t>
      </w:r>
      <w:r w:rsidRPr="00777168">
        <w:t>hence,</w:t>
      </w:r>
      <w:r w:rsidR="00245D96">
        <w:t xml:space="preserve"> </w:t>
      </w:r>
      <w:r w:rsidRPr="00777168">
        <w:t>corporal</w:t>
      </w:r>
      <w:r w:rsidR="00245D96">
        <w:t xml:space="preserve"> </w:t>
      </w:r>
      <w:r w:rsidRPr="00777168">
        <w:t>punishment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discouraged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facilities.</w:t>
      </w:r>
    </w:p>
    <w:p w14:paraId="7761134F" w14:textId="77777777" w:rsidR="00BB75FE" w:rsidRDefault="00AB777E" w:rsidP="00AB777E">
      <w:pPr>
        <w:pStyle w:val="SingleTxtG"/>
      </w:pPr>
      <w:r w:rsidRPr="00777168">
        <w:t>64.</w:t>
      </w:r>
      <w:r w:rsidRPr="00777168">
        <w:tab/>
        <w:t>Further,</w:t>
      </w:r>
      <w:r w:rsidR="00245D96">
        <w:t xml:space="preserve"> </w:t>
      </w:r>
      <w:r w:rsidRPr="00777168">
        <w:t>any</w:t>
      </w:r>
      <w:r w:rsidR="00245D96">
        <w:t xml:space="preserve"> </w:t>
      </w:r>
      <w:r w:rsidRPr="00777168">
        <w:t>guardian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person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inflicts</w:t>
      </w:r>
      <w:r w:rsidR="00245D96">
        <w:t xml:space="preserve"> </w:t>
      </w:r>
      <w:r w:rsidRPr="00777168">
        <w:t>corporal</w:t>
      </w:r>
      <w:r w:rsidR="00245D96">
        <w:t xml:space="preserve"> </w:t>
      </w:r>
      <w:r w:rsidRPr="00777168">
        <w:t>punishment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forms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custody</w:t>
      </w:r>
      <w:r w:rsidR="00245D96">
        <w:t xml:space="preserve"> </w:t>
      </w:r>
      <w:r w:rsidRPr="00777168">
        <w:t>can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charged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assault,</w:t>
      </w:r>
      <w:r w:rsidR="00245D96">
        <w:t xml:space="preserve"> </w:t>
      </w:r>
      <w:r w:rsidRPr="00777168">
        <w:t>assault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intent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cause</w:t>
      </w:r>
      <w:r w:rsidR="00245D96">
        <w:t xml:space="preserve"> </w:t>
      </w:r>
      <w:r w:rsidRPr="00777168">
        <w:lastRenderedPageBreak/>
        <w:t>grievous</w:t>
      </w:r>
      <w:r w:rsidR="00245D96">
        <w:t xml:space="preserve"> </w:t>
      </w:r>
      <w:r w:rsidRPr="00777168">
        <w:t>bodily</w:t>
      </w:r>
      <w:r w:rsidR="00245D96">
        <w:t xml:space="preserve"> </w:t>
      </w:r>
      <w:r w:rsidRPr="00777168">
        <w:t>harm,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attempted</w:t>
      </w:r>
      <w:r w:rsidR="00245D96">
        <w:t xml:space="preserve"> </w:t>
      </w:r>
      <w:r w:rsidRPr="00777168">
        <w:t>murder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accordance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Penal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CAP87.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deciding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matter,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look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nature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offence,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harm</w:t>
      </w:r>
      <w:r w:rsidR="00245D96">
        <w:t xml:space="preserve"> </w:t>
      </w:r>
      <w:r w:rsidRPr="00777168">
        <w:t>caused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extent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beating,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pain</w:t>
      </w:r>
      <w:r w:rsidR="00245D96">
        <w:t xml:space="preserve"> </w:t>
      </w:r>
      <w:r w:rsidRPr="00777168">
        <w:t>inflicted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way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punishment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administered.</w:t>
      </w:r>
    </w:p>
    <w:p w14:paraId="332D1BA3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13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CB94DF8" w14:textId="622EA998" w:rsidR="00AB777E" w:rsidRPr="00777168" w:rsidRDefault="00AB777E" w:rsidP="00AB777E">
      <w:pPr>
        <w:pStyle w:val="SingleTxtG"/>
      </w:pPr>
      <w:r w:rsidRPr="00777168">
        <w:t>65.</w:t>
      </w:r>
      <w:r w:rsidRPr="00777168">
        <w:tab/>
        <w:t>On</w:t>
      </w:r>
      <w:r w:rsidR="00245D96">
        <w:t xml:space="preserve"> </w:t>
      </w:r>
      <w:r w:rsidRPr="00777168">
        <w:t>accelerating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reform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judicial</w:t>
      </w:r>
      <w:r w:rsidR="00245D96">
        <w:t xml:space="preserve"> </w:t>
      </w:r>
      <w:r w:rsidRPr="00777168">
        <w:t>system,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second</w:t>
      </w:r>
      <w:r w:rsidR="00245D96">
        <w:t xml:space="preserve"> </w:t>
      </w:r>
      <w:r w:rsidRPr="00777168">
        <w:t>phase,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UN-GRZ</w:t>
      </w:r>
      <w:r w:rsidR="00245D96">
        <w:t xml:space="preserve"> </w:t>
      </w:r>
      <w:r w:rsidRPr="00777168">
        <w:t>Joint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(GBV)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planned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construction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four</w:t>
      </w:r>
      <w:r w:rsidR="00245D96">
        <w:t xml:space="preserve"> </w:t>
      </w:r>
      <w:r w:rsidRPr="00777168">
        <w:t>additional</w:t>
      </w:r>
      <w:r w:rsidR="00245D96">
        <w:t xml:space="preserve"> </w:t>
      </w:r>
      <w:r w:rsidRPr="00777168">
        <w:t>Fast</w:t>
      </w:r>
      <w:r w:rsidR="00245D96">
        <w:t xml:space="preserve"> </w:t>
      </w:r>
      <w:r w:rsidRPr="00777168">
        <w:t>Track</w:t>
      </w:r>
      <w:r w:rsidR="00245D96">
        <w:t xml:space="preserve"> </w:t>
      </w:r>
      <w:r w:rsidRPr="00777168">
        <w:t>Courts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six</w:t>
      </w:r>
      <w:r w:rsidR="00245D96">
        <w:t xml:space="preserve"> </w:t>
      </w:r>
      <w:r w:rsidRPr="00777168">
        <w:t>existing</w:t>
      </w:r>
      <w:r w:rsidR="00245D96">
        <w:t xml:space="preserve"> </w:t>
      </w:r>
      <w:r w:rsidRPr="00777168">
        <w:t>ones.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courts,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involving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prioritized,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friendly</w:t>
      </w:r>
      <w:r w:rsidR="00245D96">
        <w:t xml:space="preserve"> </w:t>
      </w:r>
      <w:r w:rsidRPr="00777168">
        <w:t>design</w:t>
      </w:r>
      <w:r w:rsidR="00245D96">
        <w:t xml:space="preserve"> </w:t>
      </w:r>
      <w:r w:rsidRPr="00777168">
        <w:t>promotes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privacy,</w:t>
      </w:r>
      <w:r w:rsidR="00245D96">
        <w:t xml:space="preserve"> </w:t>
      </w:r>
      <w:r w:rsidRPr="00777168">
        <w:t>thereby</w:t>
      </w:r>
      <w:r w:rsidR="00245D96">
        <w:t xml:space="preserve"> </w:t>
      </w:r>
      <w:r w:rsidRPr="00777168">
        <w:t>promoting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Participation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matters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affect</w:t>
      </w:r>
      <w:r w:rsidR="00245D96">
        <w:t xml:space="preserve"> </w:t>
      </w:r>
      <w:r w:rsidRPr="00777168">
        <w:t>them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protecting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witnesses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trauma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proceedings.</w:t>
      </w:r>
      <w:r w:rsidR="00245D96">
        <w:t xml:space="preserve"> </w:t>
      </w:r>
      <w:r w:rsidRPr="00777168">
        <w:t>Over</w:t>
      </w:r>
      <w:r w:rsidR="00245D96">
        <w:t xml:space="preserve"> </w:t>
      </w:r>
      <w:r w:rsidRPr="00777168">
        <w:t>30</w:t>
      </w:r>
      <w:r w:rsidR="00245D96">
        <w:t xml:space="preserve"> </w:t>
      </w:r>
      <w:r w:rsidRPr="00777168">
        <w:t>investigators,</w:t>
      </w:r>
      <w:r w:rsidR="00245D96">
        <w:t xml:space="preserve"> </w:t>
      </w:r>
      <w:r w:rsidRPr="00777168">
        <w:t>prosecutors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magistrates</w:t>
      </w:r>
      <w:r w:rsidR="00245D96">
        <w:t xml:space="preserve"> </w:t>
      </w:r>
      <w:r w:rsidRPr="00777168">
        <w:t>underwent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launch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first</w:t>
      </w:r>
      <w:r w:rsidR="00245D96">
        <w:t xml:space="preserve"> </w:t>
      </w:r>
      <w:r w:rsidRPr="00777168">
        <w:t>court.</w:t>
      </w:r>
    </w:p>
    <w:p w14:paraId="7BF0FAAE" w14:textId="1E508583" w:rsidR="00AB777E" w:rsidRPr="00777168" w:rsidRDefault="00AB777E" w:rsidP="00AB777E">
      <w:pPr>
        <w:pStyle w:val="SingleTxtG"/>
      </w:pPr>
      <w:r w:rsidRPr="00777168">
        <w:t>66.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legislative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administrative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taken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enable</w:t>
      </w:r>
      <w:r w:rsidR="00245D96">
        <w:t xml:space="preserve"> </w:t>
      </w:r>
      <w:r w:rsidRPr="00777168">
        <w:t>reform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Judicial</w:t>
      </w:r>
      <w:r w:rsidR="00245D96">
        <w:t xml:space="preserve"> </w:t>
      </w:r>
      <w:r w:rsidRPr="00777168">
        <w:t>system,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that,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sensitization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members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public/victims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existence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remedies</w:t>
      </w:r>
      <w:r w:rsidR="00245D96">
        <w:t xml:space="preserve"> </w:t>
      </w:r>
      <w:r w:rsidRPr="00777168">
        <w:t>(civil</w:t>
      </w:r>
      <w:r w:rsidR="00245D96">
        <w:t xml:space="preserve"> </w:t>
      </w:r>
      <w:r w:rsidRPr="00777168">
        <w:t>remedies)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courts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well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strengthen</w:t>
      </w:r>
      <w:r w:rsidR="00245D96">
        <w:t xml:space="preserve"> </w:t>
      </w:r>
      <w:r w:rsidRPr="00777168">
        <w:t>them</w:t>
      </w:r>
      <w:r w:rsidR="00245D96">
        <w:t xml:space="preserve"> </w:t>
      </w:r>
      <w:r w:rsidRPr="00777168">
        <w:t>during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whole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networking</w:t>
      </w:r>
      <w:r w:rsidR="00245D96">
        <w:t xml:space="preserve"> </w:t>
      </w:r>
      <w:r w:rsidRPr="00777168">
        <w:t>partners</w:t>
      </w:r>
      <w:r w:rsidR="00245D96">
        <w:t xml:space="preserve"> </w:t>
      </w:r>
      <w:r w:rsidRPr="00777168">
        <w:t>–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only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applying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orders</w:t>
      </w:r>
      <w:r w:rsidR="00245D96">
        <w:t xml:space="preserve"> </w:t>
      </w:r>
      <w:r w:rsidRPr="00777168">
        <w:t>(protection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occupation</w:t>
      </w:r>
      <w:r w:rsidR="00245D96">
        <w:t xml:space="preserve"> </w:t>
      </w:r>
      <w:r w:rsidRPr="00777168">
        <w:t>orders),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before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after.</w:t>
      </w:r>
    </w:p>
    <w:p w14:paraId="66CDF260" w14:textId="2DA70743" w:rsidR="00AB777E" w:rsidRPr="00777168" w:rsidRDefault="00AB777E" w:rsidP="00AB777E">
      <w:pPr>
        <w:pStyle w:val="SingleTxtG"/>
      </w:pPr>
      <w:r w:rsidRPr="00777168">
        <w:t>67.</w:t>
      </w:r>
      <w:r w:rsidRPr="00777168">
        <w:tab/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introduction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new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Medical</w:t>
      </w:r>
      <w:r w:rsidR="00245D96">
        <w:t xml:space="preserve"> </w:t>
      </w:r>
      <w:r w:rsidRPr="00777168">
        <w:t>Examination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Form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offences</w:t>
      </w:r>
      <w:r w:rsidR="00245D96">
        <w:t xml:space="preserve"> </w:t>
      </w:r>
      <w:r w:rsidRPr="00777168">
        <w:t>(ZP</w:t>
      </w:r>
      <w:r w:rsidR="00245D96">
        <w:t xml:space="preserve"> </w:t>
      </w:r>
      <w:r w:rsidRPr="00777168">
        <w:t>Form</w:t>
      </w:r>
      <w:r w:rsidR="00245D96">
        <w:t xml:space="preserve"> </w:t>
      </w:r>
      <w:r w:rsidRPr="00777168">
        <w:t>32B).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Electronic</w:t>
      </w:r>
      <w:r w:rsidR="00245D96">
        <w:t xml:space="preserve"> </w:t>
      </w:r>
      <w:r w:rsidRPr="00777168">
        <w:t>Occurrence</w:t>
      </w:r>
      <w:r w:rsidR="00245D96">
        <w:t xml:space="preserve"> </w:t>
      </w:r>
      <w:r w:rsidRPr="00777168">
        <w:t>Book</w:t>
      </w:r>
      <w:r w:rsidR="00245D96">
        <w:t xml:space="preserve"> </w:t>
      </w:r>
      <w:r w:rsidRPr="00777168">
        <w:t>(E-OB)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ongoing,</w:t>
      </w:r>
      <w:r w:rsidR="00245D96">
        <w:t xml:space="preserve"> </w:t>
      </w:r>
      <w:r w:rsidRPr="00777168">
        <w:t>whose</w:t>
      </w:r>
      <w:r w:rsidR="00245D96">
        <w:t xml:space="preserve"> </w:t>
      </w:r>
      <w:r w:rsidRPr="00777168">
        <w:t>main</w:t>
      </w:r>
      <w:r w:rsidR="00245D96">
        <w:t xml:space="preserve"> </w:t>
      </w:r>
      <w:r w:rsidRPr="00777168">
        <w:t>objective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range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stored</w:t>
      </w:r>
      <w:r w:rsidR="00245D96">
        <w:t xml:space="preserve"> </w:t>
      </w:r>
      <w:r w:rsidRPr="00777168">
        <w:t>electronically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automated.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efficiency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expediency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handling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records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beneficiary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stations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introduction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Anti-GBV</w:t>
      </w:r>
      <w:r w:rsidR="00245D96">
        <w:t xml:space="preserve"> </w:t>
      </w:r>
      <w:r w:rsidRPr="00777168">
        <w:t>Fast</w:t>
      </w:r>
      <w:r w:rsidR="00245D96">
        <w:t xml:space="preserve"> </w:t>
      </w:r>
      <w:r w:rsidRPr="00777168">
        <w:t>Track</w:t>
      </w:r>
      <w:r w:rsidR="00245D96">
        <w:t xml:space="preserve"> </w:t>
      </w:r>
      <w:r w:rsidRPr="00777168">
        <w:t>Courts.</w:t>
      </w:r>
    </w:p>
    <w:p w14:paraId="05D82ECF" w14:textId="19ADDB9A" w:rsidR="00AB777E" w:rsidRPr="00777168" w:rsidRDefault="00AB777E" w:rsidP="00AB777E">
      <w:pPr>
        <w:pStyle w:val="SingleTxtG"/>
      </w:pPr>
      <w:r w:rsidRPr="00777168">
        <w:t>68.</w:t>
      </w:r>
      <w:r w:rsidRPr="00777168">
        <w:tab/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specialized</w:t>
      </w:r>
      <w:r w:rsidR="00245D96">
        <w:t xml:space="preserve"> </w:t>
      </w:r>
      <w:r w:rsidRPr="00777168">
        <w:t>desk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Victim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efficient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effective</w:t>
      </w:r>
      <w:r w:rsidR="00245D96">
        <w:t xml:space="preserve"> </w:t>
      </w:r>
      <w:r w:rsidRPr="00777168">
        <w:t>delivery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follows:</w:t>
      </w:r>
      <w:r w:rsidR="00245D96">
        <w:t xml:space="preserve"> </w:t>
      </w:r>
      <w:r w:rsidRPr="00777168">
        <w:t>Domestic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Desk,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Desk,</w:t>
      </w:r>
      <w:r w:rsidR="00245D96">
        <w:t xml:space="preserve"> </w:t>
      </w:r>
      <w:r w:rsidRPr="00777168">
        <w:t>Human</w:t>
      </w:r>
      <w:r w:rsidR="00245D96">
        <w:t xml:space="preserve"> </w:t>
      </w:r>
      <w:r w:rsidRPr="00777168">
        <w:t>Trafficking</w:t>
      </w:r>
      <w:r w:rsidR="00245D96">
        <w:t xml:space="preserve"> </w:t>
      </w:r>
      <w:r w:rsidRPr="00777168">
        <w:t>Desk,</w:t>
      </w:r>
      <w:r w:rsidR="00245D96">
        <w:t xml:space="preserve"> </w:t>
      </w:r>
      <w:r w:rsidRPr="00777168">
        <w:t>Juvenile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Desk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Protection.</w:t>
      </w:r>
      <w:r w:rsidR="00245D96">
        <w:t xml:space="preserve"> </w:t>
      </w:r>
      <w:r w:rsidRPr="00777168">
        <w:t>Assigning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Victim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established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Stop</w:t>
      </w:r>
      <w:r w:rsidR="00245D96">
        <w:t xml:space="preserve"> </w:t>
      </w:r>
      <w:r w:rsidRPr="00777168">
        <w:t>centers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receive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follow-up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reported.</w:t>
      </w:r>
      <w:r w:rsidR="00245D96">
        <w:t xml:space="preserve"> </w:t>
      </w:r>
      <w:r w:rsidRPr="00777168">
        <w:t>Participating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capacity</w:t>
      </w:r>
      <w:r w:rsidR="00245D96">
        <w:t xml:space="preserve"> </w:t>
      </w:r>
      <w:r w:rsidRPr="00777168">
        <w:t>building</w:t>
      </w:r>
      <w:r w:rsidR="00245D96">
        <w:t xml:space="preserve"> </w:t>
      </w:r>
      <w:r w:rsidRPr="00777168">
        <w:t>trainings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providers</w:t>
      </w:r>
      <w:r w:rsidR="00245D96">
        <w:t xml:space="preserve"> </w:t>
      </w:r>
      <w:r w:rsidRPr="00777168">
        <w:t>(multidisciplinary</w:t>
      </w:r>
      <w:r w:rsidR="00245D96">
        <w:t xml:space="preserve"> </w:t>
      </w:r>
      <w:r w:rsidRPr="00777168">
        <w:t>team)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comprise</w:t>
      </w:r>
      <w:r w:rsidR="00245D96">
        <w:t xml:space="preserve"> </w:t>
      </w:r>
      <w:r w:rsidRPr="00777168">
        <w:t>doctors,</w:t>
      </w:r>
      <w:r w:rsidR="00245D96">
        <w:t xml:space="preserve"> </w:t>
      </w:r>
      <w:r w:rsidRPr="00777168">
        <w:t>nurses,</w:t>
      </w:r>
      <w:r w:rsidR="00245D96">
        <w:t xml:space="preserve"> </w:t>
      </w:r>
      <w:r w:rsidRPr="00777168">
        <w:t>psychosocial</w:t>
      </w:r>
      <w:r w:rsidR="00245D96">
        <w:t xml:space="preserve"> </w:t>
      </w:r>
      <w:r w:rsidRPr="00777168">
        <w:t>counsellors,</w:t>
      </w:r>
      <w:r w:rsidR="00245D96">
        <w:t xml:space="preserve"> </w:t>
      </w:r>
      <w:r w:rsidRPr="00777168">
        <w:t>clinical</w:t>
      </w:r>
      <w:r w:rsidR="00245D96">
        <w:t xml:space="preserve"> </w:t>
      </w:r>
      <w:r w:rsidRPr="00777168">
        <w:t>officers,</w:t>
      </w:r>
      <w:r w:rsidR="00245D96">
        <w:t xml:space="preserve"> </w:t>
      </w:r>
      <w:r w:rsidRPr="00777168">
        <w:t>medical</w:t>
      </w:r>
      <w:r w:rsidR="00245D96">
        <w:t xml:space="preserve"> </w:t>
      </w:r>
      <w:r w:rsidRPr="00777168">
        <w:t>licentiates,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officers,</w:t>
      </w:r>
      <w:r w:rsidR="00245D96">
        <w:t xml:space="preserve"> </w:t>
      </w:r>
      <w:r w:rsidRPr="00777168">
        <w:t>prosecutors,</w:t>
      </w:r>
      <w:r w:rsidR="00245D96">
        <w:t xml:space="preserve"> </w:t>
      </w:r>
      <w:r w:rsidRPr="00777168">
        <w:t>paralegals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data</w:t>
      </w:r>
      <w:r w:rsidR="00245D96">
        <w:t xml:space="preserve"> </w:t>
      </w:r>
      <w:r w:rsidRPr="00777168">
        <w:t>clerks.</w:t>
      </w:r>
    </w:p>
    <w:p w14:paraId="210F822A" w14:textId="77777777" w:rsidR="00BB75FE" w:rsidRDefault="00AB777E" w:rsidP="00AB777E">
      <w:pPr>
        <w:pStyle w:val="SingleTxtG"/>
      </w:pPr>
      <w:r w:rsidRPr="00777168">
        <w:t>69.</w:t>
      </w:r>
      <w:r w:rsidRPr="00777168">
        <w:tab/>
        <w:t>Further,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Module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used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colleges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both</w:t>
      </w:r>
      <w:r w:rsidR="00245D96">
        <w:t xml:space="preserve"> </w:t>
      </w:r>
      <w:r w:rsidRPr="00777168">
        <w:t>new</w:t>
      </w:r>
      <w:r w:rsidR="00245D96">
        <w:t xml:space="preserve"> </w:t>
      </w:r>
      <w:r w:rsidRPr="00777168">
        <w:t>recruits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in-service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progress.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Module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incorporated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already</w:t>
      </w:r>
      <w:r w:rsidR="00245D96">
        <w:t xml:space="preserve"> </w:t>
      </w:r>
      <w:r w:rsidRPr="00777168">
        <w:t>existing</w:t>
      </w:r>
      <w:r w:rsidR="00245D96">
        <w:t xml:space="preserve"> </w:t>
      </w:r>
      <w:r w:rsidRPr="00777168">
        <w:t>curriculum</w:t>
      </w:r>
      <w:r w:rsidR="00245D96">
        <w:t xml:space="preserve"> </w:t>
      </w:r>
      <w:r w:rsidRPr="00777168">
        <w:t>offered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recruit,</w:t>
      </w:r>
      <w:r w:rsidR="00245D96">
        <w:t xml:space="preserve"> </w:t>
      </w:r>
      <w:r w:rsidRPr="00777168">
        <w:t>in-service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enforcement</w:t>
      </w:r>
      <w:r w:rsidR="00245D96">
        <w:t xml:space="preserve"> </w:t>
      </w:r>
      <w:r w:rsidRPr="00777168">
        <w:t>agencies.</w:t>
      </w:r>
    </w:p>
    <w:p w14:paraId="2BD89437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13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2ABCB13" w14:textId="6B014C4A" w:rsidR="00AB777E" w:rsidRPr="00777168" w:rsidRDefault="00AB777E" w:rsidP="00AB777E">
      <w:pPr>
        <w:pStyle w:val="SingleTxtG"/>
      </w:pPr>
      <w:r w:rsidRPr="00777168">
        <w:t>70.</w:t>
      </w:r>
      <w:r w:rsidRPr="00777168">
        <w:tab/>
        <w:t>On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attitudes,</w:t>
      </w:r>
      <w:r w:rsidR="00245D96">
        <w:t xml:space="preserve"> </w:t>
      </w:r>
      <w:r w:rsidRPr="00777168">
        <w:t>traditions,</w:t>
      </w:r>
      <w:r w:rsidR="00245D96">
        <w:t xml:space="preserve"> </w:t>
      </w:r>
      <w:r w:rsidRPr="00777168">
        <w:t>customs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behavioural</w:t>
      </w:r>
      <w:r w:rsidR="00245D96">
        <w:t xml:space="preserve"> </w:t>
      </w:r>
      <w:r w:rsidRPr="00777168">
        <w:t>practices,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women</w:t>
      </w:r>
      <w:r w:rsidR="00245D96">
        <w:t xml:space="preserve"> </w:t>
      </w:r>
      <w:r w:rsidRPr="00777168">
        <w:t>reported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experienced</w:t>
      </w:r>
      <w:r w:rsidR="00245D96">
        <w:t xml:space="preserve"> </w:t>
      </w:r>
      <w:r w:rsidRPr="00777168">
        <w:t>physical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declined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43.3%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2014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36%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2018.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collaboration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partners,</w:t>
      </w:r>
      <w:r w:rsidR="00245D96">
        <w:t xml:space="preserve"> </w:t>
      </w:r>
      <w:r w:rsidRPr="00777168">
        <w:t>capacities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built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enable</w:t>
      </w:r>
      <w:r w:rsidR="00245D96">
        <w:t xml:space="preserve"> </w:t>
      </w:r>
      <w:r w:rsidRPr="00777168">
        <w:t>them</w:t>
      </w:r>
      <w:r w:rsidR="00245D96">
        <w:t xml:space="preserve"> </w:t>
      </w:r>
      <w:r w:rsidRPr="00777168">
        <w:t>identify,</w:t>
      </w:r>
      <w:r w:rsidR="00245D96">
        <w:t xml:space="preserve"> </w:t>
      </w:r>
      <w:r w:rsidRPr="00777168">
        <w:t>probe,</w:t>
      </w:r>
      <w:r w:rsidR="00245D96">
        <w:t xml:space="preserve"> </w:t>
      </w:r>
      <w:r w:rsidRPr="00777168">
        <w:t>codify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isolate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opposed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treating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general</w:t>
      </w:r>
      <w:r w:rsidR="00245D96">
        <w:t xml:space="preserve"> </w:t>
      </w:r>
      <w:r w:rsidRPr="00777168">
        <w:t>assault.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result,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referred</w:t>
      </w:r>
      <w:r w:rsidR="00245D96">
        <w:t xml:space="preserve"> </w:t>
      </w:r>
      <w:r w:rsidRPr="00777168">
        <w:t>accordingly,</w:t>
      </w:r>
      <w:r w:rsidR="00245D96">
        <w:t xml:space="preserve"> </w:t>
      </w:r>
      <w:r w:rsidRPr="00777168">
        <w:t>enabling</w:t>
      </w:r>
      <w:r w:rsidR="00245D96">
        <w:t xml:space="preserve"> </w:t>
      </w:r>
      <w:r w:rsidRPr="00777168">
        <w:t>survivors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receive</w:t>
      </w:r>
      <w:r w:rsidR="00245D96">
        <w:t xml:space="preserve"> </w:t>
      </w:r>
      <w:r w:rsidRPr="00777168">
        <w:t>appropriate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specialised</w:t>
      </w:r>
      <w:r w:rsidR="00245D96">
        <w:t xml:space="preserve"> </w:t>
      </w:r>
      <w:r w:rsidRPr="00777168">
        <w:t>services.</w:t>
      </w:r>
    </w:p>
    <w:p w14:paraId="039A66F5" w14:textId="2D3B9A6E" w:rsidR="00AB777E" w:rsidRPr="00777168" w:rsidRDefault="00AB777E" w:rsidP="00AB777E">
      <w:pPr>
        <w:pStyle w:val="SingleTxtG"/>
      </w:pPr>
      <w:r w:rsidRPr="00777168">
        <w:t>71.</w:t>
      </w:r>
      <w:r w:rsidRPr="00777168">
        <w:tab/>
        <w:t>Further,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raising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domestic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abuse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children,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sensitization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media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carried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Directorate</w:t>
      </w:r>
      <w:r w:rsidR="00245D96">
        <w:t xml:space="preserve"> </w:t>
      </w:r>
      <w:r w:rsidRPr="00777168">
        <w:t>(CSD).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sensitization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participation</w:t>
      </w:r>
      <w:r w:rsidR="00245D96">
        <w:t xml:space="preserve"> </w:t>
      </w:r>
      <w:r w:rsidRPr="00777168">
        <w:t>programmes,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encouraged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abuse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occur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them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others.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marginal</w:t>
      </w:r>
      <w:r w:rsidR="00245D96">
        <w:t xml:space="preserve"> </w:t>
      </w:r>
      <w:r w:rsidRPr="00777168">
        <w:t>involvement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Traditional</w:t>
      </w:r>
      <w:r w:rsidR="00245D96">
        <w:t xml:space="preserve"> </w:t>
      </w:r>
      <w:r w:rsidRPr="00777168">
        <w:t>leaders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campaign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traditional</w:t>
      </w:r>
      <w:r w:rsidR="00245D96">
        <w:t xml:space="preserve"> </w:t>
      </w:r>
      <w:r w:rsidRPr="00777168">
        <w:t>laws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regulations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vice.</w:t>
      </w:r>
    </w:p>
    <w:p w14:paraId="514ADC10" w14:textId="77777777" w:rsidR="00BB75FE" w:rsidRDefault="00AB777E" w:rsidP="008F5AE1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13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27E11D5" w14:textId="77777777" w:rsidR="00BB75FE" w:rsidRDefault="00AB777E" w:rsidP="00AB777E">
      <w:pPr>
        <w:pStyle w:val="SingleTxtG"/>
      </w:pPr>
      <w:r w:rsidRPr="00777168">
        <w:t>72.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tackling</w:t>
      </w:r>
      <w:r w:rsidR="00245D96">
        <w:t xml:space="preserve"> </w:t>
      </w:r>
      <w:r w:rsidRPr="00777168">
        <w:t>cyber</w:t>
      </w:r>
      <w:r w:rsidR="00245D96">
        <w:t xml:space="preserve"> </w:t>
      </w:r>
      <w:r w:rsidRPr="00777168">
        <w:t>bullying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exploitation,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Cyber</w:t>
      </w:r>
      <w:r w:rsidR="00245D96">
        <w:t xml:space="preserve"> </w:t>
      </w:r>
      <w:r w:rsidRPr="00777168">
        <w:t>Crime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Forensic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set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Enforcement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exploitation.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launch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2020.</w:t>
      </w:r>
      <w:r w:rsidR="00245D96">
        <w:t xml:space="preserve"> </w:t>
      </w:r>
      <w:r w:rsidRPr="00777168">
        <w:t>Following</w:t>
      </w:r>
      <w:r w:rsidR="00245D96">
        <w:t xml:space="preserve"> </w:t>
      </w:r>
      <w:r w:rsidRPr="00777168">
        <w:t>ITU</w:t>
      </w:r>
      <w:r w:rsidR="00245D96">
        <w:t xml:space="preserve"> </w:t>
      </w:r>
      <w:r w:rsidRPr="00777168">
        <w:t>resolution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179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protection,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party,</w:t>
      </w:r>
      <w:r w:rsidR="00245D96">
        <w:t xml:space="preserve"> </w:t>
      </w:r>
      <w:r w:rsidRPr="00777168">
        <w:t>signed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agreement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Internet</w:t>
      </w:r>
      <w:r w:rsidR="00245D96">
        <w:t xml:space="preserve"> </w:t>
      </w:r>
      <w:r w:rsidRPr="00777168">
        <w:t>Watch</w:t>
      </w:r>
      <w:r w:rsidR="00245D96">
        <w:t xml:space="preserve"> </w:t>
      </w:r>
      <w:r w:rsidRPr="00777168">
        <w:t>Foundation</w:t>
      </w:r>
      <w:r w:rsidR="00245D96">
        <w:t xml:space="preserve"> </w:t>
      </w:r>
      <w:r w:rsidRPr="00777168">
        <w:t>(IWF)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reinforce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ability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mitigate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risk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children.</w:t>
      </w:r>
    </w:p>
    <w:p w14:paraId="4AED68BD" w14:textId="77777777" w:rsidR="00BB75FE" w:rsidRDefault="00AB777E" w:rsidP="00AB777E">
      <w:pPr>
        <w:pStyle w:val="SingleTxtG"/>
      </w:pPr>
      <w:r w:rsidRPr="00777168">
        <w:t>73.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ZAMSTATS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conducting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ICT</w:t>
      </w:r>
      <w:r w:rsidR="00245D96">
        <w:t xml:space="preserve"> </w:t>
      </w:r>
      <w:r w:rsidRPr="00777168">
        <w:t>surveys,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focus</w:t>
      </w:r>
      <w:r w:rsidR="00245D96">
        <w:t xml:space="preserve"> </w:t>
      </w:r>
      <w:r w:rsidRPr="00777168">
        <w:t>area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Protection,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ICT</w:t>
      </w:r>
      <w:r w:rsidR="00245D96">
        <w:t xml:space="preserve"> </w:t>
      </w:r>
      <w:r w:rsidRPr="00777168">
        <w:t>Survey</w:t>
      </w:r>
      <w:r w:rsidR="00245D96">
        <w:t xml:space="preserve"> </w:t>
      </w:r>
      <w:r w:rsidRPr="00777168">
        <w:t>revealed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levels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adoption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mitigation</w:t>
      </w:r>
      <w:r w:rsidR="00245D96">
        <w:t xml:space="preserve"> </w:t>
      </w:r>
      <w:r w:rsidRPr="00777168">
        <w:t>strategies</w:t>
      </w:r>
      <w:r w:rsidR="00245D96">
        <w:t xml:space="preserve"> </w:t>
      </w:r>
      <w:r w:rsidRPr="00777168">
        <w:t>remained</w:t>
      </w:r>
      <w:r w:rsidR="00245D96">
        <w:t xml:space="preserve"> </w:t>
      </w:r>
      <w:r w:rsidRPr="00777168">
        <w:t>low</w:t>
      </w:r>
      <w:r w:rsidR="00245D96">
        <w:t xml:space="preserve"> </w:t>
      </w:r>
      <w:r w:rsidRPr="00777168">
        <w:t>indicating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only</w:t>
      </w:r>
      <w:r w:rsidR="00245D96">
        <w:t xml:space="preserve"> </w:t>
      </w:r>
      <w:r w:rsidRPr="00777168">
        <w:t>34.1%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household</w:t>
      </w:r>
      <w:r w:rsidR="00245D96">
        <w:t xml:space="preserve"> </w:t>
      </w:r>
      <w:r w:rsidRPr="00777168">
        <w:t>heads</w:t>
      </w:r>
      <w:r w:rsidR="00245D96">
        <w:t xml:space="preserve"> </w:t>
      </w:r>
      <w:r w:rsidRPr="00777168">
        <w:t>had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member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household</w:t>
      </w:r>
      <w:r w:rsidR="00245D96">
        <w:t xml:space="preserve"> </w:t>
      </w:r>
      <w:r w:rsidRPr="00777168">
        <w:t>responsible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monitoring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online.</w:t>
      </w:r>
      <w:r w:rsidR="00BB75FE">
        <w:t xml:space="preserve"> </w:t>
      </w:r>
      <w:r w:rsidRPr="00777168">
        <w:t>The</w:t>
      </w:r>
      <w:r w:rsidR="00245D96">
        <w:t xml:space="preserve"> </w:t>
      </w:r>
      <w:r w:rsidRPr="00777168">
        <w:t>main</w:t>
      </w:r>
      <w:r w:rsidR="00245D96">
        <w:t xml:space="preserve"> </w:t>
      </w:r>
      <w:r w:rsidRPr="00777168">
        <w:t>incidents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risks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fake</w:t>
      </w:r>
      <w:r w:rsidR="00245D96">
        <w:t xml:space="preserve"> </w:t>
      </w:r>
      <w:r w:rsidRPr="00777168">
        <w:t>news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exposure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pornography.</w:t>
      </w:r>
    </w:p>
    <w:p w14:paraId="617577AE" w14:textId="697F1249" w:rsidR="00AB777E" w:rsidRPr="00777168" w:rsidRDefault="00AB777E" w:rsidP="00AB777E">
      <w:pPr>
        <w:pStyle w:val="SingleTxtG"/>
      </w:pPr>
      <w:r w:rsidRPr="00777168">
        <w:t>74.</w:t>
      </w:r>
      <w:r w:rsidRPr="00777168">
        <w:tab/>
        <w:t>The</w:t>
      </w:r>
      <w:r w:rsidR="00245D96">
        <w:t xml:space="preserve"> </w:t>
      </w:r>
      <w:r w:rsidRPr="00777168">
        <w:t>findings</w:t>
      </w:r>
      <w:r w:rsidR="00245D96">
        <w:t xml:space="preserve"> </w:t>
      </w:r>
      <w:r w:rsidRPr="00777168">
        <w:t>reveal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five</w:t>
      </w:r>
      <w:r w:rsidR="00245D96">
        <w:t xml:space="preserve"> </w:t>
      </w:r>
      <w:r w:rsidRPr="00777168">
        <w:t>years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internet</w:t>
      </w:r>
      <w:r w:rsidR="00245D96">
        <w:t xml:space="preserve"> </w:t>
      </w:r>
      <w:r w:rsidRPr="00777168">
        <w:t>without</w:t>
      </w:r>
      <w:r w:rsidR="00245D96">
        <w:t xml:space="preserve"> </w:t>
      </w:r>
      <w:r w:rsidRPr="00777168">
        <w:t>parental</w:t>
      </w:r>
      <w:r w:rsidR="00245D96">
        <w:t xml:space="preserve"> </w:t>
      </w:r>
      <w:r w:rsidRPr="00777168">
        <w:t>supervision.</w:t>
      </w:r>
      <w:r w:rsidR="00245D96">
        <w:t xml:space="preserve"> </w:t>
      </w:r>
      <w:r w:rsidRPr="00777168">
        <w:t>Recognizing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risks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challenges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internet</w:t>
      </w:r>
      <w:r w:rsidR="00245D96">
        <w:t xml:space="preserve"> </w:t>
      </w:r>
      <w:r w:rsidRPr="00777168">
        <w:t>usage,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toolkit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parents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educators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help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about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systems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help</w:t>
      </w:r>
      <w:r w:rsidR="00245D96">
        <w:t xml:space="preserve"> </w:t>
      </w:r>
      <w:r w:rsidRPr="00777168">
        <w:t>them</w:t>
      </w:r>
      <w:r w:rsidR="00245D96">
        <w:t xml:space="preserve"> </w:t>
      </w:r>
      <w:r w:rsidRPr="00777168">
        <w:t>find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way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participate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making</w:t>
      </w:r>
      <w:r w:rsidR="00245D96">
        <w:t xml:space="preserve"> </w:t>
      </w:r>
      <w:r w:rsidRPr="00777168">
        <w:t>informed</w:t>
      </w:r>
      <w:r w:rsidR="00245D96">
        <w:t xml:space="preserve"> </w:t>
      </w:r>
      <w:r w:rsidRPr="00777168">
        <w:t>decisions.</w:t>
      </w:r>
    </w:p>
    <w:p w14:paraId="48E8375E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14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72A9B4B" w14:textId="77777777" w:rsidR="00BB75FE" w:rsidRDefault="00AB777E" w:rsidP="00AB777E">
      <w:pPr>
        <w:pStyle w:val="SingleTxtG"/>
      </w:pPr>
      <w:bookmarkStart w:id="22" w:name="_Hlk61526698"/>
      <w:r w:rsidRPr="00777168">
        <w:t>75.</w:t>
      </w:r>
      <w:r w:rsidRPr="00777168">
        <w:tab/>
        <w:t>To</w:t>
      </w:r>
      <w:r w:rsidR="00245D96">
        <w:t xml:space="preserve"> </w:t>
      </w:r>
      <w:r w:rsidRPr="00777168">
        <w:t>strengthen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support,</w:t>
      </w:r>
      <w:r w:rsidR="00245D96">
        <w:t xml:space="preserve"> </w:t>
      </w:r>
      <w:r w:rsidRPr="00777168">
        <w:t>preventive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response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the</w:t>
      </w:r>
      <w:r w:rsidR="00245D96">
        <w:t xml:space="preserve"> </w:t>
      </w:r>
      <w:bookmarkEnd w:id="22"/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Referral</w:t>
      </w:r>
      <w:r w:rsidR="00245D96">
        <w:t xml:space="preserve"> </w:t>
      </w:r>
      <w:r w:rsidRPr="00777168">
        <w:t>Mechanism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VAC</w:t>
      </w:r>
      <w:r w:rsidR="00245D96">
        <w:t xml:space="preserve"> </w:t>
      </w:r>
      <w:r w:rsidRPr="00777168">
        <w:t>Handbook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developed,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handling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referral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VAC</w:t>
      </w:r>
      <w:r w:rsidR="00245D96">
        <w:t xml:space="preserve"> </w:t>
      </w:r>
      <w:r w:rsidRPr="00777168">
        <w:t>cases.</w:t>
      </w:r>
      <w:r w:rsidR="00245D96">
        <w:t xml:space="preserve"> </w:t>
      </w:r>
      <w:r w:rsidRPr="00777168">
        <w:t>VSU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assigned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every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Stop</w:t>
      </w:r>
      <w:r w:rsidR="00245D96">
        <w:t xml:space="preserve"> </w:t>
      </w:r>
      <w:r w:rsidRPr="00777168">
        <w:t>Centre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providers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(counsellors,</w:t>
      </w:r>
      <w:r w:rsidR="00245D96">
        <w:t xml:space="preserve"> </w:t>
      </w:r>
      <w:r w:rsidRPr="00777168">
        <w:t>medical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etc)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coordinated</w:t>
      </w:r>
      <w:r w:rsidR="00245D96">
        <w:t xml:space="preserve"> </w:t>
      </w:r>
      <w:r w:rsidRPr="00777168"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roof.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sector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well</w:t>
      </w:r>
      <w:r w:rsidR="00245D96">
        <w:t xml:space="preserve"> </w:t>
      </w:r>
      <w:r w:rsidRPr="00777168">
        <w:t>situated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respond,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facing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more</w:t>
      </w:r>
      <w:r w:rsidR="00245D96">
        <w:t xml:space="preserve"> </w:t>
      </w:r>
      <w:r w:rsidRPr="00777168">
        <w:t>likely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view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workers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trustworthy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disclosure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abuse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variety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services,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mental</w:t>
      </w:r>
      <w:r w:rsidR="00245D96">
        <w:t xml:space="preserve"> </w:t>
      </w:r>
      <w:r w:rsidRPr="00777168">
        <w:t>health,</w:t>
      </w:r>
      <w:r w:rsidR="00245D96">
        <w:t xml:space="preserve"> </w:t>
      </w:r>
      <w:r w:rsidRPr="00777168">
        <w:t>emergency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services.</w:t>
      </w:r>
    </w:p>
    <w:p w14:paraId="603CCA3D" w14:textId="77777777" w:rsidR="00BB75FE" w:rsidRDefault="00AB777E" w:rsidP="00AB777E">
      <w:pPr>
        <w:pStyle w:val="SingleTxtG"/>
      </w:pPr>
      <w:r w:rsidRPr="00777168">
        <w:t>76.</w:t>
      </w:r>
      <w:r w:rsidRPr="00777168">
        <w:tab/>
        <w:t>To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effect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supportive,</w:t>
      </w:r>
      <w:r w:rsidR="00245D96">
        <w:t xml:space="preserve"> </w:t>
      </w:r>
      <w:r w:rsidRPr="00777168">
        <w:t>preventive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response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abuse,</w:t>
      </w:r>
      <w:r w:rsidR="00245D96">
        <w:t xml:space="preserve"> </w:t>
      </w:r>
      <w:r w:rsidRPr="00777168">
        <w:t>particularly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abuse,</w:t>
      </w:r>
      <w:r w:rsidR="00245D96">
        <w:t xml:space="preserve"> </w:t>
      </w:r>
      <w:r w:rsidRPr="00777168">
        <w:t>gender-based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domestic</w:t>
      </w:r>
      <w:r w:rsidR="00245D96">
        <w:t xml:space="preserve"> </w:t>
      </w:r>
      <w:r w:rsidRPr="00777168">
        <w:t>violence,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some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actually</w:t>
      </w:r>
      <w:r w:rsidR="00245D96">
        <w:t xml:space="preserve"> </w:t>
      </w:r>
      <w:r w:rsidRPr="00777168">
        <w:t>designated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Stop</w:t>
      </w:r>
      <w:r w:rsidR="00245D96">
        <w:t xml:space="preserve"> </w:t>
      </w:r>
      <w:r w:rsidRPr="00777168">
        <w:t>Centres.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attached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coordinate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workers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places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safety/safe</w:t>
      </w:r>
      <w:r w:rsidR="00245D96">
        <w:t xml:space="preserve"> </w:t>
      </w:r>
      <w:r w:rsidRPr="00777168">
        <w:t>homes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/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may</w:t>
      </w:r>
      <w:r w:rsidR="00245D96">
        <w:t xml:space="preserve"> </w:t>
      </w:r>
      <w:r w:rsidRPr="00777168">
        <w:t>need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mentioned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investigations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processes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on-going.</w:t>
      </w:r>
    </w:p>
    <w:p w14:paraId="5AF439E6" w14:textId="289466E9" w:rsidR="00AB777E" w:rsidRPr="00777168" w:rsidRDefault="00AB777E" w:rsidP="00AB777E">
      <w:pPr>
        <w:pStyle w:val="SingleTxtG"/>
      </w:pPr>
      <w:r w:rsidRPr="00777168">
        <w:t>77.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Prevention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Response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(2021</w:t>
      </w:r>
      <w:r w:rsidR="00BB75FE">
        <w:t>–</w:t>
      </w:r>
      <w:r w:rsidRPr="00777168">
        <w:t>2025)</w:t>
      </w:r>
      <w:r w:rsidR="00245D96">
        <w:t xml:space="preserve"> </w:t>
      </w:r>
      <w:r w:rsidRPr="00777168">
        <w:t>using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INSPIRE</w:t>
      </w:r>
      <w:r w:rsidR="00245D96">
        <w:t xml:space="preserve"> </w:t>
      </w:r>
      <w:r w:rsidRPr="00777168">
        <w:t>SRATEGIES</w:t>
      </w:r>
      <w:r w:rsidR="00245D96">
        <w:t xml:space="preserve"> </w:t>
      </w:r>
      <w:r w:rsidRPr="00777168">
        <w:t>Model.</w:t>
      </w:r>
      <w:r w:rsidR="00245D96">
        <w:t xml:space="preserve"> </w:t>
      </w:r>
      <w:r w:rsidRPr="00777168">
        <w:t>Furthermore,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helpline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established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allow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abuse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friendly</w:t>
      </w:r>
      <w:r w:rsidR="00245D96">
        <w:t xml:space="preserve"> </w:t>
      </w:r>
      <w:r w:rsidRPr="00777168">
        <w:t>environment.</w:t>
      </w:r>
    </w:p>
    <w:p w14:paraId="613DDC42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14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F0F7F57" w14:textId="77777777" w:rsidR="00BB75FE" w:rsidRDefault="00AB777E" w:rsidP="00AB777E">
      <w:pPr>
        <w:pStyle w:val="SingleTxtG"/>
      </w:pPr>
      <w:r w:rsidRPr="00777168">
        <w:t>78.</w:t>
      </w:r>
      <w:r w:rsidRPr="00777168">
        <w:tab/>
        <w:t>To</w:t>
      </w:r>
      <w:r w:rsidR="00245D96">
        <w:t xml:space="preserve"> </w:t>
      </w:r>
      <w:r w:rsidRPr="00777168">
        <w:t>strengthen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mechanisms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funding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coordinated</w:t>
      </w:r>
      <w:r w:rsidR="00245D96">
        <w:t xml:space="preserve"> </w:t>
      </w:r>
      <w:r w:rsidRPr="00777168"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GBV,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Multidisciplinary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Survivors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Response.</w:t>
      </w:r>
    </w:p>
    <w:p w14:paraId="4449C55D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14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DE9A813" w14:textId="10952219" w:rsidR="00AB777E" w:rsidRPr="00777168" w:rsidRDefault="00AB777E" w:rsidP="00AB777E">
      <w:pPr>
        <w:pStyle w:val="SingleTxtG"/>
      </w:pPr>
      <w:r w:rsidRPr="00777168">
        <w:t>79.</w:t>
      </w:r>
      <w:r w:rsidRPr="00777168">
        <w:tab/>
        <w:t>On</w:t>
      </w:r>
      <w:r w:rsidR="00245D96">
        <w:t xml:space="preserve"> </w:t>
      </w:r>
      <w:r w:rsidRPr="00777168">
        <w:t>adoption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guidelines,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referral</w:t>
      </w:r>
      <w:r w:rsidR="00245D96">
        <w:t xml:space="preserve"> </w:t>
      </w:r>
      <w:r w:rsidRPr="00777168">
        <w:t>mechanisms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efforts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protect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witnesses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put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place.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Multidisciplinary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Survivors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adopted</w:t>
      </w:r>
      <w:r w:rsidR="00245D96">
        <w:t xml:space="preserve"> </w:t>
      </w:r>
      <w:r w:rsidRPr="00777168">
        <w:t>whose</w:t>
      </w:r>
      <w:r w:rsidR="00245D96">
        <w:t xml:space="preserve"> </w:t>
      </w:r>
      <w:r w:rsidRPr="00777168">
        <w:t>basic</w:t>
      </w:r>
      <w:r w:rsidR="00245D96">
        <w:t xml:space="preserve"> </w:t>
      </w:r>
      <w:r w:rsidRPr="00777168">
        <w:t>principle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police,</w:t>
      </w:r>
      <w:r w:rsidR="00245D96">
        <w:t xml:space="preserve"> </w:t>
      </w:r>
      <w:r w:rsidRPr="00777168">
        <w:t>health,</w:t>
      </w:r>
      <w:r w:rsidR="00245D96">
        <w:t xml:space="preserve"> </w:t>
      </w:r>
      <w:r w:rsidRPr="00777168">
        <w:t>legal,</w:t>
      </w:r>
      <w:r w:rsidR="00245D96">
        <w:t xml:space="preserve"> </w:t>
      </w:r>
      <w:r w:rsidRPr="00777168">
        <w:t>judiciary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personnel</w:t>
      </w:r>
      <w:r w:rsidR="00245D96">
        <w:t xml:space="preserve"> </w:t>
      </w:r>
      <w:r w:rsidRPr="00777168">
        <w:t>should</w:t>
      </w:r>
      <w:r w:rsidR="00245D96">
        <w:t xml:space="preserve"> </w:t>
      </w:r>
      <w:r w:rsidRPr="00777168">
        <w:t>work</w:t>
      </w:r>
      <w:r w:rsidR="00245D96">
        <w:t xml:space="preserve"> </w:t>
      </w:r>
      <w:r w:rsidRPr="00777168">
        <w:t>together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responding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tracking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witnesses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violence.</w:t>
      </w:r>
    </w:p>
    <w:p w14:paraId="7F1506A5" w14:textId="77777777" w:rsidR="00BB75FE" w:rsidRDefault="00AB777E" w:rsidP="008F5AE1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14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4A717AC" w14:textId="5D256809" w:rsidR="00AB777E" w:rsidRPr="00777168" w:rsidRDefault="00AB777E" w:rsidP="00AB777E">
      <w:pPr>
        <w:pStyle w:val="SingleTxtG"/>
      </w:pPr>
      <w:r w:rsidRPr="00777168">
        <w:t>80.</w:t>
      </w:r>
      <w:r w:rsidRPr="00777168">
        <w:tab/>
        <w:t>On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funding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line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Childline</w:t>
      </w:r>
      <w:r w:rsidR="00245D96">
        <w:t xml:space="preserve"> </w:t>
      </w:r>
      <w:r w:rsidRPr="00777168">
        <w:t>conducts</w:t>
      </w:r>
      <w:r w:rsidR="00245D96">
        <w:t xml:space="preserve"> </w:t>
      </w:r>
      <w:r w:rsidRPr="00777168">
        <w:t>counselling,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referral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problems</w:t>
      </w:r>
      <w:r w:rsidR="00245D96">
        <w:t xml:space="preserve"> </w:t>
      </w:r>
      <w:r w:rsidRPr="00777168">
        <w:t>affecting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runs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toll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116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helpline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collaborates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VSU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GBV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cases.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exists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MOU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ZICTA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Childline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establishes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manner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operate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advancing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interests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ICT</w:t>
      </w:r>
      <w:r w:rsidR="00245D96">
        <w:t xml:space="preserve"> </w:t>
      </w:r>
      <w:r w:rsidRPr="00777168">
        <w:t>industry.</w:t>
      </w:r>
      <w:r w:rsidR="00245D96">
        <w:t xml:space="preserve"> </w:t>
      </w:r>
      <w:r w:rsidRPr="00777168">
        <w:t>Childline</w:t>
      </w:r>
      <w:r w:rsidR="00245D96">
        <w:t xml:space="preserve"> </w:t>
      </w:r>
      <w:r w:rsidRPr="00777168">
        <w:t>runs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contact</w:t>
      </w:r>
      <w:r w:rsidR="00245D96">
        <w:t xml:space="preserve"> </w:t>
      </w:r>
      <w:r w:rsidRPr="00777168">
        <w:t>centre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captures</w:t>
      </w:r>
      <w:r w:rsidR="00245D96">
        <w:t xml:space="preserve"> </w:t>
      </w:r>
      <w:r w:rsidRPr="00777168">
        <w:t>concerns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generates</w:t>
      </w:r>
      <w:r w:rsidR="00245D96">
        <w:t xml:space="preserve"> </w:t>
      </w:r>
      <w:r w:rsidRPr="00777168">
        <w:t>statistics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affecting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general.</w:t>
      </w:r>
    </w:p>
    <w:p w14:paraId="6943D3E9" w14:textId="29E9905B" w:rsidR="00AB777E" w:rsidRPr="00777168" w:rsidRDefault="00AB777E" w:rsidP="008F5AE1">
      <w:pPr>
        <w:pStyle w:val="H1G"/>
      </w:pPr>
      <w:bookmarkStart w:id="23" w:name="_Toc63937977"/>
      <w:r w:rsidRPr="00777168">
        <w:tab/>
      </w:r>
      <w:r w:rsidRPr="00777168">
        <w:tab/>
        <w:t>Harmful</w:t>
      </w:r>
      <w:r w:rsidR="00245D96">
        <w:t xml:space="preserve"> </w:t>
      </w:r>
      <w:r w:rsidRPr="00777168">
        <w:t>practices</w:t>
      </w:r>
      <w:bookmarkEnd w:id="23"/>
    </w:p>
    <w:p w14:paraId="56F11505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15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FBF2362" w14:textId="77777777" w:rsidR="00BB75FE" w:rsidRDefault="00AB777E" w:rsidP="00AB777E">
      <w:pPr>
        <w:pStyle w:val="SingleTxtG"/>
      </w:pPr>
      <w:r w:rsidRPr="00777168">
        <w:t>81.</w:t>
      </w:r>
      <w:r w:rsidRPr="00777168">
        <w:tab/>
        <w:t>On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raising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about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Act,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adequate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framework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guarantees</w:t>
      </w:r>
      <w:r w:rsidR="00245D96">
        <w:t xml:space="preserve"> </w:t>
      </w:r>
      <w:r w:rsidRPr="00777168">
        <w:t>equality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men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women.</w:t>
      </w:r>
      <w:r w:rsidR="00245D96">
        <w:t xml:space="preserve"> </w:t>
      </w:r>
      <w:r w:rsidRPr="00777168">
        <w:t>Equality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recognised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principle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Article</w:t>
      </w:r>
      <w:r w:rsidR="00245D96">
        <w:t xml:space="preserve"> </w:t>
      </w:r>
      <w:r w:rsidRPr="00777168">
        <w:t>8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Constitution.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Sections</w:t>
      </w:r>
      <w:r w:rsidR="00245D96">
        <w:t xml:space="preserve"> </w:t>
      </w:r>
      <w:r w:rsidRPr="00777168">
        <w:t>(20)(21)(22)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Equity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Equality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Nationality,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Reproductive</w:t>
      </w:r>
      <w:r w:rsidR="00245D96">
        <w:t xml:space="preserve"> </w:t>
      </w:r>
      <w:r w:rsidRPr="00777168">
        <w:t>Rights,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Life.</w:t>
      </w:r>
    </w:p>
    <w:p w14:paraId="43763191" w14:textId="79C0425F" w:rsidR="00AB777E" w:rsidRPr="00777168" w:rsidRDefault="00AB777E" w:rsidP="00AB777E">
      <w:pPr>
        <w:pStyle w:val="SingleTxtG"/>
      </w:pPr>
      <w:r w:rsidRPr="00777168">
        <w:t>82.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using</w:t>
      </w:r>
      <w:r w:rsidR="00245D96">
        <w:t xml:space="preserve"> </w:t>
      </w:r>
      <w:r w:rsidRPr="00777168">
        <w:t>multi-agency</w:t>
      </w:r>
      <w:r w:rsidR="00245D96">
        <w:t xml:space="preserve"> </w:t>
      </w:r>
      <w:r w:rsidRPr="00777168">
        <w:t>strategies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able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information,</w:t>
      </w:r>
      <w:r w:rsidR="00245D96">
        <w:t xml:space="preserve"> </w:t>
      </w:r>
      <w:r w:rsidRPr="00777168">
        <w:t>campaigns</w:t>
      </w:r>
      <w:r w:rsidR="00245D96">
        <w:t xml:space="preserve"> </w:t>
      </w:r>
      <w:r w:rsidRPr="00777168">
        <w:t>aimed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educating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local</w:t>
      </w:r>
      <w:r w:rsidR="00245D96">
        <w:t xml:space="preserve"> </w:t>
      </w:r>
      <w:r w:rsidRPr="00777168">
        <w:t>level,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them</w:t>
      </w:r>
      <w:r w:rsidR="00245D96">
        <w:t xml:space="preserve"> </w:t>
      </w:r>
      <w:r w:rsidRPr="00777168">
        <w:t>traditional</w:t>
      </w:r>
      <w:r w:rsidR="00245D96">
        <w:t xml:space="preserve"> </w:t>
      </w:r>
      <w:r w:rsidRPr="00777168">
        <w:t>leaders,</w:t>
      </w:r>
      <w:r w:rsidR="00245D96">
        <w:t xml:space="preserve"> </w:t>
      </w:r>
      <w:r w:rsidRPr="00777168">
        <w:t>parents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teachers</w:t>
      </w:r>
      <w:r w:rsidR="00245D96">
        <w:t xml:space="preserve"> </w:t>
      </w:r>
      <w:r w:rsidRPr="00777168">
        <w:t>about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Act,</w:t>
      </w:r>
      <w:r w:rsidR="00245D96">
        <w:t xml:space="preserve"> </w:t>
      </w:r>
      <w:r w:rsidRPr="00777168">
        <w:t>ending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matters.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2013,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launched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campaign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put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address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engaging</w:t>
      </w:r>
      <w:r w:rsidR="00245D96">
        <w:t xml:space="preserve"> </w:t>
      </w:r>
      <w:r w:rsidRPr="00777168">
        <w:t>stakeholders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religious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traditional</w:t>
      </w:r>
      <w:r w:rsidR="00245D96">
        <w:t xml:space="preserve"> </w:t>
      </w:r>
      <w:r w:rsidRPr="00777168">
        <w:t>leaders.</w:t>
      </w:r>
      <w:r w:rsidR="00BB75FE">
        <w:t xml:space="preserve"> </w:t>
      </w:r>
      <w:r w:rsidRPr="00777168">
        <w:t>To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effect,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288</w:t>
      </w:r>
      <w:r w:rsidR="00245D96">
        <w:t xml:space="preserve"> </w:t>
      </w:r>
      <w:r w:rsidRPr="00777168">
        <w:t>registered</w:t>
      </w:r>
      <w:r w:rsidR="00245D96">
        <w:t xml:space="preserve"> </w:t>
      </w:r>
      <w:r w:rsidRPr="00777168">
        <w:t>traditional</w:t>
      </w:r>
      <w:r w:rsidR="00245D96">
        <w:t xml:space="preserve"> </w:t>
      </w:r>
      <w:r w:rsidRPr="00777168">
        <w:t>leaders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sensitised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harmful</w:t>
      </w:r>
      <w:r w:rsidR="00245D96">
        <w:t xml:space="preserve"> </w:t>
      </w:r>
      <w:r w:rsidRPr="00777168">
        <w:t>practices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focus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marriage.</w:t>
      </w:r>
    </w:p>
    <w:p w14:paraId="28585E5F" w14:textId="58F8729D" w:rsidR="00AB777E" w:rsidRPr="00777168" w:rsidRDefault="00AB777E" w:rsidP="00AB777E">
      <w:pPr>
        <w:pStyle w:val="SingleTxtG"/>
      </w:pPr>
      <w:r w:rsidRPr="00777168">
        <w:t>83.</w:t>
      </w:r>
      <w:r w:rsidRPr="00777168">
        <w:tab/>
        <w:t>Further,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2016,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launched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Ending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aims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reducing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country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40%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2021.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Action</w:t>
      </w:r>
      <w:r w:rsidR="00245D96">
        <w:t xml:space="preserve"> </w:t>
      </w:r>
      <w:r w:rsidRPr="00777168">
        <w:t>highlights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grassroot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aimed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raising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well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aspects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provisions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marriages.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using</w:t>
      </w:r>
      <w:r w:rsidR="00245D96">
        <w:t xml:space="preserve"> </w:t>
      </w:r>
      <w:r w:rsidRPr="00777168">
        <w:t>community-based</w:t>
      </w:r>
      <w:r w:rsidR="00245D96">
        <w:t xml:space="preserve"> </w:t>
      </w:r>
      <w:r w:rsidRPr="00777168">
        <w:t>case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identify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address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vulnerabilities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may</w:t>
      </w:r>
      <w:r w:rsidR="00245D96">
        <w:t xml:space="preserve"> </w:t>
      </w:r>
      <w:r w:rsidRPr="00777168">
        <w:t>expose</w:t>
      </w:r>
      <w:r w:rsidR="00245D96">
        <w:t xml:space="preserve"> </w:t>
      </w:r>
      <w:r w:rsidRPr="00777168">
        <w:t>them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respond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marriage.</w:t>
      </w:r>
    </w:p>
    <w:p w14:paraId="70F0C5A2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15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126321C" w14:textId="42BD3D98" w:rsidR="00AB777E" w:rsidRPr="00777168" w:rsidRDefault="00AB777E" w:rsidP="00AB777E">
      <w:pPr>
        <w:pStyle w:val="SingleTxtG"/>
      </w:pPr>
      <w:r w:rsidRPr="00777168">
        <w:t>84.</w:t>
      </w:r>
      <w:r w:rsidRPr="00777168">
        <w:tab/>
        <w:t>On</w:t>
      </w:r>
      <w:r w:rsidR="00245D96">
        <w:t xml:space="preserve"> </w:t>
      </w:r>
      <w:r w:rsidRPr="00777168">
        <w:t>ensuring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intersex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protected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Intersex</w:t>
      </w:r>
      <w:r w:rsidR="00245D96">
        <w:t xml:space="preserve"> </w:t>
      </w:r>
      <w:r w:rsidRPr="00777168">
        <w:t>people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struggle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identity</w:t>
      </w:r>
      <w:r w:rsidR="00245D96">
        <w:t xml:space="preserve"> </w:t>
      </w:r>
      <w:r w:rsidRPr="00777168">
        <w:t>properly</w:t>
      </w:r>
      <w:r w:rsidR="00245D96">
        <w:t xml:space="preserve"> </w:t>
      </w:r>
      <w:r w:rsidRPr="00777168">
        <w:t>recorded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documents</w:t>
      </w:r>
      <w:r w:rsidR="00245D96">
        <w:t xml:space="preserve"> </w:t>
      </w:r>
      <w:r w:rsidRPr="00777168">
        <w:t>because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yet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recognizes</w:t>
      </w:r>
      <w:r w:rsidR="00245D96">
        <w:t xml:space="preserve"> </w:t>
      </w:r>
      <w:r w:rsidRPr="00777168">
        <w:t>them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minority</w:t>
      </w:r>
      <w:r w:rsidR="00245D96">
        <w:t xml:space="preserve"> </w:t>
      </w:r>
      <w:r w:rsidRPr="00777168">
        <w:t>group.</w:t>
      </w:r>
      <w:r w:rsidR="00BB75FE">
        <w:t xml:space="preserve"> </w:t>
      </w:r>
      <w:r w:rsidRPr="00777168">
        <w:t>The</w:t>
      </w:r>
      <w:r w:rsidR="00245D96">
        <w:t xml:space="preserve"> </w:t>
      </w:r>
      <w:r w:rsidRPr="00777168">
        <w:t>current</w:t>
      </w:r>
      <w:r w:rsidR="00245D96">
        <w:t xml:space="preserve"> </w:t>
      </w:r>
      <w:r w:rsidRPr="00777168">
        <w:t>statistics</w:t>
      </w:r>
      <w:r w:rsidR="00245D96">
        <w:t xml:space="preserve"> </w:t>
      </w:r>
      <w:r w:rsidRPr="00777168">
        <w:t>show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Ninety</w:t>
      </w:r>
      <w:r w:rsidR="00245D96">
        <w:t xml:space="preserve"> </w:t>
      </w:r>
      <w:r w:rsidRPr="00777168">
        <w:t>(90)</w:t>
      </w:r>
      <w:r w:rsidR="00245D96">
        <w:t xml:space="preserve"> </w:t>
      </w:r>
      <w:r w:rsidRPr="00777168">
        <w:t>babies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born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University</w:t>
      </w:r>
      <w:r w:rsidR="00245D96">
        <w:t xml:space="preserve"> </w:t>
      </w:r>
      <w:r w:rsidRPr="00777168">
        <w:t>Teaching</w:t>
      </w:r>
      <w:r w:rsidR="00245D96">
        <w:t xml:space="preserve"> </w:t>
      </w:r>
      <w:r w:rsidRPr="00777168">
        <w:t>Hospital</w:t>
      </w:r>
      <w:r w:rsidR="00245D96">
        <w:t xml:space="preserve"> </w:t>
      </w:r>
      <w:r w:rsidRPr="00777168">
        <w:t>(UTH)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identified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intersex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past</w:t>
      </w:r>
      <w:r w:rsidR="00245D96">
        <w:t xml:space="preserve"> </w:t>
      </w:r>
      <w:r w:rsidRPr="00777168">
        <w:t>10</w:t>
      </w:r>
      <w:r w:rsidR="00245D96">
        <w:t xml:space="preserve"> </w:t>
      </w:r>
      <w:r w:rsidRPr="00777168">
        <w:t>years.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high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streamlined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multidiscipline</w:t>
      </w:r>
      <w:r w:rsidR="00245D96">
        <w:t xml:space="preserve"> </w:t>
      </w:r>
      <w:r w:rsidRPr="00777168">
        <w:t>specialists</w:t>
      </w:r>
      <w:r w:rsidR="00BB75FE">
        <w:t>’</w:t>
      </w:r>
      <w:r w:rsidR="00245D96">
        <w:t xml:space="preserve"> </w:t>
      </w:r>
      <w:r w:rsidRPr="00777168">
        <w:t>team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out-patient</w:t>
      </w:r>
      <w:r w:rsidR="00245D96">
        <w:t xml:space="preserve"> </w:t>
      </w:r>
      <w:r w:rsidRPr="00777168">
        <w:t>clinics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assess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conduct</w:t>
      </w:r>
      <w:r w:rsidR="00245D96">
        <w:t xml:space="preserve"> </w:t>
      </w:r>
      <w:r w:rsidRPr="00777168">
        <w:t>investigations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intersex</w:t>
      </w:r>
      <w:r w:rsidR="00245D96">
        <w:t xml:space="preserve"> </w:t>
      </w:r>
      <w:r w:rsidRPr="00777168">
        <w:t>(Hermaphrodite)</w:t>
      </w:r>
      <w:r w:rsidR="00245D96">
        <w:t xml:space="preserve"> </w:t>
      </w:r>
      <w:r w:rsidRPr="00777168">
        <w:t>children,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counselling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well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effective</w:t>
      </w:r>
      <w:r w:rsidR="00245D96">
        <w:t xml:space="preserve"> </w:t>
      </w:r>
      <w:r w:rsidRPr="00777168">
        <w:t>remedies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affected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parents.</w:t>
      </w:r>
    </w:p>
    <w:p w14:paraId="315D1AAA" w14:textId="035B6FBE" w:rsidR="00AB777E" w:rsidRPr="00777168" w:rsidRDefault="00AB777E" w:rsidP="00AB777E">
      <w:pPr>
        <w:pStyle w:val="SingleTxtG"/>
      </w:pPr>
      <w:r w:rsidRPr="00777168">
        <w:t>85.</w:t>
      </w:r>
      <w:r w:rsidRPr="00777168">
        <w:tab/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Registration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requires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citizens</w:t>
      </w:r>
      <w:r w:rsidR="00245D96">
        <w:t xml:space="preserve"> </w:t>
      </w:r>
      <w:r w:rsidRPr="00777168">
        <w:t>over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16</w:t>
      </w:r>
      <w:r w:rsidR="00245D96">
        <w:t xml:space="preserve"> </w:t>
      </w:r>
      <w:r w:rsidRPr="00777168">
        <w:t>possess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identity</w:t>
      </w:r>
      <w:r w:rsidR="00245D96">
        <w:t xml:space="preserve"> </w:t>
      </w:r>
      <w:r w:rsidRPr="00777168">
        <w:t>card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contains</w:t>
      </w:r>
      <w:r w:rsidR="00245D96">
        <w:t xml:space="preserve"> </w:t>
      </w:r>
      <w:r w:rsidRPr="00777168">
        <w:t>basic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date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birth,</w:t>
      </w:r>
      <w:r w:rsidR="00245D96">
        <w:t xml:space="preserve"> </w:t>
      </w:r>
      <w:r w:rsidRPr="00777168">
        <w:t>name,</w:t>
      </w:r>
      <w:r w:rsidR="00245D96">
        <w:t xml:space="preserve"> </w:t>
      </w:r>
      <w:r w:rsidRPr="00777168">
        <w:t>address,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education.</w:t>
      </w:r>
      <w:r w:rsidR="00245D96">
        <w:t xml:space="preserve"> </w:t>
      </w:r>
      <w:r w:rsidRPr="00777168">
        <w:t>Section</w:t>
      </w:r>
      <w:r w:rsidR="00245D96">
        <w:t xml:space="preserve"> </w:t>
      </w:r>
      <w:r w:rsidRPr="00777168">
        <w:t>nine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Act,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commonly</w:t>
      </w:r>
      <w:r w:rsidR="00245D96">
        <w:t xml:space="preserve"> </w:t>
      </w:r>
      <w:r w:rsidRPr="00777168">
        <w:t>used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name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address</w:t>
      </w:r>
      <w:r w:rsidR="00245D96">
        <w:t xml:space="preserve"> </w:t>
      </w:r>
      <w:r w:rsidRPr="00777168">
        <w:t>changes,</w:t>
      </w:r>
      <w:r w:rsidR="00245D96">
        <w:t xml:space="preserve"> </w:t>
      </w:r>
      <w:r w:rsidRPr="00777168">
        <w:t>could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interpreted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allow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changes,</w:t>
      </w:r>
      <w:r w:rsidR="00245D96">
        <w:t xml:space="preserve"> </w:t>
      </w:r>
      <w:r w:rsidRPr="00777168">
        <w:t>too.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intersex</w:t>
      </w:r>
      <w:r w:rsidR="00245D96">
        <w:t xml:space="preserve"> </w:t>
      </w:r>
      <w:r w:rsidRPr="00777168">
        <w:t>people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want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identify,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requires</w:t>
      </w:r>
      <w:r w:rsidR="00245D96">
        <w:t xml:space="preserve"> </w:t>
      </w:r>
      <w:r w:rsidRPr="00777168">
        <w:t>medical</w:t>
      </w:r>
      <w:r w:rsidR="00245D96">
        <w:t xml:space="preserve"> </w:t>
      </w:r>
      <w:r w:rsidRPr="00777168">
        <w:t>testing.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intersex</w:t>
      </w:r>
      <w:r w:rsidR="00245D96">
        <w:t xml:space="preserve"> </w:t>
      </w:r>
      <w:r w:rsidRPr="00777168">
        <w:t>people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studied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widely</w:t>
      </w:r>
      <w:r w:rsidR="00245D96">
        <w:t xml:space="preserve"> </w:t>
      </w:r>
      <w:r w:rsidRPr="00777168">
        <w:t>discussed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lawmakers.</w:t>
      </w:r>
    </w:p>
    <w:p w14:paraId="6A06DE2D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15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ECA1510" w14:textId="77777777" w:rsidR="00BB75FE" w:rsidRDefault="00AB777E" w:rsidP="00AB777E">
      <w:pPr>
        <w:pStyle w:val="SingleTxtG"/>
      </w:pPr>
      <w:r w:rsidRPr="00777168">
        <w:t>86.</w:t>
      </w:r>
      <w:r w:rsidRPr="00777168">
        <w:tab/>
        <w:t>In</w:t>
      </w:r>
      <w:r w:rsidR="00245D96">
        <w:t xml:space="preserve"> </w:t>
      </w:r>
      <w:r w:rsidRPr="00777168">
        <w:t>addressing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high</w:t>
      </w:r>
      <w:r w:rsidR="00245D96">
        <w:t xml:space="preserve"> </w:t>
      </w:r>
      <w:r w:rsidRPr="00777168">
        <w:t>rate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instituted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response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launching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multi-stakeholder</w:t>
      </w:r>
      <w:r w:rsidR="00245D96">
        <w:t xml:space="preserve"> </w:t>
      </w:r>
      <w:r w:rsidRPr="00777168">
        <w:t>anti-child-marriage</w:t>
      </w:r>
      <w:r w:rsidR="00245D96">
        <w:t xml:space="preserve"> </w:t>
      </w:r>
      <w:r w:rsidRPr="00777168">
        <w:t>campaign.</w:t>
      </w:r>
      <w:r w:rsidR="00245D96">
        <w:t xml:space="preserve"> </w:t>
      </w:r>
      <w:r w:rsidRPr="00777168">
        <w:t>Structures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fight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put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civil</w:t>
      </w:r>
      <w:r w:rsidR="00245D96">
        <w:t xml:space="preserve"> </w:t>
      </w:r>
      <w:r w:rsidRPr="00777168">
        <w:t>society</w:t>
      </w:r>
      <w:r w:rsidR="00245D96">
        <w:t xml:space="preserve"> </w:t>
      </w:r>
      <w:r w:rsidRPr="00777168">
        <w:t>coalition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ten-member</w:t>
      </w:r>
      <w:r w:rsidR="00245D96">
        <w:t xml:space="preserve"> </w:t>
      </w:r>
      <w:r w:rsidRPr="00777168">
        <w:t>inter-ministerial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constituted.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lastRenderedPageBreak/>
        <w:t>working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stakeholders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Ending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2016</w:t>
      </w:r>
      <w:r w:rsidR="00BB75FE">
        <w:t>–</w:t>
      </w:r>
      <w:r w:rsidRPr="00777168">
        <w:t>2021,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outlined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strategic</w:t>
      </w:r>
      <w:r w:rsidR="00245D96">
        <w:t xml:space="preserve"> </w:t>
      </w:r>
      <w:r w:rsidRPr="00777168">
        <w:t>focus,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operational</w:t>
      </w:r>
      <w:r w:rsidR="00245D96">
        <w:t xml:space="preserve"> </w:t>
      </w:r>
      <w:r w:rsidRPr="00777168">
        <w:t>framework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aims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accelerating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efforts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2030.</w:t>
      </w:r>
    </w:p>
    <w:p w14:paraId="159583C3" w14:textId="248649CD" w:rsidR="00AB777E" w:rsidRPr="00777168" w:rsidRDefault="00AB777E" w:rsidP="00AB777E">
      <w:pPr>
        <w:pStyle w:val="SingleTxtG"/>
      </w:pPr>
      <w:r w:rsidRPr="00777168">
        <w:t>87.</w:t>
      </w:r>
      <w:r w:rsidRPr="00777168">
        <w:tab/>
        <w:t>Further,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Advocacy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Communication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2018–2021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launched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2019,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enhance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interventions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ending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communication</w:t>
      </w:r>
      <w:r w:rsidR="00245D96">
        <w:t xml:space="preserve"> </w:t>
      </w:r>
      <w:r w:rsidRPr="00777168">
        <w:t>strategies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forge</w:t>
      </w:r>
      <w:r w:rsidR="00245D96">
        <w:t xml:space="preserve"> </w:t>
      </w:r>
      <w:r w:rsidRPr="00777168">
        <w:t>connections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allow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non-state</w:t>
      </w:r>
      <w:r w:rsidR="00245D96">
        <w:t xml:space="preserve"> </w:t>
      </w:r>
      <w:r w:rsidRPr="00777168">
        <w:t>actors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work</w:t>
      </w:r>
      <w:r w:rsidR="00245D96">
        <w:t xml:space="preserve"> </w:t>
      </w:r>
      <w:r w:rsidRPr="00777168">
        <w:t>towards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common</w:t>
      </w:r>
      <w:r w:rsidR="00245D96">
        <w:t xml:space="preserve"> </w:t>
      </w:r>
      <w:r w:rsidRPr="00777168">
        <w:t>goal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ending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piloted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selected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during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2019</w:t>
      </w:r>
      <w:r w:rsidR="00BB75FE">
        <w:t>–</w:t>
      </w:r>
      <w:r w:rsidRPr="00777168">
        <w:t>2020</w:t>
      </w:r>
      <w:r w:rsidR="00245D96">
        <w:t xml:space="preserve"> </w:t>
      </w:r>
      <w:r w:rsidRPr="00777168">
        <w:t>period,</w:t>
      </w:r>
      <w:r w:rsidR="00245D96">
        <w:t xml:space="preserve"> </w:t>
      </w:r>
      <w:r w:rsidRPr="00777168">
        <w:t>974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dealt</w:t>
      </w:r>
      <w:r w:rsidR="00245D96">
        <w:t xml:space="preserve"> </w:t>
      </w:r>
      <w:r w:rsidRPr="00777168">
        <w:t>with.</w:t>
      </w:r>
      <w:r w:rsidR="00245D96">
        <w:t xml:space="preserve"> </w:t>
      </w:r>
      <w:r w:rsidRPr="00777168">
        <w:t>Further</w:t>
      </w:r>
      <w:r w:rsidR="00245D96">
        <w:t xml:space="preserve"> </w:t>
      </w:r>
      <w:r w:rsidRPr="00777168">
        <w:t>2800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members</w:t>
      </w:r>
      <w:r w:rsidR="00245D96">
        <w:t xml:space="preserve"> </w:t>
      </w:r>
      <w:r w:rsidRPr="00777168">
        <w:t>participated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dialogue</w:t>
      </w:r>
      <w:r w:rsidR="00245D96">
        <w:t xml:space="preserve"> </w:t>
      </w:r>
      <w:r w:rsidRPr="00777168">
        <w:t>meetings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norms.</w:t>
      </w:r>
    </w:p>
    <w:p w14:paraId="23EC98BF" w14:textId="11BC188B" w:rsidR="00AB777E" w:rsidRPr="00777168" w:rsidRDefault="00AB777E" w:rsidP="00AB777E">
      <w:pPr>
        <w:pStyle w:val="SingleTxtG"/>
      </w:pPr>
      <w:r w:rsidRPr="00777168">
        <w:t>88.</w:t>
      </w:r>
      <w:r w:rsidRPr="00777168">
        <w:tab/>
        <w:t>The</w:t>
      </w:r>
      <w:r w:rsidR="00245D96">
        <w:t xml:space="preserve"> </w:t>
      </w:r>
      <w:r w:rsidRPr="00777168">
        <w:t>Victim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(VSU)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partnership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non-state</w:t>
      </w:r>
      <w:r w:rsidR="00245D96">
        <w:t xml:space="preserve"> </w:t>
      </w:r>
      <w:r w:rsidRPr="00777168">
        <w:t>actors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involved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raising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conducting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workshops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traditional</w:t>
      </w:r>
      <w:r w:rsidR="00245D96">
        <w:t xml:space="preserve"> </w:t>
      </w:r>
      <w:r w:rsidRPr="00777168">
        <w:t>leaders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spouses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further</w:t>
      </w:r>
      <w:r w:rsidR="00245D96">
        <w:t xml:space="preserve"> </w:t>
      </w:r>
      <w:r w:rsidRPr="00777168">
        <w:t>engaged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sensitization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raise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subject</w:t>
      </w:r>
      <w:r w:rsidR="00245D96">
        <w:t xml:space="preserve"> </w:t>
      </w:r>
      <w:r w:rsidRPr="00777168">
        <w:t>matter.</w:t>
      </w:r>
    </w:p>
    <w:p w14:paraId="6E2681F7" w14:textId="77777777" w:rsidR="00BB75FE" w:rsidRDefault="00AB777E" w:rsidP="00AB777E">
      <w:pPr>
        <w:pStyle w:val="SingleTxtG"/>
      </w:pPr>
      <w:r w:rsidRPr="00777168">
        <w:t>89.</w:t>
      </w:r>
      <w:r w:rsidRPr="00777168">
        <w:tab/>
        <w:t>His</w:t>
      </w:r>
      <w:r w:rsidR="00245D96">
        <w:t xml:space="preserve"> </w:t>
      </w:r>
      <w:r w:rsidRPr="00777168">
        <w:t>Excellency</w:t>
      </w:r>
      <w:r w:rsidR="00245D96">
        <w:t xml:space="preserve"> </w:t>
      </w:r>
      <w:r w:rsidRPr="00777168">
        <w:t>Mr.</w:t>
      </w:r>
      <w:r w:rsidR="00245D96">
        <w:t xml:space="preserve"> </w:t>
      </w:r>
      <w:r w:rsidRPr="00777168">
        <w:t>Edgar</w:t>
      </w:r>
      <w:r w:rsidR="00245D96">
        <w:t xml:space="preserve"> </w:t>
      </w:r>
      <w:r w:rsidRPr="00777168">
        <w:t>Chagwa</w:t>
      </w:r>
      <w:r w:rsidR="00245D96">
        <w:t xml:space="preserve"> </w:t>
      </w:r>
      <w:r w:rsidRPr="00777168">
        <w:t>Lungu,</w:t>
      </w:r>
      <w:r w:rsidR="00245D96">
        <w:t xml:space="preserve"> </w:t>
      </w:r>
      <w:r w:rsidRPr="00777168">
        <w:t>President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his</w:t>
      </w:r>
      <w:r w:rsidR="00245D96">
        <w:t xml:space="preserve"> </w:t>
      </w:r>
      <w:r w:rsidRPr="00777168">
        <w:t>capacity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champion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ending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Africa,</w:t>
      </w:r>
      <w:r w:rsidR="00245D96">
        <w:t xml:space="preserve"> </w:t>
      </w:r>
      <w:r w:rsidRPr="00777168">
        <w:t>together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African</w:t>
      </w:r>
      <w:r w:rsidR="00245D96">
        <w:t xml:space="preserve"> </w:t>
      </w:r>
      <w:r w:rsidRPr="00777168">
        <w:t>Union</w:t>
      </w:r>
      <w:r w:rsidR="00245D96">
        <w:t xml:space="preserve"> </w:t>
      </w:r>
      <w:r w:rsidRPr="00777168">
        <w:t>(AU),</w:t>
      </w:r>
      <w:r w:rsidR="00245D96">
        <w:t xml:space="preserve"> </w:t>
      </w:r>
      <w:r w:rsidRPr="00777168">
        <w:t>continues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guide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campaign.</w:t>
      </w:r>
      <w:r w:rsidR="00245D96">
        <w:t xml:space="preserve"> </w:t>
      </w:r>
      <w:r w:rsidR="00BB75FE">
        <w:t>“</w:t>
      </w:r>
      <w:r w:rsidRPr="00777168">
        <w:t>Through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effort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platform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created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African</w:t>
      </w:r>
      <w:r w:rsidR="00245D96">
        <w:t xml:space="preserve"> </w:t>
      </w:r>
      <w:r w:rsidRPr="00777168">
        <w:t>leaders,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highest</w:t>
      </w:r>
      <w:r w:rsidR="00245D96">
        <w:t xml:space="preserve"> </w:t>
      </w:r>
      <w:r w:rsidRPr="00777168">
        <w:t>level,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engage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efforts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marriage.</w:t>
      </w:r>
    </w:p>
    <w:p w14:paraId="7BFDAE89" w14:textId="77777777" w:rsidR="00BB75FE" w:rsidRDefault="00AB777E" w:rsidP="008F5AE1">
      <w:pPr>
        <w:pStyle w:val="H1G"/>
      </w:pPr>
      <w:bookmarkStart w:id="24" w:name="_Toc63937978"/>
      <w:r w:rsidRPr="00777168">
        <w:tab/>
        <w:t>E.</w:t>
      </w:r>
      <w:r w:rsidRPr="00777168">
        <w:tab/>
        <w:t>Family</w:t>
      </w:r>
      <w:r w:rsidR="00245D96">
        <w:t xml:space="preserve"> </w:t>
      </w:r>
      <w:r w:rsidRPr="00777168">
        <w:t>environment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5,</w:t>
      </w:r>
      <w:r w:rsidR="00245D96">
        <w:t xml:space="preserve"> </w:t>
      </w:r>
      <w:r w:rsidRPr="00777168">
        <w:t>9–11,</w:t>
      </w:r>
      <w:r w:rsidR="00245D96">
        <w:t xml:space="preserve"> </w:t>
      </w:r>
      <w:r w:rsidRPr="00777168">
        <w:t>18</w:t>
      </w:r>
      <w:r w:rsidR="00245D96">
        <w:t xml:space="preserve"> </w:t>
      </w:r>
      <w:r w:rsidRPr="00777168">
        <w:t>(1)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(2),</w:t>
      </w:r>
      <w:r w:rsidR="00245D96">
        <w:t xml:space="preserve"> </w:t>
      </w:r>
      <w:r w:rsidRPr="00777168">
        <w:t>20,</w:t>
      </w:r>
      <w:r w:rsidR="00245D96">
        <w:t xml:space="preserve"> </w:t>
      </w:r>
      <w:r w:rsidRPr="00777168">
        <w:t>21,</w:t>
      </w:r>
      <w:r w:rsidR="00245D96">
        <w:t xml:space="preserve"> </w:t>
      </w:r>
      <w:r w:rsidRPr="00777168">
        <w:t>25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27</w:t>
      </w:r>
      <w:r w:rsidR="00245D96">
        <w:t xml:space="preserve"> </w:t>
      </w:r>
      <w:r w:rsidRPr="00777168">
        <w:t>(4))</w:t>
      </w:r>
      <w:bookmarkEnd w:id="24"/>
    </w:p>
    <w:p w14:paraId="0767AE2D" w14:textId="607823AE" w:rsidR="00AB777E" w:rsidRPr="00777168" w:rsidRDefault="00AB777E" w:rsidP="008F5AE1">
      <w:pPr>
        <w:pStyle w:val="H1G"/>
      </w:pPr>
      <w:bookmarkStart w:id="25" w:name="_Toc63937979"/>
      <w:r w:rsidRPr="00777168">
        <w:tab/>
      </w:r>
      <w:r w:rsidRPr="00777168">
        <w:tab/>
        <w:t>Children</w:t>
      </w:r>
      <w:r w:rsidR="00245D96">
        <w:t xml:space="preserve"> </w:t>
      </w:r>
      <w:r w:rsidRPr="00777168">
        <w:t>deprived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environment</w:t>
      </w:r>
      <w:bookmarkEnd w:id="25"/>
    </w:p>
    <w:p w14:paraId="503E61E0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16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40DC23D" w14:textId="58019859" w:rsidR="00AB777E" w:rsidRPr="00777168" w:rsidRDefault="00AB777E" w:rsidP="00AB777E">
      <w:pPr>
        <w:pStyle w:val="SingleTxtG"/>
      </w:pPr>
      <w:r w:rsidRPr="00777168">
        <w:t>90.</w:t>
      </w:r>
      <w:r w:rsidRPr="00777168">
        <w:tab/>
        <w:t>To</w:t>
      </w:r>
      <w:r w:rsidR="00245D96">
        <w:t xml:space="preserve"> </w:t>
      </w:r>
      <w:r w:rsidRPr="00777168">
        <w:t>prevent</w:t>
      </w:r>
      <w:r w:rsidR="00245D96">
        <w:t xml:space="preserve"> </w:t>
      </w:r>
      <w:r w:rsidRPr="00777168">
        <w:t>unnecessary</w:t>
      </w:r>
      <w:r w:rsidR="00245D96">
        <w:t xml:space="preserve"> </w:t>
      </w:r>
      <w:r w:rsidRPr="00777168">
        <w:t>separation,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2016,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undertook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nationwide</w:t>
      </w:r>
      <w:r w:rsidR="00245D96">
        <w:t xml:space="preserve"> </w:t>
      </w:r>
      <w:r w:rsidRPr="00777168">
        <w:t>assessment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understand</w:t>
      </w:r>
      <w:r w:rsidR="00245D96">
        <w:t xml:space="preserve"> </w:t>
      </w:r>
      <w:r w:rsidRPr="00777168">
        <w:t>elements</w:t>
      </w:r>
      <w:r w:rsidR="00245D96">
        <w:t xml:space="preserve"> </w:t>
      </w:r>
      <w:r w:rsidRPr="00777168">
        <w:t>contributing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placement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institutional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conditions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facilities.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result,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2017,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launched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Reintegration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mechanisms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responding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deprived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environment</w:t>
      </w:r>
      <w:r w:rsidR="00245D96">
        <w:t xml:space="preserve"> </w:t>
      </w:r>
      <w:r w:rsidRPr="00777168">
        <w:t>while</w:t>
      </w:r>
      <w:r w:rsidR="00245D96">
        <w:t xml:space="preserve"> </w:t>
      </w:r>
      <w:r w:rsidRPr="00777168">
        <w:t>addressing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importance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preservation.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piloting</w:t>
      </w:r>
      <w:r w:rsidR="00245D96">
        <w:t xml:space="preserve"> </w:t>
      </w:r>
      <w:r w:rsidRPr="00777168">
        <w:t>reintegration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separated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selected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operationalization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reintegration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progressive</w:t>
      </w:r>
      <w:r w:rsidR="00245D96">
        <w:t xml:space="preserve"> </w:t>
      </w:r>
      <w:r w:rsidRPr="00777168">
        <w:t>deinstitutionalization.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target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reduce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inflow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outflow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residential</w:t>
      </w:r>
      <w:r w:rsidR="00245D96">
        <w:t xml:space="preserve"> </w:t>
      </w:r>
      <w:r w:rsidRPr="00777168">
        <w:t>care.</w:t>
      </w:r>
    </w:p>
    <w:p w14:paraId="4F76149B" w14:textId="77777777" w:rsidR="00BB75FE" w:rsidRDefault="00AB777E" w:rsidP="00AB777E">
      <w:pPr>
        <w:pStyle w:val="SingleTxtG"/>
      </w:pPr>
      <w:r w:rsidRPr="00777168">
        <w:t>91.</w:t>
      </w:r>
      <w:r w:rsidRPr="00777168">
        <w:tab/>
        <w:t>In</w:t>
      </w:r>
      <w:r w:rsidR="00245D96">
        <w:t xml:space="preserve"> </w:t>
      </w:r>
      <w:r w:rsidRPr="00777168">
        <w:t>December</w:t>
      </w:r>
      <w:r w:rsidR="00245D96">
        <w:t xml:space="preserve"> </w:t>
      </w:r>
      <w:r w:rsidRPr="00777168">
        <w:t>2019,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Advocacy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Communication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Promotion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launched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aim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raising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importance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family-based</w:t>
      </w:r>
      <w:r w:rsidR="00245D96">
        <w:t xml:space="preserve"> </w:t>
      </w:r>
      <w:r w:rsidRPr="00777168">
        <w:t>options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kinship</w:t>
      </w:r>
      <w:r w:rsidR="00245D96">
        <w:t xml:space="preserve"> </w:t>
      </w:r>
      <w:r w:rsidRPr="00777168">
        <w:t>care,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adoptions.</w:t>
      </w:r>
      <w:r w:rsidR="00BB75FE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enhanced</w:t>
      </w:r>
      <w:r w:rsidR="00245D96">
        <w:t xml:space="preserve"> </w:t>
      </w:r>
      <w:r w:rsidRPr="00777168">
        <w:t>Case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tools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capturing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aiding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decision</w:t>
      </w:r>
      <w:r w:rsidR="00245D96">
        <w:t xml:space="preserve"> </w:t>
      </w:r>
      <w:r w:rsidRPr="00777168">
        <w:t>making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placement.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tools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digitalized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decentralized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facility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enable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workers</w:t>
      </w:r>
      <w:r w:rsidR="00245D96">
        <w:t xml:space="preserve"> </w:t>
      </w:r>
      <w:r w:rsidRPr="00777168">
        <w:t>capture</w:t>
      </w:r>
      <w:r w:rsidR="00245D96">
        <w:t xml:space="preserve"> </w:t>
      </w:r>
      <w:r w:rsidRPr="00777168">
        <w:t>adequate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children.</w:t>
      </w:r>
    </w:p>
    <w:p w14:paraId="4DEA63A0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16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2876C8B" w14:textId="0001536E" w:rsidR="00AB777E" w:rsidRPr="00777168" w:rsidRDefault="00AB777E" w:rsidP="00AB777E">
      <w:pPr>
        <w:pStyle w:val="SingleTxtG"/>
      </w:pPr>
      <w:r w:rsidRPr="00777168">
        <w:t>92.</w:t>
      </w:r>
      <w:r w:rsidRPr="00777168">
        <w:tab/>
        <w:t>On</w:t>
      </w:r>
      <w:r w:rsidR="00245D96">
        <w:t xml:space="preserve"> </w:t>
      </w:r>
      <w:r w:rsidRPr="00777168">
        <w:t>institutional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="00BB75FE">
        <w:t>“</w:t>
      </w:r>
      <w:r w:rsidRPr="00777168">
        <w:t>institutionalization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measure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last</w:t>
      </w:r>
      <w:r w:rsidR="00245D96">
        <w:t xml:space="preserve"> </w:t>
      </w:r>
      <w:r w:rsidRPr="00777168">
        <w:t>resort,</w:t>
      </w:r>
      <w:r w:rsidR="00BB75FE">
        <w:t>”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should</w:t>
      </w:r>
      <w:r w:rsidR="00245D96">
        <w:t xml:space="preserve"> </w:t>
      </w:r>
      <w:r w:rsidRPr="00777168">
        <w:t>grow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environment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support.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effect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prioritizing</w:t>
      </w:r>
      <w:r w:rsidR="00245D96">
        <w:t xml:space="preserve"> </w:t>
      </w:r>
      <w:r w:rsidRPr="00777168">
        <w:t>family-based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kinship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foster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financial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foster</w:t>
      </w:r>
      <w:r w:rsidR="00245D96">
        <w:t xml:space="preserve"> </w:t>
      </w:r>
      <w:r w:rsidRPr="00777168">
        <w:t>parents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those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opt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enter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kinship.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clearly</w:t>
      </w:r>
      <w:r w:rsidR="00245D96">
        <w:t xml:space="preserve"> </w:t>
      </w:r>
      <w:r w:rsidRPr="00777168">
        <w:t>prioritize</w:t>
      </w:r>
      <w:r w:rsidR="00245D96">
        <w:t xml:space="preserve"> </w:t>
      </w:r>
      <w:r w:rsidRPr="00777168">
        <w:t>family-based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options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kinship</w:t>
      </w:r>
      <w:r w:rsidR="00245D96">
        <w:t xml:space="preserve"> </w:t>
      </w:r>
      <w:r w:rsidRPr="00777168">
        <w:t>care,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adoptions;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reintegration</w:t>
      </w:r>
      <w:r w:rsidR="00245D96">
        <w:t xml:space="preserve"> </w:t>
      </w:r>
      <w:r w:rsidRPr="00777168">
        <w:t>pathways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already</w:t>
      </w:r>
      <w:r w:rsidR="00245D96">
        <w:t xml:space="preserve"> </w:t>
      </w:r>
      <w:r w:rsidRPr="00777168">
        <w:t>separated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Operationalization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begun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key</w:t>
      </w:r>
      <w:r w:rsidR="00245D96">
        <w:t xml:space="preserve"> </w:t>
      </w:r>
      <w:r w:rsidRPr="00777168">
        <w:t>actors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non-state</w:t>
      </w:r>
      <w:r w:rsidR="00245D96">
        <w:t xml:space="preserve"> </w:t>
      </w:r>
      <w:r w:rsidRPr="00777168">
        <w:t>actors</w:t>
      </w:r>
      <w:r w:rsidR="00245D96">
        <w:t xml:space="preserve"> </w:t>
      </w:r>
      <w:r w:rsidRPr="00777168">
        <w:t>running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facilitate</w:t>
      </w:r>
      <w:r w:rsidR="00245D96">
        <w:t xml:space="preserve"> </w:t>
      </w:r>
      <w:r w:rsidRPr="00777168">
        <w:t>mindsets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priorities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value</w:t>
      </w:r>
      <w:r w:rsidR="00245D96">
        <w:t xml:space="preserve"> </w:t>
      </w:r>
      <w:r w:rsidRPr="00777168">
        <w:t>more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family-based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children.</w:t>
      </w:r>
    </w:p>
    <w:p w14:paraId="029BF56F" w14:textId="77777777" w:rsidR="00BB75FE" w:rsidRDefault="00AB777E" w:rsidP="008F5AE1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16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3C079D1" w14:textId="33FCC19A" w:rsidR="00AB777E" w:rsidRPr="00777168" w:rsidRDefault="00AB777E" w:rsidP="00AB777E">
      <w:pPr>
        <w:pStyle w:val="SingleTxtG"/>
      </w:pPr>
      <w:r w:rsidRPr="00777168">
        <w:t>93.</w:t>
      </w:r>
      <w:r w:rsidRPr="00777168">
        <w:tab/>
        <w:t>On</w:t>
      </w:r>
      <w:r w:rsidR="00245D96">
        <w:t xml:space="preserve"> </w:t>
      </w:r>
      <w:r w:rsidRPr="00777168">
        <w:t>supporting</w:t>
      </w:r>
      <w:r w:rsidR="00245D96">
        <w:t xml:space="preserve"> </w:t>
      </w:r>
      <w:r w:rsidRPr="00777168">
        <w:t>kinship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foster</w:t>
      </w:r>
      <w:r w:rsidR="00245D96">
        <w:t xml:space="preserve"> </w:t>
      </w:r>
      <w:r w:rsidRPr="00777168">
        <w:t>care,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financial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families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child-headed</w:t>
      </w:r>
      <w:r w:rsidR="00245D96">
        <w:t xml:space="preserve"> </w:t>
      </w:r>
      <w:r w:rsidRPr="00777168">
        <w:t>households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Cash</w:t>
      </w:r>
      <w:r w:rsidR="00245D96">
        <w:t xml:space="preserve"> </w:t>
      </w:r>
      <w:r w:rsidRPr="00777168">
        <w:t>Transfer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programme.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632,</w:t>
      </w:r>
      <w:r w:rsidR="00245D96">
        <w:t xml:space="preserve"> </w:t>
      </w:r>
      <w:r w:rsidRPr="00777168">
        <w:t>326</w:t>
      </w:r>
      <w:r w:rsidR="00245D96">
        <w:t xml:space="preserve"> </w:t>
      </w:r>
      <w:r w:rsidRPr="00777168">
        <w:t>households,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8,</w:t>
      </w:r>
      <w:r w:rsidR="00245D96">
        <w:t xml:space="preserve"> </w:t>
      </w:r>
      <w:r w:rsidRPr="00777168">
        <w:t>364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child-headed,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reached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support.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total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reached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1,</w:t>
      </w:r>
      <w:r w:rsidR="00245D96">
        <w:t xml:space="preserve"> </w:t>
      </w:r>
      <w:r w:rsidRPr="00777168">
        <w:t>152,</w:t>
      </w:r>
      <w:r w:rsidR="00245D96">
        <w:t xml:space="preserve"> </w:t>
      </w:r>
      <w:r w:rsidRPr="00777168">
        <w:t>012.</w:t>
      </w:r>
      <w:r w:rsidR="00245D96">
        <w:t xml:space="preserve"> </w:t>
      </w:r>
      <w:r w:rsidRPr="00777168">
        <w:t>ZAPD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empowerment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targeting</w:t>
      </w:r>
      <w:r w:rsidR="00245D96">
        <w:t xml:space="preserve"> </w:t>
      </w:r>
      <w:r w:rsidRPr="00777168">
        <w:t>parents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guardians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disabilities,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2016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2020,</w:t>
      </w:r>
      <w:r w:rsidR="00245D96">
        <w:t xml:space="preserve"> </w:t>
      </w:r>
      <w:r w:rsidRPr="00777168">
        <w:t>financial/material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offered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605</w:t>
      </w:r>
      <w:r w:rsidR="00245D96">
        <w:t xml:space="preserve"> </w:t>
      </w:r>
      <w:r w:rsidRPr="00777168">
        <w:t>families</w:t>
      </w:r>
      <w:r w:rsidR="00245D96">
        <w:t xml:space="preserve"> </w:t>
      </w:r>
      <w:r w:rsidRPr="00777168">
        <w:t>while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383</w:t>
      </w:r>
      <w:r w:rsidR="00245D96">
        <w:t xml:space="preserve"> </w:t>
      </w:r>
      <w:r w:rsidRPr="00777168">
        <w:t>families</w:t>
      </w:r>
      <w:r w:rsidR="00245D96">
        <w:t xml:space="preserve"> </w:t>
      </w:r>
      <w:r w:rsidRPr="00777168">
        <w:t>thus</w:t>
      </w:r>
      <w:r w:rsidR="00245D96">
        <w:t xml:space="preserve"> </w:t>
      </w:r>
      <w:r w:rsidRPr="00777168">
        <w:t>bringing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total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988</w:t>
      </w:r>
      <w:r w:rsidR="00245D96">
        <w:t xml:space="preserve"> </w:t>
      </w:r>
      <w:r w:rsidRPr="00777168">
        <w:t>families</w:t>
      </w:r>
      <w:r w:rsidR="00245D96">
        <w:t xml:space="preserve"> </w:t>
      </w:r>
      <w:r w:rsidRPr="00777168">
        <w:t>supported.</w:t>
      </w:r>
    </w:p>
    <w:p w14:paraId="4AE286DA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16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212AFEE" w14:textId="77777777" w:rsidR="00BB75FE" w:rsidRDefault="00AB777E" w:rsidP="00AB777E">
      <w:pPr>
        <w:pStyle w:val="SingleTxtG"/>
      </w:pPr>
      <w:r w:rsidRPr="00777168">
        <w:t>94.</w:t>
      </w:r>
      <w:r w:rsidRPr="00777168">
        <w:tab/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3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always</w:t>
      </w:r>
      <w:r w:rsidR="00245D96">
        <w:t xml:space="preserve"> </w:t>
      </w:r>
      <w:r w:rsidRPr="00777168">
        <w:t>provided,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institutionalization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considered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last</w:t>
      </w:r>
      <w:r w:rsidR="00245D96">
        <w:t xml:space="preserve"> </w:t>
      </w:r>
      <w:r w:rsidRPr="00777168">
        <w:t>resort,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encouraged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proper</w:t>
      </w:r>
      <w:r w:rsidR="00245D96">
        <w:t xml:space="preserve"> </w:t>
      </w:r>
      <w:r w:rsidRPr="00777168">
        <w:t>holistic</w:t>
      </w:r>
      <w:r w:rsidR="00245D96">
        <w:t xml:space="preserve"> </w:t>
      </w:r>
      <w:r w:rsidRPr="00777168">
        <w:t>care.</w:t>
      </w:r>
      <w:r w:rsidR="00245D96">
        <w:t xml:space="preserve"> </w:t>
      </w:r>
      <w:r w:rsidRPr="00777168">
        <w:t>Therefore,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need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always</w:t>
      </w:r>
      <w:r w:rsidR="00245D96">
        <w:t xml:space="preserve"> </w:t>
      </w:r>
      <w:r w:rsidRPr="00777168">
        <w:t>given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option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kinship,</w:t>
      </w:r>
      <w:r w:rsidR="00245D96">
        <w:t xml:space="preserve"> </w:t>
      </w:r>
      <w:r w:rsidRPr="00777168">
        <w:t>adoption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foster</w:t>
      </w:r>
      <w:r w:rsidR="00245D96">
        <w:t xml:space="preserve"> </w:t>
      </w:r>
      <w:r w:rsidRPr="00777168">
        <w:t>care.</w:t>
      </w:r>
    </w:p>
    <w:p w14:paraId="6AAD87F9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16</w:t>
      </w:r>
      <w:r w:rsidR="00245D96">
        <w:t xml:space="preserve"> </w:t>
      </w:r>
      <w:r w:rsidRPr="00777168">
        <w:t>(e)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8AADCF0" w14:textId="77777777" w:rsidR="00BB75FE" w:rsidRDefault="00AB777E" w:rsidP="00AB777E">
      <w:pPr>
        <w:pStyle w:val="SingleTxtG"/>
      </w:pPr>
      <w:r w:rsidRPr="00777168">
        <w:t>95.</w:t>
      </w:r>
      <w:r w:rsidRPr="00777168">
        <w:tab/>
        <w:t>On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parents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placed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targeting</w:t>
      </w:r>
      <w:r w:rsidR="00245D96">
        <w:t xml:space="preserve"> </w:t>
      </w:r>
      <w:r w:rsidRPr="00777168">
        <w:t>poor</w:t>
      </w:r>
      <w:r w:rsidR="00245D96">
        <w:t xml:space="preserve"> </w:t>
      </w:r>
      <w:r w:rsidRPr="00777168">
        <w:t>families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Cash</w:t>
      </w:r>
      <w:r w:rsidR="00245D96">
        <w:t xml:space="preserve"> </w:t>
      </w:r>
      <w:r w:rsidRPr="00777168">
        <w:t>Transfer,</w:t>
      </w:r>
      <w:r w:rsidR="00245D96">
        <w:t xml:space="preserve"> </w:t>
      </w:r>
      <w:r w:rsidRPr="00777168">
        <w:t>Farmers</w:t>
      </w:r>
      <w:r w:rsidR="00245D96">
        <w:t xml:space="preserve"> </w:t>
      </w:r>
      <w:r w:rsidRPr="00777168">
        <w:t>Input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programmes,</w:t>
      </w:r>
      <w:r w:rsidR="00245D96">
        <w:t xml:space="preserve"> </w:t>
      </w:r>
      <w:r w:rsidRPr="00777168">
        <w:t>women</w:t>
      </w:r>
      <w:r w:rsidR="00245D96">
        <w:t xml:space="preserve"> </w:t>
      </w:r>
      <w:r w:rsidRPr="00777168">
        <w:t>empowerment,</w:t>
      </w:r>
      <w:r w:rsidR="00245D96">
        <w:t xml:space="preserve"> </w:t>
      </w:r>
      <w:r w:rsidRPr="00777168">
        <w:t>bursaries</w:t>
      </w:r>
      <w:r w:rsidR="00245D96">
        <w:t xml:space="preserve"> </w:t>
      </w:r>
      <w:r w:rsidRPr="00777168">
        <w:t>schemes,</w:t>
      </w:r>
      <w:r w:rsidR="00245D96">
        <w:t xml:space="preserve"> </w:t>
      </w:r>
      <w:r w:rsidRPr="00777168">
        <w:t>livelihood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women</w:t>
      </w:r>
      <w:r w:rsidR="00245D96">
        <w:t xml:space="preserve"> </w:t>
      </w:r>
      <w:r w:rsidRPr="00777168">
        <w:t>saving</w:t>
      </w:r>
      <w:r w:rsidR="00245D96">
        <w:t xml:space="preserve"> </w:t>
      </w:r>
      <w:r w:rsidRPr="00777168">
        <w:t>groups.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aimed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improving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life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poor</w:t>
      </w:r>
      <w:r w:rsidR="00245D96">
        <w:t xml:space="preserve"> </w:t>
      </w:r>
      <w:r w:rsidRPr="00777168">
        <w:t>families,</w:t>
      </w:r>
      <w:r w:rsidR="00245D96">
        <w:t xml:space="preserve"> </w:t>
      </w:r>
      <w:r w:rsidRPr="00777168">
        <w:t>so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able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basic</w:t>
      </w:r>
      <w:r w:rsidR="00245D96">
        <w:t xml:space="preserve"> </w:t>
      </w:r>
      <w:r w:rsidRPr="00777168">
        <w:t>needs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families.</w:t>
      </w:r>
    </w:p>
    <w:p w14:paraId="4B410DD4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16</w:t>
      </w:r>
      <w:r w:rsidR="00245D96">
        <w:t xml:space="preserve"> </w:t>
      </w:r>
      <w:r w:rsidRPr="00777168">
        <w:t>(f)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7725606" w14:textId="77777777" w:rsidR="00BB75FE" w:rsidRDefault="00AB777E" w:rsidP="00AB777E">
      <w:pPr>
        <w:pStyle w:val="SingleTxtG"/>
      </w:pPr>
      <w:r w:rsidRPr="00777168">
        <w:t>96.</w:t>
      </w:r>
      <w:r w:rsidRPr="00777168">
        <w:tab/>
        <w:t>On</w:t>
      </w:r>
      <w:r w:rsidR="00245D96">
        <w:t xml:space="preserve"> </w:t>
      </w:r>
      <w:r w:rsidRPr="00777168">
        <w:t>ensuring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phased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discourages</w:t>
      </w:r>
      <w:r w:rsidR="00245D96">
        <w:t xml:space="preserve"> </w:t>
      </w:r>
      <w:r w:rsidRPr="00777168">
        <w:t>institutionalization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due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negative</w:t>
      </w:r>
      <w:r w:rsidR="00245D96">
        <w:t xml:space="preserve"> </w:t>
      </w:r>
      <w:r w:rsidRPr="00777168">
        <w:t>impact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psychological</w:t>
      </w:r>
      <w:r w:rsidR="00245D96">
        <w:t xml:space="preserve"> </w:t>
      </w:r>
      <w:r w:rsidRPr="00777168">
        <w:t>wellbeing.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only</w:t>
      </w:r>
      <w:r w:rsidR="00245D96">
        <w:t xml:space="preserve"> </w:t>
      </w:r>
      <w:r w:rsidRPr="00777168">
        <w:t>placed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possible</w:t>
      </w:r>
      <w:r w:rsidR="00245D96">
        <w:t xml:space="preserve"> </w:t>
      </w:r>
      <w:r w:rsidRPr="00777168">
        <w:t>avenues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exhausted.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placement</w:t>
      </w:r>
      <w:r w:rsidR="00245D96">
        <w:t xml:space="preserve"> </w:t>
      </w:r>
      <w:r w:rsidRPr="00777168">
        <w:t>adheres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required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adhere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minimum</w:t>
      </w:r>
      <w:r w:rsidR="00245D96">
        <w:t xml:space="preserve"> </w:t>
      </w:r>
      <w:r w:rsidRPr="00777168">
        <w:t>standards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must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safe</w:t>
      </w:r>
      <w:r w:rsidR="00245D96">
        <w:t xml:space="preserve"> </w:t>
      </w:r>
      <w:r w:rsidRPr="00777168">
        <w:t>guarding</w:t>
      </w:r>
      <w:r w:rsidR="00245D96">
        <w:t xml:space="preserve"> </w:t>
      </w:r>
      <w:r w:rsidRPr="00777168">
        <w:t>policy.</w:t>
      </w:r>
      <w:r w:rsidR="00245D96">
        <w:t xml:space="preserve"> </w:t>
      </w:r>
      <w:r w:rsidRPr="00777168">
        <w:t>Case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properly</w:t>
      </w:r>
      <w:r w:rsidR="00245D96">
        <w:t xml:space="preserve"> </w:t>
      </w:r>
      <w:r w:rsidRPr="00777168">
        <w:t>screened</w:t>
      </w:r>
      <w:r w:rsidR="00245D96">
        <w:t xml:space="preserve"> </w:t>
      </w:r>
      <w:r w:rsidRPr="00777168">
        <w:t>before</w:t>
      </w:r>
      <w:r w:rsidR="00245D96">
        <w:t xml:space="preserve"> </w:t>
      </w:r>
      <w:r w:rsidRPr="00777168">
        <w:t>placement.</w:t>
      </w:r>
    </w:p>
    <w:p w14:paraId="611DAD05" w14:textId="19BC4A12" w:rsidR="00AB777E" w:rsidRPr="00777168" w:rsidRDefault="00AB777E" w:rsidP="008F5AE1">
      <w:pPr>
        <w:pStyle w:val="H1G"/>
      </w:pPr>
      <w:bookmarkStart w:id="26" w:name="_Toc63937980"/>
      <w:r w:rsidRPr="00777168">
        <w:tab/>
      </w:r>
      <w:r w:rsidRPr="00777168">
        <w:tab/>
        <w:t>Adoption</w:t>
      </w:r>
      <w:bookmarkEnd w:id="26"/>
    </w:p>
    <w:p w14:paraId="22BBAD86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17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2F7447E" w14:textId="68767036" w:rsidR="00AB777E" w:rsidRPr="00777168" w:rsidRDefault="00AB777E" w:rsidP="00AB777E">
      <w:pPr>
        <w:pStyle w:val="SingleTxtG"/>
      </w:pPr>
      <w:r w:rsidRPr="00777168">
        <w:t>97.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procedures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Intercountry</w:t>
      </w:r>
      <w:r w:rsidR="00245D96">
        <w:t xml:space="preserve"> </w:t>
      </w:r>
      <w:r w:rsidRPr="00777168">
        <w:t>adoptions</w:t>
      </w:r>
      <w:r w:rsidR="00245D96">
        <w:t xml:space="preserve"> </w:t>
      </w:r>
      <w:r w:rsidRPr="00777168">
        <w:t>form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Reintegration</w:t>
      </w:r>
      <w:r w:rsidR="00245D96">
        <w:t xml:space="preserve"> </w:t>
      </w:r>
      <w:r w:rsidRPr="00777168">
        <w:t>guidelines.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domestication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Hague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provisions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framework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considered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expected</w:t>
      </w:r>
      <w:r w:rsidR="00245D96">
        <w:t xml:space="preserve"> </w:t>
      </w:r>
      <w:r w:rsidRPr="00777168">
        <w:t>bring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effect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legislative</w:t>
      </w:r>
      <w:r w:rsidR="00245D96">
        <w:t xml:space="preserve"> </w:t>
      </w:r>
      <w:r w:rsidRPr="00777168">
        <w:t>requirements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accordance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Hague</w:t>
      </w:r>
      <w:r w:rsidR="00245D96">
        <w:t xml:space="preserve"> </w:t>
      </w:r>
      <w:r w:rsidRPr="00777168">
        <w:t>Convention.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Standards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accreditation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authorisation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adoption</w:t>
      </w:r>
      <w:r w:rsidR="00245D96">
        <w:t xml:space="preserve"> </w:t>
      </w:r>
      <w:r w:rsidRPr="00777168">
        <w:t>agencies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presented</w:t>
      </w:r>
      <w:r w:rsidR="00245D96">
        <w:t xml:space="preserve"> </w:t>
      </w:r>
      <w:r w:rsidRPr="00777168">
        <w:t>before</w:t>
      </w:r>
      <w:r w:rsidR="00245D96">
        <w:t xml:space="preserve"> </w:t>
      </w:r>
      <w:r w:rsidRPr="00777168">
        <w:t>parliament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subsidiary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form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Statutory</w:t>
      </w:r>
      <w:r w:rsidR="00245D96">
        <w:t xml:space="preserve"> </w:t>
      </w:r>
      <w:r w:rsidRPr="00777168">
        <w:t>Instrument.</w:t>
      </w:r>
    </w:p>
    <w:p w14:paraId="3AED4B22" w14:textId="77777777" w:rsidR="00BB75FE" w:rsidRDefault="00AB777E" w:rsidP="008F5AE1">
      <w:pPr>
        <w:pStyle w:val="H1G"/>
      </w:pPr>
      <w:bookmarkStart w:id="27" w:name="_Toc63937981"/>
      <w:r w:rsidRPr="00777168">
        <w:tab/>
      </w:r>
      <w:r w:rsidRPr="00777168">
        <w:tab/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prison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mothers</w:t>
      </w:r>
      <w:bookmarkEnd w:id="27"/>
    </w:p>
    <w:p w14:paraId="05C0A4A1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18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1B2112D" w14:textId="3C683B88" w:rsidR="00AB777E" w:rsidRPr="00777168" w:rsidRDefault="00AB777E" w:rsidP="00AB777E">
      <w:pPr>
        <w:pStyle w:val="SingleTxtG"/>
      </w:pPr>
      <w:r w:rsidRPr="00777168">
        <w:t>98.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efforts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made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safeguard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living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mothers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Correction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case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approach,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deal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individual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promote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possible.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survey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undertaken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understand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circumstances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living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mothers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Correctional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set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actions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improvement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nutrition,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early</w:t>
      </w:r>
      <w:r w:rsidR="00245D96">
        <w:t xml:space="preserve"> </w:t>
      </w:r>
      <w:r w:rsidRPr="00777168">
        <w:t>childhood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prioritized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multi-sectoral</w:t>
      </w:r>
      <w:r w:rsidR="00245D96">
        <w:t xml:space="preserve"> </w:t>
      </w:r>
      <w:r w:rsidRPr="00777168">
        <w:t>engagement.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partner,</w:t>
      </w:r>
      <w:r w:rsidR="00245D96">
        <w:t xml:space="preserve"> </w:t>
      </w:r>
      <w:r w:rsidR="00BB75FE">
        <w:lastRenderedPageBreak/>
        <w:t>‘</w:t>
      </w:r>
      <w:r w:rsidRPr="00777168">
        <w:t>Mothers</w:t>
      </w:r>
      <w:r w:rsidR="00245D96">
        <w:t xml:space="preserve"> </w:t>
      </w:r>
      <w:r w:rsidRPr="00777168">
        <w:t>Without</w:t>
      </w:r>
      <w:r w:rsidR="00245D96">
        <w:t xml:space="preserve"> </w:t>
      </w:r>
      <w:r w:rsidRPr="00777168">
        <w:t>Borders</w:t>
      </w:r>
      <w:r w:rsidR="00BB75FE">
        <w:t>’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working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nutrition,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circumstantial</w:t>
      </w:r>
      <w:r w:rsidR="00245D96">
        <w:t xml:space="preserve"> </w:t>
      </w:r>
      <w:r w:rsidRPr="00777168">
        <w:t>children.</w:t>
      </w:r>
    </w:p>
    <w:p w14:paraId="2749A86B" w14:textId="01ACC396" w:rsidR="00AB777E" w:rsidRPr="00777168" w:rsidRDefault="00AB777E" w:rsidP="00AB777E">
      <w:pPr>
        <w:pStyle w:val="SingleTxtG"/>
      </w:pPr>
      <w:r w:rsidRPr="00777168">
        <w:t>99.</w:t>
      </w:r>
      <w:r w:rsidRPr="00777168">
        <w:tab/>
        <w:t>There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no</w:t>
      </w:r>
      <w:r w:rsidR="00245D96">
        <w:t xml:space="preserve"> </w:t>
      </w:r>
      <w:r w:rsidRPr="00777168">
        <w:t>formalised</w:t>
      </w:r>
      <w:r w:rsidR="00245D96">
        <w:t xml:space="preserve"> </w:t>
      </w:r>
      <w:r w:rsidRPr="00777168">
        <w:t>arrangement</w:t>
      </w:r>
      <w:r w:rsidR="00245D96">
        <w:t xml:space="preserve"> </w:t>
      </w:r>
      <w:r w:rsidRPr="00777168">
        <w:t>currently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living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mothers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prison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facilitate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adequate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nutritious</w:t>
      </w:r>
      <w:r w:rsidR="00245D96">
        <w:t xml:space="preserve"> </w:t>
      </w:r>
      <w:r w:rsidRPr="00777168">
        <w:t>food,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services,</w:t>
      </w:r>
      <w:r w:rsidR="00245D96">
        <w:t xml:space="preserve"> </w:t>
      </w:r>
      <w:r w:rsidRPr="00777168">
        <w:t>right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play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early</w:t>
      </w:r>
      <w:r w:rsidR="00245D96">
        <w:t xml:space="preserve"> </w:t>
      </w:r>
      <w:r w:rsidRPr="00777168">
        <w:t>childhood</w:t>
      </w:r>
      <w:r w:rsidR="00245D96">
        <w:t xml:space="preserve"> </w:t>
      </w:r>
      <w:r w:rsidRPr="00777168">
        <w:t>education.</w:t>
      </w:r>
      <w:r w:rsidR="00245D96">
        <w:t xml:space="preserve"> </w:t>
      </w:r>
      <w:r w:rsidRPr="00777168">
        <w:t>However,</w:t>
      </w:r>
      <w:r w:rsidR="00245D96">
        <w:t xml:space="preserve"> </w:t>
      </w:r>
      <w:r w:rsidRPr="00777168">
        <w:t>correction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allow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taken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sick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specific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preventive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like</w:t>
      </w:r>
      <w:r w:rsidR="00245D96">
        <w:t xml:space="preserve"> </w:t>
      </w:r>
      <w:r w:rsidRPr="00777168">
        <w:t>immunisations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de-worming.</w:t>
      </w:r>
    </w:p>
    <w:p w14:paraId="092AB58B" w14:textId="77777777" w:rsidR="00BB75FE" w:rsidRDefault="00AB777E" w:rsidP="008F5AE1">
      <w:pPr>
        <w:pStyle w:val="H1G"/>
      </w:pPr>
      <w:r w:rsidRPr="00777168">
        <w:tab/>
      </w:r>
      <w:bookmarkStart w:id="28" w:name="_Toc63937982"/>
      <w:r w:rsidRPr="00777168">
        <w:t>F.</w:t>
      </w:r>
      <w:r w:rsidRPr="00777168">
        <w:tab/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(art.</w:t>
      </w:r>
      <w:r w:rsidR="00245D96">
        <w:t xml:space="preserve"> </w:t>
      </w:r>
      <w:r w:rsidRPr="00777168">
        <w:t>23)</w:t>
      </w:r>
      <w:bookmarkEnd w:id="28"/>
    </w:p>
    <w:p w14:paraId="355F8C75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19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D9D8CD0" w14:textId="76E47663" w:rsidR="00BB75FE" w:rsidRDefault="00AB777E" w:rsidP="00AB777E">
      <w:pPr>
        <w:pStyle w:val="SingleTxtG"/>
      </w:pPr>
      <w:r w:rsidRPr="00777168">
        <w:t>100.</w:t>
      </w:r>
      <w:r w:rsidRPr="00777168">
        <w:tab/>
        <w:t>To</w:t>
      </w:r>
      <w:r w:rsidR="00245D96">
        <w:t xml:space="preserve"> </w:t>
      </w:r>
      <w:r w:rsidRPr="00777168">
        <w:t>fully</w:t>
      </w:r>
      <w:r w:rsidR="00245D96">
        <w:t xml:space="preserve"> </w:t>
      </w:r>
      <w:r w:rsidRPr="00777168">
        <w:t>enforce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2012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Act,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final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finalizing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statutory</w:t>
      </w:r>
      <w:r w:rsidR="00245D96">
        <w:t xml:space="preserve"> </w:t>
      </w:r>
      <w:r w:rsidRPr="00777168">
        <w:t>instruments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Education,</w:t>
      </w:r>
      <w:r w:rsidR="00245D96">
        <w:t xml:space="preserve"> </w:t>
      </w:r>
      <w:r w:rsidRPr="00777168">
        <w:t>Health,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Transport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operationalizing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Act.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undertaken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actions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mainstream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line</w:t>
      </w:r>
      <w:r w:rsidR="00245D96">
        <w:t xml:space="preserve"> </w:t>
      </w:r>
      <w:r w:rsidRPr="00777168">
        <w:t>Ministries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appointment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focal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whose</w:t>
      </w:r>
      <w:r w:rsidR="00245D96">
        <w:t xml:space="preserve"> </w:t>
      </w:r>
      <w:r w:rsidRPr="00777168">
        <w:t>action</w:t>
      </w:r>
      <w:r w:rsidR="00245D96">
        <w:t xml:space="preserve"> </w:t>
      </w:r>
      <w:r w:rsidRPr="00777168">
        <w:t>points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mainstreaming.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focal</w:t>
      </w:r>
      <w:r w:rsidR="00245D96">
        <w:t xml:space="preserve"> </w:t>
      </w:r>
      <w:r w:rsidRPr="00777168">
        <w:t>person</w:t>
      </w:r>
      <w:r w:rsidR="00245D96">
        <w:t xml:space="preserve"> </w:t>
      </w:r>
      <w:r w:rsidRPr="00777168">
        <w:t>ensures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left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budgeting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programs</w:t>
      </w:r>
      <w:r w:rsidR="00245D96">
        <w:t xml:space="preserve"> </w:t>
      </w:r>
      <w:r w:rsidRPr="00777168">
        <w:t>relating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children.</w:t>
      </w:r>
    </w:p>
    <w:p w14:paraId="498AAB35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19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B36949D" w14:textId="002FEC58" w:rsidR="00AB777E" w:rsidRPr="00777168" w:rsidRDefault="00AB777E" w:rsidP="00AB777E">
      <w:pPr>
        <w:pStyle w:val="SingleTxtG"/>
      </w:pPr>
      <w:r w:rsidRPr="00777168">
        <w:t>101.</w:t>
      </w:r>
      <w:r w:rsidRPr="00777168">
        <w:tab/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early</w:t>
      </w:r>
      <w:r w:rsidR="00245D96">
        <w:t xml:space="preserve"> </w:t>
      </w:r>
      <w:r w:rsidRPr="00777168">
        <w:t>childhood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care,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following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undertaken:</w:t>
      </w:r>
    </w:p>
    <w:p w14:paraId="77F054FA" w14:textId="5B971A65" w:rsidR="00AB777E" w:rsidRPr="00777168" w:rsidRDefault="008F5AE1" w:rsidP="00AB777E">
      <w:pPr>
        <w:pStyle w:val="SingleTxtG"/>
      </w:pPr>
      <w:r>
        <w:tab/>
      </w:r>
      <w:r w:rsidR="00AB777E" w:rsidRPr="00777168">
        <w:t>(a)</w:t>
      </w:r>
      <w:r w:rsidR="00AB777E" w:rsidRPr="00777168">
        <w:tab/>
        <w:t>Inclusive</w:t>
      </w:r>
      <w:r w:rsidR="00245D96">
        <w:t xml:space="preserve"> </w:t>
      </w:r>
      <w:r w:rsidR="00AB777E" w:rsidRPr="00777168">
        <w:t>Education</w:t>
      </w:r>
      <w:r w:rsidR="00245D96">
        <w:t xml:space="preserve"> </w:t>
      </w:r>
      <w:r w:rsidR="00AB777E" w:rsidRPr="00777168">
        <w:t>Guidelines,</w:t>
      </w:r>
      <w:r w:rsidR="00245D96">
        <w:t xml:space="preserve"> </w:t>
      </w:r>
      <w:r w:rsidR="00AB777E" w:rsidRPr="00777168">
        <w:t>2016,</w:t>
      </w:r>
      <w:r w:rsidR="00245D96">
        <w:t xml:space="preserve"> </w:t>
      </w:r>
      <w:r w:rsidR="00AB777E" w:rsidRPr="00777168">
        <w:t>were</w:t>
      </w:r>
      <w:r w:rsidR="00245D96">
        <w:t xml:space="preserve"> </w:t>
      </w:r>
      <w:r w:rsidR="00AB777E" w:rsidRPr="00777168">
        <w:t>developed</w:t>
      </w:r>
      <w:r w:rsidR="00245D96">
        <w:t xml:space="preserve"> </w:t>
      </w:r>
      <w:r w:rsidR="00AB777E" w:rsidRPr="00777168">
        <w:t>to</w:t>
      </w:r>
      <w:r w:rsidR="00245D96">
        <w:t xml:space="preserve"> </w:t>
      </w:r>
      <w:r w:rsidR="00AB777E" w:rsidRPr="00777168">
        <w:t>ensure</w:t>
      </w:r>
      <w:r w:rsidR="00245D96">
        <w:t xml:space="preserve"> </w:t>
      </w:r>
      <w:r w:rsidR="00AB777E" w:rsidRPr="00777168">
        <w:t>that</w:t>
      </w:r>
      <w:r w:rsidR="00245D96">
        <w:t xml:space="preserve"> </w:t>
      </w:r>
      <w:r w:rsidR="00AB777E" w:rsidRPr="00777168">
        <w:t>all</w:t>
      </w:r>
      <w:r w:rsidR="00245D96">
        <w:t xml:space="preserve"> </w:t>
      </w:r>
      <w:r w:rsidR="00AB777E" w:rsidRPr="00777168">
        <w:t>schools</w:t>
      </w:r>
      <w:r w:rsidR="00245D96">
        <w:t xml:space="preserve"> </w:t>
      </w:r>
      <w:r w:rsidR="00AB777E" w:rsidRPr="00777168">
        <w:t>provide</w:t>
      </w:r>
      <w:r w:rsidR="00245D96">
        <w:t xml:space="preserve"> </w:t>
      </w:r>
      <w:r w:rsidR="00AB777E" w:rsidRPr="00777168">
        <w:t>inclusive</w:t>
      </w:r>
      <w:r w:rsidR="00245D96">
        <w:t xml:space="preserve"> </w:t>
      </w:r>
      <w:r w:rsidR="00AB777E" w:rsidRPr="00777168">
        <w:t>education</w:t>
      </w:r>
      <w:r w:rsidR="00245D96">
        <w:t xml:space="preserve"> </w:t>
      </w:r>
      <w:r w:rsidR="00AB777E" w:rsidRPr="00777168">
        <w:t>as</w:t>
      </w:r>
      <w:r w:rsidR="00245D96">
        <w:t xml:space="preserve"> </w:t>
      </w:r>
      <w:r w:rsidR="00AB777E" w:rsidRPr="00777168">
        <w:t>well</w:t>
      </w:r>
      <w:r w:rsidR="00245D96">
        <w:t xml:space="preserve"> </w:t>
      </w:r>
      <w:r w:rsidR="00AB777E" w:rsidRPr="00777168">
        <w:t>as</w:t>
      </w:r>
      <w:r w:rsidR="00245D96">
        <w:t xml:space="preserve"> </w:t>
      </w:r>
      <w:r w:rsidR="00AB777E" w:rsidRPr="00777168">
        <w:t>free</w:t>
      </w:r>
      <w:r w:rsidR="00245D96">
        <w:t xml:space="preserve"> </w:t>
      </w:r>
      <w:r w:rsidR="00AB777E" w:rsidRPr="00777168">
        <w:t>education</w:t>
      </w:r>
      <w:r w:rsidR="00245D96">
        <w:t xml:space="preserve"> </w:t>
      </w:r>
      <w:r w:rsidR="00AB777E" w:rsidRPr="00777168">
        <w:t>to</w:t>
      </w:r>
      <w:r w:rsidR="00245D96">
        <w:t xml:space="preserve"> </w:t>
      </w:r>
      <w:r w:rsidR="00AB777E" w:rsidRPr="00777168">
        <w:t>all;</w:t>
      </w:r>
    </w:p>
    <w:p w14:paraId="3C9FE69A" w14:textId="77777777" w:rsidR="00BB75FE" w:rsidRDefault="008F5AE1" w:rsidP="00AB777E">
      <w:pPr>
        <w:pStyle w:val="SingleTxtG"/>
      </w:pPr>
      <w:r>
        <w:tab/>
      </w:r>
      <w:r w:rsidR="00AB777E" w:rsidRPr="00777168">
        <w:t>(b)</w:t>
      </w:r>
      <w:r w:rsidR="00AB777E" w:rsidRPr="00777168">
        <w:tab/>
        <w:t>The</w:t>
      </w:r>
      <w:r w:rsidR="00245D96">
        <w:t xml:space="preserve"> </w:t>
      </w:r>
      <w:r w:rsidR="00AB777E" w:rsidRPr="00777168">
        <w:t>building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accessible</w:t>
      </w:r>
      <w:r w:rsidR="00245D96">
        <w:t xml:space="preserve"> </w:t>
      </w:r>
      <w:r w:rsidR="00AB777E" w:rsidRPr="00777168">
        <w:t>school</w:t>
      </w:r>
      <w:r w:rsidR="00245D96">
        <w:t xml:space="preserve"> </w:t>
      </w:r>
      <w:r w:rsidR="00AB777E" w:rsidRPr="00777168">
        <w:t>infrastructure</w:t>
      </w:r>
      <w:r w:rsidR="00245D96">
        <w:t xml:space="preserve"> </w:t>
      </w:r>
      <w:r w:rsidR="00AB777E" w:rsidRPr="00777168">
        <w:t>that</w:t>
      </w:r>
      <w:r w:rsidR="00245D96">
        <w:t xml:space="preserve"> </w:t>
      </w:r>
      <w:r w:rsidR="00AB777E" w:rsidRPr="00777168">
        <w:t>caters</w:t>
      </w:r>
      <w:r w:rsidR="00245D96">
        <w:t xml:space="preserve"> </w:t>
      </w:r>
      <w:r w:rsidR="00AB777E" w:rsidRPr="00777168">
        <w:t>for</w:t>
      </w:r>
      <w:r w:rsidR="00245D96">
        <w:t xml:space="preserve"> </w:t>
      </w:r>
      <w:r w:rsidR="00AB777E" w:rsidRPr="00777168">
        <w:t>different</w:t>
      </w:r>
      <w:r w:rsidR="00245D96">
        <w:t xml:space="preserve"> </w:t>
      </w:r>
      <w:r w:rsidR="00AB777E" w:rsidRPr="00777168">
        <w:t>disabilities</w:t>
      </w:r>
      <w:r w:rsidR="00245D96">
        <w:t xml:space="preserve"> </w:t>
      </w:r>
      <w:r w:rsidR="00AB777E" w:rsidRPr="00777168">
        <w:t>and</w:t>
      </w:r>
      <w:r w:rsidR="00245D96">
        <w:t xml:space="preserve"> </w:t>
      </w:r>
      <w:r w:rsidR="00AB777E" w:rsidRPr="00777168">
        <w:t>reservation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10%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bursaries</w:t>
      </w:r>
      <w:r w:rsidR="00245D96">
        <w:t xml:space="preserve"> </w:t>
      </w:r>
      <w:r w:rsidR="00AB777E" w:rsidRPr="00777168">
        <w:t>to</w:t>
      </w:r>
      <w:r w:rsidR="00245D96">
        <w:t xml:space="preserve"> </w:t>
      </w:r>
      <w:r w:rsidR="00AB777E" w:rsidRPr="00777168">
        <w:t>students</w:t>
      </w:r>
      <w:r w:rsidR="00245D96">
        <w:t xml:space="preserve"> </w:t>
      </w:r>
      <w:r w:rsidR="00AB777E" w:rsidRPr="00777168">
        <w:t>with</w:t>
      </w:r>
      <w:r w:rsidR="00245D96">
        <w:t xml:space="preserve"> </w:t>
      </w:r>
      <w:r w:rsidR="00AB777E" w:rsidRPr="00777168">
        <w:t>disabilities;</w:t>
      </w:r>
      <w:r w:rsidR="00245D96">
        <w:t xml:space="preserve"> </w:t>
      </w:r>
      <w:r w:rsidR="00AB777E" w:rsidRPr="00777168">
        <w:t>and</w:t>
      </w:r>
    </w:p>
    <w:p w14:paraId="3C534E80" w14:textId="67D6F5C8" w:rsidR="00AB777E" w:rsidRPr="00777168" w:rsidRDefault="008F5AE1" w:rsidP="00AB777E">
      <w:pPr>
        <w:pStyle w:val="SingleTxtG"/>
      </w:pPr>
      <w:r>
        <w:tab/>
      </w:r>
      <w:r w:rsidR="00AB777E" w:rsidRPr="00777168">
        <w:t>(c)</w:t>
      </w:r>
      <w:r w:rsidR="00AB777E" w:rsidRPr="00777168">
        <w:tab/>
        <w:t>Lowering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the</w:t>
      </w:r>
      <w:r w:rsidR="00245D96">
        <w:t xml:space="preserve"> </w:t>
      </w:r>
      <w:r w:rsidR="00AB777E" w:rsidRPr="00777168">
        <w:t>academic</w:t>
      </w:r>
      <w:r w:rsidR="00245D96">
        <w:t xml:space="preserve"> </w:t>
      </w:r>
      <w:r w:rsidR="00AB777E" w:rsidRPr="00777168">
        <w:t>requirements</w:t>
      </w:r>
      <w:r w:rsidR="00245D96">
        <w:t xml:space="preserve"> </w:t>
      </w:r>
      <w:r w:rsidR="00AB777E" w:rsidRPr="00777168">
        <w:t>for</w:t>
      </w:r>
      <w:r w:rsidR="00245D96">
        <w:t xml:space="preserve"> </w:t>
      </w:r>
      <w:r w:rsidR="00AB777E" w:rsidRPr="00777168">
        <w:t>entry</w:t>
      </w:r>
      <w:r w:rsidR="00245D96">
        <w:t xml:space="preserve"> </w:t>
      </w:r>
      <w:r w:rsidR="00AB777E" w:rsidRPr="00777168">
        <w:t>into</w:t>
      </w:r>
      <w:r w:rsidR="00245D96">
        <w:t xml:space="preserve"> </w:t>
      </w:r>
      <w:r w:rsidR="00AB777E" w:rsidRPr="00777168">
        <w:t>tertiary</w:t>
      </w:r>
      <w:r w:rsidR="00245D96">
        <w:t xml:space="preserve"> </w:t>
      </w:r>
      <w:r w:rsidR="00AB777E" w:rsidRPr="00777168">
        <w:t>education</w:t>
      </w:r>
      <w:r w:rsidR="00245D96">
        <w:t xml:space="preserve"> </w:t>
      </w:r>
      <w:r w:rsidR="00AB777E" w:rsidRPr="00777168">
        <w:t>from</w:t>
      </w:r>
      <w:r w:rsidR="00245D96">
        <w:t xml:space="preserve"> </w:t>
      </w:r>
      <w:r w:rsidR="00AB777E" w:rsidRPr="00777168">
        <w:t>5</w:t>
      </w:r>
      <w:r w:rsidR="00245D96">
        <w:t xml:space="preserve"> </w:t>
      </w:r>
      <w:r w:rsidR="00AB777E" w:rsidRPr="00777168">
        <w:t>to</w:t>
      </w:r>
      <w:r w:rsidR="00245D96">
        <w:t xml:space="preserve"> </w:t>
      </w:r>
      <w:r w:rsidR="00AB777E" w:rsidRPr="00777168">
        <w:t>4</w:t>
      </w:r>
      <w:r w:rsidR="00245D96">
        <w:t xml:space="preserve"> </w:t>
      </w:r>
      <w:r w:rsidR="00AB777E" w:rsidRPr="00777168">
        <w:t>credits.</w:t>
      </w:r>
    </w:p>
    <w:p w14:paraId="62F75FE9" w14:textId="4870EE43" w:rsidR="00AB777E" w:rsidRPr="00777168" w:rsidRDefault="00AB777E" w:rsidP="00AB777E">
      <w:pPr>
        <w:pStyle w:val="SingleTxtG"/>
      </w:pPr>
      <w:r w:rsidRPr="00777168">
        <w:t>102.</w:t>
      </w:r>
      <w:r w:rsidRPr="00777168">
        <w:tab/>
        <w:t>There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Paediatric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Centre</w:t>
      </w:r>
      <w:r w:rsidR="00245D96">
        <w:t xml:space="preserve"> </w:t>
      </w:r>
      <w:r w:rsidRPr="00777168">
        <w:t>particularly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infrastructure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equipment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cater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health-related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like</w:t>
      </w:r>
      <w:r w:rsidR="00245D96">
        <w:t xml:space="preserve"> </w:t>
      </w:r>
      <w:r w:rsidRPr="00777168">
        <w:t>Autism,</w:t>
      </w:r>
      <w:r w:rsidR="00245D96">
        <w:t xml:space="preserve"> </w:t>
      </w:r>
      <w:r w:rsidRPr="00777168">
        <w:t>Down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syndrome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Developmental</w:t>
      </w:r>
      <w:r w:rsidR="00245D96">
        <w:t xml:space="preserve"> </w:t>
      </w:r>
      <w:r w:rsidRPr="00777168">
        <w:t>Intervention</w:t>
      </w:r>
      <w:r w:rsidR="00245D96">
        <w:t xml:space="preserve"> </w:t>
      </w:r>
      <w:r w:rsidRPr="00777168">
        <w:t>Clinic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Audiology</w:t>
      </w:r>
      <w:r w:rsidR="00245D96">
        <w:t xml:space="preserve"> </w:t>
      </w:r>
      <w:r w:rsidRPr="00777168">
        <w:t>Centre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Excellence.</w:t>
      </w:r>
    </w:p>
    <w:p w14:paraId="0D5AD8B6" w14:textId="77777777" w:rsidR="00BB75FE" w:rsidRDefault="00AB777E" w:rsidP="008F5AE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19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E7E997A" w14:textId="77777777" w:rsidR="00BB75FE" w:rsidRDefault="00AB777E" w:rsidP="00AB777E">
      <w:pPr>
        <w:pStyle w:val="SingleTxtG"/>
      </w:pPr>
      <w:r w:rsidRPr="00777168">
        <w:t>103.</w:t>
      </w:r>
      <w:r w:rsidRPr="00777168">
        <w:tab/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inclusive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past,</w:t>
      </w:r>
      <w:r w:rsidR="00245D96">
        <w:t xml:space="preserve"> </w:t>
      </w:r>
      <w:r w:rsidRPr="00777168">
        <w:t>specials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created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disabilities,</w:t>
      </w:r>
      <w:r w:rsidR="00245D96">
        <w:t xml:space="preserve"> </w:t>
      </w:r>
      <w:r w:rsidRPr="00777168">
        <w:t>however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trend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changed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focus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inclusiveness,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mainstreamed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learn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children,</w:t>
      </w:r>
      <w:r w:rsidR="00245D96">
        <w:t xml:space="preserve"> </w:t>
      </w:r>
      <w:r w:rsidRPr="00777168">
        <w:t>teachers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taught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how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handle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together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others.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done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view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eliminate</w:t>
      </w:r>
      <w:r w:rsidR="00245D96">
        <w:t xml:space="preserve"> </w:t>
      </w:r>
      <w:r w:rsidRPr="00777168">
        <w:t>discrimination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disabilities.</w:t>
      </w:r>
    </w:p>
    <w:p w14:paraId="21F206C7" w14:textId="77777777" w:rsidR="00BB75FE" w:rsidRDefault="00AB777E" w:rsidP="00AB777E">
      <w:pPr>
        <w:pStyle w:val="SingleTxtG"/>
      </w:pPr>
      <w:r w:rsidRPr="00777168">
        <w:t>104.</w:t>
      </w:r>
      <w:r w:rsidRPr="00777168">
        <w:tab/>
        <w:t>Early</w:t>
      </w:r>
      <w:r w:rsidR="00245D96">
        <w:t xml:space="preserve"> </w:t>
      </w:r>
      <w:r w:rsidRPr="00777168">
        <w:t>grade</w:t>
      </w:r>
      <w:r w:rsidR="00245D96">
        <w:t xml:space="preserve"> </w:t>
      </w:r>
      <w:r w:rsidRPr="00777168">
        <w:t>screening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conducted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early</w:t>
      </w:r>
      <w:r w:rsidR="00245D96">
        <w:t xml:space="preserve"> </w:t>
      </w:r>
      <w:r w:rsidRPr="00777168">
        <w:t>grade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identify</w:t>
      </w:r>
      <w:r w:rsidR="00245D96">
        <w:t xml:space="preserve"> </w:t>
      </w:r>
      <w:r w:rsidRPr="00777168">
        <w:t>any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challenges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handled</w:t>
      </w:r>
      <w:r w:rsidR="00245D96">
        <w:t xml:space="preserve"> </w:t>
      </w:r>
      <w:r w:rsidRPr="00777168">
        <w:t>appropriately.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office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Career</w:t>
      </w:r>
      <w:r w:rsidR="00245D96">
        <w:t xml:space="preserve"> </w:t>
      </w:r>
      <w:r w:rsidRPr="00777168">
        <w:t>Counselling</w:t>
      </w:r>
      <w:r w:rsidR="00245D96">
        <w:t xml:space="preserve"> </w:t>
      </w:r>
      <w:r w:rsidRPr="00777168">
        <w:t>Teachers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handle</w:t>
      </w:r>
      <w:r w:rsidR="00245D96">
        <w:t xml:space="preserve"> </w:t>
      </w:r>
      <w:r w:rsidRPr="00777168">
        <w:t>aspects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do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special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needs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benefiting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system.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procuring</w:t>
      </w:r>
      <w:r w:rsidR="00245D96">
        <w:t xml:space="preserve"> </w:t>
      </w:r>
      <w:r w:rsidRPr="00777168">
        <w:t>Teaching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Materials,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does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procurement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equipment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assistive</w:t>
      </w:r>
      <w:r w:rsidR="00245D96">
        <w:t xml:space="preserve"> </w:t>
      </w:r>
      <w:r w:rsidRPr="00777168">
        <w:t>devices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special</w:t>
      </w:r>
      <w:r w:rsidR="00245D96">
        <w:t xml:space="preserve"> </w:t>
      </w:r>
      <w:r w:rsidRPr="00777168">
        <w:t>needs.</w:t>
      </w:r>
    </w:p>
    <w:p w14:paraId="1C5035E4" w14:textId="77777777" w:rsidR="00BB75FE" w:rsidRDefault="00AB777E" w:rsidP="00AB777E">
      <w:pPr>
        <w:pStyle w:val="SingleTxtG"/>
      </w:pPr>
      <w:r w:rsidRPr="00777168">
        <w:t>105.</w:t>
      </w:r>
      <w:r w:rsidRPr="00777168">
        <w:tab/>
        <w:t>The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sector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7NDP</w:t>
      </w:r>
      <w:r w:rsidR="00245D96">
        <w:t xml:space="preserve"> </w:t>
      </w:r>
      <w:r w:rsidRPr="00777168">
        <w:t>(2017</w:t>
      </w:r>
      <w:r w:rsidR="00BB75FE">
        <w:t>–</w:t>
      </w:r>
      <w:r w:rsidRPr="00777168">
        <w:t>2021),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committed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employing</w:t>
      </w:r>
      <w:r w:rsidR="00245D96">
        <w:t xml:space="preserve"> </w:t>
      </w:r>
      <w:r w:rsidRPr="00777168">
        <w:t>strategies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enhance</w:t>
      </w:r>
      <w:r w:rsidR="00245D96">
        <w:t xml:space="preserve"> </w:t>
      </w:r>
      <w:r w:rsidRPr="00777168">
        <w:t>inclusion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participation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citizens</w:t>
      </w:r>
      <w:r w:rsidR="00245D96">
        <w:t xml:space="preserve"> </w:t>
      </w:r>
      <w:r w:rsidRPr="00777168">
        <w:t>considering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age,</w:t>
      </w:r>
      <w:r w:rsidR="00245D96">
        <w:t xml:space="preserve"> </w:t>
      </w:r>
      <w:r w:rsidRPr="00777168">
        <w:t>gender,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factors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include,</w:t>
      </w:r>
      <w:r w:rsidR="00245D96">
        <w:t xml:space="preserve"> </w:t>
      </w:r>
      <w:r w:rsidRPr="00777168">
        <w:t>inclusion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needs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teachers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curriculum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introduction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sign</w:t>
      </w:r>
      <w:r w:rsidR="00245D96">
        <w:t xml:space="preserve"> </w:t>
      </w:r>
      <w:r w:rsidRPr="00777168">
        <w:t>language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grade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four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others.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collaboration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Organization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(OPDs)</w:t>
      </w:r>
      <w:r w:rsidR="00245D96">
        <w:t xml:space="preserve"> </w:t>
      </w:r>
      <w:r w:rsidRPr="00777168">
        <w:t>promoted</w:t>
      </w:r>
      <w:r w:rsidR="00245D96">
        <w:t xml:space="preserve"> </w:t>
      </w:r>
      <w:r w:rsidRPr="00777168">
        <w:t>inclusive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154</w:t>
      </w:r>
      <w:r w:rsidR="00245D96">
        <w:t xml:space="preserve"> </w:t>
      </w:r>
      <w:r w:rsidRPr="00777168">
        <w:t>schools.</w:t>
      </w:r>
    </w:p>
    <w:p w14:paraId="6FE565B5" w14:textId="77777777" w:rsidR="00BB75FE" w:rsidRDefault="00AB777E" w:rsidP="008D72A4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19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288B1FC" w14:textId="4C303170" w:rsidR="00AB777E" w:rsidRPr="00777168" w:rsidRDefault="00AB777E" w:rsidP="00AB777E">
      <w:pPr>
        <w:pStyle w:val="SingleTxtG"/>
      </w:pPr>
      <w:r w:rsidRPr="00777168">
        <w:t>106.</w:t>
      </w:r>
      <w:r w:rsidRPr="00777168">
        <w:tab/>
        <w:t>To</w:t>
      </w:r>
      <w:r w:rsidR="00245D96">
        <w:t xml:space="preserve"> </w:t>
      </w:r>
      <w:r w:rsidRPr="00777168">
        <w:t>prevent</w:t>
      </w:r>
      <w:r w:rsidR="00245D96">
        <w:t xml:space="preserve"> </w:t>
      </w:r>
      <w:r w:rsidRPr="00777168">
        <w:t>absenteeism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dropout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schools,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undertaking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nationwide</w:t>
      </w:r>
      <w:r w:rsidR="00245D96">
        <w:t xml:space="preserve"> </w:t>
      </w:r>
      <w:r w:rsidRPr="00777168">
        <w:t>sensitization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pupils,</w:t>
      </w:r>
      <w:r w:rsidR="00245D96">
        <w:t xml:space="preserve"> </w:t>
      </w:r>
      <w:r w:rsidRPr="00777168">
        <w:t>teachers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members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discrimination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encourage</w:t>
      </w:r>
      <w:r w:rsidR="00245D96">
        <w:t xml:space="preserve"> </w:t>
      </w:r>
      <w:r w:rsidRPr="00777168">
        <w:t>parents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allow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education,</w:t>
      </w:r>
      <w:r w:rsidR="00245D96">
        <w:t xml:space="preserve"> </w:t>
      </w:r>
      <w:r w:rsidRPr="00777168">
        <w:t>psychosocial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services.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office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Counselling</w:t>
      </w:r>
      <w:r w:rsidR="00245D96">
        <w:t xml:space="preserve"> </w:t>
      </w:r>
      <w:r w:rsidRPr="00777168">
        <w:t>teacher</w:t>
      </w:r>
      <w:r w:rsidR="00245D96">
        <w:t xml:space="preserve"> </w:t>
      </w:r>
      <w:r w:rsidRPr="00777168">
        <w:t>plays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role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carrying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sensitisation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counselling</w:t>
      </w:r>
      <w:r w:rsidR="00245D96">
        <w:t xml:space="preserve"> </w:t>
      </w:r>
      <w:r w:rsidRPr="00777168">
        <w:t>sessions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teaching</w:t>
      </w:r>
      <w:r w:rsidR="00245D96">
        <w:t xml:space="preserve"> </w:t>
      </w:r>
      <w:r w:rsidRPr="00777168">
        <w:t>staff</w:t>
      </w:r>
      <w:r w:rsidR="00245D96">
        <w:t xml:space="preserve"> </w:t>
      </w:r>
      <w:r w:rsidRPr="00777168">
        <w:t>respectively.</w:t>
      </w:r>
      <w:r w:rsidR="00245D96">
        <w:t xml:space="preserve"> </w:t>
      </w:r>
      <w:r w:rsidRPr="00777168">
        <w:t>Additionally,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scaled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feeding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38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52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reaching</w:t>
      </w:r>
      <w:r w:rsidR="00245D96">
        <w:t xml:space="preserve"> </w:t>
      </w:r>
      <w:r w:rsidRPr="00777168">
        <w:t>three</w:t>
      </w:r>
      <w:r w:rsidR="00245D96">
        <w:t xml:space="preserve"> </w:t>
      </w:r>
      <w:r w:rsidRPr="00777168">
        <w:t>million</w:t>
      </w:r>
      <w:r w:rsidR="00245D96">
        <w:t xml:space="preserve"> </w:t>
      </w:r>
      <w:r w:rsidRPr="00777168">
        <w:t>learners,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benefits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disabilities.</w:t>
      </w:r>
    </w:p>
    <w:p w14:paraId="7F009944" w14:textId="77777777" w:rsidR="00BB75FE" w:rsidRDefault="00AB777E" w:rsidP="008D72A4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19</w:t>
      </w:r>
      <w:r w:rsidR="00245D96">
        <w:t xml:space="preserve"> </w:t>
      </w:r>
      <w:r w:rsidRPr="00777168">
        <w:t>(e)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0DBE19E" w14:textId="77777777" w:rsidR="00BB75FE" w:rsidRDefault="00AB777E" w:rsidP="00AB777E">
      <w:pPr>
        <w:pStyle w:val="SingleTxtG"/>
      </w:pPr>
      <w:r w:rsidRPr="00777168">
        <w:t>107.</w:t>
      </w:r>
      <w:r w:rsidRPr="00777168">
        <w:tab/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rehabilitation,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line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inclusiveness,</w:t>
      </w:r>
      <w:r w:rsidR="00245D96">
        <w:t xml:space="preserve"> </w:t>
      </w:r>
      <w:r w:rsidRPr="00777168">
        <w:t>efforts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intensified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setting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centers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assistive</w:t>
      </w:r>
      <w:r w:rsidR="00245D96">
        <w:t xml:space="preserve"> </w:t>
      </w:r>
      <w:r w:rsidRPr="00777168">
        <w:t>devices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wheel</w:t>
      </w:r>
      <w:r w:rsidR="00245D96">
        <w:t xml:space="preserve"> </w:t>
      </w:r>
      <w:r w:rsidRPr="00777168">
        <w:t>chairs,</w:t>
      </w:r>
      <w:r w:rsidR="00245D96">
        <w:t xml:space="preserve"> </w:t>
      </w:r>
      <w:r w:rsidRPr="00777168">
        <w:t>walking</w:t>
      </w:r>
      <w:r w:rsidR="00245D96">
        <w:t xml:space="preserve"> </w:t>
      </w:r>
      <w:r w:rsidRPr="00777168">
        <w:t>crutches,</w:t>
      </w:r>
      <w:r w:rsidR="00245D96">
        <w:t xml:space="preserve"> </w:t>
      </w:r>
      <w:r w:rsidRPr="00777168">
        <w:t>hearing</w:t>
      </w:r>
      <w:r w:rsidR="00245D96">
        <w:t xml:space="preserve"> </w:t>
      </w:r>
      <w:r w:rsidRPr="00777168">
        <w:t>aid,</w:t>
      </w:r>
      <w:r w:rsidR="00245D96">
        <w:t xml:space="preserve"> </w:t>
      </w:r>
      <w:r w:rsidRPr="00777168">
        <w:t>reading</w:t>
      </w:r>
      <w:r w:rsidR="00245D96">
        <w:t xml:space="preserve"> </w:t>
      </w:r>
      <w:r w:rsidRPr="00777168">
        <w:t>glasses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walking</w:t>
      </w:r>
      <w:r w:rsidR="00245D96">
        <w:t xml:space="preserve"> </w:t>
      </w:r>
      <w:r w:rsidRPr="00777168">
        <w:t>sticks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blind.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progressively</w:t>
      </w:r>
      <w:r w:rsidR="00245D96">
        <w:t xml:space="preserve"> </w:t>
      </w:r>
      <w:r w:rsidRPr="00777168">
        <w:t>establishing</w:t>
      </w:r>
      <w:r w:rsidR="00245D96">
        <w:t xml:space="preserve"> </w:t>
      </w:r>
      <w:r w:rsidRPr="00777168">
        <w:t>habilitation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centres,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offer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others,</w:t>
      </w:r>
      <w:r w:rsidR="00245D96">
        <w:t xml:space="preserve"> </w:t>
      </w:r>
      <w:r w:rsidRPr="00777168">
        <w:t>guidance,</w:t>
      </w:r>
      <w:r w:rsidR="00245D96">
        <w:t xml:space="preserve"> </w:t>
      </w:r>
      <w:r w:rsidRPr="00777168">
        <w:t>counselling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appropriate</w:t>
      </w:r>
      <w:r w:rsidR="00245D96">
        <w:t xml:space="preserve"> </w:t>
      </w:r>
      <w:r w:rsidRPr="00777168">
        <w:t>training.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Vocational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Centre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Ndola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centre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four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areas,</w:t>
      </w:r>
      <w:r w:rsidR="00245D96">
        <w:t xml:space="preserve"> </w:t>
      </w:r>
      <w:r w:rsidRPr="00777168">
        <w:t>hearing,</w:t>
      </w:r>
      <w:r w:rsidR="00245D96">
        <w:t xml:space="preserve"> </w:t>
      </w:r>
      <w:r w:rsidRPr="00777168">
        <w:t>visual,</w:t>
      </w:r>
      <w:r w:rsidR="00245D96">
        <w:t xml:space="preserve"> </w:t>
      </w:r>
      <w:r w:rsidRPr="00777168">
        <w:t>intellectual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physical/neurological.</w:t>
      </w:r>
    </w:p>
    <w:p w14:paraId="7FEFD323" w14:textId="5504B68B" w:rsidR="00AB777E" w:rsidRPr="00777168" w:rsidRDefault="00AB777E" w:rsidP="00AB777E">
      <w:pPr>
        <w:pStyle w:val="SingleTxtG"/>
      </w:pPr>
      <w:r w:rsidRPr="00777168">
        <w:t>108.</w:t>
      </w:r>
      <w:r w:rsidRPr="00777168">
        <w:tab/>
        <w:t>The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makers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services,</w:t>
      </w:r>
      <w:r w:rsidR="00245D96">
        <w:t xml:space="preserve"> </w:t>
      </w:r>
      <w:r w:rsidRPr="00777168">
        <w:t>rehabilitative</w:t>
      </w:r>
      <w:r w:rsidR="00245D96">
        <w:t xml:space="preserve"> </w:t>
      </w:r>
      <w:r w:rsidRPr="00777168">
        <w:t>operation</w:t>
      </w:r>
      <w:r w:rsidR="00245D96">
        <w:t xml:space="preserve"> </w:t>
      </w:r>
      <w:r w:rsidRPr="00777168">
        <w:t>treatment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appropriate</w:t>
      </w:r>
      <w:r w:rsidR="00245D96">
        <w:t xml:space="preserve"> </w:t>
      </w:r>
      <w:r w:rsidRPr="00777168">
        <w:t>assistive</w:t>
      </w:r>
      <w:r w:rsidR="00245D96">
        <w:t xml:space="preserve"> </w:t>
      </w:r>
      <w:r w:rsidRPr="00777168">
        <w:t>devices.</w:t>
      </w:r>
      <w:r w:rsidR="00245D96">
        <w:t xml:space="preserve"> </w:t>
      </w:r>
      <w:r w:rsidRPr="00777168">
        <w:t>OPDs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Archie</w:t>
      </w:r>
      <w:r w:rsidR="00245D96">
        <w:t xml:space="preserve"> </w:t>
      </w:r>
      <w:r w:rsidRPr="00777168">
        <w:t>Hinchcliffe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Intervention</w:t>
      </w:r>
      <w:r w:rsidR="00245D96">
        <w:t xml:space="preserve"> </w:t>
      </w:r>
      <w:r w:rsidRPr="00777168">
        <w:t>(AHDI)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complimenting</w:t>
      </w:r>
      <w:r w:rsidR="00245D96">
        <w:t xml:space="preserve"> </w:t>
      </w:r>
      <w:r w:rsidRPr="00777168">
        <w:t>efforts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physiotherapy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home</w:t>
      </w:r>
      <w:r w:rsidR="00245D96">
        <w:t xml:space="preserve"> </w:t>
      </w:r>
      <w:r w:rsidRPr="00777168">
        <w:t>school-based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least</w:t>
      </w:r>
      <w:r w:rsidR="00245D96">
        <w:t xml:space="preserve"> </w:t>
      </w:r>
      <w:r w:rsidRPr="00777168">
        <w:t>3,845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Lusaka,</w:t>
      </w:r>
      <w:r w:rsidR="00245D96">
        <w:t xml:space="preserve"> </w:t>
      </w:r>
      <w:r w:rsidRPr="00777168">
        <w:t>Eastern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Southern</w:t>
      </w:r>
      <w:r w:rsidR="00245D96">
        <w:t xml:space="preserve"> </w:t>
      </w:r>
      <w:r w:rsidRPr="00777168">
        <w:t>provinces.</w:t>
      </w:r>
    </w:p>
    <w:p w14:paraId="2E83DEA7" w14:textId="053E9472" w:rsidR="00AB777E" w:rsidRPr="00777168" w:rsidRDefault="00AB777E" w:rsidP="00AB777E">
      <w:pPr>
        <w:pStyle w:val="SingleTxtG"/>
      </w:pPr>
      <w:r w:rsidRPr="00777168">
        <w:t>109.</w:t>
      </w:r>
      <w:r w:rsidRPr="00777168">
        <w:tab/>
        <w:t>Other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put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include,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introduction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course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Orthotics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Prosthetic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University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(UNZA)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workshop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make</w:t>
      </w:r>
      <w:r w:rsidR="00245D96">
        <w:t xml:space="preserve"> </w:t>
      </w:r>
      <w:r w:rsidRPr="00777168">
        <w:t>assistive</w:t>
      </w:r>
      <w:r w:rsidR="00245D96">
        <w:t xml:space="preserve"> </w:t>
      </w:r>
      <w:r w:rsidRPr="00777168">
        <w:t>devices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University</w:t>
      </w:r>
      <w:r w:rsidR="00245D96">
        <w:t xml:space="preserve"> </w:t>
      </w:r>
      <w:r w:rsidRPr="00777168">
        <w:t>Teaching</w:t>
      </w:r>
      <w:r w:rsidR="00245D96">
        <w:t xml:space="preserve"> </w:t>
      </w:r>
      <w:r w:rsidRPr="00777168">
        <w:t>Hospital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Beiti</w:t>
      </w:r>
      <w:r w:rsidR="00245D96">
        <w:t xml:space="preserve"> </w:t>
      </w:r>
      <w:r w:rsidRPr="00777168">
        <w:t>cure,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paper</w:t>
      </w:r>
      <w:r w:rsidR="00245D96">
        <w:t xml:space="preserve"> </w:t>
      </w:r>
      <w:r w:rsidRPr="00777168">
        <w:t>technology.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two</w:t>
      </w:r>
      <w:r w:rsidR="00245D96">
        <w:t xml:space="preserve"> </w:t>
      </w:r>
      <w:r w:rsidRPr="00777168">
        <w:t>private</w:t>
      </w:r>
      <w:r w:rsidR="00245D96">
        <w:t xml:space="preserve"> </w:t>
      </w:r>
      <w:r w:rsidRPr="00777168">
        <w:t>hospitals,</w:t>
      </w:r>
      <w:r w:rsidR="00245D96">
        <w:t xml:space="preserve"> </w:t>
      </w:r>
      <w:r w:rsidRPr="00777168">
        <w:t>St.</w:t>
      </w:r>
      <w:r w:rsidR="00245D96">
        <w:t xml:space="preserve"> </w:t>
      </w:r>
      <w:r w:rsidRPr="00777168">
        <w:t>John</w:t>
      </w:r>
      <w:r w:rsidR="00245D96">
        <w:t xml:space="preserve"> </w:t>
      </w:r>
      <w:r w:rsidRPr="00777168">
        <w:t>Paul</w:t>
      </w:r>
      <w:r w:rsidR="00245D96">
        <w:t xml:space="preserve"> </w:t>
      </w:r>
      <w:r w:rsidRPr="00777168">
        <w:t>Orthopaedic</w:t>
      </w:r>
      <w:r w:rsidR="00245D96">
        <w:t xml:space="preserve"> </w:t>
      </w:r>
      <w:r w:rsidRPr="00777168">
        <w:t>Hospital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Beiti</w:t>
      </w:r>
      <w:r w:rsidR="00245D96">
        <w:t xml:space="preserve"> </w:t>
      </w:r>
      <w:r w:rsidRPr="00777168">
        <w:t>cure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referrals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home-based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mobile</w:t>
      </w:r>
      <w:r w:rsidR="00245D96">
        <w:t xml:space="preserve"> </w:t>
      </w:r>
      <w:r w:rsidRPr="00777168">
        <w:t>services.</w:t>
      </w:r>
    </w:p>
    <w:p w14:paraId="708AF358" w14:textId="77777777" w:rsidR="00BB75FE" w:rsidRDefault="00AB777E" w:rsidP="008D72A4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19</w:t>
      </w:r>
      <w:r w:rsidR="00245D96">
        <w:t xml:space="preserve"> </w:t>
      </w:r>
      <w:r w:rsidRPr="00777168">
        <w:t>(f)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4CF31BC" w14:textId="7E6B2C2F" w:rsidR="00AB777E" w:rsidRPr="00777168" w:rsidRDefault="00AB777E" w:rsidP="00AB777E">
      <w:pPr>
        <w:pStyle w:val="SingleTxtG"/>
      </w:pPr>
      <w:r w:rsidRPr="00777168">
        <w:t>110.</w:t>
      </w:r>
      <w:r w:rsidRPr="00777168">
        <w:tab/>
        <w:t>To</w:t>
      </w:r>
      <w:r w:rsidR="00245D96">
        <w:t xml:space="preserve"> </w:t>
      </w:r>
      <w:r w:rsidRPr="00777168">
        <w:t>facilitate</w:t>
      </w:r>
      <w:r w:rsidR="00245D96">
        <w:t xml:space="preserve"> </w:t>
      </w:r>
      <w:r w:rsidRPr="00777168">
        <w:t>full</w:t>
      </w:r>
      <w:r w:rsidR="00245D96">
        <w:t xml:space="preserve"> </w:t>
      </w:r>
      <w:r w:rsidRPr="00777168">
        <w:t>inclusion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areas,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inclusiveness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aspects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non-discrimination</w:t>
      </w:r>
      <w:r w:rsidR="00245D96">
        <w:t xml:space="preserve"> </w:t>
      </w:r>
      <w:r w:rsidRPr="00777168">
        <w:t>principle</w:t>
      </w:r>
      <w:r w:rsidR="00245D96">
        <w:t xml:space="preserve"> </w:t>
      </w:r>
      <w:r w:rsidRPr="00777168">
        <w:t>rules.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provided,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recreation,</w:t>
      </w:r>
      <w:r w:rsidR="00245D96">
        <w:t xml:space="preserve"> </w:t>
      </w:r>
      <w:r w:rsidRPr="00777168">
        <w:t>leisure,</w:t>
      </w:r>
      <w:r w:rsidR="00245D96">
        <w:t xml:space="preserve"> </w:t>
      </w:r>
      <w:r w:rsidRPr="00777168">
        <w:t>play,</w:t>
      </w:r>
      <w:r w:rsidR="00245D96">
        <w:t xml:space="preserve"> </w:t>
      </w:r>
      <w:r w:rsidRPr="00777168">
        <w:t>culture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community-based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four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outlined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2015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Policy,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Survival,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Development,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Participation,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Rights.</w:t>
      </w:r>
    </w:p>
    <w:p w14:paraId="132E87A7" w14:textId="77777777" w:rsidR="00BB75FE" w:rsidRDefault="00AB777E" w:rsidP="00AB777E">
      <w:pPr>
        <w:pStyle w:val="SingleTxtG"/>
      </w:pPr>
      <w:r w:rsidRPr="00777168">
        <w:t>111.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taken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facilitate</w:t>
      </w:r>
      <w:r w:rsidR="00245D96">
        <w:t xml:space="preserve"> </w:t>
      </w:r>
      <w:r w:rsidRPr="00777168">
        <w:t>full</w:t>
      </w:r>
      <w:r w:rsidR="00245D96">
        <w:t xml:space="preserve"> </w:t>
      </w:r>
      <w:r w:rsidRPr="00777168">
        <w:t>inclusion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play,</w:t>
      </w:r>
      <w:r w:rsidR="00245D96">
        <w:t xml:space="preserve"> </w:t>
      </w:r>
      <w:r w:rsidRPr="00777168">
        <w:t>leisure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recreation,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them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coaches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disability</w:t>
      </w:r>
      <w:r w:rsidR="00245D96">
        <w:t xml:space="preserve"> </w:t>
      </w:r>
      <w:r w:rsidRPr="00777168">
        <w:t>sports,</w:t>
      </w:r>
      <w:r w:rsidR="00245D96">
        <w:t xml:space="preserve"> </w:t>
      </w:r>
      <w:r w:rsidRPr="00777168">
        <w:t>formation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sports</w:t>
      </w:r>
      <w:r w:rsidR="00245D96">
        <w:t xml:space="preserve"> </w:t>
      </w:r>
      <w:r w:rsidRPr="00777168">
        <w:t>clubs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funding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Paralympic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Zambia.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encouraging</w:t>
      </w:r>
      <w:r w:rsidR="00245D96">
        <w:t xml:space="preserve"> </w:t>
      </w:r>
      <w:r w:rsidRPr="00777168">
        <w:t>formation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parent-to-parent</w:t>
      </w:r>
      <w:r w:rsidR="00245D96">
        <w:t xml:space="preserve"> </w:t>
      </w:r>
      <w:r w:rsidRPr="00777168">
        <w:t>clubs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communities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create</w:t>
      </w:r>
      <w:r w:rsidR="00245D96">
        <w:t xml:space="preserve"> </w:t>
      </w:r>
      <w:r w:rsidRPr="00777168">
        <w:t>opportunities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parents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participate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disabilities.</w:t>
      </w:r>
    </w:p>
    <w:p w14:paraId="1D3CF6E1" w14:textId="77777777" w:rsidR="00BB75FE" w:rsidRDefault="00AB777E" w:rsidP="008D72A4">
      <w:pPr>
        <w:pStyle w:val="H1G"/>
      </w:pPr>
      <w:bookmarkStart w:id="29" w:name="_Toc63937983"/>
      <w:r w:rsidRPr="00777168">
        <w:tab/>
        <w:t>G.</w:t>
      </w:r>
      <w:r w:rsidRPr="00777168">
        <w:tab/>
        <w:t>Basic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6,</w:t>
      </w:r>
      <w:r w:rsidR="00245D96">
        <w:t xml:space="preserve"> </w:t>
      </w:r>
      <w:r w:rsidRPr="00777168">
        <w:t>18</w:t>
      </w:r>
      <w:r w:rsidR="00245D96">
        <w:t xml:space="preserve"> </w:t>
      </w:r>
      <w:r w:rsidRPr="00777168">
        <w:t>(3),</w:t>
      </w:r>
      <w:r w:rsidR="00245D96">
        <w:t xml:space="preserve"> </w:t>
      </w:r>
      <w:r w:rsidRPr="00777168">
        <w:t>24,</w:t>
      </w:r>
      <w:r w:rsidR="00245D96">
        <w:t xml:space="preserve"> </w:t>
      </w:r>
      <w:r w:rsidRPr="00777168">
        <w:t>26,</w:t>
      </w:r>
      <w:r w:rsidR="00245D96">
        <w:t xml:space="preserve"> </w:t>
      </w:r>
      <w:r w:rsidRPr="00777168">
        <w:t>27</w:t>
      </w:r>
      <w:r w:rsidR="00245D96">
        <w:t xml:space="preserve"> </w:t>
      </w:r>
      <w:r w:rsidRPr="00777168">
        <w:t>(1)–(3)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33)</w:t>
      </w:r>
      <w:bookmarkEnd w:id="29"/>
    </w:p>
    <w:p w14:paraId="598CB860" w14:textId="328E6ECA" w:rsidR="00AB777E" w:rsidRPr="00777168" w:rsidRDefault="00AB777E" w:rsidP="008D72A4">
      <w:pPr>
        <w:pStyle w:val="H1G"/>
      </w:pPr>
      <w:bookmarkStart w:id="30" w:name="_Toc63937984"/>
      <w:r w:rsidRPr="00777168">
        <w:tab/>
      </w:r>
      <w:r w:rsidRPr="00777168">
        <w:tab/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services</w:t>
      </w:r>
      <w:bookmarkEnd w:id="30"/>
    </w:p>
    <w:p w14:paraId="62D16C41" w14:textId="77777777" w:rsidR="00BB75FE" w:rsidRDefault="00AB777E" w:rsidP="008D72A4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20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C6E8973" w14:textId="26749DAB" w:rsidR="00AB777E" w:rsidRPr="00777168" w:rsidRDefault="00AB777E" w:rsidP="00AB777E">
      <w:pPr>
        <w:pStyle w:val="SingleTxtG"/>
      </w:pPr>
      <w:r w:rsidRPr="00777168">
        <w:t>112.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update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insurance</w:t>
      </w:r>
      <w:r w:rsidR="00245D96">
        <w:t xml:space="preserve"> </w:t>
      </w:r>
      <w:r w:rsidRPr="00777168">
        <w:t>scheme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follows: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Insurance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Authority</w:t>
      </w:r>
      <w:r w:rsidR="00245D96">
        <w:t xml:space="preserve"> </w:t>
      </w:r>
      <w:r w:rsidRPr="00777168">
        <w:t>(NHIMA)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established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Insurance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2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2018,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mandate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spearhead</w:t>
      </w:r>
      <w:r w:rsidR="00245D96">
        <w:t xml:space="preserve"> </w:t>
      </w:r>
      <w:r w:rsidRPr="00777168">
        <w:t>universal</w:t>
      </w:r>
      <w:r w:rsidR="00245D96">
        <w:t xml:space="preserve"> </w:t>
      </w:r>
      <w:r w:rsidRPr="00777168">
        <w:t>healthcare</w:t>
      </w:r>
      <w:r w:rsidR="00245D96">
        <w:t xml:space="preserve"> </w:t>
      </w:r>
      <w:r w:rsidRPr="00777168">
        <w:t>coverage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Insurance</w:t>
      </w:r>
      <w:r w:rsidR="00245D96">
        <w:t xml:space="preserve"> </w:t>
      </w:r>
      <w:r w:rsidRPr="00777168">
        <w:lastRenderedPageBreak/>
        <w:t>Scheme</w:t>
      </w:r>
      <w:r w:rsidR="00245D96">
        <w:t xml:space="preserve"> </w:t>
      </w:r>
      <w:r w:rsidRPr="00777168">
        <w:t>(NHIS).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mandate</w:t>
      </w:r>
      <w:r w:rsidR="00245D96">
        <w:t xml:space="preserve"> </w:t>
      </w:r>
      <w:r w:rsidRPr="00777168">
        <w:t>includes,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insured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strategic</w:t>
      </w:r>
      <w:r w:rsidR="00245D96">
        <w:t xml:space="preserve"> </w:t>
      </w:r>
      <w:r w:rsidRPr="00777168">
        <w:t>purchasing</w:t>
      </w:r>
      <w:r w:rsidR="00245D96">
        <w:t xml:space="preserve"> </w:t>
      </w:r>
      <w:r w:rsidRPr="00777168">
        <w:t>arrangements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accredited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private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facilities.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covers</w:t>
      </w:r>
      <w:r w:rsidR="00245D96">
        <w:t xml:space="preserve"> </w:t>
      </w:r>
      <w:r w:rsidRPr="00777168">
        <w:t>economically</w:t>
      </w:r>
      <w:r w:rsidR="00245D96">
        <w:t xml:space="preserve"> </w:t>
      </w:r>
      <w:r w:rsidRPr="00777168">
        <w:t>active</w:t>
      </w:r>
      <w:r w:rsidR="00245D96">
        <w:t xml:space="preserve"> </w:t>
      </w:r>
      <w:r w:rsidRPr="00777168">
        <w:t>people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formal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informal</w:t>
      </w:r>
      <w:r w:rsidR="00245D96">
        <w:t xml:space="preserve"> </w:t>
      </w:r>
      <w:r w:rsidRPr="00777168">
        <w:t>sector.</w:t>
      </w:r>
      <w:r w:rsidR="00245D96">
        <w:t xml:space="preserve"> </w:t>
      </w:r>
      <w:r w:rsidRPr="00777168">
        <w:t>Those</w:t>
      </w:r>
      <w:r w:rsidR="00245D96">
        <w:t xml:space="preserve"> </w:t>
      </w:r>
      <w:r w:rsidRPr="00777168">
        <w:t>exempted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making</w:t>
      </w:r>
      <w:r w:rsidR="00245D96">
        <w:t xml:space="preserve"> </w:t>
      </w:r>
      <w:r w:rsidRPr="00777168">
        <w:t>contributions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mentally</w:t>
      </w:r>
      <w:r w:rsidR="00245D96">
        <w:t xml:space="preserve"> </w:t>
      </w:r>
      <w:r w:rsidRPr="00777168">
        <w:t>ill,</w:t>
      </w:r>
      <w:r w:rsidR="00245D96">
        <w:t xml:space="preserve"> </w:t>
      </w:r>
      <w:r w:rsidRPr="00777168">
        <w:t>disabled,</w:t>
      </w:r>
      <w:r w:rsidR="00245D96">
        <w:t xml:space="preserve"> </w:t>
      </w:r>
      <w:r w:rsidRPr="00777168">
        <w:t>those</w:t>
      </w:r>
      <w:r w:rsidR="00245D96">
        <w:t xml:space="preserve"> </w:t>
      </w:r>
      <w:r w:rsidRPr="00777168">
        <w:t>above</w:t>
      </w:r>
      <w:r w:rsidR="00245D96">
        <w:t xml:space="preserve"> </w:t>
      </w:r>
      <w:r w:rsidRPr="00777168">
        <w:t>65years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dependents</w:t>
      </w:r>
      <w:r w:rsidR="00245D96">
        <w:t xml:space="preserve"> </w:t>
      </w:r>
      <w:r w:rsidRPr="00777168">
        <w:t>below</w:t>
      </w:r>
      <w:r w:rsidR="00245D96">
        <w:t xml:space="preserve"> </w:t>
      </w:r>
      <w:r w:rsidRPr="00777168">
        <w:t>18</w:t>
      </w:r>
      <w:r w:rsidR="00245D96">
        <w:t xml:space="preserve"> </w:t>
      </w:r>
      <w:r w:rsidRPr="00777168">
        <w:t>years</w:t>
      </w:r>
      <w:r w:rsidR="00245D96">
        <w:t xml:space="preserve"> </w:t>
      </w:r>
      <w:r w:rsidRPr="00777168">
        <w:t>old.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scheme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rolled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116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886,571</w:t>
      </w:r>
      <w:r w:rsidR="00245D96">
        <w:t xml:space="preserve"> </w:t>
      </w:r>
      <w:r w:rsidRPr="00777168">
        <w:t>members</w:t>
      </w:r>
      <w:r w:rsidR="00245D96">
        <w:t xml:space="preserve"> </w:t>
      </w:r>
      <w:r w:rsidRPr="00777168">
        <w:t>seated,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89%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targeted</w:t>
      </w:r>
      <w:r w:rsidR="00245D96">
        <w:t xml:space="preserve"> </w:t>
      </w:r>
      <w:r w:rsidRPr="00777168">
        <w:t>1,000,000.</w:t>
      </w:r>
    </w:p>
    <w:p w14:paraId="1836A927" w14:textId="77777777" w:rsidR="00BB75FE" w:rsidRDefault="00AB777E" w:rsidP="008D72A4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20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A724ABB" w14:textId="77777777" w:rsidR="00BB75FE" w:rsidRDefault="00AB777E" w:rsidP="00AB777E">
      <w:pPr>
        <w:pStyle w:val="SingleTxtG"/>
      </w:pPr>
      <w:r w:rsidRPr="00777168">
        <w:t>113.</w:t>
      </w:r>
      <w:r w:rsidRPr="00777168">
        <w:tab/>
        <w:t>In</w:t>
      </w:r>
      <w:r w:rsidR="00245D96">
        <w:t xml:space="preserve"> </w:t>
      </w:r>
      <w:r w:rsidRPr="00777168">
        <w:t>eradicating</w:t>
      </w:r>
      <w:r w:rsidR="00245D96">
        <w:t xml:space="preserve"> </w:t>
      </w:r>
      <w:r w:rsidRPr="00777168">
        <w:t>under-five</w:t>
      </w:r>
      <w:r w:rsidR="00245D96">
        <w:t xml:space="preserve"> </w:t>
      </w:r>
      <w:r w:rsidRPr="00777168">
        <w:t>mortality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eliminating</w:t>
      </w:r>
      <w:r w:rsidR="00245D96">
        <w:t xml:space="preserve"> </w:t>
      </w:r>
      <w:r w:rsidRPr="00777168">
        <w:t>stunting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reduction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five</w:t>
      </w:r>
      <w:r w:rsidR="00245D96">
        <w:t xml:space="preserve"> </w:t>
      </w:r>
      <w:r w:rsidRPr="00777168">
        <w:t>mortality,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ZDHS</w:t>
      </w:r>
      <w:r w:rsidR="00245D96">
        <w:t xml:space="preserve"> </w:t>
      </w:r>
      <w:r w:rsidRPr="00777168">
        <w:t>shows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reduction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75</w:t>
      </w:r>
      <w:r w:rsidR="00245D96">
        <w:t xml:space="preserve"> </w:t>
      </w:r>
      <w:r w:rsidRPr="00777168">
        <w:t>deaths</w:t>
      </w:r>
      <w:r w:rsidR="00245D96">
        <w:t xml:space="preserve"> </w:t>
      </w:r>
      <w:r w:rsidRPr="00777168">
        <w:t>per</w:t>
      </w:r>
      <w:r w:rsidR="00245D96">
        <w:t xml:space="preserve"> </w:t>
      </w:r>
      <w:r w:rsidRPr="00777168">
        <w:t>1000</w:t>
      </w:r>
      <w:r w:rsidR="00245D96">
        <w:t xml:space="preserve"> </w:t>
      </w:r>
      <w:r w:rsidRPr="00777168">
        <w:t>live</w:t>
      </w:r>
      <w:r w:rsidR="00245D96">
        <w:t xml:space="preserve"> </w:t>
      </w:r>
      <w:r w:rsidRPr="00777168">
        <w:t>births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61</w:t>
      </w:r>
      <w:r w:rsidR="00245D96">
        <w:t xml:space="preserve"> </w:t>
      </w:r>
      <w:r w:rsidRPr="00777168">
        <w:t>deaths</w:t>
      </w:r>
      <w:r w:rsidR="00245D96">
        <w:t xml:space="preserve"> </w:t>
      </w:r>
      <w:r w:rsidRPr="00777168">
        <w:t>per</w:t>
      </w:r>
      <w:r w:rsidR="00245D96">
        <w:t xml:space="preserve"> </w:t>
      </w:r>
      <w:r w:rsidRPr="00777168">
        <w:t>1000</w:t>
      </w:r>
      <w:r w:rsidR="00245D96">
        <w:t xml:space="preserve"> </w:t>
      </w:r>
      <w:r w:rsidRPr="00777168">
        <w:t>live</w:t>
      </w:r>
      <w:r w:rsidR="00245D96">
        <w:t xml:space="preserve"> </w:t>
      </w:r>
      <w:r w:rsidRPr="00777168">
        <w:t>births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2014</w:t>
      </w:r>
      <w:r w:rsidR="00BB75FE">
        <w:t>–</w:t>
      </w:r>
      <w:r w:rsidRPr="00777168">
        <w:t>2018</w:t>
      </w:r>
      <w:r w:rsidR="00245D96">
        <w:t xml:space="preserve"> </w:t>
      </w:r>
      <w:r w:rsidRPr="00777168">
        <w:t>period.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Mortality</w:t>
      </w:r>
      <w:r w:rsidR="00245D96">
        <w:t xml:space="preserve"> </w:t>
      </w:r>
      <w:r w:rsidRPr="00777168">
        <w:t>Rate</w:t>
      </w:r>
      <w:r w:rsidR="00245D96">
        <w:t xml:space="preserve"> </w:t>
      </w:r>
      <w:r w:rsidRPr="00777168">
        <w:t>(CMR)</w:t>
      </w:r>
      <w:r w:rsidR="00245D96">
        <w:t xml:space="preserve"> </w:t>
      </w:r>
      <w:r w:rsidRPr="00777168">
        <w:t>declined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31deaths</w:t>
      </w:r>
      <w:r w:rsidR="00245D96">
        <w:t xml:space="preserve"> </w:t>
      </w:r>
      <w:r w:rsidRPr="00777168">
        <w:t>per</w:t>
      </w:r>
      <w:r w:rsidR="00245D96">
        <w:t xml:space="preserve"> </w:t>
      </w:r>
      <w:r w:rsidRPr="00777168">
        <w:t>1,000</w:t>
      </w:r>
      <w:r w:rsidR="00245D96">
        <w:t xml:space="preserve"> </w:t>
      </w:r>
      <w:r w:rsidRPr="00777168">
        <w:t>live</w:t>
      </w:r>
      <w:r w:rsidR="00245D96">
        <w:t xml:space="preserve"> </w:t>
      </w:r>
      <w:r w:rsidRPr="00777168">
        <w:t>births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2014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19</w:t>
      </w:r>
      <w:r w:rsidR="00245D96">
        <w:t xml:space="preserve"> </w:t>
      </w:r>
      <w:r w:rsidRPr="00777168">
        <w:t>deaths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2018.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improvement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attributed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most</w:t>
      </w:r>
      <w:r w:rsidR="00245D96">
        <w:t xml:space="preserve"> </w:t>
      </w:r>
      <w:r w:rsidRPr="00777168">
        <w:t>critical</w:t>
      </w:r>
      <w:r w:rsidR="00245D96">
        <w:t xml:space="preserve"> </w:t>
      </w:r>
      <w:r w:rsidRPr="00777168">
        <w:t>1000</w:t>
      </w:r>
      <w:r w:rsidR="00245D96">
        <w:t xml:space="preserve"> </w:t>
      </w:r>
      <w:r w:rsidRPr="00777168">
        <w:t>days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increased</w:t>
      </w:r>
      <w:r w:rsidR="00245D96">
        <w:t xml:space="preserve"> </w:t>
      </w:r>
      <w:r w:rsidRPr="00777168">
        <w:t>immunization</w:t>
      </w:r>
      <w:r w:rsidR="00245D96">
        <w:t xml:space="preserve"> </w:t>
      </w:r>
      <w:r w:rsidRPr="00777168">
        <w:t>coverage,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rose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68%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75%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period</w:t>
      </w:r>
      <w:r w:rsidR="00245D96">
        <w:t xml:space="preserve"> </w:t>
      </w:r>
      <w:r w:rsidRPr="00777168">
        <w:t>2014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2018.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financed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different</w:t>
      </w:r>
      <w:r w:rsidR="00245D96">
        <w:t xml:space="preserve"> </w:t>
      </w:r>
      <w:r w:rsidRPr="00777168">
        <w:t>sources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Government</w:t>
      </w:r>
      <w:r w:rsidR="00245D96">
        <w:t xml:space="preserve"> </w:t>
      </w:r>
      <w:r w:rsidRPr="00777168">
        <w:t>revenue,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Insurance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funding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partners.</w:t>
      </w:r>
    </w:p>
    <w:p w14:paraId="70EF4377" w14:textId="77777777" w:rsidR="00BB75FE" w:rsidRDefault="00AB777E" w:rsidP="008D72A4">
      <w:pPr>
        <w:pStyle w:val="SingleTxtG"/>
        <w:spacing w:after="240"/>
      </w:pPr>
      <w:r w:rsidRPr="00777168">
        <w:t>114.</w:t>
      </w:r>
      <w:r w:rsidRPr="00777168">
        <w:tab/>
        <w:t>Further,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scaling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nutrition</w:t>
      </w:r>
      <w:r w:rsidR="00245D96">
        <w:t xml:space="preserve"> </w:t>
      </w:r>
      <w:r w:rsidRPr="00777168">
        <w:t>interventions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multisectoral</w:t>
      </w:r>
      <w:r w:rsidR="00245D96">
        <w:t xml:space="preserve"> </w:t>
      </w:r>
      <w:r w:rsidRPr="00777168">
        <w:t>approach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goal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reducing</w:t>
      </w:r>
      <w:r w:rsidR="00245D96">
        <w:t xml:space="preserve"> </w:t>
      </w:r>
      <w:r w:rsidRPr="00777168">
        <w:t>stunting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five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Improvements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stunting</w:t>
      </w:r>
      <w:r w:rsidR="00245D96">
        <w:t xml:space="preserve"> </w:t>
      </w:r>
      <w:r w:rsidRPr="00777168">
        <w:t>rates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recorded</w:t>
      </w:r>
      <w:r w:rsidR="00245D96">
        <w:rPr>
          <w:bCs/>
        </w:rPr>
        <w:t xml:space="preserve"> </w:t>
      </w:r>
      <w:r w:rsidRPr="00777168">
        <w:rPr>
          <w:bCs/>
        </w:rPr>
        <w:t>from</w:t>
      </w:r>
      <w:r w:rsidR="00245D96">
        <w:rPr>
          <w:bCs/>
        </w:rPr>
        <w:t xml:space="preserve"> </w:t>
      </w:r>
      <w:r w:rsidRPr="00777168">
        <w:rPr>
          <w:bCs/>
        </w:rPr>
        <w:t>40%</w:t>
      </w:r>
      <w:r w:rsidR="00245D96">
        <w:rPr>
          <w:bCs/>
        </w:rPr>
        <w:t xml:space="preserve"> </w:t>
      </w:r>
      <w:r w:rsidRPr="00777168">
        <w:rPr>
          <w:bCs/>
        </w:rPr>
        <w:t>in</w:t>
      </w:r>
      <w:r w:rsidR="00245D96">
        <w:rPr>
          <w:bCs/>
        </w:rPr>
        <w:t xml:space="preserve"> </w:t>
      </w:r>
      <w:r w:rsidRPr="00777168">
        <w:rPr>
          <w:bCs/>
        </w:rPr>
        <w:t>2013/14</w:t>
      </w:r>
      <w:r w:rsidR="00245D96">
        <w:rPr>
          <w:bCs/>
        </w:rPr>
        <w:t xml:space="preserve"> </w:t>
      </w:r>
      <w:r w:rsidRPr="00777168">
        <w:rPr>
          <w:bCs/>
        </w:rPr>
        <w:t>to</w:t>
      </w:r>
      <w:r w:rsidR="00245D96">
        <w:rPr>
          <w:bCs/>
        </w:rPr>
        <w:t xml:space="preserve"> </w:t>
      </w:r>
      <w:r w:rsidRPr="00777168">
        <w:rPr>
          <w:bCs/>
        </w:rPr>
        <w:t>35%</w:t>
      </w:r>
      <w:r w:rsidR="00245D96">
        <w:rPr>
          <w:bCs/>
        </w:rPr>
        <w:t xml:space="preserve"> </w:t>
      </w:r>
      <w:r w:rsidRPr="00777168">
        <w:rPr>
          <w:bCs/>
        </w:rPr>
        <w:t>in</w:t>
      </w:r>
      <w:r w:rsidR="00245D96">
        <w:rPr>
          <w:bCs/>
        </w:rPr>
        <w:t xml:space="preserve"> </w:t>
      </w:r>
      <w:r w:rsidRPr="00777168">
        <w:rPr>
          <w:bCs/>
        </w:rPr>
        <w:t>2018</w:t>
      </w:r>
      <w:r w:rsidR="00245D96">
        <w:rPr>
          <w:bCs/>
        </w:rPr>
        <w:t xml:space="preserve"> </w:t>
      </w:r>
      <w:r w:rsidRPr="00777168">
        <w:rPr>
          <w:bCs/>
        </w:rPr>
        <w:t>(ZDHS)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indicated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graph</w:t>
      </w:r>
      <w:r w:rsidR="00245D96">
        <w:t xml:space="preserve"> </w:t>
      </w:r>
      <w:r w:rsidRPr="00777168">
        <w:t>below:</w:t>
      </w:r>
    </w:p>
    <w:p w14:paraId="6BB7DB5B" w14:textId="7DA9AA18" w:rsidR="00AB777E" w:rsidRPr="00777168" w:rsidRDefault="00AB777E" w:rsidP="00AB777E">
      <w:pPr>
        <w:pStyle w:val="SingleTxtG"/>
      </w:pPr>
      <w:r w:rsidRPr="00777168">
        <w:rPr>
          <w:noProof/>
          <w:lang w:eastAsia="en-GB"/>
        </w:rPr>
        <w:drawing>
          <wp:inline distT="0" distB="0" distL="0" distR="0" wp14:anchorId="6B255311" wp14:editId="11F0A8F7">
            <wp:extent cx="4649638" cy="259903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466" cy="260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E57435" w14:textId="77777777" w:rsidR="00BB75FE" w:rsidRDefault="00AB777E" w:rsidP="008D72A4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20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F0A352B" w14:textId="77777777" w:rsidR="00BB75FE" w:rsidRDefault="00AB777E" w:rsidP="00AB777E">
      <w:pPr>
        <w:pStyle w:val="SingleTxtG"/>
      </w:pPr>
      <w:r w:rsidRPr="00777168">
        <w:t>115.</w:t>
      </w:r>
      <w:r w:rsidRPr="00777168">
        <w:tab/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personnel,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Strategic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(2017</w:t>
      </w:r>
      <w:r w:rsidR="00BB75FE">
        <w:t>–</w:t>
      </w:r>
      <w:r w:rsidRPr="00777168">
        <w:t>2021),</w:t>
      </w:r>
      <w:r w:rsidR="00245D96">
        <w:t xml:space="preserve"> </w:t>
      </w:r>
      <w:r w:rsidRPr="00777168">
        <w:t>addresses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challenges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critical</w:t>
      </w:r>
      <w:r w:rsidR="00245D96">
        <w:t xml:space="preserve"> </w:t>
      </w:r>
      <w:r w:rsidRPr="00777168">
        <w:t>shortages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workers,</w:t>
      </w:r>
      <w:r w:rsidR="00245D96">
        <w:t xml:space="preserve"> </w:t>
      </w:r>
      <w:r w:rsidRPr="00777168">
        <w:t>equitable</w:t>
      </w:r>
      <w:r w:rsidR="00245D96">
        <w:t xml:space="preserve"> </w:t>
      </w:r>
      <w:r w:rsidRPr="00777168">
        <w:t>distribution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available</w:t>
      </w:r>
      <w:r w:rsidR="00245D96">
        <w:t xml:space="preserve"> </w:t>
      </w:r>
      <w:r w:rsidRPr="00777168">
        <w:t>workers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services.</w:t>
      </w:r>
      <w:r w:rsidR="00245D96">
        <w:t xml:space="preserve"> </w:t>
      </w:r>
      <w:r w:rsidRPr="00777168">
        <w:t>Efforts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undertaken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strengthen</w:t>
      </w:r>
      <w:r w:rsidR="00245D96">
        <w:t xml:space="preserve"> </w:t>
      </w:r>
      <w:r w:rsidRPr="00777168">
        <w:t>human</w:t>
      </w:r>
      <w:r w:rsidR="00245D96">
        <w:t xml:space="preserve"> </w:t>
      </w:r>
      <w:r w:rsidRPr="00777168">
        <w:t>resource</w:t>
      </w:r>
      <w:r w:rsidR="00245D96">
        <w:t xml:space="preserve"> </w:t>
      </w:r>
      <w:r w:rsidRPr="00777168">
        <w:t>management,</w:t>
      </w:r>
      <w:r w:rsidR="00245D96">
        <w:t xml:space="preserve"> </w:t>
      </w:r>
      <w:r w:rsidRPr="00777168">
        <w:t>planning,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administration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levels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continues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expand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workforce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overall</w:t>
      </w:r>
      <w:r w:rsidR="00245D96">
        <w:t xml:space="preserve"> </w:t>
      </w:r>
      <w:r w:rsidRPr="00777168">
        <w:t>resources</w:t>
      </w:r>
      <w:r w:rsidR="00245D96">
        <w:t xml:space="preserve"> </w:t>
      </w:r>
      <w:r w:rsidRPr="00777168">
        <w:t>framework</w:t>
      </w:r>
      <w:r w:rsidR="00245D96">
        <w:t xml:space="preserve"> </w:t>
      </w:r>
      <w:r w:rsidRPr="00777168">
        <w:t>allows.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enrolment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students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equitable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enrolment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nurses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clinical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provinces.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promotes</w:t>
      </w:r>
      <w:r w:rsidR="00245D96">
        <w:t xml:space="preserve"> </w:t>
      </w:r>
      <w:r w:rsidRPr="00777168">
        <w:t>retention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workers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rural</w:t>
      </w:r>
      <w:r w:rsidR="00245D96">
        <w:t xml:space="preserve"> </w:t>
      </w:r>
      <w:r w:rsidRPr="00777168">
        <w:t>areas.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total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4000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workers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recruited</w:t>
      </w:r>
      <w:r w:rsidR="00245D96">
        <w:t xml:space="preserve"> </w:t>
      </w:r>
      <w:r w:rsidRPr="00777168">
        <w:t>during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COVID-19</w:t>
      </w:r>
      <w:r w:rsidR="00245D96">
        <w:t xml:space="preserve"> </w:t>
      </w:r>
      <w:r w:rsidRPr="00777168">
        <w:t>pandemic.</w:t>
      </w:r>
    </w:p>
    <w:p w14:paraId="56363771" w14:textId="5EA80665" w:rsidR="00AB777E" w:rsidRPr="00777168" w:rsidRDefault="00AB777E" w:rsidP="00AB777E">
      <w:pPr>
        <w:pStyle w:val="SingleTxtG"/>
      </w:pPr>
      <w:r w:rsidRPr="00777168">
        <w:t>116.</w:t>
      </w:r>
      <w:r w:rsidRPr="00777168">
        <w:tab/>
        <w:t>On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personnel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initiated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build</w:t>
      </w:r>
      <w:r w:rsidR="00245D96">
        <w:t xml:space="preserve"> </w:t>
      </w:r>
      <w:r w:rsidRPr="00777168">
        <w:t>capacity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personnel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view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citizens.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improvement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assurance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created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address</w:t>
      </w:r>
      <w:r w:rsidR="00245D96">
        <w:t xml:space="preserve"> </w:t>
      </w:r>
      <w:r w:rsidRPr="00777168">
        <w:t>improvement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provision.</w:t>
      </w:r>
    </w:p>
    <w:p w14:paraId="14BD1622" w14:textId="77777777" w:rsidR="00BB75FE" w:rsidRDefault="00AB777E" w:rsidP="007E3476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20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0F815FF" w14:textId="77777777" w:rsidR="00BB75FE" w:rsidRDefault="00AB777E" w:rsidP="00AB777E">
      <w:pPr>
        <w:pStyle w:val="SingleTxtG"/>
      </w:pPr>
      <w:r w:rsidRPr="00777168">
        <w:t>117.</w:t>
      </w:r>
      <w:r w:rsidRPr="00777168">
        <w:tab/>
        <w:t>On</w:t>
      </w:r>
      <w:r w:rsidR="00245D96">
        <w:t xml:space="preserve"> </w:t>
      </w:r>
      <w:r w:rsidRPr="00777168">
        <w:t>revising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regulating</w:t>
      </w:r>
      <w:r w:rsidR="00245D96">
        <w:t xml:space="preserve"> </w:t>
      </w:r>
      <w:r w:rsidRPr="00777168">
        <w:t>marketing</w:t>
      </w:r>
      <w:r w:rsidR="00245D96">
        <w:t xml:space="preserve"> </w:t>
      </w:r>
      <w:r w:rsidRPr="00777168">
        <w:t>practices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Breast</w:t>
      </w:r>
      <w:r w:rsidR="00245D96">
        <w:t xml:space="preserve"> </w:t>
      </w:r>
      <w:r w:rsidRPr="00777168">
        <w:t>milk</w:t>
      </w:r>
      <w:r w:rsidR="00245D96">
        <w:t xml:space="preserve"> </w:t>
      </w:r>
      <w:r w:rsidRPr="00777168">
        <w:t>Substitutes,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consultation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stakeholders,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embarked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revising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(SI</w:t>
      </w:r>
      <w:r w:rsidR="00245D96">
        <w:t xml:space="preserve"> </w:t>
      </w:r>
      <w:r w:rsidRPr="00777168">
        <w:t>48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2006)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lacunas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some</w:t>
      </w:r>
      <w:r w:rsidR="00245D96">
        <w:t xml:space="preserve"> </w:t>
      </w:r>
      <w:r w:rsidRPr="00777168">
        <w:t>clauses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SI.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still</w:t>
      </w:r>
      <w:r w:rsidR="00245D96">
        <w:t xml:space="preserve"> </w:t>
      </w:r>
      <w:r w:rsidRPr="00777168">
        <w:t>on-going.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revision</w:t>
      </w:r>
      <w:r w:rsidR="00245D96">
        <w:t xml:space="preserve"> </w:t>
      </w:r>
      <w:r w:rsidRPr="00777168">
        <w:t>proposes</w:t>
      </w:r>
      <w:r w:rsidR="00245D96">
        <w:t xml:space="preserve"> </w:t>
      </w:r>
      <w:r w:rsidRPr="00777168">
        <w:t>redefining</w:t>
      </w:r>
      <w:r w:rsidR="00245D96">
        <w:t xml:space="preserve"> </w:t>
      </w:r>
      <w:r w:rsidRPr="00777168">
        <w:t>breastmilk</w:t>
      </w:r>
      <w:r w:rsidR="00245D96">
        <w:t xml:space="preserve"> </w:t>
      </w:r>
      <w:r w:rsidRPr="00777168">
        <w:t>substitute,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too</w:t>
      </w:r>
      <w:r w:rsidR="00245D96">
        <w:t xml:space="preserve"> </w:t>
      </w:r>
      <w:r w:rsidRPr="00777168">
        <w:t>broad,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insist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marketing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Breast-milk</w:t>
      </w:r>
      <w:r w:rsidR="00245D96">
        <w:t xml:space="preserve"> </w:t>
      </w:r>
      <w:r w:rsidRPr="00777168">
        <w:t>substitutes</w:t>
      </w:r>
      <w:r w:rsidR="00245D96">
        <w:t xml:space="preserve"> </w:t>
      </w:r>
      <w:r w:rsidRPr="00777168">
        <w:t>should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readable</w:t>
      </w:r>
      <w:r w:rsidR="00245D96">
        <w:t xml:space="preserve"> </w:t>
      </w:r>
      <w:r w:rsidRPr="00777168">
        <w:t>labels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contain,</w:t>
      </w:r>
      <w:r w:rsidR="00245D96">
        <w:t xml:space="preserve"> </w:t>
      </w:r>
      <w:r w:rsidRPr="00777168">
        <w:t>contents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quantities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substitute</w:t>
      </w:r>
      <w:r w:rsidR="00245D96">
        <w:t xml:space="preserve"> </w:t>
      </w:r>
      <w:r w:rsidRPr="00777168">
        <w:t>should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indicated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those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breast</w:t>
      </w:r>
      <w:r w:rsidR="00245D96">
        <w:t xml:space="preserve"> </w:t>
      </w:r>
      <w:r w:rsidRPr="00777168">
        <w:t>milk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manufacturers</w:t>
      </w:r>
      <w:r w:rsidR="00245D96">
        <w:t xml:space="preserve"> </w:t>
      </w:r>
      <w:r w:rsidRPr="00777168">
        <w:t>should</w:t>
      </w:r>
      <w:r w:rsidR="00245D96">
        <w:t xml:space="preserve"> </w:t>
      </w:r>
      <w:r w:rsidRPr="00777168">
        <w:t>indicate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breastmilk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superior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others.</w:t>
      </w:r>
    </w:p>
    <w:p w14:paraId="07D695AB" w14:textId="77777777" w:rsidR="00BB75FE" w:rsidRDefault="00AB777E" w:rsidP="00AB777E">
      <w:pPr>
        <w:pStyle w:val="SingleTxtG"/>
      </w:pPr>
      <w:r w:rsidRPr="00777168">
        <w:t>118.</w:t>
      </w:r>
      <w:r w:rsidRPr="00777168">
        <w:tab/>
        <w:t>On</w:t>
      </w:r>
      <w:r w:rsidR="00245D96">
        <w:t xml:space="preserve"> </w:t>
      </w:r>
      <w:r w:rsidRPr="00777168">
        <w:t>raising</w:t>
      </w:r>
      <w:r w:rsidR="00245D96">
        <w:t xml:space="preserve"> </w:t>
      </w:r>
      <w:r w:rsidRPr="00777168">
        <w:t>awareness,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promoting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exclusive</w:t>
      </w:r>
      <w:r w:rsidR="00245D96">
        <w:t xml:space="preserve"> </w:t>
      </w:r>
      <w:r w:rsidRPr="00777168">
        <w:t>breast</w:t>
      </w:r>
      <w:r w:rsidR="00245D96">
        <w:t xml:space="preserve"> </w:t>
      </w:r>
      <w:r w:rsidRPr="00777168">
        <w:t>feeding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6</w:t>
      </w:r>
      <w:r w:rsidR="00245D96">
        <w:t xml:space="preserve"> </w:t>
      </w:r>
      <w:r w:rsidRPr="00777168">
        <w:t>months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mothers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encouraged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give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infants</w:t>
      </w:r>
      <w:r w:rsidR="00BB75FE">
        <w:t>’</w:t>
      </w:r>
      <w:r w:rsidR="00245D96">
        <w:t xml:space="preserve"> </w:t>
      </w:r>
      <w:r w:rsidRPr="00777168">
        <w:t>breast</w:t>
      </w:r>
      <w:r w:rsidR="00245D96">
        <w:t xml:space="preserve"> </w:t>
      </w:r>
      <w:r w:rsidRPr="00777168">
        <w:t>milk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opposed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milk</w:t>
      </w:r>
      <w:r w:rsidR="00245D96">
        <w:t xml:space="preserve"> </w:t>
      </w:r>
      <w:r w:rsidRPr="00777168">
        <w:t>formulas.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subject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Nutrition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mothers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interact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personnel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volunteers.</w:t>
      </w:r>
      <w:r w:rsidR="00BB75FE">
        <w:t xml:space="preserve"> </w:t>
      </w:r>
      <w:r w:rsidRPr="00777168">
        <w:t>Every</w:t>
      </w:r>
      <w:r w:rsidR="00245D96">
        <w:t xml:space="preserve"> </w:t>
      </w:r>
      <w:r w:rsidRPr="00777168">
        <w:t>year,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joins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nations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commemorate</w:t>
      </w:r>
      <w:r w:rsidR="00245D96">
        <w:t xml:space="preserve"> </w:t>
      </w:r>
      <w:r w:rsidRPr="00777168">
        <w:t>World</w:t>
      </w:r>
      <w:r w:rsidR="00245D96">
        <w:t xml:space="preserve"> </w:t>
      </w:r>
      <w:r w:rsidRPr="00777168">
        <w:t>Breastfeeding</w:t>
      </w:r>
      <w:r w:rsidR="00245D96">
        <w:t xml:space="preserve"> </w:t>
      </w:r>
      <w:r w:rsidRPr="00777168">
        <w:t>Week</w:t>
      </w:r>
      <w:r w:rsidR="00245D96">
        <w:t xml:space="preserve"> </w:t>
      </w:r>
      <w:r w:rsidRPr="00777168">
        <w:t>–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weeklong</w:t>
      </w:r>
      <w:r w:rsidR="00245D96">
        <w:t xml:space="preserve"> </w:t>
      </w:r>
      <w:r w:rsidRPr="00777168">
        <w:t>event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breastfeeding</w:t>
      </w:r>
      <w:r w:rsidR="00245D96">
        <w:t xml:space="preserve"> </w:t>
      </w:r>
      <w:r w:rsidRPr="00777168">
        <w:t>awareness.</w:t>
      </w:r>
    </w:p>
    <w:p w14:paraId="6487FE27" w14:textId="77777777" w:rsidR="00BB75FE" w:rsidRDefault="00AB777E" w:rsidP="007E3476">
      <w:pPr>
        <w:pStyle w:val="H23G"/>
      </w:pPr>
      <w:bookmarkStart w:id="31" w:name="_Hlk61533125"/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20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36ECC9C" w14:textId="4E386503" w:rsidR="00AB777E" w:rsidRPr="00777168" w:rsidRDefault="00AB777E" w:rsidP="00AB777E">
      <w:pPr>
        <w:pStyle w:val="SingleTxtG"/>
      </w:pPr>
      <w:r w:rsidRPr="00777168">
        <w:t>119.</w:t>
      </w:r>
      <w:r w:rsidRPr="00777168">
        <w:tab/>
        <w:t>On</w:t>
      </w:r>
      <w:r w:rsidR="00245D96">
        <w:t xml:space="preserve"> </w:t>
      </w:r>
      <w:r w:rsidRPr="00777168">
        <w:t>eliminating</w:t>
      </w:r>
      <w:r w:rsidR="00245D96">
        <w:t xml:space="preserve"> </w:t>
      </w:r>
      <w:r w:rsidRPr="00777168">
        <w:t>Mother-to-Child</w:t>
      </w:r>
      <w:r w:rsidR="00245D96">
        <w:t xml:space="preserve"> </w:t>
      </w:r>
      <w:r w:rsidRPr="00777168">
        <w:t>Transmission</w:t>
      </w:r>
      <w:r w:rsidR="00245D96">
        <w:t xml:space="preserve"> </w:t>
      </w:r>
      <w:r w:rsidRPr="00777168">
        <w:t>(EMTCT)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HIV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eradicate</w:t>
      </w:r>
      <w:r w:rsidR="00245D96">
        <w:t xml:space="preserve"> </w:t>
      </w:r>
      <w:r w:rsidRPr="00777168">
        <w:t>new</w:t>
      </w:r>
      <w:r w:rsidR="00245D96">
        <w:t xml:space="preserve"> </w:t>
      </w:r>
      <w:r w:rsidRPr="00777168">
        <w:t>infections,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bookmarkEnd w:id="31"/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put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aimed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reducing</w:t>
      </w:r>
      <w:r w:rsidR="00245D96">
        <w:t xml:space="preserve"> </w:t>
      </w:r>
      <w:r w:rsidRPr="00777168">
        <w:t>EMTCT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eradicating</w:t>
      </w:r>
      <w:r w:rsidR="00245D96">
        <w:t xml:space="preserve"> </w:t>
      </w:r>
      <w:r w:rsidRPr="00777168">
        <w:t>new</w:t>
      </w:r>
      <w:r w:rsidR="00245D96">
        <w:t xml:space="preserve"> </w:t>
      </w:r>
      <w:r w:rsidRPr="00777168">
        <w:t>infections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includes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others,</w:t>
      </w:r>
      <w:r w:rsidR="00245D96">
        <w:t xml:space="preserve"> </w:t>
      </w:r>
      <w:r w:rsidRPr="00777168">
        <w:t>HIV</w:t>
      </w:r>
      <w:r w:rsidR="00245D96">
        <w:t xml:space="preserve"> </w:t>
      </w:r>
      <w:r w:rsidRPr="00777168">
        <w:t>testing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counselling,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couple</w:t>
      </w:r>
      <w:r w:rsidR="00245D96">
        <w:t xml:space="preserve"> </w:t>
      </w:r>
      <w:r w:rsidRPr="00777168">
        <w:t>HIV</w:t>
      </w:r>
      <w:r w:rsidR="00245D96">
        <w:t xml:space="preserve"> </w:t>
      </w:r>
      <w:r w:rsidRPr="00777168">
        <w:t>testing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counselling</w:t>
      </w:r>
      <w:r w:rsidR="00245D96">
        <w:t xml:space="preserve"> </w:t>
      </w:r>
      <w:r w:rsidRPr="00777168">
        <w:t>before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during</w:t>
      </w:r>
      <w:r w:rsidR="00245D96">
        <w:t xml:space="preserve"> </w:t>
      </w:r>
      <w:r w:rsidRPr="00777168">
        <w:t>antenatal</w:t>
      </w:r>
      <w:r w:rsidR="00245D96">
        <w:t xml:space="preserve"> </w:t>
      </w:r>
      <w:r w:rsidRPr="00777168">
        <w:t>care,</w:t>
      </w:r>
      <w:r w:rsidR="00245D96">
        <w:t xml:space="preserve"> </w:t>
      </w:r>
      <w:r w:rsidRPr="00777168">
        <w:t>retesting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pregnant</w:t>
      </w:r>
      <w:r w:rsidR="00245D96">
        <w:t xml:space="preserve"> </w:t>
      </w:r>
      <w:r w:rsidRPr="00777168">
        <w:t>women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high</w:t>
      </w:r>
      <w:r w:rsidR="00245D96">
        <w:t xml:space="preserve"> </w:t>
      </w:r>
      <w:r w:rsidRPr="00777168">
        <w:t>prevalence</w:t>
      </w:r>
      <w:r w:rsidR="00245D96">
        <w:t xml:space="preserve"> </w:t>
      </w:r>
      <w:r w:rsidRPr="00777168">
        <w:t>settings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rule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new</w:t>
      </w:r>
      <w:r w:rsidR="00245D96">
        <w:t xml:space="preserve"> </w:t>
      </w:r>
      <w:r w:rsidRPr="00777168">
        <w:t>HIV</w:t>
      </w:r>
      <w:r w:rsidR="00245D96">
        <w:t xml:space="preserve"> </w:t>
      </w:r>
      <w:r w:rsidRPr="00777168">
        <w:t>infections</w:t>
      </w:r>
      <w:r w:rsidR="00245D96">
        <w:t xml:space="preserve"> </w:t>
      </w:r>
      <w:r w:rsidRPr="00777168">
        <w:t>during</w:t>
      </w:r>
      <w:r w:rsidR="00245D96">
        <w:t xml:space="preserve"> </w:t>
      </w:r>
      <w:r w:rsidRPr="00777168">
        <w:t>pregnancy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enhanced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facility-based</w:t>
      </w:r>
      <w:r w:rsidR="00245D96">
        <w:t xml:space="preserve"> </w:t>
      </w:r>
      <w:r w:rsidRPr="00777168">
        <w:t>identification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pregnant</w:t>
      </w:r>
      <w:r w:rsidR="00245D96">
        <w:t xml:space="preserve"> </w:t>
      </w:r>
      <w:r w:rsidRPr="00777168">
        <w:t>women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yet</w:t>
      </w:r>
      <w:r w:rsidR="00245D96">
        <w:t xml:space="preserve"> </w:t>
      </w:r>
      <w:r w:rsidRPr="00777168">
        <w:t>enrolled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ANC,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adolescents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feel</w:t>
      </w:r>
      <w:r w:rsidR="00245D96">
        <w:t xml:space="preserve"> </w:t>
      </w:r>
      <w:r w:rsidRPr="00777168">
        <w:t>stigmatized.</w:t>
      </w:r>
    </w:p>
    <w:p w14:paraId="1CAC3BEA" w14:textId="7E9205E1" w:rsidR="00AB777E" w:rsidRPr="00777168" w:rsidRDefault="00AB777E" w:rsidP="00AB777E">
      <w:pPr>
        <w:pStyle w:val="SingleTxtG"/>
      </w:pPr>
      <w:r w:rsidRPr="00777168">
        <w:t>120.</w:t>
      </w:r>
      <w:r w:rsidRPr="00777168">
        <w:tab/>
        <w:t>The</w:t>
      </w:r>
      <w:r w:rsidR="00245D96">
        <w:t xml:space="preserve"> </w:t>
      </w:r>
      <w:r w:rsidRPr="00777168">
        <w:t>estimated</w:t>
      </w:r>
      <w:r w:rsidR="00245D96">
        <w:t xml:space="preserve"> </w:t>
      </w:r>
      <w:r w:rsidRPr="00777168">
        <w:t>new</w:t>
      </w:r>
      <w:r w:rsidR="00245D96">
        <w:t xml:space="preserve"> </w:t>
      </w:r>
      <w:r w:rsidRPr="00777168">
        <w:t>HIV</w:t>
      </w:r>
      <w:r w:rsidR="00245D96">
        <w:t xml:space="preserve"> </w:t>
      </w:r>
      <w:r w:rsidRPr="00777168">
        <w:t>infections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ages</w:t>
      </w:r>
      <w:r w:rsidR="00245D96">
        <w:t xml:space="preserve"> </w:t>
      </w:r>
      <w:r w:rsidRPr="00777168">
        <w:t>stood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51,000</w:t>
      </w:r>
      <w:r w:rsidR="00245D96">
        <w:t xml:space="preserve"> </w:t>
      </w:r>
      <w:r w:rsidRPr="00777168">
        <w:t>per</w:t>
      </w:r>
      <w:r w:rsidR="00245D96">
        <w:t xml:space="preserve"> </w:t>
      </w:r>
      <w:r w:rsidRPr="00777168">
        <w:t>year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December</w:t>
      </w:r>
      <w:r w:rsidR="00245D96">
        <w:t xml:space="preserve"> </w:t>
      </w:r>
      <w:r w:rsidRPr="00777168">
        <w:t>2019.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people,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adolescent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women</w:t>
      </w:r>
      <w:r w:rsidR="00245D96">
        <w:t xml:space="preserve"> </w:t>
      </w:r>
      <w:r w:rsidRPr="00777168">
        <w:t>continue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disproportionately</w:t>
      </w:r>
      <w:r w:rsidR="00245D96">
        <w:t xml:space="preserve"> </w:t>
      </w:r>
      <w:r w:rsidRPr="00777168">
        <w:t>affected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HIV,</w:t>
      </w:r>
      <w:r w:rsidR="00245D96">
        <w:t xml:space="preserve"> </w:t>
      </w:r>
      <w:r w:rsidRPr="00777168">
        <w:t>accounting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just</w:t>
      </w:r>
      <w:r w:rsidR="00245D96">
        <w:t xml:space="preserve"> </w:t>
      </w:r>
      <w:r w:rsidRPr="00777168">
        <w:t>over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third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new</w:t>
      </w:r>
      <w:r w:rsidR="00245D96">
        <w:t xml:space="preserve"> </w:t>
      </w:r>
      <w:r w:rsidRPr="00777168">
        <w:t>HIV</w:t>
      </w:r>
      <w:r w:rsidR="00245D96">
        <w:t xml:space="preserve"> </w:t>
      </w:r>
      <w:r w:rsidRPr="00777168">
        <w:t>infections.</w:t>
      </w:r>
      <w:r w:rsidR="00245D96">
        <w:t xml:space="preserve"> </w:t>
      </w:r>
      <w:r w:rsidRPr="00777168">
        <w:t>Huge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differentials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new</w:t>
      </w:r>
      <w:r w:rsidR="00245D96">
        <w:t xml:space="preserve"> </w:t>
      </w:r>
      <w:r w:rsidRPr="00777168">
        <w:t>HIV</w:t>
      </w:r>
      <w:r w:rsidR="00245D96">
        <w:t xml:space="preserve"> </w:t>
      </w:r>
      <w:r w:rsidRPr="00777168">
        <w:t>infections</w:t>
      </w:r>
      <w:r w:rsidR="00245D96">
        <w:t xml:space="preserve"> </w:t>
      </w:r>
      <w:r w:rsidRPr="00777168">
        <w:t>exists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adolescent,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6800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Boys</w:t>
      </w:r>
      <w:r w:rsidR="00245D96">
        <w:t xml:space="preserve"> </w:t>
      </w:r>
      <w:r w:rsidRPr="00777168">
        <w:t>1900.</w:t>
      </w:r>
    </w:p>
    <w:p w14:paraId="16833F2D" w14:textId="1650D2F6" w:rsidR="00AB777E" w:rsidRPr="00777168" w:rsidRDefault="00AB777E" w:rsidP="00AB777E">
      <w:pPr>
        <w:pStyle w:val="SingleTxtG"/>
      </w:pPr>
      <w:r w:rsidRPr="00777168">
        <w:t>121.</w:t>
      </w:r>
      <w:r w:rsidRPr="00777168">
        <w:tab/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promoting</w:t>
      </w:r>
      <w:r w:rsidR="00245D96">
        <w:t xml:space="preserve"> </w:t>
      </w:r>
      <w:r w:rsidRPr="00777168">
        <w:t>interventions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serve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overall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adolescents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person</w:t>
      </w:r>
      <w:r w:rsidR="00BB75FE">
        <w:t>’</w:t>
      </w:r>
      <w:r w:rsidRPr="00777168">
        <w:t>s,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include,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raising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HIV/AIDs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safe</w:t>
      </w:r>
      <w:r w:rsidR="00245D96">
        <w:t xml:space="preserve"> </w:t>
      </w:r>
      <w:r w:rsidRPr="00777168">
        <w:t>sex</w:t>
      </w:r>
      <w:r w:rsidR="00245D96">
        <w:t xml:space="preserve"> </w:t>
      </w:r>
      <w:r w:rsidRPr="00777168">
        <w:t>practices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increasing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HIV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capacity</w:t>
      </w:r>
      <w:r w:rsidR="00245D96">
        <w:t xml:space="preserve"> </w:t>
      </w:r>
      <w:r w:rsidRPr="00777168">
        <w:t>building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workers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improving</w:t>
      </w:r>
      <w:r w:rsidR="00245D96">
        <w:t xml:space="preserve"> </w:t>
      </w:r>
      <w:r w:rsidRPr="00777168">
        <w:t>infrastructure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commodity</w:t>
      </w:r>
      <w:r w:rsidR="00245D96">
        <w:t xml:space="preserve"> </w:t>
      </w:r>
      <w:r w:rsidRPr="00777168">
        <w:t>availability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increased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engagement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address</w:t>
      </w:r>
      <w:r w:rsidR="00245D96">
        <w:t xml:space="preserve"> </w:t>
      </w:r>
      <w:r w:rsidRPr="00777168">
        <w:t>factors</w:t>
      </w:r>
      <w:r w:rsidR="00245D96">
        <w:t xml:space="preserve"> </w:t>
      </w:r>
      <w:r w:rsidRPr="00777168">
        <w:t>facilitating</w:t>
      </w:r>
      <w:r w:rsidR="00245D96">
        <w:t xml:space="preserve"> </w:t>
      </w:r>
      <w:r w:rsidRPr="00777168">
        <w:t>risky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behaviour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strengthening</w:t>
      </w:r>
      <w:r w:rsidR="00245D96">
        <w:t xml:space="preserve"> </w:t>
      </w:r>
      <w:r w:rsidRPr="00777168">
        <w:t>collaboration.</w:t>
      </w:r>
    </w:p>
    <w:p w14:paraId="015074F5" w14:textId="77777777" w:rsidR="00BB75FE" w:rsidRDefault="00AB777E" w:rsidP="007E3476">
      <w:pPr>
        <w:pStyle w:val="H1G"/>
      </w:pPr>
      <w:bookmarkStart w:id="32" w:name="_Toc63937985"/>
      <w:r w:rsidRPr="00777168">
        <w:tab/>
      </w:r>
      <w:r w:rsidRPr="00777168">
        <w:tab/>
        <w:t>Adolescent</w:t>
      </w:r>
      <w:r w:rsidR="00245D96">
        <w:t xml:space="preserve"> </w:t>
      </w:r>
      <w:r w:rsidRPr="00777168">
        <w:t>health</w:t>
      </w:r>
      <w:bookmarkEnd w:id="32"/>
    </w:p>
    <w:p w14:paraId="4C1970CC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21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8AAFCA8" w14:textId="06A391B5" w:rsidR="00AB777E" w:rsidRPr="00777168" w:rsidRDefault="00AB777E" w:rsidP="00AB777E">
      <w:pPr>
        <w:pStyle w:val="SingleTxtG"/>
      </w:pPr>
      <w:r w:rsidRPr="00777168">
        <w:t>122.</w:t>
      </w:r>
      <w:r w:rsidRPr="00777168">
        <w:tab/>
        <w:t>On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safe</w:t>
      </w:r>
      <w:r w:rsidR="00245D96">
        <w:t xml:space="preserve"> </w:t>
      </w:r>
      <w:r w:rsidRPr="00777168">
        <w:t>abortion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girls,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standards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Comprehensive</w:t>
      </w:r>
      <w:r w:rsidR="00245D96">
        <w:t xml:space="preserve"> </w:t>
      </w:r>
      <w:r w:rsidRPr="00777168">
        <w:t>Abortion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(CAC)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2019.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goal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standardise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safe</w:t>
      </w:r>
      <w:r w:rsidR="00245D96">
        <w:t xml:space="preserve"> </w:t>
      </w:r>
      <w:r w:rsidRPr="00777168">
        <w:t>abortion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can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can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accessed</w:t>
      </w:r>
      <w:r w:rsidR="00245D96">
        <w:t xml:space="preserve"> </w:t>
      </w:r>
      <w:r w:rsidRPr="00777168">
        <w:t>from.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so</w:t>
      </w:r>
      <w:r w:rsidR="00245D96">
        <w:t xml:space="preserve"> </w:t>
      </w:r>
      <w:r w:rsidRPr="00777168">
        <w:t>far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disseminated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10</w:t>
      </w:r>
      <w:r w:rsidR="00245D96">
        <w:t xml:space="preserve"> </w:t>
      </w:r>
      <w:r w:rsidRPr="00777168">
        <w:t>provinces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materials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providers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adequate</w:t>
      </w:r>
      <w:r w:rsidR="00245D96">
        <w:t xml:space="preserve"> </w:t>
      </w:r>
      <w:r w:rsidRPr="00777168">
        <w:t>knowledge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CAC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both</w:t>
      </w:r>
      <w:r w:rsidR="00245D96">
        <w:t xml:space="preserve"> </w:t>
      </w:r>
      <w:r w:rsidRPr="00777168">
        <w:t>adolescent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women.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since</w:t>
      </w:r>
      <w:r w:rsidR="00245D96">
        <w:t xml:space="preserve"> </w:t>
      </w:r>
      <w:r w:rsidRPr="00777168">
        <w:t>started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pool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providers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CAC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improved.</w:t>
      </w:r>
    </w:p>
    <w:p w14:paraId="22AB787F" w14:textId="4B59E595" w:rsidR="00AB777E" w:rsidRPr="00777168" w:rsidRDefault="00AB777E" w:rsidP="00AB777E">
      <w:pPr>
        <w:pStyle w:val="SingleTxtG"/>
      </w:pPr>
      <w:r w:rsidRPr="007E3476">
        <w:t>123</w:t>
      </w:r>
      <w:r w:rsidRPr="00777168">
        <w:t>.</w:t>
      </w:r>
      <w:r w:rsidRPr="00777168">
        <w:tab/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provided,</w:t>
      </w:r>
      <w:r w:rsidR="00245D96">
        <w:t xml:space="preserve"> </w:t>
      </w:r>
      <w:r w:rsidRPr="00777168">
        <w:t>Service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Assessment</w:t>
      </w:r>
      <w:r w:rsidR="00245D96">
        <w:t xml:space="preserve"> </w:t>
      </w:r>
      <w:r w:rsidRPr="00777168">
        <w:t>(SQA)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mentorship</w:t>
      </w:r>
      <w:r w:rsidR="00245D96">
        <w:t xml:space="preserve"> </w:t>
      </w:r>
      <w:r w:rsidRPr="00777168">
        <w:t>tools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CAC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regularly</w:t>
      </w:r>
      <w:r w:rsidR="00245D96">
        <w:t xml:space="preserve"> </w:t>
      </w:r>
      <w:r w:rsidRPr="00777168">
        <w:t>monitored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meet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required</w:t>
      </w:r>
      <w:r w:rsidR="00245D96">
        <w:t xml:space="preserve"> </w:t>
      </w:r>
      <w:r w:rsidRPr="00777168">
        <w:t>standards.</w:t>
      </w:r>
      <w:r w:rsidR="00245D96">
        <w:t xml:space="preserve"> </w:t>
      </w:r>
      <w:r w:rsidRPr="00777168">
        <w:t>CAC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Reproductive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(SRH)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women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reproductive</w:t>
      </w:r>
      <w:r w:rsidR="00245D96">
        <w:t xml:space="preserve"> </w:t>
      </w:r>
      <w:r w:rsidRPr="00777168">
        <w:t>age,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available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request.</w:t>
      </w:r>
      <w:r w:rsidR="00245D96">
        <w:t xml:space="preserve"> </w:t>
      </w:r>
      <w:r w:rsidRPr="00777168">
        <w:t>Additionally,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revising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Reproductive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order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emerging</w:t>
      </w:r>
      <w:r w:rsidR="00245D96">
        <w:t xml:space="preserve"> </w:t>
      </w:r>
      <w:r w:rsidRPr="00777168">
        <w:t>issues,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emphasis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reproductive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choices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encamps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safe</w:t>
      </w:r>
      <w:r w:rsidR="00245D96">
        <w:t xml:space="preserve"> </w:t>
      </w:r>
      <w:r w:rsidRPr="00777168">
        <w:t>abortion.</w:t>
      </w:r>
    </w:p>
    <w:p w14:paraId="019AA2E8" w14:textId="77777777" w:rsidR="00BB75FE" w:rsidRDefault="00AB777E" w:rsidP="007E3476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21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888E774" w14:textId="07090F3F" w:rsidR="00AB777E" w:rsidRPr="00777168" w:rsidRDefault="00AB777E" w:rsidP="00AB777E">
      <w:pPr>
        <w:pStyle w:val="SingleTxtG"/>
      </w:pPr>
      <w:r w:rsidRPr="00777168">
        <w:t>124.</w:t>
      </w:r>
      <w:r w:rsidRPr="00777168">
        <w:tab/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comprehensive,</w:t>
      </w:r>
      <w:r w:rsidR="00245D96">
        <w:t xml:space="preserve"> </w:t>
      </w:r>
      <w:r w:rsidRPr="00777168">
        <w:t>age-appropriate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Reproductive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(SRHR),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curriculum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Compressive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Reproductive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adolescents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youth.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included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both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curriculum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examinable.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identified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teachers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work</w:t>
      </w:r>
      <w:r w:rsidR="00245D96">
        <w:t xml:space="preserve"> </w:t>
      </w:r>
      <w:r w:rsidRPr="00777168">
        <w:t>hand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hand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staff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SRH</w:t>
      </w:r>
      <w:r w:rsidR="00245D96">
        <w:t xml:space="preserve"> </w:t>
      </w:r>
      <w:r w:rsidRPr="00777168">
        <w:t>services.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existence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youth</w:t>
      </w:r>
      <w:r w:rsidR="00245D96">
        <w:t xml:space="preserve"> </w:t>
      </w:r>
      <w:r w:rsidRPr="00777168">
        <w:t>safe</w:t>
      </w:r>
      <w:r w:rsidR="00245D96">
        <w:t xml:space="preserve"> </w:t>
      </w:r>
      <w:r w:rsidRPr="00777168">
        <w:t>spaces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contraceptives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prevention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teenage</w:t>
      </w:r>
      <w:r w:rsidR="00245D96">
        <w:t xml:space="preserve"> </w:t>
      </w:r>
      <w:r w:rsidRPr="00777168">
        <w:t>pregnancies,</w:t>
      </w:r>
      <w:r w:rsidR="00245D96">
        <w:t xml:space="preserve"> </w:t>
      </w:r>
      <w:r w:rsidRPr="00777168">
        <w:t>condoms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prevent</w:t>
      </w:r>
      <w:r w:rsidR="00245D96">
        <w:t xml:space="preserve"> </w:t>
      </w:r>
      <w:r w:rsidRPr="00777168">
        <w:t>HIV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STIs</w:t>
      </w:r>
      <w:r w:rsidR="00245D96">
        <w:t xml:space="preserve"> </w:t>
      </w:r>
      <w:r w:rsidRPr="00777168">
        <w:t>infections,</w:t>
      </w:r>
      <w:r w:rsidR="00245D96">
        <w:t xml:space="preserve"> </w:t>
      </w:r>
      <w:r w:rsidRPr="00777168">
        <w:t>treatment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sexually</w:t>
      </w:r>
      <w:r w:rsidR="00245D96">
        <w:t xml:space="preserve"> </w:t>
      </w:r>
      <w:r w:rsidRPr="00777168">
        <w:t>transmitted</w:t>
      </w:r>
      <w:r w:rsidR="00245D96">
        <w:t xml:space="preserve"> </w:t>
      </w:r>
      <w:r w:rsidRPr="00777168">
        <w:t>infections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adolescents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youths.</w:t>
      </w:r>
    </w:p>
    <w:p w14:paraId="07240A96" w14:textId="3CCC496A" w:rsidR="00AB777E" w:rsidRPr="00777168" w:rsidRDefault="00AB777E" w:rsidP="00AB777E">
      <w:pPr>
        <w:pStyle w:val="SingleTxtG"/>
      </w:pPr>
      <w:r w:rsidRPr="00777168">
        <w:t>125.</w:t>
      </w:r>
      <w:r w:rsidRPr="00777168">
        <w:tab/>
        <w:t>Diverse</w:t>
      </w:r>
      <w:r w:rsidR="00245D96">
        <w:t xml:space="preserve"> </w:t>
      </w:r>
      <w:r w:rsidRPr="00777168">
        <w:t>interventions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employed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literacy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adolescents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others,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Information,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Communication</w:t>
      </w:r>
      <w:r w:rsidR="00245D96">
        <w:t xml:space="preserve"> </w:t>
      </w:r>
      <w:r w:rsidRPr="00777168">
        <w:t>(IEC)</w:t>
      </w:r>
      <w:r w:rsidR="00245D96">
        <w:t xml:space="preserve"> </w:t>
      </w:r>
      <w:r w:rsidRPr="00777168">
        <w:t>materials,</w:t>
      </w:r>
      <w:r w:rsidR="00245D96">
        <w:t xml:space="preserve"> </w:t>
      </w:r>
      <w:r w:rsidRPr="00777168">
        <w:t>interpersonal</w:t>
      </w:r>
      <w:r w:rsidR="00245D96">
        <w:t xml:space="preserve"> </w:t>
      </w:r>
      <w:r w:rsidRPr="00777168">
        <w:t>communication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peer</w:t>
      </w:r>
      <w:r w:rsidR="00245D96">
        <w:t xml:space="preserve"> </w:t>
      </w:r>
      <w:r w:rsidRPr="00777168">
        <w:t>educators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facility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during</w:t>
      </w:r>
      <w:r w:rsidR="00245D96">
        <w:t xml:space="preserve"> </w:t>
      </w:r>
      <w:r w:rsidRPr="00777168">
        <w:t>outreaches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communities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workers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adolescent</w:t>
      </w:r>
      <w:r w:rsidR="00245D96">
        <w:t xml:space="preserve"> </w:t>
      </w:r>
      <w:r w:rsidRPr="00777168">
        <w:t>health.</w:t>
      </w:r>
    </w:p>
    <w:p w14:paraId="4FB3C10E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20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30B178F" w14:textId="77777777" w:rsidR="00BB75FE" w:rsidRDefault="00AB777E" w:rsidP="00AB777E">
      <w:pPr>
        <w:pStyle w:val="SingleTxtG"/>
      </w:pPr>
      <w:r w:rsidRPr="00777168">
        <w:t>126.</w:t>
      </w:r>
      <w:r w:rsidRPr="00777168">
        <w:tab/>
        <w:t>In</w:t>
      </w:r>
      <w:r w:rsidR="00245D96">
        <w:t xml:space="preserve"> </w:t>
      </w:r>
      <w:r w:rsidRPr="00777168">
        <w:t>addressing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incidence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drug,</w:t>
      </w:r>
      <w:r w:rsidR="00245D96">
        <w:t xml:space="preserve"> </w:t>
      </w:r>
      <w:r w:rsidRPr="00777168">
        <w:t>alcohol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tobacco</w:t>
      </w:r>
      <w:r w:rsidR="00245D96">
        <w:t xml:space="preserve"> </w:t>
      </w:r>
      <w:r w:rsidRPr="00777168">
        <w:t>use,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drug,</w:t>
      </w:r>
      <w:r w:rsidR="00245D96">
        <w:t xml:space="preserve"> </w:t>
      </w:r>
      <w:r w:rsidRPr="00777168">
        <w:t>alcohol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tobacco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addressed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nationwide</w:t>
      </w:r>
      <w:r w:rsidR="00245D96">
        <w:t xml:space="preserve"> </w:t>
      </w:r>
      <w:r w:rsidRPr="00777168">
        <w:t>sensitization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dangers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alcohol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drug</w:t>
      </w:r>
      <w:r w:rsidR="00245D96">
        <w:t xml:space="preserve"> </w:t>
      </w:r>
      <w:r w:rsidRPr="00777168">
        <w:t>abuse.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formulating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robust</w:t>
      </w:r>
      <w:r w:rsidR="00245D96">
        <w:t xml:space="preserve"> </w:t>
      </w:r>
      <w:r w:rsidRPr="00777168">
        <w:t>Tobacco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Nicotine</w:t>
      </w:r>
      <w:r w:rsidR="00245D96">
        <w:t xml:space="preserve"> </w:t>
      </w:r>
      <w:r w:rsidRPr="00777168">
        <w:t>Products</w:t>
      </w:r>
      <w:r w:rsidR="00245D96">
        <w:t xml:space="preserve"> </w:t>
      </w:r>
      <w:r w:rsidRPr="00777168">
        <w:t>Control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once</w:t>
      </w:r>
      <w:r w:rsidR="00245D96">
        <w:t xml:space="preserve"> </w:t>
      </w:r>
      <w:r w:rsidRPr="00777168">
        <w:t>signed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expected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significant</w:t>
      </w:r>
      <w:r w:rsidR="00245D96">
        <w:t xml:space="preserve"> </w:t>
      </w:r>
      <w:r w:rsidRPr="00777168">
        <w:t>boost</w:t>
      </w:r>
      <w:r w:rsidR="00245D96">
        <w:t xml:space="preserve"> </w:t>
      </w:r>
      <w:r w:rsidRPr="00777168">
        <w:t>tobacco</w:t>
      </w:r>
      <w:r w:rsidR="00245D96">
        <w:t xml:space="preserve"> </w:t>
      </w:r>
      <w:r w:rsidRPr="00777168">
        <w:t>control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tobacco</w:t>
      </w:r>
      <w:r w:rsidR="00245D96">
        <w:t xml:space="preserve"> </w:t>
      </w:r>
      <w:r w:rsidRPr="00777168">
        <w:t>exposure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country,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Tobacco</w:t>
      </w:r>
      <w:r w:rsidR="00245D96">
        <w:t xml:space="preserve"> </w:t>
      </w:r>
      <w:r w:rsidRPr="00777168">
        <w:t>Control</w:t>
      </w:r>
      <w:r w:rsidR="00245D96">
        <w:t xml:space="preserve"> </w:t>
      </w:r>
      <w:r w:rsidRPr="00777168">
        <w:t>Strategic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2021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2026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still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draft</w:t>
      </w:r>
      <w:r w:rsidR="00245D96">
        <w:t xml:space="preserve"> </w:t>
      </w:r>
      <w:r w:rsidRPr="00777168">
        <w:t>form.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implements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Family/Parenting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equip</w:t>
      </w:r>
      <w:r w:rsidR="00245D96">
        <w:t xml:space="preserve"> </w:t>
      </w:r>
      <w:r w:rsidRPr="00777168">
        <w:t>parents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guardians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better</w:t>
      </w:r>
      <w:r w:rsidR="00245D96">
        <w:t xml:space="preserve"> </w:t>
      </w:r>
      <w:r w:rsidRPr="00777168">
        <w:t>parenting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communication</w:t>
      </w:r>
      <w:r w:rsidR="00245D96">
        <w:t xml:space="preserve"> </w:t>
      </w:r>
      <w:r w:rsidRPr="00777168">
        <w:t>skills,</w:t>
      </w:r>
      <w:r w:rsidR="00245D96">
        <w:t xml:space="preserve"> </w:t>
      </w:r>
      <w:r w:rsidRPr="00777168">
        <w:t>conflict</w:t>
      </w:r>
      <w:r w:rsidR="00245D96">
        <w:t xml:space="preserve"> </w:t>
      </w:r>
      <w:r w:rsidRPr="00777168">
        <w:t>resolution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well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drug</w:t>
      </w:r>
      <w:r w:rsidR="00245D96">
        <w:t xml:space="preserve"> </w:t>
      </w:r>
      <w:r w:rsidRPr="00777168">
        <w:t>abuse</w:t>
      </w:r>
      <w:r w:rsidR="00245D96">
        <w:t xml:space="preserve"> </w:t>
      </w:r>
      <w:r w:rsidRPr="00777168">
        <w:t>prevention</w:t>
      </w:r>
      <w:r w:rsidR="00245D96">
        <w:t xml:space="preserve"> </w:t>
      </w:r>
      <w:r w:rsidRPr="00777168">
        <w:t>strategies.</w:t>
      </w:r>
    </w:p>
    <w:p w14:paraId="3B3C59A8" w14:textId="3E022325" w:rsidR="00AB777E" w:rsidRPr="00777168" w:rsidRDefault="00AB777E" w:rsidP="00AB777E">
      <w:pPr>
        <w:pStyle w:val="SingleTxtG"/>
      </w:pPr>
      <w:r w:rsidRPr="00777168">
        <w:t>127.</w:t>
      </w:r>
      <w:r w:rsidRPr="00777168">
        <w:tab/>
        <w:t>The</w:t>
      </w:r>
      <w:r w:rsidR="00245D96">
        <w:t xml:space="preserve"> </w:t>
      </w:r>
      <w:r w:rsidRPr="00777168">
        <w:t>Liquor</w:t>
      </w:r>
      <w:r w:rsidR="00245D96">
        <w:t xml:space="preserve"> </w:t>
      </w:r>
      <w:r w:rsidRPr="00777168">
        <w:t>Licensing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20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2011</w:t>
      </w:r>
      <w:r w:rsidR="00245D96">
        <w:t xml:space="preserve"> </w:t>
      </w:r>
      <w:r w:rsidRPr="00777168">
        <w:t>regulates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manufacture,</w:t>
      </w:r>
      <w:r w:rsidR="00245D96">
        <w:t xml:space="preserve"> </w:t>
      </w:r>
      <w:r w:rsidRPr="00777168">
        <w:t>possession,</w:t>
      </w:r>
      <w:r w:rsidR="00245D96">
        <w:t xml:space="preserve"> </w:t>
      </w:r>
      <w:r w:rsidRPr="00777168">
        <w:t>sale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supply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intoxicating</w:t>
      </w:r>
      <w:r w:rsidR="00245D96">
        <w:t xml:space="preserve"> </w:t>
      </w:r>
      <w:r w:rsidRPr="00777168">
        <w:t>liquor.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prohibits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sale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liquor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employment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bars.</w:t>
      </w:r>
      <w:r w:rsidR="00245D96">
        <w:t xml:space="preserve"> </w:t>
      </w:r>
      <w:r w:rsidRPr="00777168">
        <w:t>Business</w:t>
      </w:r>
      <w:r w:rsidR="00245D96">
        <w:t xml:space="preserve"> </w:t>
      </w:r>
      <w:r w:rsidRPr="00777168">
        <w:t>houses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allowed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sell</w:t>
      </w:r>
      <w:r w:rsidR="00245D96">
        <w:t xml:space="preserve"> </w:t>
      </w:r>
      <w:r w:rsidRPr="00777168">
        <w:t>alcohol,</w:t>
      </w:r>
      <w:r w:rsidR="00245D96">
        <w:t xml:space="preserve"> </w:t>
      </w:r>
      <w:r w:rsidRPr="00777168">
        <w:t>drugs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tobacco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those</w:t>
      </w:r>
      <w:r w:rsidR="00245D96">
        <w:t xml:space="preserve"> </w:t>
      </w:r>
      <w:r w:rsidRPr="00777168">
        <w:t>below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18.</w:t>
      </w:r>
      <w:r w:rsidR="00245D96">
        <w:t xml:space="preserve"> </w:t>
      </w:r>
      <w:r w:rsidRPr="00777168">
        <w:t>Tobacco</w:t>
      </w:r>
      <w:r w:rsidR="00245D96">
        <w:t xml:space="preserve"> </w:t>
      </w:r>
      <w:r w:rsidRPr="00777168">
        <w:t>producing</w:t>
      </w:r>
      <w:r w:rsidR="00245D96">
        <w:t xml:space="preserve"> </w:t>
      </w:r>
      <w:r w:rsidRPr="00777168">
        <w:t>companies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required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warn</w:t>
      </w:r>
      <w:r w:rsidR="00245D96">
        <w:t xml:space="preserve"> </w:t>
      </w:r>
      <w:r w:rsidRPr="00777168">
        <w:t>consumers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danger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consuming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products.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declaration</w:t>
      </w:r>
      <w:r w:rsidR="00245D96">
        <w:t xml:space="preserve"> </w:t>
      </w:r>
      <w:r w:rsidRPr="00777168">
        <w:t>that</w:t>
      </w:r>
      <w:r w:rsidR="00245D96">
        <w:rPr>
          <w:bCs/>
        </w:rPr>
        <w:t xml:space="preserve"> </w:t>
      </w:r>
      <w:r w:rsidRPr="00777168">
        <w:rPr>
          <w:bCs/>
        </w:rPr>
        <w:t>schools</w:t>
      </w:r>
      <w:r w:rsidR="00245D96">
        <w:rPr>
          <w:bCs/>
        </w:rPr>
        <w:t xml:space="preserve"> </w:t>
      </w:r>
      <w:r w:rsidRPr="00777168">
        <w:rPr>
          <w:bCs/>
        </w:rPr>
        <w:t>are</w:t>
      </w:r>
      <w:r w:rsidR="00245D96">
        <w:rPr>
          <w:bCs/>
        </w:rPr>
        <w:t xml:space="preserve"> </w:t>
      </w:r>
      <w:r w:rsidRPr="00777168">
        <w:rPr>
          <w:bCs/>
        </w:rPr>
        <w:t>tobacco,</w:t>
      </w:r>
      <w:r w:rsidR="00245D96">
        <w:rPr>
          <w:bCs/>
        </w:rPr>
        <w:t xml:space="preserve"> </w:t>
      </w:r>
      <w:r w:rsidRPr="00777168">
        <w:rPr>
          <w:bCs/>
        </w:rPr>
        <w:t>alcohol</w:t>
      </w:r>
      <w:r w:rsidR="00245D96">
        <w:rPr>
          <w:bCs/>
        </w:rPr>
        <w:t xml:space="preserve"> </w:t>
      </w:r>
      <w:r w:rsidRPr="00777168">
        <w:rPr>
          <w:bCs/>
        </w:rPr>
        <w:t>and</w:t>
      </w:r>
      <w:r w:rsidR="00245D96">
        <w:rPr>
          <w:bCs/>
        </w:rPr>
        <w:t xml:space="preserve"> </w:t>
      </w:r>
      <w:r w:rsidRPr="00777168">
        <w:rPr>
          <w:bCs/>
        </w:rPr>
        <w:t>substance</w:t>
      </w:r>
      <w:r w:rsidR="00245D96">
        <w:rPr>
          <w:bCs/>
        </w:rPr>
        <w:t xml:space="preserve"> </w:t>
      </w:r>
      <w:r w:rsidRPr="00777168">
        <w:rPr>
          <w:bCs/>
        </w:rPr>
        <w:t>free</w:t>
      </w:r>
      <w:r w:rsidR="00245D96">
        <w:rPr>
          <w:bCs/>
        </w:rPr>
        <w:t xml:space="preserve"> </w:t>
      </w:r>
      <w:r w:rsidRPr="00777168">
        <w:rPr>
          <w:bCs/>
        </w:rPr>
        <w:t>zones.</w:t>
      </w:r>
    </w:p>
    <w:p w14:paraId="3BD2DA5E" w14:textId="77777777" w:rsidR="00BB75FE" w:rsidRDefault="00AB777E" w:rsidP="007E3476">
      <w:pPr>
        <w:pStyle w:val="H1G"/>
      </w:pPr>
      <w:bookmarkStart w:id="33" w:name="_Toc63937986"/>
      <w:r w:rsidRPr="00777168">
        <w:tab/>
      </w:r>
      <w:r w:rsidRPr="00777168">
        <w:tab/>
        <w:t>Environmental</w:t>
      </w:r>
      <w:r w:rsidR="00245D96">
        <w:t xml:space="preserve"> </w:t>
      </w:r>
      <w:r w:rsidRPr="00777168">
        <w:t>health</w:t>
      </w:r>
      <w:bookmarkEnd w:id="33"/>
    </w:p>
    <w:p w14:paraId="3E78C720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22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CD0D8EA" w14:textId="77777777" w:rsidR="00BB75FE" w:rsidRDefault="00AB777E" w:rsidP="00AB777E">
      <w:pPr>
        <w:pStyle w:val="SingleTxtG"/>
      </w:pPr>
      <w:r w:rsidRPr="00777168">
        <w:t>128.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World</w:t>
      </w:r>
      <w:r w:rsidR="00245D96">
        <w:t xml:space="preserve"> </w:t>
      </w:r>
      <w:r w:rsidRPr="00777168">
        <w:t>Bank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co-financing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ZMERIP,</w:t>
      </w:r>
      <w:r w:rsidR="00245D96">
        <w:t xml:space="preserve"> </w:t>
      </w:r>
      <w:r w:rsidRPr="00777168">
        <w:t>focusing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reducing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risks</w:t>
      </w:r>
      <w:r w:rsidR="00245D96">
        <w:t xml:space="preserve"> </w:t>
      </w:r>
      <w:r w:rsidRPr="00777168">
        <w:t>associated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toxic</w:t>
      </w:r>
      <w:r w:rsidR="00245D96">
        <w:t xml:space="preserve"> </w:t>
      </w:r>
      <w:r w:rsidRPr="00777168">
        <w:t>exposure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affected</w:t>
      </w:r>
      <w:r w:rsidR="00245D96">
        <w:t xml:space="preserve"> </w:t>
      </w:r>
      <w:r w:rsidRPr="00777168">
        <w:t>population.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administration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Kabwe</w:t>
      </w:r>
      <w:r w:rsidR="00245D96">
        <w:t xml:space="preserve"> </w:t>
      </w:r>
      <w:r w:rsidRPr="00777168">
        <w:t>Municipal</w:t>
      </w:r>
      <w:r w:rsidR="00245D96">
        <w:t xml:space="preserve"> </w:t>
      </w:r>
      <w:r w:rsidRPr="00777168">
        <w:t>Council</w:t>
      </w:r>
      <w:r w:rsidR="00245D96">
        <w:t xml:space="preserve"> </w:t>
      </w:r>
      <w:r w:rsidRPr="00777168">
        <w:t>using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decentralised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focal</w:t>
      </w:r>
      <w:r w:rsidR="00245D96">
        <w:t xml:space="preserve"> </w:t>
      </w:r>
      <w:r w:rsidRPr="00777168">
        <w:t>point</w:t>
      </w:r>
      <w:r w:rsidR="00245D96">
        <w:t xml:space="preserve"> </w:t>
      </w:r>
      <w:r w:rsidRPr="00777168">
        <w:t>persons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designated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oversee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Project.</w:t>
      </w:r>
    </w:p>
    <w:p w14:paraId="2839D324" w14:textId="3A7BDCC2" w:rsidR="00AB777E" w:rsidRPr="00777168" w:rsidRDefault="00AB777E" w:rsidP="00AB777E">
      <w:pPr>
        <w:pStyle w:val="SingleTxtG"/>
      </w:pPr>
      <w:r w:rsidRPr="00777168">
        <w:t>129.</w:t>
      </w:r>
      <w:r w:rsidRPr="00777168">
        <w:tab/>
        <w:t>In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clean-up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contamination,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Mine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soil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levels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above</w:t>
      </w:r>
      <w:r w:rsidR="00245D96">
        <w:t xml:space="preserve"> </w:t>
      </w:r>
      <w:r w:rsidRPr="00777168">
        <w:t>1500</w:t>
      </w:r>
      <w:r w:rsidR="00245D96">
        <w:t xml:space="preserve"> </w:t>
      </w:r>
      <w:r w:rsidRPr="00777168">
        <w:t>ppm,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soil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remediated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wall</w:t>
      </w:r>
      <w:r w:rsidR="00245D96">
        <w:t xml:space="preserve"> </w:t>
      </w:r>
      <w:r w:rsidRPr="00777168">
        <w:t>fence</w:t>
      </w:r>
      <w:r w:rsidR="00245D96">
        <w:t xml:space="preserve"> </w:t>
      </w:r>
      <w:r w:rsidRPr="00777168">
        <w:t>constructed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reduce</w:t>
      </w:r>
      <w:r w:rsidR="00245D96">
        <w:t xml:space="preserve"> </w:t>
      </w:r>
      <w:r w:rsidRPr="00777168">
        <w:t>bio-availability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school.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engineering</w:t>
      </w:r>
      <w:r w:rsidR="00245D96">
        <w:t xml:space="preserve"> </w:t>
      </w:r>
      <w:r w:rsidRPr="00777168">
        <w:t>designs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studies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done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infrastructure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voluntary</w:t>
      </w:r>
      <w:r w:rsidR="00245D96">
        <w:t xml:space="preserve"> </w:t>
      </w:r>
      <w:r w:rsidRPr="00777168">
        <w:t>on-site</w:t>
      </w:r>
      <w:r w:rsidR="00245D96">
        <w:t xml:space="preserve"> </w:t>
      </w:r>
      <w:r w:rsidRPr="00777168">
        <w:t>remediation,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sets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stage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works</w:t>
      </w:r>
      <w:r w:rsidR="00245D96">
        <w:t xml:space="preserve"> </w:t>
      </w:r>
      <w:r w:rsidRPr="00777168">
        <w:t>commencing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2021.</w:t>
      </w:r>
    </w:p>
    <w:p w14:paraId="4D65DAE7" w14:textId="3999B946" w:rsidR="00AB777E" w:rsidRPr="00777168" w:rsidRDefault="00AB777E" w:rsidP="00AB777E">
      <w:pPr>
        <w:pStyle w:val="SingleTxtG"/>
      </w:pPr>
      <w:r w:rsidRPr="00777168">
        <w:t>130.</w:t>
      </w:r>
      <w:r w:rsidRPr="00777168">
        <w:tab/>
        <w:t>The</w:t>
      </w:r>
      <w:r w:rsidR="00245D96">
        <w:t xml:space="preserve"> </w:t>
      </w:r>
      <w:r w:rsidRPr="00777168">
        <w:t>works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remediation</w:t>
      </w:r>
      <w:r w:rsidR="00245D96">
        <w:t xml:space="preserve"> </w:t>
      </w:r>
      <w:r w:rsidRPr="00777168">
        <w:t>campaign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help</w:t>
      </w:r>
      <w:r w:rsidR="00245D96">
        <w:t xml:space="preserve"> </w:t>
      </w:r>
      <w:r w:rsidRPr="00777168">
        <w:t>reduce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levels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Kabwe</w:t>
      </w:r>
      <w:r w:rsidR="00245D96">
        <w:t xml:space="preserve"> </w:t>
      </w:r>
      <w:r w:rsidRPr="00777168">
        <w:t>overtime.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order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address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consequences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contamination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Kabwe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health,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World</w:t>
      </w:r>
      <w:r w:rsidR="00245D96">
        <w:t xml:space="preserve"> </w:t>
      </w:r>
      <w:r w:rsidRPr="00777168">
        <w:t>Bank</w:t>
      </w:r>
      <w:r w:rsidR="00245D96">
        <w:t xml:space="preserve"> </w:t>
      </w:r>
      <w:r w:rsidRPr="00777168">
        <w:t>Funded</w:t>
      </w:r>
      <w:r w:rsidR="00245D96">
        <w:t xml:space="preserve"> </w:t>
      </w:r>
      <w:r w:rsidRPr="00777168">
        <w:t>ZMERIP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had</w:t>
      </w:r>
      <w:r w:rsidR="00245D96">
        <w:t xml:space="preserve"> </w:t>
      </w:r>
      <w:r w:rsidRPr="00777168">
        <w:t>commenced</w:t>
      </w:r>
      <w:r w:rsidR="00245D96">
        <w:t xml:space="preserve"> </w:t>
      </w:r>
      <w:r w:rsidRPr="00777168">
        <w:t>Blood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testing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treatment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below</w:t>
      </w:r>
      <w:r w:rsidR="00245D96">
        <w:t xml:space="preserve"> </w:t>
      </w:r>
      <w:r w:rsidRPr="00777168">
        <w:t>14</w:t>
      </w:r>
      <w:r w:rsidR="00245D96">
        <w:t xml:space="preserve"> </w:t>
      </w:r>
      <w:r w:rsidRPr="00777168">
        <w:t>years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April</w:t>
      </w:r>
      <w:r w:rsidR="00245D96">
        <w:t xml:space="preserve"> </w:t>
      </w:r>
      <w:r w:rsidRPr="00777168">
        <w:t>2020,</w:t>
      </w:r>
      <w:r w:rsidR="00245D96">
        <w:t xml:space="preserve"> </w:t>
      </w:r>
      <w:r w:rsidRPr="00777168">
        <w:t>so</w:t>
      </w:r>
      <w:r w:rsidR="00245D96">
        <w:t xml:space="preserve"> </w:t>
      </w:r>
      <w:r w:rsidRPr="00777168">
        <w:t>far</w:t>
      </w:r>
      <w:r w:rsidR="00245D96">
        <w:t xml:space="preserve"> </w:t>
      </w:r>
      <w:r w:rsidRPr="00777168">
        <w:t>over</w:t>
      </w:r>
      <w:r w:rsidR="00245D96">
        <w:t xml:space="preserve"> </w:t>
      </w:r>
      <w:r w:rsidRPr="00777168">
        <w:t>7,</w:t>
      </w:r>
      <w:r w:rsidR="00245D96">
        <w:t xml:space="preserve"> </w:t>
      </w:r>
      <w:r w:rsidRPr="00777168">
        <w:t>900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tested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nearly</w:t>
      </w:r>
      <w:r w:rsidR="00245D96">
        <w:t xml:space="preserve"> </w:t>
      </w:r>
      <w:r w:rsidRPr="00777168">
        <w:t>1000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Che</w:t>
      </w:r>
      <w:r w:rsidR="00245D96">
        <w:t xml:space="preserve"> </w:t>
      </w:r>
      <w:r w:rsidRPr="00777168">
        <w:t>Lation</w:t>
      </w:r>
      <w:r w:rsidR="00245D96">
        <w:t xml:space="preserve"> </w:t>
      </w:r>
      <w:r w:rsidRPr="00777168">
        <w:t>therapy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administered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local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facilities.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procured</w:t>
      </w:r>
      <w:r w:rsidR="00245D96">
        <w:t xml:space="preserve"> </w:t>
      </w:r>
      <w:r w:rsidRPr="00777168">
        <w:t>drugs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treatment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affected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Kabwe,</w:t>
      </w:r>
      <w:r w:rsidR="00245D96">
        <w:t xml:space="preserve"> </w:t>
      </w:r>
      <w:r w:rsidRPr="00777168">
        <w:t>four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Analysers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local</w:t>
      </w:r>
      <w:r w:rsidR="00245D96">
        <w:t xml:space="preserve"> </w:t>
      </w:r>
      <w:r w:rsidRPr="00777168">
        <w:t>clinics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test</w:t>
      </w:r>
      <w:r w:rsidR="00245D96">
        <w:t xml:space="preserve"> </w:t>
      </w:r>
      <w:r w:rsidRPr="00777168">
        <w:lastRenderedPageBreak/>
        <w:t>kits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treatment</w:t>
      </w:r>
      <w:r w:rsidR="00245D96">
        <w:t xml:space="preserve"> </w:t>
      </w:r>
      <w:r w:rsidRPr="00777168">
        <w:t>campaign,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food</w:t>
      </w:r>
      <w:r w:rsidR="00245D96">
        <w:t xml:space="preserve"> </w:t>
      </w:r>
      <w:r w:rsidRPr="00777168">
        <w:t>supplements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suppress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levels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children.</w:t>
      </w:r>
    </w:p>
    <w:p w14:paraId="31248099" w14:textId="77777777" w:rsidR="00BB75FE" w:rsidRDefault="00AB777E" w:rsidP="00AB777E">
      <w:pPr>
        <w:pStyle w:val="SingleTxtG"/>
      </w:pPr>
      <w:r w:rsidRPr="00777168">
        <w:t>131.</w:t>
      </w:r>
      <w:r w:rsidRPr="00777168">
        <w:tab/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installation</w:t>
      </w:r>
      <w:r w:rsidR="00245D96">
        <w:t xml:space="preserve"> </w:t>
      </w:r>
      <w:r w:rsidRPr="00777168">
        <w:t>Equipment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lead</w:t>
      </w:r>
      <w:r w:rsidR="00245D96">
        <w:t xml:space="preserve"> </w:t>
      </w:r>
      <w:r w:rsidRPr="00777168">
        <w:t>monitoring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Veterinary</w:t>
      </w:r>
      <w:r w:rsidR="00245D96">
        <w:t xml:space="preserve"> </w:t>
      </w:r>
      <w:r w:rsidRPr="00777168">
        <w:t>Medicine,</w:t>
      </w:r>
      <w:r w:rsidR="00245D96">
        <w:t xml:space="preserve"> </w:t>
      </w:r>
      <w:r w:rsidRPr="00777168">
        <w:t>UNZA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commissioned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14</w:t>
      </w:r>
      <w:r w:rsidR="00245D96">
        <w:t xml:space="preserve"> </w:t>
      </w:r>
      <w:r w:rsidRPr="00777168">
        <w:t>August</w:t>
      </w:r>
      <w:r w:rsidR="00245D96">
        <w:t xml:space="preserve"> </w:t>
      </w:r>
      <w:r w:rsidRPr="00777168">
        <w:t>2019.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Remediation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conducted</w:t>
      </w:r>
      <w:r w:rsidR="00245D96">
        <w:t xml:space="preserve"> </w:t>
      </w:r>
      <w:r w:rsidRPr="00777168">
        <w:t>alongside</w:t>
      </w:r>
      <w:r w:rsidR="00245D96">
        <w:t xml:space="preserve"> </w:t>
      </w:r>
      <w:r w:rsidRPr="00777168">
        <w:t>treatment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avoid</w:t>
      </w:r>
      <w:r w:rsidR="00245D96">
        <w:t xml:space="preserve"> </w:t>
      </w:r>
      <w:r w:rsidRPr="00777168">
        <w:t>recontamination.</w:t>
      </w:r>
    </w:p>
    <w:p w14:paraId="29F755C0" w14:textId="77777777" w:rsidR="00BB75FE" w:rsidRDefault="00AB777E" w:rsidP="007E3476">
      <w:pPr>
        <w:pStyle w:val="H1G"/>
      </w:pPr>
      <w:bookmarkStart w:id="34" w:name="_Toc63937987"/>
      <w:r w:rsidRPr="00777168">
        <w:tab/>
      </w:r>
      <w:r w:rsidRPr="00777168">
        <w:tab/>
        <w:t>Standard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living</w:t>
      </w:r>
      <w:bookmarkEnd w:id="34"/>
    </w:p>
    <w:p w14:paraId="1C53AF1C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23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D5E79BE" w14:textId="77777777" w:rsidR="00BB75FE" w:rsidRDefault="00AB777E" w:rsidP="00AB777E">
      <w:pPr>
        <w:pStyle w:val="SingleTxtG"/>
      </w:pPr>
      <w:r w:rsidRPr="00777168">
        <w:t>132.</w:t>
      </w:r>
      <w:r w:rsidRPr="00777168">
        <w:tab/>
        <w:t>In</w:t>
      </w:r>
      <w:r w:rsidR="00245D96">
        <w:t xml:space="preserve"> </w:t>
      </w:r>
      <w:r w:rsidRPr="00777168">
        <w:t>efforts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decrease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poverty,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launched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(NSPP)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2015,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anchored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Insurance,</w:t>
      </w:r>
      <w:r w:rsidR="00245D96">
        <w:t xml:space="preserve"> </w:t>
      </w:r>
      <w:r w:rsidRPr="00777168">
        <w:t>Protection,</w:t>
      </w:r>
      <w:r w:rsidR="00245D96">
        <w:t xml:space="preserve"> </w:t>
      </w:r>
      <w:r w:rsidRPr="00777168">
        <w:t>Empowerment/Livelihood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Assistance.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seen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coverage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Cash</w:t>
      </w:r>
      <w:r w:rsidR="00245D96">
        <w:t xml:space="preserve"> </w:t>
      </w:r>
      <w:r w:rsidRPr="00777168">
        <w:t>Transfer</w:t>
      </w:r>
      <w:r w:rsidR="00245D96">
        <w:t xml:space="preserve"> </w:t>
      </w:r>
      <w:r w:rsidRPr="00777168">
        <w:t>scheme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average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K1,</w:t>
      </w:r>
      <w:r w:rsidR="00245D96">
        <w:t xml:space="preserve"> </w:t>
      </w:r>
      <w:r w:rsidRPr="00777168">
        <w:t>377.00</w:t>
      </w:r>
      <w:r w:rsidR="00245D96">
        <w:t xml:space="preserve"> </w:t>
      </w:r>
      <w:r w:rsidRPr="00777168">
        <w:t>($51)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K2,</w:t>
      </w:r>
      <w:r w:rsidR="00245D96">
        <w:t xml:space="preserve"> </w:t>
      </w:r>
      <w:r w:rsidRPr="00777168">
        <w:t>142.00</w:t>
      </w:r>
      <w:r w:rsidR="00245D96">
        <w:t xml:space="preserve"> </w:t>
      </w:r>
      <w:r w:rsidRPr="00777168">
        <w:t>($102)</w:t>
      </w:r>
      <w:r w:rsidR="00245D96">
        <w:t xml:space="preserve"> </w:t>
      </w:r>
      <w:r w:rsidRPr="00777168">
        <w:t>(PWD</w:t>
      </w:r>
      <w:r w:rsidR="00245D96">
        <w:t xml:space="preserve"> </w:t>
      </w:r>
      <w:r w:rsidRPr="00777168">
        <w:t>households)</w:t>
      </w:r>
      <w:r w:rsidR="00245D96">
        <w:t xml:space="preserve"> </w:t>
      </w:r>
      <w:r w:rsidRPr="00777168">
        <w:t>annually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632,327</w:t>
      </w:r>
      <w:r w:rsidR="00245D96">
        <w:t xml:space="preserve"> </w:t>
      </w:r>
      <w:r w:rsidRPr="00777168">
        <w:t>beneficiary</w:t>
      </w:r>
      <w:r w:rsidR="00245D96">
        <w:t xml:space="preserve"> </w:t>
      </w:r>
      <w:r w:rsidRPr="00777168">
        <w:t>households.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beneficiaries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female-headed</w:t>
      </w:r>
      <w:r w:rsidR="00245D96">
        <w:t xml:space="preserve"> </w:t>
      </w:r>
      <w:r w:rsidRPr="00777168">
        <w:t>households</w:t>
      </w:r>
      <w:r w:rsidR="00245D96">
        <w:t xml:space="preserve"> </w:t>
      </w:r>
      <w:r w:rsidRPr="00777168">
        <w:t>keeping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least</w:t>
      </w:r>
      <w:r w:rsidR="00245D96">
        <w:t xml:space="preserve"> </w:t>
      </w:r>
      <w:r w:rsidRPr="00777168">
        <w:t>three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child-headed</w:t>
      </w:r>
      <w:r w:rsidR="00245D96">
        <w:t xml:space="preserve"> </w:t>
      </w:r>
      <w:r w:rsidRPr="00777168">
        <w:t>households.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expanded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Cash</w:t>
      </w:r>
      <w:r w:rsidR="00245D96">
        <w:t xml:space="preserve"> </w:t>
      </w:r>
      <w:r w:rsidRPr="00777168">
        <w:t>Transfers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households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extreme</w:t>
      </w:r>
      <w:r w:rsidR="00245D96">
        <w:t xml:space="preserve"> </w:t>
      </w:r>
      <w:r w:rsidRPr="00777168">
        <w:t>poverty,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2014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only</w:t>
      </w:r>
      <w:r w:rsidR="00245D96">
        <w:t xml:space="preserve"> </w:t>
      </w:r>
      <w:r w:rsidRPr="00777168">
        <w:t>covered</w:t>
      </w:r>
      <w:r w:rsidR="00245D96">
        <w:t xml:space="preserve"> </w:t>
      </w:r>
      <w:r w:rsidRPr="00777168">
        <w:t>38</w:t>
      </w:r>
      <w:r w:rsidR="00245D96">
        <w:t xml:space="preserve"> </w:t>
      </w:r>
      <w:r w:rsidRPr="00777168">
        <w:t>districts,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2019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expanded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116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country.</w:t>
      </w:r>
    </w:p>
    <w:p w14:paraId="378BF851" w14:textId="51719498" w:rsidR="00AB777E" w:rsidRPr="00777168" w:rsidRDefault="00AB777E" w:rsidP="00AB777E">
      <w:pPr>
        <w:pStyle w:val="SingleTxtG"/>
      </w:pPr>
      <w:r w:rsidRPr="00777168">
        <w:t>133.</w:t>
      </w:r>
      <w:r w:rsidRPr="00777168">
        <w:tab/>
        <w:t>Households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covered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SCT</w:t>
      </w:r>
      <w:r w:rsidR="00245D96">
        <w:t xml:space="preserve"> </w:t>
      </w:r>
      <w:r w:rsidRPr="00777168">
        <w:t>programme,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supported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farmers,</w:t>
      </w:r>
      <w:r w:rsidR="00245D96">
        <w:t xml:space="preserve"> </w:t>
      </w:r>
      <w:r w:rsidRPr="00777168">
        <w:t>women,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result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integrated</w:t>
      </w:r>
      <w:r w:rsidR="00245D96">
        <w:t xml:space="preserve"> </w:t>
      </w:r>
      <w:r w:rsidRPr="00777168">
        <w:t>nature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response,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reduction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multi-dimensional</w:t>
      </w:r>
      <w:r w:rsidR="00245D96">
        <w:t xml:space="preserve"> </w:t>
      </w:r>
      <w:r w:rsidRPr="00777168">
        <w:t>poverty</w:t>
      </w:r>
      <w:r w:rsidR="00245D96">
        <w:t xml:space="preserve"> </w:t>
      </w:r>
      <w:r w:rsidRPr="00777168">
        <w:t>index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50%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2016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44%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2020,</w:t>
      </w:r>
      <w:r w:rsidR="00245D96">
        <w:t xml:space="preserve"> </w:t>
      </w:r>
      <w:r w:rsidRPr="00777168">
        <w:t>comparative</w:t>
      </w:r>
      <w:r w:rsidR="00245D96">
        <w:t xml:space="preserve"> </w:t>
      </w:r>
      <w:r w:rsidRPr="00777168">
        <w:t>statistics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rural/urban</w:t>
      </w:r>
      <w:r w:rsidR="00245D96">
        <w:t xml:space="preserve"> </w:t>
      </w:r>
      <w:r w:rsidRPr="00777168">
        <w:t>shows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decline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69%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2016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59%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2020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25%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18%</w:t>
      </w:r>
      <w:r w:rsidR="00245D96">
        <w:t xml:space="preserve"> </w:t>
      </w:r>
      <w:r w:rsidRPr="00777168">
        <w:t>respectively.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intention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continue</w:t>
      </w:r>
      <w:r w:rsidR="00245D96">
        <w:t xml:space="preserve"> </w:t>
      </w:r>
      <w:r w:rsidRPr="00777168">
        <w:t>increasing</w:t>
      </w:r>
      <w:r w:rsidR="00245D96">
        <w:t xml:space="preserve"> </w:t>
      </w:r>
      <w:r w:rsidRPr="00777168">
        <w:t>coverage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respective</w:t>
      </w:r>
      <w:r w:rsidR="00245D96">
        <w:t xml:space="preserve"> </w:t>
      </w:r>
      <w:r w:rsidRPr="00777168">
        <w:t>amounts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maximum</w:t>
      </w:r>
      <w:r w:rsidR="00245D96">
        <w:t xml:space="preserve"> </w:t>
      </w:r>
      <w:r w:rsidRPr="00777168">
        <w:t>benefits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subsequently</w:t>
      </w:r>
      <w:r w:rsidR="00245D96">
        <w:t xml:space="preserve"> </w:t>
      </w:r>
      <w:r w:rsidRPr="00777168">
        <w:t>reduce</w:t>
      </w:r>
      <w:r w:rsidR="00245D96">
        <w:t xml:space="preserve"> </w:t>
      </w:r>
      <w:r w:rsidRPr="00777168">
        <w:t>extreme</w:t>
      </w:r>
      <w:r w:rsidR="00245D96">
        <w:t xml:space="preserve"> </w:t>
      </w:r>
      <w:r w:rsidRPr="00777168">
        <w:t>poverty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intergenerational</w:t>
      </w:r>
      <w:r w:rsidR="00245D96">
        <w:t xml:space="preserve"> </w:t>
      </w:r>
      <w:r w:rsidRPr="00777168">
        <w:t>transfer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poverty.</w:t>
      </w:r>
    </w:p>
    <w:p w14:paraId="1AA9227A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23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3BF42FD" w14:textId="7C711E6C" w:rsidR="00AB777E" w:rsidRPr="00777168" w:rsidRDefault="00AB777E" w:rsidP="00AB777E">
      <w:pPr>
        <w:pStyle w:val="SingleTxtG"/>
      </w:pPr>
      <w:r w:rsidRPr="00777168">
        <w:t>134.</w:t>
      </w:r>
      <w:r w:rsidRPr="00777168">
        <w:tab/>
        <w:t>On</w:t>
      </w:r>
      <w:r w:rsidR="00245D96">
        <w:t xml:space="preserve"> </w:t>
      </w:r>
      <w:r w:rsidRPr="00777168">
        <w:t>adequate</w:t>
      </w:r>
      <w:r w:rsidR="00245D96">
        <w:t xml:space="preserve"> </w:t>
      </w:r>
      <w:r w:rsidRPr="00777168">
        <w:t>expenditure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ensured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resources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prioritized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critical</w:t>
      </w:r>
      <w:r w:rsidR="00245D96">
        <w:t xml:space="preserve"> </w:t>
      </w:r>
      <w:r w:rsidRPr="00777168">
        <w:t>sectors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education,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funds</w:t>
      </w:r>
      <w:r w:rsidR="00245D96">
        <w:t xml:space="preserve"> </w:t>
      </w:r>
      <w:r w:rsidRPr="00777168">
        <w:t>meant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general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particular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rein</w:t>
      </w:r>
      <w:r w:rsidR="00245D96">
        <w:t xml:space="preserve"> </w:t>
      </w:r>
      <w:r w:rsidRPr="00777168">
        <w:t>fenced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funds</w:t>
      </w:r>
      <w:r w:rsidR="00245D96">
        <w:t xml:space="preserve"> </w:t>
      </w:r>
      <w:r w:rsidRPr="00777168">
        <w:t>benefiting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interrupted,</w:t>
      </w:r>
      <w:r w:rsidR="00245D96">
        <w:t xml:space="preserve"> </w:t>
      </w:r>
      <w:r w:rsidRPr="00777168">
        <w:t>despite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economic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challenges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country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experiencing,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includes</w:t>
      </w:r>
      <w:r w:rsidR="00245D96">
        <w:t xml:space="preserve"> </w:t>
      </w:r>
      <w:r w:rsidRPr="00777168">
        <w:t>external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internal</w:t>
      </w:r>
      <w:r w:rsidR="00245D96">
        <w:t xml:space="preserve"> </w:t>
      </w:r>
      <w:r w:rsidRPr="00777168">
        <w:t>debts</w:t>
      </w:r>
      <w:r w:rsidR="00245D96">
        <w:t xml:space="preserve"> </w:t>
      </w:r>
      <w:r w:rsidRPr="00777168">
        <w:t>servicing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negative</w:t>
      </w:r>
      <w:r w:rsidR="00245D96">
        <w:t xml:space="preserve"> </w:t>
      </w:r>
      <w:r w:rsidRPr="00777168">
        <w:t>impact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seen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country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reduced</w:t>
      </w:r>
      <w:r w:rsidR="00245D96">
        <w:t xml:space="preserve"> </w:t>
      </w:r>
      <w:r w:rsidRPr="00777168">
        <w:t>electricity</w:t>
      </w:r>
      <w:r w:rsidR="00245D96">
        <w:t xml:space="preserve"> </w:t>
      </w:r>
      <w:r w:rsidRPr="00777168">
        <w:t>generation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hydro-power</w:t>
      </w:r>
      <w:r w:rsidR="00245D96">
        <w:t xml:space="preserve"> </w:t>
      </w:r>
      <w:r w:rsidRPr="00777168">
        <w:t>station</w:t>
      </w:r>
      <w:r w:rsidR="00245D96">
        <w:t xml:space="preserve"> </w:t>
      </w:r>
      <w:r w:rsidRPr="00777168">
        <w:t>due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reduced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levels.</w:t>
      </w:r>
    </w:p>
    <w:p w14:paraId="3BD8EAA8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23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69D918B" w14:textId="77777777" w:rsidR="00BB75FE" w:rsidRDefault="00AB777E" w:rsidP="00AB777E">
      <w:pPr>
        <w:pStyle w:val="SingleTxtG"/>
      </w:pPr>
      <w:r w:rsidRPr="00777168">
        <w:t>135.</w:t>
      </w:r>
      <w:r w:rsidRPr="00777168">
        <w:tab/>
        <w:t>On</w:t>
      </w:r>
      <w:r w:rsidR="00245D96">
        <w:t xml:space="preserve"> </w:t>
      </w:r>
      <w:r w:rsidRPr="00777168">
        <w:t>improvement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water,</w:t>
      </w:r>
      <w:r w:rsidR="00245D96">
        <w:t xml:space="preserve"> </w:t>
      </w:r>
      <w:r w:rsidRPr="00777168">
        <w:t>sanitation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hygiene,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(ZDHS)</w:t>
      </w:r>
      <w:r w:rsidR="00245D96">
        <w:t xml:space="preserve"> </w:t>
      </w:r>
      <w:r w:rsidRPr="00777168">
        <w:t>shows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72%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households</w:t>
      </w:r>
      <w:r w:rsidR="00245D96">
        <w:t xml:space="preserve"> </w:t>
      </w:r>
      <w:r w:rsidRPr="00777168">
        <w:t>(92%</w:t>
      </w:r>
      <w:r w:rsidR="00245D96">
        <w:t xml:space="preserve"> </w:t>
      </w:r>
      <w:r w:rsidRPr="00777168">
        <w:t>urban/58%</w:t>
      </w:r>
      <w:r w:rsidR="00245D96">
        <w:t xml:space="preserve"> </w:t>
      </w:r>
      <w:r w:rsidRPr="00777168">
        <w:t>rural)</w:t>
      </w:r>
      <w:r w:rsidR="00245D96">
        <w:t xml:space="preserve"> </w:t>
      </w:r>
      <w:r w:rsidRPr="00777168">
        <w:t>obtain</w:t>
      </w:r>
      <w:r w:rsidR="00245D96">
        <w:t xml:space="preserve"> </w:t>
      </w:r>
      <w:r w:rsidRPr="00777168">
        <w:t>drinking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improved</w:t>
      </w:r>
      <w:r w:rsidR="00245D96">
        <w:t xml:space="preserve"> </w:t>
      </w:r>
      <w:r w:rsidRPr="00777168">
        <w:t>source,</w:t>
      </w:r>
      <w:r w:rsidR="00245D96">
        <w:t xml:space="preserve"> </w:t>
      </w:r>
      <w:r w:rsidRPr="00777168">
        <w:t>representing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7%</w:t>
      </w:r>
      <w:r w:rsidR="00245D96">
        <w:t xml:space="preserve"> </w:t>
      </w:r>
      <w:r w:rsidRPr="00777168">
        <w:t>improvement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65%</w:t>
      </w:r>
      <w:r w:rsidR="00245D96">
        <w:t xml:space="preserve"> </w:t>
      </w:r>
      <w:r w:rsidRPr="00777168">
        <w:t>(90%</w:t>
      </w:r>
      <w:r w:rsidR="00245D96">
        <w:t xml:space="preserve"> </w:t>
      </w:r>
      <w:r w:rsidRPr="00777168">
        <w:t>urban/47%</w:t>
      </w:r>
      <w:r w:rsidR="00245D96">
        <w:t xml:space="preserve"> </w:t>
      </w:r>
      <w:r w:rsidRPr="00777168">
        <w:t>rural)</w:t>
      </w:r>
      <w:r w:rsidR="00245D96">
        <w:t xml:space="preserve"> </w:t>
      </w:r>
      <w:r w:rsidRPr="00777168">
        <w:t>reported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2013</w:t>
      </w:r>
      <w:r w:rsidR="00BB75FE">
        <w:t>–</w:t>
      </w:r>
      <w:r w:rsidRPr="00777168">
        <w:t>14</w:t>
      </w:r>
      <w:r w:rsidR="00245D96">
        <w:t xml:space="preserve"> </w:t>
      </w:r>
      <w:r w:rsidRPr="00777168">
        <w:t>ZDHS.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Sanitation,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ZDHS</w:t>
      </w:r>
      <w:r w:rsidR="00245D96">
        <w:t xml:space="preserve"> </w:t>
      </w:r>
      <w:r w:rsidRPr="00777168">
        <w:t>shows</w:t>
      </w:r>
      <w:r w:rsidR="00245D96">
        <w:t xml:space="preserve"> </w:t>
      </w:r>
      <w:r w:rsidRPr="00777168">
        <w:t>54%</w:t>
      </w:r>
      <w:r w:rsidR="00245D96">
        <w:t xml:space="preserve"> </w:t>
      </w:r>
      <w:r w:rsidRPr="00777168">
        <w:t>(78%</w:t>
      </w:r>
      <w:r w:rsidR="00245D96">
        <w:t xml:space="preserve"> </w:t>
      </w:r>
      <w:r w:rsidRPr="00777168">
        <w:t>urban/37%</w:t>
      </w:r>
      <w:r w:rsidR="00245D96">
        <w:t xml:space="preserve"> </w:t>
      </w:r>
      <w:r w:rsidRPr="00777168">
        <w:t>rural)</w:t>
      </w:r>
      <w:r w:rsidR="00245D96">
        <w:t xml:space="preserve"> </w:t>
      </w:r>
      <w:r w:rsidRPr="00777168">
        <w:t>households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improved</w:t>
      </w:r>
      <w:r w:rsidR="00245D96">
        <w:t xml:space="preserve"> </w:t>
      </w:r>
      <w:r w:rsidRPr="00777168">
        <w:t>sanitation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compared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25%</w:t>
      </w:r>
      <w:r w:rsidR="00245D96">
        <w:t xml:space="preserve"> </w:t>
      </w:r>
      <w:r w:rsidRPr="00777168">
        <w:t>(35%</w:t>
      </w:r>
      <w:r w:rsidR="00245D96">
        <w:t xml:space="preserve"> </w:t>
      </w:r>
      <w:r w:rsidRPr="00777168">
        <w:t>urban/195</w:t>
      </w:r>
      <w:r w:rsidR="00245D96">
        <w:t xml:space="preserve"> </w:t>
      </w:r>
      <w:r w:rsidRPr="00777168">
        <w:t>rural)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reported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2013</w:t>
      </w:r>
      <w:r w:rsidR="00BB75FE">
        <w:t>–</w:t>
      </w:r>
      <w:r w:rsidRPr="00777168">
        <w:t>2014</w:t>
      </w:r>
      <w:r w:rsidR="00245D96">
        <w:t xml:space="preserve"> </w:t>
      </w:r>
      <w:r w:rsidRPr="00777168">
        <w:t>ZDHS,</w:t>
      </w:r>
      <w:r w:rsidR="00245D96">
        <w:t xml:space="preserve"> </w:t>
      </w:r>
      <w:r w:rsidRPr="00777168">
        <w:t>representing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improvement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29%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2014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2018.</w:t>
      </w:r>
    </w:p>
    <w:p w14:paraId="52B88D65" w14:textId="0BAF13F7" w:rsidR="00AB777E" w:rsidRPr="00777168" w:rsidRDefault="00AB777E" w:rsidP="00AB777E">
      <w:pPr>
        <w:pStyle w:val="SingleTxtG"/>
      </w:pPr>
      <w:r w:rsidRPr="00777168">
        <w:t>136.</w:t>
      </w:r>
      <w:r w:rsidRPr="00777168">
        <w:tab/>
        <w:t>Further,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targeting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Water,</w:t>
      </w:r>
      <w:r w:rsidR="00245D96">
        <w:t xml:space="preserve"> </w:t>
      </w:r>
      <w:r w:rsidRPr="00777168">
        <w:t>Sanitation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Hygiene</w:t>
      </w:r>
      <w:r w:rsidR="00245D96">
        <w:t xml:space="preserve"> </w:t>
      </w:r>
      <w:r w:rsidRPr="00777168">
        <w:t>(WASHE),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boreholes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sunk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far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reticulation</w:t>
      </w:r>
      <w:r w:rsidR="00245D96">
        <w:t xml:space="preserve"> </w:t>
      </w:r>
      <w:r w:rsidRPr="00777168">
        <w:t>systems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improved</w:t>
      </w:r>
      <w:r w:rsidR="00245D96">
        <w:t xml:space="preserve"> </w:t>
      </w:r>
      <w:r w:rsidRPr="00777168">
        <w:t>pit</w:t>
      </w:r>
      <w:r w:rsidR="00245D96">
        <w:t xml:space="preserve"> </w:t>
      </w:r>
      <w:r w:rsidRPr="00777168">
        <w:t>latrine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set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sanitation.</w:t>
      </w:r>
      <w:r w:rsidR="00245D96">
        <w:t xml:space="preserve"> </w:t>
      </w:r>
      <w:r w:rsidRPr="00777168">
        <w:t>Another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girl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menstrual</w:t>
      </w:r>
      <w:r w:rsidR="00245D96">
        <w:t xml:space="preserve"> </w:t>
      </w:r>
      <w:r w:rsidRPr="00777168">
        <w:t>hygiene,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sanitary</w:t>
      </w:r>
      <w:r w:rsidR="00245D96">
        <w:t xml:space="preserve"> </w:t>
      </w:r>
      <w:r w:rsidRPr="00777168">
        <w:t>pads,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rural</w:t>
      </w:r>
      <w:r w:rsidR="00245D96">
        <w:t xml:space="preserve"> </w:t>
      </w:r>
      <w:r w:rsidRPr="00777168">
        <w:t>areas.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study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understand</w:t>
      </w:r>
      <w:r w:rsidR="00245D96">
        <w:t xml:space="preserve"> </w:t>
      </w:r>
      <w:r w:rsidRPr="00777168">
        <w:t>factors</w:t>
      </w:r>
      <w:r w:rsidR="00245D96">
        <w:t xml:space="preserve"> </w:t>
      </w:r>
      <w:r w:rsidRPr="00777168">
        <w:t>affecting</w:t>
      </w:r>
      <w:r w:rsidR="00245D96">
        <w:t xml:space="preserve"> </w:t>
      </w:r>
      <w:r w:rsidRPr="00777168">
        <w:t>Menstrual</w:t>
      </w:r>
      <w:r w:rsidR="00245D96">
        <w:t xml:space="preserve"> </w:t>
      </w:r>
      <w:r w:rsidRPr="00777168">
        <w:t>Hygiene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(MHM)</w:t>
      </w:r>
      <w:r w:rsidR="00245D96">
        <w:t xml:space="preserve"> </w:t>
      </w:r>
      <w:r w:rsidRPr="00777168">
        <w:t>practices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rural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conducted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findings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used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inform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formulation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MHM</w:t>
      </w:r>
      <w:r w:rsidR="00245D96">
        <w:t xml:space="preserve"> </w:t>
      </w:r>
      <w:r w:rsidRPr="00777168">
        <w:t>package</w:t>
      </w:r>
      <w:r w:rsidR="00245D96">
        <w:t xml:space="preserve"> </w:t>
      </w:r>
      <w:r w:rsidRPr="00777168">
        <w:t>consisting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Toolkit.</w:t>
      </w:r>
    </w:p>
    <w:p w14:paraId="7B71FDF6" w14:textId="77777777" w:rsidR="00BB75FE" w:rsidRDefault="00AB777E" w:rsidP="007E3476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23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2E7063F" w14:textId="75E55EC7" w:rsidR="00AB777E" w:rsidRPr="00777168" w:rsidRDefault="00AB777E" w:rsidP="00AB777E">
      <w:pPr>
        <w:pStyle w:val="SingleTxtG"/>
      </w:pPr>
      <w:r w:rsidRPr="00777168">
        <w:t>137.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coverage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Cash</w:t>
      </w:r>
      <w:r w:rsidR="00245D96">
        <w:t xml:space="preserve"> </w:t>
      </w:r>
      <w:r w:rsidRPr="00777168">
        <w:t>Transfer</w:t>
      </w:r>
      <w:r w:rsidR="00245D96">
        <w:t xml:space="preserve"> </w:t>
      </w:r>
      <w:r w:rsidRPr="00777168">
        <w:t>(SCT)</w:t>
      </w:r>
      <w:r w:rsidR="00245D96">
        <w:t xml:space="preserve"> </w:t>
      </w:r>
      <w:r w:rsidRPr="00777168">
        <w:t>programme,</w:t>
      </w:r>
      <w:r w:rsidR="00245D96">
        <w:t xml:space="preserve"> </w:t>
      </w:r>
      <w:bookmarkStart w:id="35" w:name="_Hlk63685762"/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SCT</w:t>
      </w:r>
      <w:r w:rsidR="00245D96">
        <w:t xml:space="preserve"> </w:t>
      </w:r>
      <w:r w:rsidRPr="00777168">
        <w:t>started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2003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pilot</w:t>
      </w:r>
      <w:r w:rsidR="00245D96">
        <w:t xml:space="preserve"> </w:t>
      </w:r>
      <w:r w:rsidRPr="00777168">
        <w:t>covering</w:t>
      </w:r>
      <w:r w:rsidR="00245D96">
        <w:t xml:space="preserve"> </w:t>
      </w:r>
      <w:r w:rsidRPr="00777168">
        <w:t>only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district,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present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covers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116</w:t>
      </w:r>
      <w:r w:rsidR="00245D96">
        <w:t xml:space="preserve"> </w:t>
      </w:r>
      <w:r w:rsidRPr="00777168">
        <w:t>districts,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10</w:t>
      </w:r>
      <w:r w:rsidR="00245D96">
        <w:t xml:space="preserve"> </w:t>
      </w:r>
      <w:r w:rsidRPr="00777168">
        <w:t>provinces.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total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households</w:t>
      </w:r>
      <w:r w:rsidR="00245D96">
        <w:t xml:space="preserve"> </w:t>
      </w:r>
      <w:r w:rsidRPr="00777168">
        <w:t>benefiting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stands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632</w:t>
      </w:r>
      <w:r w:rsidR="00245D96">
        <w:t xml:space="preserve"> </w:t>
      </w:r>
      <w:r w:rsidRPr="00777168">
        <w:t>327</w:t>
      </w:r>
      <w:r w:rsidR="00245D96">
        <w:t xml:space="preserve"> </w:t>
      </w:r>
      <w:r w:rsidRPr="00777168">
        <w:t>households,</w:t>
      </w:r>
      <w:r w:rsidR="00245D96">
        <w:t xml:space="preserve"> </w:t>
      </w:r>
      <w:r w:rsidRPr="00777168">
        <w:t>8</w:t>
      </w:r>
      <w:r w:rsidR="00245D96">
        <w:t xml:space="preserve"> </w:t>
      </w:r>
      <w:r w:rsidRPr="00777168">
        <w:t>364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child-headed,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reached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support.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total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reached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stands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1,</w:t>
      </w:r>
      <w:r w:rsidR="00245D96">
        <w:t xml:space="preserve"> </w:t>
      </w:r>
      <w:r w:rsidRPr="00777168">
        <w:t>152,</w:t>
      </w:r>
      <w:r w:rsidR="00245D96">
        <w:t xml:space="preserve"> </w:t>
      </w:r>
      <w:r w:rsidRPr="00777168">
        <w:t>012.</w:t>
      </w:r>
      <w:bookmarkEnd w:id="35"/>
    </w:p>
    <w:p w14:paraId="73E73EF4" w14:textId="4324E9E4" w:rsidR="00AB777E" w:rsidRPr="00777168" w:rsidRDefault="00AB777E" w:rsidP="00AB777E">
      <w:pPr>
        <w:pStyle w:val="SingleTxtG"/>
      </w:pPr>
      <w:r w:rsidRPr="00777168">
        <w:t>138.</w:t>
      </w:r>
      <w:r w:rsidRPr="00777168">
        <w:tab/>
        <w:t>The</w:t>
      </w:r>
      <w:r w:rsidR="00245D96">
        <w:t xml:space="preserve"> </w:t>
      </w:r>
      <w:r w:rsidRPr="00777168">
        <w:t>target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elderly,</w:t>
      </w:r>
      <w:r w:rsidR="00245D96">
        <w:t xml:space="preserve"> </w:t>
      </w:r>
      <w:r w:rsidRPr="00777168">
        <w:t>female-headed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child-headed</w:t>
      </w:r>
      <w:r w:rsidR="00245D96">
        <w:t xml:space="preserve"> </w:t>
      </w:r>
      <w:r w:rsidRPr="00777168">
        <w:t>households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enrolled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programme.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efficient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effective</w:t>
      </w:r>
      <w:r w:rsidR="00245D96">
        <w:t xml:space="preserve"> </w:t>
      </w:r>
      <w:r w:rsidRPr="00777168">
        <w:t>way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reaching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beneficiaries,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mobile</w:t>
      </w:r>
      <w:r w:rsidR="00245D96">
        <w:t xml:space="preserve"> </w:t>
      </w:r>
      <w:r w:rsidRPr="00777168">
        <w:t>phones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utilizing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mobile</w:t>
      </w:r>
      <w:r w:rsidR="00245D96">
        <w:t xml:space="preserve"> </w:t>
      </w:r>
      <w:r w:rsidRPr="00777168">
        <w:t>money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voucher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pay</w:t>
      </w:r>
      <w:r w:rsidR="00245D96">
        <w:t xml:space="preserve"> </w:t>
      </w:r>
      <w:r w:rsidRPr="00777168">
        <w:t>beneficiaries.</w:t>
      </w:r>
    </w:p>
    <w:p w14:paraId="3A9B9DAF" w14:textId="77777777" w:rsidR="00BB75FE" w:rsidRDefault="00AB777E" w:rsidP="007E3476">
      <w:pPr>
        <w:pStyle w:val="H1G"/>
      </w:pPr>
      <w:bookmarkStart w:id="36" w:name="_Toc63937988"/>
      <w:r w:rsidRPr="00777168">
        <w:tab/>
      </w:r>
      <w:r w:rsidRPr="00777168">
        <w:tab/>
        <w:t>Impact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bookmarkEnd w:id="36"/>
    </w:p>
    <w:p w14:paraId="4CDF1B35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24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DEED333" w14:textId="7EFD0CC0" w:rsidR="00AB777E" w:rsidRPr="00777168" w:rsidRDefault="00AB777E" w:rsidP="00AB777E">
      <w:pPr>
        <w:pStyle w:val="SingleTxtG"/>
      </w:pPr>
      <w:r w:rsidRPr="00777168">
        <w:t>139.</w:t>
      </w:r>
      <w:r w:rsidRPr="00777168">
        <w:tab/>
        <w:t>On</w:t>
      </w:r>
      <w:r w:rsidR="00245D96">
        <w:t xml:space="preserve"> </w:t>
      </w:r>
      <w:r w:rsidRPr="00777168">
        <w:t>reducing</w:t>
      </w:r>
      <w:r w:rsidR="00245D96">
        <w:t xml:space="preserve"> </w:t>
      </w:r>
      <w:r w:rsidRPr="00777168">
        <w:t>deforestation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land</w:t>
      </w:r>
      <w:r w:rsidR="00245D96">
        <w:t xml:space="preserve"> </w:t>
      </w:r>
      <w:r w:rsidRPr="00777168">
        <w:t>degradation,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121</w:t>
      </w:r>
      <w:r w:rsidR="00245D96">
        <w:t xml:space="preserve"> </w:t>
      </w:r>
      <w:r w:rsidRPr="00777168">
        <w:t>participating</w:t>
      </w:r>
      <w:r w:rsidR="00245D96">
        <w:t xml:space="preserve"> </w:t>
      </w:r>
      <w:r w:rsidRPr="00777168">
        <w:t>parties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United</w:t>
      </w:r>
      <w:r w:rsidR="00245D96">
        <w:t xml:space="preserve"> </w:t>
      </w:r>
      <w:r w:rsidRPr="00777168">
        <w:t>Nations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Combat</w:t>
      </w:r>
      <w:r w:rsidR="00245D96">
        <w:t xml:space="preserve"> </w:t>
      </w:r>
      <w:r w:rsidRPr="00777168">
        <w:t>Desertification</w:t>
      </w:r>
      <w:r w:rsidR="00245D96">
        <w:t xml:space="preserve"> </w:t>
      </w:r>
      <w:r w:rsidRPr="00777168">
        <w:t>(UNCCD)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endorsed</w:t>
      </w:r>
      <w:r w:rsidR="00245D96">
        <w:t xml:space="preserve"> </w:t>
      </w:r>
      <w:r w:rsidRPr="00777168">
        <w:t>target</w:t>
      </w:r>
      <w:r w:rsidR="00245D96">
        <w:t xml:space="preserve"> </w:t>
      </w:r>
      <w:r w:rsidRPr="00777168">
        <w:t>15.3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SDGs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Land</w:t>
      </w:r>
      <w:r w:rsidR="00245D96">
        <w:t xml:space="preserve"> </w:t>
      </w:r>
      <w:r w:rsidRPr="00777168">
        <w:t>Degradation</w:t>
      </w:r>
      <w:r w:rsidR="00245D96">
        <w:t xml:space="preserve"> </w:t>
      </w:r>
      <w:r w:rsidRPr="00777168">
        <w:t>Neutrality</w:t>
      </w:r>
      <w:r w:rsidR="00245D96">
        <w:t xml:space="preserve"> </w:t>
      </w:r>
      <w:r w:rsidRPr="00777168">
        <w:t>(LDN)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strong</w:t>
      </w:r>
      <w:r w:rsidR="00245D96">
        <w:t xml:space="preserve"> </w:t>
      </w:r>
      <w:r w:rsidRPr="00777168">
        <w:t>vehicle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driving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Convention.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effect,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includes,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others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REDD+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over</w:t>
      </w:r>
      <w:r w:rsidR="00245D96">
        <w:t xml:space="preserve"> </w:t>
      </w:r>
      <w:r w:rsidRPr="00777168">
        <w:t>700</w:t>
      </w:r>
      <w:r w:rsidR="00245D96">
        <w:t xml:space="preserve"> </w:t>
      </w:r>
      <w:r w:rsidRPr="00777168">
        <w:t>hectares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land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protected,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Forest</w:t>
      </w:r>
      <w:r w:rsidR="00245D96">
        <w:t xml:space="preserve"> </w:t>
      </w:r>
      <w:r w:rsidRPr="00777168">
        <w:t>Investment</w:t>
      </w:r>
      <w:r w:rsidR="00245D96">
        <w:t xml:space="preserve"> </w:t>
      </w:r>
      <w:r w:rsidRPr="00777168">
        <w:t>Plan,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aims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encouraging</w:t>
      </w:r>
      <w:r w:rsidR="00245D96">
        <w:t xml:space="preserve"> </w:t>
      </w:r>
      <w:r w:rsidRPr="00777168">
        <w:t>communities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protect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forests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accordance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Forests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4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2015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Assisted</w:t>
      </w:r>
      <w:r w:rsidR="00245D96">
        <w:t xml:space="preserve"> </w:t>
      </w:r>
      <w:r w:rsidRPr="00777168">
        <w:t>Natural</w:t>
      </w:r>
      <w:r w:rsidR="00245D96">
        <w:t xml:space="preserve"> </w:t>
      </w:r>
      <w:r w:rsidRPr="00777168">
        <w:t>Regeneration</w:t>
      </w:r>
      <w:r w:rsidR="00245D96">
        <w:t xml:space="preserve"> </w:t>
      </w:r>
      <w:r w:rsidRPr="00777168">
        <w:t>project,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communities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benefits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forest</w:t>
      </w:r>
      <w:r w:rsidR="00245D96">
        <w:t xml:space="preserve"> </w:t>
      </w:r>
      <w:r w:rsidRPr="00777168">
        <w:t>management.</w:t>
      </w:r>
    </w:p>
    <w:p w14:paraId="4164FF2A" w14:textId="77777777" w:rsidR="00BB75FE" w:rsidRDefault="00AB777E" w:rsidP="00AB777E">
      <w:pPr>
        <w:pStyle w:val="SingleTxtG"/>
      </w:pPr>
      <w:r w:rsidRPr="00777168">
        <w:t>140.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promoting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Smart</w:t>
      </w:r>
      <w:r w:rsidR="00245D96">
        <w:t xml:space="preserve"> </w:t>
      </w:r>
      <w:r w:rsidRPr="00777168">
        <w:t>Agriculture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Conservation</w:t>
      </w:r>
      <w:r w:rsidR="00245D96">
        <w:t xml:space="preserve"> </w:t>
      </w:r>
      <w:r w:rsidRPr="00777168">
        <w:t>Agriculture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key</w:t>
      </w:r>
      <w:r w:rsidR="00245D96">
        <w:t xml:space="preserve"> </w:t>
      </w:r>
      <w:r w:rsidRPr="00777168">
        <w:t>approaches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technologies</w:t>
      </w:r>
      <w:r w:rsidR="00245D96">
        <w:t xml:space="preserve"> </w:t>
      </w:r>
      <w:r w:rsidRPr="00777168">
        <w:t>respectively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aimed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helping</w:t>
      </w:r>
      <w:r w:rsidR="00245D96">
        <w:t xml:space="preserve"> </w:t>
      </w:r>
      <w:r w:rsidRPr="00777168">
        <w:t>small</w:t>
      </w:r>
      <w:r w:rsidR="00245D96">
        <w:t xml:space="preserve"> </w:t>
      </w:r>
      <w:r w:rsidRPr="00777168">
        <w:t>scale</w:t>
      </w:r>
      <w:r w:rsidR="00245D96">
        <w:t xml:space="preserve"> </w:t>
      </w:r>
      <w:r w:rsidRPr="00777168">
        <w:t>farmers</w:t>
      </w:r>
      <w:r w:rsidR="00245D96">
        <w:t xml:space="preserve"> </w:t>
      </w:r>
      <w:r w:rsidRPr="00777168">
        <w:t>become</w:t>
      </w:r>
      <w:r w:rsidR="00245D96">
        <w:t xml:space="preserve"> </w:t>
      </w:r>
      <w:r w:rsidRPr="00777168">
        <w:t>resilient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effects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impacts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maximum</w:t>
      </w:r>
      <w:r w:rsidR="00245D96">
        <w:t xml:space="preserve"> </w:t>
      </w:r>
      <w:r w:rsidRPr="00777168">
        <w:t>production</w:t>
      </w:r>
      <w:r w:rsidR="00245D96">
        <w:t xml:space="preserve"> </w:t>
      </w:r>
      <w:r w:rsidRPr="00777168">
        <w:t>despite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extreme</w:t>
      </w:r>
      <w:r w:rsidR="00245D96">
        <w:t xml:space="preserve"> </w:t>
      </w:r>
      <w:r w:rsidRPr="00777168">
        <w:t>weather</w:t>
      </w:r>
      <w:r w:rsidR="00245D96">
        <w:t xml:space="preserve"> </w:t>
      </w:r>
      <w:r w:rsidRPr="00777168">
        <w:t>events</w:t>
      </w:r>
      <w:r w:rsidR="00245D96">
        <w:t xml:space="preserve"> </w:t>
      </w:r>
      <w:r w:rsidRPr="00777168">
        <w:t>experienced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enable</w:t>
      </w:r>
      <w:r w:rsidR="00245D96">
        <w:t xml:space="preserve"> </w:t>
      </w:r>
      <w:r w:rsidRPr="00777168">
        <w:t>small</w:t>
      </w:r>
      <w:r w:rsidR="00245D96">
        <w:t xml:space="preserve"> </w:t>
      </w:r>
      <w:r w:rsidRPr="00777168">
        <w:t>scale</w:t>
      </w:r>
      <w:r w:rsidR="00245D96">
        <w:t xml:space="preserve"> </w:t>
      </w:r>
      <w:r w:rsidRPr="00777168">
        <w:t>farmers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income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produce.</w:t>
      </w:r>
    </w:p>
    <w:p w14:paraId="7068CBE4" w14:textId="77777777" w:rsidR="00BB75FE" w:rsidRDefault="00AB777E" w:rsidP="00AB777E">
      <w:pPr>
        <w:pStyle w:val="SingleTxtG"/>
      </w:pPr>
      <w:r w:rsidRPr="00777168">
        <w:t>141.</w:t>
      </w:r>
      <w:r w:rsidRPr="00777168">
        <w:tab/>
        <w:t>There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projects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Integrated</w:t>
      </w:r>
      <w:r w:rsidR="00245D96">
        <w:t xml:space="preserve"> </w:t>
      </w:r>
      <w:r w:rsidRPr="00777168">
        <w:t>Forest</w:t>
      </w:r>
      <w:r w:rsidR="00245D96">
        <w:t xml:space="preserve"> </w:t>
      </w:r>
      <w:r w:rsidRPr="00777168">
        <w:t>Landscape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(ZIFLP)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implemented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Eastern</w:t>
      </w:r>
      <w:r w:rsidR="00245D96">
        <w:t xml:space="preserve"> </w:t>
      </w:r>
      <w:r w:rsidRPr="00777168">
        <w:t>Province</w:t>
      </w:r>
      <w:r w:rsidR="00245D96">
        <w:t xml:space="preserve"> </w:t>
      </w:r>
      <w:r w:rsidRPr="00777168">
        <w:t>whose</w:t>
      </w:r>
      <w:r w:rsidR="00245D96">
        <w:t xml:space="preserve"> </w:t>
      </w:r>
      <w:r w:rsidRPr="00777168">
        <w:t>aim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enhance</w:t>
      </w:r>
      <w:r w:rsidR="00245D96">
        <w:t xml:space="preserve"> </w:t>
      </w:r>
      <w:r w:rsidRPr="00777168">
        <w:t>forest</w:t>
      </w:r>
      <w:r w:rsidR="00245D96">
        <w:t xml:space="preserve"> </w:t>
      </w:r>
      <w:r w:rsidRPr="00777168">
        <w:t>Management.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allows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beneficiaries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better</w:t>
      </w:r>
      <w:r w:rsidR="00245D96">
        <w:t xml:space="preserve"> </w:t>
      </w:r>
      <w:r w:rsidRPr="00777168">
        <w:t>manage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resources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landscapes</w:t>
      </w:r>
      <w:r w:rsidR="00245D96">
        <w:t xml:space="preserve"> </w:t>
      </w:r>
      <w:r w:rsidRPr="00777168">
        <w:t>so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reduce</w:t>
      </w:r>
      <w:r w:rsidR="00245D96">
        <w:t xml:space="preserve"> </w:t>
      </w:r>
      <w:r w:rsidRPr="00777168">
        <w:t>deforestation,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economic</w:t>
      </w:r>
      <w:r w:rsidR="00245D96">
        <w:t xml:space="preserve"> </w:t>
      </w:r>
      <w:r w:rsidRPr="00777168">
        <w:t>benefits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targeted</w:t>
      </w:r>
      <w:r w:rsidR="00245D96">
        <w:t xml:space="preserve"> </w:t>
      </w:r>
      <w:r w:rsidRPr="00777168">
        <w:t>rural</w:t>
      </w:r>
      <w:r w:rsidR="00245D96">
        <w:t xml:space="preserve"> </w:t>
      </w:r>
      <w:r w:rsidRPr="00777168">
        <w:t>communities.</w:t>
      </w:r>
    </w:p>
    <w:p w14:paraId="10124E28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24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39AEB3B" w14:textId="7F62E5AE" w:rsidR="00AB777E" w:rsidRPr="00777168" w:rsidRDefault="00AB777E" w:rsidP="00AB777E">
      <w:pPr>
        <w:pStyle w:val="SingleTxtG"/>
      </w:pPr>
      <w:r w:rsidRPr="00777168">
        <w:t>142.</w:t>
      </w:r>
      <w:r w:rsidRPr="00777168">
        <w:tab/>
        <w:t>On</w:t>
      </w:r>
      <w:r w:rsidR="00245D96">
        <w:t xml:space="preserve"> </w:t>
      </w:r>
      <w:r w:rsidRPr="00777168">
        <w:t>mitigating</w:t>
      </w:r>
      <w:r w:rsidR="00245D96">
        <w:t xml:space="preserve"> </w:t>
      </w:r>
      <w:r w:rsidRPr="00777168">
        <w:t>food,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energy</w:t>
      </w:r>
      <w:r w:rsidR="00245D96">
        <w:t xml:space="preserve"> </w:t>
      </w:r>
      <w:r w:rsidRPr="00777168">
        <w:t>insecurity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Disaster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Mitigation</w:t>
      </w:r>
      <w:r w:rsidR="00245D96">
        <w:t xml:space="preserve"> </w:t>
      </w:r>
      <w:r w:rsidRPr="00777168">
        <w:t>Unit</w:t>
      </w:r>
      <w:r w:rsidR="00245D96">
        <w:t xml:space="preserve"> </w:t>
      </w:r>
      <w:r w:rsidRPr="00777168">
        <w:t>(DMMU)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present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mitigate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impact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collaboration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partners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construction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dams,</w:t>
      </w:r>
      <w:r w:rsidR="00245D96">
        <w:t xml:space="preserve"> </w:t>
      </w:r>
      <w:r w:rsidRPr="00777168">
        <w:t>boreholes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facilities,</w:t>
      </w:r>
      <w:r w:rsidR="00245D96">
        <w:t xml:space="preserve"> </w:t>
      </w:r>
      <w:r w:rsidRPr="00777168">
        <w:t>Sensitization</w:t>
      </w:r>
      <w:r w:rsidR="00245D96">
        <w:t xml:space="preserve"> </w:t>
      </w:r>
      <w:r w:rsidRPr="00777168">
        <w:t>activities,</w:t>
      </w:r>
      <w:r w:rsidR="00245D96">
        <w:t xml:space="preserve"> </w:t>
      </w:r>
      <w:r w:rsidRPr="00777168">
        <w:t>appointment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ambassadors/</w:t>
      </w:r>
      <w:r w:rsidR="00245D96">
        <w:t xml:space="preserve"> </w:t>
      </w:r>
      <w:r w:rsidRPr="00777168">
        <w:t>champions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change,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clubs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inclusion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curriculums.</w:t>
      </w:r>
      <w:r w:rsidR="00245D96">
        <w:t xml:space="preserve"> </w:t>
      </w:r>
      <w:r w:rsidRPr="00777168">
        <w:t>DMMU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Metrological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come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early</w:t>
      </w:r>
      <w:r w:rsidR="00245D96">
        <w:t xml:space="preserve"> </w:t>
      </w:r>
      <w:r w:rsidRPr="00777168">
        <w:t>warning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aid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risk</w:t>
      </w:r>
      <w:r w:rsidR="00245D96">
        <w:t xml:space="preserve"> </w:t>
      </w:r>
      <w:r w:rsidRPr="00777168">
        <w:t>planning.</w:t>
      </w:r>
      <w:r w:rsidR="00BB75FE">
        <w:t xml:space="preserve"> </w:t>
      </w:r>
      <w:r w:rsidRPr="00777168">
        <w:t>Through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informed</w:t>
      </w:r>
      <w:r w:rsidR="00245D96">
        <w:t xml:space="preserve"> </w:t>
      </w:r>
      <w:r w:rsidRPr="00777168">
        <w:t>extension</w:t>
      </w:r>
      <w:r w:rsidR="00245D96">
        <w:t xml:space="preserve"> </w:t>
      </w:r>
      <w:r w:rsidRPr="00777168">
        <w:t>services,</w:t>
      </w:r>
      <w:r w:rsidR="00245D96">
        <w:t xml:space="preserve"> </w:t>
      </w:r>
      <w:r w:rsidRPr="00777168">
        <w:t>farmers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advised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diversify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livestock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crop</w:t>
      </w:r>
      <w:r w:rsidR="00245D96">
        <w:t xml:space="preserve"> </w:t>
      </w:r>
      <w:r w:rsidRPr="00777168">
        <w:t>production,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grow</w:t>
      </w:r>
      <w:r w:rsidR="00245D96">
        <w:t xml:space="preserve"> </w:t>
      </w:r>
      <w:r w:rsidRPr="00777168">
        <w:t>drought</w:t>
      </w:r>
      <w:r w:rsidR="00245D96">
        <w:t xml:space="preserve"> </w:t>
      </w:r>
      <w:r w:rsidRPr="00777168">
        <w:t>tolerant</w:t>
      </w:r>
      <w:r w:rsidR="00245D96">
        <w:t xml:space="preserve"> </w:t>
      </w:r>
      <w:r w:rsidRPr="00777168">
        <w:t>crops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invest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goat</w:t>
      </w:r>
      <w:r w:rsidR="00245D96">
        <w:t xml:space="preserve"> </w:t>
      </w:r>
      <w:r w:rsidRPr="00777168">
        <w:t>rearing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adaptation</w:t>
      </w:r>
      <w:r w:rsidR="00245D96">
        <w:t xml:space="preserve"> </w:t>
      </w:r>
      <w:r w:rsidRPr="00777168">
        <w:t>intervention.</w:t>
      </w:r>
    </w:p>
    <w:p w14:paraId="0D892BC3" w14:textId="77777777" w:rsidR="00BB75FE" w:rsidRDefault="00AB777E" w:rsidP="00AB777E">
      <w:pPr>
        <w:pStyle w:val="SingleTxtG"/>
      </w:pPr>
      <w:r w:rsidRPr="00777168">
        <w:t>143.</w:t>
      </w:r>
      <w:r w:rsidRPr="00777168">
        <w:tab/>
        <w:t>On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resources,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undertaken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safeguard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resources,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includes</w:t>
      </w:r>
      <w:r w:rsidR="00245D96">
        <w:t xml:space="preserve"> </w:t>
      </w:r>
      <w:r w:rsidRPr="00777168">
        <w:t>designation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bodies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wetlands.</w:t>
      </w:r>
      <w:r w:rsidR="00245D96">
        <w:t xml:space="preserve"> </w:t>
      </w:r>
      <w:r w:rsidRPr="00777168">
        <w:t>Eight</w:t>
      </w:r>
      <w:r w:rsidR="00245D96">
        <w:t xml:space="preserve"> </w:t>
      </w:r>
      <w:r w:rsidRPr="00777168">
        <w:t>wetlands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designated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conventions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environment.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exercise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identification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mapping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Resources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areas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undertaken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sources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land</w:t>
      </w:r>
      <w:r w:rsidR="00245D96">
        <w:t xml:space="preserve"> </w:t>
      </w:r>
      <w:r w:rsidRPr="00777168">
        <w:t>adjacent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sources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adulterated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name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development.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bodies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contribute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increased</w:t>
      </w:r>
      <w:r w:rsidR="00245D96">
        <w:t xml:space="preserve"> </w:t>
      </w:r>
      <w:r w:rsidRPr="00777168">
        <w:t>socio</w:t>
      </w:r>
      <w:r w:rsidR="00245D96">
        <w:t xml:space="preserve"> </w:t>
      </w:r>
      <w:r w:rsidRPr="00777168">
        <w:t>economic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people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livelihoods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children.</w:t>
      </w:r>
    </w:p>
    <w:p w14:paraId="2BFE7D69" w14:textId="77777777" w:rsidR="00BB75FE" w:rsidRDefault="00AB777E" w:rsidP="00AB777E">
      <w:pPr>
        <w:pStyle w:val="SingleTxtG"/>
      </w:pPr>
      <w:r w:rsidRPr="00777168">
        <w:lastRenderedPageBreak/>
        <w:t>144.</w:t>
      </w:r>
      <w:r w:rsidRPr="00777168">
        <w:tab/>
        <w:t>On</w:t>
      </w:r>
      <w:r w:rsidR="00245D96">
        <w:t xml:space="preserve"> </w:t>
      </w:r>
      <w:r w:rsidRPr="00777168">
        <w:t>energy,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promoting</w:t>
      </w:r>
      <w:r w:rsidR="00245D96">
        <w:t xml:space="preserve"> </w:t>
      </w:r>
      <w:r w:rsidRPr="00777168">
        <w:t>sustainable</w:t>
      </w:r>
      <w:r w:rsidR="00245D96">
        <w:t xml:space="preserve"> </w:t>
      </w:r>
      <w:r w:rsidRPr="00777168">
        <w:t>initiatives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renewable</w:t>
      </w:r>
      <w:r w:rsidR="00245D96">
        <w:t xml:space="preserve"> </w:t>
      </w:r>
      <w:r w:rsidRPr="00777168">
        <w:t>energy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seen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country</w:t>
      </w:r>
      <w:r w:rsidR="00245D96">
        <w:t xml:space="preserve"> </w:t>
      </w:r>
      <w:r w:rsidRPr="00777168">
        <w:t>diversify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energy</w:t>
      </w:r>
      <w:r w:rsidR="00245D96">
        <w:t xml:space="preserve"> </w:t>
      </w:r>
      <w:r w:rsidRPr="00777168">
        <w:t>mix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99%</w:t>
      </w:r>
      <w:r w:rsidR="00245D96">
        <w:t xml:space="preserve"> </w:t>
      </w:r>
      <w:r w:rsidRPr="00777168">
        <w:t>reliance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hydro</w:t>
      </w:r>
      <w:r w:rsidR="00245D96">
        <w:t xml:space="preserve"> </w:t>
      </w:r>
      <w:r w:rsidRPr="00777168">
        <w:t>power</w:t>
      </w:r>
      <w:r w:rsidR="00245D96">
        <w:t xml:space="preserve"> </w:t>
      </w:r>
      <w:r w:rsidRPr="00777168">
        <w:t>production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2011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80.6%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2019.</w:t>
      </w:r>
      <w:r w:rsidR="00245D96">
        <w:t xml:space="preserve"> </w:t>
      </w:r>
      <w:r w:rsidRPr="00777168">
        <w:t>Solar</w:t>
      </w:r>
      <w:r w:rsidR="00245D96">
        <w:t xml:space="preserve"> </w:t>
      </w:r>
      <w:r w:rsidRPr="00777168">
        <w:t>energy</w:t>
      </w:r>
      <w:r w:rsidR="00245D96">
        <w:t xml:space="preserve"> </w:t>
      </w:r>
      <w:r w:rsidRPr="00777168">
        <w:t>currently</w:t>
      </w:r>
      <w:r w:rsidR="00245D96">
        <w:t xml:space="preserve"> </w:t>
      </w:r>
      <w:r w:rsidRPr="00777168">
        <w:t>accounts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about</w:t>
      </w:r>
      <w:r w:rsidR="00245D96">
        <w:t xml:space="preserve"> </w:t>
      </w:r>
      <w:r w:rsidRPr="00777168">
        <w:t>90MW</w:t>
      </w:r>
      <w:r w:rsidR="00245D96">
        <w:t xml:space="preserve"> </w:t>
      </w:r>
      <w:r w:rsidRPr="00777168">
        <w:t>(3%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total</w:t>
      </w:r>
      <w:r w:rsidR="00245D96">
        <w:t xml:space="preserve"> </w:t>
      </w:r>
      <w:r w:rsidRPr="00777168">
        <w:t>energy).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smart</w:t>
      </w:r>
      <w:r w:rsidR="00245D96">
        <w:t xml:space="preserve"> </w:t>
      </w:r>
      <w:r w:rsidRPr="00777168">
        <w:t>agriculture,</w:t>
      </w:r>
      <w:r w:rsidR="00245D96">
        <w:t xml:space="preserve"> </w:t>
      </w:r>
      <w:r w:rsidRPr="00777168">
        <w:t>water</w:t>
      </w:r>
      <w:r w:rsidR="00245D96">
        <w:t xml:space="preserve"> </w:t>
      </w:r>
      <w:r w:rsidRPr="00777168">
        <w:t>harvesting</w:t>
      </w:r>
      <w:r w:rsidR="00245D96">
        <w:t xml:space="preserve"> </w:t>
      </w:r>
      <w:r w:rsidRPr="00777168">
        <w:t>techniques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green</w:t>
      </w:r>
      <w:r w:rsidR="00245D96">
        <w:t xml:space="preserve"> </w:t>
      </w:r>
      <w:r w:rsidRPr="00777168">
        <w:t>infrastructure,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adaptation</w:t>
      </w:r>
      <w:r w:rsidR="00245D96">
        <w:t xml:space="preserve"> </w:t>
      </w:r>
      <w:r w:rsidRPr="00777168">
        <w:t>interventions.</w:t>
      </w:r>
    </w:p>
    <w:p w14:paraId="6133AD95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24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4F70292" w14:textId="5D1DF458" w:rsidR="00AB777E" w:rsidRPr="00777168" w:rsidRDefault="00AB777E" w:rsidP="00AB777E">
      <w:pPr>
        <w:pStyle w:val="SingleTxtG"/>
      </w:pPr>
      <w:r w:rsidRPr="00777168">
        <w:t>145.</w:t>
      </w:r>
      <w:r w:rsidRPr="00777168">
        <w:tab/>
        <w:t>On</w:t>
      </w:r>
      <w:r w:rsidR="00245D96">
        <w:t xml:space="preserve"> </w:t>
      </w:r>
      <w:r w:rsidRPr="00777168">
        <w:t>informing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population</w:t>
      </w:r>
      <w:r w:rsidR="00245D96">
        <w:t xml:space="preserve"> </w:t>
      </w:r>
      <w:r w:rsidRPr="00777168">
        <w:t>about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negative</w:t>
      </w:r>
      <w:r w:rsidR="00245D96">
        <w:t xml:space="preserve"> </w:t>
      </w:r>
      <w:r w:rsidRPr="00777168">
        <w:t>impacts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awareness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guided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Communication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Advocacy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2012.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view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developments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institutional</w:t>
      </w:r>
      <w:r w:rsidR="00245D96">
        <w:t xml:space="preserve"> </w:t>
      </w:r>
      <w:r w:rsidRPr="00777168">
        <w:t>environment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revising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communication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respond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needs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different</w:t>
      </w:r>
      <w:r w:rsidR="00245D96">
        <w:t xml:space="preserve"> </w:t>
      </w:r>
      <w:r w:rsidRPr="00777168">
        <w:t>sections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society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children.</w:t>
      </w:r>
    </w:p>
    <w:p w14:paraId="3C5799BB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24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F3A28C1" w14:textId="16971043" w:rsidR="00AB777E" w:rsidRPr="00777168" w:rsidRDefault="00AB777E" w:rsidP="00AB777E">
      <w:pPr>
        <w:pStyle w:val="SingleTxtG"/>
      </w:pPr>
      <w:r w:rsidRPr="00777168">
        <w:t>146.</w:t>
      </w:r>
      <w:r w:rsidRPr="00777168">
        <w:tab/>
        <w:t>On</w:t>
      </w:r>
      <w:r w:rsidR="00245D96">
        <w:t xml:space="preserve"> </w:t>
      </w:r>
      <w:r w:rsidRPr="00777168">
        <w:t>empowering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adapt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Natural</w:t>
      </w:r>
      <w:r w:rsidR="00245D96">
        <w:t xml:space="preserve"> </w:t>
      </w:r>
      <w:r w:rsidRPr="00777168">
        <w:t>Resources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(2020),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aims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build</w:t>
      </w:r>
      <w:r w:rsidR="00245D96">
        <w:t xml:space="preserve"> </w:t>
      </w:r>
      <w:r w:rsidRPr="00777168">
        <w:t>capacities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individuals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change.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approach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tailored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local</w:t>
      </w:r>
      <w:r w:rsidR="00245D96">
        <w:t xml:space="preserve"> </w:t>
      </w:r>
      <w:r w:rsidRPr="00777168">
        <w:t>context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includes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range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options,</w:t>
      </w:r>
      <w:r w:rsidR="00245D96">
        <w:t xml:space="preserve"> </w:t>
      </w:r>
      <w:r w:rsidRPr="00777168">
        <w:t>including: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infusion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throughout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wider</w:t>
      </w:r>
      <w:r w:rsidR="00245D96">
        <w:t xml:space="preserve"> </w:t>
      </w:r>
      <w:r w:rsidRPr="00777168">
        <w:t>curriculum</w:t>
      </w:r>
      <w:r w:rsidR="00245D96">
        <w:t xml:space="preserve"> </w:t>
      </w:r>
      <w:r w:rsidRPr="00777168">
        <w:t>(integrated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variety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subject</w:t>
      </w:r>
      <w:r w:rsidR="00245D96">
        <w:t xml:space="preserve"> </w:t>
      </w:r>
      <w:r w:rsidRPr="00777168">
        <w:t>matters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levels);</w:t>
      </w:r>
      <w:r w:rsidR="00245D96">
        <w:t xml:space="preserve"> </w:t>
      </w:r>
      <w:r w:rsidRPr="00777168">
        <w:t>using</w:t>
      </w:r>
      <w:r w:rsidR="00245D96">
        <w:t xml:space="preserve"> </w:t>
      </w:r>
      <w:r w:rsidRPr="00777168">
        <w:t>standalone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products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compliment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existing</w:t>
      </w:r>
      <w:r w:rsidR="00245D96">
        <w:t xml:space="preserve"> </w:t>
      </w:r>
      <w:r w:rsidRPr="00777168">
        <w:t>curriculum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specific</w:t>
      </w:r>
      <w:r w:rsidR="00245D96">
        <w:t xml:space="preserve"> </w:t>
      </w:r>
      <w:r w:rsidRPr="00777168">
        <w:t>subjects;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integrating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teaching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extra-curricular</w:t>
      </w:r>
      <w:r w:rsidR="00245D96">
        <w:t xml:space="preserve"> </w:t>
      </w:r>
      <w:r w:rsidRPr="00777168">
        <w:t>activities.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both</w:t>
      </w:r>
      <w:r w:rsidR="00245D96">
        <w:t xml:space="preserve"> </w:t>
      </w:r>
      <w:r w:rsidRPr="00777168">
        <w:t>within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wider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cornerstone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collective</w:t>
      </w:r>
      <w:r w:rsidR="00245D96">
        <w:t xml:space="preserve"> </w:t>
      </w:r>
      <w:r w:rsidRPr="00777168">
        <w:t>approach.</w:t>
      </w:r>
    </w:p>
    <w:p w14:paraId="653A5299" w14:textId="4816FC91" w:rsidR="00AB777E" w:rsidRPr="00777168" w:rsidRDefault="00AB777E" w:rsidP="00AB777E">
      <w:pPr>
        <w:pStyle w:val="SingleTxtG"/>
      </w:pPr>
      <w:r w:rsidRPr="00777168">
        <w:t>147.</w:t>
      </w:r>
      <w:r w:rsidRPr="00777168">
        <w:tab/>
        <w:t>The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curriculum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revised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allows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learn</w:t>
      </w:r>
      <w:r w:rsidR="00245D96">
        <w:t xml:space="preserve"> </w:t>
      </w:r>
      <w:r w:rsidRPr="00777168">
        <w:t>about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sustainable</w:t>
      </w:r>
      <w:r w:rsidR="00245D96">
        <w:t xml:space="preserve"> </w:t>
      </w:r>
      <w:r w:rsidRPr="00777168">
        <w:t>developments.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settings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encouraged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come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environmentally</w:t>
      </w:r>
      <w:r w:rsidR="00245D96">
        <w:t xml:space="preserve"> </w:t>
      </w:r>
      <w:r w:rsidRPr="00777168">
        <w:t>sustainable</w:t>
      </w:r>
      <w:r w:rsidR="00245D96">
        <w:t xml:space="preserve"> </w:t>
      </w:r>
      <w:r w:rsidRPr="00777168">
        <w:t>projects.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done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Inter-schools</w:t>
      </w:r>
      <w:r w:rsidR="00BB75FE">
        <w:t>’</w:t>
      </w:r>
      <w:r w:rsidR="00245D96">
        <w:t xml:space="preserve"> </w:t>
      </w:r>
      <w:r w:rsidRPr="00777168">
        <w:t>competition</w:t>
      </w:r>
      <w:r w:rsidR="00245D96">
        <w:t xml:space="preserve"> </w:t>
      </w:r>
      <w:r w:rsidRPr="00777168">
        <w:t>whose</w:t>
      </w:r>
      <w:r w:rsidR="00245D96">
        <w:t xml:space="preserve"> </w:t>
      </w:r>
      <w:r w:rsidRPr="00777168">
        <w:t>aim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integrate</w:t>
      </w:r>
      <w:r w:rsidR="00245D96">
        <w:t xml:space="preserve"> </w:t>
      </w:r>
      <w:r w:rsidRPr="00777168">
        <w:t>environmental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system.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strategy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entail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climate</w:t>
      </w:r>
      <w:r w:rsidR="00245D96">
        <w:t xml:space="preserve"> </w:t>
      </w:r>
      <w:r w:rsidRPr="00777168">
        <w:t>change</w:t>
      </w:r>
      <w:r w:rsidR="00245D96">
        <w:t xml:space="preserve"> </w:t>
      </w:r>
      <w:r w:rsidRPr="00777168">
        <w:t>information,</w:t>
      </w:r>
      <w:r w:rsidR="00245D96">
        <w:t xml:space="preserve"> </w:t>
      </w:r>
      <w:r w:rsidRPr="00777168">
        <w:t>knowledge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imparted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levels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education.</w:t>
      </w:r>
    </w:p>
    <w:p w14:paraId="3BF0F796" w14:textId="77777777" w:rsidR="00BB75FE" w:rsidRDefault="00AB777E" w:rsidP="007E3476">
      <w:pPr>
        <w:pStyle w:val="H1G"/>
      </w:pPr>
      <w:bookmarkStart w:id="37" w:name="_Toc63937989"/>
      <w:r w:rsidRPr="00777168">
        <w:tab/>
        <w:t>H.</w:t>
      </w:r>
      <w:r w:rsidRPr="00777168">
        <w:tab/>
        <w:t>Education,</w:t>
      </w:r>
      <w:r w:rsidR="00245D96">
        <w:t xml:space="preserve"> </w:t>
      </w:r>
      <w:r w:rsidRPr="00777168">
        <w:t>leisure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cultural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28–31)</w:t>
      </w:r>
      <w:bookmarkEnd w:id="37"/>
    </w:p>
    <w:p w14:paraId="7E428AAB" w14:textId="07B1680A" w:rsidR="00AB777E" w:rsidRPr="00777168" w:rsidRDefault="00AB777E" w:rsidP="007E3476">
      <w:pPr>
        <w:pStyle w:val="H1G"/>
      </w:pPr>
      <w:bookmarkStart w:id="38" w:name="_Toc63937990"/>
      <w:r w:rsidRPr="00777168">
        <w:tab/>
      </w:r>
      <w:r w:rsidRPr="00777168">
        <w:tab/>
        <w:t>Education</w:t>
      </w:r>
      <w:bookmarkEnd w:id="38"/>
    </w:p>
    <w:p w14:paraId="6D68507B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25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DBF47ED" w14:textId="52219545" w:rsidR="00AB777E" w:rsidRPr="00777168" w:rsidRDefault="00AB777E" w:rsidP="00AB777E">
      <w:pPr>
        <w:pStyle w:val="SingleTxtG"/>
      </w:pPr>
      <w:r w:rsidRPr="00777168">
        <w:t>148.</w:t>
      </w:r>
      <w:r w:rsidRPr="00777168">
        <w:tab/>
        <w:t>On</w:t>
      </w:r>
      <w:r w:rsidR="00245D96">
        <w:t xml:space="preserve"> </w:t>
      </w:r>
      <w:r w:rsidRPr="00777168">
        <w:t>promoting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enrolment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early</w:t>
      </w:r>
      <w:r w:rsidR="00245D96">
        <w:t xml:space="preserve"> </w:t>
      </w:r>
      <w:r w:rsidRPr="00777168">
        <w:t>child-care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education,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established</w:t>
      </w:r>
      <w:r w:rsidR="00245D96">
        <w:t xml:space="preserve"> </w:t>
      </w:r>
      <w:r w:rsidRPr="00777168">
        <w:t>493</w:t>
      </w:r>
      <w:r w:rsidR="00245D96">
        <w:t xml:space="preserve"> </w:t>
      </w:r>
      <w:r w:rsidRPr="00777168">
        <w:t>low</w:t>
      </w:r>
      <w:r w:rsidR="00245D96">
        <w:t xml:space="preserve"> </w:t>
      </w:r>
      <w:r w:rsidRPr="00777168">
        <w:t>cost</w:t>
      </w:r>
      <w:r w:rsidR="00245D96">
        <w:t xml:space="preserve"> </w:t>
      </w:r>
      <w:r w:rsidRPr="00777168">
        <w:t>ECE</w:t>
      </w:r>
      <w:r w:rsidR="00245D96">
        <w:t xml:space="preserve"> </w:t>
      </w:r>
      <w:r w:rsidRPr="00777168">
        <w:t>satellite</w:t>
      </w:r>
      <w:r w:rsidR="00245D96">
        <w:t xml:space="preserve"> </w:t>
      </w:r>
      <w:r w:rsidRPr="00777168">
        <w:t>centres</w:t>
      </w:r>
      <w:r w:rsidR="00245D96">
        <w:t xml:space="preserve"> </w:t>
      </w:r>
      <w:r w:rsidRPr="00777168">
        <w:t>using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model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provinces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hub</w:t>
      </w:r>
      <w:r w:rsidR="00245D96">
        <w:t xml:space="preserve"> </w:t>
      </w:r>
      <w:r w:rsidRPr="00777168">
        <w:t>controlling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ECE</w:t>
      </w:r>
      <w:r w:rsidR="00245D96">
        <w:t xml:space="preserve"> </w:t>
      </w:r>
      <w:r w:rsidRPr="00777168">
        <w:t>satellite</w:t>
      </w:r>
      <w:r w:rsidR="00245D96">
        <w:t xml:space="preserve"> </w:t>
      </w:r>
      <w:r w:rsidRPr="00777168">
        <w:t>centres.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mainly</w:t>
      </w:r>
      <w:r w:rsidR="00245D96">
        <w:t xml:space="preserve"> </w:t>
      </w:r>
      <w:r w:rsidRPr="00777168">
        <w:t>applied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rural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hard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reach</w:t>
      </w:r>
      <w:r w:rsidR="00245D96">
        <w:t xml:space="preserve"> </w:t>
      </w:r>
      <w:r w:rsidRPr="00777168">
        <w:t>communities.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low-cost</w:t>
      </w:r>
      <w:r w:rsidR="00245D96">
        <w:t xml:space="preserve"> </w:t>
      </w:r>
      <w:r w:rsidRPr="00777168">
        <w:t>model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improved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early</w:t>
      </w:r>
      <w:r w:rsidR="00245D96">
        <w:t xml:space="preserve"> </w:t>
      </w:r>
      <w:r w:rsidRPr="00777168">
        <w:t>learning.</w:t>
      </w:r>
      <w:r w:rsidR="00245D96">
        <w:t xml:space="preserve"> </w:t>
      </w:r>
      <w:r w:rsidRPr="00777168">
        <w:t>ECE</w:t>
      </w:r>
      <w:r w:rsidR="00245D96">
        <w:t xml:space="preserve"> </w:t>
      </w:r>
      <w:r w:rsidRPr="00777168">
        <w:t>personnel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local</w:t>
      </w:r>
      <w:r w:rsidR="00245D96">
        <w:t xml:space="preserve"> </w:t>
      </w:r>
      <w:r w:rsidRPr="00777168">
        <w:t>materials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ECE</w:t>
      </w:r>
      <w:r w:rsidR="00245D96">
        <w:t xml:space="preserve"> </w:t>
      </w:r>
      <w:r w:rsidRPr="00777168">
        <w:t>activities.</w:t>
      </w:r>
    </w:p>
    <w:p w14:paraId="3613482F" w14:textId="77777777" w:rsidR="00BB75FE" w:rsidRDefault="00AB777E" w:rsidP="007E347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25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9324296" w14:textId="55E46569" w:rsidR="00AB777E" w:rsidRPr="00777168" w:rsidRDefault="00AB777E" w:rsidP="00AB777E">
      <w:pPr>
        <w:pStyle w:val="SingleTxtG"/>
      </w:pPr>
      <w:r w:rsidRPr="00777168">
        <w:t>149.</w:t>
      </w:r>
      <w:r w:rsidRPr="00777168">
        <w:tab/>
        <w:t>On</w:t>
      </w:r>
      <w:r w:rsidR="00245D96">
        <w:t xml:space="preserve"> </w:t>
      </w:r>
      <w:r w:rsidRPr="00777168">
        <w:t>ensuring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free,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2002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still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effect.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seeking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undertake</w:t>
      </w:r>
      <w:r w:rsidR="00245D96">
        <w:t xml:space="preserve"> </w:t>
      </w:r>
      <w:r w:rsidRPr="00777168">
        <w:t>projects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partnership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asked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seek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authority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Head</w:t>
      </w:r>
      <w:r w:rsidR="00245D96">
        <w:t xml:space="preserve"> </w:t>
      </w:r>
      <w:r w:rsidRPr="00777168">
        <w:t>office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avoid</w:t>
      </w:r>
      <w:r w:rsidR="00245D96">
        <w:t xml:space="preserve"> </w:t>
      </w:r>
      <w:r w:rsidRPr="00777168">
        <w:t>unnecessary</w:t>
      </w:r>
      <w:r w:rsidR="00245D96">
        <w:t xml:space="preserve"> </w:t>
      </w:r>
      <w:r w:rsidRPr="00777168">
        <w:t>costs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learners.</w:t>
      </w:r>
      <w:r w:rsidR="00BB75FE">
        <w:t xml:space="preserve"> </w:t>
      </w:r>
      <w:r w:rsidRPr="00777168">
        <w:t>The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done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cost-sharing.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may</w:t>
      </w:r>
      <w:r w:rsidR="00245D96">
        <w:t xml:space="preserve"> </w:t>
      </w:r>
      <w:r w:rsidRPr="00777168">
        <w:t>wish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note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continued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minimize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parents/guardians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seen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issuance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circular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User</w:t>
      </w:r>
      <w:r w:rsidR="00245D96">
        <w:t xml:space="preserve"> </w:t>
      </w:r>
      <w:r w:rsidRPr="00777168">
        <w:t>Fees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Grant</w:t>
      </w:r>
      <w:r w:rsidR="00245D96">
        <w:t xml:space="preserve"> </w:t>
      </w:r>
      <w:r w:rsidRPr="00777168">
        <w:t>Aided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January</w:t>
      </w:r>
      <w:r w:rsidR="00245D96">
        <w:t xml:space="preserve"> </w:t>
      </w:r>
      <w:r w:rsidRPr="00777168">
        <w:t>2019,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standardized</w:t>
      </w:r>
      <w:r w:rsidR="00245D96">
        <w:t xml:space="preserve"> </w:t>
      </w:r>
      <w:r w:rsidRPr="00777168">
        <w:t>fees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charged</w:t>
      </w:r>
      <w:r w:rsidR="00245D96">
        <w:t xml:space="preserve"> </w:t>
      </w:r>
      <w:r w:rsidRPr="00777168">
        <w:t>across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public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grant</w:t>
      </w:r>
      <w:r w:rsidR="00245D96">
        <w:t xml:space="preserve"> </w:t>
      </w:r>
      <w:r w:rsidRPr="00777168">
        <w:t>aided</w:t>
      </w:r>
      <w:r w:rsidR="00245D96">
        <w:t xml:space="preserve"> </w:t>
      </w:r>
      <w:r w:rsidRPr="00777168">
        <w:t>institutions.</w:t>
      </w:r>
    </w:p>
    <w:p w14:paraId="4CC9F2FC" w14:textId="77777777" w:rsidR="00BB75FE" w:rsidRDefault="00AB777E" w:rsidP="00423BB8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25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F9DD4DD" w14:textId="1CC50127" w:rsidR="00AB777E" w:rsidRPr="00777168" w:rsidRDefault="00AB777E" w:rsidP="00AB777E">
      <w:pPr>
        <w:pStyle w:val="SingleTxtG"/>
      </w:pPr>
      <w:r w:rsidRPr="00777168">
        <w:t>150.</w:t>
      </w:r>
      <w:r w:rsidRPr="00777168">
        <w:tab/>
        <w:t>On</w:t>
      </w:r>
      <w:r w:rsidR="00245D96">
        <w:t xml:space="preserve"> </w:t>
      </w:r>
      <w:r w:rsidRPr="00777168">
        <w:t>prevention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early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leaving,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undertook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review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Re-entry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2010</w:t>
      </w:r>
      <w:r w:rsidR="00245D96">
        <w:t xml:space="preserve"> </w:t>
      </w:r>
      <w:r w:rsidRPr="00777168">
        <w:t>so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clarity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policy.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seen</w:t>
      </w:r>
      <w:r w:rsidR="00245D96">
        <w:t xml:space="preserve"> </w:t>
      </w:r>
      <w:r w:rsidRPr="00777168">
        <w:t>more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take</w:t>
      </w:r>
      <w:r w:rsidR="00245D96">
        <w:t xml:space="preserve"> </w:t>
      </w:r>
      <w:r w:rsidRPr="00777168">
        <w:t>advantage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going</w:t>
      </w:r>
      <w:r w:rsidR="00245D96">
        <w:t xml:space="preserve"> </w:t>
      </w:r>
      <w:r w:rsidRPr="00777168">
        <w:t>back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school.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significant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combat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marriage.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instance,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2019,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recorded</w:t>
      </w:r>
      <w:r w:rsidR="00245D96">
        <w:t xml:space="preserve"> </w:t>
      </w:r>
      <w:r w:rsidRPr="00777168">
        <w:t>11,502</w:t>
      </w:r>
      <w:r w:rsidR="00245D96">
        <w:t xml:space="preserve"> </w:t>
      </w:r>
      <w:r w:rsidRPr="00777168">
        <w:t>pregnancies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5,669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readmitted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while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4,222</w:t>
      </w:r>
      <w:r w:rsidR="00245D96">
        <w:t xml:space="preserve"> </w:t>
      </w:r>
      <w:r w:rsidRPr="00777168">
        <w:t>pregnancies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3,158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readmitted.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2016</w:t>
      </w:r>
      <w:r w:rsidR="00245D96">
        <w:t xml:space="preserve"> </w:t>
      </w:r>
      <w:r w:rsidRPr="00777168">
        <w:t>introduced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called</w:t>
      </w:r>
      <w:r w:rsidR="00245D96">
        <w:t xml:space="preserve"> </w:t>
      </w:r>
      <w:r w:rsidRPr="00777168">
        <w:t>Keeping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(KGS)</w:t>
      </w:r>
      <w:r w:rsidR="00245D96">
        <w:t xml:space="preserve"> </w:t>
      </w:r>
      <w:r w:rsidRPr="00777168">
        <w:t>which,</w:t>
      </w:r>
      <w:r w:rsidR="00245D96">
        <w:t xml:space="preserve"> </w:t>
      </w:r>
      <w:r w:rsidRPr="00777168">
        <w:t>aims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helping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remain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bursaries.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consequently,</w:t>
      </w:r>
      <w:r w:rsidR="00245D96">
        <w:t xml:space="preserve"> </w:t>
      </w:r>
      <w:r w:rsidRPr="00777168">
        <w:t>delays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long</w:t>
      </w:r>
      <w:r w:rsidR="00245D96">
        <w:t xml:space="preserve"> </w:t>
      </w:r>
      <w:r w:rsidRPr="00777168">
        <w:t>run</w:t>
      </w:r>
      <w:r w:rsidR="00245D96">
        <w:t xml:space="preserve"> </w:t>
      </w:r>
      <w:r w:rsidRPr="00777168">
        <w:t>helps</w:t>
      </w:r>
      <w:r w:rsidR="00245D96">
        <w:t xml:space="preserve"> </w:t>
      </w:r>
      <w:r w:rsidRPr="00777168">
        <w:t>eradicate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marriage.</w:t>
      </w:r>
    </w:p>
    <w:p w14:paraId="6F2E1C55" w14:textId="77777777" w:rsidR="00BB75FE" w:rsidRDefault="00AB777E" w:rsidP="00AB777E">
      <w:pPr>
        <w:pStyle w:val="SingleTxtG"/>
      </w:pPr>
      <w:r w:rsidRPr="00777168">
        <w:t>151.</w:t>
      </w:r>
      <w:r w:rsidRPr="00777168">
        <w:tab/>
        <w:t>To</w:t>
      </w:r>
      <w:r w:rsidR="00245D96">
        <w:t xml:space="preserve"> </w:t>
      </w:r>
      <w:r w:rsidRPr="00777168">
        <w:t>enhance</w:t>
      </w:r>
      <w:r w:rsidR="00245D96">
        <w:t xml:space="preserve"> </w:t>
      </w:r>
      <w:r w:rsidRPr="00777168">
        <w:t>pupil</w:t>
      </w:r>
      <w:r w:rsidR="00245D96">
        <w:t xml:space="preserve"> </w:t>
      </w:r>
      <w:r w:rsidRPr="00777168">
        <w:t>attendance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nutrition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pre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learners,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continued</w:t>
      </w:r>
      <w:r w:rsidR="00245D96">
        <w:t xml:space="preserve"> </w:t>
      </w:r>
      <w:r w:rsidRPr="00777168">
        <w:t>funding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Home-Grown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Feeding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(HGSFP)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provinces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districts.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run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technical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World</w:t>
      </w:r>
      <w:r w:rsidR="00245D96">
        <w:t xml:space="preserve"> </w:t>
      </w:r>
      <w:r w:rsidRPr="00777168">
        <w:t>Food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(WFP)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implemented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66</w:t>
      </w:r>
      <w:r w:rsidR="00245D96">
        <w:t xml:space="preserve"> </w:t>
      </w:r>
      <w:r w:rsidRPr="00777168">
        <w:t>Districts,</w:t>
      </w:r>
      <w:r w:rsidR="00245D96">
        <w:t xml:space="preserve"> </w:t>
      </w:r>
      <w:r w:rsidRPr="00777168">
        <w:t>benefiting</w:t>
      </w:r>
      <w:r w:rsidR="00245D96">
        <w:t xml:space="preserve"> </w:t>
      </w:r>
      <w:r w:rsidRPr="00777168">
        <w:t>1,948,130</w:t>
      </w:r>
      <w:r w:rsidR="00245D96">
        <w:t xml:space="preserve"> </w:t>
      </w:r>
      <w:r w:rsidRPr="00777168">
        <w:t>learners.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partnered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Mary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Meals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NGO</w:t>
      </w:r>
      <w:r w:rsidR="00245D96">
        <w:t xml:space="preserve"> </w:t>
      </w:r>
      <w:r w:rsidRPr="00777168">
        <w:t>feeding</w:t>
      </w:r>
      <w:r w:rsidR="00245D96">
        <w:t xml:space="preserve"> </w:t>
      </w:r>
      <w:r w:rsidRPr="00777168">
        <w:t>approximately</w:t>
      </w:r>
      <w:r w:rsidR="00245D96">
        <w:t xml:space="preserve"> </w:t>
      </w:r>
      <w:r w:rsidRPr="00777168">
        <w:t>248,914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7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Eastern</w:t>
      </w:r>
      <w:r w:rsidR="00245D96">
        <w:t xml:space="preserve"> </w:t>
      </w:r>
      <w:r w:rsidRPr="00777168">
        <w:t>Province.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order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add</w:t>
      </w:r>
      <w:r w:rsidR="00245D96">
        <w:t xml:space="preserve"> </w:t>
      </w:r>
      <w:r w:rsidRPr="00777168">
        <w:t>nutritional</w:t>
      </w:r>
      <w:r w:rsidR="00245D96">
        <w:t xml:space="preserve"> </w:t>
      </w:r>
      <w:r w:rsidRPr="00777168">
        <w:t>value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good</w:t>
      </w:r>
      <w:r w:rsidR="00245D96">
        <w:t xml:space="preserve"> </w:t>
      </w:r>
      <w:r w:rsidRPr="00777168">
        <w:t>health,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practice</w:t>
      </w:r>
      <w:r w:rsidR="00245D96">
        <w:t xml:space="preserve"> </w:t>
      </w:r>
      <w:r w:rsidRPr="00777168">
        <w:t>gardening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agriculture</w:t>
      </w:r>
      <w:r w:rsidR="00245D96">
        <w:t xml:space="preserve"> </w:t>
      </w:r>
      <w:r w:rsidRPr="00777168">
        <w:t>production</w:t>
      </w:r>
      <w:r w:rsidR="00245D96">
        <w:t xml:space="preserve"> </w:t>
      </w:r>
      <w:r w:rsidRPr="00777168">
        <w:t>units.</w:t>
      </w:r>
    </w:p>
    <w:p w14:paraId="70469D57" w14:textId="7A7B81C3" w:rsidR="00AB777E" w:rsidRPr="00777168" w:rsidRDefault="00AB777E" w:rsidP="00AB777E">
      <w:pPr>
        <w:pStyle w:val="SingleTxtG"/>
      </w:pPr>
      <w:r w:rsidRPr="00777168">
        <w:t>152.</w:t>
      </w:r>
      <w:r w:rsidRPr="00777168">
        <w:tab/>
        <w:t>The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counselling</w:t>
      </w:r>
      <w:r w:rsidR="00245D96">
        <w:t xml:space="preserve"> </w:t>
      </w:r>
      <w:r w:rsidRPr="00777168">
        <w:t>teachers</w:t>
      </w:r>
      <w:r w:rsidR="00245D96">
        <w:t xml:space="preserve"> </w:t>
      </w:r>
      <w:r w:rsidRPr="00777168">
        <w:t>implement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Counselling</w:t>
      </w:r>
      <w:r w:rsidR="00245D96">
        <w:t xml:space="preserve"> </w:t>
      </w:r>
      <w:r w:rsidRPr="00777168">
        <w:t>program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help</w:t>
      </w:r>
      <w:r w:rsidR="00245D96">
        <w:t xml:space="preserve"> </w:t>
      </w:r>
      <w:r w:rsidRPr="00777168">
        <w:t>guide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learners</w:t>
      </w:r>
      <w:r w:rsidR="00BB75FE">
        <w:t>’</w:t>
      </w:r>
      <w:r w:rsidR="00245D96">
        <w:t xml:space="preserve"> </w:t>
      </w:r>
      <w:r w:rsidRPr="00777168">
        <w:t>academic,</w:t>
      </w:r>
      <w:r w:rsidR="00245D96">
        <w:t xml:space="preserve"> </w:t>
      </w:r>
      <w:r w:rsidRPr="00777168">
        <w:t>behavioural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growth.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teachers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psychological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marginalised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Special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Needs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others</w:t>
      </w:r>
      <w:r w:rsidR="00245D96">
        <w:t xml:space="preserve"> </w:t>
      </w:r>
      <w:r w:rsidRPr="00777168">
        <w:t>ensuring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stigmatised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discriminated.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help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deal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emerging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contemporary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Based</w:t>
      </w:r>
      <w:r w:rsidR="00245D96">
        <w:t xml:space="preserve"> </w:t>
      </w:r>
      <w:r w:rsidRPr="00777168">
        <w:t>Violence,</w:t>
      </w:r>
      <w:r w:rsidR="00245D96">
        <w:t xml:space="preserve"> </w:t>
      </w:r>
      <w:r w:rsidRPr="00777168">
        <w:t>Re-Entry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Substance</w:t>
      </w:r>
      <w:r w:rsidR="00245D96">
        <w:t xml:space="preserve"> </w:t>
      </w:r>
      <w:r w:rsidRPr="00777168">
        <w:t>abuse.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manage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Grievance</w:t>
      </w:r>
      <w:r w:rsidR="00245D96">
        <w:t xml:space="preserve"> </w:t>
      </w:r>
      <w:r w:rsidRPr="00777168">
        <w:t>Redressing</w:t>
      </w:r>
      <w:r w:rsidR="00245D96">
        <w:t xml:space="preserve"> </w:t>
      </w:r>
      <w:r w:rsidRPr="00777168">
        <w:t>Mechanism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Referral</w:t>
      </w:r>
      <w:r w:rsidR="00245D96">
        <w:t xml:space="preserve"> </w:t>
      </w:r>
      <w:r w:rsidRPr="00777168">
        <w:t>Pathways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completing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Annual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Forms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submit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district.</w:t>
      </w:r>
    </w:p>
    <w:p w14:paraId="7F9C9945" w14:textId="77777777" w:rsidR="00BB75FE" w:rsidRDefault="00AB777E" w:rsidP="00EC7F8E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25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B3D98F2" w14:textId="5701EAE1" w:rsidR="00AB777E" w:rsidRPr="00777168" w:rsidRDefault="00AB777E" w:rsidP="00AB777E">
      <w:pPr>
        <w:pStyle w:val="SingleTxtG"/>
      </w:pPr>
      <w:r w:rsidRPr="00777168">
        <w:t>153.</w:t>
      </w:r>
      <w:r w:rsidRPr="00777168">
        <w:tab/>
        <w:t>On</w:t>
      </w:r>
      <w:r w:rsidR="00245D96">
        <w:t xml:space="preserve"> </w:t>
      </w:r>
      <w:r w:rsidRPr="00777168">
        <w:t>increasing</w:t>
      </w:r>
      <w:r w:rsidR="00245D96">
        <w:t xml:space="preserve"> </w:t>
      </w:r>
      <w:r w:rsidRPr="00777168">
        <w:t>transition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retention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Zambian</w:t>
      </w:r>
      <w:r w:rsidR="00245D96">
        <w:t xml:space="preserve"> </w:t>
      </w:r>
      <w:r w:rsidRPr="00777168">
        <w:t>Enhancement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(ZEEP)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World</w:t>
      </w:r>
      <w:r w:rsidR="00245D96">
        <w:t xml:space="preserve"> </w:t>
      </w:r>
      <w:r w:rsidRPr="00777168">
        <w:t>Bank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constructing</w:t>
      </w:r>
      <w:r w:rsidR="00245D96">
        <w:rPr>
          <w:b/>
        </w:rPr>
        <w:t xml:space="preserve"> </w:t>
      </w:r>
      <w:r w:rsidRPr="00777168">
        <w:t>82-day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7</w:t>
      </w:r>
      <w:r w:rsidR="00245D96">
        <w:t xml:space="preserve"> </w:t>
      </w:r>
      <w:r w:rsidRPr="00777168">
        <w:t>provinces,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order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achieve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transition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retention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learners.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82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schools,</w:t>
      </w:r>
      <w:r w:rsidR="00245D96">
        <w:t xml:space="preserve"> </w:t>
      </w:r>
      <w:r w:rsidRPr="00777168">
        <w:t>10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weekly</w:t>
      </w:r>
      <w:r w:rsidR="00245D96">
        <w:t xml:space="preserve"> </w:t>
      </w:r>
      <w:r w:rsidRPr="00777168">
        <w:t>boarding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girls.</w:t>
      </w:r>
      <w:r w:rsidR="00245D96">
        <w:t xml:space="preserve"> </w:t>
      </w:r>
      <w:r w:rsidRPr="00777168">
        <w:t>Approximately</w:t>
      </w:r>
      <w:r w:rsidR="00245D96">
        <w:t xml:space="preserve"> </w:t>
      </w:r>
      <w:r w:rsidRPr="00777168">
        <w:t>18,450</w:t>
      </w:r>
      <w:r w:rsidR="00245D96">
        <w:t xml:space="preserve"> </w:t>
      </w:r>
      <w:r w:rsidRPr="00777168">
        <w:t>Learners,</w:t>
      </w:r>
      <w:r w:rsidR="00245D96">
        <w:t xml:space="preserve"> </w:t>
      </w:r>
      <w:r w:rsidRPr="00777168">
        <w:t>50%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female,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targeted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project.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aims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improve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teaching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mathematics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science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targeted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equitable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education.</w:t>
      </w:r>
    </w:p>
    <w:p w14:paraId="5D0C1FEA" w14:textId="77777777" w:rsidR="00BB75FE" w:rsidRDefault="00AB777E" w:rsidP="00AB777E">
      <w:pPr>
        <w:pStyle w:val="SingleTxtG"/>
      </w:pPr>
      <w:r w:rsidRPr="00777168">
        <w:t>154.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launched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KGS</w:t>
      </w:r>
      <w:r w:rsidR="00245D96">
        <w:t xml:space="preserve"> </w:t>
      </w:r>
      <w:r w:rsidRPr="00777168">
        <w:t>initiative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poor</w:t>
      </w:r>
      <w:r w:rsidR="00245D96">
        <w:t xml:space="preserve"> </w:t>
      </w:r>
      <w:r w:rsidRPr="00777168">
        <w:t>households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cash</w:t>
      </w:r>
      <w:r w:rsidR="00245D96">
        <w:t xml:space="preserve"> </w:t>
      </w:r>
      <w:r w:rsidRPr="00777168">
        <w:t>transfer</w:t>
      </w:r>
      <w:r w:rsidR="00245D96">
        <w:t xml:space="preserve"> </w:t>
      </w:r>
      <w:r w:rsidRPr="00777168">
        <w:t>schedule.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specific</w:t>
      </w:r>
      <w:r w:rsidR="00245D96">
        <w:t xml:space="preserve"> </w:t>
      </w:r>
      <w:r w:rsidRPr="00777168">
        <w:t>objective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KGS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fees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over</w:t>
      </w:r>
      <w:r w:rsidR="00245D96">
        <w:t xml:space="preserve"> </w:t>
      </w:r>
      <w:r w:rsidRPr="00777168">
        <w:t>14,000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cash</w:t>
      </w:r>
      <w:r w:rsidR="00245D96">
        <w:t xml:space="preserve"> </w:t>
      </w:r>
      <w:r w:rsidRPr="00777168">
        <w:t>transfer</w:t>
      </w:r>
      <w:r w:rsidR="00245D96">
        <w:t xml:space="preserve"> </w:t>
      </w:r>
      <w:r w:rsidRPr="00777168">
        <w:t>households</w:t>
      </w:r>
      <w:r w:rsidR="00245D96">
        <w:t xml:space="preserve"> </w:t>
      </w:r>
      <w:r w:rsidRPr="00777168">
        <w:t>accessing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sixteen</w:t>
      </w:r>
      <w:r w:rsidR="00245D96">
        <w:t xml:space="preserve"> </w:t>
      </w:r>
      <w:r w:rsidRPr="00777168">
        <w:t>(16)</w:t>
      </w:r>
      <w:r w:rsidR="00245D96">
        <w:t xml:space="preserve"> </w:t>
      </w:r>
      <w:r w:rsidRPr="00777168">
        <w:t>selected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across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ten</w:t>
      </w:r>
      <w:r w:rsidR="00245D96">
        <w:t xml:space="preserve"> </w:t>
      </w:r>
      <w:r w:rsidRPr="00777168">
        <w:t>provinces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2019,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target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exceeded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16,</w:t>
      </w:r>
      <w:r w:rsidR="00245D96">
        <w:t xml:space="preserve"> </w:t>
      </w:r>
      <w:r w:rsidRPr="00777168">
        <w:t>160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paid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targeted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14,000.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achievement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due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reduction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fees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party.</w:t>
      </w:r>
    </w:p>
    <w:p w14:paraId="3F561A5A" w14:textId="77777777" w:rsidR="00BB75FE" w:rsidRDefault="00AB777E" w:rsidP="00AB777E">
      <w:pPr>
        <w:pStyle w:val="SingleTxtG"/>
      </w:pPr>
      <w:r w:rsidRPr="00777168">
        <w:t>155.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established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partnership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Promoting</w:t>
      </w:r>
      <w:r w:rsidR="00245D96">
        <w:t xml:space="preserve"> </w:t>
      </w:r>
      <w:r w:rsidRPr="00777168">
        <w:t>Equity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African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(PEAS)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2018.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arrangement,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boarding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constructed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Kasama</w:t>
      </w:r>
      <w:r w:rsidR="00245D96">
        <w:t xml:space="preserve"> </w:t>
      </w:r>
      <w:r w:rsidRPr="00777168">
        <w:t>district</w:t>
      </w:r>
      <w:r w:rsidR="00245D96">
        <w:t xml:space="preserve"> </w:t>
      </w:r>
      <w:r w:rsidRPr="00777168">
        <w:t>(Kampinda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school)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became</w:t>
      </w:r>
      <w:r w:rsidR="00245D96">
        <w:t xml:space="preserve"> </w:t>
      </w:r>
      <w:r w:rsidRPr="00777168">
        <w:t>operational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2018.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caters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437</w:t>
      </w:r>
      <w:r w:rsidR="00245D96">
        <w:t xml:space="preserve"> </w:t>
      </w:r>
      <w:r w:rsidRPr="00777168">
        <w:t>learners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240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197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boys.</w:t>
      </w:r>
    </w:p>
    <w:p w14:paraId="0D546C2E" w14:textId="77777777" w:rsidR="00BB75FE" w:rsidRDefault="00AB777E" w:rsidP="00EC7F8E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25</w:t>
      </w:r>
      <w:r w:rsidR="00245D96">
        <w:t xml:space="preserve"> </w:t>
      </w:r>
      <w:r w:rsidRPr="00777168">
        <w:t>(e)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02DB7AF" w14:textId="653DC250" w:rsidR="00AB777E" w:rsidRPr="00777168" w:rsidRDefault="00AB777E" w:rsidP="00AB777E">
      <w:pPr>
        <w:pStyle w:val="SingleTxtG"/>
      </w:pPr>
      <w:r w:rsidRPr="00777168">
        <w:t>156.</w:t>
      </w:r>
      <w:r w:rsidRPr="00777168">
        <w:tab/>
        <w:t>In</w:t>
      </w:r>
      <w:r w:rsidR="00245D96">
        <w:t xml:space="preserve"> </w:t>
      </w:r>
      <w:r w:rsidRPr="00777168">
        <w:t>advancing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improving</w:t>
      </w:r>
      <w:r w:rsidR="00245D96">
        <w:t xml:space="preserve"> </w:t>
      </w:r>
      <w:r w:rsidRPr="00777168">
        <w:t>educational</w:t>
      </w:r>
      <w:r w:rsidR="00245D96">
        <w:t xml:space="preserve"> </w:t>
      </w:r>
      <w:r w:rsidRPr="00777168">
        <w:t>outcome,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reforms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teacher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specialization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subjects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since</w:t>
      </w:r>
      <w:r w:rsidR="00245D96">
        <w:t xml:space="preserve"> </w:t>
      </w:r>
      <w:r w:rsidRPr="00777168">
        <w:t>2019.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result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effectiveness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teaching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improving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quality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outcomes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teachers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required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specialize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area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comparative</w:t>
      </w:r>
      <w:r w:rsidR="00245D96">
        <w:t xml:space="preserve"> </w:t>
      </w:r>
      <w:r w:rsidRPr="00777168">
        <w:t>competence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interest.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ZEEP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conducting</w:t>
      </w:r>
      <w:r w:rsidR="00245D96">
        <w:t xml:space="preserve"> </w:t>
      </w:r>
      <w:r w:rsidRPr="00777168">
        <w:t>capacity</w:t>
      </w:r>
      <w:r w:rsidR="00245D96">
        <w:t xml:space="preserve"> </w:t>
      </w:r>
      <w:r w:rsidRPr="00777168">
        <w:t>building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teachers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Mathematics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lastRenderedPageBreak/>
        <w:t>Science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address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low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outcomes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two</w:t>
      </w:r>
      <w:r w:rsidR="00245D96">
        <w:t xml:space="preserve"> </w:t>
      </w:r>
      <w:r w:rsidRPr="00777168">
        <w:t>subjects</w:t>
      </w:r>
      <w:r w:rsidR="00245D96">
        <w:t xml:space="preserve"> </w:t>
      </w:r>
      <w:r w:rsidRPr="00777168">
        <w:t>while</w:t>
      </w:r>
      <w:r w:rsidR="00245D96">
        <w:t xml:space="preserve"> </w:t>
      </w:r>
      <w:r w:rsidRPr="00777168">
        <w:t>ensuring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Teaching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learning</w:t>
      </w:r>
      <w:r w:rsidR="00245D96">
        <w:t xml:space="preserve"> </w:t>
      </w:r>
      <w:r w:rsidRPr="00777168">
        <w:t>Materials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procured.</w:t>
      </w:r>
    </w:p>
    <w:p w14:paraId="383A2D72" w14:textId="77777777" w:rsidR="00BB75FE" w:rsidRDefault="00AB777E" w:rsidP="00AB777E">
      <w:pPr>
        <w:pStyle w:val="SingleTxtG"/>
      </w:pPr>
      <w:r w:rsidRPr="00777168">
        <w:t>157.</w:t>
      </w:r>
      <w:r w:rsidRPr="00777168">
        <w:tab/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achievement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attainment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gender</w:t>
      </w:r>
      <w:r w:rsidR="00245D96">
        <w:t xml:space="preserve"> </w:t>
      </w:r>
      <w:r w:rsidRPr="00777168">
        <w:t>parity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enrolment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level.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2016,</w:t>
      </w:r>
      <w:r w:rsidR="00245D96">
        <w:t xml:space="preserve"> </w:t>
      </w:r>
      <w:r w:rsidRPr="00777168">
        <w:t>89%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eligible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90%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eligible</w:t>
      </w:r>
      <w:r w:rsidR="00245D96">
        <w:t xml:space="preserve"> </w:t>
      </w:r>
      <w:r w:rsidRPr="00777168">
        <w:t>boys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enrolled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school.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2019,</w:t>
      </w:r>
      <w:r w:rsidR="00245D96">
        <w:t xml:space="preserve"> </w:t>
      </w:r>
      <w:r w:rsidRPr="00777168">
        <w:t>enrolment</w:t>
      </w:r>
      <w:r w:rsidR="00245D96">
        <w:t xml:space="preserve"> </w:t>
      </w:r>
      <w:r w:rsidRPr="00777168">
        <w:t>declined</w:t>
      </w:r>
      <w:r w:rsidR="00245D96">
        <w:t xml:space="preserve"> </w:t>
      </w:r>
      <w:r w:rsidRPr="00777168">
        <w:t>slightly,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more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(89%)</w:t>
      </w:r>
      <w:r w:rsidR="00245D96">
        <w:t xml:space="preserve"> </w:t>
      </w:r>
      <w:r w:rsidRPr="00777168">
        <w:t>enrolled</w:t>
      </w:r>
      <w:r w:rsidR="00245D96">
        <w:t xml:space="preserve"> </w:t>
      </w:r>
      <w:r w:rsidRPr="00777168">
        <w:t>than</w:t>
      </w:r>
      <w:r w:rsidR="00245D96">
        <w:t xml:space="preserve"> </w:t>
      </w:r>
      <w:r w:rsidRPr="00777168">
        <w:t>boys</w:t>
      </w:r>
      <w:r w:rsidR="00245D96">
        <w:t xml:space="preserve"> </w:t>
      </w:r>
      <w:r w:rsidRPr="00777168">
        <w:t>(85%).</w:t>
      </w:r>
      <w:r w:rsidR="00245D96">
        <w:t xml:space="preserve"> </w:t>
      </w:r>
      <w:r w:rsidRPr="00777168">
        <w:t>However,</w:t>
      </w:r>
      <w:r w:rsidR="00245D96">
        <w:t xml:space="preserve"> </w:t>
      </w:r>
      <w:r w:rsidRPr="00777168">
        <w:t>after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school,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transition</w:t>
      </w:r>
      <w:r w:rsidR="00245D96">
        <w:t xml:space="preserve"> </w:t>
      </w:r>
      <w:r w:rsidRPr="00777168">
        <w:t>rate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declines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transition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Grade</w:t>
      </w:r>
      <w:r w:rsidR="00245D96">
        <w:t xml:space="preserve"> </w:t>
      </w:r>
      <w:r w:rsidRPr="00777168">
        <w:t>8</w:t>
      </w:r>
      <w:r w:rsidR="00BB75FE">
        <w:t>–</w:t>
      </w:r>
      <w:r w:rsidRPr="00777168">
        <w:t>Grade</w:t>
      </w:r>
      <w:r w:rsidR="00245D96">
        <w:t xml:space="preserve"> </w:t>
      </w:r>
      <w:r w:rsidRPr="00777168">
        <w:t>9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females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91.8%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2016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70.6%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2019,</w:t>
      </w:r>
      <w:r w:rsidR="00245D96">
        <w:t xml:space="preserve"> </w:t>
      </w:r>
      <w:r w:rsidRPr="00777168">
        <w:t>while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males</w:t>
      </w:r>
      <w:r w:rsidR="00245D96">
        <w:t xml:space="preserve"> </w:t>
      </w:r>
      <w:r w:rsidRPr="00777168">
        <w:t>declined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88.4%</w:t>
      </w:r>
      <w:r w:rsidR="00245D96">
        <w:t xml:space="preserve"> </w:t>
      </w:r>
      <w:r w:rsidRPr="00777168">
        <w:t>2016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68.2%</w:t>
      </w:r>
      <w:r w:rsidR="00245D96">
        <w:t xml:space="preserve"> </w:t>
      </w:r>
      <w:r w:rsidRPr="00777168">
        <w:t>2019.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higher</w:t>
      </w:r>
      <w:r w:rsidR="00245D96">
        <w:t xml:space="preserve"> </w:t>
      </w:r>
      <w:r w:rsidRPr="00777168">
        <w:t>percentage</w:t>
      </w:r>
      <w:r w:rsidR="00245D96">
        <w:t xml:space="preserve"> </w:t>
      </w:r>
      <w:r w:rsidRPr="00777168">
        <w:t>(57%)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males</w:t>
      </w:r>
      <w:r w:rsidR="00245D96">
        <w:t xml:space="preserve"> </w:t>
      </w:r>
      <w:r w:rsidRPr="00777168">
        <w:t>transitioning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Grade</w:t>
      </w:r>
      <w:r w:rsidR="00245D96">
        <w:t xml:space="preserve"> </w:t>
      </w:r>
      <w:r w:rsidRPr="00777168">
        <w:t>9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Grade</w:t>
      </w:r>
      <w:r w:rsidR="00245D96">
        <w:t xml:space="preserve"> </w:t>
      </w:r>
      <w:r w:rsidRPr="00777168">
        <w:t>10</w:t>
      </w:r>
      <w:r w:rsidR="00245D96">
        <w:t xml:space="preserve"> </w:t>
      </w:r>
      <w:r w:rsidRPr="00777168">
        <w:t>than</w:t>
      </w:r>
      <w:r w:rsidR="00245D96">
        <w:t xml:space="preserve"> </w:t>
      </w:r>
      <w:r w:rsidRPr="00777168">
        <w:t>females</w:t>
      </w:r>
      <w:r w:rsidR="00245D96">
        <w:t xml:space="preserve"> </w:t>
      </w:r>
      <w:r w:rsidRPr="00777168">
        <w:t>(49%).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2018,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average</w:t>
      </w:r>
      <w:r w:rsidR="00245D96">
        <w:t xml:space="preserve"> </w:t>
      </w:r>
      <w:r w:rsidRPr="00777168">
        <w:t>dropout</w:t>
      </w:r>
      <w:r w:rsidR="00245D96">
        <w:t xml:space="preserve"> </w:t>
      </w:r>
      <w:r w:rsidRPr="00777168">
        <w:t>rate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Grade</w:t>
      </w:r>
      <w:r w:rsidR="00245D96">
        <w:t xml:space="preserve"> </w:t>
      </w:r>
      <w:r w:rsidRPr="00777168">
        <w:t>1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7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1.7%,</w:t>
      </w:r>
      <w:r w:rsidR="00245D96">
        <w:t xml:space="preserve"> </w:t>
      </w:r>
      <w:r w:rsidRPr="00777168">
        <w:t>compared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1.2%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Grade</w:t>
      </w:r>
      <w:r w:rsidR="00245D96">
        <w:t xml:space="preserve"> </w:t>
      </w:r>
      <w:r w:rsidRPr="00777168">
        <w:t>8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12.</w:t>
      </w:r>
    </w:p>
    <w:p w14:paraId="13CC667A" w14:textId="77777777" w:rsidR="00BB75FE" w:rsidRDefault="00AB777E" w:rsidP="00AB777E">
      <w:pPr>
        <w:pStyle w:val="SingleTxtG"/>
      </w:pPr>
      <w:r w:rsidRPr="00777168">
        <w:t>158.</w:t>
      </w:r>
      <w:r w:rsidRPr="00777168">
        <w:tab/>
        <w:t>At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level,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more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(1.9%)</w:t>
      </w:r>
      <w:r w:rsidR="00245D96">
        <w:t xml:space="preserve"> </w:t>
      </w:r>
      <w:r w:rsidRPr="00777168">
        <w:t>dropping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compared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boys</w:t>
      </w:r>
      <w:r w:rsidR="00245D96">
        <w:t xml:space="preserve"> </w:t>
      </w:r>
      <w:r w:rsidRPr="00777168">
        <w:t>(1.4%).</w:t>
      </w:r>
      <w:r w:rsidR="00245D96">
        <w:t xml:space="preserve"> </w:t>
      </w:r>
      <w:r w:rsidRPr="00777168">
        <w:t>Similarly,</w:t>
      </w:r>
      <w:r w:rsidR="00245D96">
        <w:t xml:space="preserve"> </w:t>
      </w:r>
      <w:r w:rsidRPr="00777168">
        <w:t>more</w:t>
      </w:r>
      <w:r w:rsidR="00245D96">
        <w:t xml:space="preserve"> </w:t>
      </w:r>
      <w:r w:rsidRPr="00777168">
        <w:t>girls</w:t>
      </w:r>
      <w:r w:rsidR="00245D96">
        <w:t xml:space="preserve"> </w:t>
      </w:r>
      <w:r w:rsidRPr="00777168">
        <w:t>(1.7%)</w:t>
      </w:r>
      <w:r w:rsidR="00245D96">
        <w:t xml:space="preserve"> </w:t>
      </w:r>
      <w:r w:rsidRPr="00777168">
        <w:t>than</w:t>
      </w:r>
      <w:r w:rsidR="00245D96">
        <w:t xml:space="preserve"> </w:t>
      </w:r>
      <w:r w:rsidRPr="00777168">
        <w:t>boys</w:t>
      </w:r>
      <w:r w:rsidR="00245D96">
        <w:t xml:space="preserve"> </w:t>
      </w:r>
      <w:r w:rsidRPr="00777168">
        <w:t>(0.7%)</w:t>
      </w:r>
      <w:r w:rsidR="00245D96">
        <w:t xml:space="preserve"> </w:t>
      </w:r>
      <w:r w:rsidRPr="00777168">
        <w:t>dropped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level.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2018,</w:t>
      </w:r>
      <w:r w:rsidR="00245D96">
        <w:t xml:space="preserve"> </w:t>
      </w:r>
      <w:r w:rsidRPr="00777168">
        <w:t>completion</w:t>
      </w:r>
      <w:r w:rsidR="00245D96">
        <w:t xml:space="preserve"> </w:t>
      </w:r>
      <w:r w:rsidRPr="00777168">
        <w:t>rate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stood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97.3%,</w:t>
      </w:r>
      <w:r w:rsidR="00245D96">
        <w:t xml:space="preserve"> </w:t>
      </w:r>
      <w:r w:rsidRPr="00777168">
        <w:t>while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junior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senior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stood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87.7%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36%,</w:t>
      </w:r>
      <w:r w:rsidR="00245D96">
        <w:t xml:space="preserve"> </w:t>
      </w:r>
      <w:r w:rsidRPr="00777168">
        <w:t>respectively.</w:t>
      </w:r>
    </w:p>
    <w:p w14:paraId="0F3DF9D2" w14:textId="77777777" w:rsidR="00BB75FE" w:rsidRDefault="00AB777E" w:rsidP="00EC7F8E">
      <w:pPr>
        <w:pStyle w:val="H1G"/>
      </w:pPr>
      <w:bookmarkStart w:id="39" w:name="_Toc63937991"/>
      <w:r w:rsidRPr="00777168">
        <w:tab/>
      </w:r>
      <w:r w:rsidRPr="00777168">
        <w:tab/>
        <w:t>Rest,</w:t>
      </w:r>
      <w:r w:rsidR="00245D96">
        <w:t xml:space="preserve"> </w:t>
      </w:r>
      <w:r w:rsidRPr="00777168">
        <w:t>leisure,</w:t>
      </w:r>
      <w:r w:rsidR="00245D96">
        <w:t xml:space="preserve"> </w:t>
      </w:r>
      <w:r w:rsidRPr="00777168">
        <w:t>recreation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cultural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artistic</w:t>
      </w:r>
      <w:r w:rsidR="00245D96">
        <w:t xml:space="preserve"> </w:t>
      </w:r>
      <w:r w:rsidRPr="00777168">
        <w:t>activities</w:t>
      </w:r>
      <w:bookmarkEnd w:id="39"/>
    </w:p>
    <w:p w14:paraId="07CD741D" w14:textId="77777777" w:rsidR="00BB75FE" w:rsidRDefault="00AB777E" w:rsidP="00EC7F8E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26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1014402" w14:textId="57A59EE4" w:rsidR="00AB777E" w:rsidRPr="00777168" w:rsidRDefault="00AB777E" w:rsidP="00AB777E">
      <w:pPr>
        <w:pStyle w:val="SingleTxtG"/>
      </w:pPr>
      <w:r w:rsidRPr="00777168">
        <w:t>159.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sports,</w:t>
      </w:r>
      <w:r w:rsidR="00245D96">
        <w:t xml:space="preserve"> </w:t>
      </w:r>
      <w:r w:rsidRPr="00777168">
        <w:t>recreation,</w:t>
      </w:r>
      <w:r w:rsidR="00245D96">
        <w:t xml:space="preserve"> </w:t>
      </w:r>
      <w:r w:rsidRPr="00777168">
        <w:t>leisure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artistic</w:t>
      </w:r>
      <w:r w:rsidR="00245D96">
        <w:t xml:space="preserve"> </w:t>
      </w:r>
      <w:r w:rsidRPr="00777168">
        <w:t>activity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integral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curriculum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formal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system.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local</w:t>
      </w:r>
      <w:r w:rsidR="00245D96">
        <w:t xml:space="preserve"> </w:t>
      </w:r>
      <w:r w:rsidRPr="00777168">
        <w:t>authorities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mandated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recreation,</w:t>
      </w:r>
      <w:r w:rsidR="00245D96">
        <w:t xml:space="preserve"> </w:t>
      </w:r>
      <w:r w:rsidRPr="00777168">
        <w:t>sport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leisure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local</w:t>
      </w:r>
      <w:r w:rsidR="00245D96">
        <w:t xml:space="preserve"> </w:t>
      </w:r>
      <w:r w:rsidRPr="00777168">
        <w:t>communities.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Ministry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Youth,</w:t>
      </w:r>
      <w:r w:rsidR="00245D96">
        <w:t xml:space="preserve"> </w:t>
      </w:r>
      <w:r w:rsidRPr="00777168">
        <w:t>Sport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sport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creation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safe</w:t>
      </w:r>
      <w:r w:rsidR="00245D96">
        <w:t xml:space="preserve"> </w:t>
      </w:r>
      <w:r w:rsidRPr="00777168">
        <w:t>spaces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ministry</w:t>
      </w:r>
      <w:r w:rsidR="00245D96">
        <w:t xml:space="preserve"> </w:t>
      </w:r>
      <w:r w:rsidRPr="00777168">
        <w:t>trains</w:t>
      </w:r>
      <w:r w:rsidR="00245D96">
        <w:t xml:space="preserve"> </w:t>
      </w:r>
      <w:r w:rsidRPr="00777168">
        <w:t>local</w:t>
      </w:r>
      <w:r w:rsidR="00245D96">
        <w:t xml:space="preserve"> </w:t>
      </w:r>
      <w:r w:rsidRPr="00777168">
        <w:t>sports</w:t>
      </w:r>
      <w:r w:rsidR="00245D96">
        <w:t xml:space="preserve"> </w:t>
      </w:r>
      <w:r w:rsidRPr="00777168">
        <w:t>volunteers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sports</w:t>
      </w:r>
      <w:r w:rsidR="00245D96">
        <w:t xml:space="preserve"> </w:t>
      </w:r>
      <w:r w:rsidRPr="00777168">
        <w:t>administrator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sports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recreation</w:t>
      </w:r>
      <w:r w:rsidR="00245D96">
        <w:t xml:space="preserve"> </w:t>
      </w:r>
      <w:r w:rsidRPr="00777168">
        <w:t>equipment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local</w:t>
      </w:r>
      <w:r w:rsidR="00245D96">
        <w:t xml:space="preserve"> </w:t>
      </w:r>
      <w:r w:rsidRPr="00777168">
        <w:t>communities.</w:t>
      </w:r>
      <w:r w:rsidR="00245D96">
        <w:t xml:space="preserve"> </w:t>
      </w:r>
      <w:r w:rsidRPr="00777168">
        <w:t>Cultural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arts</w:t>
      </w:r>
      <w:r w:rsidR="00245D96">
        <w:t xml:space="preserve"> </w:t>
      </w:r>
      <w:r w:rsidRPr="00777168">
        <w:t>festivals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held</w:t>
      </w:r>
      <w:r w:rsidR="00245D96">
        <w:t xml:space="preserve"> </w:t>
      </w:r>
      <w:r w:rsidRPr="00777168">
        <w:t>starting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aim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promoting</w:t>
      </w:r>
      <w:r w:rsidR="00245D96">
        <w:t xml:space="preserve"> </w:t>
      </w:r>
      <w:r w:rsidRPr="00777168">
        <w:t>cultural</w:t>
      </w:r>
      <w:r w:rsidR="00245D96">
        <w:t xml:space="preserve"> </w:t>
      </w:r>
      <w:r w:rsidRPr="00777168">
        <w:t>identity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settings.</w:t>
      </w:r>
      <w:r w:rsidR="00BB75FE">
        <w:t xml:space="preserve"> </w:t>
      </w:r>
      <w:r w:rsidRPr="00777168">
        <w:t>There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mark</w:t>
      </w:r>
      <w:r w:rsidR="00245D96">
        <w:t xml:space="preserve"> </w:t>
      </w:r>
      <w:r w:rsidRPr="00777168">
        <w:t>days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day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African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Refugee</w:t>
      </w:r>
      <w:r w:rsidR="00245D96">
        <w:t xml:space="preserve"> </w:t>
      </w:r>
      <w:r w:rsidRPr="00777168">
        <w:t>day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migrants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refugee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encouraged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display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cultural</w:t>
      </w:r>
      <w:r w:rsidR="00245D96">
        <w:t xml:space="preserve"> </w:t>
      </w:r>
      <w:r w:rsidRPr="00777168">
        <w:t>heritage.</w:t>
      </w:r>
    </w:p>
    <w:p w14:paraId="489AC463" w14:textId="29A70C12" w:rsidR="00AB777E" w:rsidRPr="00777168" w:rsidRDefault="00AB777E" w:rsidP="00EC7F8E">
      <w:pPr>
        <w:pStyle w:val="H1G"/>
      </w:pPr>
      <w:bookmarkStart w:id="40" w:name="_Toc63937992"/>
      <w:r w:rsidRPr="00777168">
        <w:rPr>
          <w:bCs/>
          <w:iCs/>
        </w:rPr>
        <w:tab/>
        <w:t>I.</w:t>
      </w:r>
      <w:r w:rsidRPr="00777168">
        <w:rPr>
          <w:bCs/>
          <w:iCs/>
        </w:rPr>
        <w:tab/>
        <w:t>Special</w:t>
      </w:r>
      <w:r w:rsidR="00245D96">
        <w:rPr>
          <w:bCs/>
          <w:iCs/>
        </w:rPr>
        <w:t xml:space="preserve"> </w:t>
      </w:r>
      <w:r w:rsidRPr="00777168">
        <w:rPr>
          <w:bCs/>
          <w:iCs/>
        </w:rPr>
        <w:t>protection</w:t>
      </w:r>
      <w:r w:rsidR="00245D96">
        <w:rPr>
          <w:bCs/>
          <w:iCs/>
        </w:rPr>
        <w:t xml:space="preserve"> </w:t>
      </w:r>
      <w:r w:rsidRPr="00777168">
        <w:rPr>
          <w:bCs/>
          <w:iCs/>
        </w:rPr>
        <w:t>measures</w:t>
      </w:r>
      <w:bookmarkEnd w:id="40"/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22,</w:t>
      </w:r>
      <w:r w:rsidR="00245D96">
        <w:t xml:space="preserve"> </w:t>
      </w:r>
      <w:r w:rsidRPr="00777168">
        <w:t>30,</w:t>
      </w:r>
      <w:r w:rsidR="00245D96">
        <w:t xml:space="preserve"> </w:t>
      </w:r>
      <w:r w:rsidRPr="00777168">
        <w:t>32,</w:t>
      </w:r>
      <w:r w:rsidR="00245D96">
        <w:t xml:space="preserve"> </w:t>
      </w:r>
      <w:r w:rsidRPr="00777168">
        <w:t>33,</w:t>
      </w:r>
      <w:r w:rsidR="00245D96">
        <w:t xml:space="preserve"> </w:t>
      </w:r>
      <w:r w:rsidRPr="00777168">
        <w:t>35,</w:t>
      </w:r>
      <w:r w:rsidR="00245D96">
        <w:t xml:space="preserve"> </w:t>
      </w:r>
      <w:r w:rsidRPr="00777168">
        <w:t>36,</w:t>
      </w:r>
      <w:r w:rsidR="00245D96">
        <w:t xml:space="preserve"> </w:t>
      </w:r>
      <w:r w:rsidRPr="00777168">
        <w:t>37</w:t>
      </w:r>
      <w:r w:rsidR="00245D96">
        <w:t xml:space="preserve"> </w:t>
      </w:r>
      <w:r w:rsidRPr="00777168">
        <w:t>(b)</w:t>
      </w:r>
      <w:r w:rsidR="00BB75FE">
        <w:t>–</w:t>
      </w:r>
      <w:r w:rsidRPr="00777168">
        <w:t>(d)</w:t>
      </w:r>
      <w:r w:rsidR="00245D96">
        <w:t xml:space="preserve"> </w:t>
      </w:r>
      <w:r w:rsidRPr="00777168">
        <w:rPr>
          <w:bCs/>
          <w:iCs/>
        </w:rPr>
        <w:t>and</w:t>
      </w:r>
      <w:r w:rsidR="00245D96">
        <w:rPr>
          <w:bCs/>
          <w:iCs/>
        </w:rPr>
        <w:t xml:space="preserve"> </w:t>
      </w:r>
      <w:r w:rsidRPr="00777168">
        <w:rPr>
          <w:bCs/>
          <w:iCs/>
        </w:rPr>
        <w:t>38</w:t>
      </w:r>
      <w:r w:rsidR="00BB75FE">
        <w:rPr>
          <w:bCs/>
          <w:iCs/>
        </w:rPr>
        <w:t>–</w:t>
      </w:r>
      <w:r w:rsidRPr="00777168">
        <w:rPr>
          <w:bCs/>
          <w:iCs/>
        </w:rPr>
        <w:t>40</w:t>
      </w:r>
      <w:r w:rsidRPr="00777168">
        <w:t>)</w:t>
      </w:r>
    </w:p>
    <w:p w14:paraId="511AAA5C" w14:textId="77777777" w:rsidR="00BB75FE" w:rsidRDefault="00AB777E" w:rsidP="00EC7F8E">
      <w:pPr>
        <w:pStyle w:val="H1G"/>
      </w:pPr>
      <w:bookmarkStart w:id="41" w:name="_Toc63937993"/>
      <w:r w:rsidRPr="00777168">
        <w:tab/>
      </w:r>
      <w:r w:rsidRPr="00777168">
        <w:tab/>
        <w:t>Asylum-seeking,</w:t>
      </w:r>
      <w:r w:rsidR="00245D96">
        <w:t xml:space="preserve"> </w:t>
      </w:r>
      <w:r w:rsidRPr="00777168">
        <w:t>refugee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migrant</w:t>
      </w:r>
      <w:r w:rsidR="00245D96">
        <w:t xml:space="preserve"> </w:t>
      </w:r>
      <w:r w:rsidRPr="00777168">
        <w:t>children</w:t>
      </w:r>
      <w:bookmarkEnd w:id="41"/>
    </w:p>
    <w:p w14:paraId="1B0011AC" w14:textId="77777777" w:rsidR="00BB75FE" w:rsidRDefault="00AB777E" w:rsidP="00EC7F8E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27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BE7469D" w14:textId="77777777" w:rsidR="00BB75FE" w:rsidRDefault="00AB777E" w:rsidP="00AB777E">
      <w:pPr>
        <w:pStyle w:val="SingleTxtG"/>
      </w:pPr>
      <w:r w:rsidRPr="00777168">
        <w:t>160.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working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collaboration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International</w:t>
      </w:r>
      <w:r w:rsidR="00245D96">
        <w:t xml:space="preserve"> </w:t>
      </w:r>
      <w:r w:rsidRPr="00777168">
        <w:t>Organization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Migration</w:t>
      </w:r>
      <w:r w:rsidR="00245D96">
        <w:t xml:space="preserve"> </w:t>
      </w:r>
      <w:r w:rsidRPr="00777168">
        <w:t>(IOM)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set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guidelines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handling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asylum</w:t>
      </w:r>
      <w:r w:rsidR="00245D96">
        <w:t xml:space="preserve"> </w:t>
      </w:r>
      <w:r w:rsidRPr="00777168">
        <w:t>seeking,</w:t>
      </w:r>
      <w:r w:rsidR="00245D96">
        <w:t xml:space="preserve"> </w:t>
      </w:r>
      <w:r w:rsidRPr="00777168">
        <w:t>refugee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migrant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Best</w:t>
      </w:r>
      <w:r w:rsidR="00245D96">
        <w:t xml:space="preserve"> </w:t>
      </w:r>
      <w:r w:rsidRPr="00777168">
        <w:t>interest</w:t>
      </w:r>
      <w:r w:rsidR="00245D96">
        <w:t xml:space="preserve"> </w:t>
      </w:r>
      <w:r w:rsidRPr="00777168">
        <w:t>determination</w:t>
      </w:r>
      <w:r w:rsidR="00245D96">
        <w:t xml:space="preserve"> </w:t>
      </w:r>
      <w:r w:rsidRPr="00777168">
        <w:t>panels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high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migrant.</w:t>
      </w:r>
      <w:r w:rsidR="00245D96">
        <w:t xml:space="preserve"> </w:t>
      </w:r>
      <w:r w:rsidRPr="00777168">
        <w:t>Frontline</w:t>
      </w:r>
      <w:r w:rsidR="00245D96">
        <w:t xml:space="preserve"> </w:t>
      </w:r>
      <w:r w:rsidRPr="00777168">
        <w:t>workers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immigration</w:t>
      </w:r>
      <w:r w:rsidR="00245D96">
        <w:t xml:space="preserve"> </w:t>
      </w:r>
      <w:r w:rsidRPr="00777168">
        <w:t>officers,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officers,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workers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magistrate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best</w:t>
      </w:r>
      <w:r w:rsidR="00245D96">
        <w:t xml:space="preserve"> </w:t>
      </w:r>
      <w:r w:rsidRPr="00777168">
        <w:t>interest</w:t>
      </w:r>
      <w:r w:rsidR="00245D96">
        <w:t xml:space="preserve"> </w:t>
      </w:r>
      <w:r w:rsidRPr="00777168">
        <w:t>determination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migrants</w:t>
      </w:r>
      <w:r w:rsidR="00BB75FE">
        <w:t>’</w:t>
      </w:r>
      <w:r w:rsidR="00245D96">
        <w:t xml:space="preserve"> </w:t>
      </w:r>
      <w:r w:rsidRPr="00777168">
        <w:t>refugees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asylum</w:t>
      </w:r>
      <w:r w:rsidR="00245D96">
        <w:t xml:space="preserve"> </w:t>
      </w:r>
      <w:r w:rsidRPr="00777168">
        <w:t>seekers</w:t>
      </w:r>
      <w:r w:rsidR="00245D96">
        <w:t xml:space="preserve"> </w:t>
      </w:r>
      <w:r w:rsidRPr="00777168">
        <w:t>using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approach.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written</w:t>
      </w:r>
      <w:r w:rsidR="00245D96">
        <w:t xml:space="preserve"> </w:t>
      </w:r>
      <w:r w:rsidRPr="00777168">
        <w:t>procedures</w:t>
      </w:r>
      <w:r w:rsidR="00245D96">
        <w:t xml:space="preserve"> </w:t>
      </w:r>
      <w:r w:rsidRPr="00777168">
        <w:t>included</w:t>
      </w:r>
      <w:r w:rsidR="00245D96">
        <w:t xml:space="preserve"> </w:t>
      </w:r>
      <w:r w:rsidRPr="00777168">
        <w:t>screening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using</w:t>
      </w:r>
      <w:r w:rsidR="00245D96">
        <w:t xml:space="preserve"> </w:t>
      </w:r>
      <w:r w:rsidRPr="00777168">
        <w:t>case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tools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identify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type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trafficking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well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identifying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category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groups.</w:t>
      </w:r>
    </w:p>
    <w:p w14:paraId="38CD7F67" w14:textId="77777777" w:rsidR="00BB75FE" w:rsidRDefault="00AB777E" w:rsidP="00AB777E">
      <w:pPr>
        <w:pStyle w:val="SingleTxtG"/>
      </w:pPr>
      <w:r w:rsidRPr="00777168">
        <w:t>161.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established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Referral</w:t>
      </w:r>
      <w:r w:rsidR="00245D96">
        <w:t xml:space="preserve"> </w:t>
      </w:r>
      <w:r w:rsidRPr="00777168">
        <w:t>Mechanism</w:t>
      </w:r>
      <w:r w:rsidR="00245D96">
        <w:t xml:space="preserve"> </w:t>
      </w:r>
      <w:r w:rsidRPr="00777168">
        <w:t>(NRM)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assistance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migrant</w:t>
      </w:r>
      <w:r w:rsidR="00245D96">
        <w:t xml:space="preserve"> </w:t>
      </w:r>
      <w:r w:rsidRPr="00777168">
        <w:t>children,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assisted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referral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establishment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appropriate</w:t>
      </w:r>
      <w:r w:rsidR="00245D96">
        <w:t xml:space="preserve"> </w:t>
      </w:r>
      <w:r w:rsidRPr="00777168">
        <w:t>interventions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migrants.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referral</w:t>
      </w:r>
      <w:r w:rsidR="00245D96">
        <w:t xml:space="preserve"> </w:t>
      </w:r>
      <w:r w:rsidRPr="00777168">
        <w:t>mechanism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guidance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immediate,</w:t>
      </w:r>
      <w:r w:rsidR="00245D96">
        <w:t xml:space="preserve"> </w:t>
      </w:r>
      <w:r w:rsidRPr="00777168">
        <w:t>short</w:t>
      </w:r>
      <w:r w:rsidR="00245D96">
        <w:t xml:space="preserve"> </w:t>
      </w:r>
      <w:r w:rsidRPr="00777168">
        <w:t>term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long</w:t>
      </w:r>
      <w:r w:rsidR="00245D96">
        <w:t xml:space="preserve"> </w:t>
      </w:r>
      <w:r w:rsidRPr="00777168">
        <w:t>terms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identified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actors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can</w:t>
      </w:r>
      <w:r w:rsidR="00245D96">
        <w:t xml:space="preserve"> </w:t>
      </w:r>
      <w:r w:rsidRPr="00777168">
        <w:t>assist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interventions.</w:t>
      </w:r>
      <w:r w:rsidR="00245D96">
        <w:t xml:space="preserve"> </w:t>
      </w:r>
      <w:r w:rsidRPr="00777168">
        <w:t>Case</w:t>
      </w:r>
      <w:r w:rsidR="00245D96">
        <w:t xml:space="preserve"> </w:t>
      </w:r>
      <w:r w:rsidRPr="00777168">
        <w:t>management</w:t>
      </w:r>
      <w:r w:rsidR="00245D96">
        <w:t xml:space="preserve"> </w:t>
      </w:r>
      <w:r w:rsidRPr="00777168">
        <w:t>assists</w:t>
      </w:r>
      <w:r w:rsidR="00245D96">
        <w:t xml:space="preserve"> </w:t>
      </w:r>
      <w:r w:rsidRPr="00777168">
        <w:t>further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identify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risks</w:t>
      </w:r>
      <w:r w:rsidR="00245D96">
        <w:t xml:space="preserve"> </w:t>
      </w:r>
      <w:r w:rsidRPr="00777168">
        <w:t>involved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safety.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NRM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revised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voluntary</w:t>
      </w:r>
      <w:r w:rsidR="00245D96">
        <w:t xml:space="preserve"> </w:t>
      </w:r>
      <w:r w:rsidRPr="00777168">
        <w:t>returnees.</w:t>
      </w:r>
      <w:r w:rsidR="00BB75FE">
        <w:t xml:space="preserve"> </w:t>
      </w:r>
      <w:r w:rsidRPr="00777168">
        <w:t>The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able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receive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care,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support,</w:t>
      </w:r>
      <w:r w:rsidR="00245D96">
        <w:t xml:space="preserve"> </w:t>
      </w:r>
      <w:r w:rsidRPr="00777168">
        <w:t>counselling,</w:t>
      </w:r>
      <w:r w:rsidR="00245D96">
        <w:t xml:space="preserve"> </w:t>
      </w:r>
      <w:r w:rsidRPr="00777168">
        <w:t>shelter,</w:t>
      </w:r>
      <w:r w:rsidR="00245D96">
        <w:t xml:space="preserve"> </w:t>
      </w:r>
      <w:r w:rsidRPr="00777168">
        <w:t>repatriation,</w:t>
      </w:r>
      <w:r w:rsidR="00245D96">
        <w:t xml:space="preserve"> </w:t>
      </w:r>
      <w:r w:rsidRPr="00777168">
        <w:t>reintegration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empowerment.</w:t>
      </w:r>
    </w:p>
    <w:p w14:paraId="3501D7AC" w14:textId="77777777" w:rsidR="00BB75FE" w:rsidRDefault="00AB777E" w:rsidP="00EC7F8E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27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12B52E3" w14:textId="3E9D563A" w:rsidR="00AB777E" w:rsidRPr="00777168" w:rsidRDefault="00AB777E" w:rsidP="00AB777E">
      <w:pPr>
        <w:pStyle w:val="SingleTxtG"/>
      </w:pPr>
      <w:r w:rsidRPr="00777168">
        <w:t>162.</w:t>
      </w:r>
      <w:r w:rsidRPr="00777168">
        <w:tab/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detained</w:t>
      </w:r>
      <w:r w:rsidR="00245D96">
        <w:t xml:space="preserve"> </w:t>
      </w:r>
      <w:r w:rsidRPr="00777168">
        <w:t>because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migration</w:t>
      </w:r>
      <w:r w:rsidR="00245D96">
        <w:t xml:space="preserve"> </w:t>
      </w:r>
      <w:r w:rsidRPr="00777168">
        <w:t>status,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179</w:t>
      </w:r>
      <w:r w:rsidR="00245D96">
        <w:t xml:space="preserve"> </w:t>
      </w:r>
      <w:r w:rsidRPr="00777168">
        <w:t>frontline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Mixed</w:t>
      </w:r>
      <w:r w:rsidR="00245D96">
        <w:t xml:space="preserve"> </w:t>
      </w:r>
      <w:r w:rsidRPr="00777168">
        <w:t>migration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trafficking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persons,</w:t>
      </w:r>
      <w:r w:rsidR="00245D96">
        <w:t xml:space="preserve"> </w:t>
      </w:r>
      <w:r w:rsidRPr="00777168">
        <w:t>identifying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migrants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providing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assistance.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four</w:t>
      </w:r>
      <w:r w:rsidR="00245D96">
        <w:t xml:space="preserve"> </w:t>
      </w:r>
      <w:r w:rsidRPr="00777168">
        <w:t>(4)</w:t>
      </w:r>
      <w:r w:rsidR="00245D96">
        <w:t xml:space="preserve"> </w:t>
      </w:r>
      <w:r w:rsidRPr="00777168">
        <w:t>operational</w:t>
      </w:r>
      <w:r w:rsidR="00245D96">
        <w:t xml:space="preserve"> </w:t>
      </w:r>
      <w:r w:rsidRPr="00777168">
        <w:t>places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safety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Chongwe,</w:t>
      </w:r>
      <w:r w:rsidR="00245D96">
        <w:t xml:space="preserve"> </w:t>
      </w:r>
      <w:r w:rsidRPr="00777168">
        <w:t>Sesheke,</w:t>
      </w:r>
      <w:r w:rsidR="00245D96">
        <w:t xml:space="preserve"> </w:t>
      </w:r>
      <w:r w:rsidRPr="00777168">
        <w:t>Mansa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Chipata.</w:t>
      </w:r>
    </w:p>
    <w:p w14:paraId="1495CD47" w14:textId="77777777" w:rsidR="00BB75FE" w:rsidRDefault="00EC7F8E" w:rsidP="00EC7F8E">
      <w:pPr>
        <w:pStyle w:val="H1G"/>
      </w:pPr>
      <w:bookmarkStart w:id="42" w:name="_Toc63937994"/>
      <w:r>
        <w:tab/>
      </w:r>
      <w:r>
        <w:tab/>
      </w:r>
      <w:r w:rsidR="00AB777E" w:rsidRPr="00777168">
        <w:t>Economic</w:t>
      </w:r>
      <w:r w:rsidR="00245D96">
        <w:t xml:space="preserve"> </w:t>
      </w:r>
      <w:r w:rsidR="00AB777E" w:rsidRPr="00777168">
        <w:t>exploitation,</w:t>
      </w:r>
      <w:r w:rsidR="00245D96">
        <w:t xml:space="preserve"> </w:t>
      </w:r>
      <w:r w:rsidR="00AB777E" w:rsidRPr="00777168">
        <w:t>including</w:t>
      </w:r>
      <w:r w:rsidR="00245D96">
        <w:t xml:space="preserve"> </w:t>
      </w:r>
      <w:r w:rsidR="00AB777E" w:rsidRPr="00777168">
        <w:t>child</w:t>
      </w:r>
      <w:r w:rsidR="00245D96">
        <w:t xml:space="preserve"> </w:t>
      </w:r>
      <w:r w:rsidR="00AB777E" w:rsidRPr="00777168">
        <w:t>labour</w:t>
      </w:r>
      <w:bookmarkEnd w:id="42"/>
    </w:p>
    <w:p w14:paraId="2204CF9D" w14:textId="77777777" w:rsidR="00BB75FE" w:rsidRDefault="00AB777E" w:rsidP="00EC7F8E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28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041D56E" w14:textId="7C73DCC3" w:rsidR="00BB75FE" w:rsidRPr="002A530C" w:rsidRDefault="00AB777E" w:rsidP="002A530C">
      <w:pPr>
        <w:pStyle w:val="SingleTxtG"/>
        <w:rPr>
          <w:i/>
          <w:iCs/>
        </w:rPr>
      </w:pPr>
      <w:r w:rsidRPr="002A530C">
        <w:rPr>
          <w:i/>
          <w:iCs/>
        </w:rPr>
        <w:t>The</w:t>
      </w:r>
      <w:r w:rsidR="00245D96" w:rsidRPr="002A530C">
        <w:rPr>
          <w:i/>
          <w:iCs/>
        </w:rPr>
        <w:t xml:space="preserve"> </w:t>
      </w:r>
      <w:r w:rsidRPr="002A530C">
        <w:rPr>
          <w:i/>
          <w:iCs/>
        </w:rPr>
        <w:t>measures</w:t>
      </w:r>
      <w:r w:rsidR="00245D96" w:rsidRPr="002A530C">
        <w:rPr>
          <w:i/>
          <w:iCs/>
        </w:rPr>
        <w:t xml:space="preserve"> </w:t>
      </w:r>
      <w:r w:rsidRPr="002A530C">
        <w:rPr>
          <w:i/>
          <w:iCs/>
        </w:rPr>
        <w:t>taken</w:t>
      </w:r>
      <w:r w:rsidR="00245D96" w:rsidRPr="002A530C">
        <w:rPr>
          <w:i/>
          <w:iCs/>
        </w:rPr>
        <w:t xml:space="preserve"> </w:t>
      </w:r>
      <w:r w:rsidRPr="002A530C">
        <w:rPr>
          <w:i/>
          <w:iCs/>
        </w:rPr>
        <w:t>are:</w:t>
      </w:r>
    </w:p>
    <w:p w14:paraId="34803517" w14:textId="2D9D8D48" w:rsidR="00AB777E" w:rsidRPr="00777168" w:rsidRDefault="00AB777E" w:rsidP="00AB777E">
      <w:pPr>
        <w:pStyle w:val="SingleTxtG"/>
      </w:pPr>
      <w:r w:rsidRPr="00777168">
        <w:t>163.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addressing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legislations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formulation,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framework</w:t>
      </w:r>
      <w:r w:rsidR="00245D96">
        <w:t xml:space="preserve"> </w:t>
      </w:r>
      <w:r w:rsidRPr="00777168">
        <w:t>pertaining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special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economic</w:t>
      </w:r>
      <w:r w:rsidR="00245D96">
        <w:t xml:space="preserve"> </w:t>
      </w:r>
      <w:r w:rsidRPr="00777168">
        <w:t>exploitation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enactment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Employment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3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2019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formulation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Action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Elimination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BB75FE">
        <w:t>’</w:t>
      </w:r>
      <w:r w:rsidR="00245D96">
        <w:t xml:space="preserve"> </w:t>
      </w:r>
      <w:r w:rsidRPr="00777168">
        <w:t>2020</w:t>
      </w:r>
      <w:r w:rsidR="00245D96">
        <w:t xml:space="preserve"> </w:t>
      </w:r>
      <w:r w:rsidRPr="00777168">
        <w:t>(still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draft</w:t>
      </w:r>
      <w:r w:rsidR="00245D96">
        <w:t xml:space="preserve"> </w:t>
      </w:r>
      <w:r w:rsidRPr="00777168">
        <w:t>form).</w:t>
      </w:r>
    </w:p>
    <w:p w14:paraId="35818999" w14:textId="1FDB0709" w:rsidR="00AB777E" w:rsidRPr="00777168" w:rsidRDefault="00AB777E" w:rsidP="00AB777E">
      <w:pPr>
        <w:pStyle w:val="SingleTxtG"/>
      </w:pPr>
      <w:r w:rsidRPr="00777168">
        <w:t>164.</w:t>
      </w:r>
      <w:r w:rsidRPr="00777168">
        <w:tab/>
        <w:t>In</w:t>
      </w:r>
      <w:r w:rsidR="00245D96">
        <w:t xml:space="preserve"> </w:t>
      </w:r>
      <w:r w:rsidRPr="00777168">
        <w:t>addition,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collaborates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non-state</w:t>
      </w:r>
      <w:r w:rsidR="00245D96">
        <w:t xml:space="preserve"> </w:t>
      </w:r>
      <w:r w:rsidRPr="00777168">
        <w:t>actors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undertake</w:t>
      </w:r>
      <w:r w:rsidR="00245D96">
        <w:t xml:space="preserve"> </w:t>
      </w:r>
      <w:r w:rsidRPr="00777168">
        <w:t>projects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fight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communities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District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Committees</w:t>
      </w:r>
      <w:r w:rsidR="00245D96">
        <w:t xml:space="preserve"> </w:t>
      </w:r>
      <w:r w:rsidRPr="00777168">
        <w:t>(DCLC)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Committees</w:t>
      </w:r>
      <w:r w:rsidR="00245D96">
        <w:t xml:space="preserve"> </w:t>
      </w:r>
      <w:r w:rsidRPr="00777168">
        <w:t>(CCLC).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prime</w:t>
      </w:r>
      <w:r w:rsidR="00245D96">
        <w:t xml:space="preserve"> </w:t>
      </w:r>
      <w:r w:rsidRPr="00777168">
        <w:t>objective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interventions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withdrawn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enrolled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system.</w:t>
      </w:r>
      <w:r w:rsidR="00245D96">
        <w:t xml:space="preserve"> </w:t>
      </w:r>
      <w:r w:rsidRPr="00777168">
        <w:t>Further,</w:t>
      </w:r>
      <w:r w:rsidR="00245D96">
        <w:t xml:space="preserve"> </w:t>
      </w:r>
      <w:r w:rsidRPr="00777168">
        <w:t>community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Committees</w:t>
      </w:r>
      <w:r w:rsidR="00245D96">
        <w:t xml:space="preserve"> </w:t>
      </w:r>
      <w:r w:rsidRPr="00777168">
        <w:t>(CCLCs)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conduct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monitoring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respective</w:t>
      </w:r>
      <w:r w:rsidR="00245D96">
        <w:t xml:space="preserve"> </w:t>
      </w:r>
      <w:r w:rsidRPr="00777168">
        <w:t>communities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involved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form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labour.</w:t>
      </w:r>
    </w:p>
    <w:p w14:paraId="45888F0B" w14:textId="4F77DA5C" w:rsidR="00AB777E" w:rsidRPr="00777168" w:rsidRDefault="00AB777E" w:rsidP="00AB777E">
      <w:pPr>
        <w:pStyle w:val="SingleTxtG"/>
      </w:pPr>
      <w:r w:rsidRPr="00777168">
        <w:t>165.</w:t>
      </w:r>
      <w:r w:rsidRPr="00777168">
        <w:tab/>
        <w:t>At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level,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Steering</w:t>
      </w:r>
      <w:r w:rsidR="00245D96">
        <w:t xml:space="preserve"> </w:t>
      </w:r>
      <w:r w:rsidRPr="00777168">
        <w:t>Committee</w:t>
      </w:r>
      <w:r w:rsidR="00245D96">
        <w:t xml:space="preserve"> </w:t>
      </w:r>
      <w:r w:rsidRPr="00777168">
        <w:t>(NCLSC)</w:t>
      </w:r>
      <w:r w:rsidR="00245D96">
        <w:t xml:space="preserve"> </w:t>
      </w:r>
      <w:r w:rsidRPr="00777168">
        <w:t>coordinates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yardsticks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policy</w:t>
      </w:r>
      <w:r w:rsidR="00245D96">
        <w:t xml:space="preserve"> </w:t>
      </w:r>
      <w:r w:rsidRPr="00777168">
        <w:t>formulation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implementation.</w:t>
      </w:r>
    </w:p>
    <w:p w14:paraId="152C8D22" w14:textId="77777777" w:rsidR="00BB75FE" w:rsidRDefault="00AB777E" w:rsidP="00E446BA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28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1EB03D8" w14:textId="48A5A15F" w:rsidR="00AB777E" w:rsidRPr="00777168" w:rsidRDefault="00AB777E" w:rsidP="00AB777E">
      <w:pPr>
        <w:pStyle w:val="SingleTxtG"/>
      </w:pPr>
      <w:r w:rsidRPr="00777168">
        <w:t>166.</w:t>
      </w:r>
      <w:r w:rsidRPr="00777168">
        <w:tab/>
        <w:t>At</w:t>
      </w:r>
      <w:r w:rsidR="00245D96">
        <w:t xml:space="preserve"> </w:t>
      </w:r>
      <w:r w:rsidRPr="00777168">
        <w:t>micro</w:t>
      </w:r>
      <w:r w:rsidR="00245D96">
        <w:t xml:space="preserve"> </w:t>
      </w:r>
      <w:r w:rsidRPr="00777168">
        <w:t>level,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selected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working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promote</w:t>
      </w:r>
      <w:r w:rsidR="00245D96">
        <w:t xml:space="preserve"> </w:t>
      </w:r>
      <w:r w:rsidRPr="00777168">
        <w:t>workers</w:t>
      </w:r>
      <w:r w:rsidR="00BB75FE">
        <w:t>’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decent</w:t>
      </w:r>
      <w:r w:rsidR="00245D96">
        <w:t xml:space="preserve"> </w:t>
      </w:r>
      <w:r w:rsidRPr="00777168">
        <w:t>work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ensuring</w:t>
      </w:r>
      <w:r w:rsidR="00245D96">
        <w:t xml:space="preserve"> </w:t>
      </w:r>
      <w:r w:rsidRPr="00777168">
        <w:t>compliance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laws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order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promote</w:t>
      </w:r>
      <w:r w:rsidR="00245D96">
        <w:t xml:space="preserve"> </w:t>
      </w:r>
      <w:r w:rsidRPr="00777168">
        <w:t>harmonious</w:t>
      </w:r>
      <w:r w:rsidR="00245D96">
        <w:t xml:space="preserve"> </w:t>
      </w:r>
      <w:r w:rsidRPr="00777168">
        <w:t>industrial</w:t>
      </w:r>
      <w:r w:rsidR="00245D96">
        <w:t xml:space="preserve"> </w:t>
      </w:r>
      <w:r w:rsidRPr="00777168">
        <w:t>relations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fight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forced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two</w:t>
      </w:r>
      <w:r w:rsidR="00245D96">
        <w:t xml:space="preserve"> </w:t>
      </w:r>
      <w:r w:rsidRPr="00777168">
        <w:t>districts.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coordinated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ILO/DCLC</w:t>
      </w:r>
      <w:r w:rsidR="00245D96">
        <w:t xml:space="preserve"> </w:t>
      </w:r>
      <w:r w:rsidRPr="00777168">
        <w:t>rapid</w:t>
      </w:r>
      <w:r w:rsidR="00245D96">
        <w:t xml:space="preserve"> </w:t>
      </w:r>
      <w:r w:rsidRPr="00777168">
        <w:t>assessment</w:t>
      </w:r>
      <w:r w:rsidR="00245D96">
        <w:t xml:space="preserve"> </w:t>
      </w:r>
      <w:r w:rsidRPr="00777168">
        <w:t>meeting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decent</w:t>
      </w:r>
      <w:r w:rsidR="00245D96">
        <w:t xml:space="preserve"> </w:t>
      </w:r>
      <w:r w:rsidRPr="00777168">
        <w:t>work</w:t>
      </w:r>
      <w:r w:rsidR="00245D96">
        <w:t xml:space="preserve"> </w:t>
      </w:r>
      <w:r w:rsidRPr="00777168">
        <w:t>deficits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September</w:t>
      </w:r>
      <w:r w:rsidR="00245D96">
        <w:t xml:space="preserve"> </w:t>
      </w:r>
      <w:r w:rsidRPr="00777168">
        <w:t>2019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project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decent</w:t>
      </w:r>
      <w:r w:rsidR="00245D96">
        <w:t xml:space="preserve"> </w:t>
      </w:r>
      <w:r w:rsidRPr="00777168">
        <w:t>work</w:t>
      </w:r>
      <w:r w:rsidR="00245D96">
        <w:t xml:space="preserve"> </w:t>
      </w:r>
      <w:r w:rsidRPr="00777168">
        <w:t>deficits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look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monitoring</w:t>
      </w:r>
      <w:r w:rsidR="00245D96">
        <w:t xml:space="preserve"> </w:t>
      </w:r>
      <w:r w:rsidRPr="00777168">
        <w:t>system,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mainstreaming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raise</w:t>
      </w:r>
      <w:r w:rsidR="00245D96">
        <w:t xml:space="preserve"> </w:t>
      </w:r>
      <w:r w:rsidRPr="00777168">
        <w:t>awareness.</w:t>
      </w:r>
    </w:p>
    <w:p w14:paraId="4FEF5B9D" w14:textId="77777777" w:rsidR="00BB75FE" w:rsidRDefault="00AB777E" w:rsidP="00E446BA">
      <w:pPr>
        <w:pStyle w:val="H1G"/>
      </w:pPr>
      <w:bookmarkStart w:id="43" w:name="_Toc63937995"/>
      <w:r w:rsidRPr="00777168">
        <w:tab/>
      </w:r>
      <w:r w:rsidRPr="00777168">
        <w:tab/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street</w:t>
      </w:r>
      <w:r w:rsidR="00245D96">
        <w:t xml:space="preserve"> </w:t>
      </w:r>
      <w:r w:rsidRPr="00777168">
        <w:t>situations</w:t>
      </w:r>
      <w:bookmarkEnd w:id="43"/>
    </w:p>
    <w:p w14:paraId="3B1BFD8C" w14:textId="77777777" w:rsidR="00BB75FE" w:rsidRDefault="00AB777E" w:rsidP="00E446BA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29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7486AB7" w14:textId="2C9A6B88" w:rsidR="00AB777E" w:rsidRPr="00777168" w:rsidRDefault="00AB777E" w:rsidP="00AB777E">
      <w:pPr>
        <w:pStyle w:val="SingleTxtG"/>
      </w:pPr>
      <w:r w:rsidRPr="00777168">
        <w:t>167.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working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collaboration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stakeholders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put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address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plight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living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off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street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include:</w:t>
      </w:r>
      <w:r w:rsidR="00245D96">
        <w:t xml:space="preserve"> </w:t>
      </w:r>
      <w:r w:rsidRPr="00777168">
        <w:t>Removal,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Re-integration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street</w:t>
      </w:r>
      <w:r w:rsidR="00245D96">
        <w:t xml:space="preserve"> </w:t>
      </w:r>
      <w:r w:rsidRPr="00777168">
        <w:t>situation</w:t>
      </w:r>
      <w:r w:rsidR="00245D96">
        <w:t xml:space="preserve"> </w:t>
      </w:r>
      <w:r w:rsidRPr="00777168">
        <w:t>–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done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(police),</w:t>
      </w:r>
      <w:r w:rsidR="00245D96">
        <w:t xml:space="preserve"> </w:t>
      </w:r>
      <w:r w:rsidRPr="00777168">
        <w:t>street</w:t>
      </w:r>
      <w:r w:rsidR="00245D96">
        <w:t xml:space="preserve"> </w:t>
      </w:r>
      <w:r w:rsidRPr="00777168">
        <w:t>educators</w:t>
      </w:r>
      <w:r w:rsidR="00BB75FE">
        <w:t>’</w:t>
      </w:r>
      <w:r w:rsidR="00245D96">
        <w:t xml:space="preserve"> </w:t>
      </w:r>
      <w:r w:rsidRPr="00777168">
        <w:t>organizations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rights,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conduct</w:t>
      </w:r>
      <w:r w:rsidR="00245D96">
        <w:t xml:space="preserve"> </w:t>
      </w:r>
      <w:r w:rsidRPr="00777168">
        <w:t>street</w:t>
      </w:r>
      <w:r w:rsidR="00245D96">
        <w:t xml:space="preserve"> </w:t>
      </w:r>
      <w:r w:rsidRPr="00777168">
        <w:t>outreach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educating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vices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streets.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when</w:t>
      </w:r>
      <w:r w:rsidR="00245D96">
        <w:t xml:space="preserve"> </w:t>
      </w:r>
      <w:r w:rsidRPr="00777168">
        <w:t>removed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streets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taken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shelters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screening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treatment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those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found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diseases.</w:t>
      </w:r>
      <w:r w:rsidR="00245D96">
        <w:t xml:space="preserve"> </w:t>
      </w:r>
      <w:r w:rsidRPr="00777168">
        <w:t>Home</w:t>
      </w:r>
      <w:r w:rsidR="00245D96">
        <w:t xml:space="preserve"> </w:t>
      </w:r>
      <w:r w:rsidRPr="00777168">
        <w:t>tracing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then</w:t>
      </w:r>
      <w:r w:rsidR="00245D96">
        <w:t xml:space="preserve"> </w:t>
      </w:r>
      <w:r w:rsidRPr="00777168">
        <w:t>conducted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condition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homes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come</w:t>
      </w:r>
      <w:r w:rsidR="00245D96">
        <w:t xml:space="preserve"> </w:t>
      </w:r>
      <w:r w:rsidRPr="00777168">
        <w:t>from.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bursaries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those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express</w:t>
      </w:r>
      <w:r w:rsidR="00245D96">
        <w:t xml:space="preserve"> </w:t>
      </w:r>
      <w:r w:rsidRPr="00777168">
        <w:t>willingness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go</w:t>
      </w:r>
      <w:r w:rsidR="00245D96">
        <w:t xml:space="preserve"> </w:t>
      </w:r>
      <w:r w:rsidRPr="00777168">
        <w:t>back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school.</w:t>
      </w:r>
      <w:r w:rsidR="00245D96">
        <w:t xml:space="preserve"> </w:t>
      </w:r>
      <w:r w:rsidRPr="00777168">
        <w:t>Those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opt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trainings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opportunity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undergo</w:t>
      </w:r>
      <w:r w:rsidR="00245D96">
        <w:t xml:space="preserve"> </w:t>
      </w:r>
      <w:r w:rsidRPr="00777168">
        <w:t>life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agriculture,</w:t>
      </w:r>
      <w:r w:rsidR="00245D96">
        <w:t xml:space="preserve"> </w:t>
      </w:r>
      <w:r w:rsidRPr="00777168">
        <w:t>mechanics,</w:t>
      </w:r>
      <w:r w:rsidR="00245D96">
        <w:t xml:space="preserve"> </w:t>
      </w:r>
      <w:r w:rsidRPr="00777168">
        <w:t>bricklaying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plastering,</w:t>
      </w:r>
      <w:r w:rsidR="00245D96">
        <w:t xml:space="preserve"> </w:t>
      </w:r>
      <w:r w:rsidRPr="00777168">
        <w:t>carpentry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joinery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catering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others.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only</w:t>
      </w:r>
      <w:r w:rsidR="00245D96">
        <w:t xml:space="preserve"> </w:t>
      </w:r>
      <w:r w:rsidRPr="00777168">
        <w:t>given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above</w:t>
      </w:r>
      <w:r w:rsidR="00245D96">
        <w:t xml:space="preserve"> </w:t>
      </w:r>
      <w:r w:rsidRPr="00777168">
        <w:t>15</w:t>
      </w:r>
      <w:r w:rsidR="00245D96">
        <w:t xml:space="preserve"> </w:t>
      </w:r>
      <w:r w:rsidRPr="00777168">
        <w:t>years</w:t>
      </w:r>
      <w:r w:rsidR="00245D96">
        <w:t xml:space="preserve"> </w:t>
      </w:r>
      <w:r w:rsidRPr="00777168">
        <w:t>old.</w:t>
      </w:r>
      <w:r w:rsidR="00245D96">
        <w:t xml:space="preserve"> </w:t>
      </w:r>
      <w:r w:rsidRPr="00777168">
        <w:t>During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period</w:t>
      </w:r>
      <w:r w:rsidR="00245D96">
        <w:t xml:space="preserve"> </w:t>
      </w:r>
      <w:r w:rsidRPr="00777168">
        <w:t>2012</w:t>
      </w:r>
      <w:r w:rsidR="00BB75FE">
        <w:t>–</w:t>
      </w:r>
      <w:r w:rsidRPr="00777168">
        <w:t>2018</w:t>
      </w:r>
      <w:r w:rsidR="00245D96">
        <w:t xml:space="preserve"> </w:t>
      </w:r>
      <w:r w:rsidRPr="00777168">
        <w:t>4,400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removed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streets</w:t>
      </w:r>
      <w:r w:rsidR="00245D96">
        <w:t xml:space="preserve"> </w:t>
      </w:r>
      <w:r w:rsidRPr="00777168">
        <w:t>countrywide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75%</w:t>
      </w:r>
      <w:r w:rsidR="00245D96">
        <w:t xml:space="preserve"> </w:t>
      </w:r>
      <w:r w:rsidRPr="00777168">
        <w:t>(3150)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boys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25%</w:t>
      </w:r>
      <w:r w:rsidR="00245D96">
        <w:t xml:space="preserve"> </w:t>
      </w:r>
      <w:r w:rsidRPr="00777168">
        <w:t>(1050)</w:t>
      </w:r>
      <w:r w:rsidR="00245D96">
        <w:t xml:space="preserve"> </w:t>
      </w:r>
      <w:r w:rsidRPr="00777168">
        <w:t>girls.</w:t>
      </w:r>
    </w:p>
    <w:p w14:paraId="4032C433" w14:textId="0F44084A" w:rsidR="00AB777E" w:rsidRPr="00777168" w:rsidRDefault="00AB777E" w:rsidP="00AB777E">
      <w:pPr>
        <w:pStyle w:val="SingleTxtG"/>
      </w:pPr>
      <w:r w:rsidRPr="00777168">
        <w:lastRenderedPageBreak/>
        <w:t>168.</w:t>
      </w:r>
      <w:r w:rsidRPr="00777168">
        <w:tab/>
        <w:t>Empowerment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families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street</w:t>
      </w:r>
      <w:r w:rsidR="00245D96">
        <w:t xml:space="preserve"> </w:t>
      </w:r>
      <w:r w:rsidR="00BB75FE">
        <w:t>–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program</w:t>
      </w:r>
      <w:r w:rsidR="00245D96">
        <w:t xml:space="preserve"> </w:t>
      </w:r>
      <w:r w:rsidRPr="00777168">
        <w:t>guardians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parents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living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off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street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identified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income</w:t>
      </w:r>
      <w:r w:rsidR="00245D96">
        <w:t xml:space="preserve"> </w:t>
      </w:r>
      <w:r w:rsidRPr="00777168">
        <w:t>generating</w:t>
      </w:r>
      <w:r w:rsidR="00245D96">
        <w:t xml:space="preserve"> </w:t>
      </w:r>
      <w:r w:rsidRPr="00777168">
        <w:t>activities.</w:t>
      </w:r>
      <w:r w:rsidR="00245D96">
        <w:t xml:space="preserve"> </w:t>
      </w:r>
      <w:r w:rsidRPr="00777168">
        <w:t>Upon</w:t>
      </w:r>
      <w:r w:rsidR="00245D96">
        <w:t xml:space="preserve"> </w:t>
      </w:r>
      <w:r w:rsidRPr="00777168">
        <w:t>completion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guardians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parents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startup</w:t>
      </w:r>
      <w:r w:rsidR="00245D96">
        <w:t xml:space="preserve"> </w:t>
      </w:r>
      <w:r w:rsidRPr="00777168">
        <w:t>capital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start</w:t>
      </w:r>
      <w:r w:rsidR="00245D96">
        <w:t xml:space="preserve"> </w:t>
      </w:r>
      <w:r w:rsidRPr="00777168">
        <w:t>income</w:t>
      </w:r>
      <w:r w:rsidR="00245D96">
        <w:t xml:space="preserve"> </w:t>
      </w:r>
      <w:r w:rsidRPr="00777168">
        <w:t>generating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supplement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livelihood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families,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help</w:t>
      </w:r>
      <w:r w:rsidR="00245D96">
        <w:t xml:space="preserve"> </w:t>
      </w:r>
      <w:r w:rsidRPr="00777168">
        <w:t>keep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off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street.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cash</w:t>
      </w:r>
      <w:r w:rsidR="00245D96">
        <w:t xml:space="preserve"> </w:t>
      </w:r>
      <w:r w:rsidRPr="00777168">
        <w:t>transfer</w:t>
      </w:r>
      <w:r w:rsidR="00245D96">
        <w:t xml:space="preserve"> </w:t>
      </w:r>
      <w:r w:rsidR="00BB75FE">
        <w:t>–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monthly</w:t>
      </w:r>
      <w:r w:rsidR="00245D96">
        <w:t xml:space="preserve"> </w:t>
      </w:r>
      <w:r w:rsidRPr="00777168">
        <w:t>financial</w:t>
      </w:r>
      <w:r w:rsidR="00245D96">
        <w:t xml:space="preserve"> </w:t>
      </w:r>
      <w:r w:rsidRPr="00777168">
        <w:t>support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households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headed</w:t>
      </w:r>
      <w:r w:rsidR="00245D96">
        <w:t xml:space="preserve"> </w:t>
      </w:r>
      <w:r w:rsidRPr="00777168">
        <w:t>households.</w:t>
      </w:r>
      <w:r w:rsidR="00245D96">
        <w:t xml:space="preserve"> </w:t>
      </w:r>
      <w:r w:rsidRPr="00777168">
        <w:t>Families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guardians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living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off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street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beneficiaries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program.</w:t>
      </w:r>
    </w:p>
    <w:p w14:paraId="769DAA92" w14:textId="4D87AD4D" w:rsidR="00AB777E" w:rsidRPr="00777168" w:rsidRDefault="00AB777E" w:rsidP="00E446BA">
      <w:pPr>
        <w:pStyle w:val="H1G"/>
      </w:pPr>
      <w:bookmarkStart w:id="44" w:name="_Toc63937996"/>
      <w:r w:rsidRPr="00777168">
        <w:tab/>
      </w:r>
      <w:r w:rsidRPr="00777168">
        <w:tab/>
        <w:t>Administration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bookmarkEnd w:id="44"/>
    </w:p>
    <w:p w14:paraId="52EE3F37" w14:textId="77777777" w:rsidR="00BB75FE" w:rsidRDefault="00AB777E" w:rsidP="00E446BA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30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1DBFA34" w14:textId="3BDAC617" w:rsidR="00AB777E" w:rsidRPr="00777168" w:rsidRDefault="00AB777E" w:rsidP="00AB777E">
      <w:pPr>
        <w:pStyle w:val="SingleTxtG"/>
      </w:pPr>
      <w:r w:rsidRPr="00777168">
        <w:t>169.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operationalize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specialized</w:t>
      </w:r>
      <w:r w:rsidR="00245D96">
        <w:t xml:space="preserve"> </w:t>
      </w:r>
      <w:r w:rsidRPr="00777168">
        <w:t>court,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Subsidiary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enacted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give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jurisdiction</w:t>
      </w:r>
      <w:r w:rsidR="00245D96">
        <w:t xml:space="preserve"> </w:t>
      </w:r>
      <w:r w:rsidRPr="00777168">
        <w:t>over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following</w:t>
      </w:r>
      <w:r w:rsidR="00245D96">
        <w:t xml:space="preserve"> </w:t>
      </w:r>
      <w:r w:rsidRPr="00777168">
        <w:t>areas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law:</w:t>
      </w:r>
      <w:r w:rsidR="00245D96">
        <w:t xml:space="preserve"> </w:t>
      </w:r>
      <w:r w:rsidRPr="00777168">
        <w:t>Divorce</w:t>
      </w:r>
      <w:r w:rsidR="00245D96">
        <w:t xml:space="preserve"> </w:t>
      </w:r>
      <w:r w:rsidRPr="00777168">
        <w:t>Petitions;</w:t>
      </w:r>
      <w:r w:rsidR="00245D96">
        <w:t xml:space="preserve"> </w:t>
      </w:r>
      <w:r w:rsidRPr="00777168">
        <w:t>Petitions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judicial</w:t>
      </w:r>
      <w:r w:rsidR="00245D96">
        <w:t xml:space="preserve"> </w:t>
      </w:r>
      <w:r w:rsidRPr="00777168">
        <w:t>separation;</w:t>
      </w:r>
      <w:r w:rsidR="00245D96">
        <w:t xml:space="preserve"> </w:t>
      </w:r>
      <w:r w:rsidRPr="00777168">
        <w:t>Custody</w:t>
      </w:r>
      <w:r w:rsidR="00245D96">
        <w:t xml:space="preserve"> </w:t>
      </w:r>
      <w:r w:rsidRPr="00777168">
        <w:t>disputes;</w:t>
      </w:r>
      <w:r w:rsidR="00245D96">
        <w:t xml:space="preserve"> </w:t>
      </w:r>
      <w:r w:rsidRPr="00777168">
        <w:t>Applications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maintenance;</w:t>
      </w:r>
      <w:r w:rsidR="00245D96">
        <w:t xml:space="preserve"> </w:t>
      </w:r>
      <w:r w:rsidRPr="00777168">
        <w:t>Applications</w:t>
      </w:r>
      <w:r w:rsidR="00245D96">
        <w:t xml:space="preserve"> </w:t>
      </w:r>
      <w:r w:rsidRPr="00777168">
        <w:t>relating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wilful</w:t>
      </w:r>
      <w:r w:rsidR="00245D96">
        <w:t xml:space="preserve"> </w:t>
      </w:r>
      <w:r w:rsidRPr="00777168">
        <w:t>neglect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maintain</w:t>
      </w:r>
      <w:r w:rsidR="00245D96">
        <w:t xml:space="preserve"> </w:t>
      </w:r>
      <w:r w:rsidRPr="00777168">
        <w:t>Applications</w:t>
      </w:r>
      <w:r w:rsidR="00245D96">
        <w:t xml:space="preserve"> </w:t>
      </w:r>
      <w:r w:rsidRPr="00777168">
        <w:t>relating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property</w:t>
      </w:r>
      <w:r w:rsidR="00245D96">
        <w:t xml:space="preserve"> </w:t>
      </w:r>
      <w:r w:rsidRPr="00777168">
        <w:t>adjustment;</w:t>
      </w:r>
      <w:r w:rsidR="00245D96">
        <w:t xml:space="preserve"> </w:t>
      </w:r>
      <w:r w:rsidRPr="00777168">
        <w:t>Adoptions;</w:t>
      </w:r>
      <w:r w:rsidR="00245D96">
        <w:t xml:space="preserve"> </w:t>
      </w:r>
      <w:r w:rsidRPr="00777168">
        <w:t>Applications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Legitimacy</w:t>
      </w:r>
      <w:r w:rsidR="00245D96">
        <w:t xml:space="preserve"> </w:t>
      </w:r>
      <w:r w:rsidRPr="00777168">
        <w:t>Act;</w:t>
      </w:r>
      <w:r w:rsidR="00245D96">
        <w:t xml:space="preserve"> </w:t>
      </w:r>
      <w:r w:rsidRPr="00777168">
        <w:t>Intestate</w:t>
      </w:r>
      <w:r w:rsidR="00245D96">
        <w:t xml:space="preserve"> </w:t>
      </w:r>
      <w:r w:rsidRPr="00777168">
        <w:t>Succession</w:t>
      </w:r>
      <w:r w:rsidR="00245D96">
        <w:t xml:space="preserve"> </w:t>
      </w:r>
      <w:r w:rsidRPr="00777168">
        <w:t>Disputes;</w:t>
      </w:r>
      <w:r w:rsidR="00245D96">
        <w:t xml:space="preserve"> </w:t>
      </w:r>
      <w:r w:rsidRPr="00777168">
        <w:t>Wills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Administration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estates;</w:t>
      </w:r>
      <w:r w:rsidR="00245D96">
        <w:t xml:space="preserve"> </w:t>
      </w:r>
      <w:r w:rsidRPr="00777168">
        <w:t>Affiliation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adoption</w:t>
      </w:r>
      <w:r w:rsidR="00245D96">
        <w:t xml:space="preserve"> </w:t>
      </w:r>
      <w:r w:rsidRPr="00777168">
        <w:t>orders;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appeals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Subordinate</w:t>
      </w:r>
      <w:r w:rsidR="00245D96">
        <w:t xml:space="preserve"> </w:t>
      </w:r>
      <w:r w:rsidRPr="00777168">
        <w:t>Courts.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enactment,</w:t>
      </w:r>
      <w:r w:rsidR="00245D96">
        <w:t xml:space="preserve"> </w:t>
      </w:r>
      <w:r w:rsidRPr="00777168">
        <w:t>no</w:t>
      </w:r>
      <w:r w:rsidR="00245D96">
        <w:t xml:space="preserve"> </w:t>
      </w:r>
      <w:r w:rsidRPr="00777168">
        <w:t>distinction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made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Court.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administrative</w:t>
      </w:r>
      <w:r w:rsidR="00245D96">
        <w:t xml:space="preserve"> </w:t>
      </w:r>
      <w:r w:rsidRPr="00777168">
        <w:t>purposes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due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lack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funds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two</w:t>
      </w:r>
      <w:r w:rsidR="00245D96">
        <w:t xml:space="preserve"> </w:t>
      </w:r>
      <w:r w:rsidRPr="00777168">
        <w:t>separate</w:t>
      </w:r>
      <w:r w:rsidR="00245D96">
        <w:t xml:space="preserve"> </w:t>
      </w:r>
      <w:r w:rsidRPr="00777168">
        <w:t>courts,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courts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dealt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single</w:t>
      </w:r>
      <w:r w:rsidR="00245D96">
        <w:t xml:space="preserve"> </w:t>
      </w:r>
      <w:r w:rsidRPr="00777168">
        <w:t>court.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further</w:t>
      </w:r>
      <w:r w:rsidR="00245D96">
        <w:t xml:space="preserve"> </w:t>
      </w:r>
      <w:r w:rsidRPr="00777168">
        <w:t>discussion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create</w:t>
      </w:r>
      <w:r w:rsidR="00245D96">
        <w:t xml:space="preserve"> </w:t>
      </w:r>
      <w:r w:rsidRPr="00777168">
        <w:t>designated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courts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subordinate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framework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non-existent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moment.</w:t>
      </w:r>
    </w:p>
    <w:p w14:paraId="6F1A5216" w14:textId="3B01FE70" w:rsidR="00AB777E" w:rsidRPr="00777168" w:rsidRDefault="00AB777E" w:rsidP="00AB777E">
      <w:pPr>
        <w:pStyle w:val="SingleTxtG"/>
      </w:pPr>
      <w:r w:rsidRPr="00777168">
        <w:t>170.</w:t>
      </w:r>
      <w:r w:rsidRPr="00777168">
        <w:tab/>
        <w:t>The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Division</w:t>
      </w:r>
      <w:r w:rsidR="00245D96">
        <w:t xml:space="preserve"> </w:t>
      </w:r>
      <w:r w:rsidRPr="00777168">
        <w:t>currently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no</w:t>
      </w:r>
      <w:r w:rsidR="00245D96">
        <w:t xml:space="preserve"> </w:t>
      </w:r>
      <w:r w:rsidRPr="00777168">
        <w:t>establishment.</w:t>
      </w:r>
      <w:r w:rsidR="00245D96">
        <w:t xml:space="preserve"> </w:t>
      </w:r>
      <w:r w:rsidRPr="00777168">
        <w:t>However,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headed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Judge-in-charge</w:t>
      </w:r>
      <w:r w:rsidR="00245D96">
        <w:t xml:space="preserve"> </w:t>
      </w:r>
      <w:r w:rsidRPr="00777168">
        <w:t>appointed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Chief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operationalize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court.</w:t>
      </w:r>
      <w:r w:rsidR="00245D96">
        <w:t xml:space="preserve"> </w:t>
      </w:r>
      <w:r w:rsidRPr="00777168">
        <w:t>One</w:t>
      </w:r>
      <w:r w:rsidR="00245D96">
        <w:t xml:space="preserve"> </w:t>
      </w:r>
      <w:r w:rsidRPr="00777168">
        <w:t>judge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recently</w:t>
      </w:r>
      <w:r w:rsidR="00245D96">
        <w:t xml:space="preserve"> </w:t>
      </w:r>
      <w:r w:rsidRPr="00777168">
        <w:t>appointed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division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bulk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assigned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High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Judges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General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hear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determine</w:t>
      </w:r>
      <w:r w:rsidR="00245D96">
        <w:t xml:space="preserve"> </w:t>
      </w:r>
      <w:r w:rsidRPr="00777168">
        <w:t>matters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Division.</w:t>
      </w:r>
      <w:r w:rsidR="00245D96">
        <w:t xml:space="preserve"> </w:t>
      </w:r>
      <w:r w:rsidRPr="00777168">
        <w:t>However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least</w:t>
      </w:r>
      <w:r w:rsidR="00245D96">
        <w:t xml:space="preserve"> </w:t>
      </w:r>
      <w:r w:rsidRPr="00777168">
        <w:t>40%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adjudged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Judge-in-Charge.</w:t>
      </w:r>
      <w:r w:rsidR="00245D96">
        <w:t xml:space="preserve"> </w:t>
      </w:r>
      <w:r w:rsidRPr="00777168">
        <w:t>Because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Division</w:t>
      </w:r>
      <w:r w:rsidR="00245D96">
        <w:t xml:space="preserve"> </w:t>
      </w:r>
      <w:r w:rsidRPr="00777168">
        <w:t>requires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facilitate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operation,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drafting</w:t>
      </w:r>
      <w:r w:rsidR="00245D96">
        <w:t xml:space="preserve"> </w:t>
      </w:r>
      <w:r w:rsidRPr="00777168">
        <w:t>several</w:t>
      </w:r>
      <w:r w:rsidR="00245D96">
        <w:t xml:space="preserve"> </w:t>
      </w:r>
      <w:r w:rsidRPr="00777168">
        <w:t>pieces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commenced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year</w:t>
      </w:r>
      <w:r w:rsidR="00245D96">
        <w:t xml:space="preserve"> </w:t>
      </w:r>
      <w:r w:rsidRPr="00777168">
        <w:t>2017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since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concluded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Ministry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Justice.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engaged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review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Development</w:t>
      </w:r>
      <w:r w:rsidR="00245D96">
        <w:t xml:space="preserve"> </w:t>
      </w:r>
      <w:r w:rsidRPr="00777168">
        <w:t>Commission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Ministry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Justice.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purpose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harmonise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pieces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Law.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Division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embarked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introducing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registries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several</w:t>
      </w:r>
      <w:r w:rsidR="00245D96">
        <w:t xml:space="preserve"> </w:t>
      </w:r>
      <w:r w:rsidRPr="00777168">
        <w:t>districts</w:t>
      </w:r>
      <w:r w:rsidR="00245D96">
        <w:t xml:space="preserve"> </w:t>
      </w:r>
      <w:r w:rsidRPr="00777168">
        <w:t>across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country.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because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need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family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operate</w:t>
      </w:r>
      <w:r w:rsidR="00245D96">
        <w:t xml:space="preserve"> </w:t>
      </w:r>
      <w:r w:rsidRPr="00777168">
        <w:t>beyond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practical</w:t>
      </w:r>
      <w:r w:rsidR="00245D96">
        <w:t xml:space="preserve"> </w:t>
      </w:r>
      <w:r w:rsidRPr="00777168">
        <w:t>geographical</w:t>
      </w:r>
      <w:r w:rsidR="00245D96">
        <w:t xml:space="preserve"> </w:t>
      </w:r>
      <w:r w:rsidRPr="00777168">
        <w:t>limits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stationed</w:t>
      </w:r>
      <w:r w:rsidR="00245D96">
        <w:t xml:space="preserve"> </w:t>
      </w:r>
      <w:r w:rsidRPr="00777168">
        <w:t>only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Lusaka</w:t>
      </w:r>
      <w:r w:rsidR="00245D96">
        <w:t xml:space="preserve"> </w:t>
      </w:r>
      <w:r w:rsidRPr="00777168">
        <w:t>High</w:t>
      </w:r>
      <w:r w:rsidR="00245D96">
        <w:t xml:space="preserve"> </w:t>
      </w:r>
      <w:r w:rsidRPr="00777168">
        <w:t>court.</w:t>
      </w:r>
      <w:r w:rsidR="00245D96">
        <w:t xml:space="preserve"> </w:t>
      </w:r>
      <w:r w:rsidRPr="00777168">
        <w:t>Plans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underway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appoint</w:t>
      </w:r>
      <w:r w:rsidR="00245D96">
        <w:t xml:space="preserve"> </w:t>
      </w:r>
      <w:r w:rsidRPr="00777168">
        <w:t>more</w:t>
      </w:r>
      <w:r w:rsidR="00245D96">
        <w:t xml:space="preserve"> </w:t>
      </w:r>
      <w:r w:rsidRPr="00777168">
        <w:t>judges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year</w:t>
      </w:r>
      <w:r w:rsidR="00245D96">
        <w:t xml:space="preserve"> </w:t>
      </w:r>
      <w:r w:rsidRPr="00777168">
        <w:t>2021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undertake</w:t>
      </w:r>
      <w:r w:rsidR="00245D96">
        <w:t xml:space="preserve"> </w:t>
      </w:r>
      <w:r w:rsidRPr="00777168">
        <w:t>further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such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adjudicators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facilitate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operationalisation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court.</w:t>
      </w:r>
    </w:p>
    <w:p w14:paraId="1592DECF" w14:textId="77777777" w:rsidR="00BB75FE" w:rsidRDefault="00AB777E" w:rsidP="00E446BA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30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9944D3D" w14:textId="7A43F7E9" w:rsidR="00BB75FE" w:rsidRPr="001F4067" w:rsidRDefault="00AB777E" w:rsidP="001F4067">
      <w:pPr>
        <w:pStyle w:val="SingleTxtG"/>
        <w:rPr>
          <w:i/>
          <w:iCs/>
        </w:rPr>
      </w:pPr>
      <w:r w:rsidRPr="001F4067">
        <w:rPr>
          <w:i/>
          <w:iCs/>
        </w:rPr>
        <w:t>The</w:t>
      </w:r>
      <w:r w:rsidR="00245D96" w:rsidRPr="001F4067">
        <w:rPr>
          <w:i/>
          <w:iCs/>
        </w:rPr>
        <w:t xml:space="preserve"> </w:t>
      </w:r>
      <w:r w:rsidRPr="001F4067">
        <w:rPr>
          <w:i/>
          <w:iCs/>
        </w:rPr>
        <w:t>measures</w:t>
      </w:r>
      <w:r w:rsidR="00245D96" w:rsidRPr="001F4067">
        <w:rPr>
          <w:i/>
          <w:iCs/>
        </w:rPr>
        <w:t xml:space="preserve"> </w:t>
      </w:r>
      <w:r w:rsidRPr="001F4067">
        <w:rPr>
          <w:i/>
          <w:iCs/>
        </w:rPr>
        <w:t>taken</w:t>
      </w:r>
      <w:r w:rsidR="00245D96" w:rsidRPr="001F4067">
        <w:rPr>
          <w:i/>
          <w:iCs/>
        </w:rPr>
        <w:t xml:space="preserve"> </w:t>
      </w:r>
      <w:r w:rsidRPr="001F4067">
        <w:rPr>
          <w:i/>
          <w:iCs/>
        </w:rPr>
        <w:t>to</w:t>
      </w:r>
      <w:r w:rsidR="00245D96" w:rsidRPr="001F4067">
        <w:rPr>
          <w:i/>
          <w:iCs/>
        </w:rPr>
        <w:t xml:space="preserve"> </w:t>
      </w:r>
      <w:r w:rsidRPr="001F4067">
        <w:rPr>
          <w:i/>
          <w:iCs/>
        </w:rPr>
        <w:t>implement</w:t>
      </w:r>
      <w:r w:rsidR="00245D96" w:rsidRPr="001F4067">
        <w:rPr>
          <w:i/>
          <w:iCs/>
        </w:rPr>
        <w:t xml:space="preserve"> </w:t>
      </w:r>
      <w:r w:rsidRPr="001F4067">
        <w:rPr>
          <w:i/>
          <w:iCs/>
        </w:rPr>
        <w:t>previous</w:t>
      </w:r>
      <w:r w:rsidR="00245D96" w:rsidRPr="001F4067">
        <w:rPr>
          <w:i/>
          <w:iCs/>
        </w:rPr>
        <w:t xml:space="preserve"> </w:t>
      </w:r>
      <w:r w:rsidRPr="001F4067">
        <w:rPr>
          <w:i/>
          <w:iCs/>
        </w:rPr>
        <w:t>recommendations</w:t>
      </w:r>
      <w:r w:rsidR="00245D96" w:rsidRPr="001F4067">
        <w:rPr>
          <w:i/>
          <w:iCs/>
        </w:rPr>
        <w:t xml:space="preserve"> </w:t>
      </w:r>
      <w:r w:rsidRPr="001F4067">
        <w:rPr>
          <w:i/>
          <w:iCs/>
        </w:rPr>
        <w:t>are</w:t>
      </w:r>
    </w:p>
    <w:p w14:paraId="0541EA67" w14:textId="0C97858D" w:rsidR="00AB777E" w:rsidRPr="00777168" w:rsidRDefault="00AB777E" w:rsidP="00AB777E">
      <w:pPr>
        <w:pStyle w:val="SingleTxtG"/>
      </w:pPr>
      <w:r w:rsidRPr="00777168">
        <w:t>171.</w:t>
      </w:r>
      <w:r w:rsidRPr="00777168">
        <w:tab/>
      </w:r>
      <w:r w:rsidR="009145C6" w:rsidRPr="00777168">
        <w:t>On</w:t>
      </w:r>
      <w:r w:rsidR="009145C6">
        <w:t xml:space="preserve"> </w:t>
      </w:r>
      <w:r w:rsidRPr="00777168">
        <w:t>raising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criminal</w:t>
      </w:r>
      <w:r w:rsidR="00245D96">
        <w:t xml:space="preserve"> </w:t>
      </w:r>
      <w:r w:rsidRPr="00777168">
        <w:t>responsibility,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Bill,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consolidated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various</w:t>
      </w:r>
      <w:r w:rsidR="00245D96">
        <w:t xml:space="preserve"> </w:t>
      </w:r>
      <w:r w:rsidRPr="00777168">
        <w:t>pieces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related</w:t>
      </w:r>
      <w:r w:rsidR="00245D96">
        <w:t xml:space="preserve"> </w:t>
      </w:r>
      <w:r w:rsidRPr="00777168">
        <w:t>legislation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adopted</w:t>
      </w:r>
      <w:r w:rsidR="00245D96">
        <w:t xml:space="preserve"> </w:t>
      </w:r>
      <w:r w:rsidRPr="00777168">
        <w:t>relevant</w:t>
      </w:r>
      <w:r w:rsidR="00245D96">
        <w:t xml:space="preserve"> </w:t>
      </w:r>
      <w:r w:rsidRPr="00777168">
        <w:t>provisions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united</w:t>
      </w:r>
      <w:r w:rsidR="00245D96">
        <w:t xml:space="preserve"> </w:t>
      </w:r>
      <w:r w:rsidRPr="00777168">
        <w:t>nations</w:t>
      </w:r>
      <w:r w:rsidR="00245D96">
        <w:t xml:space="preserve"> </w:t>
      </w:r>
      <w:r w:rsidRPr="00777168">
        <w:t>convention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(UNCRC)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now</w:t>
      </w:r>
      <w:r w:rsidR="00245D96">
        <w:t xml:space="preserve"> </w:t>
      </w:r>
      <w:r w:rsidRPr="00777168">
        <w:t>reached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final</w:t>
      </w:r>
      <w:r w:rsidR="00245D96">
        <w:t xml:space="preserve"> </w:t>
      </w:r>
      <w:r w:rsidRPr="00777168">
        <w:t>stage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planned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presented</w:t>
      </w:r>
      <w:r w:rsidR="00245D96">
        <w:t xml:space="preserve"> </w:t>
      </w:r>
      <w:r w:rsidRPr="00777168">
        <w:t>before</w:t>
      </w:r>
      <w:r w:rsidR="00245D96">
        <w:t xml:space="preserve"> </w:t>
      </w:r>
      <w:r w:rsidRPr="00777168">
        <w:t>parliament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next</w:t>
      </w:r>
      <w:r w:rsidR="00245D96">
        <w:t xml:space="preserve"> </w:t>
      </w:r>
      <w:r w:rsidRPr="00777168">
        <w:t>sitting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February,</w:t>
      </w:r>
      <w:r w:rsidR="00245D96">
        <w:t xml:space="preserve"> </w:t>
      </w:r>
      <w:r w:rsidRPr="00777168">
        <w:t>2021.</w:t>
      </w:r>
      <w:r w:rsidR="00245D96">
        <w:t xml:space="preserve"> </w:t>
      </w:r>
      <w:r w:rsidRPr="00777168">
        <w:t>Notably,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provided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upward</w:t>
      </w:r>
      <w:r w:rsidR="00245D96">
        <w:t xml:space="preserve"> </w:t>
      </w:r>
      <w:r w:rsidRPr="00777168">
        <w:t>adjustment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minimum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criminal</w:t>
      </w:r>
      <w:r w:rsidR="00245D96">
        <w:t xml:space="preserve"> </w:t>
      </w:r>
      <w:r w:rsidRPr="00777168">
        <w:t>responsibility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8</w:t>
      </w:r>
      <w:r w:rsidR="00245D96">
        <w:t xml:space="preserve"> </w:t>
      </w:r>
      <w:r w:rsidRPr="00777168">
        <w:t>years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12</w:t>
      </w:r>
      <w:r w:rsidR="00245D96">
        <w:t xml:space="preserve"> </w:t>
      </w:r>
      <w:r w:rsidRPr="00777168">
        <w:t>years.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further</w:t>
      </w:r>
      <w:r w:rsidR="00245D96">
        <w:t xml:space="preserve"> </w:t>
      </w:r>
      <w:r w:rsidRPr="00777168">
        <w:t>criminalized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marriage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expressly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labour,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abuse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maltreatment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well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emerging</w:t>
      </w:r>
      <w:r w:rsidR="00245D96">
        <w:t xml:space="preserve"> </w:t>
      </w:r>
      <w:r w:rsidRPr="00777168">
        <w:t>vice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online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exploitation.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bill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designed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specific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fill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gap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constitution.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spells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responsibility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accountability</w:t>
      </w:r>
      <w:r w:rsidR="00245D96">
        <w:t xml:space="preserve"> </w:t>
      </w:r>
      <w:r w:rsidRPr="00777168">
        <w:t>towards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promotion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rights.</w:t>
      </w:r>
    </w:p>
    <w:p w14:paraId="1EC7A18E" w14:textId="77777777" w:rsidR="00BB75FE" w:rsidRDefault="00AB777E" w:rsidP="00E446BA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30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EF01C37" w14:textId="61DD8B40" w:rsidR="00BB75FE" w:rsidRDefault="00AB777E" w:rsidP="00AB777E">
      <w:pPr>
        <w:pStyle w:val="SingleTxtG"/>
      </w:pPr>
      <w:r w:rsidRPr="00777168">
        <w:t>172.</w:t>
      </w:r>
      <w:r w:rsidRPr="00777168">
        <w:tab/>
        <w:t>On</w:t>
      </w:r>
      <w:r w:rsidR="00245D96">
        <w:t xml:space="preserve"> </w:t>
      </w:r>
      <w:r w:rsidRPr="00777168">
        <w:t>ensuring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access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counsel,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coming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force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Code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give</w:t>
      </w:r>
      <w:r w:rsidR="00245D96">
        <w:t xml:space="preserve"> </w:t>
      </w:r>
      <w:r w:rsidRPr="00777168">
        <w:t>rise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requirement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be</w:t>
      </w:r>
      <w:r w:rsidR="00245D96">
        <w:t xml:space="preserve"> </w:t>
      </w:r>
      <w:r w:rsidRPr="00777168">
        <w:t>represented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counsel.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Aid</w:t>
      </w:r>
      <w:r w:rsidR="00245D96">
        <w:t xml:space="preserve"> </w:t>
      </w:r>
      <w:r w:rsidRPr="00777168">
        <w:t>Board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children.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Practi</w:t>
      </w:r>
      <w:r w:rsidR="00BB75FE">
        <w:t>ti</w:t>
      </w:r>
      <w:r w:rsidRPr="00777168">
        <w:t>oners</w:t>
      </w:r>
      <w:r w:rsidR="00245D96">
        <w:t xml:space="preserve"> </w:t>
      </w:r>
      <w:r w:rsidRPr="00777168">
        <w:t>affiliated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Association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(LAZ)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encouraged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do</w:t>
      </w:r>
      <w:r w:rsidR="00245D96">
        <w:t xml:space="preserve"> </w:t>
      </w:r>
      <w:r w:rsidRPr="00777168">
        <w:t>pro</w:t>
      </w:r>
      <w:r w:rsidR="00BB75FE">
        <w:t xml:space="preserve"> </w:t>
      </w:r>
      <w:r w:rsidRPr="00777168">
        <w:t>b</w:t>
      </w:r>
      <w:r w:rsidR="00BB75FE">
        <w:t>o</w:t>
      </w:r>
      <w:r w:rsidRPr="00777168">
        <w:t>no</w:t>
      </w:r>
      <w:r w:rsidR="00245D96">
        <w:t xml:space="preserve"> </w:t>
      </w:r>
      <w:r w:rsidRPr="00777168">
        <w:t>services,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requirement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practicing</w:t>
      </w:r>
      <w:r w:rsidR="00245D96">
        <w:t xml:space="preserve"> </w:t>
      </w:r>
      <w:r w:rsidRPr="00777168">
        <w:t>lawyers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those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provide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vulnerable</w:t>
      </w:r>
      <w:r w:rsidR="00245D96">
        <w:t xml:space="preserve"> </w:t>
      </w:r>
      <w:r w:rsidRPr="00777168">
        <w:t>people.</w:t>
      </w:r>
      <w:r w:rsidR="00245D96">
        <w:t xml:space="preserve"> </w:t>
      </w:r>
      <w:r w:rsidRPr="00777168">
        <w:t>Presently,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gazetted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appear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but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do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represent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before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courts.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responsible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producing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every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appearing</w:t>
      </w:r>
      <w:r w:rsidR="00245D96">
        <w:t xml:space="preserve"> </w:t>
      </w:r>
      <w:r w:rsidRPr="00777168">
        <w:t>before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law.</w:t>
      </w:r>
    </w:p>
    <w:p w14:paraId="1146CB43" w14:textId="6B8D8339" w:rsidR="00AB777E" w:rsidRPr="00777168" w:rsidRDefault="00AB777E" w:rsidP="00AB777E">
      <w:pPr>
        <w:pStyle w:val="SingleTxtG"/>
      </w:pPr>
      <w:r w:rsidRPr="00777168">
        <w:t>173.</w:t>
      </w:r>
      <w:r w:rsidRPr="00777168">
        <w:tab/>
        <w:t>On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positive</w:t>
      </w:r>
      <w:r w:rsidR="00245D96">
        <w:t xml:space="preserve"> </w:t>
      </w:r>
      <w:r w:rsidRPr="00777168">
        <w:t>note,</w:t>
      </w:r>
      <w:r w:rsidR="00245D96">
        <w:t xml:space="preserve"> </w:t>
      </w:r>
      <w:r w:rsidRPr="00777168">
        <w:t>Article</w:t>
      </w:r>
      <w:r w:rsidR="00245D96">
        <w:t xml:space="preserve"> </w:t>
      </w:r>
      <w:r w:rsidRPr="00777168">
        <w:t>133</w:t>
      </w:r>
      <w:r w:rsidR="00245D96">
        <w:t xml:space="preserve"> </w:t>
      </w:r>
      <w:r w:rsidRPr="00777168">
        <w:t>(2)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Constitution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(Amendment)</w:t>
      </w:r>
      <w:r w:rsidR="00245D96">
        <w:t xml:space="preserve"> </w:t>
      </w:r>
      <w:r w:rsidRPr="00777168">
        <w:t>Act</w:t>
      </w:r>
      <w:r w:rsidR="00245D96">
        <w:t xml:space="preserve"> </w:t>
      </w:r>
      <w:r w:rsidRPr="00777168">
        <w:t>No.</w:t>
      </w:r>
      <w:r w:rsidR="00245D96">
        <w:t xml:space="preserve"> </w:t>
      </w:r>
      <w:r w:rsidRPr="00777168">
        <w:t>2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2016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established</w:t>
      </w:r>
      <w:r w:rsidR="00245D96">
        <w:t xml:space="preserve"> </w:t>
      </w:r>
      <w:r w:rsidRPr="00777168">
        <w:t>divisions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High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which</w:t>
      </w:r>
      <w:r w:rsidR="00245D96">
        <w:t xml:space="preserve"> </w:t>
      </w:r>
      <w:r w:rsidRPr="00777168">
        <w:t>include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Court.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progressive</w:t>
      </w:r>
      <w:r w:rsidR="00245D96">
        <w:t xml:space="preserve"> </w:t>
      </w:r>
      <w:r w:rsidRPr="00777168">
        <w:t>step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allows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specialized</w:t>
      </w:r>
      <w:r w:rsidR="00245D96">
        <w:t xml:space="preserve"> </w:t>
      </w:r>
      <w:r w:rsidRPr="00777168">
        <w:t>attention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relation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administration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justice.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envisaged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extension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aid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BB75FE">
        <w:t>’</w:t>
      </w:r>
      <w:r w:rsidRPr="00777168">
        <w:t>s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will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obtain</w:t>
      </w:r>
      <w:r w:rsidR="00245D96">
        <w:t xml:space="preserve"> </w:t>
      </w:r>
      <w:r w:rsidRPr="00777168">
        <w:t>free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counsel.</w:t>
      </w:r>
    </w:p>
    <w:p w14:paraId="165AA200" w14:textId="77777777" w:rsidR="00BB75FE" w:rsidRDefault="00AB777E" w:rsidP="00C95A58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30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E52942F" w14:textId="4C774338" w:rsidR="00AB777E" w:rsidRPr="00777168" w:rsidRDefault="00AB777E" w:rsidP="00AB777E">
      <w:pPr>
        <w:pStyle w:val="SingleTxtG"/>
      </w:pPr>
      <w:r w:rsidRPr="00777168">
        <w:t>174.</w:t>
      </w:r>
      <w:r w:rsidRPr="00777168">
        <w:tab/>
        <w:t>On</w:t>
      </w:r>
      <w:r w:rsidR="00245D96">
        <w:t xml:space="preserve"> </w:t>
      </w:r>
      <w:r w:rsidRPr="00777168">
        <w:t>ensuring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detained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adults,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wide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reforms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general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juvenile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particular,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embarked</w:t>
      </w:r>
      <w:r w:rsidR="00245D96">
        <w:t xml:space="preserve"> </w:t>
      </w:r>
      <w:r w:rsidRPr="00777168">
        <w:t>upon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exercise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building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equipping</w:t>
      </w:r>
      <w:r w:rsidR="00245D96">
        <w:t xml:space="preserve"> </w:t>
      </w:r>
      <w:r w:rsidRPr="00777168">
        <w:t>detention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come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conflict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law.</w:t>
      </w:r>
      <w:r w:rsidR="00245D96">
        <w:t xml:space="preserve"> </w:t>
      </w:r>
      <w:r w:rsidRPr="00777168">
        <w:t>These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equipped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beddings,</w:t>
      </w:r>
      <w:r w:rsidR="00245D96">
        <w:t xml:space="preserve"> </w:t>
      </w:r>
      <w:r w:rsidRPr="00777168">
        <w:t>mattresses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other</w:t>
      </w:r>
      <w:r w:rsidR="00245D96">
        <w:t xml:space="preserve"> </w:t>
      </w:r>
      <w:r w:rsidRPr="00777168">
        <w:t>necessities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friendliness.</w:t>
      </w:r>
      <w:r w:rsidR="00245D96">
        <w:t xml:space="preserve"> </w:t>
      </w:r>
      <w:r w:rsidRPr="00777168">
        <w:t>Detention</w:t>
      </w:r>
      <w:r w:rsidR="00245D96">
        <w:t xml:space="preserve"> </w:t>
      </w:r>
      <w:r w:rsidRPr="00777168">
        <w:t>facilities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sections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permitted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mix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offenders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adults.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separation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adults</w:t>
      </w:r>
      <w:r w:rsidR="00BB75FE">
        <w:t>’</w:t>
      </w:r>
      <w:r w:rsidR="00245D96">
        <w:t xml:space="preserve"> </w:t>
      </w:r>
      <w:r w:rsidRPr="00777168">
        <w:t>offenders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planned</w:t>
      </w:r>
      <w:r w:rsidR="00245D96">
        <w:t xml:space="preserve"> </w:t>
      </w:r>
      <w:r w:rsidRPr="00777168">
        <w:t>for,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instruction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find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rooms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purpose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keeping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offenders.</w:t>
      </w:r>
    </w:p>
    <w:p w14:paraId="25311D15" w14:textId="77777777" w:rsidR="00BB75FE" w:rsidRDefault="00AB777E" w:rsidP="00C95A58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30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2D85EAC" w14:textId="6F4B7034" w:rsidR="00AB777E" w:rsidRPr="00777168" w:rsidRDefault="00AB777E" w:rsidP="00AB777E">
      <w:pPr>
        <w:pStyle w:val="SingleTxtG"/>
      </w:pPr>
      <w:r w:rsidRPr="00777168">
        <w:t>175.</w:t>
      </w:r>
      <w:r w:rsidRPr="00777168">
        <w:tab/>
        <w:t>On</w:t>
      </w:r>
      <w:r w:rsidR="00245D96">
        <w:t xml:space="preserve"> </w:t>
      </w:r>
      <w:r w:rsidRPr="00777168">
        <w:t>ending</w:t>
      </w:r>
      <w:r w:rsidR="00245D96">
        <w:t xml:space="preserve"> </w:t>
      </w:r>
      <w:r w:rsidRPr="00777168">
        <w:t>over-use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detention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pre-trial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post-trail</w:t>
      </w:r>
      <w:r w:rsidR="00245D96">
        <w:t xml:space="preserve"> </w:t>
      </w:r>
      <w:r w:rsidRPr="00777168">
        <w:t>procedures,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implementing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principle</w:t>
      </w:r>
      <w:r w:rsidR="00245D96">
        <w:t xml:space="preserve"> </w:t>
      </w:r>
      <w:r w:rsidRPr="00777168">
        <w:t>of</w:t>
      </w:r>
      <w:r w:rsidR="00245D96">
        <w:t xml:space="preserve"> </w:t>
      </w:r>
      <w:r w:rsidR="00BB75FE">
        <w:t>‘</w:t>
      </w:r>
      <w:r w:rsidRPr="00777168">
        <w:t>detention,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measure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last</w:t>
      </w:r>
      <w:r w:rsidR="00245D96">
        <w:t xml:space="preserve"> </w:t>
      </w:r>
      <w:r w:rsidRPr="00777168">
        <w:t>resort</w:t>
      </w:r>
      <w:r w:rsidR="00BB75FE">
        <w:t>’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piloted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Diversion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(NDF)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December</w:t>
      </w:r>
      <w:r w:rsidR="00245D96">
        <w:t xml:space="preserve"> </w:t>
      </w:r>
      <w:r w:rsidRPr="00777168">
        <w:t>2018.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NDF</w:t>
      </w:r>
      <w:r w:rsidR="00245D96">
        <w:t xml:space="preserve"> </w:t>
      </w:r>
      <w:r w:rsidRPr="00777168">
        <w:t>sets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scope,</w:t>
      </w:r>
      <w:r w:rsidR="00245D96">
        <w:t xml:space="preserve"> </w:t>
      </w:r>
      <w:r w:rsidRPr="00777168">
        <w:t>criteria,</w:t>
      </w:r>
      <w:r w:rsidR="00245D96">
        <w:t xml:space="preserve"> </w:t>
      </w:r>
      <w:r w:rsidRPr="00777168">
        <w:t>process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options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use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diversion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aimed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assisting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non-state</w:t>
      </w:r>
      <w:r w:rsidR="00245D96">
        <w:t xml:space="preserve"> </w:t>
      </w:r>
      <w:r w:rsidRPr="00777168">
        <w:t>actors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respond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offenders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way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diversion.</w:t>
      </w:r>
      <w:r w:rsidR="00BB75FE">
        <w:t xml:space="preserve"> </w:t>
      </w:r>
      <w:r w:rsidRPr="00777168">
        <w:t>The</w:t>
      </w:r>
      <w:r w:rsidR="00245D96">
        <w:t xml:space="preserve"> </w:t>
      </w:r>
      <w:r w:rsidRPr="00777168">
        <w:t>programme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adopted</w:t>
      </w:r>
      <w:r w:rsidR="00245D96">
        <w:t xml:space="preserve"> </w:t>
      </w:r>
      <w:r w:rsidRPr="00777168">
        <w:t>widely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role</w:t>
      </w:r>
      <w:r w:rsidR="00245D96">
        <w:t xml:space="preserve"> </w:t>
      </w:r>
      <w:r w:rsidRPr="00777168">
        <w:t>players,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Service,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Prosecution</w:t>
      </w:r>
      <w:r w:rsidR="00245D96">
        <w:t xml:space="preserve"> </w:t>
      </w:r>
      <w:r w:rsidRPr="00777168">
        <w:t>Authority</w:t>
      </w:r>
      <w:r w:rsidR="00245D96">
        <w:t xml:space="preserve"> </w:t>
      </w:r>
      <w:r w:rsidRPr="00777168">
        <w:t>(NPA),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diverting</w:t>
      </w:r>
      <w:r w:rsidR="00245D96">
        <w:t xml:space="preserve"> </w:t>
      </w:r>
      <w:r w:rsidRPr="00777168">
        <w:t>bodies.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Courts</w:t>
      </w:r>
      <w:r w:rsidR="00245D96">
        <w:t xml:space="preserve"> </w:t>
      </w:r>
      <w:r w:rsidRPr="00777168">
        <w:t>have</w:t>
      </w:r>
      <w:r w:rsidR="00245D96">
        <w:t xml:space="preserve"> </w:t>
      </w:r>
      <w:r w:rsidRPr="00777168">
        <w:t>adapted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role,</w:t>
      </w:r>
      <w:r w:rsidR="00245D96">
        <w:t xml:space="preserve"> </w:t>
      </w:r>
      <w:r w:rsidRPr="00777168">
        <w:t>making</w:t>
      </w:r>
      <w:r w:rsidR="00245D96">
        <w:t xml:space="preserve"> </w:t>
      </w:r>
      <w:r w:rsidRPr="00777168">
        <w:t>Orders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avail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Diversion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now</w:t>
      </w:r>
      <w:r w:rsidR="00245D96">
        <w:t xml:space="preserve"> </w:t>
      </w:r>
      <w:r w:rsidRPr="00777168">
        <w:t>rarely</w:t>
      </w:r>
      <w:r w:rsidR="00245D96">
        <w:t xml:space="preserve"> </w:t>
      </w:r>
      <w:r w:rsidRPr="00777168">
        <w:t>give</w:t>
      </w:r>
      <w:r w:rsidR="00245D96">
        <w:t xml:space="preserve"> </w:t>
      </w:r>
      <w:r w:rsidRPr="00777168">
        <w:t>custodial</w:t>
      </w:r>
      <w:r w:rsidR="00245D96">
        <w:t xml:space="preserve"> </w:t>
      </w:r>
      <w:r w:rsidRPr="00777168">
        <w:t>orders,</w:t>
      </w:r>
      <w:r w:rsidR="00245D96">
        <w:t xml:space="preserve"> </w:t>
      </w:r>
      <w:r w:rsidRPr="00777168">
        <w:t>unless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compelling</w:t>
      </w:r>
      <w:r w:rsidR="00245D96">
        <w:t xml:space="preserve"> </w:t>
      </w:r>
      <w:r w:rsidRPr="00777168">
        <w:t>circumstances.</w:t>
      </w:r>
      <w:r w:rsidR="00245D96">
        <w:t xml:space="preserve"> </w:t>
      </w:r>
      <w:r w:rsidRPr="00777168">
        <w:t>Pre-trial</w:t>
      </w:r>
      <w:r w:rsidR="00245D96">
        <w:t xml:space="preserve"> </w:t>
      </w:r>
      <w:r w:rsidRPr="00777168">
        <w:t>diversion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become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accepted</w:t>
      </w:r>
      <w:r w:rsidR="00245D96">
        <w:t xml:space="preserve"> </w:t>
      </w:r>
      <w:r w:rsidRPr="00777168">
        <w:t>mechanism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keeping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away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criminal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system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inherent</w:t>
      </w:r>
      <w:r w:rsidR="00245D96">
        <w:t xml:space="preserve"> </w:t>
      </w:r>
      <w:r w:rsidRPr="00777168">
        <w:t>trauma.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Forum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collaborative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member</w:t>
      </w:r>
      <w:r w:rsidR="00245D96">
        <w:t xml:space="preserve"> </w:t>
      </w:r>
      <w:r w:rsidRPr="00777168">
        <w:t>institutions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undertaken</w:t>
      </w:r>
      <w:r w:rsidR="00245D96">
        <w:t xml:space="preserve"> </w:t>
      </w:r>
      <w:r w:rsidRPr="00777168">
        <w:t>on-going</w:t>
      </w:r>
      <w:r w:rsidR="00245D96">
        <w:t xml:space="preserve"> </w:t>
      </w:r>
      <w:r w:rsidRPr="00777168">
        <w:t>trainings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orientations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build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capacity</w:t>
      </w:r>
      <w:r w:rsidR="00245D96">
        <w:t xml:space="preserve"> </w:t>
      </w:r>
      <w:r w:rsidRPr="00777168">
        <w:t>or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justice</w:t>
      </w:r>
      <w:r w:rsidR="00245D96">
        <w:t xml:space="preserve"> </w:t>
      </w:r>
      <w:r w:rsidRPr="00777168">
        <w:t>institutions</w:t>
      </w:r>
      <w:r w:rsidR="00572033">
        <w:t>.</w:t>
      </w:r>
    </w:p>
    <w:p w14:paraId="651DDF2A" w14:textId="77777777" w:rsidR="00BB75FE" w:rsidRDefault="00AB777E" w:rsidP="00C95A58">
      <w:pPr>
        <w:pStyle w:val="H1G"/>
      </w:pPr>
      <w:bookmarkStart w:id="45" w:name="_Toc63937997"/>
      <w:r w:rsidRPr="00777168">
        <w:tab/>
      </w:r>
      <w:r w:rsidRPr="00777168">
        <w:tab/>
        <w:t>Child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witnesses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crimes</w:t>
      </w:r>
      <w:bookmarkEnd w:id="45"/>
    </w:p>
    <w:p w14:paraId="20292440" w14:textId="77777777" w:rsidR="00BB75FE" w:rsidRDefault="00AB777E" w:rsidP="00C95A58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31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57D2967" w14:textId="46074685" w:rsidR="00AB777E" w:rsidRPr="00777168" w:rsidRDefault="00AB777E" w:rsidP="00AB777E">
      <w:pPr>
        <w:pStyle w:val="SingleTxtG"/>
      </w:pPr>
      <w:r w:rsidRPr="00777168">
        <w:t>176.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established</w:t>
      </w:r>
      <w:r w:rsidR="00245D96">
        <w:t xml:space="preserve"> </w:t>
      </w:r>
      <w:r w:rsidRPr="00777168">
        <w:t>places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safety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witnesses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abuse.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done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order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ensure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case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removed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abusive</w:t>
      </w:r>
      <w:r w:rsidR="00245D96">
        <w:t xml:space="preserve"> </w:t>
      </w:r>
      <w:r w:rsidRPr="00777168">
        <w:t>environment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away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perpetrators.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strict</w:t>
      </w:r>
      <w:r w:rsidR="00245D96">
        <w:t xml:space="preserve"> </w:t>
      </w:r>
      <w:r w:rsidRPr="00777168">
        <w:t>confidentiality</w:t>
      </w:r>
      <w:r w:rsidR="00245D96">
        <w:t xml:space="preserve"> </w:t>
      </w:r>
      <w:r w:rsidRPr="00777168">
        <w:t>among</w:t>
      </w:r>
      <w:r w:rsidR="00245D96">
        <w:t xml:space="preserve"> </w:t>
      </w:r>
      <w:r w:rsidRPr="00777168">
        <w:t>staffs</w:t>
      </w:r>
      <w:r w:rsidR="00245D96">
        <w:t xml:space="preserve"> </w:t>
      </w:r>
      <w:r w:rsidRPr="00777168">
        <w:t>involved.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where</w:t>
      </w:r>
      <w:r w:rsidR="00245D96">
        <w:t xml:space="preserve"> </w:t>
      </w:r>
      <w:r w:rsidRPr="00777168">
        <w:t>about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only</w:t>
      </w:r>
      <w:r w:rsidR="00245D96">
        <w:t xml:space="preserve"> </w:t>
      </w:r>
      <w:r w:rsidRPr="00777168">
        <w:t>disclosed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basis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need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know.</w:t>
      </w:r>
      <w:r w:rsidR="00245D96">
        <w:t xml:space="preserve"> </w:t>
      </w:r>
      <w:r w:rsidRPr="00777168">
        <w:t>Only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officers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allowed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handle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come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contact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both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witnesses.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names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involved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disclosed.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set</w:t>
      </w:r>
      <w:r w:rsidR="00245D96">
        <w:t xml:space="preserve"> </w:t>
      </w:r>
      <w:r w:rsidRPr="00777168">
        <w:t>up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done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friendly</w:t>
      </w:r>
      <w:r w:rsidR="00245D96">
        <w:t xml:space="preserve"> </w:t>
      </w:r>
      <w:r w:rsidRPr="00777168">
        <w:t>manner.</w:t>
      </w:r>
      <w:r w:rsidR="00245D96">
        <w:t xml:space="preserve"> </w:t>
      </w:r>
      <w:r w:rsidRPr="00777168">
        <w:t>Both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victim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witness</w:t>
      </w:r>
      <w:r w:rsidR="00245D96">
        <w:t xml:space="preserve"> </w:t>
      </w:r>
      <w:r w:rsidRPr="00777168">
        <w:t>do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come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contact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perpetrators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victim.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court</w:t>
      </w:r>
      <w:r w:rsidR="00245D96">
        <w:t xml:space="preserve"> </w:t>
      </w:r>
      <w:r w:rsidRPr="00777168">
        <w:t>proceedings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held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closed</w:t>
      </w:r>
      <w:r w:rsidR="00245D96">
        <w:t xml:space="preserve"> </w:t>
      </w:r>
      <w:r w:rsidRPr="00777168">
        <w:t>chambers.</w:t>
      </w:r>
      <w:r w:rsidR="00BB75FE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collaboration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non-state</w:t>
      </w:r>
      <w:r w:rsidR="00245D96">
        <w:t xml:space="preserve"> </w:t>
      </w:r>
      <w:r w:rsidRPr="00777168">
        <w:t>actors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currently</w:t>
      </w:r>
      <w:r w:rsidR="00245D96">
        <w:t xml:space="preserve"> </w:t>
      </w:r>
      <w:r w:rsidRPr="00777168">
        <w:rPr>
          <w:iCs/>
        </w:rPr>
        <w:t>Developing</w:t>
      </w:r>
      <w:r w:rsidR="00245D96">
        <w:rPr>
          <w:iCs/>
        </w:rPr>
        <w:t xml:space="preserve"> </w:t>
      </w:r>
      <w:r w:rsidRPr="00777168">
        <w:rPr>
          <w:iCs/>
        </w:rPr>
        <w:t>Guidelines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Child</w:t>
      </w:r>
      <w:r w:rsidR="00245D96">
        <w:rPr>
          <w:iCs/>
        </w:rPr>
        <w:t xml:space="preserve"> </w:t>
      </w:r>
      <w:r w:rsidRPr="00777168">
        <w:rPr>
          <w:iCs/>
        </w:rPr>
        <w:t>Victims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Witnesses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rPr>
          <w:iCs/>
        </w:rPr>
        <w:t>Technical</w:t>
      </w:r>
      <w:r w:rsidR="00245D96">
        <w:rPr>
          <w:iCs/>
        </w:rPr>
        <w:t xml:space="preserve"> </w:t>
      </w:r>
      <w:r w:rsidRPr="00777168">
        <w:rPr>
          <w:iCs/>
        </w:rPr>
        <w:t>Working</w:t>
      </w:r>
      <w:r w:rsidR="00245D96">
        <w:rPr>
          <w:iCs/>
        </w:rPr>
        <w:t xml:space="preserve"> </w:t>
      </w:r>
      <w:r w:rsidRPr="00777168">
        <w:rPr>
          <w:iCs/>
        </w:rPr>
        <w:t>Group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been</w:t>
      </w:r>
      <w:r w:rsidR="00245D96">
        <w:rPr>
          <w:iCs/>
        </w:rPr>
        <w:t xml:space="preserve"> </w:t>
      </w:r>
      <w:r w:rsidRPr="00777168">
        <w:rPr>
          <w:iCs/>
        </w:rPr>
        <w:t>formed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Human</w:t>
      </w:r>
      <w:r w:rsidR="00245D96">
        <w:rPr>
          <w:iCs/>
        </w:rPr>
        <w:t xml:space="preserve"> </w:t>
      </w:r>
      <w:r w:rsidRPr="00777168">
        <w:rPr>
          <w:iCs/>
        </w:rPr>
        <w:t>Rights</w:t>
      </w:r>
      <w:r w:rsidR="00245D96">
        <w:rPr>
          <w:iCs/>
        </w:rPr>
        <w:t xml:space="preserve"> </w:t>
      </w:r>
      <w:r w:rsidRPr="00777168">
        <w:rPr>
          <w:iCs/>
        </w:rPr>
        <w:t>Commission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member.</w:t>
      </w:r>
    </w:p>
    <w:p w14:paraId="3F46BE69" w14:textId="77777777" w:rsidR="00BB75FE" w:rsidRDefault="00AB777E" w:rsidP="00C95A58">
      <w:pPr>
        <w:pStyle w:val="HChG"/>
      </w:pPr>
      <w:bookmarkStart w:id="46" w:name="_Toc63937998"/>
      <w:r w:rsidRPr="00777168">
        <w:lastRenderedPageBreak/>
        <w:tab/>
        <w:t>III.</w:t>
      </w:r>
      <w:r w:rsidRPr="00777168">
        <w:tab/>
        <w:t>Statistical</w:t>
      </w:r>
      <w:r w:rsidR="00245D96">
        <w:t xml:space="preserve"> </w:t>
      </w:r>
      <w:r w:rsidRPr="00777168">
        <w:t>information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data</w:t>
      </w:r>
      <w:bookmarkEnd w:id="46"/>
    </w:p>
    <w:p w14:paraId="5AD509E6" w14:textId="77777777" w:rsidR="00BB75FE" w:rsidRDefault="00AB777E" w:rsidP="00C95A58">
      <w:pPr>
        <w:pStyle w:val="H1G"/>
      </w:pPr>
      <w:bookmarkStart w:id="47" w:name="_Toc63937999"/>
      <w:r w:rsidRPr="00777168">
        <w:tab/>
        <w:t>A.</w:t>
      </w:r>
      <w:r w:rsidRPr="00777168">
        <w:tab/>
        <w:t>General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implementation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4,</w:t>
      </w:r>
      <w:r w:rsidR="00245D96">
        <w:t xml:space="preserve"> </w:t>
      </w:r>
      <w:r w:rsidRPr="00777168">
        <w:t>42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44</w:t>
      </w:r>
      <w:r w:rsidR="00245D96">
        <w:t xml:space="preserve"> </w:t>
      </w:r>
      <w:r w:rsidRPr="00777168">
        <w:t>(6))</w:t>
      </w:r>
      <w:bookmarkEnd w:id="47"/>
    </w:p>
    <w:p w14:paraId="52C260C6" w14:textId="77777777" w:rsidR="00BB75FE" w:rsidRDefault="00AB777E" w:rsidP="00C95A58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34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A5E94DD" w14:textId="39E9A096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177.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on</w:t>
      </w:r>
      <w:r w:rsidR="00245D96">
        <w:rPr>
          <w:iCs/>
        </w:rPr>
        <w:t xml:space="preserve"> </w:t>
      </w:r>
      <w:r w:rsidRPr="00777168">
        <w:rPr>
          <w:iCs/>
        </w:rPr>
        <w:t>its</w:t>
      </w:r>
      <w:r w:rsidR="00245D96">
        <w:rPr>
          <w:iCs/>
        </w:rPr>
        <w:t xml:space="preserve"> </w:t>
      </w:r>
      <w:r w:rsidRPr="00777168">
        <w:rPr>
          <w:iCs/>
        </w:rPr>
        <w:t>commitment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social</w:t>
      </w:r>
      <w:r w:rsidR="00245D96">
        <w:rPr>
          <w:iCs/>
        </w:rPr>
        <w:t xml:space="preserve"> </w:t>
      </w:r>
      <w:r w:rsidRPr="00777168">
        <w:rPr>
          <w:iCs/>
        </w:rPr>
        <w:t>sectors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2020</w:t>
      </w:r>
      <w:r w:rsidR="00245D96">
        <w:rPr>
          <w:iCs/>
        </w:rPr>
        <w:t xml:space="preserve"> </w:t>
      </w:r>
      <w:r w:rsidRPr="00777168">
        <w:rPr>
          <w:iCs/>
        </w:rPr>
        <w:t>budget,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spite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challenging</w:t>
      </w:r>
      <w:r w:rsidR="00245D96">
        <w:rPr>
          <w:iCs/>
        </w:rPr>
        <w:t xml:space="preserve"> </w:t>
      </w:r>
      <w:r w:rsidRPr="00777168">
        <w:rPr>
          <w:iCs/>
        </w:rPr>
        <w:t>fiscal</w:t>
      </w:r>
      <w:r w:rsidR="00245D96">
        <w:rPr>
          <w:iCs/>
        </w:rPr>
        <w:t xml:space="preserve"> </w:t>
      </w:r>
      <w:r w:rsidRPr="00777168">
        <w:rPr>
          <w:iCs/>
        </w:rPr>
        <w:t>conditions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downward</w:t>
      </w:r>
      <w:r w:rsidR="00245D96">
        <w:rPr>
          <w:iCs/>
        </w:rPr>
        <w:t xml:space="preserve"> </w:t>
      </w:r>
      <w:r w:rsidRPr="00777168">
        <w:rPr>
          <w:iCs/>
        </w:rPr>
        <w:t>trend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economic</w:t>
      </w:r>
      <w:r w:rsidR="00245D96">
        <w:rPr>
          <w:iCs/>
        </w:rPr>
        <w:t xml:space="preserve"> </w:t>
      </w:r>
      <w:r w:rsidRPr="00777168">
        <w:rPr>
          <w:iCs/>
        </w:rPr>
        <w:t>growth.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quest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address</w:t>
      </w:r>
      <w:r w:rsidR="00245D96">
        <w:rPr>
          <w:iCs/>
        </w:rPr>
        <w:t xml:space="preserve"> </w:t>
      </w:r>
      <w:r w:rsidRPr="00777168">
        <w:rPr>
          <w:iCs/>
        </w:rPr>
        <w:t>high</w:t>
      </w:r>
      <w:r w:rsidR="00245D96">
        <w:rPr>
          <w:iCs/>
        </w:rPr>
        <w:t xml:space="preserve"> </w:t>
      </w:r>
      <w:r w:rsidRPr="00777168">
        <w:rPr>
          <w:iCs/>
        </w:rPr>
        <w:t>levels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vulnerability,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been</w:t>
      </w:r>
      <w:r w:rsidR="00245D96">
        <w:rPr>
          <w:iCs/>
        </w:rPr>
        <w:t xml:space="preserve"> </w:t>
      </w:r>
      <w:r w:rsidRPr="00777168">
        <w:rPr>
          <w:iCs/>
        </w:rPr>
        <w:t>implementing</w:t>
      </w:r>
      <w:r w:rsidR="00245D96">
        <w:rPr>
          <w:iCs/>
        </w:rPr>
        <w:t xml:space="preserve"> </w:t>
      </w:r>
      <w:r w:rsidRPr="00777168">
        <w:rPr>
          <w:iCs/>
        </w:rPr>
        <w:t>programmes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support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social</w:t>
      </w:r>
      <w:r w:rsidR="00245D96">
        <w:rPr>
          <w:iCs/>
        </w:rPr>
        <w:t xml:space="preserve"> </w:t>
      </w:r>
      <w:r w:rsidRPr="00777168">
        <w:rPr>
          <w:iCs/>
        </w:rPr>
        <w:t>protection,</w:t>
      </w:r>
      <w:r w:rsidR="00245D96">
        <w:rPr>
          <w:iCs/>
        </w:rPr>
        <w:t xml:space="preserve"> </w:t>
      </w:r>
      <w:r w:rsidRPr="00777168">
        <w:rPr>
          <w:iCs/>
        </w:rPr>
        <w:t>including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Social</w:t>
      </w:r>
      <w:r w:rsidR="00245D96">
        <w:rPr>
          <w:iCs/>
        </w:rPr>
        <w:t xml:space="preserve"> </w:t>
      </w:r>
      <w:r w:rsidRPr="00777168">
        <w:rPr>
          <w:iCs/>
        </w:rPr>
        <w:t>Cash</w:t>
      </w:r>
      <w:r w:rsidR="00245D96">
        <w:rPr>
          <w:iCs/>
        </w:rPr>
        <w:t xml:space="preserve"> </w:t>
      </w:r>
      <w:r w:rsidRPr="00777168">
        <w:rPr>
          <w:iCs/>
        </w:rPr>
        <w:t>Transfer</w:t>
      </w:r>
      <w:r w:rsidR="00245D96">
        <w:rPr>
          <w:iCs/>
        </w:rPr>
        <w:t xml:space="preserve"> </w:t>
      </w:r>
      <w:r w:rsidRPr="00777168">
        <w:rPr>
          <w:iCs/>
        </w:rPr>
        <w:t>scheme</w:t>
      </w:r>
      <w:r w:rsidR="00245D96">
        <w:rPr>
          <w:iCs/>
        </w:rPr>
        <w:t xml:space="preserve"> </w:t>
      </w:r>
      <w:r w:rsidRPr="00777168">
        <w:rPr>
          <w:iCs/>
        </w:rPr>
        <w:t>(SCT),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Food</w:t>
      </w:r>
      <w:r w:rsidR="00245D96">
        <w:rPr>
          <w:iCs/>
        </w:rPr>
        <w:t xml:space="preserve"> </w:t>
      </w:r>
      <w:r w:rsidRPr="00777168">
        <w:rPr>
          <w:iCs/>
        </w:rPr>
        <w:t>Security</w:t>
      </w:r>
      <w:r w:rsidR="00245D96">
        <w:rPr>
          <w:iCs/>
        </w:rPr>
        <w:t xml:space="preserve"> </w:t>
      </w:r>
      <w:r w:rsidRPr="00777168">
        <w:rPr>
          <w:iCs/>
        </w:rPr>
        <w:t>Pack</w:t>
      </w:r>
      <w:r w:rsidR="00245D96">
        <w:rPr>
          <w:iCs/>
        </w:rPr>
        <w:t xml:space="preserve"> </w:t>
      </w:r>
      <w:r w:rsidRPr="00777168">
        <w:rPr>
          <w:iCs/>
        </w:rPr>
        <w:t>(FSP)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Public</w:t>
      </w:r>
      <w:r w:rsidR="00245D96">
        <w:rPr>
          <w:iCs/>
        </w:rPr>
        <w:t xml:space="preserve"> </w:t>
      </w:r>
      <w:r w:rsidRPr="00777168">
        <w:rPr>
          <w:iCs/>
        </w:rPr>
        <w:t>Welfare</w:t>
      </w:r>
      <w:r w:rsidR="00245D96">
        <w:rPr>
          <w:iCs/>
        </w:rPr>
        <w:t xml:space="preserve"> </w:t>
      </w:r>
      <w:r w:rsidRPr="00777168">
        <w:rPr>
          <w:iCs/>
        </w:rPr>
        <w:t>Assistance</w:t>
      </w:r>
      <w:r w:rsidR="00245D96">
        <w:rPr>
          <w:iCs/>
        </w:rPr>
        <w:t xml:space="preserve"> </w:t>
      </w:r>
      <w:r w:rsidRPr="00777168">
        <w:rPr>
          <w:iCs/>
        </w:rPr>
        <w:t>System</w:t>
      </w:r>
      <w:r w:rsidR="00245D96">
        <w:rPr>
          <w:iCs/>
        </w:rPr>
        <w:t xml:space="preserve"> </w:t>
      </w:r>
      <w:r w:rsidRPr="00777168">
        <w:rPr>
          <w:iCs/>
        </w:rPr>
        <w:t>(PWAS).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SCT</w:t>
      </w:r>
      <w:r w:rsidR="00245D96">
        <w:rPr>
          <w:iCs/>
        </w:rPr>
        <w:t xml:space="preserve"> </w:t>
      </w:r>
      <w:r w:rsidRPr="00777168">
        <w:rPr>
          <w:iCs/>
        </w:rPr>
        <w:t>programme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been</w:t>
      </w:r>
      <w:r w:rsidR="00245D96">
        <w:rPr>
          <w:iCs/>
        </w:rPr>
        <w:t xml:space="preserve"> </w:t>
      </w:r>
      <w:r w:rsidRPr="00777168">
        <w:rPr>
          <w:iCs/>
        </w:rPr>
        <w:t>subject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further</w:t>
      </w:r>
      <w:r w:rsidR="00245D96">
        <w:rPr>
          <w:iCs/>
        </w:rPr>
        <w:t xml:space="preserve"> </w:t>
      </w:r>
      <w:r w:rsidRPr="00777168">
        <w:rPr>
          <w:iCs/>
        </w:rPr>
        <w:t>budgetary</w:t>
      </w:r>
      <w:r w:rsidR="00245D96">
        <w:rPr>
          <w:iCs/>
        </w:rPr>
        <w:t xml:space="preserve"> </w:t>
      </w:r>
      <w:r w:rsidRPr="00777168">
        <w:rPr>
          <w:iCs/>
        </w:rPr>
        <w:t>allocation</w:t>
      </w:r>
      <w:r w:rsidR="00245D96">
        <w:rPr>
          <w:iCs/>
        </w:rPr>
        <w:t xml:space="preserve"> </w:t>
      </w:r>
      <w:r w:rsidRPr="00777168">
        <w:rPr>
          <w:iCs/>
        </w:rPr>
        <w:t>increase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2020.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social</w:t>
      </w:r>
      <w:r w:rsidR="00245D96">
        <w:rPr>
          <w:iCs/>
        </w:rPr>
        <w:t xml:space="preserve"> </w:t>
      </w:r>
      <w:r w:rsidRPr="00777168">
        <w:rPr>
          <w:iCs/>
        </w:rPr>
        <w:t>protection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water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sanitation</w:t>
      </w:r>
      <w:r w:rsidR="00245D96">
        <w:rPr>
          <w:iCs/>
        </w:rPr>
        <w:t xml:space="preserve"> </w:t>
      </w:r>
      <w:r w:rsidRPr="00777168">
        <w:rPr>
          <w:iCs/>
        </w:rPr>
        <w:t>budgets</w:t>
      </w:r>
      <w:r w:rsidR="00245D96">
        <w:rPr>
          <w:iCs/>
        </w:rPr>
        <w:t xml:space="preserve"> </w:t>
      </w:r>
      <w:r w:rsidRPr="00777168">
        <w:rPr>
          <w:iCs/>
        </w:rPr>
        <w:t>have</w:t>
      </w:r>
      <w:r w:rsidR="00245D96">
        <w:rPr>
          <w:iCs/>
        </w:rPr>
        <w:t xml:space="preserve"> </w:t>
      </w:r>
      <w:r w:rsidRPr="00777168">
        <w:rPr>
          <w:iCs/>
        </w:rPr>
        <w:t>increased</w:t>
      </w:r>
      <w:r w:rsidR="00245D96">
        <w:rPr>
          <w:iCs/>
        </w:rPr>
        <w:t xml:space="preserve"> </w:t>
      </w:r>
      <w:r w:rsidRPr="00777168">
        <w:rPr>
          <w:iCs/>
        </w:rPr>
        <w:t>nominally</w:t>
      </w:r>
      <w:r w:rsidR="00245D96">
        <w:rPr>
          <w:iCs/>
        </w:rPr>
        <w:t xml:space="preserve"> </w:t>
      </w:r>
      <w:r w:rsidRPr="00777168">
        <w:rPr>
          <w:iCs/>
        </w:rPr>
        <w:t>by</w:t>
      </w:r>
      <w:r w:rsidR="00245D96">
        <w:rPr>
          <w:iCs/>
        </w:rPr>
        <w:t xml:space="preserve"> </w:t>
      </w:r>
      <w:r w:rsidRPr="00777168">
        <w:rPr>
          <w:iCs/>
        </w:rPr>
        <w:t>18%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32%</w:t>
      </w:r>
      <w:r w:rsidR="00245D96">
        <w:rPr>
          <w:iCs/>
        </w:rPr>
        <w:t xml:space="preserve"> </w:t>
      </w:r>
      <w:r w:rsidRPr="00777168">
        <w:rPr>
          <w:iCs/>
        </w:rPr>
        <w:t>respectively.</w:t>
      </w:r>
      <w:r w:rsidR="00245D96">
        <w:rPr>
          <w:iCs/>
        </w:rPr>
        <w:t xml:space="preserve"> </w:t>
      </w:r>
      <w:r w:rsidRPr="00777168">
        <w:rPr>
          <w:iCs/>
        </w:rPr>
        <w:t>However,</w:t>
      </w:r>
      <w:r w:rsidR="00245D96">
        <w:rPr>
          <w:iCs/>
        </w:rPr>
        <w:t xml:space="preserve"> </w:t>
      </w:r>
      <w:r w:rsidRPr="00777168">
        <w:rPr>
          <w:iCs/>
        </w:rPr>
        <w:t>both</w:t>
      </w:r>
      <w:r w:rsidR="00245D96">
        <w:rPr>
          <w:iCs/>
        </w:rPr>
        <w:t xml:space="preserve"> </w:t>
      </w:r>
      <w:r w:rsidRPr="00777168">
        <w:rPr>
          <w:iCs/>
        </w:rPr>
        <w:t>functions</w:t>
      </w:r>
      <w:r w:rsidR="00245D96">
        <w:rPr>
          <w:iCs/>
        </w:rPr>
        <w:t xml:space="preserve"> </w:t>
      </w:r>
      <w:r w:rsidRPr="00777168">
        <w:rPr>
          <w:iCs/>
        </w:rPr>
        <w:t>suffered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partial</w:t>
      </w:r>
      <w:r w:rsidR="00245D96">
        <w:rPr>
          <w:iCs/>
        </w:rPr>
        <w:t xml:space="preserve"> </w:t>
      </w:r>
      <w:r w:rsidRPr="00777168">
        <w:rPr>
          <w:iCs/>
        </w:rPr>
        <w:t>budgetary</w:t>
      </w:r>
      <w:r w:rsidR="00245D96">
        <w:rPr>
          <w:iCs/>
        </w:rPr>
        <w:t xml:space="preserve"> </w:t>
      </w:r>
      <w:r w:rsidRPr="00777168">
        <w:rPr>
          <w:iCs/>
        </w:rPr>
        <w:t>execution</w:t>
      </w:r>
      <w:r w:rsidR="00245D96">
        <w:rPr>
          <w:iCs/>
        </w:rPr>
        <w:t xml:space="preserve"> </w:t>
      </w:r>
      <w:r w:rsidRPr="00777168">
        <w:rPr>
          <w:iCs/>
        </w:rPr>
        <w:t>performance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2019.</w:t>
      </w:r>
    </w:p>
    <w:p w14:paraId="6705AF26" w14:textId="77777777" w:rsidR="00BB75FE" w:rsidRDefault="00AB777E" w:rsidP="00AB777E">
      <w:pPr>
        <w:pStyle w:val="SingleTxtG"/>
        <w:rPr>
          <w:iCs/>
        </w:rPr>
      </w:pPr>
      <w:r w:rsidRPr="00777168">
        <w:rPr>
          <w:iCs/>
        </w:rPr>
        <w:t>178.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continued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make</w:t>
      </w:r>
      <w:r w:rsidR="00245D96">
        <w:rPr>
          <w:iCs/>
        </w:rPr>
        <w:t xml:space="preserve"> </w:t>
      </w:r>
      <w:r w:rsidRPr="00777168">
        <w:rPr>
          <w:iCs/>
        </w:rPr>
        <w:t>progress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health</w:t>
      </w:r>
      <w:r w:rsidR="00245D96">
        <w:rPr>
          <w:iCs/>
        </w:rPr>
        <w:t xml:space="preserve"> </w:t>
      </w:r>
      <w:r w:rsidRPr="00777168">
        <w:rPr>
          <w:iCs/>
        </w:rPr>
        <w:t>sector,</w:t>
      </w:r>
      <w:r w:rsidR="00245D96">
        <w:rPr>
          <w:iCs/>
        </w:rPr>
        <w:t xml:space="preserve"> </w:t>
      </w:r>
      <w:r w:rsidRPr="00777168">
        <w:rPr>
          <w:iCs/>
        </w:rPr>
        <w:t>particularly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health</w:t>
      </w:r>
      <w:r w:rsidR="00245D96">
        <w:rPr>
          <w:iCs/>
        </w:rPr>
        <w:t xml:space="preserve"> </w:t>
      </w:r>
      <w:r w:rsidRPr="00777168">
        <w:rPr>
          <w:iCs/>
        </w:rPr>
        <w:t>infrastructure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human</w:t>
      </w:r>
      <w:r w:rsidR="00245D96">
        <w:rPr>
          <w:iCs/>
        </w:rPr>
        <w:t xml:space="preserve"> </w:t>
      </w:r>
      <w:r w:rsidRPr="00777168">
        <w:rPr>
          <w:iCs/>
        </w:rPr>
        <w:t>resources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health.</w:t>
      </w:r>
      <w:r w:rsidR="00245D96">
        <w:rPr>
          <w:iCs/>
        </w:rPr>
        <w:t xml:space="preserve"> </w:t>
      </w:r>
      <w:r w:rsidRPr="00777168">
        <w:rPr>
          <w:iCs/>
        </w:rPr>
        <w:t>This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yielded</w:t>
      </w:r>
      <w:r w:rsidR="00245D96">
        <w:rPr>
          <w:iCs/>
        </w:rPr>
        <w:t xml:space="preserve"> </w:t>
      </w:r>
      <w:r w:rsidRPr="00777168">
        <w:rPr>
          <w:iCs/>
        </w:rPr>
        <w:t>considerable</w:t>
      </w:r>
      <w:r w:rsidR="00245D96">
        <w:rPr>
          <w:iCs/>
        </w:rPr>
        <w:t xml:space="preserve"> </w:t>
      </w:r>
      <w:r w:rsidRPr="00777168">
        <w:rPr>
          <w:iCs/>
        </w:rPr>
        <w:t>improvements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health</w:t>
      </w:r>
      <w:r w:rsidR="00245D96">
        <w:rPr>
          <w:iCs/>
        </w:rPr>
        <w:t xml:space="preserve"> </w:t>
      </w:r>
      <w:r w:rsidRPr="00777168">
        <w:rPr>
          <w:iCs/>
        </w:rPr>
        <w:t>outcomes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women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evidenced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indicators</w:t>
      </w:r>
      <w:r w:rsidR="00245D96">
        <w:rPr>
          <w:iCs/>
        </w:rPr>
        <w:t xml:space="preserve"> </w:t>
      </w:r>
      <w:r w:rsidRPr="00777168">
        <w:rPr>
          <w:iCs/>
        </w:rPr>
        <w:t>released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2018</w:t>
      </w:r>
      <w:r w:rsidR="00245D96">
        <w:rPr>
          <w:iCs/>
        </w:rPr>
        <w:t xml:space="preserve"> </w:t>
      </w:r>
      <w:r w:rsidRPr="00777168">
        <w:rPr>
          <w:iCs/>
        </w:rPr>
        <w:t>Demographic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Health</w:t>
      </w:r>
      <w:r w:rsidR="00245D96">
        <w:rPr>
          <w:iCs/>
        </w:rPr>
        <w:t xml:space="preserve"> </w:t>
      </w:r>
      <w:r w:rsidRPr="00777168">
        <w:rPr>
          <w:iCs/>
        </w:rPr>
        <w:t>Survey.</w:t>
      </w:r>
      <w:r w:rsidR="00245D96">
        <w:rPr>
          <w:iCs/>
        </w:rPr>
        <w:t xml:space="preserve"> </w:t>
      </w:r>
      <w:r w:rsidRPr="00777168">
        <w:rPr>
          <w:iCs/>
        </w:rPr>
        <w:t>Although</w:t>
      </w:r>
      <w:r w:rsidR="00245D96">
        <w:rPr>
          <w:iCs/>
        </w:rPr>
        <w:t xml:space="preserve"> </w:t>
      </w:r>
      <w:r w:rsidRPr="00777168">
        <w:rPr>
          <w:iCs/>
        </w:rPr>
        <w:t>allocations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health</w:t>
      </w:r>
      <w:r w:rsidR="00245D96">
        <w:rPr>
          <w:iCs/>
        </w:rPr>
        <w:t xml:space="preserve"> </w:t>
      </w:r>
      <w:r w:rsidRPr="00777168">
        <w:rPr>
          <w:iCs/>
        </w:rPr>
        <w:t>sector</w:t>
      </w:r>
      <w:r w:rsidR="00245D96">
        <w:rPr>
          <w:iCs/>
        </w:rPr>
        <w:t xml:space="preserve"> </w:t>
      </w:r>
      <w:r w:rsidRPr="00777168">
        <w:rPr>
          <w:iCs/>
        </w:rPr>
        <w:t>increased</w:t>
      </w:r>
      <w:r w:rsidR="00245D96">
        <w:rPr>
          <w:iCs/>
        </w:rPr>
        <w:t xml:space="preserve"> </w:t>
      </w:r>
      <w:r w:rsidRPr="00777168">
        <w:rPr>
          <w:iCs/>
        </w:rPr>
        <w:t>by</w:t>
      </w:r>
      <w:r w:rsidR="00245D96">
        <w:rPr>
          <w:iCs/>
        </w:rPr>
        <w:t xml:space="preserve"> </w:t>
      </w:r>
      <w:r w:rsidRPr="00777168">
        <w:rPr>
          <w:iCs/>
        </w:rPr>
        <w:t>16%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nominal</w:t>
      </w:r>
      <w:r w:rsidR="00245D96">
        <w:rPr>
          <w:iCs/>
        </w:rPr>
        <w:t xml:space="preserve"> </w:t>
      </w:r>
      <w:r w:rsidRPr="00777168">
        <w:rPr>
          <w:iCs/>
        </w:rPr>
        <w:t>terms,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share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budget</w:t>
      </w:r>
      <w:r w:rsidR="00245D96">
        <w:rPr>
          <w:iCs/>
        </w:rPr>
        <w:t xml:space="preserve"> </w:t>
      </w:r>
      <w:r w:rsidRPr="00777168">
        <w:rPr>
          <w:iCs/>
        </w:rPr>
        <w:t>it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reduced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9.3%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8.8%,</w:t>
      </w:r>
      <w:r w:rsidR="00245D96">
        <w:rPr>
          <w:iCs/>
        </w:rPr>
        <w:t xml:space="preserve"> </w:t>
      </w:r>
      <w:r w:rsidRPr="00777168">
        <w:rPr>
          <w:iCs/>
        </w:rPr>
        <w:t>falling</w:t>
      </w:r>
      <w:r w:rsidR="00245D96">
        <w:rPr>
          <w:iCs/>
        </w:rPr>
        <w:t xml:space="preserve"> </w:t>
      </w:r>
      <w:r w:rsidRPr="00777168">
        <w:rPr>
          <w:iCs/>
        </w:rPr>
        <w:t>short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National</w:t>
      </w:r>
      <w:r w:rsidR="00245D96">
        <w:rPr>
          <w:iCs/>
        </w:rPr>
        <w:t xml:space="preserve"> </w:t>
      </w:r>
      <w:r w:rsidRPr="00777168">
        <w:rPr>
          <w:iCs/>
        </w:rPr>
        <w:t>Health</w:t>
      </w:r>
      <w:r w:rsidR="00245D96">
        <w:rPr>
          <w:iCs/>
        </w:rPr>
        <w:t xml:space="preserve"> </w:t>
      </w:r>
      <w:r w:rsidRPr="00777168">
        <w:rPr>
          <w:iCs/>
        </w:rPr>
        <w:t>Strategic</w:t>
      </w:r>
      <w:r w:rsidR="00245D96">
        <w:rPr>
          <w:iCs/>
        </w:rPr>
        <w:t xml:space="preserve"> </w:t>
      </w:r>
      <w:r w:rsidRPr="00777168">
        <w:rPr>
          <w:iCs/>
        </w:rPr>
        <w:t>Plan</w:t>
      </w:r>
      <w:r w:rsidR="00245D96">
        <w:rPr>
          <w:iCs/>
        </w:rPr>
        <w:t xml:space="preserve"> </w:t>
      </w:r>
      <w:r w:rsidRPr="00777168">
        <w:rPr>
          <w:iCs/>
        </w:rPr>
        <w:t>(NHSP)</w:t>
      </w:r>
      <w:r w:rsidR="00245D96">
        <w:rPr>
          <w:iCs/>
        </w:rPr>
        <w:t xml:space="preserve"> </w:t>
      </w:r>
      <w:r w:rsidRPr="00777168">
        <w:rPr>
          <w:iCs/>
        </w:rPr>
        <w:t>target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13%</w:t>
      </w:r>
      <w:r w:rsidR="00245D96">
        <w:rPr>
          <w:iCs/>
        </w:rPr>
        <w:t xml:space="preserve"> </w:t>
      </w:r>
      <w:r w:rsidRPr="00777168">
        <w:rPr>
          <w:iCs/>
        </w:rPr>
        <w:t>annually.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education</w:t>
      </w:r>
      <w:r w:rsidR="00245D96">
        <w:rPr>
          <w:iCs/>
        </w:rPr>
        <w:t xml:space="preserve"> </w:t>
      </w:r>
      <w:r w:rsidRPr="00777168">
        <w:rPr>
          <w:iCs/>
        </w:rPr>
        <w:t>budget</w:t>
      </w:r>
      <w:r w:rsidR="00245D96">
        <w:rPr>
          <w:iCs/>
        </w:rPr>
        <w:t xml:space="preserve"> </w:t>
      </w:r>
      <w:r w:rsidRPr="00777168">
        <w:rPr>
          <w:iCs/>
        </w:rPr>
        <w:t>nominally</w:t>
      </w:r>
      <w:r w:rsidR="00245D96">
        <w:rPr>
          <w:iCs/>
        </w:rPr>
        <w:t xml:space="preserve"> </w:t>
      </w:r>
      <w:r w:rsidRPr="00777168">
        <w:rPr>
          <w:iCs/>
        </w:rPr>
        <w:t>reduced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K13.2</w:t>
      </w:r>
      <w:r w:rsidR="00245D96">
        <w:rPr>
          <w:iCs/>
        </w:rPr>
        <w:t xml:space="preserve"> </w:t>
      </w:r>
      <w:r w:rsidRPr="00777168">
        <w:rPr>
          <w:iCs/>
        </w:rPr>
        <w:t>billion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2019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K13.1</w:t>
      </w:r>
      <w:r w:rsidR="00245D96">
        <w:rPr>
          <w:iCs/>
        </w:rPr>
        <w:t xml:space="preserve"> </w:t>
      </w:r>
      <w:r w:rsidRPr="00777168">
        <w:rPr>
          <w:iCs/>
        </w:rPr>
        <w:t>billion.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share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budget,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education</w:t>
      </w:r>
      <w:r w:rsidR="00245D96">
        <w:rPr>
          <w:iCs/>
        </w:rPr>
        <w:t xml:space="preserve"> </w:t>
      </w:r>
      <w:r w:rsidRPr="00777168">
        <w:rPr>
          <w:iCs/>
        </w:rPr>
        <w:t>budget</w:t>
      </w:r>
      <w:r w:rsidR="00245D96">
        <w:rPr>
          <w:iCs/>
        </w:rPr>
        <w:t xml:space="preserve"> </w:t>
      </w:r>
      <w:r w:rsidRPr="00777168">
        <w:rPr>
          <w:iCs/>
        </w:rPr>
        <w:t>represents</w:t>
      </w:r>
      <w:r w:rsidR="00245D96">
        <w:rPr>
          <w:iCs/>
        </w:rPr>
        <w:t xml:space="preserve"> </w:t>
      </w:r>
      <w:r w:rsidRPr="00777168">
        <w:rPr>
          <w:iCs/>
        </w:rPr>
        <w:t>12%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budget</w:t>
      </w:r>
      <w:r w:rsidR="00245D96">
        <w:rPr>
          <w:iCs/>
        </w:rPr>
        <w:t xml:space="preserve"> </w:t>
      </w:r>
      <w:r w:rsidRPr="00777168">
        <w:rPr>
          <w:iCs/>
        </w:rPr>
        <w:t>compared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15%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2019.</w:t>
      </w:r>
    </w:p>
    <w:p w14:paraId="3E12CC37" w14:textId="0607744F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179.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current</w:t>
      </w:r>
      <w:r w:rsidR="00245D96">
        <w:rPr>
          <w:iCs/>
        </w:rPr>
        <w:t xml:space="preserve"> </w:t>
      </w:r>
      <w:r w:rsidRPr="00777168">
        <w:rPr>
          <w:iCs/>
        </w:rPr>
        <w:t>fiscal</w:t>
      </w:r>
      <w:r w:rsidR="00245D96">
        <w:rPr>
          <w:iCs/>
        </w:rPr>
        <w:t xml:space="preserve"> </w:t>
      </w:r>
      <w:r w:rsidRPr="00777168">
        <w:rPr>
          <w:iCs/>
        </w:rPr>
        <w:t>constraints</w:t>
      </w:r>
      <w:r w:rsidR="00245D96">
        <w:rPr>
          <w:iCs/>
        </w:rPr>
        <w:t xml:space="preserve"> </w:t>
      </w:r>
      <w:r w:rsidRPr="00777168">
        <w:rPr>
          <w:iCs/>
        </w:rPr>
        <w:t>have</w:t>
      </w:r>
      <w:r w:rsidR="00245D96">
        <w:rPr>
          <w:iCs/>
        </w:rPr>
        <w:t xml:space="preserve"> </w:t>
      </w:r>
      <w:r w:rsidRPr="00777168">
        <w:rPr>
          <w:iCs/>
        </w:rPr>
        <w:t>affected</w:t>
      </w:r>
      <w:r w:rsidR="00245D96">
        <w:rPr>
          <w:iCs/>
        </w:rPr>
        <w:t xml:space="preserve"> </w:t>
      </w:r>
      <w:r w:rsidRPr="00777168">
        <w:rPr>
          <w:iCs/>
        </w:rPr>
        <w:t>social</w:t>
      </w:r>
      <w:r w:rsidR="00245D96">
        <w:rPr>
          <w:iCs/>
        </w:rPr>
        <w:t xml:space="preserve"> </w:t>
      </w:r>
      <w:r w:rsidRPr="00777168">
        <w:rPr>
          <w:iCs/>
        </w:rPr>
        <w:t>sector</w:t>
      </w:r>
      <w:r w:rsidR="00245D96">
        <w:rPr>
          <w:iCs/>
        </w:rPr>
        <w:t xml:space="preserve"> </w:t>
      </w:r>
      <w:r w:rsidRPr="00777168">
        <w:rPr>
          <w:iCs/>
        </w:rPr>
        <w:t>spending</w:t>
      </w:r>
      <w:r w:rsidR="00245D96">
        <w:rPr>
          <w:iCs/>
        </w:rPr>
        <w:t xml:space="preserve"> </w:t>
      </w:r>
      <w:r w:rsidRPr="00777168">
        <w:rPr>
          <w:iCs/>
        </w:rPr>
        <w:t>more</w:t>
      </w:r>
      <w:r w:rsidR="00245D96">
        <w:rPr>
          <w:iCs/>
        </w:rPr>
        <w:t xml:space="preserve"> </w:t>
      </w:r>
      <w:r w:rsidRPr="00777168">
        <w:rPr>
          <w:iCs/>
        </w:rPr>
        <w:t>than</w:t>
      </w:r>
      <w:r w:rsidR="00245D96">
        <w:rPr>
          <w:iCs/>
        </w:rPr>
        <w:t xml:space="preserve"> </w:t>
      </w:r>
      <w:r w:rsidRPr="00777168">
        <w:rPr>
          <w:iCs/>
        </w:rPr>
        <w:t>any</w:t>
      </w:r>
      <w:r w:rsidR="00245D96">
        <w:rPr>
          <w:iCs/>
        </w:rPr>
        <w:t xml:space="preserve"> </w:t>
      </w:r>
      <w:r w:rsidRPr="00777168">
        <w:rPr>
          <w:iCs/>
        </w:rPr>
        <w:t>other</w:t>
      </w:r>
      <w:r w:rsidR="00245D96">
        <w:rPr>
          <w:iCs/>
        </w:rPr>
        <w:t xml:space="preserve"> </w:t>
      </w:r>
      <w:r w:rsidRPr="00777168">
        <w:rPr>
          <w:iCs/>
        </w:rPr>
        <w:t>function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government.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2019,</w:t>
      </w:r>
      <w:r w:rsidR="00245D96">
        <w:rPr>
          <w:iCs/>
        </w:rPr>
        <w:t xml:space="preserve"> </w:t>
      </w:r>
      <w:r w:rsidRPr="00777168">
        <w:rPr>
          <w:iCs/>
        </w:rPr>
        <w:t>K1.7</w:t>
      </w:r>
      <w:r w:rsidR="00245D96">
        <w:rPr>
          <w:iCs/>
        </w:rPr>
        <w:t xml:space="preserve"> </w:t>
      </w:r>
      <w:r w:rsidRPr="00777168">
        <w:rPr>
          <w:iCs/>
        </w:rPr>
        <w:t>billion</w:t>
      </w:r>
      <w:r w:rsidR="00245D96">
        <w:rPr>
          <w:iCs/>
        </w:rPr>
        <w:t xml:space="preserve"> </w:t>
      </w:r>
      <w:r w:rsidRPr="00777168">
        <w:rPr>
          <w:iCs/>
        </w:rPr>
        <w:t>budgets</w:t>
      </w:r>
      <w:r w:rsidR="00245D96">
        <w:rPr>
          <w:iCs/>
        </w:rPr>
        <w:t xml:space="preserve"> </w:t>
      </w:r>
      <w:r w:rsidRPr="00777168">
        <w:rPr>
          <w:iCs/>
        </w:rPr>
        <w:t>were</w:t>
      </w:r>
      <w:r w:rsidR="00245D96">
        <w:rPr>
          <w:iCs/>
        </w:rPr>
        <w:t xml:space="preserve"> </w:t>
      </w:r>
      <w:r w:rsidRPr="00777168">
        <w:rPr>
          <w:iCs/>
        </w:rPr>
        <w:t>approved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social</w:t>
      </w:r>
      <w:r w:rsidR="00245D96">
        <w:rPr>
          <w:iCs/>
        </w:rPr>
        <w:t xml:space="preserve"> </w:t>
      </w:r>
      <w:r w:rsidRPr="00777168">
        <w:rPr>
          <w:iCs/>
        </w:rPr>
        <w:t>benefits,</w:t>
      </w:r>
      <w:r w:rsidR="00245D96">
        <w:rPr>
          <w:iCs/>
        </w:rPr>
        <w:t xml:space="preserve"> </w:t>
      </w:r>
      <w:r w:rsidRPr="00777168">
        <w:rPr>
          <w:iCs/>
        </w:rPr>
        <w:t>only</w:t>
      </w:r>
      <w:r w:rsidR="00245D96">
        <w:rPr>
          <w:iCs/>
        </w:rPr>
        <w:t xml:space="preserve"> </w:t>
      </w:r>
      <w:r w:rsidRPr="00777168">
        <w:rPr>
          <w:iCs/>
        </w:rPr>
        <w:t>K141</w:t>
      </w:r>
      <w:r w:rsidR="00245D96">
        <w:rPr>
          <w:iCs/>
        </w:rPr>
        <w:t xml:space="preserve"> </w:t>
      </w:r>
      <w:r w:rsidRPr="00777168">
        <w:rPr>
          <w:iCs/>
        </w:rPr>
        <w:t>million</w:t>
      </w:r>
      <w:r w:rsidR="00245D96">
        <w:rPr>
          <w:iCs/>
        </w:rPr>
        <w:t xml:space="preserve"> </w:t>
      </w:r>
      <w:r w:rsidRPr="00777168">
        <w:rPr>
          <w:iCs/>
        </w:rPr>
        <w:t>or</w:t>
      </w:r>
      <w:r w:rsidR="00245D96">
        <w:rPr>
          <w:iCs/>
        </w:rPr>
        <w:t xml:space="preserve"> </w:t>
      </w:r>
      <w:r w:rsidRPr="00777168">
        <w:rPr>
          <w:iCs/>
        </w:rPr>
        <w:t>8%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approved</w:t>
      </w:r>
      <w:r w:rsidR="00245D96">
        <w:rPr>
          <w:iCs/>
        </w:rPr>
        <w:t xml:space="preserve"> </w:t>
      </w:r>
      <w:r w:rsidRPr="00777168">
        <w:rPr>
          <w:iCs/>
        </w:rPr>
        <w:t>budget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year</w:t>
      </w:r>
      <w:r w:rsidR="00245D96">
        <w:rPr>
          <w:iCs/>
        </w:rPr>
        <w:t xml:space="preserve"> </w:t>
      </w:r>
      <w:r w:rsidRPr="00777168">
        <w:rPr>
          <w:iCs/>
        </w:rPr>
        <w:t>was</w:t>
      </w:r>
      <w:r w:rsidR="00245D96">
        <w:rPr>
          <w:iCs/>
        </w:rPr>
        <w:t xml:space="preserve"> </w:t>
      </w:r>
      <w:r w:rsidRPr="00777168">
        <w:rPr>
          <w:iCs/>
        </w:rPr>
        <w:t>released</w:t>
      </w:r>
      <w:r w:rsidR="00245D96">
        <w:rPr>
          <w:iCs/>
        </w:rPr>
        <w:t xml:space="preserve"> </w:t>
      </w:r>
      <w:r w:rsidRPr="00777168">
        <w:rPr>
          <w:iCs/>
        </w:rPr>
        <w:t>by</w:t>
      </w:r>
      <w:r w:rsidR="00245D96">
        <w:rPr>
          <w:iCs/>
        </w:rPr>
        <w:t xml:space="preserve"> </w:t>
      </w:r>
      <w:r w:rsidRPr="00777168">
        <w:rPr>
          <w:iCs/>
        </w:rPr>
        <w:t>June</w:t>
      </w:r>
      <w:r w:rsidR="00245D96">
        <w:rPr>
          <w:iCs/>
        </w:rPr>
        <w:t xml:space="preserve"> </w:t>
      </w:r>
      <w:r w:rsidRPr="00777168">
        <w:rPr>
          <w:iCs/>
        </w:rPr>
        <w:t>2019.</w:t>
      </w:r>
      <w:r w:rsidR="00245D96">
        <w:rPr>
          <w:iCs/>
        </w:rPr>
        <w:t xml:space="preserve"> </w:t>
      </w:r>
      <w:r w:rsidRPr="00777168">
        <w:rPr>
          <w:iCs/>
        </w:rPr>
        <w:t>Additionally,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social</w:t>
      </w:r>
      <w:r w:rsidR="00245D96">
        <w:rPr>
          <w:iCs/>
        </w:rPr>
        <w:t xml:space="preserve"> </w:t>
      </w:r>
      <w:r w:rsidRPr="00777168">
        <w:rPr>
          <w:iCs/>
        </w:rPr>
        <w:t>sector</w:t>
      </w:r>
      <w:r w:rsidR="00245D96">
        <w:rPr>
          <w:iCs/>
        </w:rPr>
        <w:t xml:space="preserve"> </w:t>
      </w:r>
      <w:r w:rsidRPr="00777168">
        <w:rPr>
          <w:iCs/>
        </w:rPr>
        <w:t>budget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share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budget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been</w:t>
      </w:r>
      <w:r w:rsidR="00245D96">
        <w:rPr>
          <w:iCs/>
        </w:rPr>
        <w:t xml:space="preserve"> </w:t>
      </w:r>
      <w:r w:rsidRPr="00777168">
        <w:rPr>
          <w:iCs/>
        </w:rPr>
        <w:t>on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decline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moved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29.6%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2018,</w:t>
      </w:r>
      <w:r w:rsidR="00245D96">
        <w:rPr>
          <w:iCs/>
        </w:rPr>
        <w:t xml:space="preserve"> </w:t>
      </w:r>
      <w:r w:rsidRPr="00777168">
        <w:rPr>
          <w:iCs/>
        </w:rPr>
        <w:t>29.4%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2019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26.1%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2020.</w:t>
      </w:r>
    </w:p>
    <w:p w14:paraId="72313384" w14:textId="73E8007B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180.</w:t>
      </w:r>
      <w:r w:rsidRPr="00777168">
        <w:rPr>
          <w:iCs/>
        </w:rPr>
        <w:tab/>
        <w:t>On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financing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Seventh</w:t>
      </w:r>
      <w:r w:rsidR="00245D96">
        <w:rPr>
          <w:iCs/>
        </w:rPr>
        <w:t xml:space="preserve"> </w:t>
      </w:r>
      <w:r w:rsidRPr="00777168">
        <w:rPr>
          <w:iCs/>
        </w:rPr>
        <w:t>National</w:t>
      </w:r>
      <w:r w:rsidR="00245D96">
        <w:rPr>
          <w:iCs/>
        </w:rPr>
        <w:t xml:space="preserve"> </w:t>
      </w:r>
      <w:r w:rsidRPr="00777168">
        <w:rPr>
          <w:iCs/>
        </w:rPr>
        <w:t>Development</w:t>
      </w:r>
      <w:r w:rsidR="00245D96">
        <w:rPr>
          <w:iCs/>
        </w:rPr>
        <w:t xml:space="preserve"> </w:t>
      </w:r>
      <w:r w:rsidRPr="00777168">
        <w:rPr>
          <w:iCs/>
        </w:rPr>
        <w:t>Implementation</w:t>
      </w:r>
      <w:r w:rsidR="00245D96">
        <w:rPr>
          <w:iCs/>
        </w:rPr>
        <w:t xml:space="preserve"> </w:t>
      </w:r>
      <w:r w:rsidRPr="00777168">
        <w:rPr>
          <w:iCs/>
        </w:rPr>
        <w:t>Plan</w:t>
      </w:r>
      <w:r w:rsidR="00245D96">
        <w:rPr>
          <w:iCs/>
        </w:rPr>
        <w:t xml:space="preserve"> </w:t>
      </w:r>
      <w:r w:rsidRPr="00777168">
        <w:rPr>
          <w:iCs/>
        </w:rPr>
        <w:t>(2017</w:t>
      </w:r>
      <w:r w:rsidR="00BB75FE">
        <w:rPr>
          <w:iCs/>
        </w:rPr>
        <w:t>–</w:t>
      </w:r>
      <w:r w:rsidRPr="00777168">
        <w:rPr>
          <w:iCs/>
        </w:rPr>
        <w:t>2021),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SDGs</w:t>
      </w:r>
      <w:r w:rsidR="00245D96">
        <w:rPr>
          <w:iCs/>
        </w:rPr>
        <w:t xml:space="preserve"> </w:t>
      </w:r>
      <w:r w:rsidRPr="00777168">
        <w:rPr>
          <w:iCs/>
        </w:rPr>
        <w:t>have</w:t>
      </w:r>
      <w:r w:rsidR="00245D96">
        <w:rPr>
          <w:iCs/>
        </w:rPr>
        <w:t xml:space="preserve"> </w:t>
      </w:r>
      <w:r w:rsidRPr="00777168">
        <w:rPr>
          <w:iCs/>
        </w:rPr>
        <w:t>been</w:t>
      </w:r>
      <w:r w:rsidR="00245D96">
        <w:rPr>
          <w:iCs/>
        </w:rPr>
        <w:t xml:space="preserve"> </w:t>
      </w:r>
      <w:r w:rsidRPr="00777168">
        <w:rPr>
          <w:iCs/>
        </w:rPr>
        <w:t>mainstreamed</w:t>
      </w:r>
      <w:r w:rsidR="00245D96">
        <w:rPr>
          <w:iCs/>
        </w:rPr>
        <w:t xml:space="preserve"> </w:t>
      </w:r>
      <w:r w:rsidRPr="00777168">
        <w:rPr>
          <w:iCs/>
        </w:rPr>
        <w:t>into</w:t>
      </w:r>
      <w:r w:rsidR="00245D96">
        <w:rPr>
          <w:iCs/>
        </w:rPr>
        <w:t xml:space="preserve"> </w:t>
      </w:r>
      <w:r w:rsidRPr="00777168">
        <w:rPr>
          <w:iCs/>
        </w:rPr>
        <w:t>7th</w:t>
      </w:r>
      <w:r w:rsidR="00245D96">
        <w:rPr>
          <w:iCs/>
        </w:rPr>
        <w:t xml:space="preserve"> </w:t>
      </w:r>
      <w:r w:rsidRPr="00777168">
        <w:rPr>
          <w:iCs/>
        </w:rPr>
        <w:t>National</w:t>
      </w:r>
      <w:r w:rsidR="00245D96">
        <w:rPr>
          <w:iCs/>
        </w:rPr>
        <w:t xml:space="preserve"> </w:t>
      </w:r>
      <w:r w:rsidRPr="00777168">
        <w:rPr>
          <w:iCs/>
        </w:rPr>
        <w:t>Development</w:t>
      </w:r>
      <w:r w:rsidR="00245D96">
        <w:rPr>
          <w:iCs/>
        </w:rPr>
        <w:t xml:space="preserve"> </w:t>
      </w:r>
      <w:r w:rsidRPr="00777168">
        <w:rPr>
          <w:iCs/>
        </w:rPr>
        <w:t>Plan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extent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75%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SDGs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applicable</w:t>
      </w:r>
      <w:r w:rsidR="00245D96">
        <w:rPr>
          <w:iCs/>
        </w:rPr>
        <w:t xml:space="preserve"> </w:t>
      </w:r>
      <w:r w:rsidRPr="00777168">
        <w:rPr>
          <w:iCs/>
        </w:rPr>
        <w:t>targets</w:t>
      </w:r>
      <w:r w:rsidR="00245D96">
        <w:rPr>
          <w:iCs/>
        </w:rPr>
        <w:t xml:space="preserve"> </w:t>
      </w:r>
      <w:r w:rsidRPr="00777168">
        <w:rPr>
          <w:iCs/>
        </w:rPr>
        <w:t>being</w:t>
      </w:r>
      <w:r w:rsidR="00245D96">
        <w:rPr>
          <w:iCs/>
        </w:rPr>
        <w:t xml:space="preserve"> </w:t>
      </w:r>
      <w:r w:rsidRPr="00777168">
        <w:rPr>
          <w:iCs/>
        </w:rPr>
        <w:t>fully</w:t>
      </w:r>
      <w:r w:rsidR="00245D96">
        <w:rPr>
          <w:iCs/>
        </w:rPr>
        <w:t xml:space="preserve"> </w:t>
      </w:r>
      <w:r w:rsidRPr="00777168">
        <w:rPr>
          <w:iCs/>
        </w:rPr>
        <w:t>aligned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11%</w:t>
      </w:r>
      <w:r w:rsidR="00245D96">
        <w:rPr>
          <w:iCs/>
        </w:rPr>
        <w:t xml:space="preserve"> </w:t>
      </w:r>
      <w:r w:rsidRPr="00777168">
        <w:rPr>
          <w:iCs/>
        </w:rPr>
        <w:t>being</w:t>
      </w:r>
      <w:r w:rsidR="00245D96">
        <w:rPr>
          <w:iCs/>
        </w:rPr>
        <w:t xml:space="preserve"> </w:t>
      </w:r>
      <w:r w:rsidRPr="00777168">
        <w:rPr>
          <w:iCs/>
        </w:rPr>
        <w:t>partially</w:t>
      </w:r>
      <w:r w:rsidR="00245D96">
        <w:rPr>
          <w:iCs/>
        </w:rPr>
        <w:t xml:space="preserve"> </w:t>
      </w:r>
      <w:r w:rsidRPr="00777168">
        <w:rPr>
          <w:iCs/>
        </w:rPr>
        <w:t>aligned.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facilitate</w:t>
      </w:r>
      <w:r w:rsidR="00245D96">
        <w:rPr>
          <w:iCs/>
        </w:rPr>
        <w:t xml:space="preserve"> </w:t>
      </w:r>
      <w:r w:rsidRPr="00777168">
        <w:rPr>
          <w:iCs/>
        </w:rPr>
        <w:t>realisation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gains</w:t>
      </w:r>
      <w:r w:rsidR="00245D96">
        <w:rPr>
          <w:iCs/>
        </w:rPr>
        <w:t xml:space="preserve"> </w:t>
      </w:r>
      <w:r w:rsidRPr="00777168">
        <w:rPr>
          <w:iCs/>
        </w:rPr>
        <w:t>made</w:t>
      </w:r>
      <w:r w:rsidR="00245D96">
        <w:rPr>
          <w:iCs/>
        </w:rPr>
        <w:t xml:space="preserve"> </w:t>
      </w:r>
      <w:r w:rsidRPr="00777168">
        <w:rPr>
          <w:iCs/>
        </w:rPr>
        <w:t>since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adoption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2030</w:t>
      </w:r>
      <w:r w:rsidR="00245D96">
        <w:rPr>
          <w:iCs/>
        </w:rPr>
        <w:t xml:space="preserve"> </w:t>
      </w:r>
      <w:r w:rsidRPr="00777168">
        <w:rPr>
          <w:iCs/>
        </w:rPr>
        <w:t>Agenda,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continued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allocate</w:t>
      </w:r>
      <w:r w:rsidR="00245D96">
        <w:rPr>
          <w:iCs/>
        </w:rPr>
        <w:t xml:space="preserve"> </w:t>
      </w:r>
      <w:r w:rsidRPr="00777168">
        <w:rPr>
          <w:iCs/>
        </w:rPr>
        <w:t>human,</w:t>
      </w:r>
      <w:r w:rsidR="00245D96">
        <w:rPr>
          <w:iCs/>
        </w:rPr>
        <w:t xml:space="preserve"> </w:t>
      </w:r>
      <w:r w:rsidRPr="00777168">
        <w:rPr>
          <w:iCs/>
        </w:rPr>
        <w:t>financial,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institutional</w:t>
      </w:r>
      <w:r w:rsidR="00245D96">
        <w:rPr>
          <w:iCs/>
        </w:rPr>
        <w:t xml:space="preserve"> </w:t>
      </w:r>
      <w:r w:rsidRPr="00777168">
        <w:rPr>
          <w:iCs/>
        </w:rPr>
        <w:t>resources.</w:t>
      </w:r>
      <w:r w:rsidR="00245D96">
        <w:rPr>
          <w:iCs/>
        </w:rPr>
        <w:t xml:space="preserve"> </w:t>
      </w:r>
      <w:r w:rsidRPr="00777168">
        <w:rPr>
          <w:iCs/>
        </w:rPr>
        <w:t>Substantial</w:t>
      </w:r>
      <w:r w:rsidR="00245D96">
        <w:rPr>
          <w:iCs/>
        </w:rPr>
        <w:t xml:space="preserve"> </w:t>
      </w:r>
      <w:r w:rsidRPr="00777168">
        <w:rPr>
          <w:iCs/>
        </w:rPr>
        <w:t>public</w:t>
      </w:r>
      <w:r w:rsidR="00245D96">
        <w:rPr>
          <w:iCs/>
        </w:rPr>
        <w:t xml:space="preserve"> </w:t>
      </w:r>
      <w:r w:rsidRPr="00777168">
        <w:rPr>
          <w:iCs/>
        </w:rPr>
        <w:t>investment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gone</w:t>
      </w:r>
      <w:r w:rsidR="00245D96">
        <w:rPr>
          <w:iCs/>
        </w:rPr>
        <w:t xml:space="preserve"> </w:t>
      </w:r>
      <w:r w:rsidRPr="00777168">
        <w:rPr>
          <w:iCs/>
        </w:rPr>
        <w:t>into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social</w:t>
      </w:r>
      <w:r w:rsidR="00245D96">
        <w:rPr>
          <w:iCs/>
        </w:rPr>
        <w:t xml:space="preserve"> </w:t>
      </w:r>
      <w:r w:rsidRPr="00777168">
        <w:rPr>
          <w:iCs/>
        </w:rPr>
        <w:t>sectors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address</w:t>
      </w:r>
      <w:r w:rsidR="00245D96">
        <w:rPr>
          <w:iCs/>
        </w:rPr>
        <w:t xml:space="preserve"> </w:t>
      </w:r>
      <w:r w:rsidRPr="00777168">
        <w:rPr>
          <w:iCs/>
        </w:rPr>
        <w:t>extreme</w:t>
      </w:r>
      <w:r w:rsidR="00245D96">
        <w:rPr>
          <w:iCs/>
        </w:rPr>
        <w:t xml:space="preserve"> </w:t>
      </w:r>
      <w:r w:rsidRPr="00777168">
        <w:rPr>
          <w:iCs/>
        </w:rPr>
        <w:t>poverty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vulnerability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well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promote</w:t>
      </w:r>
      <w:r w:rsidR="00245D96">
        <w:rPr>
          <w:iCs/>
        </w:rPr>
        <w:t xml:space="preserve"> </w:t>
      </w:r>
      <w:r w:rsidRPr="00777168">
        <w:rPr>
          <w:iCs/>
        </w:rPr>
        <w:t>human</w:t>
      </w:r>
      <w:r w:rsidR="00245D96">
        <w:rPr>
          <w:iCs/>
        </w:rPr>
        <w:t xml:space="preserve"> </w:t>
      </w:r>
      <w:r w:rsidRPr="00777168">
        <w:rPr>
          <w:iCs/>
        </w:rPr>
        <w:t>capital</w:t>
      </w:r>
      <w:r w:rsidR="00245D96">
        <w:rPr>
          <w:iCs/>
        </w:rPr>
        <w:t xml:space="preserve"> </w:t>
      </w:r>
      <w:r w:rsidRPr="00777168">
        <w:rPr>
          <w:iCs/>
        </w:rPr>
        <w:t>development.</w:t>
      </w:r>
    </w:p>
    <w:p w14:paraId="6492517A" w14:textId="6AA51EFA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181.</w:t>
      </w:r>
      <w:r w:rsidRPr="00777168">
        <w:rPr>
          <w:iCs/>
        </w:rPr>
        <w:tab/>
        <w:t>In</w:t>
      </w:r>
      <w:r w:rsidR="00245D96">
        <w:rPr>
          <w:iCs/>
        </w:rPr>
        <w:t xml:space="preserve"> </w:t>
      </w:r>
      <w:r w:rsidRPr="00777168">
        <w:rPr>
          <w:iCs/>
        </w:rPr>
        <w:t>particular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cost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implementing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programme</w:t>
      </w:r>
      <w:r w:rsidR="00245D96">
        <w:rPr>
          <w:iCs/>
        </w:rPr>
        <w:t xml:space="preserve"> </w:t>
      </w:r>
      <w:r w:rsidRPr="00777168">
        <w:rPr>
          <w:iCs/>
        </w:rPr>
        <w:t>outputs</w:t>
      </w:r>
      <w:r w:rsidR="00245D96">
        <w:rPr>
          <w:iCs/>
        </w:rPr>
        <w:t xml:space="preserve"> </w:t>
      </w:r>
      <w:r w:rsidRPr="00777168">
        <w:rPr>
          <w:iCs/>
        </w:rPr>
        <w:t>outlined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Seventh</w:t>
      </w:r>
      <w:r w:rsidR="00245D96">
        <w:rPr>
          <w:iCs/>
        </w:rPr>
        <w:t xml:space="preserve"> </w:t>
      </w:r>
      <w:r w:rsidRPr="00777168">
        <w:rPr>
          <w:iCs/>
        </w:rPr>
        <w:t>National</w:t>
      </w:r>
      <w:r w:rsidR="00245D96">
        <w:rPr>
          <w:iCs/>
        </w:rPr>
        <w:t xml:space="preserve"> </w:t>
      </w:r>
      <w:r w:rsidRPr="00777168">
        <w:rPr>
          <w:iCs/>
        </w:rPr>
        <w:t>Development</w:t>
      </w:r>
      <w:r w:rsidR="00245D96">
        <w:rPr>
          <w:iCs/>
        </w:rPr>
        <w:t xml:space="preserve"> </w:t>
      </w:r>
      <w:r w:rsidRPr="00777168">
        <w:rPr>
          <w:iCs/>
        </w:rPr>
        <w:t>Implementation</w:t>
      </w:r>
      <w:r w:rsidR="00245D96">
        <w:rPr>
          <w:iCs/>
        </w:rPr>
        <w:t xml:space="preserve"> </w:t>
      </w:r>
      <w:r w:rsidRPr="00777168">
        <w:rPr>
          <w:iCs/>
        </w:rPr>
        <w:t>Plan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estimated</w:t>
      </w:r>
      <w:r w:rsidR="00245D96">
        <w:rPr>
          <w:iCs/>
        </w:rPr>
        <w:t xml:space="preserve"> </w:t>
      </w:r>
      <w:r w:rsidRPr="00777168">
        <w:rPr>
          <w:iCs/>
        </w:rPr>
        <w:t>at</w:t>
      </w:r>
      <w:r w:rsidR="00245D96">
        <w:rPr>
          <w:iCs/>
        </w:rPr>
        <w:t xml:space="preserve"> </w:t>
      </w:r>
      <w:r w:rsidRPr="00777168">
        <w:rPr>
          <w:iCs/>
        </w:rPr>
        <w:t>K173</w:t>
      </w:r>
      <w:r w:rsidR="00245D96">
        <w:rPr>
          <w:iCs/>
        </w:rPr>
        <w:t xml:space="preserve"> </w:t>
      </w:r>
      <w:r w:rsidRPr="00777168">
        <w:rPr>
          <w:iCs/>
        </w:rPr>
        <w:t>billion.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distribution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cost</w:t>
      </w:r>
      <w:r w:rsidR="00245D96">
        <w:rPr>
          <w:iCs/>
        </w:rPr>
        <w:t xml:space="preserve"> </w:t>
      </w:r>
      <w:r w:rsidRPr="00777168">
        <w:rPr>
          <w:iCs/>
        </w:rPr>
        <w:t>according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five</w:t>
      </w:r>
      <w:r w:rsidR="00245D96">
        <w:rPr>
          <w:iCs/>
        </w:rPr>
        <w:t xml:space="preserve"> </w:t>
      </w:r>
      <w:r w:rsidRPr="00777168">
        <w:rPr>
          <w:iCs/>
        </w:rPr>
        <w:t>Strategic</w:t>
      </w:r>
      <w:r w:rsidR="00245D96">
        <w:rPr>
          <w:iCs/>
        </w:rPr>
        <w:t xml:space="preserve"> </w:t>
      </w:r>
      <w:r w:rsidRPr="00777168">
        <w:rPr>
          <w:iCs/>
        </w:rPr>
        <w:t>Development</w:t>
      </w:r>
      <w:r w:rsidR="00245D96">
        <w:rPr>
          <w:iCs/>
        </w:rPr>
        <w:t xml:space="preserve"> </w:t>
      </w:r>
      <w:r w:rsidRPr="00777168">
        <w:rPr>
          <w:iCs/>
        </w:rPr>
        <w:t>Areas</w:t>
      </w:r>
      <w:r w:rsidR="00245D96">
        <w:rPr>
          <w:iCs/>
        </w:rPr>
        <w:t xml:space="preserve"> </w:t>
      </w:r>
      <w:r w:rsidRPr="00777168">
        <w:rPr>
          <w:iCs/>
        </w:rPr>
        <w:t>(SDAs)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Plan</w:t>
      </w:r>
      <w:r w:rsidR="00245D96">
        <w:rPr>
          <w:iCs/>
        </w:rPr>
        <w:t xml:space="preserve"> </w:t>
      </w:r>
      <w:r w:rsidRPr="00777168">
        <w:rPr>
          <w:iCs/>
        </w:rPr>
        <w:t>is:</w:t>
      </w:r>
    </w:p>
    <w:p w14:paraId="5907E7C9" w14:textId="77777777" w:rsidR="00BB75FE" w:rsidRDefault="007A5AA3" w:rsidP="00AB777E">
      <w:pPr>
        <w:pStyle w:val="SingleTxtG"/>
      </w:pPr>
      <w:r>
        <w:tab/>
      </w:r>
      <w:r w:rsidR="00AB777E" w:rsidRPr="00777168">
        <w:t>(a)</w:t>
      </w:r>
      <w:r w:rsidR="00AB777E" w:rsidRPr="00777168">
        <w:tab/>
        <w:t>Economic</w:t>
      </w:r>
      <w:r w:rsidR="00245D96">
        <w:t xml:space="preserve"> </w:t>
      </w:r>
      <w:r w:rsidR="00AB777E" w:rsidRPr="00777168">
        <w:t>Diversification</w:t>
      </w:r>
      <w:r w:rsidR="00245D96">
        <w:t xml:space="preserve"> </w:t>
      </w:r>
      <w:r w:rsidR="00AB777E" w:rsidRPr="00777168">
        <w:t>and</w:t>
      </w:r>
      <w:r w:rsidR="00245D96">
        <w:t xml:space="preserve"> </w:t>
      </w:r>
      <w:r w:rsidR="00AB777E" w:rsidRPr="00777168">
        <w:t>Job</w:t>
      </w:r>
      <w:r w:rsidR="00245D96">
        <w:t xml:space="preserve"> </w:t>
      </w:r>
      <w:r w:rsidR="00AB777E" w:rsidRPr="00777168">
        <w:t>Creation</w:t>
      </w:r>
      <w:r w:rsidR="00245D96">
        <w:t xml:space="preserve"> </w:t>
      </w:r>
      <w:r w:rsidR="00BB75FE">
        <w:t>–</w:t>
      </w:r>
      <w:r w:rsidR="00245D96">
        <w:t xml:space="preserve"> </w:t>
      </w:r>
      <w:r w:rsidR="00AB777E" w:rsidRPr="00777168">
        <w:t>K120.6</w:t>
      </w:r>
      <w:r w:rsidR="00245D96">
        <w:t xml:space="preserve"> </w:t>
      </w:r>
      <w:r w:rsidR="00AB777E" w:rsidRPr="00777168">
        <w:t>billion</w:t>
      </w:r>
      <w:r w:rsidR="00245D96">
        <w:t xml:space="preserve"> </w:t>
      </w:r>
      <w:r w:rsidR="00BB75FE">
        <w:t>–</w:t>
      </w:r>
      <w:r w:rsidR="00245D96">
        <w:t xml:space="preserve"> </w:t>
      </w:r>
      <w:r w:rsidR="00AB777E" w:rsidRPr="00777168">
        <w:t>70%;</w:t>
      </w:r>
    </w:p>
    <w:p w14:paraId="6F568C3B" w14:textId="77777777" w:rsidR="00BB75FE" w:rsidRDefault="007A5AA3" w:rsidP="00AB777E">
      <w:pPr>
        <w:pStyle w:val="SingleTxtG"/>
      </w:pPr>
      <w:r>
        <w:tab/>
      </w:r>
      <w:r w:rsidR="00AB777E" w:rsidRPr="00777168">
        <w:t>(b)</w:t>
      </w:r>
      <w:r w:rsidR="00AB777E" w:rsidRPr="00777168">
        <w:tab/>
        <w:t>Enhancing</w:t>
      </w:r>
      <w:r w:rsidR="00245D96">
        <w:t xml:space="preserve"> </w:t>
      </w:r>
      <w:r w:rsidR="00AB777E" w:rsidRPr="00777168">
        <w:t>Human</w:t>
      </w:r>
      <w:r w:rsidR="00245D96">
        <w:t xml:space="preserve"> </w:t>
      </w:r>
      <w:r w:rsidR="00AB777E" w:rsidRPr="00777168">
        <w:t>Development</w:t>
      </w:r>
      <w:r w:rsidR="00245D96">
        <w:t xml:space="preserve"> </w:t>
      </w:r>
      <w:r w:rsidR="00BB75FE">
        <w:t>–</w:t>
      </w:r>
      <w:r w:rsidR="00245D96">
        <w:t xml:space="preserve"> </w:t>
      </w:r>
      <w:r w:rsidR="00AB777E" w:rsidRPr="00777168">
        <w:t>K25.2</w:t>
      </w:r>
      <w:r w:rsidR="00245D96">
        <w:t xml:space="preserve"> </w:t>
      </w:r>
      <w:r w:rsidR="00AB777E" w:rsidRPr="00777168">
        <w:t>billion</w:t>
      </w:r>
      <w:r w:rsidR="00245D96">
        <w:t xml:space="preserve"> </w:t>
      </w:r>
      <w:r w:rsidR="00BB75FE">
        <w:t>–</w:t>
      </w:r>
      <w:r w:rsidR="00AB777E" w:rsidRPr="00777168">
        <w:t>14.5%;</w:t>
      </w:r>
    </w:p>
    <w:p w14:paraId="7BA29172" w14:textId="1F53DD1E" w:rsidR="00AB777E" w:rsidRPr="00777168" w:rsidRDefault="007A5AA3" w:rsidP="00AB777E">
      <w:pPr>
        <w:pStyle w:val="SingleTxtG"/>
      </w:pPr>
      <w:r>
        <w:tab/>
      </w:r>
      <w:r w:rsidR="00AB777E" w:rsidRPr="00777168">
        <w:t>(c)</w:t>
      </w:r>
      <w:r w:rsidR="00AB777E" w:rsidRPr="00777168">
        <w:tab/>
        <w:t>Poverty</w:t>
      </w:r>
      <w:r w:rsidR="00245D96">
        <w:t xml:space="preserve"> </w:t>
      </w:r>
      <w:r w:rsidR="00AB777E" w:rsidRPr="00777168">
        <w:t>and</w:t>
      </w:r>
      <w:r w:rsidR="00245D96">
        <w:t xml:space="preserve"> </w:t>
      </w:r>
      <w:r w:rsidR="00AB777E" w:rsidRPr="00777168">
        <w:t>Vulnerability</w:t>
      </w:r>
      <w:r w:rsidR="00245D96">
        <w:t xml:space="preserve"> </w:t>
      </w:r>
      <w:r w:rsidR="00AB777E" w:rsidRPr="00777168">
        <w:t>Reduction</w:t>
      </w:r>
      <w:r w:rsidR="00245D96">
        <w:t xml:space="preserve"> </w:t>
      </w:r>
      <w:r w:rsidR="00BB75FE">
        <w:t>–</w:t>
      </w:r>
      <w:r w:rsidR="00245D96">
        <w:t xml:space="preserve"> </w:t>
      </w:r>
      <w:r w:rsidR="00AB777E" w:rsidRPr="00777168">
        <w:t>K9.9</w:t>
      </w:r>
      <w:r w:rsidR="00245D96">
        <w:t xml:space="preserve"> </w:t>
      </w:r>
      <w:r w:rsidR="00AB777E" w:rsidRPr="00777168">
        <w:t>billion</w:t>
      </w:r>
      <w:r w:rsidR="00245D96">
        <w:t xml:space="preserve"> </w:t>
      </w:r>
      <w:r w:rsidR="00AB777E" w:rsidRPr="00777168">
        <w:t>6%;</w:t>
      </w:r>
    </w:p>
    <w:p w14:paraId="72545CB8" w14:textId="77777777" w:rsidR="00BB75FE" w:rsidRDefault="007A5AA3" w:rsidP="00AB777E">
      <w:pPr>
        <w:pStyle w:val="SingleTxtG"/>
      </w:pPr>
      <w:r>
        <w:tab/>
      </w:r>
      <w:r w:rsidR="00AB777E" w:rsidRPr="00777168">
        <w:t>(d)</w:t>
      </w:r>
      <w:r w:rsidR="00AB777E" w:rsidRPr="00777168">
        <w:tab/>
        <w:t>Reducing</w:t>
      </w:r>
      <w:r w:rsidR="00245D96">
        <w:t xml:space="preserve"> </w:t>
      </w:r>
      <w:r w:rsidR="00AB777E" w:rsidRPr="00777168">
        <w:t>Developmental</w:t>
      </w:r>
      <w:r w:rsidR="00245D96">
        <w:t xml:space="preserve"> </w:t>
      </w:r>
      <w:r w:rsidR="00AB777E" w:rsidRPr="00777168">
        <w:t>Inequalities</w:t>
      </w:r>
      <w:r w:rsidR="00245D96">
        <w:t xml:space="preserve"> </w:t>
      </w:r>
      <w:r w:rsidR="00BB75FE">
        <w:t>–</w:t>
      </w:r>
      <w:r w:rsidR="00245D96">
        <w:t xml:space="preserve"> </w:t>
      </w:r>
      <w:r w:rsidR="00AB777E" w:rsidRPr="00777168">
        <w:t>K12.3</w:t>
      </w:r>
      <w:r w:rsidR="00245D96">
        <w:t xml:space="preserve"> </w:t>
      </w:r>
      <w:r w:rsidR="00AB777E" w:rsidRPr="00777168">
        <w:t>billion</w:t>
      </w:r>
      <w:r w:rsidR="00245D96">
        <w:t xml:space="preserve"> </w:t>
      </w:r>
      <w:r w:rsidR="00AB777E" w:rsidRPr="00777168">
        <w:t>–</w:t>
      </w:r>
      <w:r w:rsidR="00245D96">
        <w:t xml:space="preserve"> </w:t>
      </w:r>
      <w:r w:rsidR="00AB777E" w:rsidRPr="00777168">
        <w:t>7%;</w:t>
      </w:r>
      <w:r w:rsidR="00245D96">
        <w:t xml:space="preserve"> </w:t>
      </w:r>
      <w:r w:rsidR="00AB777E" w:rsidRPr="00777168">
        <w:t>and</w:t>
      </w:r>
    </w:p>
    <w:p w14:paraId="31C47CF4" w14:textId="664EA672" w:rsidR="00AB777E" w:rsidRPr="00777168" w:rsidRDefault="007A5AA3" w:rsidP="00AB777E">
      <w:pPr>
        <w:pStyle w:val="SingleTxtG"/>
      </w:pPr>
      <w:r>
        <w:tab/>
      </w:r>
      <w:r w:rsidR="00AB777E" w:rsidRPr="00777168">
        <w:t>(e)</w:t>
      </w:r>
      <w:r w:rsidR="00AB777E" w:rsidRPr="00777168">
        <w:tab/>
        <w:t>Creating</w:t>
      </w:r>
      <w:r w:rsidR="00245D96">
        <w:t xml:space="preserve"> </w:t>
      </w:r>
      <w:r w:rsidR="00AB777E" w:rsidRPr="00777168">
        <w:t>a</w:t>
      </w:r>
      <w:r w:rsidR="00245D96">
        <w:t xml:space="preserve"> </w:t>
      </w:r>
      <w:r w:rsidR="00AB777E" w:rsidRPr="00777168">
        <w:t>Conducive</w:t>
      </w:r>
      <w:r w:rsidR="00245D96">
        <w:t xml:space="preserve"> </w:t>
      </w:r>
      <w:r w:rsidR="00AB777E" w:rsidRPr="00777168">
        <w:t>Governance</w:t>
      </w:r>
      <w:r w:rsidR="00245D96">
        <w:t xml:space="preserve"> </w:t>
      </w:r>
      <w:r w:rsidR="00AB777E" w:rsidRPr="00777168">
        <w:t>Environment</w:t>
      </w:r>
      <w:r w:rsidR="00245D96">
        <w:t xml:space="preserve"> </w:t>
      </w:r>
      <w:r w:rsidR="00BB75FE">
        <w:t>–</w:t>
      </w:r>
      <w:r w:rsidR="00245D96">
        <w:t xml:space="preserve"> </w:t>
      </w:r>
      <w:r w:rsidR="00AB777E" w:rsidRPr="00777168">
        <w:t>K5</w:t>
      </w:r>
      <w:r w:rsidR="00245D96">
        <w:t xml:space="preserve"> </w:t>
      </w:r>
      <w:r w:rsidR="00AB777E" w:rsidRPr="00777168">
        <w:t>billion</w:t>
      </w:r>
      <w:r w:rsidR="00245D96">
        <w:t xml:space="preserve"> </w:t>
      </w:r>
      <w:r w:rsidR="00AB777E" w:rsidRPr="00777168">
        <w:t>3%.</w:t>
      </w:r>
    </w:p>
    <w:p w14:paraId="2F365C24" w14:textId="77777777" w:rsidR="00BB75FE" w:rsidRDefault="00AB777E" w:rsidP="007A5AA3">
      <w:pPr>
        <w:pStyle w:val="H1G"/>
      </w:pPr>
      <w:bookmarkStart w:id="48" w:name="_Toc63938000"/>
      <w:r w:rsidRPr="00777168">
        <w:tab/>
        <w:t>B.</w:t>
      </w:r>
      <w:r w:rsidRPr="00777168">
        <w:tab/>
        <w:t>Definition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(art.</w:t>
      </w:r>
      <w:r w:rsidR="00245D96">
        <w:t xml:space="preserve"> </w:t>
      </w:r>
      <w:r w:rsidRPr="00777168">
        <w:t>1)</w:t>
      </w:r>
      <w:bookmarkEnd w:id="48"/>
    </w:p>
    <w:p w14:paraId="78CDA285" w14:textId="77777777" w:rsidR="00BB75FE" w:rsidRDefault="00AB777E" w:rsidP="007A5AA3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35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EEFF89C" w14:textId="53798AC6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182.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proportion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under</w:t>
      </w:r>
      <w:r w:rsidR="00245D96">
        <w:rPr>
          <w:iCs/>
        </w:rPr>
        <w:t xml:space="preserve"> </w:t>
      </w:r>
      <w:r w:rsidRPr="00777168">
        <w:rPr>
          <w:iCs/>
        </w:rPr>
        <w:t>18</w:t>
      </w:r>
      <w:r w:rsidR="00245D96">
        <w:rPr>
          <w:iCs/>
        </w:rPr>
        <w:t xml:space="preserve"> </w:t>
      </w:r>
      <w:r w:rsidRPr="00777168">
        <w:rPr>
          <w:iCs/>
        </w:rPr>
        <w:t>years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age</w:t>
      </w:r>
      <w:r w:rsidR="00245D96">
        <w:rPr>
          <w:iCs/>
        </w:rPr>
        <w:t xml:space="preserve"> </w:t>
      </w:r>
      <w:r w:rsidRPr="00777168">
        <w:rPr>
          <w:iCs/>
        </w:rPr>
        <w:t>living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party,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girls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boys</w:t>
      </w:r>
      <w:r w:rsidR="00245D96">
        <w:rPr>
          <w:iCs/>
        </w:rPr>
        <w:t xml:space="preserve"> </w:t>
      </w:r>
      <w:r w:rsidRPr="00777168">
        <w:rPr>
          <w:iCs/>
        </w:rPr>
        <w:t>under</w:t>
      </w:r>
      <w:r w:rsidR="00245D96">
        <w:rPr>
          <w:iCs/>
        </w:rPr>
        <w:t xml:space="preserve"> </w:t>
      </w:r>
      <w:r w:rsidRPr="00777168">
        <w:rPr>
          <w:iCs/>
        </w:rPr>
        <w:t>18</w:t>
      </w:r>
      <w:r w:rsidR="00245D96">
        <w:rPr>
          <w:iCs/>
        </w:rPr>
        <w:t xml:space="preserve"> </w:t>
      </w:r>
      <w:r w:rsidRPr="00777168">
        <w:rPr>
          <w:iCs/>
        </w:rPr>
        <w:t>who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married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provided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2018</w:t>
      </w:r>
      <w:r w:rsidR="00245D96">
        <w:rPr>
          <w:iCs/>
        </w:rPr>
        <w:t xml:space="preserve"> </w:t>
      </w:r>
      <w:r w:rsidRPr="00777168">
        <w:rPr>
          <w:iCs/>
        </w:rPr>
        <w:t>ZDHS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follows;</w:t>
      </w:r>
      <w:r w:rsidR="00245D96">
        <w:rPr>
          <w:iCs/>
        </w:rPr>
        <w:t xml:space="preserve"> </w:t>
      </w:r>
      <w:r w:rsidRPr="00777168">
        <w:rPr>
          <w:iCs/>
        </w:rPr>
        <w:t>out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3000</w:t>
      </w:r>
      <w:r w:rsidR="00245D96">
        <w:rPr>
          <w:iCs/>
        </w:rPr>
        <w:t xml:space="preserve"> </w:t>
      </w:r>
      <w:r w:rsidRPr="00777168">
        <w:rPr>
          <w:iCs/>
        </w:rPr>
        <w:t>women</w:t>
      </w:r>
      <w:r w:rsidR="00245D96">
        <w:rPr>
          <w:iCs/>
        </w:rPr>
        <w:t xml:space="preserve"> </w:t>
      </w:r>
      <w:r w:rsidRPr="00777168">
        <w:rPr>
          <w:iCs/>
        </w:rPr>
        <w:t>respondents</w:t>
      </w:r>
      <w:r w:rsidR="00245D96">
        <w:rPr>
          <w:iCs/>
        </w:rPr>
        <w:t xml:space="preserve"> </w:t>
      </w:r>
      <w:r w:rsidRPr="00777168">
        <w:rPr>
          <w:iCs/>
        </w:rPr>
        <w:t>14.4%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married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0.2%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living</w:t>
      </w:r>
      <w:r w:rsidR="00245D96">
        <w:rPr>
          <w:iCs/>
        </w:rPr>
        <w:t xml:space="preserve"> </w:t>
      </w:r>
      <w:r w:rsidRPr="00777168">
        <w:rPr>
          <w:iCs/>
        </w:rPr>
        <w:lastRenderedPageBreak/>
        <w:t>together</w:t>
      </w:r>
      <w:r w:rsidR="00245D96">
        <w:rPr>
          <w:iCs/>
        </w:rPr>
        <w:t xml:space="preserve"> </w:t>
      </w:r>
      <w:r w:rsidRPr="00777168">
        <w:rPr>
          <w:iCs/>
        </w:rPr>
        <w:t>compared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1.1%</w:t>
      </w:r>
      <w:r w:rsidR="00245D96">
        <w:rPr>
          <w:iCs/>
        </w:rPr>
        <w:t xml:space="preserve"> </w:t>
      </w:r>
      <w:r w:rsidRPr="00777168">
        <w:rPr>
          <w:iCs/>
        </w:rPr>
        <w:t>married</w:t>
      </w:r>
      <w:r w:rsidR="00245D96">
        <w:rPr>
          <w:iCs/>
        </w:rPr>
        <w:t xml:space="preserve"> </w:t>
      </w:r>
      <w:r w:rsidRPr="00777168">
        <w:rPr>
          <w:iCs/>
        </w:rPr>
        <w:t>men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0.0%</w:t>
      </w:r>
      <w:r w:rsidR="00245D96">
        <w:rPr>
          <w:iCs/>
        </w:rPr>
        <w:t xml:space="preserve"> </w:t>
      </w:r>
      <w:r w:rsidRPr="00777168">
        <w:rPr>
          <w:iCs/>
        </w:rPr>
        <w:t>living</w:t>
      </w:r>
      <w:r w:rsidR="00245D96">
        <w:rPr>
          <w:iCs/>
        </w:rPr>
        <w:t xml:space="preserve"> </w:t>
      </w:r>
      <w:r w:rsidRPr="00777168">
        <w:rPr>
          <w:iCs/>
        </w:rPr>
        <w:t>together</w:t>
      </w:r>
      <w:r w:rsidR="00245D96">
        <w:rPr>
          <w:iCs/>
        </w:rPr>
        <w:t xml:space="preserve"> </w:t>
      </w:r>
      <w:r w:rsidRPr="00777168">
        <w:rPr>
          <w:iCs/>
        </w:rPr>
        <w:t>respectively.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table</w:t>
      </w:r>
      <w:r w:rsidR="00245D96">
        <w:rPr>
          <w:iCs/>
        </w:rPr>
        <w:t xml:space="preserve"> </w:t>
      </w:r>
      <w:r w:rsidRPr="00777168">
        <w:rPr>
          <w:iCs/>
        </w:rPr>
        <w:t>below</w:t>
      </w:r>
      <w:r w:rsidR="00245D96">
        <w:rPr>
          <w:iCs/>
        </w:rPr>
        <w:t xml:space="preserve"> </w:t>
      </w:r>
      <w:r w:rsidRPr="00777168">
        <w:rPr>
          <w:iCs/>
        </w:rPr>
        <w:t>provides</w:t>
      </w:r>
      <w:r w:rsidR="00245D96">
        <w:rPr>
          <w:iCs/>
        </w:rPr>
        <w:t xml:space="preserve"> </w:t>
      </w:r>
      <w:r w:rsidRPr="00777168">
        <w:rPr>
          <w:iCs/>
        </w:rPr>
        <w:t>figures</w:t>
      </w:r>
      <w:r w:rsidR="00245D96">
        <w:rPr>
          <w:iCs/>
        </w:rPr>
        <w:t xml:space="preserve"> </w:t>
      </w:r>
      <w:r w:rsidRPr="00777168">
        <w:rPr>
          <w:iCs/>
        </w:rPr>
        <w:t>showing</w:t>
      </w:r>
      <w:r w:rsidR="00245D96">
        <w:rPr>
          <w:iCs/>
        </w:rPr>
        <w:t xml:space="preserve"> </w:t>
      </w:r>
      <w:r w:rsidRPr="00777168">
        <w:rPr>
          <w:iCs/>
        </w:rPr>
        <w:t>women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most</w:t>
      </w:r>
      <w:r w:rsidR="00245D96">
        <w:rPr>
          <w:iCs/>
        </w:rPr>
        <w:t xml:space="preserve"> </w:t>
      </w:r>
      <w:r w:rsidRPr="00777168">
        <w:rPr>
          <w:iCs/>
        </w:rPr>
        <w:t>affected.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overall</w:t>
      </w:r>
      <w:r w:rsidR="00245D96">
        <w:rPr>
          <w:iCs/>
        </w:rPr>
        <w:t xml:space="preserve"> </w:t>
      </w:r>
      <w:r w:rsidRPr="00777168">
        <w:rPr>
          <w:iCs/>
        </w:rPr>
        <w:t>percentage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women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14.6%</w:t>
      </w:r>
      <w:r w:rsidR="00245D96">
        <w:rPr>
          <w:iCs/>
        </w:rPr>
        <w:t xml:space="preserve"> </w:t>
      </w:r>
      <w:r w:rsidRPr="00777168">
        <w:rPr>
          <w:iCs/>
        </w:rPr>
        <w:t>compared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1.1%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men.</w:t>
      </w:r>
    </w:p>
    <w:p w14:paraId="57216731" w14:textId="2404C55F" w:rsidR="00AB777E" w:rsidRPr="00777168" w:rsidRDefault="00AB777E" w:rsidP="00CB4844">
      <w:pPr>
        <w:pStyle w:val="H23G"/>
      </w:pPr>
      <w:r w:rsidRPr="00777168">
        <w:tab/>
      </w:r>
      <w:r w:rsidRPr="00777168">
        <w:tab/>
        <w:t>Current</w:t>
      </w:r>
      <w:r w:rsidR="00245D96">
        <w:t xml:space="preserve"> </w:t>
      </w:r>
      <w:r w:rsidRPr="00777168">
        <w:t>marital</w:t>
      </w:r>
      <w:r w:rsidR="00245D96">
        <w:t xml:space="preserve"> </w:t>
      </w:r>
      <w:r w:rsidRPr="00777168">
        <w:t>status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9"/>
        <w:gridCol w:w="741"/>
        <w:gridCol w:w="708"/>
        <w:gridCol w:w="709"/>
        <w:gridCol w:w="851"/>
        <w:gridCol w:w="850"/>
        <w:gridCol w:w="851"/>
        <w:gridCol w:w="708"/>
        <w:gridCol w:w="1192"/>
        <w:gridCol w:w="1076"/>
      </w:tblGrid>
      <w:tr w:rsidR="00CB4844" w:rsidRPr="00CB4844" w14:paraId="5B93166C" w14:textId="77777777" w:rsidTr="00380C3B">
        <w:trPr>
          <w:tblHeader/>
        </w:trPr>
        <w:tc>
          <w:tcPr>
            <w:tcW w:w="8505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78099A5" w14:textId="3DE7ED98" w:rsidR="00AB777E" w:rsidRPr="00CB4844" w:rsidRDefault="00AB777E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Percent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distribution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of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women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and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men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age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15</w:t>
            </w:r>
            <w:r w:rsidR="00BB75FE">
              <w:rPr>
                <w:i/>
                <w:sz w:val="16"/>
              </w:rPr>
              <w:t>–</w:t>
            </w:r>
            <w:r w:rsidRPr="00CB4844">
              <w:rPr>
                <w:i/>
                <w:sz w:val="16"/>
              </w:rPr>
              <w:t>19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by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current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marital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status,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according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to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age,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Zambia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DHS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2018</w:t>
            </w:r>
          </w:p>
        </w:tc>
      </w:tr>
      <w:tr w:rsidR="00CB4844" w:rsidRPr="00CB4844" w14:paraId="68BAE850" w14:textId="77777777" w:rsidTr="00380C3B">
        <w:tc>
          <w:tcPr>
            <w:tcW w:w="81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D01204" w14:textId="5D3A11A2" w:rsidR="00CB4844" w:rsidRPr="00CB4844" w:rsidRDefault="00CB4844" w:rsidP="00CB4844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Age</w:t>
            </w:r>
          </w:p>
        </w:tc>
        <w:tc>
          <w:tcPr>
            <w:tcW w:w="471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277361" w14:textId="3D1845DD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Marital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status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98227FB" w14:textId="3E45CC71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Total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144968F" w14:textId="1E7DC81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Percentage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of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respondents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currently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in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union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F50C5A3" w14:textId="6E27548E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Number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of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respondents</w:t>
            </w:r>
          </w:p>
        </w:tc>
      </w:tr>
      <w:tr w:rsidR="00380C3B" w:rsidRPr="00CB4844" w14:paraId="27156A50" w14:textId="77777777" w:rsidTr="00E651F0">
        <w:tc>
          <w:tcPr>
            <w:tcW w:w="81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56F26B1" w14:textId="74F7B079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74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742C4823" w14:textId="3DEE6310" w:rsidR="00CB4844" w:rsidRPr="00CB4844" w:rsidRDefault="00CB4844" w:rsidP="00380C3B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Never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married</w:t>
            </w:r>
          </w:p>
        </w:tc>
        <w:tc>
          <w:tcPr>
            <w:tcW w:w="70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61D85FDF" w14:textId="77777777" w:rsidR="00CB4844" w:rsidRPr="00CB4844" w:rsidRDefault="00CB4844" w:rsidP="00380C3B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Married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44E2E346" w14:textId="2ECDFC08" w:rsidR="00CB4844" w:rsidRPr="00CB4844" w:rsidRDefault="00CB4844" w:rsidP="00380C3B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Living</w:t>
            </w:r>
            <w:r w:rsidR="00245D96">
              <w:rPr>
                <w:i/>
                <w:sz w:val="16"/>
              </w:rPr>
              <w:t xml:space="preserve"> </w:t>
            </w:r>
            <w:r w:rsidRPr="00CB4844">
              <w:rPr>
                <w:i/>
                <w:sz w:val="16"/>
              </w:rPr>
              <w:t>together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4F35D889" w14:textId="77777777" w:rsidR="00CB4844" w:rsidRPr="00CB4844" w:rsidRDefault="00CB4844" w:rsidP="00380C3B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Divorced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5FC0CD05" w14:textId="77777777" w:rsidR="00CB4844" w:rsidRPr="00CB4844" w:rsidRDefault="00CB4844" w:rsidP="00380C3B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Separated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02861D13" w14:textId="77777777" w:rsidR="00CB4844" w:rsidRPr="00CB4844" w:rsidRDefault="00CB4844" w:rsidP="00380C3B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B4844">
              <w:rPr>
                <w:i/>
                <w:sz w:val="16"/>
              </w:rPr>
              <w:t>Widowed</w:t>
            </w:r>
          </w:p>
        </w:tc>
        <w:tc>
          <w:tcPr>
            <w:tcW w:w="708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E1616B9" w14:textId="61BE9E25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  <w:tc>
          <w:tcPr>
            <w:tcW w:w="119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072B995" w14:textId="01DEF73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  <w:tc>
          <w:tcPr>
            <w:tcW w:w="107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2C467C25" w14:textId="2480F25F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</w:tr>
      <w:tr w:rsidR="00380C3B" w:rsidRPr="00CB4844" w14:paraId="20C69075" w14:textId="77777777" w:rsidTr="00E651F0">
        <w:tc>
          <w:tcPr>
            <w:tcW w:w="819" w:type="dxa"/>
            <w:tcBorders>
              <w:top w:val="single" w:sz="12" w:space="0" w:color="auto"/>
            </w:tcBorders>
            <w:shd w:val="clear" w:color="auto" w:fill="auto"/>
          </w:tcPr>
          <w:p w14:paraId="7B9C54DA" w14:textId="77777777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B4844">
              <w:rPr>
                <w:sz w:val="18"/>
              </w:rPr>
              <w:t>Women</w:t>
            </w:r>
          </w:p>
        </w:tc>
        <w:tc>
          <w:tcPr>
            <w:tcW w:w="741" w:type="dxa"/>
            <w:tcBorders>
              <w:top w:val="single" w:sz="12" w:space="0" w:color="auto"/>
            </w:tcBorders>
            <w:shd w:val="clear" w:color="auto" w:fill="auto"/>
          </w:tcPr>
          <w:p w14:paraId="37702E93" w14:textId="77777777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</w:tcPr>
          <w:p w14:paraId="65B78F26" w14:textId="77777777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</w:tcPr>
          <w:p w14:paraId="4DFB8529" w14:textId="77777777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</w:tcPr>
          <w:p w14:paraId="4530665D" w14:textId="77777777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</w:tcPr>
          <w:p w14:paraId="6CD3C9E9" w14:textId="77777777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</w:tcPr>
          <w:p w14:paraId="13F5DE77" w14:textId="77777777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</w:tcPr>
          <w:p w14:paraId="5A644795" w14:textId="77777777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192" w:type="dxa"/>
            <w:tcBorders>
              <w:top w:val="single" w:sz="12" w:space="0" w:color="auto"/>
            </w:tcBorders>
            <w:shd w:val="clear" w:color="auto" w:fill="auto"/>
          </w:tcPr>
          <w:p w14:paraId="541AFC7D" w14:textId="77777777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076" w:type="dxa"/>
            <w:tcBorders>
              <w:top w:val="single" w:sz="12" w:space="0" w:color="auto"/>
            </w:tcBorders>
            <w:shd w:val="clear" w:color="auto" w:fill="auto"/>
          </w:tcPr>
          <w:p w14:paraId="2A552DB0" w14:textId="77777777" w:rsidR="00CB4844" w:rsidRPr="00CB4844" w:rsidRDefault="00CB4844" w:rsidP="00CB484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</w:tr>
      <w:tr w:rsidR="00380C3B" w:rsidRPr="00CB4844" w14:paraId="5A2991DF" w14:textId="77777777" w:rsidTr="00E651F0">
        <w:tc>
          <w:tcPr>
            <w:tcW w:w="819" w:type="dxa"/>
            <w:shd w:val="clear" w:color="auto" w:fill="auto"/>
          </w:tcPr>
          <w:p w14:paraId="7CA091F8" w14:textId="174AD31D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B4844">
              <w:rPr>
                <w:sz w:val="18"/>
              </w:rPr>
              <w:t>15</w:t>
            </w:r>
            <w:r w:rsidR="00380C3B">
              <w:rPr>
                <w:sz w:val="18"/>
              </w:rPr>
              <w:t>–</w:t>
            </w:r>
            <w:r w:rsidRPr="00CB4844">
              <w:rPr>
                <w:sz w:val="18"/>
              </w:rPr>
              <w:t>19</w:t>
            </w:r>
          </w:p>
        </w:tc>
        <w:tc>
          <w:tcPr>
            <w:tcW w:w="741" w:type="dxa"/>
            <w:shd w:val="clear" w:color="auto" w:fill="auto"/>
          </w:tcPr>
          <w:p w14:paraId="370CE383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84.4</w:t>
            </w:r>
          </w:p>
        </w:tc>
        <w:tc>
          <w:tcPr>
            <w:tcW w:w="708" w:type="dxa"/>
            <w:shd w:val="clear" w:color="auto" w:fill="auto"/>
          </w:tcPr>
          <w:p w14:paraId="0480DB5B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14.4</w:t>
            </w:r>
          </w:p>
        </w:tc>
        <w:tc>
          <w:tcPr>
            <w:tcW w:w="709" w:type="dxa"/>
            <w:shd w:val="clear" w:color="auto" w:fill="auto"/>
          </w:tcPr>
          <w:p w14:paraId="5E6BDF77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0.2</w:t>
            </w:r>
          </w:p>
        </w:tc>
        <w:tc>
          <w:tcPr>
            <w:tcW w:w="851" w:type="dxa"/>
            <w:shd w:val="clear" w:color="auto" w:fill="auto"/>
          </w:tcPr>
          <w:p w14:paraId="6B68B4EA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0.3</w:t>
            </w:r>
          </w:p>
        </w:tc>
        <w:tc>
          <w:tcPr>
            <w:tcW w:w="850" w:type="dxa"/>
            <w:shd w:val="clear" w:color="auto" w:fill="auto"/>
          </w:tcPr>
          <w:p w14:paraId="2AF1694C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0.7</w:t>
            </w:r>
          </w:p>
        </w:tc>
        <w:tc>
          <w:tcPr>
            <w:tcW w:w="851" w:type="dxa"/>
            <w:shd w:val="clear" w:color="auto" w:fill="auto"/>
          </w:tcPr>
          <w:p w14:paraId="0A615EDB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0.0</w:t>
            </w:r>
          </w:p>
        </w:tc>
        <w:tc>
          <w:tcPr>
            <w:tcW w:w="708" w:type="dxa"/>
            <w:shd w:val="clear" w:color="auto" w:fill="auto"/>
          </w:tcPr>
          <w:p w14:paraId="5480ADA8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100.0</w:t>
            </w:r>
          </w:p>
        </w:tc>
        <w:tc>
          <w:tcPr>
            <w:tcW w:w="1192" w:type="dxa"/>
            <w:shd w:val="clear" w:color="auto" w:fill="auto"/>
          </w:tcPr>
          <w:p w14:paraId="6792E56A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14.6</w:t>
            </w:r>
          </w:p>
        </w:tc>
        <w:tc>
          <w:tcPr>
            <w:tcW w:w="1076" w:type="dxa"/>
            <w:shd w:val="clear" w:color="auto" w:fill="auto"/>
          </w:tcPr>
          <w:p w14:paraId="0977F61E" w14:textId="5A34BBAE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3</w:t>
            </w:r>
            <w:r w:rsidR="00245D96">
              <w:rPr>
                <w:sz w:val="18"/>
              </w:rPr>
              <w:t xml:space="preserve"> </w:t>
            </w:r>
            <w:r w:rsidRPr="00CB4844">
              <w:rPr>
                <w:sz w:val="18"/>
              </w:rPr>
              <w:t>000</w:t>
            </w:r>
          </w:p>
        </w:tc>
      </w:tr>
      <w:tr w:rsidR="00380C3B" w:rsidRPr="00CB4844" w14:paraId="6A6512BD" w14:textId="77777777" w:rsidTr="00447F5B">
        <w:tc>
          <w:tcPr>
            <w:tcW w:w="819" w:type="dxa"/>
            <w:tcBorders>
              <w:bottom w:val="nil"/>
            </w:tcBorders>
            <w:shd w:val="clear" w:color="auto" w:fill="auto"/>
          </w:tcPr>
          <w:p w14:paraId="07CE01F7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B4844">
              <w:rPr>
                <w:sz w:val="18"/>
              </w:rPr>
              <w:t>Men</w:t>
            </w:r>
          </w:p>
        </w:tc>
        <w:tc>
          <w:tcPr>
            <w:tcW w:w="741" w:type="dxa"/>
            <w:tcBorders>
              <w:bottom w:val="nil"/>
            </w:tcBorders>
            <w:shd w:val="clear" w:color="auto" w:fill="auto"/>
          </w:tcPr>
          <w:p w14:paraId="052E0E11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08" w:type="dxa"/>
            <w:tcBorders>
              <w:bottom w:val="nil"/>
            </w:tcBorders>
            <w:shd w:val="clear" w:color="auto" w:fill="auto"/>
          </w:tcPr>
          <w:p w14:paraId="52DE5188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14:paraId="35EAA074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14:paraId="051A5803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850" w:type="dxa"/>
            <w:tcBorders>
              <w:bottom w:val="nil"/>
            </w:tcBorders>
            <w:shd w:val="clear" w:color="auto" w:fill="auto"/>
          </w:tcPr>
          <w:p w14:paraId="5EAF24B5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14:paraId="002027BF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08" w:type="dxa"/>
            <w:tcBorders>
              <w:bottom w:val="nil"/>
            </w:tcBorders>
            <w:shd w:val="clear" w:color="auto" w:fill="auto"/>
          </w:tcPr>
          <w:p w14:paraId="6CA184C1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192" w:type="dxa"/>
            <w:tcBorders>
              <w:bottom w:val="nil"/>
            </w:tcBorders>
            <w:shd w:val="clear" w:color="auto" w:fill="auto"/>
          </w:tcPr>
          <w:p w14:paraId="0B6ECD10" w14:textId="50D06819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076" w:type="dxa"/>
            <w:tcBorders>
              <w:bottom w:val="nil"/>
            </w:tcBorders>
            <w:shd w:val="clear" w:color="auto" w:fill="auto"/>
          </w:tcPr>
          <w:p w14:paraId="34BDA4B9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380C3B" w:rsidRPr="00CB4844" w14:paraId="2F5CA6FA" w14:textId="77777777" w:rsidTr="00447F5B">
        <w:tc>
          <w:tcPr>
            <w:tcW w:w="819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28CCC14" w14:textId="70D47A7C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B4844">
              <w:rPr>
                <w:sz w:val="18"/>
              </w:rPr>
              <w:t>15</w:t>
            </w:r>
            <w:r w:rsidR="00380C3B">
              <w:rPr>
                <w:sz w:val="18"/>
              </w:rPr>
              <w:t>–</w:t>
            </w:r>
            <w:r w:rsidRPr="00CB4844">
              <w:rPr>
                <w:sz w:val="18"/>
              </w:rPr>
              <w:t>19</w:t>
            </w:r>
          </w:p>
        </w:tc>
        <w:tc>
          <w:tcPr>
            <w:tcW w:w="74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2E7DF8ED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98.9</w:t>
            </w:r>
          </w:p>
        </w:tc>
        <w:tc>
          <w:tcPr>
            <w:tcW w:w="70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31C377E3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1.1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32DB067F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0.0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7951779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0.0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DB22E8F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0.0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7B1073B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0.0</w:t>
            </w:r>
          </w:p>
        </w:tc>
        <w:tc>
          <w:tcPr>
            <w:tcW w:w="70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D6F2FC2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100.0</w:t>
            </w:r>
          </w:p>
        </w:tc>
        <w:tc>
          <w:tcPr>
            <w:tcW w:w="119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5D8810B3" w14:textId="77777777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1.1</w:t>
            </w:r>
          </w:p>
        </w:tc>
        <w:tc>
          <w:tcPr>
            <w:tcW w:w="107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7F57A2B" w14:textId="08775223" w:rsidR="00CB4844" w:rsidRPr="00CB4844" w:rsidRDefault="00CB4844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B4844">
              <w:rPr>
                <w:sz w:val="18"/>
              </w:rPr>
              <w:t>2</w:t>
            </w:r>
            <w:r w:rsidR="00245D96">
              <w:rPr>
                <w:sz w:val="18"/>
              </w:rPr>
              <w:t xml:space="preserve"> </w:t>
            </w:r>
            <w:r w:rsidRPr="00CB4844">
              <w:rPr>
                <w:sz w:val="18"/>
              </w:rPr>
              <w:t>781</w:t>
            </w:r>
          </w:p>
        </w:tc>
      </w:tr>
    </w:tbl>
    <w:p w14:paraId="63C4D4A2" w14:textId="0F67F64F" w:rsidR="00AB777E" w:rsidRPr="00777168" w:rsidRDefault="00AB777E" w:rsidP="00380C3B">
      <w:pPr>
        <w:pStyle w:val="SingleTxtG"/>
        <w:spacing w:before="240"/>
        <w:rPr>
          <w:iCs/>
        </w:rPr>
      </w:pPr>
      <w:r w:rsidRPr="00777168">
        <w:rPr>
          <w:iCs/>
        </w:rPr>
        <w:t>183.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2020</w:t>
      </w:r>
      <w:r w:rsidR="00245D96">
        <w:rPr>
          <w:iCs/>
        </w:rPr>
        <w:t xml:space="preserve"> </w:t>
      </w:r>
      <w:r w:rsidRPr="00777168">
        <w:rPr>
          <w:iCs/>
        </w:rPr>
        <w:t>population</w:t>
      </w:r>
      <w:r w:rsidR="00245D96">
        <w:rPr>
          <w:iCs/>
        </w:rPr>
        <w:t xml:space="preserve"> </w:t>
      </w:r>
      <w:r w:rsidRPr="00777168">
        <w:rPr>
          <w:iCs/>
        </w:rPr>
        <w:t>projection</w:t>
      </w:r>
      <w:r w:rsidR="00245D96">
        <w:rPr>
          <w:iCs/>
        </w:rPr>
        <w:t xml:space="preserve"> </w:t>
      </w:r>
      <w:r w:rsidRPr="00777168">
        <w:rPr>
          <w:iCs/>
        </w:rPr>
        <w:t>shows,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likely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experience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marginal</w:t>
      </w:r>
      <w:r w:rsidR="00245D96">
        <w:rPr>
          <w:iCs/>
        </w:rPr>
        <w:t xml:space="preserve"> </w:t>
      </w:r>
      <w:r w:rsidRPr="00777168">
        <w:rPr>
          <w:iCs/>
        </w:rPr>
        <w:t>increase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difference</w:t>
      </w:r>
      <w:r w:rsidR="00245D96">
        <w:rPr>
          <w:iCs/>
        </w:rPr>
        <w:t xml:space="preserve"> </w:t>
      </w:r>
      <w:r w:rsidRPr="00777168">
        <w:rPr>
          <w:iCs/>
        </w:rPr>
        <w:t>between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boys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girls.</w:t>
      </w:r>
    </w:p>
    <w:p w14:paraId="111E48A9" w14:textId="647A3FF2" w:rsidR="00AB777E" w:rsidRPr="00777168" w:rsidRDefault="00AB777E" w:rsidP="00380C3B">
      <w:pPr>
        <w:pStyle w:val="H23G"/>
      </w:pPr>
      <w:r w:rsidRPr="00777168">
        <w:tab/>
      </w:r>
      <w:r w:rsidRPr="00777168">
        <w:tab/>
        <w:t>Population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sex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(single</w:t>
      </w:r>
      <w:r w:rsidR="00245D96">
        <w:t xml:space="preserve"> </w:t>
      </w:r>
      <w:r w:rsidRPr="00777168">
        <w:t>age)</w:t>
      </w:r>
      <w:r w:rsidR="00245D96">
        <w:t xml:space="preserve"> </w:t>
      </w:r>
      <w:r w:rsidRPr="00777168">
        <w:t>2020</w:t>
      </w:r>
      <w:r w:rsidR="00245D96">
        <w:t xml:space="preserve"> </w:t>
      </w:r>
      <w:r w:rsidRPr="00777168">
        <w:t>projection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6"/>
        <w:gridCol w:w="1858"/>
        <w:gridCol w:w="1858"/>
        <w:gridCol w:w="1858"/>
      </w:tblGrid>
      <w:tr w:rsidR="00380C3B" w:rsidRPr="00380C3B" w14:paraId="71679C62" w14:textId="77777777" w:rsidTr="00380C3B">
        <w:trPr>
          <w:tblHeader/>
        </w:trPr>
        <w:tc>
          <w:tcPr>
            <w:tcW w:w="234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  <w:hideMark/>
          </w:tcPr>
          <w:p w14:paraId="51D62DE5" w14:textId="32F108DE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iCs/>
                <w:sz w:val="16"/>
              </w:rPr>
            </w:pPr>
          </w:p>
        </w:tc>
        <w:tc>
          <w:tcPr>
            <w:tcW w:w="728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B945E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iCs/>
                <w:sz w:val="16"/>
              </w:rPr>
            </w:pPr>
            <w:r w:rsidRPr="00380C3B">
              <w:rPr>
                <w:bCs/>
                <w:i/>
                <w:iCs/>
                <w:sz w:val="16"/>
              </w:rPr>
              <w:t>Sex</w:t>
            </w:r>
          </w:p>
        </w:tc>
      </w:tr>
      <w:tr w:rsidR="00380C3B" w:rsidRPr="00380C3B" w14:paraId="02FF1EA6" w14:textId="77777777" w:rsidTr="00380C3B">
        <w:tc>
          <w:tcPr>
            <w:tcW w:w="234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hideMark/>
          </w:tcPr>
          <w:p w14:paraId="2EE74B52" w14:textId="6C68375A" w:rsidR="00AB777E" w:rsidRPr="00380C3B" w:rsidRDefault="00380C3B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bCs/>
                <w:i/>
                <w:iCs/>
                <w:sz w:val="16"/>
              </w:rPr>
              <w:t>Age</w:t>
            </w:r>
            <w:r w:rsidR="00245D96">
              <w:rPr>
                <w:bCs/>
                <w:i/>
                <w:iCs/>
                <w:sz w:val="16"/>
              </w:rPr>
              <w:t xml:space="preserve"> </w:t>
            </w:r>
            <w:r w:rsidRPr="00380C3B">
              <w:rPr>
                <w:bCs/>
                <w:i/>
                <w:iCs/>
                <w:sz w:val="16"/>
              </w:rPr>
              <w:t>(Single</w:t>
            </w:r>
            <w:r w:rsidR="00245D96">
              <w:rPr>
                <w:bCs/>
                <w:i/>
                <w:iCs/>
                <w:sz w:val="16"/>
              </w:rPr>
              <w:t xml:space="preserve"> </w:t>
            </w:r>
            <w:r w:rsidRPr="00380C3B">
              <w:rPr>
                <w:bCs/>
                <w:i/>
                <w:iCs/>
                <w:sz w:val="16"/>
              </w:rPr>
              <w:t>Years)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A415C08" w14:textId="77431FB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380C3B">
              <w:rPr>
                <w:bCs/>
                <w:i/>
                <w:iCs/>
                <w:sz w:val="16"/>
              </w:rPr>
              <w:t>Both</w:t>
            </w:r>
            <w:r w:rsidR="00245D96">
              <w:rPr>
                <w:bCs/>
                <w:i/>
                <w:iCs/>
                <w:sz w:val="16"/>
              </w:rPr>
              <w:t xml:space="preserve"> </w:t>
            </w:r>
            <w:r w:rsidRPr="00380C3B">
              <w:rPr>
                <w:bCs/>
                <w:i/>
                <w:iCs/>
                <w:sz w:val="16"/>
              </w:rPr>
              <w:t>Sexes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874978B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380C3B">
              <w:rPr>
                <w:bCs/>
                <w:i/>
                <w:iCs/>
                <w:sz w:val="16"/>
              </w:rPr>
              <w:t>Male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BE6740E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380C3B">
              <w:rPr>
                <w:bCs/>
                <w:i/>
                <w:iCs/>
                <w:sz w:val="16"/>
              </w:rPr>
              <w:t>Female</w:t>
            </w:r>
          </w:p>
        </w:tc>
      </w:tr>
      <w:tr w:rsidR="00AB777E" w:rsidRPr="00380C3B" w14:paraId="2747D0F4" w14:textId="77777777" w:rsidTr="00380C3B">
        <w:tc>
          <w:tcPr>
            <w:tcW w:w="2346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1047669A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0</w:t>
            </w:r>
          </w:p>
        </w:tc>
        <w:tc>
          <w:tcPr>
            <w:tcW w:w="24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E37E071" w14:textId="4B2421F1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678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359</w:t>
            </w:r>
          </w:p>
        </w:tc>
        <w:tc>
          <w:tcPr>
            <w:tcW w:w="24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0AA05E6" w14:textId="0C50063C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342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919</w:t>
            </w:r>
          </w:p>
        </w:tc>
        <w:tc>
          <w:tcPr>
            <w:tcW w:w="242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B120E4" w14:textId="64BAA401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335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440</w:t>
            </w:r>
          </w:p>
        </w:tc>
      </w:tr>
      <w:tr w:rsidR="00AB777E" w:rsidRPr="00380C3B" w14:paraId="602D1FC2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0927D984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8D04B42" w14:textId="1C0A4DF1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646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609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9E4068E" w14:textId="4FBBDDD0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325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999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BDC5EC9" w14:textId="34E2FBAC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320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610</w:t>
            </w:r>
          </w:p>
        </w:tc>
      </w:tr>
      <w:tr w:rsidR="00AB777E" w:rsidRPr="00380C3B" w14:paraId="441E398E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3E282E0B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267B2A4C" w14:textId="13A96658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622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829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E127854" w14:textId="65474DEF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313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728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059F1CBD" w14:textId="518E1ACC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309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101</w:t>
            </w:r>
          </w:p>
        </w:tc>
      </w:tr>
      <w:tr w:rsidR="00AB777E" w:rsidRPr="00380C3B" w14:paraId="1077F34C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5692CD95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3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8E5B487" w14:textId="475D99C1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602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212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7F4B925B" w14:textId="76AF0D11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303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135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113A9BCE" w14:textId="5D70ED89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299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077</w:t>
            </w:r>
          </w:p>
        </w:tc>
      </w:tr>
      <w:tr w:rsidR="00AB777E" w:rsidRPr="00380C3B" w14:paraId="7A0D059C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64BD6CB2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4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1FFCA72" w14:textId="7CF105F3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583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231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D0652D3" w14:textId="1544204D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293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450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6A45991" w14:textId="6A707270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289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781</w:t>
            </w:r>
          </w:p>
        </w:tc>
      </w:tr>
      <w:tr w:rsidR="00AB777E" w:rsidRPr="00380C3B" w14:paraId="239D6654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609D2E20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5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08FF7697" w14:textId="032FFD02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567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413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B754716" w14:textId="0C6CD6C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285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403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6D34F4BA" w14:textId="0FFA80AA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282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010</w:t>
            </w:r>
          </w:p>
        </w:tc>
      </w:tr>
      <w:tr w:rsidR="00AB777E" w:rsidRPr="00380C3B" w14:paraId="41D033B0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686B6793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6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7B71620B" w14:textId="1D245BBE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553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929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7CB3290" w14:textId="334ECF90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278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525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95F8DCF" w14:textId="77A5747D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275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404</w:t>
            </w:r>
          </w:p>
        </w:tc>
      </w:tr>
      <w:tr w:rsidR="00AB777E" w:rsidRPr="00380C3B" w14:paraId="3568D285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6B5BB995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7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38EB7062" w14:textId="4E7521BB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540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313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3B431EC4" w14:textId="3D15423B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271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541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190023C4" w14:textId="0EE5F6E6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268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772</w:t>
            </w:r>
          </w:p>
        </w:tc>
      </w:tr>
      <w:tr w:rsidR="00AB777E" w:rsidRPr="00380C3B" w14:paraId="64E14A0C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11611AA0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8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5472B97" w14:textId="0073B5ED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526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591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266013ED" w14:textId="7456C793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264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488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EE93D4B" w14:textId="0BD8175A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262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103</w:t>
            </w:r>
          </w:p>
        </w:tc>
      </w:tr>
      <w:tr w:rsidR="00AB777E" w:rsidRPr="00380C3B" w14:paraId="6F0933ED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31E2AC77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9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FFF1F9B" w14:textId="56C3387D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512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972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96C56FF" w14:textId="30885CAD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257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485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2C525EBD" w14:textId="24E81840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255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487</w:t>
            </w:r>
          </w:p>
        </w:tc>
      </w:tr>
      <w:tr w:rsidR="00AB777E" w:rsidRPr="00380C3B" w14:paraId="38315415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4F19FEF0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10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33561022" w14:textId="7E4FDE4E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497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810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07B5C51E" w14:textId="6444AD53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249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592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6357BE6D" w14:textId="37474024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248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218</w:t>
            </w:r>
          </w:p>
        </w:tc>
      </w:tr>
      <w:tr w:rsidR="00AB777E" w:rsidRPr="00380C3B" w14:paraId="73A9926C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57738677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11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05FA5F19" w14:textId="6697B62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482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464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711EE9B7" w14:textId="14E7130A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241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832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9F9150E" w14:textId="3E2BA8B6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240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632</w:t>
            </w:r>
          </w:p>
        </w:tc>
      </w:tr>
      <w:tr w:rsidR="00AB777E" w:rsidRPr="00380C3B" w14:paraId="10AD59B2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4B633F5B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12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3982654B" w14:textId="4DCDD4C8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463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687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5A74C2EA" w14:textId="0FC8377B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232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301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C666E96" w14:textId="52FFF6C5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231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386</w:t>
            </w:r>
          </w:p>
        </w:tc>
      </w:tr>
      <w:tr w:rsidR="00AB777E" w:rsidRPr="00380C3B" w14:paraId="2509C585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6556B609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13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A927633" w14:textId="751F2330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444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379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6FCD50D3" w14:textId="7C89D5AC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222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715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32A2A7BD" w14:textId="2D4B9195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221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664</w:t>
            </w:r>
          </w:p>
        </w:tc>
      </w:tr>
      <w:tr w:rsidR="00AB777E" w:rsidRPr="00380C3B" w14:paraId="7E4E3541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02EB3A37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14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1524FA9E" w14:textId="3700E52D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426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325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6AF4070" w14:textId="0A428DBF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213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816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C47ECA4" w14:textId="00237E89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212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509</w:t>
            </w:r>
          </w:p>
        </w:tc>
      </w:tr>
      <w:tr w:rsidR="00AB777E" w:rsidRPr="00380C3B" w14:paraId="32FA2C48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195DEB1D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15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43116B9C" w14:textId="38CB68AC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409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155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0E5A22BB" w14:textId="0BA3B4C4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205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319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32F3185B" w14:textId="018DD9A6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203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836</w:t>
            </w:r>
          </w:p>
        </w:tc>
      </w:tr>
      <w:tr w:rsidR="00AB777E" w:rsidRPr="00380C3B" w14:paraId="223BD333" w14:textId="77777777" w:rsidTr="00380C3B">
        <w:tc>
          <w:tcPr>
            <w:tcW w:w="2346" w:type="dxa"/>
            <w:shd w:val="clear" w:color="auto" w:fill="auto"/>
            <w:noWrap/>
            <w:hideMark/>
          </w:tcPr>
          <w:p w14:paraId="42819C19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16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014E520A" w14:textId="639C5950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393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277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34ADECC6" w14:textId="2DF168C6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197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354</w:t>
            </w:r>
          </w:p>
        </w:tc>
        <w:tc>
          <w:tcPr>
            <w:tcW w:w="2429" w:type="dxa"/>
            <w:shd w:val="clear" w:color="auto" w:fill="auto"/>
            <w:noWrap/>
            <w:vAlign w:val="bottom"/>
            <w:hideMark/>
          </w:tcPr>
          <w:p w14:paraId="0F61490B" w14:textId="28D0B6A0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195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923</w:t>
            </w:r>
          </w:p>
        </w:tc>
      </w:tr>
      <w:tr w:rsidR="00AB777E" w:rsidRPr="00380C3B" w14:paraId="0AB5F051" w14:textId="77777777" w:rsidTr="007E2921">
        <w:tc>
          <w:tcPr>
            <w:tcW w:w="2346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C21FD17" w14:textId="77777777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17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74E55" w14:textId="578C6BA8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380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254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4F590" w14:textId="5B99FCBE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190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664</w:t>
            </w:r>
          </w:p>
        </w:tc>
        <w:tc>
          <w:tcPr>
            <w:tcW w:w="242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D5155" w14:textId="39D3FB85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380C3B">
              <w:rPr>
                <w:iCs/>
                <w:sz w:val="18"/>
              </w:rPr>
              <w:t>189</w:t>
            </w:r>
            <w:r w:rsidR="00245D96">
              <w:rPr>
                <w:iCs/>
                <w:sz w:val="18"/>
              </w:rPr>
              <w:t xml:space="preserve"> </w:t>
            </w:r>
            <w:r w:rsidRPr="00380C3B">
              <w:rPr>
                <w:iCs/>
                <w:sz w:val="18"/>
              </w:rPr>
              <w:t>590</w:t>
            </w:r>
          </w:p>
        </w:tc>
      </w:tr>
      <w:tr w:rsidR="00AB777E" w:rsidRPr="00380C3B" w14:paraId="73F06188" w14:textId="77777777" w:rsidTr="007E2921">
        <w:tc>
          <w:tcPr>
            <w:tcW w:w="23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00D0FD04" w14:textId="77777777" w:rsidR="00AB777E" w:rsidRPr="00F27D3C" w:rsidRDefault="00AB777E" w:rsidP="00F27D3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iCs/>
                <w:sz w:val="18"/>
              </w:rPr>
            </w:pPr>
            <w:r w:rsidRPr="00F27D3C">
              <w:rPr>
                <w:b/>
                <w:bCs/>
                <w:iCs/>
                <w:sz w:val="18"/>
              </w:rPr>
              <w:t>Total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C872EA9" w14:textId="1C4A56A1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iCs/>
                <w:sz w:val="18"/>
              </w:rPr>
            </w:pPr>
            <w:r w:rsidRPr="00380C3B">
              <w:rPr>
                <w:b/>
                <w:iCs/>
                <w:sz w:val="18"/>
              </w:rPr>
              <w:t>9</w:t>
            </w:r>
            <w:r w:rsidR="00245D96">
              <w:rPr>
                <w:b/>
                <w:iCs/>
                <w:sz w:val="18"/>
              </w:rPr>
              <w:t xml:space="preserve"> </w:t>
            </w:r>
            <w:r w:rsidRPr="00380C3B">
              <w:rPr>
                <w:b/>
                <w:iCs/>
                <w:sz w:val="18"/>
              </w:rPr>
              <w:t>331</w:t>
            </w:r>
            <w:r w:rsidR="00245D96">
              <w:rPr>
                <w:b/>
                <w:iCs/>
                <w:sz w:val="18"/>
              </w:rPr>
              <w:t xml:space="preserve"> </w:t>
            </w:r>
            <w:r w:rsidRPr="00380C3B">
              <w:rPr>
                <w:b/>
                <w:iCs/>
                <w:sz w:val="18"/>
              </w:rPr>
              <w:t>809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915E9AE" w14:textId="3E811616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iCs/>
                <w:sz w:val="18"/>
              </w:rPr>
            </w:pPr>
            <w:r w:rsidRPr="00380C3B">
              <w:rPr>
                <w:b/>
                <w:iCs/>
                <w:sz w:val="18"/>
              </w:rPr>
              <w:t>4</w:t>
            </w:r>
            <w:r w:rsidR="00245D96">
              <w:rPr>
                <w:b/>
                <w:iCs/>
                <w:sz w:val="18"/>
              </w:rPr>
              <w:t xml:space="preserve"> </w:t>
            </w:r>
            <w:r w:rsidRPr="00380C3B">
              <w:rPr>
                <w:b/>
                <w:iCs/>
                <w:sz w:val="18"/>
              </w:rPr>
              <w:t>690</w:t>
            </w:r>
            <w:r w:rsidR="00245D96">
              <w:rPr>
                <w:b/>
                <w:iCs/>
                <w:sz w:val="18"/>
              </w:rPr>
              <w:t xml:space="preserve"> </w:t>
            </w:r>
            <w:r w:rsidRPr="00380C3B">
              <w:rPr>
                <w:b/>
                <w:iCs/>
                <w:sz w:val="18"/>
              </w:rPr>
              <w:t>266</w:t>
            </w:r>
          </w:p>
        </w:tc>
        <w:tc>
          <w:tcPr>
            <w:tcW w:w="24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B286F5" w14:textId="5CAD1E18" w:rsidR="00AB777E" w:rsidRPr="00380C3B" w:rsidRDefault="00AB777E" w:rsidP="00380C3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iCs/>
                <w:sz w:val="18"/>
              </w:rPr>
            </w:pPr>
            <w:r w:rsidRPr="00380C3B">
              <w:rPr>
                <w:b/>
                <w:iCs/>
                <w:sz w:val="18"/>
              </w:rPr>
              <w:t>4</w:t>
            </w:r>
            <w:r w:rsidR="00245D96">
              <w:rPr>
                <w:b/>
                <w:iCs/>
                <w:sz w:val="18"/>
              </w:rPr>
              <w:t xml:space="preserve"> </w:t>
            </w:r>
            <w:r w:rsidRPr="00380C3B">
              <w:rPr>
                <w:b/>
                <w:iCs/>
                <w:sz w:val="18"/>
              </w:rPr>
              <w:t>641</w:t>
            </w:r>
            <w:r w:rsidR="00245D96">
              <w:rPr>
                <w:b/>
                <w:iCs/>
                <w:sz w:val="18"/>
              </w:rPr>
              <w:t xml:space="preserve"> </w:t>
            </w:r>
            <w:r w:rsidRPr="00380C3B">
              <w:rPr>
                <w:b/>
                <w:iCs/>
                <w:sz w:val="18"/>
              </w:rPr>
              <w:t>543</w:t>
            </w:r>
          </w:p>
        </w:tc>
      </w:tr>
    </w:tbl>
    <w:p w14:paraId="61E3C334" w14:textId="77777777" w:rsidR="00BB75FE" w:rsidRDefault="00AB777E" w:rsidP="00380C3B">
      <w:pPr>
        <w:pStyle w:val="H1G"/>
      </w:pPr>
      <w:bookmarkStart w:id="49" w:name="_Toc63938001"/>
      <w:r w:rsidRPr="00777168">
        <w:tab/>
        <w:t>C.</w:t>
      </w:r>
      <w:r w:rsidRPr="00777168">
        <w:tab/>
        <w:t>General</w:t>
      </w:r>
      <w:r w:rsidR="00245D96">
        <w:t xml:space="preserve"> </w:t>
      </w:r>
      <w:r w:rsidRPr="00777168">
        <w:t>principles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2,</w:t>
      </w:r>
      <w:r w:rsidR="00245D96">
        <w:t xml:space="preserve"> </w:t>
      </w:r>
      <w:r w:rsidRPr="00777168">
        <w:t>3,</w:t>
      </w:r>
      <w:r w:rsidR="00245D96">
        <w:t xml:space="preserve"> </w:t>
      </w:r>
      <w:r w:rsidRPr="00777168">
        <w:t>6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12)</w:t>
      </w:r>
      <w:bookmarkEnd w:id="49"/>
    </w:p>
    <w:p w14:paraId="01DFA5B4" w14:textId="77777777" w:rsidR="00BB75FE" w:rsidRDefault="00AB777E" w:rsidP="00380C3B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36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A93F75B" w14:textId="79C47C40" w:rsidR="00AB777E" w:rsidRPr="00777168" w:rsidRDefault="00AB777E" w:rsidP="00AB777E">
      <w:pPr>
        <w:pStyle w:val="SingleTxtG"/>
        <w:rPr>
          <w:i/>
          <w:iCs/>
        </w:rPr>
      </w:pPr>
      <w:r w:rsidRPr="00777168">
        <w:rPr>
          <w:iCs/>
        </w:rPr>
        <w:t>184.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through</w:t>
      </w:r>
      <w:r w:rsidR="00245D96">
        <w:rPr>
          <w:iCs/>
        </w:rPr>
        <w:t xml:space="preserve"> </w:t>
      </w:r>
      <w:r w:rsidRPr="00777168">
        <w:rPr>
          <w:iCs/>
        </w:rPr>
        <w:t>its</w:t>
      </w:r>
      <w:r w:rsidR="00245D96">
        <w:rPr>
          <w:iCs/>
        </w:rPr>
        <w:t xml:space="preserve"> </w:t>
      </w:r>
      <w:r w:rsidRPr="00777168">
        <w:rPr>
          <w:iCs/>
        </w:rPr>
        <w:t>Human</w:t>
      </w:r>
      <w:r w:rsidR="00245D96">
        <w:rPr>
          <w:iCs/>
        </w:rPr>
        <w:t xml:space="preserve"> </w:t>
      </w:r>
      <w:r w:rsidRPr="00777168">
        <w:rPr>
          <w:iCs/>
        </w:rPr>
        <w:t>Rights</w:t>
      </w:r>
      <w:r w:rsidR="00245D96">
        <w:rPr>
          <w:iCs/>
        </w:rPr>
        <w:t xml:space="preserve"> </w:t>
      </w:r>
      <w:r w:rsidRPr="00777168">
        <w:rPr>
          <w:iCs/>
        </w:rPr>
        <w:t>Commission,</w:t>
      </w:r>
      <w:r w:rsidR="00245D96">
        <w:rPr>
          <w:iCs/>
        </w:rPr>
        <w:t xml:space="preserve"> </w:t>
      </w:r>
      <w:r w:rsidRPr="00777168">
        <w:rPr>
          <w:iCs/>
        </w:rPr>
        <w:t>it</w:t>
      </w:r>
      <w:r w:rsidR="00245D96">
        <w:rPr>
          <w:iCs/>
        </w:rPr>
        <w:t xml:space="preserve"> </w:t>
      </w:r>
      <w:r w:rsidRPr="00777168">
        <w:rPr>
          <w:iCs/>
        </w:rPr>
        <w:t>continues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record</w:t>
      </w:r>
      <w:r w:rsidR="00245D96">
        <w:rPr>
          <w:iCs/>
        </w:rPr>
        <w:t xml:space="preserve"> </w:t>
      </w:r>
      <w:r w:rsidRPr="00777168">
        <w:rPr>
          <w:iCs/>
        </w:rPr>
        <w:t>cases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human</w:t>
      </w:r>
      <w:r w:rsidR="00245D96">
        <w:rPr>
          <w:iCs/>
        </w:rPr>
        <w:t xml:space="preserve"> </w:t>
      </w:r>
      <w:r w:rsidRPr="00777168">
        <w:rPr>
          <w:iCs/>
        </w:rPr>
        <w:t>rights</w:t>
      </w:r>
      <w:r w:rsidR="00245D96">
        <w:rPr>
          <w:iCs/>
        </w:rPr>
        <w:t xml:space="preserve"> </w:t>
      </w:r>
      <w:r w:rsidRPr="00777168">
        <w:rPr>
          <w:iCs/>
        </w:rPr>
        <w:t>violations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abuse</w:t>
      </w:r>
      <w:r w:rsidR="00245D96">
        <w:rPr>
          <w:iCs/>
        </w:rPr>
        <w:t xml:space="preserve"> </w:t>
      </w:r>
      <w:r w:rsidRPr="00777168">
        <w:rPr>
          <w:iCs/>
        </w:rPr>
        <w:t>relating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children.</w:t>
      </w:r>
      <w:r w:rsidR="00245D96">
        <w:rPr>
          <w:iCs/>
        </w:rPr>
        <w:t xml:space="preserve"> </w:t>
      </w:r>
      <w:r w:rsidRPr="00777168">
        <w:rPr>
          <w:iCs/>
        </w:rPr>
        <w:t>On</w:t>
      </w:r>
      <w:r w:rsidR="00245D96">
        <w:rPr>
          <w:iCs/>
        </w:rPr>
        <w:t xml:space="preserve"> </w:t>
      </w:r>
      <w:r w:rsidRPr="00777168">
        <w:rPr>
          <w:iCs/>
        </w:rPr>
        <w:t>average</w:t>
      </w:r>
      <w:r w:rsidR="00245D96">
        <w:rPr>
          <w:iCs/>
        </w:rPr>
        <w:t xml:space="preserve"> </w:t>
      </w:r>
      <w:r w:rsidRPr="00777168">
        <w:rPr>
          <w:iCs/>
        </w:rPr>
        <w:t>more</w:t>
      </w:r>
      <w:r w:rsidR="00245D96">
        <w:rPr>
          <w:iCs/>
        </w:rPr>
        <w:t xml:space="preserve"> </w:t>
      </w:r>
      <w:r w:rsidRPr="00777168">
        <w:rPr>
          <w:iCs/>
        </w:rPr>
        <w:t>than</w:t>
      </w:r>
      <w:r w:rsidR="00245D96">
        <w:rPr>
          <w:iCs/>
        </w:rPr>
        <w:t xml:space="preserve"> </w:t>
      </w:r>
      <w:r w:rsidRPr="00777168">
        <w:rPr>
          <w:iCs/>
        </w:rPr>
        <w:t>70</w:t>
      </w:r>
      <w:r w:rsidR="00245D96">
        <w:rPr>
          <w:iCs/>
        </w:rPr>
        <w:t xml:space="preserve"> </w:t>
      </w:r>
      <w:r w:rsidRPr="00777168">
        <w:rPr>
          <w:iCs/>
        </w:rPr>
        <w:t>cases</w:t>
      </w:r>
      <w:r w:rsidR="00245D96">
        <w:rPr>
          <w:iCs/>
        </w:rPr>
        <w:t xml:space="preserve"> </w:t>
      </w:r>
      <w:r w:rsidRPr="00777168">
        <w:rPr>
          <w:iCs/>
        </w:rPr>
        <w:t>were</w:t>
      </w:r>
      <w:r w:rsidR="00245D96">
        <w:rPr>
          <w:iCs/>
        </w:rPr>
        <w:t xml:space="preserve"> </w:t>
      </w:r>
      <w:r w:rsidRPr="00777168">
        <w:rPr>
          <w:iCs/>
        </w:rPr>
        <w:t>recorded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years</w:t>
      </w:r>
      <w:r w:rsidR="00245D96">
        <w:rPr>
          <w:iCs/>
        </w:rPr>
        <w:t xml:space="preserve"> </w:t>
      </w:r>
      <w:r w:rsidRPr="00777168">
        <w:rPr>
          <w:iCs/>
        </w:rPr>
        <w:t>2015,</w:t>
      </w:r>
      <w:r w:rsidR="00245D96">
        <w:rPr>
          <w:iCs/>
        </w:rPr>
        <w:t xml:space="preserve"> </w:t>
      </w:r>
      <w:r w:rsidRPr="00777168">
        <w:rPr>
          <w:iCs/>
        </w:rPr>
        <w:t>2018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2019.</w:t>
      </w:r>
      <w:r w:rsidR="00245D96">
        <w:rPr>
          <w:iCs/>
        </w:rPr>
        <w:t xml:space="preserve"> </w:t>
      </w:r>
      <w:r w:rsidRPr="00777168">
        <w:rPr>
          <w:iCs/>
        </w:rPr>
        <w:t>Most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cases</w:t>
      </w:r>
      <w:r w:rsidR="00245D96">
        <w:rPr>
          <w:iCs/>
        </w:rPr>
        <w:t xml:space="preserve"> </w:t>
      </w:r>
      <w:r w:rsidRPr="00777168">
        <w:rPr>
          <w:iCs/>
        </w:rPr>
        <w:t>involved</w:t>
      </w:r>
      <w:r w:rsidR="00245D96">
        <w:rPr>
          <w:iCs/>
        </w:rPr>
        <w:t xml:space="preserve"> </w:t>
      </w:r>
      <w:r w:rsidRPr="00777168">
        <w:rPr>
          <w:iCs/>
        </w:rPr>
        <w:t>abuse</w:t>
      </w:r>
      <w:r w:rsidR="00245D96">
        <w:rPr>
          <w:iCs/>
        </w:rPr>
        <w:t xml:space="preserve"> </w:t>
      </w:r>
      <w:r w:rsidRPr="00777168">
        <w:rPr>
          <w:iCs/>
        </w:rPr>
        <w:t>by</w:t>
      </w:r>
      <w:r w:rsidR="00245D96">
        <w:rPr>
          <w:iCs/>
        </w:rPr>
        <w:t xml:space="preserve"> </w:t>
      </w:r>
      <w:r w:rsidRPr="00777168">
        <w:rPr>
          <w:iCs/>
        </w:rPr>
        <w:t>family</w:t>
      </w:r>
      <w:r w:rsidR="00245D96">
        <w:rPr>
          <w:iCs/>
        </w:rPr>
        <w:t xml:space="preserve"> </w:t>
      </w:r>
      <w:r w:rsidRPr="00777168">
        <w:rPr>
          <w:iCs/>
        </w:rPr>
        <w:t>members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were</w:t>
      </w:r>
      <w:r w:rsidR="00245D96">
        <w:rPr>
          <w:iCs/>
        </w:rPr>
        <w:t xml:space="preserve"> </w:t>
      </w:r>
      <w:r w:rsidRPr="00777168">
        <w:rPr>
          <w:iCs/>
        </w:rPr>
        <w:t>resolved</w:t>
      </w:r>
      <w:r w:rsidR="00245D96">
        <w:rPr>
          <w:iCs/>
        </w:rPr>
        <w:t xml:space="preserve"> </w:t>
      </w:r>
      <w:r w:rsidRPr="00777168">
        <w:rPr>
          <w:iCs/>
        </w:rPr>
        <w:t>through</w:t>
      </w:r>
      <w:r w:rsidR="00245D96">
        <w:rPr>
          <w:iCs/>
        </w:rPr>
        <w:t xml:space="preserve"> </w:t>
      </w:r>
      <w:r w:rsidRPr="00777168">
        <w:rPr>
          <w:iCs/>
        </w:rPr>
        <w:t>mediation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conciliation</w:t>
      </w:r>
      <w:r w:rsidR="00245D96">
        <w:rPr>
          <w:iCs/>
        </w:rPr>
        <w:t xml:space="preserve"> </w:t>
      </w:r>
      <w:r w:rsidRPr="00777168">
        <w:rPr>
          <w:iCs/>
        </w:rPr>
        <w:t>measures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way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maintaining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sustaining</w:t>
      </w:r>
      <w:r w:rsidR="00245D96">
        <w:rPr>
          <w:iCs/>
        </w:rPr>
        <w:t xml:space="preserve"> </w:t>
      </w:r>
      <w:r w:rsidRPr="00777168">
        <w:rPr>
          <w:iCs/>
        </w:rPr>
        <w:t>family</w:t>
      </w:r>
      <w:r w:rsidR="00245D96">
        <w:rPr>
          <w:iCs/>
        </w:rPr>
        <w:t xml:space="preserve"> </w:t>
      </w:r>
      <w:r w:rsidRPr="00777168">
        <w:rPr>
          <w:iCs/>
        </w:rPr>
        <w:t>relations.</w:t>
      </w:r>
      <w:r w:rsidR="00245D96">
        <w:rPr>
          <w:iCs/>
        </w:rPr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8"/>
        <w:gridCol w:w="2831"/>
        <w:gridCol w:w="2831"/>
      </w:tblGrid>
      <w:tr w:rsidR="00E651F0" w:rsidRPr="00E651F0" w14:paraId="2F7840AA" w14:textId="77777777" w:rsidTr="00245D96">
        <w:trPr>
          <w:tblHeader/>
        </w:trPr>
        <w:tc>
          <w:tcPr>
            <w:tcW w:w="1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3DC399" w14:textId="77777777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iCs/>
                <w:sz w:val="16"/>
              </w:rPr>
            </w:pPr>
            <w:r w:rsidRPr="00E651F0">
              <w:rPr>
                <w:i/>
                <w:iCs/>
                <w:sz w:val="16"/>
              </w:rPr>
              <w:lastRenderedPageBreak/>
              <w:t>Year</w:t>
            </w:r>
          </w:p>
        </w:tc>
        <w:tc>
          <w:tcPr>
            <w:tcW w:w="28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859009" w14:textId="606D55CE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iCs/>
                <w:sz w:val="16"/>
              </w:rPr>
            </w:pPr>
            <w:r w:rsidRPr="00E651F0">
              <w:rPr>
                <w:i/>
                <w:iCs/>
                <w:sz w:val="16"/>
              </w:rPr>
              <w:t>No.</w:t>
            </w:r>
            <w:r w:rsidR="00245D96">
              <w:rPr>
                <w:i/>
                <w:iCs/>
                <w:sz w:val="16"/>
              </w:rPr>
              <w:t xml:space="preserve"> </w:t>
            </w:r>
            <w:r w:rsidRPr="00E651F0">
              <w:rPr>
                <w:i/>
                <w:iCs/>
                <w:sz w:val="16"/>
              </w:rPr>
              <w:t>of</w:t>
            </w:r>
            <w:r w:rsidR="00245D96">
              <w:rPr>
                <w:i/>
                <w:iCs/>
                <w:sz w:val="16"/>
              </w:rPr>
              <w:t xml:space="preserve"> </w:t>
            </w:r>
            <w:r w:rsidRPr="00E651F0">
              <w:rPr>
                <w:i/>
                <w:iCs/>
                <w:sz w:val="16"/>
              </w:rPr>
              <w:t>Complaints</w:t>
            </w:r>
            <w:r w:rsidR="00245D96">
              <w:rPr>
                <w:i/>
                <w:iCs/>
                <w:sz w:val="16"/>
              </w:rPr>
              <w:t xml:space="preserve"> </w:t>
            </w:r>
            <w:r w:rsidRPr="00E651F0">
              <w:rPr>
                <w:i/>
                <w:iCs/>
                <w:sz w:val="16"/>
              </w:rPr>
              <w:t>Received</w:t>
            </w:r>
            <w:r w:rsidR="00245D96">
              <w:rPr>
                <w:i/>
                <w:iCs/>
                <w:sz w:val="16"/>
              </w:rPr>
              <w:t xml:space="preserve"> </w:t>
            </w:r>
            <w:r w:rsidRPr="00E651F0">
              <w:rPr>
                <w:i/>
                <w:iCs/>
                <w:sz w:val="16"/>
              </w:rPr>
              <w:t>by</w:t>
            </w:r>
            <w:r w:rsidR="00245D96">
              <w:rPr>
                <w:i/>
                <w:iCs/>
                <w:sz w:val="16"/>
              </w:rPr>
              <w:t xml:space="preserve"> </w:t>
            </w:r>
            <w:r w:rsidRPr="00E651F0">
              <w:rPr>
                <w:i/>
                <w:iCs/>
                <w:sz w:val="16"/>
              </w:rPr>
              <w:t>HRC</w:t>
            </w:r>
          </w:p>
        </w:tc>
        <w:tc>
          <w:tcPr>
            <w:tcW w:w="28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F37FBE" w14:textId="4250DFB0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iCs/>
                <w:sz w:val="16"/>
              </w:rPr>
            </w:pPr>
            <w:r w:rsidRPr="00E651F0">
              <w:rPr>
                <w:i/>
                <w:iCs/>
                <w:sz w:val="16"/>
              </w:rPr>
              <w:t>Complaints</w:t>
            </w:r>
            <w:r w:rsidR="00245D96">
              <w:rPr>
                <w:i/>
                <w:iCs/>
                <w:sz w:val="16"/>
              </w:rPr>
              <w:t xml:space="preserve"> </w:t>
            </w:r>
            <w:r w:rsidRPr="00E651F0">
              <w:rPr>
                <w:i/>
                <w:iCs/>
                <w:sz w:val="16"/>
              </w:rPr>
              <w:t>Related</w:t>
            </w:r>
            <w:r w:rsidR="00245D96">
              <w:rPr>
                <w:i/>
                <w:iCs/>
                <w:sz w:val="16"/>
              </w:rPr>
              <w:t xml:space="preserve"> </w:t>
            </w:r>
            <w:r w:rsidRPr="00E651F0">
              <w:rPr>
                <w:i/>
                <w:iCs/>
                <w:sz w:val="16"/>
              </w:rPr>
              <w:t>to</w:t>
            </w:r>
            <w:r w:rsidR="00245D96">
              <w:rPr>
                <w:i/>
                <w:iCs/>
                <w:sz w:val="16"/>
              </w:rPr>
              <w:t xml:space="preserve"> </w:t>
            </w:r>
            <w:r w:rsidRPr="00E651F0">
              <w:rPr>
                <w:i/>
                <w:iCs/>
                <w:sz w:val="16"/>
              </w:rPr>
              <w:t>Children</w:t>
            </w:r>
            <w:r w:rsidR="00BB75FE">
              <w:rPr>
                <w:i/>
                <w:iCs/>
                <w:sz w:val="16"/>
              </w:rPr>
              <w:t>’</w:t>
            </w:r>
            <w:r w:rsidRPr="00E651F0">
              <w:rPr>
                <w:i/>
                <w:iCs/>
                <w:sz w:val="16"/>
              </w:rPr>
              <w:t>s</w:t>
            </w:r>
            <w:r w:rsidR="00245D96">
              <w:rPr>
                <w:i/>
                <w:iCs/>
                <w:sz w:val="16"/>
              </w:rPr>
              <w:t xml:space="preserve"> </w:t>
            </w:r>
            <w:r w:rsidRPr="00E651F0">
              <w:rPr>
                <w:i/>
                <w:iCs/>
                <w:sz w:val="16"/>
              </w:rPr>
              <w:t>rights</w:t>
            </w:r>
          </w:p>
        </w:tc>
      </w:tr>
      <w:tr w:rsidR="00245D96" w:rsidRPr="00E651F0" w14:paraId="59232349" w14:textId="77777777" w:rsidTr="00245D96">
        <w:tc>
          <w:tcPr>
            <w:tcW w:w="1708" w:type="dxa"/>
            <w:tcBorders>
              <w:top w:val="single" w:sz="12" w:space="0" w:color="auto"/>
            </w:tcBorders>
            <w:shd w:val="clear" w:color="auto" w:fill="auto"/>
          </w:tcPr>
          <w:p w14:paraId="33558CC8" w14:textId="77777777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E651F0">
              <w:rPr>
                <w:iCs/>
                <w:sz w:val="18"/>
              </w:rPr>
              <w:t>2015</w:t>
            </w:r>
          </w:p>
        </w:tc>
        <w:tc>
          <w:tcPr>
            <w:tcW w:w="28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4069205" w14:textId="77777777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651F0">
              <w:rPr>
                <w:iCs/>
                <w:sz w:val="18"/>
              </w:rPr>
              <w:t>777</w:t>
            </w:r>
          </w:p>
        </w:tc>
        <w:tc>
          <w:tcPr>
            <w:tcW w:w="28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B1CC0F4" w14:textId="77777777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651F0">
              <w:rPr>
                <w:iCs/>
                <w:sz w:val="18"/>
              </w:rPr>
              <w:t>97</w:t>
            </w:r>
          </w:p>
        </w:tc>
      </w:tr>
      <w:tr w:rsidR="00AB777E" w:rsidRPr="00E651F0" w14:paraId="24B0B6B2" w14:textId="77777777" w:rsidTr="00245D96">
        <w:tc>
          <w:tcPr>
            <w:tcW w:w="1708" w:type="dxa"/>
            <w:shd w:val="clear" w:color="auto" w:fill="auto"/>
          </w:tcPr>
          <w:p w14:paraId="340D8EC6" w14:textId="77777777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E651F0">
              <w:rPr>
                <w:iCs/>
                <w:sz w:val="18"/>
              </w:rPr>
              <w:t>2018</w:t>
            </w:r>
          </w:p>
        </w:tc>
        <w:tc>
          <w:tcPr>
            <w:tcW w:w="2831" w:type="dxa"/>
            <w:shd w:val="clear" w:color="auto" w:fill="auto"/>
            <w:vAlign w:val="bottom"/>
          </w:tcPr>
          <w:p w14:paraId="072B00F3" w14:textId="472726C6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651F0">
              <w:rPr>
                <w:iCs/>
                <w:sz w:val="18"/>
              </w:rPr>
              <w:t>1</w:t>
            </w:r>
            <w:r w:rsidR="00245D96">
              <w:rPr>
                <w:iCs/>
                <w:sz w:val="18"/>
              </w:rPr>
              <w:t xml:space="preserve"> </w:t>
            </w:r>
            <w:r w:rsidRPr="00E651F0">
              <w:rPr>
                <w:iCs/>
                <w:sz w:val="18"/>
              </w:rPr>
              <w:t>167</w:t>
            </w:r>
          </w:p>
        </w:tc>
        <w:tc>
          <w:tcPr>
            <w:tcW w:w="2831" w:type="dxa"/>
            <w:shd w:val="clear" w:color="auto" w:fill="auto"/>
            <w:vAlign w:val="bottom"/>
          </w:tcPr>
          <w:p w14:paraId="17D0148A" w14:textId="77777777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651F0">
              <w:rPr>
                <w:iCs/>
                <w:sz w:val="18"/>
              </w:rPr>
              <w:t>24</w:t>
            </w:r>
          </w:p>
        </w:tc>
      </w:tr>
      <w:tr w:rsidR="00245D96" w:rsidRPr="00E651F0" w14:paraId="2FED1731" w14:textId="77777777" w:rsidTr="00245D96">
        <w:tc>
          <w:tcPr>
            <w:tcW w:w="1708" w:type="dxa"/>
            <w:shd w:val="clear" w:color="auto" w:fill="auto"/>
          </w:tcPr>
          <w:p w14:paraId="2A5D85DC" w14:textId="77777777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E651F0">
              <w:rPr>
                <w:iCs/>
                <w:sz w:val="18"/>
              </w:rPr>
              <w:t>2019</w:t>
            </w:r>
          </w:p>
        </w:tc>
        <w:tc>
          <w:tcPr>
            <w:tcW w:w="2831" w:type="dxa"/>
            <w:shd w:val="clear" w:color="auto" w:fill="auto"/>
            <w:vAlign w:val="bottom"/>
          </w:tcPr>
          <w:p w14:paraId="60E50F6D" w14:textId="658A9C3D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651F0">
              <w:rPr>
                <w:iCs/>
                <w:sz w:val="18"/>
              </w:rPr>
              <w:t>1</w:t>
            </w:r>
            <w:r w:rsidR="00245D96">
              <w:rPr>
                <w:iCs/>
                <w:sz w:val="18"/>
              </w:rPr>
              <w:t xml:space="preserve"> </w:t>
            </w:r>
            <w:r w:rsidRPr="00E651F0">
              <w:rPr>
                <w:iCs/>
                <w:sz w:val="18"/>
              </w:rPr>
              <w:t>093</w:t>
            </w:r>
          </w:p>
        </w:tc>
        <w:tc>
          <w:tcPr>
            <w:tcW w:w="2831" w:type="dxa"/>
            <w:shd w:val="clear" w:color="auto" w:fill="auto"/>
            <w:vAlign w:val="bottom"/>
          </w:tcPr>
          <w:p w14:paraId="4E8DC5E1" w14:textId="77777777" w:rsidR="00AB777E" w:rsidRPr="00E651F0" w:rsidRDefault="00AB777E" w:rsidP="00E651F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651F0">
              <w:rPr>
                <w:iCs/>
                <w:sz w:val="18"/>
              </w:rPr>
              <w:t>100</w:t>
            </w:r>
          </w:p>
        </w:tc>
      </w:tr>
    </w:tbl>
    <w:p w14:paraId="359F6D19" w14:textId="2AA88F1F" w:rsidR="00AB777E" w:rsidRPr="00245D96" w:rsidRDefault="00AB777E" w:rsidP="00245D96">
      <w:pPr>
        <w:spacing w:before="120" w:after="240"/>
        <w:ind w:left="1134" w:right="1134" w:firstLine="170"/>
        <w:rPr>
          <w:i/>
          <w:iCs/>
          <w:sz w:val="18"/>
        </w:rPr>
      </w:pPr>
      <w:r w:rsidRPr="00245D96">
        <w:rPr>
          <w:i/>
          <w:iCs/>
          <w:sz w:val="18"/>
        </w:rPr>
        <w:t>Source</w:t>
      </w:r>
      <w:r w:rsidRPr="00463016">
        <w:rPr>
          <w:sz w:val="18"/>
        </w:rPr>
        <w:t>:</w:t>
      </w:r>
      <w:r w:rsidR="00245D96">
        <w:rPr>
          <w:i/>
          <w:iCs/>
          <w:sz w:val="18"/>
        </w:rPr>
        <w:t xml:space="preserve"> </w:t>
      </w:r>
      <w:r w:rsidRPr="00463016">
        <w:rPr>
          <w:sz w:val="18"/>
        </w:rPr>
        <w:t>Human</w:t>
      </w:r>
      <w:r w:rsidR="00245D96" w:rsidRPr="00463016">
        <w:rPr>
          <w:sz w:val="18"/>
        </w:rPr>
        <w:t xml:space="preserve"> </w:t>
      </w:r>
      <w:r w:rsidRPr="00463016">
        <w:rPr>
          <w:sz w:val="18"/>
        </w:rPr>
        <w:t>Rights</w:t>
      </w:r>
      <w:r w:rsidR="00245D96" w:rsidRPr="00463016">
        <w:rPr>
          <w:sz w:val="18"/>
        </w:rPr>
        <w:t xml:space="preserve"> </w:t>
      </w:r>
      <w:r w:rsidRPr="00463016">
        <w:rPr>
          <w:sz w:val="18"/>
        </w:rPr>
        <w:t>Commission</w:t>
      </w:r>
      <w:r w:rsidR="00245D96" w:rsidRPr="00463016">
        <w:rPr>
          <w:sz w:val="18"/>
        </w:rPr>
        <w:t xml:space="preserve"> </w:t>
      </w:r>
      <w:r w:rsidRPr="00463016">
        <w:rPr>
          <w:sz w:val="18"/>
        </w:rPr>
        <w:t>annual</w:t>
      </w:r>
      <w:r w:rsidR="00245D96" w:rsidRPr="00463016">
        <w:rPr>
          <w:sz w:val="18"/>
        </w:rPr>
        <w:t xml:space="preserve"> </w:t>
      </w:r>
      <w:r w:rsidRPr="00463016">
        <w:rPr>
          <w:sz w:val="18"/>
        </w:rPr>
        <w:t>reports</w:t>
      </w:r>
      <w:r w:rsidR="00245D96" w:rsidRPr="00463016">
        <w:rPr>
          <w:sz w:val="18"/>
        </w:rPr>
        <w:t xml:space="preserve"> </w:t>
      </w:r>
      <w:r w:rsidRPr="00463016">
        <w:rPr>
          <w:sz w:val="18"/>
        </w:rPr>
        <w:t>for</w:t>
      </w:r>
      <w:r w:rsidR="00245D96" w:rsidRPr="00463016">
        <w:rPr>
          <w:sz w:val="18"/>
        </w:rPr>
        <w:t xml:space="preserve"> </w:t>
      </w:r>
      <w:r w:rsidRPr="00463016">
        <w:rPr>
          <w:sz w:val="18"/>
        </w:rPr>
        <w:t>2015,</w:t>
      </w:r>
      <w:r w:rsidR="00245D96" w:rsidRPr="00463016">
        <w:rPr>
          <w:sz w:val="18"/>
        </w:rPr>
        <w:t xml:space="preserve"> </w:t>
      </w:r>
      <w:r w:rsidRPr="00463016">
        <w:rPr>
          <w:sz w:val="18"/>
        </w:rPr>
        <w:t>2018</w:t>
      </w:r>
      <w:r w:rsidR="00245D96" w:rsidRPr="00463016">
        <w:rPr>
          <w:sz w:val="18"/>
        </w:rPr>
        <w:t xml:space="preserve"> </w:t>
      </w:r>
      <w:r w:rsidRPr="00463016">
        <w:rPr>
          <w:sz w:val="18"/>
        </w:rPr>
        <w:t>&amp;</w:t>
      </w:r>
      <w:r w:rsidR="00245D96" w:rsidRPr="00463016">
        <w:rPr>
          <w:sz w:val="18"/>
        </w:rPr>
        <w:t xml:space="preserve"> </w:t>
      </w:r>
      <w:r w:rsidRPr="00463016">
        <w:rPr>
          <w:sz w:val="18"/>
        </w:rPr>
        <w:t>2019</w:t>
      </w:r>
      <w:r w:rsidRPr="00245D96">
        <w:rPr>
          <w:i/>
          <w:iCs/>
          <w:sz w:val="18"/>
        </w:rPr>
        <w:t>.</w:t>
      </w:r>
    </w:p>
    <w:p w14:paraId="0DE7CF8C" w14:textId="77777777" w:rsidR="00BB75FE" w:rsidRDefault="00AB777E" w:rsidP="00245D96">
      <w:pPr>
        <w:pStyle w:val="H1G"/>
      </w:pPr>
      <w:r w:rsidRPr="00777168">
        <w:tab/>
      </w:r>
      <w:bookmarkStart w:id="50" w:name="_Toc63938002"/>
      <w:r w:rsidRPr="00777168">
        <w:t>D.</w:t>
      </w:r>
      <w:r w:rsidRPr="00777168">
        <w:tab/>
        <w:t>Civil</w:t>
      </w:r>
      <w:r w:rsidR="00245D96">
        <w:t xml:space="preserve"> </w:t>
      </w:r>
      <w:r w:rsidRPr="00777168">
        <w:t>rights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freedoms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7,</w:t>
      </w:r>
      <w:r w:rsidR="00245D96">
        <w:t xml:space="preserve"> </w:t>
      </w:r>
      <w:r w:rsidRPr="00777168">
        <w:t>8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13–17)</w:t>
      </w:r>
      <w:bookmarkEnd w:id="50"/>
    </w:p>
    <w:p w14:paraId="78C751D7" w14:textId="77777777" w:rsidR="00BB75FE" w:rsidRDefault="00AB777E" w:rsidP="00245D9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37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6D73571" w14:textId="1111F3EC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185.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there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no</w:t>
      </w:r>
      <w:r w:rsidR="00245D96">
        <w:rPr>
          <w:iCs/>
        </w:rPr>
        <w:t xml:space="preserve"> </w:t>
      </w:r>
      <w:r w:rsidRPr="00777168">
        <w:rPr>
          <w:iCs/>
        </w:rPr>
        <w:t>statistics</w:t>
      </w:r>
      <w:r w:rsidR="00245D96">
        <w:rPr>
          <w:iCs/>
        </w:rPr>
        <w:t xml:space="preserve"> </w:t>
      </w:r>
      <w:r w:rsidRPr="00777168">
        <w:rPr>
          <w:iCs/>
        </w:rPr>
        <w:t>on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people</w:t>
      </w:r>
      <w:r w:rsidR="00245D96">
        <w:rPr>
          <w:iCs/>
        </w:rPr>
        <w:t xml:space="preserve"> </w:t>
      </w:r>
      <w:r w:rsidRPr="00777168">
        <w:rPr>
          <w:iCs/>
        </w:rPr>
        <w:t>who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stateless.</w:t>
      </w:r>
    </w:p>
    <w:p w14:paraId="176184A5" w14:textId="77777777" w:rsidR="00BB75FE" w:rsidRDefault="00AB777E" w:rsidP="00245D96">
      <w:pPr>
        <w:pStyle w:val="H1G"/>
      </w:pPr>
      <w:bookmarkStart w:id="51" w:name="_Toc63938003"/>
      <w:r w:rsidRPr="00777168">
        <w:tab/>
        <w:t>E.</w:t>
      </w:r>
      <w:r w:rsidRPr="00777168">
        <w:tab/>
        <w:t>Violence</w:t>
      </w:r>
      <w:r w:rsidR="00245D96">
        <w:t xml:space="preserve"> </w:t>
      </w:r>
      <w:r w:rsidRPr="00777168">
        <w:t>against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19,</w:t>
      </w:r>
      <w:r w:rsidR="00245D96">
        <w:t xml:space="preserve"> </w:t>
      </w:r>
      <w:r w:rsidRPr="00777168">
        <w:t>24</w:t>
      </w:r>
      <w:r w:rsidR="00245D96">
        <w:t xml:space="preserve"> </w:t>
      </w:r>
      <w:r w:rsidRPr="00777168">
        <w:t>(3),</w:t>
      </w:r>
      <w:r w:rsidR="00245D96">
        <w:t xml:space="preserve"> </w:t>
      </w:r>
      <w:r w:rsidRPr="00777168">
        <w:t>28</w:t>
      </w:r>
      <w:r w:rsidR="00245D96">
        <w:t xml:space="preserve"> </w:t>
      </w:r>
      <w:r w:rsidRPr="00777168">
        <w:t>(2),</w:t>
      </w:r>
      <w:r w:rsidR="00245D96">
        <w:t xml:space="preserve"> </w:t>
      </w:r>
      <w:r w:rsidRPr="00777168">
        <w:t>34,</w:t>
      </w:r>
      <w:r w:rsidR="00245D96">
        <w:t xml:space="preserve"> </w:t>
      </w:r>
      <w:r w:rsidRPr="00777168">
        <w:t>37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39)</w:t>
      </w:r>
      <w:bookmarkEnd w:id="51"/>
    </w:p>
    <w:p w14:paraId="5C2FF44F" w14:textId="77777777" w:rsidR="00BB75FE" w:rsidRDefault="00AB777E" w:rsidP="00245D9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38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2C1034F" w14:textId="132A634B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186.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table</w:t>
      </w:r>
      <w:r w:rsidR="00245D96">
        <w:rPr>
          <w:iCs/>
        </w:rPr>
        <w:t xml:space="preserve"> </w:t>
      </w:r>
      <w:r w:rsidRPr="00777168">
        <w:rPr>
          <w:iCs/>
        </w:rPr>
        <w:t>below</w:t>
      </w:r>
      <w:r w:rsidR="00245D96">
        <w:rPr>
          <w:iCs/>
        </w:rPr>
        <w:t xml:space="preserve"> </w:t>
      </w:r>
      <w:r w:rsidRPr="00777168">
        <w:rPr>
          <w:iCs/>
        </w:rPr>
        <w:t>provides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statistics</w:t>
      </w:r>
      <w:r w:rsidR="00245D96">
        <w:rPr>
          <w:iCs/>
        </w:rPr>
        <w:t xml:space="preserve"> </w:t>
      </w:r>
      <w:r w:rsidRPr="00777168">
        <w:rPr>
          <w:iCs/>
        </w:rPr>
        <w:t>on</w:t>
      </w:r>
      <w:r w:rsidR="00245D96">
        <w:rPr>
          <w:iCs/>
        </w:rPr>
        <w:t xml:space="preserve"> </w:t>
      </w:r>
      <w:r w:rsidRPr="00777168">
        <w:rPr>
          <w:iCs/>
        </w:rPr>
        <w:t>cases</w:t>
      </w:r>
      <w:r w:rsidR="00245D96">
        <w:rPr>
          <w:iCs/>
        </w:rPr>
        <w:t xml:space="preserve"> </w:t>
      </w:r>
      <w:r w:rsidRPr="00777168">
        <w:rPr>
          <w:iCs/>
        </w:rPr>
        <w:t>reported</w:t>
      </w:r>
      <w:r w:rsidR="00245D96">
        <w:rPr>
          <w:iCs/>
        </w:rPr>
        <w:t xml:space="preserve"> </w:t>
      </w:r>
      <w:r w:rsidRPr="00777168">
        <w:rPr>
          <w:iCs/>
        </w:rPr>
        <w:t>on</w:t>
      </w:r>
      <w:r w:rsidR="00245D96">
        <w:rPr>
          <w:iCs/>
        </w:rPr>
        <w:t xml:space="preserve"> </w:t>
      </w:r>
      <w:r w:rsidRPr="00777168">
        <w:rPr>
          <w:iCs/>
        </w:rPr>
        <w:t>various</w:t>
      </w:r>
      <w:r w:rsidR="00245D96">
        <w:rPr>
          <w:iCs/>
        </w:rPr>
        <w:t xml:space="preserve"> </w:t>
      </w:r>
      <w:r w:rsidRPr="00777168">
        <w:rPr>
          <w:iCs/>
        </w:rPr>
        <w:t>forms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violence</w:t>
      </w:r>
      <w:r w:rsidR="00245D96">
        <w:rPr>
          <w:iCs/>
        </w:rPr>
        <w:t xml:space="preserve"> </w:t>
      </w:r>
      <w:r w:rsidRPr="00777168">
        <w:rPr>
          <w:iCs/>
        </w:rPr>
        <w:t>against</w:t>
      </w:r>
      <w:r w:rsidR="00245D96">
        <w:rPr>
          <w:iCs/>
        </w:rPr>
        <w:t xml:space="preserve"> </w:t>
      </w:r>
      <w:r w:rsidRPr="00777168">
        <w:rPr>
          <w:iCs/>
        </w:rPr>
        <w:t>children.</w:t>
      </w:r>
      <w:r w:rsidR="00BB75FE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example,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first</w:t>
      </w:r>
      <w:r w:rsidR="00245D96">
        <w:rPr>
          <w:iCs/>
        </w:rPr>
        <w:t xml:space="preserve"> </w:t>
      </w:r>
      <w:r w:rsidRPr="00777168">
        <w:rPr>
          <w:iCs/>
        </w:rPr>
        <w:t>quarter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2020;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Zambia</w:t>
      </w:r>
      <w:r w:rsidR="00245D96">
        <w:rPr>
          <w:iCs/>
        </w:rPr>
        <w:t xml:space="preserve"> </w:t>
      </w:r>
      <w:r w:rsidRPr="00777168">
        <w:rPr>
          <w:iCs/>
        </w:rPr>
        <w:t>Police</w:t>
      </w:r>
      <w:r w:rsidR="00245D96">
        <w:rPr>
          <w:iCs/>
        </w:rPr>
        <w:t xml:space="preserve"> </w:t>
      </w:r>
      <w:r w:rsidRPr="00777168">
        <w:rPr>
          <w:iCs/>
        </w:rPr>
        <w:t>Service</w:t>
      </w:r>
      <w:r w:rsidR="00245D96">
        <w:rPr>
          <w:iCs/>
        </w:rPr>
        <w:t xml:space="preserve"> </w:t>
      </w:r>
      <w:r w:rsidRPr="00777168">
        <w:rPr>
          <w:iCs/>
        </w:rPr>
        <w:t>stated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they</w:t>
      </w:r>
      <w:r w:rsidR="00245D96">
        <w:rPr>
          <w:iCs/>
        </w:rPr>
        <w:t xml:space="preserve"> </w:t>
      </w:r>
      <w:r w:rsidRPr="00777168">
        <w:rPr>
          <w:iCs/>
        </w:rPr>
        <w:t>had</w:t>
      </w:r>
      <w:r w:rsidR="00245D96">
        <w:rPr>
          <w:iCs/>
        </w:rPr>
        <w:t xml:space="preserve"> </w:t>
      </w:r>
      <w:r w:rsidRPr="00777168">
        <w:rPr>
          <w:iCs/>
        </w:rPr>
        <w:t>recorded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633</w:t>
      </w:r>
      <w:r w:rsidR="00245D96">
        <w:rPr>
          <w:iCs/>
        </w:rPr>
        <w:t xml:space="preserve"> </w:t>
      </w:r>
      <w:r w:rsidRPr="00777168">
        <w:rPr>
          <w:iCs/>
        </w:rPr>
        <w:t>cases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</w:t>
      </w:r>
      <w:r w:rsidR="00245D96">
        <w:rPr>
          <w:iCs/>
        </w:rPr>
        <w:t xml:space="preserve"> </w:t>
      </w:r>
      <w:r w:rsidRPr="00777168">
        <w:rPr>
          <w:iCs/>
        </w:rPr>
        <w:t>defilement</w:t>
      </w:r>
      <w:r w:rsidR="00245D96">
        <w:rPr>
          <w:iCs/>
        </w:rPr>
        <w:t xml:space="preserve"> </w:t>
      </w:r>
      <w:r w:rsidRPr="00777168">
        <w:rPr>
          <w:iCs/>
        </w:rPr>
        <w:t>representing</w:t>
      </w:r>
      <w:r w:rsidR="00245D96">
        <w:rPr>
          <w:iCs/>
        </w:rPr>
        <w:t xml:space="preserve"> </w:t>
      </w:r>
      <w:r w:rsidRPr="00777168">
        <w:rPr>
          <w:iCs/>
        </w:rPr>
        <w:t>12.5</w:t>
      </w:r>
      <w:r w:rsidR="00245D96">
        <w:rPr>
          <w:iCs/>
        </w:rPr>
        <w:t xml:space="preserve"> </w:t>
      </w:r>
      <w:r w:rsidRPr="00777168">
        <w:rPr>
          <w:iCs/>
        </w:rPr>
        <w:t>%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cases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Gender</w:t>
      </w:r>
      <w:r w:rsidR="00245D96">
        <w:rPr>
          <w:iCs/>
        </w:rPr>
        <w:t xml:space="preserve"> </w:t>
      </w:r>
      <w:r w:rsidRPr="00777168">
        <w:rPr>
          <w:iCs/>
        </w:rPr>
        <w:t>Based</w:t>
      </w:r>
      <w:r w:rsidR="00245D96">
        <w:rPr>
          <w:iCs/>
        </w:rPr>
        <w:t xml:space="preserve"> </w:t>
      </w:r>
      <w:r w:rsidRPr="00777168">
        <w:rPr>
          <w:iCs/>
        </w:rPr>
        <w:t>Violence,</w:t>
      </w:r>
      <w:r w:rsidR="00245D96">
        <w:rPr>
          <w:iCs/>
        </w:rPr>
        <w:t xml:space="preserve"> </w:t>
      </w:r>
      <w:r w:rsidRPr="00777168">
        <w:rPr>
          <w:iCs/>
        </w:rPr>
        <w:t>out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which</w:t>
      </w:r>
      <w:r w:rsidR="00245D96">
        <w:rPr>
          <w:iCs/>
        </w:rPr>
        <w:t xml:space="preserve"> </w:t>
      </w:r>
      <w:r w:rsidRPr="00777168">
        <w:rPr>
          <w:iCs/>
        </w:rPr>
        <w:t>630</w:t>
      </w:r>
      <w:r w:rsidR="00245D96">
        <w:rPr>
          <w:iCs/>
        </w:rPr>
        <w:t xml:space="preserve"> </w:t>
      </w:r>
      <w:r w:rsidRPr="00777168">
        <w:rPr>
          <w:iCs/>
        </w:rPr>
        <w:t>were</w:t>
      </w:r>
      <w:r w:rsidR="00245D96">
        <w:rPr>
          <w:iCs/>
        </w:rPr>
        <w:t xml:space="preserve"> </w:t>
      </w:r>
      <w:r w:rsidRPr="00777168">
        <w:rPr>
          <w:iCs/>
        </w:rPr>
        <w:t>girls</w:t>
      </w:r>
      <w:r w:rsidR="00245D96">
        <w:rPr>
          <w:iCs/>
        </w:rPr>
        <w:t xml:space="preserve"> </w:t>
      </w:r>
      <w:r w:rsidRPr="00777168">
        <w:rPr>
          <w:iCs/>
        </w:rPr>
        <w:t>while</w:t>
      </w:r>
      <w:r w:rsidR="00245D96">
        <w:rPr>
          <w:iCs/>
        </w:rPr>
        <w:t xml:space="preserve"> </w:t>
      </w:r>
      <w:r w:rsidRPr="00777168">
        <w:rPr>
          <w:iCs/>
        </w:rPr>
        <w:t>three</w:t>
      </w:r>
      <w:r w:rsidR="00245D96">
        <w:rPr>
          <w:iCs/>
        </w:rPr>
        <w:t xml:space="preserve"> </w:t>
      </w:r>
      <w:r w:rsidRPr="00777168">
        <w:rPr>
          <w:iCs/>
        </w:rPr>
        <w:t>were</w:t>
      </w:r>
      <w:r w:rsidR="00245D96">
        <w:rPr>
          <w:iCs/>
        </w:rPr>
        <w:t xml:space="preserve"> </w:t>
      </w:r>
      <w:r w:rsidRPr="00777168">
        <w:rPr>
          <w:iCs/>
        </w:rPr>
        <w:t>boys</w:t>
      </w:r>
      <w:r w:rsidR="00245D96">
        <w:rPr>
          <w:iCs/>
        </w:rPr>
        <w:t xml:space="preserve"> </w:t>
      </w:r>
      <w:r w:rsidRPr="00777168">
        <w:rPr>
          <w:iCs/>
        </w:rPr>
        <w:t>compared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2019</w:t>
      </w:r>
      <w:r w:rsidR="00245D96">
        <w:rPr>
          <w:iCs/>
        </w:rPr>
        <w:t xml:space="preserve"> </w:t>
      </w:r>
      <w:r w:rsidRPr="00777168">
        <w:rPr>
          <w:iCs/>
        </w:rPr>
        <w:t>First</w:t>
      </w:r>
      <w:r w:rsidR="00245D96">
        <w:rPr>
          <w:iCs/>
        </w:rPr>
        <w:t xml:space="preserve"> </w:t>
      </w:r>
      <w:r w:rsidRPr="00777168">
        <w:rPr>
          <w:iCs/>
        </w:rPr>
        <w:t>Quarter</w:t>
      </w:r>
      <w:r w:rsidR="00245D96">
        <w:rPr>
          <w:iCs/>
        </w:rPr>
        <w:t xml:space="preserve"> </w:t>
      </w:r>
      <w:r w:rsidRPr="00777168">
        <w:rPr>
          <w:iCs/>
        </w:rPr>
        <w:t>statistics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which</w:t>
      </w:r>
      <w:r w:rsidR="00245D96">
        <w:rPr>
          <w:iCs/>
        </w:rPr>
        <w:t xml:space="preserve"> </w:t>
      </w:r>
      <w:r w:rsidRPr="00777168">
        <w:rPr>
          <w:iCs/>
        </w:rPr>
        <w:t>495</w:t>
      </w:r>
      <w:r w:rsidR="00245D96">
        <w:rPr>
          <w:iCs/>
        </w:rPr>
        <w:t xml:space="preserve"> </w:t>
      </w:r>
      <w:r w:rsidRPr="00777168">
        <w:rPr>
          <w:iCs/>
        </w:rPr>
        <w:t>cases</w:t>
      </w:r>
      <w:r w:rsidR="00245D96">
        <w:rPr>
          <w:iCs/>
        </w:rPr>
        <w:t xml:space="preserve"> </w:t>
      </w:r>
      <w:r w:rsidRPr="00777168">
        <w:rPr>
          <w:iCs/>
        </w:rPr>
        <w:t>were</w:t>
      </w:r>
      <w:r w:rsidR="00245D96">
        <w:rPr>
          <w:iCs/>
        </w:rPr>
        <w:t xml:space="preserve"> </w:t>
      </w:r>
      <w:r w:rsidRPr="00777168">
        <w:rPr>
          <w:iCs/>
        </w:rPr>
        <w:t>recorded</w:t>
      </w:r>
      <w:r w:rsidR="00245D96">
        <w:rPr>
          <w:iCs/>
        </w:rPr>
        <w:t xml:space="preserve"> </w:t>
      </w:r>
      <w:r w:rsidRPr="00777168">
        <w:rPr>
          <w:iCs/>
        </w:rPr>
        <w:t>translating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8.9%.</w:t>
      </w:r>
      <w:r w:rsidR="00245D96">
        <w:rPr>
          <w:iCs/>
        </w:rPr>
        <w:t xml:space="preserve"> </w:t>
      </w:r>
      <w:r w:rsidRPr="00777168">
        <w:rPr>
          <w:iCs/>
        </w:rPr>
        <w:t>However,</w:t>
      </w:r>
      <w:r w:rsidR="00245D96">
        <w:rPr>
          <w:iCs/>
        </w:rPr>
        <w:t xml:space="preserve"> </w:t>
      </w:r>
      <w:r w:rsidRPr="00777168">
        <w:rPr>
          <w:iCs/>
        </w:rPr>
        <w:t>during</w:t>
      </w:r>
      <w:r w:rsidR="00245D96">
        <w:rPr>
          <w:iCs/>
        </w:rPr>
        <w:t xml:space="preserve"> </w:t>
      </w:r>
      <w:r w:rsidRPr="00777168">
        <w:rPr>
          <w:iCs/>
        </w:rPr>
        <w:t>2019,</w:t>
      </w:r>
      <w:r w:rsidR="00245D96">
        <w:rPr>
          <w:iCs/>
        </w:rPr>
        <w:t xml:space="preserve"> </w:t>
      </w:r>
      <w:r w:rsidRPr="00777168">
        <w:rPr>
          <w:iCs/>
        </w:rPr>
        <w:t>all</w:t>
      </w:r>
      <w:r w:rsidR="00245D96">
        <w:rPr>
          <w:iCs/>
        </w:rPr>
        <w:t xml:space="preserve"> </w:t>
      </w:r>
      <w:r w:rsidRPr="00777168">
        <w:rPr>
          <w:iCs/>
        </w:rPr>
        <w:t>victims</w:t>
      </w:r>
      <w:r w:rsidR="00245D96">
        <w:rPr>
          <w:iCs/>
        </w:rPr>
        <w:t xml:space="preserve"> </w:t>
      </w:r>
      <w:r w:rsidRPr="00777168">
        <w:rPr>
          <w:iCs/>
        </w:rPr>
        <w:t>were</w:t>
      </w:r>
      <w:r w:rsidR="00245D96">
        <w:rPr>
          <w:iCs/>
        </w:rPr>
        <w:t xml:space="preserve"> </w:t>
      </w:r>
      <w:r w:rsidRPr="00777168">
        <w:rPr>
          <w:iCs/>
        </w:rPr>
        <w:t>girls.</w:t>
      </w:r>
    </w:p>
    <w:p w14:paraId="0C83D645" w14:textId="65834AF4" w:rsidR="00245D96" w:rsidRDefault="00AB777E" w:rsidP="00245D96">
      <w:pPr>
        <w:pStyle w:val="SingleTxtG"/>
        <w:spacing w:after="240"/>
        <w:rPr>
          <w:iCs/>
        </w:rPr>
      </w:pPr>
      <w:r w:rsidRPr="00777168">
        <w:rPr>
          <w:iCs/>
        </w:rPr>
        <w:t>187.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table</w:t>
      </w:r>
      <w:r w:rsidR="00245D96">
        <w:rPr>
          <w:iCs/>
        </w:rPr>
        <w:t xml:space="preserve"> </w:t>
      </w:r>
      <w:r w:rsidRPr="00777168">
        <w:rPr>
          <w:iCs/>
        </w:rPr>
        <w:t>below</w:t>
      </w:r>
      <w:r w:rsidR="00245D96">
        <w:rPr>
          <w:iCs/>
        </w:rPr>
        <w:t xml:space="preserve"> </w:t>
      </w:r>
      <w:r w:rsidRPr="00777168">
        <w:rPr>
          <w:iCs/>
        </w:rPr>
        <w:t>shows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various</w:t>
      </w:r>
      <w:r w:rsidR="00245D96">
        <w:rPr>
          <w:iCs/>
        </w:rPr>
        <w:t xml:space="preserve"> </w:t>
      </w:r>
      <w:r w:rsidRPr="00777168">
        <w:rPr>
          <w:iCs/>
        </w:rPr>
        <w:t>forms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violence</w:t>
      </w:r>
      <w:r w:rsidR="00245D96">
        <w:rPr>
          <w:iCs/>
        </w:rPr>
        <w:t xml:space="preserve"> </w:t>
      </w:r>
      <w:r w:rsidRPr="00777168">
        <w:rPr>
          <w:iCs/>
        </w:rPr>
        <w:t>against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period</w:t>
      </w:r>
      <w:r w:rsidR="00245D96">
        <w:rPr>
          <w:iCs/>
        </w:rPr>
        <w:t xml:space="preserve"> </w:t>
      </w:r>
      <w:r w:rsidRPr="00777168">
        <w:rPr>
          <w:iCs/>
        </w:rPr>
        <w:t>2017</w:t>
      </w:r>
      <w:r w:rsidR="00BB75FE">
        <w:rPr>
          <w:iCs/>
        </w:rPr>
        <w:t>–</w:t>
      </w:r>
      <w:r w:rsidRPr="00777168">
        <w:rPr>
          <w:iCs/>
        </w:rPr>
        <w:t>2019,</w:t>
      </w:r>
      <w:r w:rsidR="00245D96">
        <w:rPr>
          <w:iCs/>
        </w:rPr>
        <w:t xml:space="preserve"> </w:t>
      </w:r>
      <w:r w:rsidRPr="00777168">
        <w:rPr>
          <w:iCs/>
        </w:rPr>
        <w:t>defilement</w:t>
      </w:r>
      <w:r w:rsidR="00245D96">
        <w:rPr>
          <w:iCs/>
        </w:rPr>
        <w:t xml:space="preserve"> </w:t>
      </w:r>
      <w:r w:rsidRPr="00777168">
        <w:rPr>
          <w:iCs/>
        </w:rPr>
        <w:t>remains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most</w:t>
      </w:r>
      <w:r w:rsidR="00245D96">
        <w:rPr>
          <w:iCs/>
        </w:rPr>
        <w:t xml:space="preserve"> </w:t>
      </w:r>
      <w:r w:rsidRPr="00777168">
        <w:rPr>
          <w:iCs/>
        </w:rPr>
        <w:t>common</w:t>
      </w:r>
      <w:r w:rsidR="00245D96">
        <w:rPr>
          <w:iCs/>
        </w:rPr>
        <w:t xml:space="preserve"> </w:t>
      </w:r>
      <w:r w:rsidRPr="00777168">
        <w:rPr>
          <w:iCs/>
        </w:rPr>
        <w:t>form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violence,</w:t>
      </w:r>
      <w:r w:rsidR="00245D96">
        <w:rPr>
          <w:iCs/>
        </w:rPr>
        <w:t xml:space="preserve"> </w:t>
      </w:r>
      <w:r w:rsidRPr="00777168">
        <w:rPr>
          <w:iCs/>
        </w:rPr>
        <w:t>followed</w:t>
      </w:r>
      <w:r w:rsidR="00245D96">
        <w:rPr>
          <w:iCs/>
        </w:rPr>
        <w:t xml:space="preserve"> </w:t>
      </w:r>
      <w:r w:rsidRPr="00777168">
        <w:rPr>
          <w:iCs/>
        </w:rPr>
        <w:t>by</w:t>
      </w:r>
      <w:r w:rsidR="00245D96">
        <w:rPr>
          <w:iCs/>
        </w:rPr>
        <w:t xml:space="preserve"> </w:t>
      </w:r>
      <w:r w:rsidRPr="00777168">
        <w:rPr>
          <w:iCs/>
        </w:rPr>
        <w:t>assault</w:t>
      </w:r>
      <w:r w:rsidR="00245D96">
        <w:rPr>
          <w:iCs/>
        </w:rPr>
        <w:t xml:space="preserve"> </w:t>
      </w:r>
      <w:r w:rsidRPr="00777168">
        <w:rPr>
          <w:iCs/>
        </w:rPr>
        <w:t>on</w:t>
      </w:r>
      <w:r w:rsidR="00245D96">
        <w:rPr>
          <w:iCs/>
        </w:rPr>
        <w:t xml:space="preserve"> </w:t>
      </w:r>
      <w:r w:rsidRPr="00777168">
        <w:rPr>
          <w:iCs/>
        </w:rPr>
        <w:t>children.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other</w:t>
      </w:r>
      <w:r w:rsidR="00245D96">
        <w:rPr>
          <w:iCs/>
        </w:rPr>
        <w:t xml:space="preserve"> </w:t>
      </w:r>
      <w:r w:rsidRPr="00777168">
        <w:rPr>
          <w:iCs/>
        </w:rPr>
        <w:t>forms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minimal.</w:t>
      </w:r>
      <w:r w:rsidR="00245D96">
        <w:rPr>
          <w:iCs/>
        </w:rPr>
        <w:t xml:space="preserve"> </w:t>
      </w:r>
      <w:r w:rsidRPr="00777168">
        <w:rPr>
          <w:iCs/>
        </w:rPr>
        <w:t>There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been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rise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violence</w:t>
      </w:r>
      <w:r w:rsidR="00245D96">
        <w:rPr>
          <w:iCs/>
        </w:rPr>
        <w:t xml:space="preserve"> </w:t>
      </w:r>
      <w:r w:rsidRPr="00777168">
        <w:rPr>
          <w:iCs/>
        </w:rPr>
        <w:t>against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given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cases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reported,</w:t>
      </w:r>
      <w:r w:rsidR="00245D96">
        <w:rPr>
          <w:iCs/>
        </w:rPr>
        <w:t xml:space="preserve"> </w:t>
      </w:r>
      <w:r w:rsidRPr="00777168">
        <w:rPr>
          <w:iCs/>
        </w:rPr>
        <w:t>prosecuted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convictions.</w:t>
      </w:r>
    </w:p>
    <w:p w14:paraId="2D686CCF" w14:textId="70692380" w:rsidR="00AB777E" w:rsidRPr="00777168" w:rsidRDefault="00AB777E" w:rsidP="00245D96">
      <w:pPr>
        <w:pStyle w:val="SingleTxtG"/>
        <w:spacing w:after="240"/>
        <w:rPr>
          <w:iCs/>
        </w:rPr>
      </w:pPr>
      <w:r w:rsidRPr="00777168">
        <w:rPr>
          <w:iCs/>
          <w:noProof/>
          <w:lang w:eastAsia="en-GB"/>
        </w:rPr>
        <w:drawing>
          <wp:inline distT="0" distB="0" distL="0" distR="0" wp14:anchorId="588ED3E3" wp14:editId="0E14DB64">
            <wp:extent cx="4817110" cy="2814320"/>
            <wp:effectExtent l="0" t="0" r="2540" b="5080"/>
            <wp:docPr id="9" name="Char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3C18FC2" w14:textId="77777777" w:rsidR="00BB75FE" w:rsidRDefault="00AB777E" w:rsidP="00245D9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38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03E5B64" w14:textId="36BC6027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188.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through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One</w:t>
      </w:r>
      <w:r w:rsidR="00245D96">
        <w:rPr>
          <w:iCs/>
        </w:rPr>
        <w:t xml:space="preserve"> </w:t>
      </w:r>
      <w:r w:rsidRPr="00777168">
        <w:rPr>
          <w:iCs/>
        </w:rPr>
        <w:t>Stop</w:t>
      </w:r>
      <w:r w:rsidR="00245D96">
        <w:rPr>
          <w:iCs/>
        </w:rPr>
        <w:t xml:space="preserve"> </w:t>
      </w:r>
      <w:r w:rsidRPr="00777168">
        <w:rPr>
          <w:iCs/>
        </w:rPr>
        <w:t>Centres</w:t>
      </w:r>
      <w:r w:rsidR="00245D96">
        <w:rPr>
          <w:iCs/>
        </w:rPr>
        <w:t xml:space="preserve"> </w:t>
      </w:r>
      <w:r w:rsidRPr="00777168">
        <w:rPr>
          <w:iCs/>
        </w:rPr>
        <w:t>(OSC)</w:t>
      </w:r>
      <w:r w:rsidR="00245D96">
        <w:rPr>
          <w:iCs/>
        </w:rPr>
        <w:t xml:space="preserve"> </w:t>
      </w:r>
      <w:r w:rsidRPr="00777168">
        <w:rPr>
          <w:iCs/>
        </w:rPr>
        <w:t>child</w:t>
      </w:r>
      <w:r w:rsidR="00245D96">
        <w:rPr>
          <w:iCs/>
        </w:rPr>
        <w:t xml:space="preserve"> </w:t>
      </w:r>
      <w:r w:rsidRPr="00777168">
        <w:rPr>
          <w:iCs/>
        </w:rPr>
        <w:t>victims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provided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remedies.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OSC</w:t>
      </w:r>
      <w:r w:rsidR="00245D96">
        <w:rPr>
          <w:iCs/>
        </w:rPr>
        <w:t xml:space="preserve"> </w:t>
      </w:r>
      <w:r w:rsidRPr="00777168">
        <w:rPr>
          <w:iCs/>
        </w:rPr>
        <w:t>model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an</w:t>
      </w:r>
      <w:r w:rsidR="00245D96">
        <w:rPr>
          <w:iCs/>
        </w:rPr>
        <w:t xml:space="preserve"> </w:t>
      </w:r>
      <w:r w:rsidRPr="00777168">
        <w:rPr>
          <w:iCs/>
        </w:rPr>
        <w:t>interprofessional,</w:t>
      </w:r>
      <w:r w:rsidR="00245D96">
        <w:rPr>
          <w:iCs/>
        </w:rPr>
        <w:t xml:space="preserve"> </w:t>
      </w:r>
      <w:r w:rsidRPr="00777168">
        <w:rPr>
          <w:iCs/>
        </w:rPr>
        <w:t>health-system</w:t>
      </w:r>
      <w:r w:rsidR="00245D96">
        <w:rPr>
          <w:iCs/>
        </w:rPr>
        <w:t xml:space="preserve"> </w:t>
      </w:r>
      <w:r w:rsidRPr="00777168">
        <w:rPr>
          <w:iCs/>
        </w:rPr>
        <w:t>based</w:t>
      </w:r>
      <w:r w:rsidR="00245D96">
        <w:rPr>
          <w:iCs/>
        </w:rPr>
        <w:t xml:space="preserve"> </w:t>
      </w:r>
      <w:r w:rsidRPr="00777168">
        <w:rPr>
          <w:iCs/>
        </w:rPr>
        <w:t>centre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provides</w:t>
      </w:r>
      <w:r w:rsidR="00245D96">
        <w:rPr>
          <w:iCs/>
        </w:rPr>
        <w:t xml:space="preserve"> </w:t>
      </w:r>
      <w:r w:rsidRPr="00777168">
        <w:rPr>
          <w:iCs/>
        </w:rPr>
        <w:t>survivor-centred</w:t>
      </w:r>
      <w:r w:rsidR="00245D96">
        <w:rPr>
          <w:iCs/>
        </w:rPr>
        <w:t xml:space="preserve"> </w:t>
      </w:r>
      <w:r w:rsidRPr="00777168">
        <w:rPr>
          <w:iCs/>
        </w:rPr>
        <w:t>health</w:t>
      </w:r>
      <w:r w:rsidR="00245D96">
        <w:rPr>
          <w:iCs/>
        </w:rPr>
        <w:t xml:space="preserve"> </w:t>
      </w:r>
      <w:r w:rsidRPr="00777168">
        <w:rPr>
          <w:iCs/>
        </w:rPr>
        <w:t>services</w:t>
      </w:r>
      <w:r w:rsidR="00245D96">
        <w:rPr>
          <w:iCs/>
        </w:rPr>
        <w:t xml:space="preserve"> </w:t>
      </w:r>
      <w:r w:rsidRPr="00777168">
        <w:rPr>
          <w:iCs/>
        </w:rPr>
        <w:t>alongside</w:t>
      </w:r>
      <w:r w:rsidR="00245D96">
        <w:rPr>
          <w:iCs/>
        </w:rPr>
        <w:t xml:space="preserve"> </w:t>
      </w:r>
      <w:r w:rsidRPr="00777168">
        <w:rPr>
          <w:iCs/>
        </w:rPr>
        <w:t>some</w:t>
      </w:r>
      <w:r w:rsidR="00245D96">
        <w:rPr>
          <w:iCs/>
        </w:rPr>
        <w:t xml:space="preserve"> </w:t>
      </w:r>
      <w:r w:rsidRPr="00777168">
        <w:rPr>
          <w:iCs/>
        </w:rPr>
        <w:t>combination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social,</w:t>
      </w:r>
      <w:r w:rsidR="00245D96">
        <w:rPr>
          <w:iCs/>
        </w:rPr>
        <w:t xml:space="preserve"> </w:t>
      </w:r>
      <w:r w:rsidRPr="00777168">
        <w:rPr>
          <w:iCs/>
        </w:rPr>
        <w:t>legal,</w:t>
      </w:r>
      <w:r w:rsidR="00245D96">
        <w:rPr>
          <w:iCs/>
        </w:rPr>
        <w:t xml:space="preserve"> </w:t>
      </w:r>
      <w:r w:rsidRPr="00777168">
        <w:rPr>
          <w:iCs/>
        </w:rPr>
        <w:t>police</w:t>
      </w:r>
      <w:r w:rsidR="00245D96">
        <w:rPr>
          <w:iCs/>
        </w:rPr>
        <w:t xml:space="preserve"> </w:t>
      </w:r>
      <w:r w:rsidRPr="00777168">
        <w:rPr>
          <w:iCs/>
        </w:rPr>
        <w:t>and/or</w:t>
      </w:r>
      <w:r w:rsidR="00245D96">
        <w:rPr>
          <w:iCs/>
        </w:rPr>
        <w:t xml:space="preserve"> </w:t>
      </w:r>
      <w:r w:rsidRPr="00777168">
        <w:rPr>
          <w:iCs/>
        </w:rPr>
        <w:t>shelter</w:t>
      </w:r>
      <w:r w:rsidR="00245D96">
        <w:rPr>
          <w:iCs/>
        </w:rPr>
        <w:t xml:space="preserve"> </w:t>
      </w:r>
      <w:r w:rsidRPr="00777168">
        <w:rPr>
          <w:iCs/>
        </w:rPr>
        <w:t>services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survivors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VAC.</w:t>
      </w:r>
      <w:r w:rsidR="00245D96">
        <w:rPr>
          <w:iCs/>
        </w:rPr>
        <w:t xml:space="preserve"> </w:t>
      </w:r>
      <w:r w:rsidRPr="00777168">
        <w:rPr>
          <w:iCs/>
        </w:rPr>
        <w:t>Quality</w:t>
      </w:r>
      <w:r w:rsidR="00245D96">
        <w:rPr>
          <w:iCs/>
        </w:rPr>
        <w:t xml:space="preserve"> </w:t>
      </w:r>
      <w:r w:rsidRPr="00777168">
        <w:rPr>
          <w:iCs/>
        </w:rPr>
        <w:t>health</w:t>
      </w:r>
      <w:r w:rsidR="00245D96">
        <w:rPr>
          <w:iCs/>
        </w:rPr>
        <w:t xml:space="preserve"> </w:t>
      </w:r>
      <w:r w:rsidRPr="00777168">
        <w:rPr>
          <w:iCs/>
        </w:rPr>
        <w:t>services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children/adolescents</w:t>
      </w:r>
      <w:r w:rsidR="00245D96">
        <w:rPr>
          <w:iCs/>
        </w:rPr>
        <w:t xml:space="preserve"> </w:t>
      </w:r>
      <w:r w:rsidRPr="00777168">
        <w:rPr>
          <w:iCs/>
        </w:rPr>
        <w:t>who</w:t>
      </w:r>
      <w:r w:rsidR="00245D96">
        <w:rPr>
          <w:iCs/>
        </w:rPr>
        <w:t xml:space="preserve"> </w:t>
      </w:r>
      <w:r w:rsidRPr="00777168">
        <w:rPr>
          <w:iCs/>
        </w:rPr>
        <w:t>have</w:t>
      </w:r>
      <w:r w:rsidR="00245D96">
        <w:rPr>
          <w:iCs/>
        </w:rPr>
        <w:t xml:space="preserve"> </w:t>
      </w:r>
      <w:r w:rsidRPr="00777168">
        <w:rPr>
          <w:iCs/>
        </w:rPr>
        <w:t>experienced</w:t>
      </w:r>
      <w:r w:rsidR="00245D96">
        <w:rPr>
          <w:iCs/>
        </w:rPr>
        <w:t xml:space="preserve"> </w:t>
      </w:r>
      <w:r w:rsidRPr="00777168">
        <w:rPr>
          <w:iCs/>
        </w:rPr>
        <w:t>or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at</w:t>
      </w:r>
      <w:r w:rsidR="00245D96">
        <w:rPr>
          <w:iCs/>
        </w:rPr>
        <w:t xml:space="preserve"> </w:t>
      </w:r>
      <w:r w:rsidRPr="00777168">
        <w:rPr>
          <w:iCs/>
        </w:rPr>
        <w:t>risk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violence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appropriate,</w:t>
      </w:r>
      <w:r w:rsidR="00245D96">
        <w:rPr>
          <w:iCs/>
        </w:rPr>
        <w:t xml:space="preserve"> </w:t>
      </w:r>
      <w:r w:rsidRPr="00777168">
        <w:rPr>
          <w:iCs/>
        </w:rPr>
        <w:t>timely,</w:t>
      </w:r>
      <w:r w:rsidR="00245D96">
        <w:rPr>
          <w:iCs/>
        </w:rPr>
        <w:t xml:space="preserve"> </w:t>
      </w:r>
      <w:r w:rsidRPr="00777168">
        <w:rPr>
          <w:iCs/>
        </w:rPr>
        <w:t>child-friendly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gender-sensitive</w:t>
      </w:r>
      <w:r w:rsidR="00245D96">
        <w:rPr>
          <w:iCs/>
        </w:rPr>
        <w:t xml:space="preserve"> </w:t>
      </w:r>
      <w:r w:rsidRPr="00777168">
        <w:rPr>
          <w:iCs/>
        </w:rPr>
        <w:t>care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services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address</w:t>
      </w:r>
      <w:r w:rsidR="00245D96">
        <w:rPr>
          <w:iCs/>
        </w:rPr>
        <w:t xml:space="preserve"> </w:t>
      </w:r>
      <w:r w:rsidRPr="00777168">
        <w:rPr>
          <w:iCs/>
        </w:rPr>
        <w:t>their</w:t>
      </w:r>
      <w:r w:rsidR="00245D96">
        <w:rPr>
          <w:iCs/>
        </w:rPr>
        <w:t xml:space="preserve"> </w:t>
      </w:r>
      <w:r w:rsidRPr="00777168">
        <w:rPr>
          <w:iCs/>
        </w:rPr>
        <w:t>safety,</w:t>
      </w:r>
      <w:r w:rsidR="00245D96">
        <w:rPr>
          <w:iCs/>
        </w:rPr>
        <w:t xml:space="preserve"> </w:t>
      </w:r>
      <w:r w:rsidRPr="00777168">
        <w:rPr>
          <w:iCs/>
        </w:rPr>
        <w:t>health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social</w:t>
      </w:r>
      <w:r w:rsidR="00245D96">
        <w:rPr>
          <w:iCs/>
        </w:rPr>
        <w:t xml:space="preserve"> </w:t>
      </w:r>
      <w:r w:rsidRPr="00777168">
        <w:rPr>
          <w:iCs/>
        </w:rPr>
        <w:t>needs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ensure</w:t>
      </w:r>
      <w:r w:rsidR="00245D96">
        <w:rPr>
          <w:iCs/>
        </w:rPr>
        <w:t xml:space="preserve"> </w:t>
      </w:r>
      <w:r w:rsidRPr="00777168">
        <w:rPr>
          <w:iCs/>
        </w:rPr>
        <w:t>access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justice.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services</w:t>
      </w:r>
      <w:r w:rsidR="00245D96">
        <w:rPr>
          <w:iCs/>
        </w:rPr>
        <w:t xml:space="preserve"> </w:t>
      </w:r>
      <w:r w:rsidRPr="00777168">
        <w:rPr>
          <w:iCs/>
        </w:rPr>
        <w:t>offered</w:t>
      </w:r>
      <w:r w:rsidR="00245D96">
        <w:rPr>
          <w:iCs/>
        </w:rPr>
        <w:t xml:space="preserve"> </w:t>
      </w:r>
      <w:r w:rsidRPr="00777168">
        <w:rPr>
          <w:iCs/>
        </w:rPr>
        <w:t>included</w:t>
      </w:r>
      <w:r w:rsidR="00245D96">
        <w:rPr>
          <w:iCs/>
        </w:rPr>
        <w:t xml:space="preserve"> </w:t>
      </w:r>
      <w:r w:rsidRPr="00777168">
        <w:rPr>
          <w:iCs/>
        </w:rPr>
        <w:t>Medical</w:t>
      </w:r>
      <w:r w:rsidR="00245D96">
        <w:rPr>
          <w:iCs/>
        </w:rPr>
        <w:t xml:space="preserve"> </w:t>
      </w:r>
      <w:r w:rsidRPr="00777168">
        <w:rPr>
          <w:iCs/>
        </w:rPr>
        <w:t>examination</w:t>
      </w:r>
      <w:r w:rsidR="00245D96">
        <w:rPr>
          <w:iCs/>
        </w:rPr>
        <w:t xml:space="preserve"> </w:t>
      </w:r>
      <w:r w:rsidRPr="00777168">
        <w:rPr>
          <w:iCs/>
        </w:rPr>
        <w:lastRenderedPageBreak/>
        <w:t>&amp;</w:t>
      </w:r>
      <w:r w:rsidR="00245D96">
        <w:rPr>
          <w:iCs/>
        </w:rPr>
        <w:t xml:space="preserve"> </w:t>
      </w:r>
      <w:r w:rsidRPr="00777168">
        <w:rPr>
          <w:iCs/>
        </w:rPr>
        <w:t>treatment,</w:t>
      </w:r>
      <w:r w:rsidR="00245D96">
        <w:rPr>
          <w:iCs/>
        </w:rPr>
        <w:t xml:space="preserve"> </w:t>
      </w:r>
      <w:r w:rsidRPr="00777168">
        <w:rPr>
          <w:iCs/>
        </w:rPr>
        <w:t>PEP,</w:t>
      </w:r>
      <w:r w:rsidR="00245D96">
        <w:rPr>
          <w:iCs/>
        </w:rPr>
        <w:t xml:space="preserve"> </w:t>
      </w:r>
      <w:r w:rsidRPr="00777168">
        <w:rPr>
          <w:iCs/>
        </w:rPr>
        <w:t>Pregnancy</w:t>
      </w:r>
      <w:r w:rsidR="00245D96">
        <w:rPr>
          <w:iCs/>
        </w:rPr>
        <w:t xml:space="preserve"> </w:t>
      </w:r>
      <w:r w:rsidRPr="00777168">
        <w:rPr>
          <w:iCs/>
        </w:rPr>
        <w:t>testing</w:t>
      </w:r>
      <w:r w:rsidR="00245D96">
        <w:rPr>
          <w:iCs/>
        </w:rPr>
        <w:t xml:space="preserve"> </w:t>
      </w:r>
      <w:r w:rsidRPr="00777168">
        <w:rPr>
          <w:iCs/>
        </w:rPr>
        <w:t>&amp;</w:t>
      </w:r>
      <w:r w:rsidR="00245D96">
        <w:rPr>
          <w:iCs/>
        </w:rPr>
        <w:t xml:space="preserve"> </w:t>
      </w:r>
      <w:r w:rsidRPr="00777168">
        <w:rPr>
          <w:iCs/>
        </w:rPr>
        <w:t>emergency</w:t>
      </w:r>
      <w:r w:rsidR="00245D96">
        <w:rPr>
          <w:iCs/>
        </w:rPr>
        <w:t xml:space="preserve"> </w:t>
      </w:r>
      <w:r w:rsidRPr="00777168">
        <w:rPr>
          <w:iCs/>
        </w:rPr>
        <w:t>contraception,</w:t>
      </w:r>
      <w:r w:rsidR="00245D96">
        <w:rPr>
          <w:iCs/>
        </w:rPr>
        <w:t xml:space="preserve"> </w:t>
      </w:r>
      <w:r w:rsidRPr="00777168">
        <w:rPr>
          <w:iCs/>
        </w:rPr>
        <w:t>Forensic</w:t>
      </w:r>
      <w:r w:rsidR="00245D96">
        <w:rPr>
          <w:iCs/>
        </w:rPr>
        <w:t xml:space="preserve"> </w:t>
      </w:r>
      <w:r w:rsidRPr="00777168">
        <w:rPr>
          <w:iCs/>
        </w:rPr>
        <w:t>evidence</w:t>
      </w:r>
      <w:r w:rsidR="00245D96">
        <w:rPr>
          <w:iCs/>
        </w:rPr>
        <w:t xml:space="preserve"> </w:t>
      </w:r>
      <w:r w:rsidRPr="00777168">
        <w:rPr>
          <w:iCs/>
        </w:rPr>
        <w:t>collection,</w:t>
      </w:r>
      <w:r w:rsidR="00245D96">
        <w:rPr>
          <w:iCs/>
        </w:rPr>
        <w:t xml:space="preserve"> </w:t>
      </w:r>
      <w:r w:rsidRPr="00777168">
        <w:rPr>
          <w:iCs/>
        </w:rPr>
        <w:t>Medical</w:t>
      </w:r>
      <w:r w:rsidR="00245D96">
        <w:rPr>
          <w:iCs/>
        </w:rPr>
        <w:t xml:space="preserve"> </w:t>
      </w:r>
      <w:r w:rsidRPr="00777168">
        <w:rPr>
          <w:iCs/>
        </w:rPr>
        <w:t>report,</w:t>
      </w:r>
      <w:r w:rsidR="00245D96">
        <w:rPr>
          <w:iCs/>
        </w:rPr>
        <w:t xml:space="preserve"> </w:t>
      </w:r>
      <w:r w:rsidRPr="00777168">
        <w:rPr>
          <w:iCs/>
        </w:rPr>
        <w:t>Investigations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follow</w:t>
      </w:r>
      <w:r w:rsidR="00245D96">
        <w:rPr>
          <w:iCs/>
        </w:rPr>
        <w:t xml:space="preserve"> </w:t>
      </w:r>
      <w:r w:rsidRPr="00777168">
        <w:rPr>
          <w:iCs/>
        </w:rPr>
        <w:t>up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cases,</w:t>
      </w:r>
      <w:r w:rsidR="00245D96">
        <w:rPr>
          <w:iCs/>
        </w:rPr>
        <w:t xml:space="preserve"> </w:t>
      </w:r>
      <w:r w:rsidRPr="00777168">
        <w:rPr>
          <w:iCs/>
        </w:rPr>
        <w:t>Legal</w:t>
      </w:r>
      <w:r w:rsidR="00245D96">
        <w:rPr>
          <w:iCs/>
        </w:rPr>
        <w:t xml:space="preserve"> </w:t>
      </w:r>
      <w:r w:rsidRPr="00777168">
        <w:rPr>
          <w:iCs/>
        </w:rPr>
        <w:t>advice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support,</w:t>
      </w:r>
      <w:r w:rsidR="00245D96">
        <w:rPr>
          <w:iCs/>
        </w:rPr>
        <w:t xml:space="preserve"> </w:t>
      </w:r>
      <w:r w:rsidRPr="00777168">
        <w:rPr>
          <w:iCs/>
        </w:rPr>
        <w:t>Security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safety,</w:t>
      </w:r>
      <w:r w:rsidR="00245D96">
        <w:rPr>
          <w:iCs/>
        </w:rPr>
        <w:t xml:space="preserve"> </w:t>
      </w:r>
      <w:r w:rsidRPr="00777168">
        <w:rPr>
          <w:iCs/>
        </w:rPr>
        <w:t>general,</w:t>
      </w:r>
      <w:r w:rsidR="00245D96">
        <w:rPr>
          <w:iCs/>
        </w:rPr>
        <w:t xml:space="preserve"> </w:t>
      </w:r>
      <w:r w:rsidRPr="00777168">
        <w:rPr>
          <w:iCs/>
        </w:rPr>
        <w:t>family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child</w:t>
      </w:r>
      <w:r w:rsidR="00245D96">
        <w:rPr>
          <w:iCs/>
        </w:rPr>
        <w:t xml:space="preserve"> </w:t>
      </w:r>
      <w:r w:rsidRPr="00777168">
        <w:rPr>
          <w:iCs/>
        </w:rPr>
        <w:t>counselling,</w:t>
      </w:r>
      <w:r w:rsidR="00245D96">
        <w:rPr>
          <w:iCs/>
        </w:rPr>
        <w:t xml:space="preserve"> </w:t>
      </w:r>
      <w:r w:rsidRPr="00777168">
        <w:rPr>
          <w:iCs/>
        </w:rPr>
        <w:t>Reintegration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family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community,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referrals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place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safety.</w:t>
      </w:r>
    </w:p>
    <w:p w14:paraId="0344E193" w14:textId="4D9E881C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189.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benefits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victim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there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reduced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survivor</w:t>
      </w:r>
      <w:r w:rsidR="00245D96">
        <w:rPr>
          <w:iCs/>
        </w:rPr>
        <w:t xml:space="preserve"> </w:t>
      </w:r>
      <w:r w:rsidRPr="00777168">
        <w:rPr>
          <w:iCs/>
        </w:rPr>
        <w:t>interviews,</w:t>
      </w:r>
      <w:r w:rsidR="00245D96">
        <w:rPr>
          <w:iCs/>
        </w:rPr>
        <w:t xml:space="preserve"> </w:t>
      </w:r>
      <w:r w:rsidRPr="00777168">
        <w:rPr>
          <w:iCs/>
        </w:rPr>
        <w:t>more</w:t>
      </w:r>
      <w:r w:rsidR="00245D96">
        <w:rPr>
          <w:iCs/>
        </w:rPr>
        <w:t xml:space="preserve"> </w:t>
      </w:r>
      <w:r w:rsidRPr="00777168">
        <w:rPr>
          <w:iCs/>
        </w:rPr>
        <w:t>services</w:t>
      </w:r>
      <w:r w:rsidR="00245D96">
        <w:rPr>
          <w:iCs/>
        </w:rPr>
        <w:t xml:space="preserve"> </w:t>
      </w:r>
      <w:r w:rsidRPr="00777168">
        <w:rPr>
          <w:iCs/>
        </w:rPr>
        <w:t>provided</w:t>
      </w:r>
      <w:r w:rsidR="00245D96">
        <w:rPr>
          <w:iCs/>
        </w:rPr>
        <w:t xml:space="preserve"> </w:t>
      </w:r>
      <w:r w:rsidRPr="00777168">
        <w:rPr>
          <w:iCs/>
        </w:rPr>
        <w:t>at</w:t>
      </w:r>
      <w:r w:rsidR="00245D96">
        <w:rPr>
          <w:iCs/>
        </w:rPr>
        <w:t xml:space="preserve"> </w:t>
      </w:r>
      <w:r w:rsidRPr="00777168">
        <w:rPr>
          <w:iCs/>
        </w:rPr>
        <w:t>one</w:t>
      </w:r>
      <w:r w:rsidR="00245D96">
        <w:rPr>
          <w:iCs/>
        </w:rPr>
        <w:t xml:space="preserve"> </w:t>
      </w:r>
      <w:r w:rsidRPr="00777168">
        <w:rPr>
          <w:iCs/>
        </w:rPr>
        <w:t>place,</w:t>
      </w:r>
      <w:r w:rsidR="00245D96">
        <w:rPr>
          <w:iCs/>
        </w:rPr>
        <w:t xml:space="preserve"> </w:t>
      </w:r>
      <w:r w:rsidRPr="00777168">
        <w:rPr>
          <w:iCs/>
        </w:rPr>
        <w:t>Higher</w:t>
      </w:r>
      <w:r w:rsidR="00245D96">
        <w:rPr>
          <w:iCs/>
        </w:rPr>
        <w:t xml:space="preserve"> </w:t>
      </w:r>
      <w:r w:rsidRPr="00777168">
        <w:rPr>
          <w:iCs/>
        </w:rPr>
        <w:t>quality</w:t>
      </w:r>
      <w:r w:rsidR="00245D96">
        <w:rPr>
          <w:iCs/>
        </w:rPr>
        <w:t xml:space="preserve"> </w:t>
      </w:r>
      <w:r w:rsidRPr="00777168">
        <w:rPr>
          <w:iCs/>
        </w:rPr>
        <w:t>care,</w:t>
      </w:r>
      <w:r w:rsidR="00245D96">
        <w:rPr>
          <w:iCs/>
        </w:rPr>
        <w:t xml:space="preserve"> </w:t>
      </w:r>
      <w:r w:rsidRPr="00777168">
        <w:rPr>
          <w:iCs/>
        </w:rPr>
        <w:t>Confidential</w:t>
      </w:r>
      <w:r w:rsidR="00245D96">
        <w:rPr>
          <w:iCs/>
        </w:rPr>
        <w:t xml:space="preserve"> </w:t>
      </w:r>
      <w:r w:rsidRPr="00777168">
        <w:rPr>
          <w:iCs/>
        </w:rPr>
        <w:t>data</w:t>
      </w:r>
      <w:r w:rsidR="00245D96">
        <w:rPr>
          <w:iCs/>
        </w:rPr>
        <w:t xml:space="preserve"> </w:t>
      </w:r>
      <w:r w:rsidRPr="00777168">
        <w:rPr>
          <w:iCs/>
        </w:rPr>
        <w:t>management</w:t>
      </w:r>
      <w:r w:rsidR="00245D96">
        <w:rPr>
          <w:iCs/>
        </w:rPr>
        <w:t xml:space="preserve"> </w:t>
      </w:r>
      <w:r w:rsidRPr="00777168">
        <w:rPr>
          <w:iCs/>
        </w:rPr>
        <w:t>&amp;</w:t>
      </w:r>
      <w:r w:rsidR="00245D96">
        <w:rPr>
          <w:iCs/>
        </w:rPr>
        <w:t xml:space="preserve"> </w:t>
      </w:r>
      <w:r w:rsidRPr="00777168">
        <w:rPr>
          <w:iCs/>
        </w:rPr>
        <w:t>information</w:t>
      </w:r>
      <w:r w:rsidR="00245D96">
        <w:rPr>
          <w:iCs/>
        </w:rPr>
        <w:t xml:space="preserve"> </w:t>
      </w:r>
      <w:r w:rsidRPr="00777168">
        <w:rPr>
          <w:iCs/>
        </w:rPr>
        <w:t>systems,</w:t>
      </w:r>
      <w:r w:rsidR="00245D96">
        <w:rPr>
          <w:iCs/>
        </w:rPr>
        <w:t xml:space="preserve"> </w:t>
      </w:r>
      <w:r w:rsidRPr="00777168">
        <w:rPr>
          <w:iCs/>
        </w:rPr>
        <w:t>Network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multidisciplinary</w:t>
      </w:r>
      <w:r w:rsidR="00245D96">
        <w:rPr>
          <w:iCs/>
        </w:rPr>
        <w:t xml:space="preserve"> </w:t>
      </w:r>
      <w:r w:rsidRPr="00777168">
        <w:rPr>
          <w:iCs/>
        </w:rPr>
        <w:t>survivor</w:t>
      </w:r>
      <w:r w:rsidR="00245D96">
        <w:rPr>
          <w:iCs/>
        </w:rPr>
        <w:t xml:space="preserve"> </w:t>
      </w:r>
      <w:r w:rsidRPr="00777168">
        <w:rPr>
          <w:iCs/>
        </w:rPr>
        <w:t>services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increased</w:t>
      </w:r>
      <w:r w:rsidR="00245D96">
        <w:rPr>
          <w:iCs/>
        </w:rPr>
        <w:t xml:space="preserve"> </w:t>
      </w:r>
      <w:r w:rsidRPr="00777168">
        <w:rPr>
          <w:iCs/>
        </w:rPr>
        <w:t>multisectoral</w:t>
      </w:r>
      <w:r w:rsidR="00245D96">
        <w:rPr>
          <w:iCs/>
        </w:rPr>
        <w:t xml:space="preserve"> </w:t>
      </w:r>
      <w:r w:rsidRPr="00777168">
        <w:rPr>
          <w:iCs/>
        </w:rPr>
        <w:t>coordination</w:t>
      </w:r>
      <w:r w:rsidR="00245D96">
        <w:rPr>
          <w:iCs/>
        </w:rPr>
        <w:t xml:space="preserve"> </w:t>
      </w:r>
      <w:r w:rsidRPr="00777168">
        <w:rPr>
          <w:iCs/>
        </w:rPr>
        <w:t>at</w:t>
      </w:r>
      <w:r w:rsidR="00245D96">
        <w:rPr>
          <w:iCs/>
        </w:rPr>
        <w:t xml:space="preserve"> </w:t>
      </w:r>
      <w:r w:rsidRPr="00777168">
        <w:rPr>
          <w:iCs/>
        </w:rPr>
        <w:t>OSC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greater</w:t>
      </w:r>
      <w:r w:rsidR="00245D96">
        <w:rPr>
          <w:iCs/>
        </w:rPr>
        <w:t xml:space="preserve"> </w:t>
      </w:r>
      <w:r w:rsidRPr="00777168">
        <w:rPr>
          <w:iCs/>
        </w:rPr>
        <w:t>accessibility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OSC</w:t>
      </w:r>
      <w:r w:rsidR="00245D96">
        <w:rPr>
          <w:iCs/>
        </w:rPr>
        <w:t xml:space="preserve"> </w:t>
      </w:r>
      <w:r w:rsidRPr="00777168">
        <w:rPr>
          <w:iCs/>
        </w:rPr>
        <w:t>services.</w:t>
      </w:r>
      <w:r w:rsidR="00245D96">
        <w:rPr>
          <w:iCs/>
        </w:rPr>
        <w:t xml:space="preserve"> </w:t>
      </w:r>
      <w:r w:rsidRPr="00777168">
        <w:rPr>
          <w:iCs/>
        </w:rPr>
        <w:t>There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also</w:t>
      </w:r>
      <w:r w:rsidR="00245D96">
        <w:rPr>
          <w:iCs/>
        </w:rPr>
        <w:t xml:space="preserve"> </w:t>
      </w:r>
      <w:r w:rsidRPr="00777168">
        <w:rPr>
          <w:iCs/>
        </w:rPr>
        <w:t>an</w:t>
      </w:r>
      <w:r w:rsidR="00245D96">
        <w:rPr>
          <w:iCs/>
        </w:rPr>
        <w:t xml:space="preserve"> </w:t>
      </w:r>
      <w:r w:rsidRPr="00777168">
        <w:rPr>
          <w:iCs/>
        </w:rPr>
        <w:t>enhanced</w:t>
      </w:r>
      <w:r w:rsidR="00245D96">
        <w:rPr>
          <w:iCs/>
        </w:rPr>
        <w:t xml:space="preserve"> </w:t>
      </w:r>
      <w:r w:rsidRPr="00777168">
        <w:rPr>
          <w:iCs/>
        </w:rPr>
        <w:t>health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wellbeing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survivors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decreased</w:t>
      </w:r>
      <w:r w:rsidR="00245D96">
        <w:rPr>
          <w:iCs/>
        </w:rPr>
        <w:t xml:space="preserve"> </w:t>
      </w:r>
      <w:r w:rsidRPr="00777168">
        <w:rPr>
          <w:iCs/>
        </w:rPr>
        <w:t>survivor</w:t>
      </w:r>
      <w:r w:rsidR="00245D96">
        <w:rPr>
          <w:iCs/>
        </w:rPr>
        <w:t xml:space="preserve"> </w:t>
      </w:r>
      <w:r w:rsidRPr="00777168">
        <w:rPr>
          <w:iCs/>
        </w:rPr>
        <w:t>traumatisation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mitigation</w:t>
      </w:r>
      <w:r w:rsidR="00245D96">
        <w:rPr>
          <w:iCs/>
        </w:rPr>
        <w:t xml:space="preserve"> </w:t>
      </w:r>
      <w:r w:rsidRPr="00777168">
        <w:rPr>
          <w:iCs/>
        </w:rPr>
        <w:t>effects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violence.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65</w:t>
      </w:r>
      <w:r w:rsidR="00245D96">
        <w:rPr>
          <w:iCs/>
        </w:rPr>
        <w:t xml:space="preserve"> </w:t>
      </w:r>
      <w:r w:rsidRPr="00777168">
        <w:rPr>
          <w:iCs/>
        </w:rPr>
        <w:t>OSC</w:t>
      </w:r>
      <w:r w:rsidR="00245D96">
        <w:rPr>
          <w:iCs/>
        </w:rPr>
        <w:t xml:space="preserve"> </w:t>
      </w:r>
      <w:r w:rsidRPr="00777168">
        <w:rPr>
          <w:iCs/>
        </w:rPr>
        <w:t>spread</w:t>
      </w:r>
      <w:r w:rsidR="00245D96">
        <w:rPr>
          <w:iCs/>
        </w:rPr>
        <w:t xml:space="preserve"> </w:t>
      </w:r>
      <w:r w:rsidRPr="00777168">
        <w:rPr>
          <w:iCs/>
        </w:rPr>
        <w:t>across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provinces.</w:t>
      </w:r>
    </w:p>
    <w:p w14:paraId="2ED941BA" w14:textId="77777777" w:rsidR="00BB75FE" w:rsidRDefault="00AB777E" w:rsidP="00245D96">
      <w:pPr>
        <w:pStyle w:val="H1G"/>
      </w:pPr>
      <w:bookmarkStart w:id="52" w:name="_Toc63938004"/>
      <w:r w:rsidRPr="00777168">
        <w:tab/>
        <w:t>F.</w:t>
      </w:r>
      <w:r w:rsidRPr="00777168">
        <w:tab/>
        <w:t>Family</w:t>
      </w:r>
      <w:r w:rsidR="00245D96">
        <w:t xml:space="preserve"> </w:t>
      </w:r>
      <w:r w:rsidRPr="00777168">
        <w:t>environment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alternative</w:t>
      </w:r>
      <w:r w:rsidR="00245D96">
        <w:t xml:space="preserve"> </w:t>
      </w:r>
      <w:r w:rsidRPr="00777168">
        <w:t>care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5,</w:t>
      </w:r>
      <w:r w:rsidR="00245D96">
        <w:t xml:space="preserve"> </w:t>
      </w:r>
      <w:r w:rsidRPr="00777168">
        <w:t>9–11,</w:t>
      </w:r>
      <w:r w:rsidR="00245D96">
        <w:t xml:space="preserve"> </w:t>
      </w:r>
      <w:r w:rsidRPr="00777168">
        <w:t>18</w:t>
      </w:r>
      <w:r w:rsidR="00245D96">
        <w:t xml:space="preserve"> </w:t>
      </w:r>
      <w:r w:rsidRPr="00777168">
        <w:t>(1)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(2),</w:t>
      </w:r>
      <w:r w:rsidR="00245D96">
        <w:t xml:space="preserve"> </w:t>
      </w:r>
      <w:r w:rsidRPr="00777168">
        <w:t>20,</w:t>
      </w:r>
      <w:r w:rsidR="00245D96">
        <w:t xml:space="preserve"> </w:t>
      </w:r>
      <w:r w:rsidRPr="00777168">
        <w:t>21,</w:t>
      </w:r>
      <w:r w:rsidR="00245D96">
        <w:t xml:space="preserve"> </w:t>
      </w:r>
      <w:r w:rsidRPr="00777168">
        <w:t>25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27</w:t>
      </w:r>
      <w:r w:rsidR="00245D96">
        <w:t xml:space="preserve"> </w:t>
      </w:r>
      <w:r w:rsidRPr="00777168">
        <w:t>(4))</w:t>
      </w:r>
      <w:bookmarkEnd w:id="52"/>
    </w:p>
    <w:p w14:paraId="2D821343" w14:textId="77777777" w:rsidR="00BB75FE" w:rsidRDefault="00AB777E" w:rsidP="00245D9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39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1B15AB4" w14:textId="5FBB3F8E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190.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SCT</w:t>
      </w:r>
      <w:r w:rsidR="00245D96">
        <w:rPr>
          <w:iCs/>
        </w:rPr>
        <w:t xml:space="preserve"> </w:t>
      </w:r>
      <w:r w:rsidRPr="00777168">
        <w:rPr>
          <w:iCs/>
        </w:rPr>
        <w:t>started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2003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pilot</w:t>
      </w:r>
      <w:r w:rsidR="00245D96">
        <w:rPr>
          <w:iCs/>
        </w:rPr>
        <w:t xml:space="preserve"> </w:t>
      </w:r>
      <w:r w:rsidRPr="00777168">
        <w:rPr>
          <w:iCs/>
        </w:rPr>
        <w:t>covering</w:t>
      </w:r>
      <w:r w:rsidR="00245D96">
        <w:rPr>
          <w:iCs/>
        </w:rPr>
        <w:t xml:space="preserve"> </w:t>
      </w:r>
      <w:r w:rsidRPr="00777168">
        <w:rPr>
          <w:iCs/>
        </w:rPr>
        <w:t>only</w:t>
      </w:r>
      <w:r w:rsidR="00245D96">
        <w:rPr>
          <w:iCs/>
        </w:rPr>
        <w:t xml:space="preserve"> </w:t>
      </w:r>
      <w:r w:rsidRPr="00777168">
        <w:rPr>
          <w:iCs/>
        </w:rPr>
        <w:t>one</w:t>
      </w:r>
      <w:r w:rsidR="00245D96">
        <w:rPr>
          <w:iCs/>
        </w:rPr>
        <w:t xml:space="preserve"> </w:t>
      </w:r>
      <w:r w:rsidRPr="00777168">
        <w:rPr>
          <w:iCs/>
        </w:rPr>
        <w:t>district,</w:t>
      </w:r>
      <w:r w:rsidR="00245D96">
        <w:rPr>
          <w:iCs/>
        </w:rPr>
        <w:t xml:space="preserve"> </w:t>
      </w:r>
      <w:r w:rsidRPr="00777168">
        <w:rPr>
          <w:iCs/>
        </w:rPr>
        <w:t>at</w:t>
      </w:r>
      <w:r w:rsidR="00245D96">
        <w:rPr>
          <w:iCs/>
        </w:rPr>
        <w:t xml:space="preserve"> </w:t>
      </w:r>
      <w:r w:rsidRPr="00777168">
        <w:rPr>
          <w:iCs/>
        </w:rPr>
        <w:t>present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programme</w:t>
      </w:r>
      <w:r w:rsidR="00245D96">
        <w:rPr>
          <w:iCs/>
        </w:rPr>
        <w:t xml:space="preserve"> </w:t>
      </w:r>
      <w:r w:rsidRPr="00777168">
        <w:rPr>
          <w:iCs/>
        </w:rPr>
        <w:t>covers</w:t>
      </w:r>
      <w:r w:rsidR="00245D96">
        <w:rPr>
          <w:iCs/>
        </w:rPr>
        <w:t xml:space="preserve"> </w:t>
      </w:r>
      <w:r w:rsidRPr="00777168">
        <w:rPr>
          <w:iCs/>
        </w:rPr>
        <w:t>all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116</w:t>
      </w:r>
      <w:r w:rsidR="00245D96">
        <w:rPr>
          <w:iCs/>
        </w:rPr>
        <w:t xml:space="preserve"> </w:t>
      </w:r>
      <w:r w:rsidRPr="00777168">
        <w:rPr>
          <w:iCs/>
        </w:rPr>
        <w:t>districts,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all</w:t>
      </w:r>
      <w:r w:rsidR="00245D96">
        <w:rPr>
          <w:iCs/>
        </w:rPr>
        <w:t xml:space="preserve"> </w:t>
      </w:r>
      <w:r w:rsidRPr="00777168">
        <w:rPr>
          <w:iCs/>
        </w:rPr>
        <w:t>10</w:t>
      </w:r>
      <w:r w:rsidR="00245D96">
        <w:rPr>
          <w:iCs/>
        </w:rPr>
        <w:t xml:space="preserve"> </w:t>
      </w:r>
      <w:r w:rsidRPr="00777168">
        <w:rPr>
          <w:iCs/>
        </w:rPr>
        <w:t>provinces.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households</w:t>
      </w:r>
      <w:r w:rsidR="00245D96">
        <w:rPr>
          <w:iCs/>
        </w:rPr>
        <w:t xml:space="preserve"> </w:t>
      </w:r>
      <w:r w:rsidRPr="00777168">
        <w:rPr>
          <w:iCs/>
        </w:rPr>
        <w:t>benefiting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this</w:t>
      </w:r>
      <w:r w:rsidR="00245D96">
        <w:rPr>
          <w:iCs/>
        </w:rPr>
        <w:t xml:space="preserve"> </w:t>
      </w:r>
      <w:r w:rsidRPr="00777168">
        <w:rPr>
          <w:iCs/>
        </w:rPr>
        <w:t>programme</w:t>
      </w:r>
      <w:r w:rsidR="00245D96">
        <w:rPr>
          <w:iCs/>
        </w:rPr>
        <w:t xml:space="preserve"> </w:t>
      </w:r>
      <w:r w:rsidRPr="00777168">
        <w:rPr>
          <w:iCs/>
        </w:rPr>
        <w:t>stands</w:t>
      </w:r>
      <w:r w:rsidR="00245D96">
        <w:rPr>
          <w:iCs/>
        </w:rPr>
        <w:t xml:space="preserve"> </w:t>
      </w:r>
      <w:r w:rsidRPr="00777168">
        <w:rPr>
          <w:iCs/>
        </w:rPr>
        <w:t>at</w:t>
      </w:r>
      <w:r w:rsidR="00245D96">
        <w:rPr>
          <w:iCs/>
        </w:rPr>
        <w:t xml:space="preserve"> </w:t>
      </w:r>
      <w:r w:rsidRPr="00777168">
        <w:rPr>
          <w:iCs/>
        </w:rPr>
        <w:t>632</w:t>
      </w:r>
      <w:r w:rsidR="00245D96">
        <w:rPr>
          <w:iCs/>
        </w:rPr>
        <w:t xml:space="preserve"> </w:t>
      </w:r>
      <w:r w:rsidRPr="00777168">
        <w:rPr>
          <w:iCs/>
        </w:rPr>
        <w:t>327</w:t>
      </w:r>
      <w:r w:rsidR="00245D96">
        <w:rPr>
          <w:iCs/>
        </w:rPr>
        <w:t xml:space="preserve"> </w:t>
      </w:r>
      <w:r w:rsidRPr="00777168">
        <w:rPr>
          <w:iCs/>
        </w:rPr>
        <w:t>households,</w:t>
      </w:r>
      <w:r w:rsidR="00245D96">
        <w:rPr>
          <w:iCs/>
        </w:rPr>
        <w:t xml:space="preserve"> </w:t>
      </w:r>
      <w:r w:rsidRPr="00777168">
        <w:rPr>
          <w:iCs/>
        </w:rPr>
        <w:t>8</w:t>
      </w:r>
      <w:r w:rsidR="00245D96">
        <w:rPr>
          <w:iCs/>
        </w:rPr>
        <w:t xml:space="preserve"> </w:t>
      </w:r>
      <w:r w:rsidRPr="00777168">
        <w:rPr>
          <w:iCs/>
        </w:rPr>
        <w:t>364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child-headed,</w:t>
      </w:r>
      <w:r w:rsidR="00245D96">
        <w:rPr>
          <w:iCs/>
        </w:rPr>
        <w:t xml:space="preserve"> </w:t>
      </w:r>
      <w:r w:rsidRPr="00777168">
        <w:rPr>
          <w:iCs/>
        </w:rPr>
        <w:t>who</w:t>
      </w:r>
      <w:r w:rsidR="00245D96">
        <w:rPr>
          <w:iCs/>
        </w:rPr>
        <w:t xml:space="preserve"> </w:t>
      </w:r>
      <w:r w:rsidRPr="00777168">
        <w:rPr>
          <w:iCs/>
        </w:rPr>
        <w:t>have</w:t>
      </w:r>
      <w:r w:rsidR="00245D96">
        <w:rPr>
          <w:iCs/>
        </w:rPr>
        <w:t xml:space="preserve"> </w:t>
      </w:r>
      <w:r w:rsidRPr="00777168">
        <w:rPr>
          <w:iCs/>
        </w:rPr>
        <w:t>been</w:t>
      </w:r>
      <w:r w:rsidR="00245D96">
        <w:rPr>
          <w:iCs/>
        </w:rPr>
        <w:t xml:space="preserve"> </w:t>
      </w:r>
      <w:r w:rsidRPr="00777168">
        <w:rPr>
          <w:iCs/>
        </w:rPr>
        <w:t>reached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this</w:t>
      </w:r>
      <w:r w:rsidR="00245D96">
        <w:rPr>
          <w:iCs/>
        </w:rPr>
        <w:t xml:space="preserve"> </w:t>
      </w:r>
      <w:r w:rsidRPr="00777168">
        <w:rPr>
          <w:iCs/>
        </w:rPr>
        <w:t>support.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reached</w:t>
      </w:r>
      <w:r w:rsidR="00245D96">
        <w:rPr>
          <w:iCs/>
        </w:rPr>
        <w:t xml:space="preserve"> </w:t>
      </w:r>
      <w:r w:rsidRPr="00777168">
        <w:rPr>
          <w:iCs/>
        </w:rPr>
        <w:t>through</w:t>
      </w:r>
      <w:r w:rsidR="00245D96">
        <w:rPr>
          <w:iCs/>
        </w:rPr>
        <w:t xml:space="preserve"> </w:t>
      </w:r>
      <w:r w:rsidRPr="00777168">
        <w:rPr>
          <w:iCs/>
        </w:rPr>
        <w:t>this</w:t>
      </w:r>
      <w:r w:rsidR="00245D96">
        <w:rPr>
          <w:iCs/>
        </w:rPr>
        <w:t xml:space="preserve"> </w:t>
      </w:r>
      <w:r w:rsidRPr="00777168">
        <w:rPr>
          <w:iCs/>
        </w:rPr>
        <w:t>programme</w:t>
      </w:r>
      <w:r w:rsidR="00245D96">
        <w:rPr>
          <w:iCs/>
        </w:rPr>
        <w:t xml:space="preserve"> </w:t>
      </w:r>
      <w:r w:rsidRPr="00777168">
        <w:rPr>
          <w:iCs/>
        </w:rPr>
        <w:t>stands</w:t>
      </w:r>
      <w:r w:rsidR="00245D96">
        <w:rPr>
          <w:iCs/>
        </w:rPr>
        <w:t xml:space="preserve"> </w:t>
      </w:r>
      <w:r w:rsidRPr="00777168">
        <w:rPr>
          <w:iCs/>
        </w:rPr>
        <w:t>at</w:t>
      </w:r>
      <w:r w:rsidR="00245D96">
        <w:rPr>
          <w:iCs/>
        </w:rPr>
        <w:t xml:space="preserve"> </w:t>
      </w:r>
      <w:r w:rsidRPr="00777168">
        <w:rPr>
          <w:iCs/>
        </w:rPr>
        <w:t>1,</w:t>
      </w:r>
      <w:r w:rsidR="00245D96">
        <w:rPr>
          <w:iCs/>
        </w:rPr>
        <w:t xml:space="preserve"> </w:t>
      </w:r>
      <w:r w:rsidRPr="00777168">
        <w:rPr>
          <w:iCs/>
        </w:rPr>
        <w:t>152,</w:t>
      </w:r>
      <w:r w:rsidR="00245D96">
        <w:rPr>
          <w:iCs/>
        </w:rPr>
        <w:t xml:space="preserve"> </w:t>
      </w:r>
      <w:r w:rsidRPr="00777168">
        <w:rPr>
          <w:iCs/>
        </w:rPr>
        <w:t>012.</w:t>
      </w:r>
    </w:p>
    <w:p w14:paraId="46F765CF" w14:textId="77777777" w:rsidR="00BB75FE" w:rsidRDefault="00AB777E" w:rsidP="00245D9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40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824418D" w14:textId="7229C1A9" w:rsidR="00AB777E" w:rsidRPr="00777168" w:rsidRDefault="00AB777E" w:rsidP="00245D96">
      <w:pPr>
        <w:pStyle w:val="SingleTxtG"/>
        <w:spacing w:after="240"/>
        <w:rPr>
          <w:iCs/>
        </w:rPr>
      </w:pPr>
      <w:r w:rsidRPr="00777168">
        <w:rPr>
          <w:iCs/>
        </w:rPr>
        <w:t>191.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table</w:t>
      </w:r>
      <w:r w:rsidR="00245D96">
        <w:rPr>
          <w:iCs/>
        </w:rPr>
        <w:t xml:space="preserve"> </w:t>
      </w:r>
      <w:r w:rsidRPr="00777168">
        <w:rPr>
          <w:iCs/>
        </w:rPr>
        <w:t>below</w:t>
      </w:r>
      <w:r w:rsidR="00245D96">
        <w:rPr>
          <w:iCs/>
        </w:rPr>
        <w:t xml:space="preserve"> </w:t>
      </w:r>
      <w:r w:rsidRPr="00777168">
        <w:rPr>
          <w:iCs/>
        </w:rPr>
        <w:t>seeks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highlight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institutional</w:t>
      </w:r>
      <w:r w:rsidR="00245D96">
        <w:rPr>
          <w:iCs/>
        </w:rPr>
        <w:t xml:space="preserve"> </w:t>
      </w:r>
      <w:r w:rsidRPr="00777168">
        <w:rPr>
          <w:iCs/>
        </w:rPr>
        <w:t>care.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family-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community-based</w:t>
      </w:r>
      <w:r w:rsidR="00245D96">
        <w:rPr>
          <w:iCs/>
        </w:rPr>
        <w:t xml:space="preserve"> </w:t>
      </w:r>
      <w:r w:rsidRPr="00777168">
        <w:rPr>
          <w:iCs/>
        </w:rPr>
        <w:t>care;</w:t>
      </w:r>
      <w:r w:rsidR="00245D96">
        <w:rPr>
          <w:iCs/>
        </w:rPr>
        <w:t xml:space="preserve"> </w:t>
      </w:r>
      <w:r w:rsidRPr="00777168">
        <w:rPr>
          <w:iCs/>
        </w:rPr>
        <w:t>39.</w:t>
      </w:r>
      <w:r w:rsidR="00245D96">
        <w:rPr>
          <w:iCs/>
        </w:rPr>
        <w:t xml:space="preserve"> </w:t>
      </w:r>
      <w:r w:rsidRPr="00777168">
        <w:rPr>
          <w:iCs/>
        </w:rPr>
        <w:t>There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5,394</w:t>
      </w:r>
      <w:r w:rsidR="00245D96">
        <w:rPr>
          <w:iCs/>
        </w:rPr>
        <w:t xml:space="preserve"> </w:t>
      </w:r>
      <w:r w:rsidRPr="00777168">
        <w:rPr>
          <w:iCs/>
        </w:rPr>
        <w:t>(2,789</w:t>
      </w:r>
      <w:r w:rsidR="00245D96">
        <w:rPr>
          <w:iCs/>
        </w:rPr>
        <w:t xml:space="preserve"> </w:t>
      </w:r>
      <w:r w:rsidRPr="00777168">
        <w:rPr>
          <w:iCs/>
        </w:rPr>
        <w:t>males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2,605</w:t>
      </w:r>
      <w:r w:rsidR="00245D96">
        <w:rPr>
          <w:iCs/>
        </w:rPr>
        <w:t xml:space="preserve"> </w:t>
      </w:r>
      <w:r w:rsidRPr="00777168">
        <w:rPr>
          <w:iCs/>
        </w:rPr>
        <w:t>females)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living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177</w:t>
      </w:r>
      <w:r w:rsidR="00245D96">
        <w:rPr>
          <w:iCs/>
        </w:rPr>
        <w:t xml:space="preserve"> </w:t>
      </w:r>
      <w:r w:rsidRPr="00777168">
        <w:rPr>
          <w:iCs/>
        </w:rPr>
        <w:t>Child</w:t>
      </w:r>
      <w:r w:rsidR="00245D96">
        <w:rPr>
          <w:iCs/>
        </w:rPr>
        <w:t xml:space="preserve"> </w:t>
      </w:r>
      <w:r w:rsidRPr="00777168">
        <w:rPr>
          <w:iCs/>
        </w:rPr>
        <w:t>Care</w:t>
      </w:r>
      <w:r w:rsidR="00245D96">
        <w:rPr>
          <w:iCs/>
        </w:rPr>
        <w:t xml:space="preserve"> </w:t>
      </w:r>
      <w:r w:rsidRPr="00777168">
        <w:rPr>
          <w:iCs/>
        </w:rPr>
        <w:t>facilities.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average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days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stay</w:t>
      </w:r>
      <w:r w:rsidR="00245D96">
        <w:rPr>
          <w:iCs/>
        </w:rPr>
        <w:t xml:space="preserve"> </w:t>
      </w:r>
      <w:r w:rsidRPr="00777168">
        <w:rPr>
          <w:iCs/>
        </w:rPr>
        <w:t>vary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facility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facility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case</w:t>
      </w:r>
      <w:r w:rsidR="00245D96">
        <w:rPr>
          <w:iCs/>
        </w:rPr>
        <w:t xml:space="preserve"> </w:t>
      </w:r>
      <w:r w:rsidRPr="00777168">
        <w:rPr>
          <w:iCs/>
        </w:rPr>
        <w:t>by</w:t>
      </w:r>
      <w:r w:rsidR="00245D96">
        <w:rPr>
          <w:iCs/>
        </w:rPr>
        <w:t xml:space="preserve"> </w:t>
      </w:r>
      <w:r w:rsidRPr="00777168">
        <w:rPr>
          <w:iCs/>
        </w:rPr>
        <w:t>case.</w:t>
      </w:r>
      <w:r w:rsidR="00245D96">
        <w:rPr>
          <w:iCs/>
        </w:rPr>
        <w:t xml:space="preserve"> </w:t>
      </w:r>
      <w:r w:rsidRPr="00777168">
        <w:rPr>
          <w:iCs/>
        </w:rPr>
        <w:t>However,</w:t>
      </w:r>
      <w:r w:rsidR="00245D96">
        <w:rPr>
          <w:iCs/>
        </w:rPr>
        <w:t xml:space="preserve"> </w:t>
      </w:r>
      <w:r w:rsidRPr="00777168">
        <w:rPr>
          <w:iCs/>
        </w:rPr>
        <w:t>it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been</w:t>
      </w:r>
      <w:r w:rsidR="00245D96">
        <w:rPr>
          <w:iCs/>
        </w:rPr>
        <w:t xml:space="preserve"> </w:t>
      </w:r>
      <w:r w:rsidRPr="00777168">
        <w:rPr>
          <w:iCs/>
        </w:rPr>
        <w:t>noted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most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over</w:t>
      </w:r>
      <w:r w:rsidR="00245D96">
        <w:rPr>
          <w:iCs/>
        </w:rPr>
        <w:t xml:space="preserve"> </w:t>
      </w:r>
      <w:r w:rsidRPr="00777168">
        <w:rPr>
          <w:iCs/>
        </w:rPr>
        <w:t>stay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facilities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this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prompted</w:t>
      </w:r>
      <w:r w:rsidR="00245D96">
        <w:rPr>
          <w:iCs/>
        </w:rPr>
        <w:t xml:space="preserve"> </w:t>
      </w:r>
      <w:r w:rsidRPr="00777168">
        <w:rPr>
          <w:iCs/>
        </w:rPr>
        <w:t>government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introduce</w:t>
      </w:r>
      <w:r w:rsidR="00245D96">
        <w:rPr>
          <w:iCs/>
        </w:rPr>
        <w:t xml:space="preserve"> </w:t>
      </w:r>
      <w:r w:rsidRPr="00777168">
        <w:rPr>
          <w:iCs/>
        </w:rPr>
        <w:t>strict</w:t>
      </w:r>
      <w:r w:rsidR="00245D96">
        <w:rPr>
          <w:iCs/>
        </w:rPr>
        <w:t xml:space="preserve"> </w:t>
      </w:r>
      <w:r w:rsidRPr="00777168">
        <w:rPr>
          <w:iCs/>
        </w:rPr>
        <w:t>measures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ensure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facilities</w:t>
      </w:r>
      <w:r w:rsidR="00245D96">
        <w:rPr>
          <w:iCs/>
        </w:rPr>
        <w:t xml:space="preserve"> </w:t>
      </w:r>
      <w:r w:rsidRPr="00777168">
        <w:rPr>
          <w:iCs/>
        </w:rPr>
        <w:t>improve</w:t>
      </w:r>
      <w:r w:rsidR="00245D96">
        <w:rPr>
          <w:iCs/>
        </w:rPr>
        <w:t xml:space="preserve"> </w:t>
      </w:r>
      <w:r w:rsidRPr="00777168">
        <w:rPr>
          <w:iCs/>
        </w:rPr>
        <w:t>their</w:t>
      </w:r>
      <w:r w:rsidR="00245D96">
        <w:rPr>
          <w:iCs/>
        </w:rPr>
        <w:t xml:space="preserve"> </w:t>
      </w:r>
      <w:r w:rsidRPr="00777168">
        <w:rPr>
          <w:iCs/>
        </w:rPr>
        <w:t>case</w:t>
      </w:r>
      <w:r w:rsidR="00245D96">
        <w:rPr>
          <w:iCs/>
        </w:rPr>
        <w:t xml:space="preserve"> </w:t>
      </w:r>
      <w:r w:rsidRPr="00777168">
        <w:rPr>
          <w:iCs/>
        </w:rPr>
        <w:t>management</w:t>
      </w:r>
      <w:r w:rsidR="00245D96">
        <w:rPr>
          <w:iCs/>
        </w:rPr>
        <w:t xml:space="preserve"> </w:t>
      </w:r>
      <w:r w:rsidRPr="00777168">
        <w:rPr>
          <w:iCs/>
        </w:rPr>
        <w:t>processes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facilitate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reintegration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who</w:t>
      </w:r>
      <w:r w:rsidR="00245D96">
        <w:rPr>
          <w:iCs/>
        </w:rPr>
        <w:t xml:space="preserve"> </w:t>
      </w:r>
      <w:r w:rsidRPr="00777168">
        <w:rPr>
          <w:iCs/>
        </w:rPr>
        <w:t>have</w:t>
      </w:r>
      <w:r w:rsidR="00245D96">
        <w:rPr>
          <w:iCs/>
        </w:rPr>
        <w:t xml:space="preserve"> </w:t>
      </w:r>
      <w:r w:rsidRPr="00777168">
        <w:rPr>
          <w:iCs/>
        </w:rPr>
        <w:t>families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make</w:t>
      </w:r>
      <w:r w:rsidR="00245D96">
        <w:rPr>
          <w:iCs/>
        </w:rPr>
        <w:t xml:space="preserve"> </w:t>
      </w:r>
      <w:r w:rsidRPr="00777168">
        <w:rPr>
          <w:iCs/>
        </w:rPr>
        <w:t>placement</w:t>
      </w:r>
      <w:r w:rsidR="00245D96">
        <w:rPr>
          <w:iCs/>
        </w:rPr>
        <w:t xml:space="preserve"> </w:t>
      </w:r>
      <w:r w:rsidRPr="00777168">
        <w:rPr>
          <w:iCs/>
        </w:rPr>
        <w:t>decisions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Social</w:t>
      </w:r>
      <w:r w:rsidR="00245D96">
        <w:rPr>
          <w:iCs/>
        </w:rPr>
        <w:t xml:space="preserve"> </w:t>
      </w:r>
      <w:r w:rsidRPr="00777168">
        <w:rPr>
          <w:iCs/>
        </w:rPr>
        <w:t>Welfare</w:t>
      </w:r>
      <w:r w:rsidR="00245D96">
        <w:rPr>
          <w:iCs/>
        </w:rPr>
        <w:t xml:space="preserve"> </w:t>
      </w:r>
      <w:r w:rsidRPr="00777168">
        <w:rPr>
          <w:iCs/>
        </w:rPr>
        <w:t>Department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without</w:t>
      </w:r>
      <w:r w:rsidR="00245D96">
        <w:rPr>
          <w:iCs/>
        </w:rPr>
        <w:t xml:space="preserve"> </w:t>
      </w:r>
      <w:r w:rsidRPr="00777168">
        <w:rPr>
          <w:iCs/>
        </w:rPr>
        <w:t>parental</w:t>
      </w:r>
      <w:r w:rsidR="00245D96">
        <w:rPr>
          <w:iCs/>
        </w:rPr>
        <w:t xml:space="preserve"> </w:t>
      </w:r>
      <w:r w:rsidRPr="00777168">
        <w:rPr>
          <w:iCs/>
        </w:rPr>
        <w:t>care.</w:t>
      </w:r>
      <w:r w:rsidR="00245D96">
        <w:rPr>
          <w:iCs/>
        </w:rPr>
        <w:t xml:space="preserve"> </w:t>
      </w:r>
      <w:r w:rsidRPr="00777168">
        <w:rPr>
          <w:iCs/>
        </w:rPr>
        <w:t>According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Nationwide</w:t>
      </w:r>
      <w:r w:rsidR="00245D96">
        <w:rPr>
          <w:iCs/>
        </w:rPr>
        <w:t xml:space="preserve"> </w:t>
      </w:r>
      <w:r w:rsidRPr="00777168">
        <w:rPr>
          <w:iCs/>
        </w:rPr>
        <w:t>Assessment</w:t>
      </w:r>
      <w:r w:rsidR="00245D96">
        <w:rPr>
          <w:iCs/>
        </w:rPr>
        <w:t xml:space="preserve"> </w:t>
      </w:r>
      <w:r w:rsidRPr="00777168">
        <w:rPr>
          <w:iCs/>
        </w:rPr>
        <w:t>(2016)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</w:t>
      </w:r>
      <w:r w:rsidR="00245D96">
        <w:rPr>
          <w:iCs/>
        </w:rPr>
        <w:t xml:space="preserve"> </w:t>
      </w:r>
      <w:r w:rsidRPr="00777168">
        <w:rPr>
          <w:iCs/>
        </w:rPr>
        <w:t>Care</w:t>
      </w:r>
      <w:r w:rsidR="00245D96">
        <w:rPr>
          <w:iCs/>
        </w:rPr>
        <w:t xml:space="preserve"> </w:t>
      </w:r>
      <w:r w:rsidRPr="00777168">
        <w:rPr>
          <w:iCs/>
        </w:rPr>
        <w:t>facilities,</w:t>
      </w:r>
      <w:r w:rsidR="00245D96">
        <w:rPr>
          <w:iCs/>
        </w:rPr>
        <w:t xml:space="preserve"> </w:t>
      </w:r>
      <w:r w:rsidRPr="00777168">
        <w:rPr>
          <w:iCs/>
        </w:rPr>
        <w:t>67%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institutional</w:t>
      </w:r>
      <w:r w:rsidR="00245D96">
        <w:rPr>
          <w:iCs/>
        </w:rPr>
        <w:t xml:space="preserve"> </w:t>
      </w:r>
      <w:r w:rsidRPr="00777168">
        <w:rPr>
          <w:iCs/>
        </w:rPr>
        <w:t>care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placed</w:t>
      </w:r>
      <w:r w:rsidR="00245D96">
        <w:rPr>
          <w:iCs/>
        </w:rPr>
        <w:t xml:space="preserve"> </w:t>
      </w:r>
      <w:r w:rsidRPr="00777168">
        <w:rPr>
          <w:iCs/>
        </w:rPr>
        <w:t>by</w:t>
      </w:r>
      <w:r w:rsidR="00245D96">
        <w:rPr>
          <w:iCs/>
        </w:rPr>
        <w:t xml:space="preserve"> </w:t>
      </w:r>
      <w:r w:rsidRPr="00777168">
        <w:rPr>
          <w:iCs/>
        </w:rPr>
        <w:t>their</w:t>
      </w:r>
      <w:r w:rsidR="00245D96">
        <w:rPr>
          <w:iCs/>
        </w:rPr>
        <w:t xml:space="preserve"> </w:t>
      </w:r>
      <w:r w:rsidRPr="00777168">
        <w:rPr>
          <w:iCs/>
        </w:rPr>
        <w:t>families.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1060"/>
        <w:gridCol w:w="1059"/>
        <w:gridCol w:w="993"/>
        <w:gridCol w:w="993"/>
        <w:gridCol w:w="1059"/>
        <w:gridCol w:w="1059"/>
      </w:tblGrid>
      <w:tr w:rsidR="00245D96" w:rsidRPr="00245D96" w14:paraId="750FD7BD" w14:textId="77777777" w:rsidTr="00EB5042">
        <w:trPr>
          <w:tblHeader/>
        </w:trPr>
        <w:tc>
          <w:tcPr>
            <w:tcW w:w="1147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B227C31" w14:textId="733616DA" w:rsidR="00AB777E" w:rsidRPr="00245D96" w:rsidRDefault="00AB777E" w:rsidP="00865A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rPr>
                <w:bCs/>
                <w:i/>
                <w:iCs/>
                <w:sz w:val="16"/>
              </w:rPr>
            </w:pPr>
            <w:r w:rsidRPr="00245D96">
              <w:rPr>
                <w:bCs/>
                <w:i/>
                <w:iCs/>
                <w:sz w:val="16"/>
              </w:rPr>
              <w:t>Age</w:t>
            </w:r>
            <w:r w:rsidR="00245D96" w:rsidRPr="00245D96">
              <w:rPr>
                <w:bCs/>
                <w:i/>
                <w:iCs/>
                <w:sz w:val="16"/>
              </w:rPr>
              <w:t xml:space="preserve"> </w:t>
            </w:r>
            <w:r w:rsidRPr="00245D96">
              <w:rPr>
                <w:bCs/>
                <w:i/>
                <w:iCs/>
                <w:sz w:val="16"/>
              </w:rPr>
              <w:t>Group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25035492" w14:textId="0D6BFB05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iCs/>
                <w:sz w:val="16"/>
              </w:rPr>
            </w:pPr>
            <w:r w:rsidRPr="00245D96">
              <w:rPr>
                <w:bCs/>
                <w:i/>
                <w:iCs/>
                <w:sz w:val="16"/>
              </w:rPr>
              <w:t>Brought</w:t>
            </w:r>
            <w:r w:rsidR="00245D96" w:rsidRPr="00245D96">
              <w:rPr>
                <w:bCs/>
                <w:i/>
                <w:iCs/>
                <w:sz w:val="16"/>
              </w:rPr>
              <w:t xml:space="preserve"> </w:t>
            </w:r>
            <w:r w:rsidRPr="00245D96">
              <w:rPr>
                <w:bCs/>
                <w:i/>
                <w:iCs/>
                <w:sz w:val="16"/>
              </w:rPr>
              <w:t>Forward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BD026C1" w14:textId="25E85244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iCs/>
                <w:sz w:val="16"/>
              </w:rPr>
            </w:pPr>
            <w:r w:rsidRPr="00245D96">
              <w:rPr>
                <w:bCs/>
                <w:i/>
                <w:iCs/>
                <w:sz w:val="16"/>
              </w:rPr>
              <w:t>New</w:t>
            </w:r>
            <w:r w:rsidR="00245D96" w:rsidRPr="00245D96">
              <w:rPr>
                <w:bCs/>
                <w:i/>
                <w:iCs/>
                <w:sz w:val="16"/>
              </w:rPr>
              <w:t xml:space="preserve"> </w:t>
            </w:r>
            <w:r w:rsidRPr="00245D96">
              <w:rPr>
                <w:bCs/>
                <w:i/>
                <w:iCs/>
                <w:sz w:val="16"/>
              </w:rPr>
              <w:t>Placements/Cases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4B6B790D" w14:textId="30665CA3" w:rsidR="00AB777E" w:rsidRPr="00245D96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bCs/>
                <w:i/>
                <w:iCs/>
                <w:sz w:val="16"/>
              </w:rPr>
            </w:pPr>
            <w:r w:rsidRPr="00245D96">
              <w:rPr>
                <w:bCs/>
                <w:i/>
                <w:iCs/>
                <w:sz w:val="16"/>
              </w:rPr>
              <w:t>Total</w:t>
            </w:r>
            <w:r w:rsidR="00245D96" w:rsidRPr="00245D96">
              <w:rPr>
                <w:bCs/>
                <w:i/>
                <w:iCs/>
                <w:sz w:val="16"/>
              </w:rPr>
              <w:t xml:space="preserve"> </w:t>
            </w:r>
            <w:r w:rsidRPr="00245D96">
              <w:rPr>
                <w:bCs/>
                <w:i/>
                <w:iCs/>
                <w:sz w:val="16"/>
              </w:rPr>
              <w:t>handled</w:t>
            </w:r>
          </w:p>
        </w:tc>
      </w:tr>
      <w:tr w:rsidR="00245D96" w:rsidRPr="00245D96" w14:paraId="7D4E775B" w14:textId="77777777" w:rsidTr="00EB5042">
        <w:trPr>
          <w:tblHeader/>
        </w:trPr>
        <w:tc>
          <w:tcPr>
            <w:tcW w:w="1147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BD45CB3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iCs/>
                <w:sz w:val="18"/>
              </w:rPr>
            </w:pPr>
          </w:p>
        </w:tc>
        <w:tc>
          <w:tcPr>
            <w:tcW w:w="10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F546BA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245D96">
              <w:rPr>
                <w:bCs/>
                <w:i/>
                <w:iCs/>
                <w:sz w:val="16"/>
              </w:rPr>
              <w:t>M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08A6FF40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245D96">
              <w:rPr>
                <w:bCs/>
                <w:i/>
                <w:iCs/>
                <w:sz w:val="16"/>
              </w:rPr>
              <w:t>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099AFE24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245D96">
              <w:rPr>
                <w:bCs/>
                <w:i/>
                <w:iCs/>
                <w:sz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</w:tcPr>
          <w:p w14:paraId="1A144DEC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245D96">
              <w:rPr>
                <w:bCs/>
                <w:i/>
                <w:iCs/>
                <w:sz w:val="16"/>
              </w:rPr>
              <w:t>F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</w:tcPr>
          <w:p w14:paraId="17FE1BF9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245D96">
              <w:rPr>
                <w:bCs/>
                <w:i/>
                <w:iCs/>
                <w:sz w:val="16"/>
              </w:rPr>
              <w:t>M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A83CCA4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245D96">
              <w:rPr>
                <w:bCs/>
                <w:i/>
                <w:iCs/>
                <w:sz w:val="16"/>
              </w:rPr>
              <w:t>F</w:t>
            </w:r>
          </w:p>
        </w:tc>
      </w:tr>
      <w:tr w:rsidR="00245D96" w:rsidRPr="00245D96" w14:paraId="3FD6925C" w14:textId="77777777" w:rsidTr="00245D96">
        <w:tc>
          <w:tcPr>
            <w:tcW w:w="1147" w:type="dxa"/>
            <w:tcBorders>
              <w:top w:val="single" w:sz="12" w:space="0" w:color="auto"/>
            </w:tcBorders>
            <w:shd w:val="clear" w:color="auto" w:fill="auto"/>
          </w:tcPr>
          <w:p w14:paraId="4645DEB6" w14:textId="657ABA06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Under</w:t>
            </w:r>
            <w:r w:rsidR="00245D96" w:rsidRPr="00245D96">
              <w:rPr>
                <w:iCs/>
                <w:sz w:val="18"/>
              </w:rPr>
              <w:t xml:space="preserve"> </w:t>
            </w:r>
            <w:r w:rsidRPr="00245D96">
              <w:rPr>
                <w:iCs/>
                <w:sz w:val="18"/>
              </w:rPr>
              <w:t>1</w:t>
            </w:r>
            <w:r w:rsidR="00245D96" w:rsidRPr="00245D96">
              <w:rPr>
                <w:iCs/>
                <w:sz w:val="18"/>
              </w:rPr>
              <w:t xml:space="preserve"> </w:t>
            </w:r>
            <w:r w:rsidRPr="00245D96">
              <w:rPr>
                <w:iCs/>
                <w:sz w:val="18"/>
              </w:rPr>
              <w:t>year</w:t>
            </w:r>
          </w:p>
        </w:tc>
        <w:tc>
          <w:tcPr>
            <w:tcW w:w="10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7DC151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100</w:t>
            </w:r>
          </w:p>
        </w:tc>
        <w:tc>
          <w:tcPr>
            <w:tcW w:w="10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06DE1B1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169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2783605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7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8BD2046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7</w:t>
            </w:r>
          </w:p>
        </w:tc>
        <w:tc>
          <w:tcPr>
            <w:tcW w:w="10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A8C220E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107</w:t>
            </w:r>
          </w:p>
        </w:tc>
        <w:tc>
          <w:tcPr>
            <w:tcW w:w="10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D033A0B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176</w:t>
            </w:r>
          </w:p>
        </w:tc>
      </w:tr>
      <w:tr w:rsidR="00AB777E" w:rsidRPr="00245D96" w14:paraId="55429E5B" w14:textId="77777777" w:rsidTr="00245D96">
        <w:tc>
          <w:tcPr>
            <w:tcW w:w="1147" w:type="dxa"/>
            <w:shd w:val="clear" w:color="auto" w:fill="auto"/>
          </w:tcPr>
          <w:p w14:paraId="25B9AF83" w14:textId="36EFA86E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1–4</w:t>
            </w:r>
            <w:r w:rsidR="00245D96" w:rsidRPr="00245D96">
              <w:rPr>
                <w:iCs/>
                <w:sz w:val="18"/>
              </w:rPr>
              <w:t xml:space="preserve"> </w:t>
            </w:r>
            <w:r w:rsidRPr="00245D96">
              <w:rPr>
                <w:iCs/>
                <w:sz w:val="18"/>
              </w:rPr>
              <w:t>years</w:t>
            </w:r>
          </w:p>
        </w:tc>
        <w:tc>
          <w:tcPr>
            <w:tcW w:w="1060" w:type="dxa"/>
            <w:shd w:val="clear" w:color="auto" w:fill="auto"/>
            <w:vAlign w:val="bottom"/>
          </w:tcPr>
          <w:p w14:paraId="5F8EF121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289</w:t>
            </w:r>
          </w:p>
        </w:tc>
        <w:tc>
          <w:tcPr>
            <w:tcW w:w="1059" w:type="dxa"/>
            <w:shd w:val="clear" w:color="auto" w:fill="auto"/>
            <w:vAlign w:val="bottom"/>
          </w:tcPr>
          <w:p w14:paraId="09C57634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242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7545BFD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21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A59F477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26</w:t>
            </w:r>
          </w:p>
        </w:tc>
        <w:tc>
          <w:tcPr>
            <w:tcW w:w="1059" w:type="dxa"/>
            <w:shd w:val="clear" w:color="auto" w:fill="auto"/>
            <w:vAlign w:val="bottom"/>
          </w:tcPr>
          <w:p w14:paraId="6804674C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302</w:t>
            </w:r>
          </w:p>
        </w:tc>
        <w:tc>
          <w:tcPr>
            <w:tcW w:w="1059" w:type="dxa"/>
            <w:shd w:val="clear" w:color="auto" w:fill="auto"/>
            <w:vAlign w:val="bottom"/>
          </w:tcPr>
          <w:p w14:paraId="0BFBC85F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268</w:t>
            </w:r>
          </w:p>
        </w:tc>
      </w:tr>
      <w:tr w:rsidR="00AB777E" w:rsidRPr="00245D96" w14:paraId="4D0A0F0E" w14:textId="77777777" w:rsidTr="00245D96">
        <w:tc>
          <w:tcPr>
            <w:tcW w:w="1147" w:type="dxa"/>
            <w:shd w:val="clear" w:color="auto" w:fill="auto"/>
          </w:tcPr>
          <w:p w14:paraId="77C1EB96" w14:textId="37F4FB09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5–9</w:t>
            </w:r>
            <w:r w:rsidR="00245D96" w:rsidRPr="00245D96">
              <w:rPr>
                <w:iCs/>
                <w:sz w:val="18"/>
              </w:rPr>
              <w:t xml:space="preserve"> </w:t>
            </w:r>
            <w:r w:rsidRPr="00245D96">
              <w:rPr>
                <w:iCs/>
                <w:sz w:val="18"/>
              </w:rPr>
              <w:t>years</w:t>
            </w:r>
          </w:p>
        </w:tc>
        <w:tc>
          <w:tcPr>
            <w:tcW w:w="1060" w:type="dxa"/>
            <w:shd w:val="clear" w:color="auto" w:fill="auto"/>
            <w:vAlign w:val="bottom"/>
          </w:tcPr>
          <w:p w14:paraId="6577D439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671</w:t>
            </w:r>
          </w:p>
        </w:tc>
        <w:tc>
          <w:tcPr>
            <w:tcW w:w="1059" w:type="dxa"/>
            <w:shd w:val="clear" w:color="auto" w:fill="auto"/>
            <w:vAlign w:val="bottom"/>
          </w:tcPr>
          <w:p w14:paraId="41157CED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593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066715A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14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2517810F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23</w:t>
            </w:r>
          </w:p>
        </w:tc>
        <w:tc>
          <w:tcPr>
            <w:tcW w:w="1059" w:type="dxa"/>
            <w:shd w:val="clear" w:color="auto" w:fill="auto"/>
            <w:vAlign w:val="bottom"/>
          </w:tcPr>
          <w:p w14:paraId="11BEDD91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685</w:t>
            </w:r>
          </w:p>
        </w:tc>
        <w:tc>
          <w:tcPr>
            <w:tcW w:w="1059" w:type="dxa"/>
            <w:shd w:val="clear" w:color="auto" w:fill="auto"/>
            <w:vAlign w:val="bottom"/>
          </w:tcPr>
          <w:p w14:paraId="6246B13B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616</w:t>
            </w:r>
          </w:p>
        </w:tc>
      </w:tr>
      <w:tr w:rsidR="00AB777E" w:rsidRPr="00245D96" w14:paraId="0180B109" w14:textId="77777777" w:rsidTr="00245D96">
        <w:tc>
          <w:tcPr>
            <w:tcW w:w="1147" w:type="dxa"/>
            <w:shd w:val="clear" w:color="auto" w:fill="auto"/>
          </w:tcPr>
          <w:p w14:paraId="15F07823" w14:textId="19D01C3D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10–18</w:t>
            </w:r>
            <w:r w:rsidR="00245D96" w:rsidRPr="00245D96">
              <w:rPr>
                <w:iCs/>
                <w:sz w:val="18"/>
              </w:rPr>
              <w:t xml:space="preserve"> </w:t>
            </w:r>
            <w:r w:rsidRPr="00245D96">
              <w:rPr>
                <w:iCs/>
                <w:sz w:val="18"/>
              </w:rPr>
              <w:t>years</w:t>
            </w:r>
          </w:p>
        </w:tc>
        <w:tc>
          <w:tcPr>
            <w:tcW w:w="1060" w:type="dxa"/>
            <w:shd w:val="clear" w:color="auto" w:fill="auto"/>
            <w:vAlign w:val="bottom"/>
          </w:tcPr>
          <w:p w14:paraId="453D8758" w14:textId="4E791292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</w:t>
            </w:r>
            <w:r w:rsidR="00F90630">
              <w:rPr>
                <w:iCs/>
                <w:sz w:val="18"/>
              </w:rPr>
              <w:t xml:space="preserve"> </w:t>
            </w:r>
            <w:r w:rsidRPr="00245D96">
              <w:rPr>
                <w:iCs/>
                <w:sz w:val="18"/>
              </w:rPr>
              <w:t>624</w:t>
            </w:r>
          </w:p>
        </w:tc>
        <w:tc>
          <w:tcPr>
            <w:tcW w:w="1059" w:type="dxa"/>
            <w:shd w:val="clear" w:color="auto" w:fill="auto"/>
            <w:vAlign w:val="bottom"/>
          </w:tcPr>
          <w:p w14:paraId="647E1063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14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53478280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29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9664ED9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21</w:t>
            </w:r>
          </w:p>
        </w:tc>
        <w:tc>
          <w:tcPr>
            <w:tcW w:w="1059" w:type="dxa"/>
            <w:shd w:val="clear" w:color="auto" w:fill="auto"/>
            <w:vAlign w:val="bottom"/>
          </w:tcPr>
          <w:p w14:paraId="64EBDFAE" w14:textId="0377F1BA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</w:t>
            </w:r>
            <w:r w:rsidR="00F90630">
              <w:rPr>
                <w:iCs/>
                <w:sz w:val="18"/>
              </w:rPr>
              <w:t xml:space="preserve"> </w:t>
            </w:r>
            <w:r w:rsidRPr="00245D96">
              <w:rPr>
                <w:iCs/>
                <w:sz w:val="18"/>
              </w:rPr>
              <w:t>653</w:t>
            </w:r>
          </w:p>
        </w:tc>
        <w:tc>
          <w:tcPr>
            <w:tcW w:w="1059" w:type="dxa"/>
            <w:shd w:val="clear" w:color="auto" w:fill="auto"/>
            <w:vAlign w:val="bottom"/>
          </w:tcPr>
          <w:p w14:paraId="47F0F1FF" w14:textId="147215A1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</w:t>
            </w:r>
            <w:r w:rsidR="00F90630">
              <w:rPr>
                <w:iCs/>
                <w:sz w:val="18"/>
              </w:rPr>
              <w:t xml:space="preserve"> </w:t>
            </w:r>
            <w:r w:rsidRPr="00245D96">
              <w:rPr>
                <w:iCs/>
                <w:sz w:val="18"/>
              </w:rPr>
              <w:t>487</w:t>
            </w:r>
          </w:p>
        </w:tc>
      </w:tr>
      <w:tr w:rsidR="00F90630" w:rsidRPr="00245D96" w14:paraId="060DE3F2" w14:textId="77777777" w:rsidTr="00F90630">
        <w:tc>
          <w:tcPr>
            <w:tcW w:w="1147" w:type="dxa"/>
            <w:tcBorders>
              <w:bottom w:val="single" w:sz="4" w:space="0" w:color="auto"/>
            </w:tcBorders>
            <w:shd w:val="clear" w:color="auto" w:fill="auto"/>
          </w:tcPr>
          <w:p w14:paraId="4114613D" w14:textId="2B389648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19</w:t>
            </w:r>
            <w:r w:rsidR="00245D96" w:rsidRPr="00245D96">
              <w:rPr>
                <w:iCs/>
                <w:sz w:val="18"/>
              </w:rPr>
              <w:t xml:space="preserve"> </w:t>
            </w:r>
            <w:r w:rsidRPr="00245D96">
              <w:rPr>
                <w:iCs/>
                <w:sz w:val="18"/>
              </w:rPr>
              <w:t>&amp;</w:t>
            </w:r>
            <w:r w:rsidR="00245D96" w:rsidRPr="00245D96">
              <w:rPr>
                <w:iCs/>
                <w:sz w:val="18"/>
              </w:rPr>
              <w:t xml:space="preserve"> </w:t>
            </w:r>
            <w:r w:rsidRPr="00245D96">
              <w:rPr>
                <w:iCs/>
                <w:sz w:val="18"/>
              </w:rPr>
              <w:t>over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E33921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29</w:t>
            </w:r>
          </w:p>
        </w:tc>
        <w:tc>
          <w:tcPr>
            <w:tcW w:w="10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9136F5F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50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9A454D2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056D6CD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8</w:t>
            </w:r>
          </w:p>
        </w:tc>
        <w:tc>
          <w:tcPr>
            <w:tcW w:w="10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E7B607F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42</w:t>
            </w:r>
          </w:p>
        </w:tc>
        <w:tc>
          <w:tcPr>
            <w:tcW w:w="10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E31C2DF" w14:textId="77777777" w:rsidR="00AB777E" w:rsidRPr="00245D96" w:rsidRDefault="00AB777E" w:rsidP="00245D9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245D96">
              <w:rPr>
                <w:iCs/>
                <w:sz w:val="18"/>
              </w:rPr>
              <w:t>58</w:t>
            </w:r>
          </w:p>
        </w:tc>
      </w:tr>
      <w:tr w:rsidR="00245D96" w:rsidRPr="00F90630" w14:paraId="47416B4C" w14:textId="77777777" w:rsidTr="00F90630">
        <w:tc>
          <w:tcPr>
            <w:tcW w:w="11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DEE6300" w14:textId="77777777" w:rsidR="00AB777E" w:rsidRPr="00865AE0" w:rsidRDefault="00AB777E" w:rsidP="00865A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iCs/>
                <w:sz w:val="18"/>
              </w:rPr>
            </w:pPr>
            <w:r w:rsidRPr="00865AE0">
              <w:rPr>
                <w:b/>
                <w:bCs/>
                <w:iCs/>
                <w:sz w:val="18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58D7A9" w14:textId="15CA482E" w:rsidR="00AB777E" w:rsidRPr="00F90630" w:rsidRDefault="00AB777E" w:rsidP="00F9063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iCs/>
                <w:sz w:val="18"/>
              </w:rPr>
            </w:pPr>
            <w:r w:rsidRPr="00F90630">
              <w:rPr>
                <w:b/>
                <w:iCs/>
                <w:sz w:val="18"/>
              </w:rPr>
              <w:t>2</w:t>
            </w:r>
            <w:r w:rsidR="00F90630">
              <w:rPr>
                <w:b/>
                <w:iCs/>
                <w:sz w:val="18"/>
              </w:rPr>
              <w:t xml:space="preserve"> </w:t>
            </w:r>
            <w:r w:rsidRPr="00F90630">
              <w:rPr>
                <w:b/>
                <w:iCs/>
                <w:sz w:val="18"/>
              </w:rPr>
              <w:t>715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562E01" w14:textId="0C3FB7B9" w:rsidR="00AB777E" w:rsidRPr="00F90630" w:rsidRDefault="00AB777E" w:rsidP="00F9063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iCs/>
                <w:sz w:val="18"/>
              </w:rPr>
            </w:pPr>
            <w:r w:rsidRPr="00F90630">
              <w:rPr>
                <w:b/>
                <w:iCs/>
                <w:sz w:val="18"/>
              </w:rPr>
              <w:t>2</w:t>
            </w:r>
            <w:r w:rsidR="00F90630">
              <w:rPr>
                <w:b/>
                <w:iCs/>
                <w:sz w:val="18"/>
              </w:rPr>
              <w:t xml:space="preserve"> </w:t>
            </w:r>
            <w:r w:rsidRPr="00F90630">
              <w:rPr>
                <w:b/>
                <w:iCs/>
                <w:sz w:val="18"/>
              </w:rPr>
              <w:t>520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92FE4BC" w14:textId="77777777" w:rsidR="00AB777E" w:rsidRPr="00F90630" w:rsidRDefault="00AB777E" w:rsidP="00F9063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iCs/>
                <w:sz w:val="18"/>
              </w:rPr>
            </w:pPr>
            <w:r w:rsidRPr="00F90630">
              <w:rPr>
                <w:b/>
                <w:iCs/>
                <w:sz w:val="18"/>
              </w:rPr>
              <w:t>74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D66CA41" w14:textId="77777777" w:rsidR="00AB777E" w:rsidRPr="00F90630" w:rsidRDefault="00AB777E" w:rsidP="00F9063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iCs/>
                <w:sz w:val="18"/>
              </w:rPr>
            </w:pPr>
            <w:r w:rsidRPr="00F90630">
              <w:rPr>
                <w:b/>
                <w:iCs/>
                <w:sz w:val="18"/>
              </w:rPr>
              <w:t>85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69DDCD" w14:textId="2B8124EB" w:rsidR="00AB777E" w:rsidRPr="00F90630" w:rsidRDefault="00AB777E" w:rsidP="00F9063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iCs/>
                <w:sz w:val="18"/>
              </w:rPr>
            </w:pPr>
            <w:r w:rsidRPr="00F90630">
              <w:rPr>
                <w:b/>
                <w:iCs/>
                <w:sz w:val="18"/>
              </w:rPr>
              <w:t>2</w:t>
            </w:r>
            <w:r w:rsidR="00F90630">
              <w:rPr>
                <w:b/>
                <w:iCs/>
                <w:sz w:val="18"/>
              </w:rPr>
              <w:t xml:space="preserve"> </w:t>
            </w:r>
            <w:r w:rsidRPr="00F90630">
              <w:rPr>
                <w:b/>
                <w:iCs/>
                <w:sz w:val="18"/>
              </w:rPr>
              <w:t>789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6EF88A" w14:textId="77B47530" w:rsidR="00AB777E" w:rsidRPr="00F90630" w:rsidRDefault="00AB777E" w:rsidP="00F9063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iCs/>
                <w:sz w:val="18"/>
              </w:rPr>
            </w:pPr>
            <w:r w:rsidRPr="00F90630">
              <w:rPr>
                <w:b/>
                <w:iCs/>
                <w:sz w:val="18"/>
              </w:rPr>
              <w:t>2</w:t>
            </w:r>
            <w:r w:rsidR="00F90630">
              <w:rPr>
                <w:b/>
                <w:iCs/>
                <w:sz w:val="18"/>
              </w:rPr>
              <w:t xml:space="preserve"> </w:t>
            </w:r>
            <w:r w:rsidRPr="00F90630">
              <w:rPr>
                <w:b/>
                <w:iCs/>
                <w:sz w:val="18"/>
              </w:rPr>
              <w:t>605</w:t>
            </w:r>
          </w:p>
        </w:tc>
      </w:tr>
    </w:tbl>
    <w:p w14:paraId="33CB399E" w14:textId="77777777" w:rsidR="00BB75FE" w:rsidRDefault="00AB777E" w:rsidP="00F90630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40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FE0333E" w14:textId="1C0981F4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192.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there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still</w:t>
      </w:r>
      <w:r w:rsidR="00245D96">
        <w:rPr>
          <w:iCs/>
        </w:rPr>
        <w:t xml:space="preserve"> </w:t>
      </w:r>
      <w:r w:rsidRPr="00777168">
        <w:rPr>
          <w:iCs/>
        </w:rPr>
        <w:t>gaps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management</w:t>
      </w:r>
      <w:r w:rsidR="00245D96">
        <w:rPr>
          <w:iCs/>
        </w:rPr>
        <w:t xml:space="preserve"> </w:t>
      </w:r>
      <w:r w:rsidRPr="00777168">
        <w:rPr>
          <w:iCs/>
        </w:rPr>
        <w:t>information</w:t>
      </w:r>
      <w:r w:rsidR="00245D96">
        <w:rPr>
          <w:iCs/>
        </w:rPr>
        <w:t xml:space="preserve"> </w:t>
      </w:r>
      <w:r w:rsidRPr="00777168">
        <w:rPr>
          <w:iCs/>
        </w:rPr>
        <w:t>system</w:t>
      </w:r>
      <w:r w:rsidR="00245D96">
        <w:rPr>
          <w:iCs/>
        </w:rPr>
        <w:t xml:space="preserve"> </w:t>
      </w:r>
      <w:r w:rsidRPr="00777168">
        <w:rPr>
          <w:iCs/>
        </w:rPr>
        <w:t>on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family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community-based</w:t>
      </w:r>
      <w:r w:rsidR="00245D96">
        <w:rPr>
          <w:iCs/>
        </w:rPr>
        <w:t xml:space="preserve"> </w:t>
      </w:r>
      <w:r w:rsidRPr="00777168">
        <w:rPr>
          <w:iCs/>
        </w:rPr>
        <w:t>care,</w:t>
      </w:r>
      <w:r w:rsidR="00245D96">
        <w:rPr>
          <w:iCs/>
        </w:rPr>
        <w:t xml:space="preserve"> </w:t>
      </w:r>
      <w:r w:rsidRPr="00777168">
        <w:rPr>
          <w:iCs/>
        </w:rPr>
        <w:t>except</w:t>
      </w:r>
      <w:r w:rsidR="00245D96">
        <w:rPr>
          <w:iCs/>
        </w:rPr>
        <w:t xml:space="preserve"> </w:t>
      </w:r>
      <w:r w:rsidRPr="00777168">
        <w:rPr>
          <w:iCs/>
        </w:rPr>
        <w:t>those</w:t>
      </w:r>
      <w:r w:rsidR="00245D96">
        <w:rPr>
          <w:iCs/>
        </w:rPr>
        <w:t xml:space="preserve"> </w:t>
      </w:r>
      <w:r w:rsidRPr="00777168">
        <w:rPr>
          <w:iCs/>
        </w:rPr>
        <w:t>transitioning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institutional</w:t>
      </w:r>
      <w:r w:rsidR="00245D96">
        <w:rPr>
          <w:iCs/>
        </w:rPr>
        <w:t xml:space="preserve"> </w:t>
      </w:r>
      <w:r w:rsidRPr="00777168">
        <w:rPr>
          <w:iCs/>
        </w:rPr>
        <w:t>care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family/community-based</w:t>
      </w:r>
      <w:r w:rsidR="00245D96">
        <w:rPr>
          <w:iCs/>
        </w:rPr>
        <w:t xml:space="preserve"> </w:t>
      </w:r>
      <w:r w:rsidRPr="00777168">
        <w:rPr>
          <w:iCs/>
        </w:rPr>
        <w:t>care.</w:t>
      </w:r>
      <w:r w:rsidR="00245D96">
        <w:rPr>
          <w:iCs/>
        </w:rPr>
        <w:t xml:space="preserve"> </w:t>
      </w:r>
      <w:r w:rsidRPr="00777168">
        <w:rPr>
          <w:iCs/>
        </w:rPr>
        <w:t>Therefore,</w:t>
      </w:r>
      <w:r w:rsidR="00245D96">
        <w:rPr>
          <w:iCs/>
        </w:rPr>
        <w:t xml:space="preserve"> </w:t>
      </w:r>
      <w:r w:rsidRPr="00777168">
        <w:rPr>
          <w:iCs/>
        </w:rPr>
        <w:t>it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still</w:t>
      </w:r>
      <w:r w:rsidR="00245D96">
        <w:rPr>
          <w:iCs/>
        </w:rPr>
        <w:t xml:space="preserve"> </w:t>
      </w:r>
      <w:r w:rsidRPr="00777168">
        <w:rPr>
          <w:iCs/>
        </w:rPr>
        <w:t>working</w:t>
      </w:r>
      <w:r w:rsidR="00245D96">
        <w:rPr>
          <w:iCs/>
        </w:rPr>
        <w:t xml:space="preserve"> </w:t>
      </w:r>
      <w:r w:rsidRPr="00777168">
        <w:rPr>
          <w:iCs/>
        </w:rPr>
        <w:t>towards</w:t>
      </w:r>
      <w:r w:rsidR="00245D96">
        <w:rPr>
          <w:iCs/>
        </w:rPr>
        <w:t xml:space="preserve"> </w:t>
      </w:r>
      <w:r w:rsidRPr="00777168">
        <w:rPr>
          <w:iCs/>
        </w:rPr>
        <w:t>having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central</w:t>
      </w:r>
      <w:r w:rsidR="00245D96">
        <w:rPr>
          <w:iCs/>
        </w:rPr>
        <w:t xml:space="preserve"> </w:t>
      </w:r>
      <w:r w:rsidRPr="00777168">
        <w:rPr>
          <w:iCs/>
        </w:rPr>
        <w:t>information</w:t>
      </w:r>
      <w:r w:rsidR="00245D96">
        <w:rPr>
          <w:iCs/>
        </w:rPr>
        <w:t xml:space="preserve"> </w:t>
      </w:r>
      <w:r w:rsidRPr="00777168">
        <w:rPr>
          <w:iCs/>
        </w:rPr>
        <w:t>management</w:t>
      </w:r>
      <w:r w:rsidR="00245D96">
        <w:rPr>
          <w:iCs/>
        </w:rPr>
        <w:t xml:space="preserve"> </w:t>
      </w:r>
      <w:r w:rsidRPr="00777168">
        <w:rPr>
          <w:iCs/>
        </w:rPr>
        <w:t>system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enhance</w:t>
      </w:r>
      <w:r w:rsidR="00245D96">
        <w:rPr>
          <w:iCs/>
        </w:rPr>
        <w:t xml:space="preserve"> </w:t>
      </w:r>
      <w:r w:rsidRPr="00777168">
        <w:rPr>
          <w:iCs/>
        </w:rPr>
        <w:t>data</w:t>
      </w:r>
      <w:r w:rsidR="00245D96">
        <w:rPr>
          <w:iCs/>
        </w:rPr>
        <w:t xml:space="preserve"> </w:t>
      </w:r>
      <w:r w:rsidRPr="00777168">
        <w:rPr>
          <w:iCs/>
        </w:rPr>
        <w:t>collection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analysis</w:t>
      </w:r>
      <w:r w:rsidR="00245D96">
        <w:rPr>
          <w:iCs/>
        </w:rPr>
        <w:t xml:space="preserve"> </w:t>
      </w:r>
      <w:r w:rsidRPr="00777168">
        <w:rPr>
          <w:iCs/>
        </w:rPr>
        <w:t>on</w:t>
      </w:r>
      <w:r w:rsidR="00245D96">
        <w:rPr>
          <w:iCs/>
        </w:rPr>
        <w:t xml:space="preserve"> </w:t>
      </w:r>
      <w:r w:rsidRPr="00777168">
        <w:rPr>
          <w:iCs/>
        </w:rPr>
        <w:t>vulnerabilities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services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orphans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vulnerable</w:t>
      </w:r>
      <w:r w:rsidR="00245D96">
        <w:rPr>
          <w:iCs/>
        </w:rPr>
        <w:t xml:space="preserve"> </w:t>
      </w:r>
      <w:r w:rsidRPr="00777168">
        <w:rPr>
          <w:iCs/>
        </w:rPr>
        <w:t>children.</w:t>
      </w:r>
    </w:p>
    <w:p w14:paraId="1F17F5AD" w14:textId="77777777" w:rsidR="00BB75FE" w:rsidRDefault="00AB777E" w:rsidP="00903A3F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40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435AB94" w14:textId="166E4349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193.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on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adopted</w:t>
      </w:r>
      <w:r w:rsidR="00245D96">
        <w:rPr>
          <w:iCs/>
        </w:rPr>
        <w:t xml:space="preserve"> </w:t>
      </w:r>
      <w:r w:rsidRPr="00777168">
        <w:rPr>
          <w:iCs/>
        </w:rPr>
        <w:t>domestically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internationally,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figures,</w:t>
      </w:r>
      <w:r w:rsidR="00245D96">
        <w:rPr>
          <w:iCs/>
        </w:rPr>
        <w:t xml:space="preserve"> </w:t>
      </w:r>
      <w:r w:rsidRPr="00777168">
        <w:rPr>
          <w:iCs/>
        </w:rPr>
        <w:t>only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third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international</w:t>
      </w:r>
      <w:r w:rsidR="00245D96">
        <w:rPr>
          <w:iCs/>
        </w:rPr>
        <w:t xml:space="preserve"> </w:t>
      </w:r>
      <w:r w:rsidRPr="00777168">
        <w:rPr>
          <w:iCs/>
        </w:rPr>
        <w:t>adoptions.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5"/>
        <w:gridCol w:w="1813"/>
        <w:gridCol w:w="1926"/>
        <w:gridCol w:w="1826"/>
      </w:tblGrid>
      <w:tr w:rsidR="00EB5042" w:rsidRPr="00EB5042" w14:paraId="2484418A" w14:textId="77777777" w:rsidTr="00A47C20">
        <w:trPr>
          <w:tblHeader/>
        </w:trPr>
        <w:tc>
          <w:tcPr>
            <w:tcW w:w="18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974AFA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iCs/>
                <w:sz w:val="16"/>
              </w:rPr>
            </w:pPr>
            <w:r w:rsidRPr="00EB5042">
              <w:rPr>
                <w:bCs/>
                <w:i/>
                <w:iCs/>
                <w:sz w:val="16"/>
              </w:rPr>
              <w:lastRenderedPageBreak/>
              <w:t>Year</w:t>
            </w:r>
          </w:p>
        </w:tc>
        <w:tc>
          <w:tcPr>
            <w:tcW w:w="1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2446E4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EB5042">
              <w:rPr>
                <w:bCs/>
                <w:i/>
                <w:iCs/>
                <w:sz w:val="16"/>
              </w:rPr>
              <w:t>Male</w:t>
            </w:r>
          </w:p>
        </w:tc>
        <w:tc>
          <w:tcPr>
            <w:tcW w:w="19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C06C38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EB5042">
              <w:rPr>
                <w:bCs/>
                <w:i/>
                <w:iCs/>
                <w:sz w:val="16"/>
              </w:rPr>
              <w:t>Female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04A6EA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iCs/>
                <w:sz w:val="16"/>
              </w:rPr>
            </w:pPr>
            <w:r w:rsidRPr="00EB5042">
              <w:rPr>
                <w:bCs/>
                <w:i/>
                <w:iCs/>
                <w:sz w:val="16"/>
              </w:rPr>
              <w:t>Total</w:t>
            </w:r>
          </w:p>
        </w:tc>
      </w:tr>
      <w:tr w:rsidR="00AB777E" w:rsidRPr="00EB5042" w14:paraId="52100F42" w14:textId="77777777" w:rsidTr="00A47C20">
        <w:tc>
          <w:tcPr>
            <w:tcW w:w="1805" w:type="dxa"/>
            <w:tcBorders>
              <w:top w:val="single" w:sz="12" w:space="0" w:color="auto"/>
            </w:tcBorders>
            <w:shd w:val="clear" w:color="auto" w:fill="auto"/>
          </w:tcPr>
          <w:p w14:paraId="00D31F82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2016</w:t>
            </w:r>
          </w:p>
        </w:tc>
        <w:tc>
          <w:tcPr>
            <w:tcW w:w="18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E6C5F92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70</w:t>
            </w:r>
          </w:p>
        </w:tc>
        <w:tc>
          <w:tcPr>
            <w:tcW w:w="19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E9B375C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54</w:t>
            </w:r>
          </w:p>
        </w:tc>
        <w:tc>
          <w:tcPr>
            <w:tcW w:w="18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3A7A921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124</w:t>
            </w:r>
          </w:p>
        </w:tc>
      </w:tr>
      <w:tr w:rsidR="00AB777E" w:rsidRPr="00EB5042" w14:paraId="0B57C343" w14:textId="77777777" w:rsidTr="00A47C20">
        <w:tc>
          <w:tcPr>
            <w:tcW w:w="1805" w:type="dxa"/>
            <w:shd w:val="clear" w:color="auto" w:fill="auto"/>
          </w:tcPr>
          <w:p w14:paraId="4D2640A0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2017</w:t>
            </w:r>
          </w:p>
        </w:tc>
        <w:tc>
          <w:tcPr>
            <w:tcW w:w="1813" w:type="dxa"/>
            <w:shd w:val="clear" w:color="auto" w:fill="auto"/>
            <w:vAlign w:val="bottom"/>
          </w:tcPr>
          <w:p w14:paraId="4F8A184F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40</w:t>
            </w:r>
          </w:p>
        </w:tc>
        <w:tc>
          <w:tcPr>
            <w:tcW w:w="1926" w:type="dxa"/>
            <w:shd w:val="clear" w:color="auto" w:fill="auto"/>
            <w:vAlign w:val="bottom"/>
          </w:tcPr>
          <w:p w14:paraId="7FD374E6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51</w:t>
            </w:r>
          </w:p>
        </w:tc>
        <w:tc>
          <w:tcPr>
            <w:tcW w:w="1826" w:type="dxa"/>
            <w:shd w:val="clear" w:color="auto" w:fill="auto"/>
            <w:vAlign w:val="bottom"/>
          </w:tcPr>
          <w:p w14:paraId="6E389277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91</w:t>
            </w:r>
          </w:p>
        </w:tc>
      </w:tr>
      <w:tr w:rsidR="00AB777E" w:rsidRPr="00EB5042" w14:paraId="22ABE551" w14:textId="77777777" w:rsidTr="00A47C20">
        <w:tc>
          <w:tcPr>
            <w:tcW w:w="1805" w:type="dxa"/>
            <w:shd w:val="clear" w:color="auto" w:fill="auto"/>
          </w:tcPr>
          <w:p w14:paraId="40EAA7B3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2018</w:t>
            </w:r>
          </w:p>
        </w:tc>
        <w:tc>
          <w:tcPr>
            <w:tcW w:w="1813" w:type="dxa"/>
            <w:shd w:val="clear" w:color="auto" w:fill="auto"/>
            <w:vAlign w:val="bottom"/>
          </w:tcPr>
          <w:p w14:paraId="05304703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31</w:t>
            </w:r>
          </w:p>
        </w:tc>
        <w:tc>
          <w:tcPr>
            <w:tcW w:w="1926" w:type="dxa"/>
            <w:shd w:val="clear" w:color="auto" w:fill="auto"/>
            <w:vAlign w:val="bottom"/>
          </w:tcPr>
          <w:p w14:paraId="2820EE6C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43</w:t>
            </w:r>
          </w:p>
        </w:tc>
        <w:tc>
          <w:tcPr>
            <w:tcW w:w="1826" w:type="dxa"/>
            <w:shd w:val="clear" w:color="auto" w:fill="auto"/>
            <w:vAlign w:val="bottom"/>
          </w:tcPr>
          <w:p w14:paraId="12675EC8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74</w:t>
            </w:r>
          </w:p>
        </w:tc>
      </w:tr>
      <w:tr w:rsidR="00AB777E" w:rsidRPr="00EB5042" w14:paraId="001D5E89" w14:textId="77777777" w:rsidTr="00A47C20">
        <w:tc>
          <w:tcPr>
            <w:tcW w:w="1805" w:type="dxa"/>
            <w:tcBorders>
              <w:bottom w:val="single" w:sz="4" w:space="0" w:color="auto"/>
            </w:tcBorders>
            <w:shd w:val="clear" w:color="auto" w:fill="auto"/>
          </w:tcPr>
          <w:p w14:paraId="378912EB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2020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A78795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15</w:t>
            </w:r>
          </w:p>
        </w:tc>
        <w:tc>
          <w:tcPr>
            <w:tcW w:w="19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6091A2C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37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63DE8EB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EB5042">
              <w:rPr>
                <w:iCs/>
                <w:sz w:val="18"/>
              </w:rPr>
              <w:t>52</w:t>
            </w:r>
          </w:p>
        </w:tc>
      </w:tr>
      <w:tr w:rsidR="00AB777E" w:rsidRPr="00EB5042" w14:paraId="3E1E766D" w14:textId="77777777" w:rsidTr="00A47C20">
        <w:tc>
          <w:tcPr>
            <w:tcW w:w="5544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1C0551C" w14:textId="51A988AC" w:rsidR="00AB777E" w:rsidRPr="00EB5042" w:rsidRDefault="00AB777E" w:rsidP="00C049E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iCs/>
                <w:sz w:val="18"/>
              </w:rPr>
            </w:pPr>
            <w:r w:rsidRPr="00EB5042">
              <w:rPr>
                <w:b/>
                <w:bCs/>
                <w:iCs/>
                <w:sz w:val="18"/>
              </w:rPr>
              <w:t>Grand</w:t>
            </w:r>
            <w:r w:rsidR="00245D96" w:rsidRPr="00EB5042">
              <w:rPr>
                <w:b/>
                <w:bCs/>
                <w:iCs/>
                <w:sz w:val="18"/>
              </w:rPr>
              <w:t xml:space="preserve"> </w:t>
            </w:r>
            <w:r w:rsidRPr="00EB5042">
              <w:rPr>
                <w:b/>
                <w:bCs/>
                <w:iCs/>
                <w:sz w:val="18"/>
              </w:rPr>
              <w:t>total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8DD483" w14:textId="77777777" w:rsidR="00AB777E" w:rsidRPr="00EB5042" w:rsidRDefault="00AB777E" w:rsidP="00EB50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iCs/>
                <w:sz w:val="18"/>
              </w:rPr>
            </w:pPr>
            <w:r w:rsidRPr="00EB5042">
              <w:rPr>
                <w:b/>
                <w:bCs/>
                <w:iCs/>
                <w:sz w:val="18"/>
              </w:rPr>
              <w:t>395</w:t>
            </w:r>
          </w:p>
        </w:tc>
      </w:tr>
    </w:tbl>
    <w:p w14:paraId="1DB083DB" w14:textId="77777777" w:rsidR="00BB75FE" w:rsidRDefault="00AB777E" w:rsidP="00EB5042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40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6AED3E1" w14:textId="7538C37D" w:rsidR="00AB777E" w:rsidRPr="00777168" w:rsidRDefault="00AB777E" w:rsidP="00FB3CC4">
      <w:pPr>
        <w:pStyle w:val="SingleTxtG"/>
        <w:spacing w:after="240"/>
        <w:rPr>
          <w:iCs/>
        </w:rPr>
      </w:pPr>
      <w:r w:rsidRPr="00777168">
        <w:rPr>
          <w:iCs/>
        </w:rPr>
        <w:t>194.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table</w:t>
      </w:r>
      <w:r w:rsidR="00245D96">
        <w:rPr>
          <w:iCs/>
        </w:rPr>
        <w:t xml:space="preserve"> </w:t>
      </w:r>
      <w:r w:rsidRPr="00777168">
        <w:rPr>
          <w:iCs/>
        </w:rPr>
        <w:t>below</w:t>
      </w:r>
      <w:r w:rsidR="00245D96">
        <w:rPr>
          <w:iCs/>
        </w:rPr>
        <w:t xml:space="preserve"> </w:t>
      </w:r>
      <w:r w:rsidRPr="00777168">
        <w:rPr>
          <w:iCs/>
        </w:rPr>
        <w:t>describes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incarcerated</w:t>
      </w:r>
      <w:r w:rsidR="00245D96">
        <w:rPr>
          <w:iCs/>
        </w:rPr>
        <w:t xml:space="preserve"> </w:t>
      </w:r>
      <w:r w:rsidRPr="00777168">
        <w:rPr>
          <w:iCs/>
        </w:rPr>
        <w:t>parents.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7"/>
        <w:gridCol w:w="2456"/>
        <w:gridCol w:w="2457"/>
      </w:tblGrid>
      <w:tr w:rsidR="00FB3CC4" w:rsidRPr="00FB3CC4" w14:paraId="2195F9A9" w14:textId="77777777" w:rsidTr="00FB3CC4">
        <w:trPr>
          <w:tblHeader/>
        </w:trPr>
        <w:tc>
          <w:tcPr>
            <w:tcW w:w="7370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F45BDFA" w14:textId="7C5491C6" w:rsidR="00AB777E" w:rsidRPr="00FB3CC4" w:rsidRDefault="00AB777E" w:rsidP="00F00AE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iCs/>
                <w:sz w:val="16"/>
              </w:rPr>
            </w:pPr>
            <w:r w:rsidRPr="00FB3CC4">
              <w:rPr>
                <w:i/>
                <w:iCs/>
                <w:sz w:val="16"/>
              </w:rPr>
              <w:t>Circumstantial</w:t>
            </w:r>
            <w:r w:rsidR="00245D96" w:rsidRPr="00FB3CC4">
              <w:rPr>
                <w:i/>
                <w:iCs/>
                <w:sz w:val="16"/>
              </w:rPr>
              <w:t xml:space="preserve"> </w:t>
            </w:r>
            <w:r w:rsidRPr="00FB3CC4">
              <w:rPr>
                <w:i/>
                <w:iCs/>
                <w:sz w:val="16"/>
              </w:rPr>
              <w:t>children</w:t>
            </w:r>
          </w:p>
        </w:tc>
      </w:tr>
      <w:tr w:rsidR="00FB3CC4" w:rsidRPr="00FB3CC4" w14:paraId="44D820AC" w14:textId="77777777" w:rsidTr="00FB3CC4"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14:paraId="11979A12" w14:textId="77777777" w:rsidR="00AB777E" w:rsidRPr="00404E0D" w:rsidRDefault="00AB777E" w:rsidP="00404E0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iCs/>
                <w:sz w:val="16"/>
              </w:rPr>
            </w:pPr>
            <w:r w:rsidRPr="00404E0D">
              <w:rPr>
                <w:i/>
                <w:iCs/>
                <w:sz w:val="16"/>
              </w:rPr>
              <w:t>Boys</w:t>
            </w:r>
          </w:p>
        </w:tc>
        <w:tc>
          <w:tcPr>
            <w:tcW w:w="2456" w:type="dxa"/>
            <w:tcBorders>
              <w:bottom w:val="single" w:sz="12" w:space="0" w:color="auto"/>
            </w:tcBorders>
            <w:shd w:val="clear" w:color="auto" w:fill="auto"/>
          </w:tcPr>
          <w:p w14:paraId="7FFE5790" w14:textId="77777777" w:rsidR="00AB777E" w:rsidRPr="00404E0D" w:rsidRDefault="00AB777E" w:rsidP="00404E0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iCs/>
                <w:sz w:val="16"/>
              </w:rPr>
            </w:pPr>
            <w:r w:rsidRPr="00404E0D">
              <w:rPr>
                <w:i/>
                <w:iCs/>
                <w:sz w:val="16"/>
              </w:rPr>
              <w:t>Girls</w:t>
            </w:r>
          </w:p>
        </w:tc>
        <w:tc>
          <w:tcPr>
            <w:tcW w:w="2457" w:type="dxa"/>
            <w:tcBorders>
              <w:bottom w:val="single" w:sz="12" w:space="0" w:color="auto"/>
            </w:tcBorders>
            <w:shd w:val="clear" w:color="auto" w:fill="auto"/>
          </w:tcPr>
          <w:p w14:paraId="5B7223E6" w14:textId="77777777" w:rsidR="00AB777E" w:rsidRPr="00404E0D" w:rsidRDefault="00AB777E" w:rsidP="00404E0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iCs/>
                <w:sz w:val="16"/>
              </w:rPr>
            </w:pPr>
            <w:r w:rsidRPr="00404E0D">
              <w:rPr>
                <w:i/>
                <w:iCs/>
                <w:sz w:val="16"/>
              </w:rPr>
              <w:t>Total</w:t>
            </w:r>
          </w:p>
        </w:tc>
      </w:tr>
      <w:tr w:rsidR="00FB3CC4" w:rsidRPr="00FB3CC4" w14:paraId="5AC45FB5" w14:textId="77777777" w:rsidTr="00FB3CC4"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14:paraId="326A3276" w14:textId="77777777" w:rsidR="00AB777E" w:rsidRPr="00FB3CC4" w:rsidRDefault="00AB777E" w:rsidP="00404E0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iCs/>
                <w:sz w:val="18"/>
              </w:rPr>
            </w:pPr>
            <w:r w:rsidRPr="00FB3CC4">
              <w:rPr>
                <w:iCs/>
                <w:sz w:val="18"/>
              </w:rPr>
              <w:t>28</w:t>
            </w:r>
          </w:p>
        </w:tc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</w:tcPr>
          <w:p w14:paraId="2F1EB9C0" w14:textId="77777777" w:rsidR="00AB777E" w:rsidRPr="00FB3CC4" w:rsidRDefault="00AB777E" w:rsidP="00FB3CC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FB3CC4">
              <w:rPr>
                <w:iCs/>
                <w:sz w:val="18"/>
              </w:rPr>
              <w:t>27</w:t>
            </w: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14:paraId="48C8CF45" w14:textId="77777777" w:rsidR="00AB777E" w:rsidRPr="00FB3CC4" w:rsidRDefault="00AB777E" w:rsidP="00FB3CC4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iCs/>
                <w:sz w:val="18"/>
              </w:rPr>
            </w:pPr>
            <w:r w:rsidRPr="00FB3CC4">
              <w:rPr>
                <w:iCs/>
                <w:sz w:val="18"/>
              </w:rPr>
              <w:t>55</w:t>
            </w:r>
          </w:p>
        </w:tc>
      </w:tr>
    </w:tbl>
    <w:p w14:paraId="19AED66D" w14:textId="77777777" w:rsidR="00BB75FE" w:rsidRDefault="00AB777E" w:rsidP="00FB3CC4">
      <w:pPr>
        <w:pStyle w:val="H1G"/>
      </w:pPr>
      <w:r w:rsidRPr="00777168">
        <w:tab/>
        <w:t>G.</w:t>
      </w:r>
      <w:r w:rsidRPr="00777168">
        <w:tab/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</w:t>
      </w:r>
      <w:r w:rsidR="00245D96">
        <w:t xml:space="preserve"> </w:t>
      </w:r>
      <w:r w:rsidRPr="00777168">
        <w:t>(art.</w:t>
      </w:r>
      <w:r w:rsidR="00245D96">
        <w:t xml:space="preserve"> </w:t>
      </w:r>
      <w:r w:rsidRPr="00777168">
        <w:t>23)</w:t>
      </w:r>
    </w:p>
    <w:p w14:paraId="2F6C1097" w14:textId="77777777" w:rsidR="00BB75FE" w:rsidRDefault="00AB777E" w:rsidP="00FB3CC4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41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996E3C8" w14:textId="6364DC80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195.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2018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2020,</w:t>
      </w:r>
      <w:r w:rsidR="00245D96">
        <w:rPr>
          <w:iCs/>
        </w:rPr>
        <w:t xml:space="preserve"> </w:t>
      </w:r>
      <w:r w:rsidRPr="00777168">
        <w:rPr>
          <w:iCs/>
        </w:rPr>
        <w:t>through</w:t>
      </w:r>
      <w:r w:rsidR="00245D96">
        <w:rPr>
          <w:iCs/>
        </w:rPr>
        <w:t xml:space="preserve"> </w:t>
      </w:r>
      <w:r w:rsidRPr="00777168">
        <w:rPr>
          <w:iCs/>
        </w:rPr>
        <w:t>ZAPD</w:t>
      </w:r>
      <w:r w:rsidR="00245D96">
        <w:rPr>
          <w:iCs/>
        </w:rPr>
        <w:t xml:space="preserve"> </w:t>
      </w:r>
      <w:r w:rsidRPr="00777168">
        <w:rPr>
          <w:iCs/>
        </w:rPr>
        <w:t>605</w:t>
      </w:r>
      <w:r w:rsidR="00245D96">
        <w:rPr>
          <w:iCs/>
        </w:rPr>
        <w:t xml:space="preserve"> </w:t>
      </w:r>
      <w:r w:rsidRPr="00777168">
        <w:rPr>
          <w:iCs/>
        </w:rPr>
        <w:t>families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received</w:t>
      </w:r>
      <w:r w:rsidR="00245D96">
        <w:rPr>
          <w:iCs/>
        </w:rPr>
        <w:t xml:space="preserve"> </w:t>
      </w:r>
      <w:r w:rsidRPr="00777168">
        <w:rPr>
          <w:iCs/>
        </w:rPr>
        <w:t>financial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material</w:t>
      </w:r>
      <w:r w:rsidR="00245D96">
        <w:rPr>
          <w:iCs/>
        </w:rPr>
        <w:t xml:space="preserve"> </w:t>
      </w:r>
      <w:r w:rsidRPr="00777168">
        <w:rPr>
          <w:iCs/>
        </w:rPr>
        <w:t>support</w:t>
      </w:r>
      <w:r w:rsidR="00245D96">
        <w:rPr>
          <w:iCs/>
        </w:rPr>
        <w:t xml:space="preserve"> </w:t>
      </w:r>
      <w:r w:rsidRPr="00777168">
        <w:rPr>
          <w:iCs/>
        </w:rPr>
        <w:t>while</w:t>
      </w:r>
      <w:r w:rsidR="00245D96">
        <w:rPr>
          <w:iCs/>
        </w:rPr>
        <w:t xml:space="preserve"> </w:t>
      </w:r>
      <w:r w:rsidRPr="00777168">
        <w:rPr>
          <w:iCs/>
        </w:rPr>
        <w:t>383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received</w:t>
      </w:r>
      <w:r w:rsidR="00245D96">
        <w:rPr>
          <w:iCs/>
        </w:rPr>
        <w:t xml:space="preserve"> </w:t>
      </w:r>
      <w:r w:rsidRPr="00777168">
        <w:rPr>
          <w:iCs/>
        </w:rPr>
        <w:t>educational</w:t>
      </w:r>
      <w:r w:rsidR="00245D96">
        <w:rPr>
          <w:iCs/>
        </w:rPr>
        <w:t xml:space="preserve"> </w:t>
      </w:r>
      <w:r w:rsidRPr="00777168">
        <w:rPr>
          <w:iCs/>
        </w:rPr>
        <w:t>support</w:t>
      </w:r>
      <w:r w:rsidR="00245D96">
        <w:rPr>
          <w:iCs/>
        </w:rPr>
        <w:t xml:space="preserve"> </w:t>
      </w:r>
      <w:r w:rsidRPr="00777168">
        <w:rPr>
          <w:iCs/>
        </w:rPr>
        <w:t>giving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988.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table</w:t>
      </w:r>
      <w:r w:rsidR="00245D96">
        <w:rPr>
          <w:iCs/>
        </w:rPr>
        <w:t xml:space="preserve"> </w:t>
      </w:r>
      <w:r w:rsidRPr="00777168">
        <w:rPr>
          <w:iCs/>
        </w:rPr>
        <w:t>below</w:t>
      </w:r>
      <w:r w:rsidR="00245D96">
        <w:rPr>
          <w:iCs/>
        </w:rPr>
        <w:t xml:space="preserve"> </w:t>
      </w:r>
      <w:r w:rsidRPr="00777168">
        <w:rPr>
          <w:iCs/>
        </w:rPr>
        <w:t>describes</w:t>
      </w:r>
      <w:r w:rsidR="00245D96">
        <w:rPr>
          <w:iCs/>
        </w:rPr>
        <w:t xml:space="preserve"> </w:t>
      </w:r>
      <w:r w:rsidRPr="00777168">
        <w:rPr>
          <w:iCs/>
        </w:rPr>
        <w:t>education</w:t>
      </w:r>
      <w:r w:rsidR="00245D96">
        <w:rPr>
          <w:iCs/>
        </w:rPr>
        <w:t xml:space="preserve"> </w:t>
      </w:r>
      <w:r w:rsidRPr="00777168">
        <w:rPr>
          <w:iCs/>
        </w:rPr>
        <w:t>support</w:t>
      </w:r>
      <w:r w:rsidR="00245D96">
        <w:rPr>
          <w:iCs/>
        </w:rPr>
        <w:t xml:space="preserve"> </w:t>
      </w:r>
      <w:r w:rsidRPr="00777168">
        <w:rPr>
          <w:iCs/>
        </w:rPr>
        <w:t>provided</w:t>
      </w:r>
      <w:r w:rsidR="00245D96">
        <w:rPr>
          <w:iCs/>
        </w:rPr>
        <w:t xml:space="preserve"> </w:t>
      </w:r>
      <w:r w:rsidRPr="00777168">
        <w:rPr>
          <w:iCs/>
        </w:rPr>
        <w:t>between</w:t>
      </w:r>
      <w:r w:rsidR="00245D96">
        <w:rPr>
          <w:iCs/>
        </w:rPr>
        <w:t xml:space="preserve"> </w:t>
      </w:r>
      <w:r w:rsidRPr="00777168">
        <w:rPr>
          <w:iCs/>
        </w:rPr>
        <w:t>2011</w:t>
      </w:r>
      <w:r w:rsidR="00BB75FE">
        <w:rPr>
          <w:iCs/>
        </w:rPr>
        <w:t>–</w:t>
      </w:r>
      <w:r w:rsidRPr="00777168">
        <w:rPr>
          <w:iCs/>
        </w:rPr>
        <w:t>2017.</w:t>
      </w:r>
    </w:p>
    <w:p w14:paraId="7CAD1A70" w14:textId="24DF98C2" w:rsidR="00AB777E" w:rsidRPr="00777168" w:rsidRDefault="00AB777E" w:rsidP="003B40AC">
      <w:pPr>
        <w:pStyle w:val="H23G"/>
      </w:pPr>
      <w:r w:rsidRPr="00777168">
        <w:tab/>
      </w:r>
      <w:r w:rsidRPr="00777168">
        <w:tab/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special</w:t>
      </w:r>
      <w:r w:rsidR="00245D96">
        <w:t xml:space="preserve"> </w:t>
      </w:r>
      <w:r w:rsidRPr="00777168">
        <w:t>needs</w:t>
      </w:r>
      <w:r w:rsidR="00245D96">
        <w:t xml:space="preserve"> </w:t>
      </w:r>
      <w:r w:rsidRPr="00777168">
        <w:t>(CSEN)</w:t>
      </w:r>
      <w:r w:rsidR="00245D96">
        <w:t xml:space="preserve"> </w:t>
      </w:r>
      <w:r w:rsidRPr="00777168">
        <w:t>pupils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by</w:t>
      </w:r>
      <w:r w:rsidR="00245D96">
        <w:t xml:space="preserve"> </w:t>
      </w:r>
      <w:r w:rsidRPr="00777168">
        <w:t>sex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year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2011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2018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850"/>
        <w:gridCol w:w="851"/>
        <w:gridCol w:w="850"/>
        <w:gridCol w:w="692"/>
        <w:gridCol w:w="903"/>
        <w:gridCol w:w="903"/>
        <w:gridCol w:w="903"/>
      </w:tblGrid>
      <w:tr w:rsidR="003B40AC" w:rsidRPr="003B40AC" w14:paraId="30CDFBCB" w14:textId="77777777" w:rsidTr="00780EC8">
        <w:trPr>
          <w:tblHeader/>
        </w:trPr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7DC3007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rFonts w:eastAsia="Calibri"/>
                <w:i/>
                <w:sz w:val="16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2B4166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3B40AC">
              <w:rPr>
                <w:rFonts w:eastAsia="Calibri"/>
                <w:i/>
                <w:sz w:val="16"/>
                <w:szCs w:val="22"/>
              </w:rPr>
              <w:t>2011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778E37D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3B40AC">
              <w:rPr>
                <w:rFonts w:eastAsia="Calibri"/>
                <w:i/>
                <w:sz w:val="16"/>
                <w:szCs w:val="22"/>
              </w:rPr>
              <w:t>2012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3BBE896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3B40AC">
              <w:rPr>
                <w:rFonts w:eastAsia="Calibri"/>
                <w:i/>
                <w:sz w:val="16"/>
                <w:szCs w:val="22"/>
              </w:rPr>
              <w:t>2013</w:t>
            </w:r>
          </w:p>
        </w:tc>
        <w:tc>
          <w:tcPr>
            <w:tcW w:w="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D6827C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3B40AC">
              <w:rPr>
                <w:rFonts w:eastAsia="Calibri"/>
                <w:i/>
                <w:sz w:val="16"/>
                <w:szCs w:val="22"/>
              </w:rPr>
              <w:t>2014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258872C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3B40AC">
              <w:rPr>
                <w:rFonts w:eastAsia="Calibri"/>
                <w:i/>
                <w:sz w:val="16"/>
                <w:szCs w:val="22"/>
              </w:rPr>
              <w:t>2015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465856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3B40AC">
              <w:rPr>
                <w:rFonts w:eastAsia="Calibri"/>
                <w:i/>
                <w:sz w:val="16"/>
                <w:szCs w:val="22"/>
              </w:rPr>
              <w:t>2016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B79B4F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3B40AC">
              <w:rPr>
                <w:rFonts w:eastAsia="Calibri"/>
                <w:i/>
                <w:sz w:val="16"/>
                <w:szCs w:val="22"/>
              </w:rPr>
              <w:t>2017</w:t>
            </w:r>
          </w:p>
        </w:tc>
      </w:tr>
      <w:tr w:rsidR="003B40AC" w:rsidRPr="003B40AC" w14:paraId="2DEE29AD" w14:textId="77777777" w:rsidTr="008C6E42">
        <w:tc>
          <w:tcPr>
            <w:tcW w:w="7370" w:type="dxa"/>
            <w:gridSpan w:val="8"/>
            <w:tcBorders>
              <w:top w:val="single" w:sz="12" w:space="0" w:color="auto"/>
            </w:tcBorders>
            <w:shd w:val="clear" w:color="auto" w:fill="auto"/>
          </w:tcPr>
          <w:p w14:paraId="3A0A0853" w14:textId="123D1BC4" w:rsidR="003B40AC" w:rsidRPr="003B40AC" w:rsidRDefault="003B40AC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Primary Schools</w:t>
            </w:r>
          </w:p>
        </w:tc>
      </w:tr>
      <w:tr w:rsidR="00AB777E" w:rsidRPr="003B40AC" w14:paraId="3256C71C" w14:textId="77777777" w:rsidTr="00780EC8">
        <w:tc>
          <w:tcPr>
            <w:tcW w:w="1418" w:type="dxa"/>
            <w:shd w:val="clear" w:color="auto" w:fill="auto"/>
          </w:tcPr>
          <w:p w14:paraId="24C19D4D" w14:textId="73B824E2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Male</w:t>
            </w:r>
            <w:r w:rsidR="00245D96" w:rsidRPr="003B40AC">
              <w:rPr>
                <w:rFonts w:eastAsia="Calibri"/>
                <w:sz w:val="18"/>
                <w:szCs w:val="22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32BC6971" w14:textId="15EFCEBE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90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494</w:t>
            </w:r>
          </w:p>
        </w:tc>
        <w:tc>
          <w:tcPr>
            <w:tcW w:w="851" w:type="dxa"/>
            <w:shd w:val="clear" w:color="auto" w:fill="auto"/>
            <w:vAlign w:val="bottom"/>
          </w:tcPr>
          <w:p w14:paraId="0125DF0F" w14:textId="57BD0614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55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004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24EAEF1C" w14:textId="5116B2F4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55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528</w:t>
            </w:r>
          </w:p>
        </w:tc>
        <w:tc>
          <w:tcPr>
            <w:tcW w:w="692" w:type="dxa"/>
            <w:shd w:val="clear" w:color="auto" w:fill="auto"/>
            <w:vAlign w:val="bottom"/>
          </w:tcPr>
          <w:p w14:paraId="63E3C28A" w14:textId="2E16B9DA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46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322</w:t>
            </w:r>
          </w:p>
        </w:tc>
        <w:tc>
          <w:tcPr>
            <w:tcW w:w="903" w:type="dxa"/>
            <w:shd w:val="clear" w:color="auto" w:fill="auto"/>
            <w:vAlign w:val="bottom"/>
          </w:tcPr>
          <w:p w14:paraId="33AB0468" w14:textId="55480C59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42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955</w:t>
            </w:r>
          </w:p>
        </w:tc>
        <w:tc>
          <w:tcPr>
            <w:tcW w:w="903" w:type="dxa"/>
            <w:shd w:val="clear" w:color="auto" w:fill="auto"/>
            <w:vAlign w:val="bottom"/>
          </w:tcPr>
          <w:p w14:paraId="42D4EAE3" w14:textId="7643097A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53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035</w:t>
            </w:r>
          </w:p>
        </w:tc>
        <w:tc>
          <w:tcPr>
            <w:tcW w:w="903" w:type="dxa"/>
            <w:shd w:val="clear" w:color="auto" w:fill="auto"/>
            <w:vAlign w:val="bottom"/>
          </w:tcPr>
          <w:p w14:paraId="7D43EFE3" w14:textId="1D35481C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56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907</w:t>
            </w:r>
          </w:p>
        </w:tc>
      </w:tr>
      <w:tr w:rsidR="00AB777E" w:rsidRPr="003B40AC" w14:paraId="262671B4" w14:textId="77777777" w:rsidTr="00780EC8"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6214986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Female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60E770B" w14:textId="24D62F9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84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867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3F9A0E8" w14:textId="099F101A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51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855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A9EE229" w14:textId="6EDC0F75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51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743</w:t>
            </w:r>
          </w:p>
        </w:tc>
        <w:tc>
          <w:tcPr>
            <w:tcW w:w="6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C571EBA" w14:textId="38E49C4A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42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818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42AB9F" w14:textId="480E854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46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691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9BEDBBD" w14:textId="04CF85E2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50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183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A00A77F" w14:textId="201C246E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53</w:t>
            </w:r>
            <w:r w:rsidR="003B40AC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413</w:t>
            </w:r>
          </w:p>
        </w:tc>
      </w:tr>
      <w:tr w:rsidR="00AB777E" w:rsidRPr="003B40AC" w14:paraId="30FDB511" w14:textId="77777777" w:rsidTr="00780EC8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E4D391" w14:textId="77777777" w:rsidR="00AB777E" w:rsidRPr="00780EC8" w:rsidRDefault="00AB777E" w:rsidP="00780E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iCs/>
                <w:sz w:val="18"/>
              </w:rPr>
            </w:pPr>
            <w:r w:rsidRPr="00780EC8">
              <w:rPr>
                <w:b/>
                <w:bCs/>
                <w:iCs/>
                <w:sz w:val="18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953EF7" w14:textId="47EC852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175</w:t>
            </w:r>
            <w:r w:rsidR="003B40AC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361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C9D42AC" w14:textId="363958F6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106</w:t>
            </w:r>
            <w:r w:rsidR="003B40AC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859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813C27C" w14:textId="0B49ED06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107</w:t>
            </w:r>
            <w:r w:rsidR="003B40AC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271</w:t>
            </w:r>
          </w:p>
        </w:tc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18EE94" w14:textId="354C9049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89</w:t>
            </w:r>
            <w:r w:rsidR="003B40AC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134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85944F" w14:textId="701BD18D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89</w:t>
            </w:r>
            <w:r w:rsidR="003B40AC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646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B976DCC" w14:textId="284FEC9F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103</w:t>
            </w:r>
            <w:r w:rsidR="003B40AC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218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B5BEF72" w14:textId="72AE43A9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110</w:t>
            </w:r>
            <w:r w:rsidR="003B40AC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320</w:t>
            </w:r>
          </w:p>
        </w:tc>
      </w:tr>
      <w:tr w:rsidR="003B40AC" w:rsidRPr="003B40AC" w14:paraId="276C0A1D" w14:textId="77777777" w:rsidTr="003B40AC">
        <w:tc>
          <w:tcPr>
            <w:tcW w:w="7370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04901B18" w14:textId="749A2DCB" w:rsidR="003B40AC" w:rsidRPr="003B40AC" w:rsidRDefault="003B40AC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Secondary Schools</w:t>
            </w:r>
          </w:p>
        </w:tc>
      </w:tr>
      <w:tr w:rsidR="00AB777E" w:rsidRPr="003B40AC" w14:paraId="5C05EFD9" w14:textId="77777777" w:rsidTr="00780EC8">
        <w:tc>
          <w:tcPr>
            <w:tcW w:w="1418" w:type="dxa"/>
            <w:shd w:val="clear" w:color="auto" w:fill="auto"/>
          </w:tcPr>
          <w:p w14:paraId="76CCBC52" w14:textId="24D5BC9E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Male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27618210" w14:textId="36B1B604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2</w:t>
            </w:r>
            <w:r w:rsidR="007B05E4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351</w:t>
            </w:r>
          </w:p>
        </w:tc>
        <w:tc>
          <w:tcPr>
            <w:tcW w:w="851" w:type="dxa"/>
            <w:shd w:val="clear" w:color="auto" w:fill="auto"/>
            <w:vAlign w:val="bottom"/>
          </w:tcPr>
          <w:p w14:paraId="62C7656B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146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168AB043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396</w:t>
            </w:r>
          </w:p>
        </w:tc>
        <w:tc>
          <w:tcPr>
            <w:tcW w:w="692" w:type="dxa"/>
            <w:shd w:val="clear" w:color="auto" w:fill="auto"/>
            <w:vAlign w:val="bottom"/>
          </w:tcPr>
          <w:p w14:paraId="6198AD84" w14:textId="45B2D4B6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3</w:t>
            </w:r>
            <w:r w:rsidR="007B05E4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797</w:t>
            </w:r>
          </w:p>
        </w:tc>
        <w:tc>
          <w:tcPr>
            <w:tcW w:w="903" w:type="dxa"/>
            <w:shd w:val="clear" w:color="auto" w:fill="auto"/>
            <w:vAlign w:val="bottom"/>
          </w:tcPr>
          <w:p w14:paraId="39457D1E" w14:textId="57E67CF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9</w:t>
            </w:r>
            <w:r w:rsidR="007B05E4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090</w:t>
            </w:r>
          </w:p>
        </w:tc>
        <w:tc>
          <w:tcPr>
            <w:tcW w:w="903" w:type="dxa"/>
            <w:shd w:val="clear" w:color="auto" w:fill="auto"/>
            <w:vAlign w:val="bottom"/>
          </w:tcPr>
          <w:p w14:paraId="39DDAB69" w14:textId="6DE4300C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10</w:t>
            </w:r>
            <w:r w:rsidR="007B05E4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609</w:t>
            </w:r>
          </w:p>
        </w:tc>
        <w:tc>
          <w:tcPr>
            <w:tcW w:w="903" w:type="dxa"/>
            <w:shd w:val="clear" w:color="auto" w:fill="auto"/>
            <w:vAlign w:val="bottom"/>
          </w:tcPr>
          <w:p w14:paraId="0805A7E0" w14:textId="172E407F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10</w:t>
            </w:r>
            <w:r w:rsidR="007B05E4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330</w:t>
            </w:r>
          </w:p>
        </w:tc>
      </w:tr>
      <w:tr w:rsidR="00AB777E" w:rsidRPr="003B40AC" w14:paraId="5DACF27A" w14:textId="77777777" w:rsidTr="00780EC8"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6ACF4FDD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Female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E37D10A" w14:textId="5AA08F45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2</w:t>
            </w:r>
            <w:r w:rsidR="007B05E4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561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E5B3AEF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215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CF0B58B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482</w:t>
            </w:r>
          </w:p>
        </w:tc>
        <w:tc>
          <w:tcPr>
            <w:tcW w:w="6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97183B7" w14:textId="78973496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3</w:t>
            </w:r>
            <w:r w:rsidR="007B05E4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674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2D6E4D0" w14:textId="4054E466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8</w:t>
            </w:r>
            <w:r w:rsidR="007B05E4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278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914D788" w14:textId="66143D75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9</w:t>
            </w:r>
            <w:r w:rsidR="007B05E4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483</w:t>
            </w:r>
          </w:p>
        </w:tc>
        <w:tc>
          <w:tcPr>
            <w:tcW w:w="9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9D3953" w14:textId="646D16BC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3B40AC">
              <w:rPr>
                <w:rFonts w:eastAsia="Calibri"/>
                <w:sz w:val="18"/>
                <w:szCs w:val="22"/>
              </w:rPr>
              <w:t>9</w:t>
            </w:r>
            <w:r w:rsidR="007B05E4">
              <w:rPr>
                <w:rFonts w:eastAsia="Calibri"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sz w:val="18"/>
                <w:szCs w:val="22"/>
              </w:rPr>
              <w:t>742</w:t>
            </w:r>
          </w:p>
        </w:tc>
      </w:tr>
      <w:tr w:rsidR="00AB777E" w:rsidRPr="003B40AC" w14:paraId="0008232E" w14:textId="77777777" w:rsidTr="00780EC8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DF1D8B" w14:textId="77777777" w:rsidR="00AB777E" w:rsidRPr="00780EC8" w:rsidRDefault="00AB777E" w:rsidP="00780E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iCs/>
                <w:sz w:val="18"/>
              </w:rPr>
            </w:pPr>
            <w:r w:rsidRPr="00780EC8">
              <w:rPr>
                <w:b/>
                <w:bCs/>
                <w:iCs/>
                <w:sz w:val="18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07D3490" w14:textId="5CA51F69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4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912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5654B3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361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0FC2F72" w14:textId="7777777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878</w:t>
            </w:r>
          </w:p>
        </w:tc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B4E8C7" w14:textId="5BC962F7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7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471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852F541" w14:textId="13CB00A3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17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368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197AC16" w14:textId="3186B082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20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092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2B18A01" w14:textId="480E18E4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20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072</w:t>
            </w:r>
          </w:p>
        </w:tc>
      </w:tr>
      <w:tr w:rsidR="00AB777E" w:rsidRPr="003B40AC" w14:paraId="5B9300A2" w14:textId="77777777" w:rsidTr="00780EC8"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533A54E1" w14:textId="5AB91DAF" w:rsidR="00AB777E" w:rsidRPr="003B40AC" w:rsidRDefault="00AB777E" w:rsidP="00780EC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780EC8">
              <w:rPr>
                <w:b/>
                <w:bCs/>
                <w:iCs/>
                <w:sz w:val="18"/>
              </w:rPr>
              <w:t>National</w:t>
            </w:r>
            <w:r w:rsidR="00245D96" w:rsidRPr="003B40AC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FD72C47" w14:textId="5FDDC090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180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273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CCAA6E3" w14:textId="59313711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107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220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5713F7D" w14:textId="501A7073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108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149</w:t>
            </w:r>
          </w:p>
        </w:tc>
        <w:tc>
          <w:tcPr>
            <w:tcW w:w="69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49D5CF9" w14:textId="2158CD7C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96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605</w:t>
            </w:r>
          </w:p>
        </w:tc>
        <w:tc>
          <w:tcPr>
            <w:tcW w:w="9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404B000" w14:textId="66CFE27D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107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014</w:t>
            </w:r>
          </w:p>
        </w:tc>
        <w:tc>
          <w:tcPr>
            <w:tcW w:w="9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2E0A6EC" w14:textId="5030CA73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123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310</w:t>
            </w:r>
          </w:p>
        </w:tc>
        <w:tc>
          <w:tcPr>
            <w:tcW w:w="9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F708B0B" w14:textId="7AD36CF9" w:rsidR="00AB777E" w:rsidRPr="003B40AC" w:rsidRDefault="00AB777E" w:rsidP="003B40A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3B40AC">
              <w:rPr>
                <w:rFonts w:eastAsia="Calibri"/>
                <w:b/>
                <w:sz w:val="18"/>
                <w:szCs w:val="22"/>
              </w:rPr>
              <w:t>130</w:t>
            </w:r>
            <w:r w:rsidR="007B05E4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3B40AC">
              <w:rPr>
                <w:rFonts w:eastAsia="Calibri"/>
                <w:b/>
                <w:sz w:val="18"/>
                <w:szCs w:val="22"/>
              </w:rPr>
              <w:t>392</w:t>
            </w:r>
          </w:p>
        </w:tc>
      </w:tr>
    </w:tbl>
    <w:p w14:paraId="318C2650" w14:textId="683D8212" w:rsidR="00AB777E" w:rsidRPr="00A761A1" w:rsidRDefault="00AB777E" w:rsidP="00A761A1">
      <w:pPr>
        <w:spacing w:before="120" w:after="240"/>
        <w:ind w:left="1134" w:right="1134" w:firstLine="170"/>
        <w:rPr>
          <w:sz w:val="18"/>
        </w:rPr>
      </w:pPr>
      <w:r w:rsidRPr="00A761A1">
        <w:rPr>
          <w:i/>
          <w:iCs/>
          <w:sz w:val="18"/>
        </w:rPr>
        <w:t>Source</w:t>
      </w:r>
      <w:r w:rsidR="00A761A1">
        <w:rPr>
          <w:sz w:val="18"/>
        </w:rPr>
        <w:t>:</w:t>
      </w:r>
      <w:r w:rsidR="00245D96" w:rsidRPr="00A761A1">
        <w:rPr>
          <w:sz w:val="18"/>
        </w:rPr>
        <w:t xml:space="preserve"> </w:t>
      </w:r>
      <w:r w:rsidRPr="00A761A1">
        <w:rPr>
          <w:sz w:val="18"/>
        </w:rPr>
        <w:t>Ministry</w:t>
      </w:r>
      <w:r w:rsidR="00245D96" w:rsidRPr="00A761A1">
        <w:rPr>
          <w:sz w:val="18"/>
        </w:rPr>
        <w:t xml:space="preserve"> </w:t>
      </w:r>
      <w:r w:rsidRPr="00A761A1">
        <w:rPr>
          <w:sz w:val="18"/>
        </w:rPr>
        <w:t>of</w:t>
      </w:r>
      <w:r w:rsidR="00245D96" w:rsidRPr="00A761A1">
        <w:rPr>
          <w:sz w:val="18"/>
        </w:rPr>
        <w:t xml:space="preserve"> </w:t>
      </w:r>
      <w:r w:rsidRPr="00A761A1">
        <w:rPr>
          <w:sz w:val="18"/>
        </w:rPr>
        <w:t>General</w:t>
      </w:r>
      <w:r w:rsidR="00245D96" w:rsidRPr="00A761A1">
        <w:rPr>
          <w:sz w:val="18"/>
        </w:rPr>
        <w:t xml:space="preserve"> </w:t>
      </w:r>
      <w:r w:rsidRPr="00A761A1">
        <w:rPr>
          <w:sz w:val="18"/>
        </w:rPr>
        <w:t>Education</w:t>
      </w:r>
      <w:r w:rsidR="00245D96" w:rsidRPr="00A761A1">
        <w:rPr>
          <w:sz w:val="18"/>
        </w:rPr>
        <w:t xml:space="preserve"> </w:t>
      </w:r>
      <w:r w:rsidRPr="00A761A1">
        <w:rPr>
          <w:sz w:val="18"/>
        </w:rPr>
        <w:t>Bulletin</w:t>
      </w:r>
      <w:r w:rsidR="00245D96" w:rsidRPr="00A761A1">
        <w:rPr>
          <w:sz w:val="18"/>
        </w:rPr>
        <w:t xml:space="preserve"> </w:t>
      </w:r>
      <w:r w:rsidRPr="00A761A1">
        <w:rPr>
          <w:sz w:val="18"/>
        </w:rPr>
        <w:t>2017</w:t>
      </w:r>
      <w:r w:rsidR="00463016">
        <w:rPr>
          <w:sz w:val="18"/>
        </w:rPr>
        <w:t>.</w:t>
      </w:r>
    </w:p>
    <w:p w14:paraId="2A9690F7" w14:textId="77777777" w:rsidR="00BB75FE" w:rsidRDefault="00AB777E" w:rsidP="00A761A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42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8ACEAA5" w14:textId="5FC52E85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196.</w:t>
      </w:r>
      <w:r w:rsidRPr="00777168">
        <w:rPr>
          <w:iCs/>
        </w:rPr>
        <w:tab/>
        <w:t>On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disabilities,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2015</w:t>
      </w:r>
      <w:r w:rsidR="00245D96">
        <w:rPr>
          <w:iCs/>
        </w:rPr>
        <w:t xml:space="preserve"> </w:t>
      </w:r>
      <w:r w:rsidRPr="00777168">
        <w:rPr>
          <w:iCs/>
        </w:rPr>
        <w:t>National</w:t>
      </w:r>
      <w:r w:rsidR="00245D96">
        <w:rPr>
          <w:iCs/>
        </w:rPr>
        <w:t xml:space="preserve"> </w:t>
      </w:r>
      <w:r w:rsidRPr="00777168">
        <w:rPr>
          <w:iCs/>
        </w:rPr>
        <w:t>Disability</w:t>
      </w:r>
      <w:r w:rsidR="00245D96">
        <w:rPr>
          <w:iCs/>
        </w:rPr>
        <w:t xml:space="preserve"> </w:t>
      </w:r>
      <w:r w:rsidRPr="00777168">
        <w:rPr>
          <w:iCs/>
        </w:rPr>
        <w:t>Survey</w:t>
      </w:r>
      <w:r w:rsidR="00245D96">
        <w:rPr>
          <w:iCs/>
        </w:rPr>
        <w:t xml:space="preserve"> </w:t>
      </w:r>
      <w:r w:rsidRPr="00777168">
        <w:rPr>
          <w:iCs/>
        </w:rPr>
        <w:t>estimated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4.4%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aged</w:t>
      </w:r>
      <w:r w:rsidR="00245D96">
        <w:rPr>
          <w:iCs/>
        </w:rPr>
        <w:t xml:space="preserve"> </w:t>
      </w:r>
      <w:r w:rsidRPr="00777168">
        <w:rPr>
          <w:iCs/>
        </w:rPr>
        <w:t>2</w:t>
      </w:r>
      <w:r w:rsidR="00BB75FE">
        <w:rPr>
          <w:iCs/>
        </w:rPr>
        <w:t>–</w:t>
      </w:r>
      <w:r w:rsidRPr="00777168">
        <w:rPr>
          <w:iCs/>
        </w:rPr>
        <w:t>17</w:t>
      </w:r>
      <w:r w:rsidR="00245D96">
        <w:rPr>
          <w:iCs/>
        </w:rPr>
        <w:t xml:space="preserve"> </w:t>
      </w:r>
      <w:r w:rsidRPr="00777168">
        <w:rPr>
          <w:iCs/>
        </w:rPr>
        <w:t>had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disability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major</w:t>
      </w:r>
      <w:r w:rsidR="00245D96">
        <w:rPr>
          <w:iCs/>
        </w:rPr>
        <w:t xml:space="preserve"> </w:t>
      </w:r>
      <w:r w:rsidRPr="00777168">
        <w:rPr>
          <w:iCs/>
        </w:rPr>
        <w:t>cause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disability</w:t>
      </w:r>
      <w:r w:rsidR="00245D96">
        <w:rPr>
          <w:iCs/>
        </w:rPr>
        <w:t xml:space="preserve"> </w:t>
      </w:r>
      <w:r w:rsidRPr="00777168">
        <w:rPr>
          <w:iCs/>
        </w:rPr>
        <w:t>was</w:t>
      </w:r>
      <w:r w:rsidR="00245D96">
        <w:rPr>
          <w:iCs/>
        </w:rPr>
        <w:t xml:space="preserve"> </w:t>
      </w:r>
      <w:r w:rsidRPr="00777168">
        <w:rPr>
          <w:iCs/>
        </w:rPr>
        <w:t>attributed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congenital/from</w:t>
      </w:r>
      <w:r w:rsidR="00245D96">
        <w:rPr>
          <w:iCs/>
        </w:rPr>
        <w:t xml:space="preserve"> </w:t>
      </w:r>
      <w:r w:rsidRPr="00777168">
        <w:rPr>
          <w:iCs/>
        </w:rPr>
        <w:t>birth</w:t>
      </w:r>
      <w:r w:rsidR="00245D96">
        <w:rPr>
          <w:iCs/>
        </w:rPr>
        <w:t xml:space="preserve"> </w:t>
      </w:r>
      <w:r w:rsidRPr="00777168">
        <w:rPr>
          <w:iCs/>
        </w:rPr>
        <w:t>(40.4%).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terms</w:t>
      </w:r>
      <w:r w:rsidR="00245D96">
        <w:rPr>
          <w:iCs/>
        </w:rPr>
        <w:t xml:space="preserve"> </w:t>
      </w:r>
      <w:r w:rsidRPr="00777168">
        <w:rPr>
          <w:iCs/>
        </w:rPr>
        <w:t>sex,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prevalence</w:t>
      </w:r>
      <w:r w:rsidR="00245D96">
        <w:rPr>
          <w:iCs/>
        </w:rPr>
        <w:t xml:space="preserve"> </w:t>
      </w:r>
      <w:r w:rsidRPr="00777168">
        <w:rPr>
          <w:iCs/>
        </w:rPr>
        <w:t>was</w:t>
      </w:r>
      <w:r w:rsidR="00245D96">
        <w:rPr>
          <w:iCs/>
        </w:rPr>
        <w:t xml:space="preserve"> </w:t>
      </w:r>
      <w:r w:rsidRPr="00777168">
        <w:rPr>
          <w:iCs/>
        </w:rPr>
        <w:t>slightly</w:t>
      </w:r>
      <w:r w:rsidR="00245D96">
        <w:rPr>
          <w:iCs/>
        </w:rPr>
        <w:t xml:space="preserve"> </w:t>
      </w:r>
      <w:r w:rsidRPr="00777168">
        <w:rPr>
          <w:iCs/>
        </w:rPr>
        <w:t>higher</w:t>
      </w:r>
      <w:r w:rsidR="00245D96">
        <w:rPr>
          <w:iCs/>
        </w:rPr>
        <w:t xml:space="preserve"> </w:t>
      </w:r>
      <w:r w:rsidRPr="00777168">
        <w:rPr>
          <w:iCs/>
        </w:rPr>
        <w:t>among</w:t>
      </w:r>
      <w:r w:rsidR="00245D96">
        <w:rPr>
          <w:iCs/>
        </w:rPr>
        <w:t xml:space="preserve"> </w:t>
      </w:r>
      <w:r w:rsidRPr="00777168">
        <w:rPr>
          <w:iCs/>
        </w:rPr>
        <w:t>males</w:t>
      </w:r>
      <w:r w:rsidR="00245D96">
        <w:rPr>
          <w:iCs/>
        </w:rPr>
        <w:t xml:space="preserve"> </w:t>
      </w:r>
      <w:r w:rsidRPr="00777168">
        <w:rPr>
          <w:iCs/>
        </w:rPr>
        <w:t>than</w:t>
      </w:r>
      <w:r w:rsidR="00245D96">
        <w:rPr>
          <w:iCs/>
        </w:rPr>
        <w:t xml:space="preserve"> </w:t>
      </w:r>
      <w:r w:rsidRPr="00777168">
        <w:rPr>
          <w:iCs/>
        </w:rPr>
        <w:t>females</w:t>
      </w:r>
      <w:r w:rsidR="00245D96">
        <w:rPr>
          <w:iCs/>
        </w:rPr>
        <w:t xml:space="preserve"> </w:t>
      </w:r>
      <w:r w:rsidRPr="00777168">
        <w:rPr>
          <w:iCs/>
        </w:rPr>
        <w:t>(4.5%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4.2%</w:t>
      </w:r>
      <w:r w:rsidR="00245D96">
        <w:rPr>
          <w:iCs/>
        </w:rPr>
        <w:t xml:space="preserve"> </w:t>
      </w:r>
      <w:r w:rsidRPr="00777168">
        <w:rPr>
          <w:iCs/>
        </w:rPr>
        <w:t>respectively).</w:t>
      </w:r>
      <w:r w:rsidR="00245D96">
        <w:rPr>
          <w:iCs/>
        </w:rPr>
        <w:t xml:space="preserve"> </w:t>
      </w:r>
      <w:r w:rsidRPr="00777168">
        <w:rPr>
          <w:iCs/>
        </w:rPr>
        <w:t>Geographically,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percentage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urban</w:t>
      </w:r>
      <w:r w:rsidR="00245D96">
        <w:rPr>
          <w:iCs/>
        </w:rPr>
        <w:t xml:space="preserve"> </w:t>
      </w:r>
      <w:r w:rsidRPr="00777168">
        <w:rPr>
          <w:iCs/>
        </w:rPr>
        <w:t>areas</w:t>
      </w:r>
      <w:r w:rsidR="00245D96">
        <w:rPr>
          <w:iCs/>
        </w:rPr>
        <w:t xml:space="preserve"> </w:t>
      </w:r>
      <w:r w:rsidRPr="00777168">
        <w:rPr>
          <w:iCs/>
        </w:rPr>
        <w:t>was</w:t>
      </w:r>
      <w:r w:rsidR="00245D96">
        <w:rPr>
          <w:iCs/>
        </w:rPr>
        <w:t xml:space="preserve"> </w:t>
      </w:r>
      <w:r w:rsidRPr="00777168">
        <w:rPr>
          <w:iCs/>
        </w:rPr>
        <w:t>higher</w:t>
      </w:r>
      <w:r w:rsidR="00245D96">
        <w:rPr>
          <w:iCs/>
        </w:rPr>
        <w:t xml:space="preserve"> </w:t>
      </w:r>
      <w:r w:rsidRPr="00777168">
        <w:rPr>
          <w:iCs/>
        </w:rPr>
        <w:t>than</w:t>
      </w:r>
      <w:r w:rsidR="00245D96">
        <w:rPr>
          <w:iCs/>
        </w:rPr>
        <w:t xml:space="preserve"> </w:t>
      </w:r>
      <w:r w:rsidRPr="00777168">
        <w:rPr>
          <w:iCs/>
        </w:rPr>
        <w:t>rural</w:t>
      </w:r>
      <w:r w:rsidR="00245D96">
        <w:rPr>
          <w:iCs/>
        </w:rPr>
        <w:t xml:space="preserve"> </w:t>
      </w:r>
      <w:r w:rsidRPr="00777168">
        <w:rPr>
          <w:iCs/>
        </w:rPr>
        <w:t>areas</w:t>
      </w:r>
      <w:r w:rsidR="00245D96">
        <w:rPr>
          <w:iCs/>
        </w:rPr>
        <w:t xml:space="preserve"> </w:t>
      </w:r>
      <w:r w:rsidRPr="00777168">
        <w:rPr>
          <w:iCs/>
        </w:rPr>
        <w:t>(4.6%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4.2&amp;</w:t>
      </w:r>
      <w:r w:rsidR="00245D96">
        <w:rPr>
          <w:iCs/>
        </w:rPr>
        <w:t xml:space="preserve"> </w:t>
      </w:r>
      <w:r w:rsidRPr="00777168">
        <w:rPr>
          <w:iCs/>
        </w:rPr>
        <w:t>respectively).</w:t>
      </w:r>
      <w:r w:rsidR="00245D96">
        <w:rPr>
          <w:iCs/>
        </w:rPr>
        <w:t xml:space="preserve"> </w:t>
      </w:r>
      <w:r w:rsidRPr="00777168">
        <w:rPr>
          <w:iCs/>
        </w:rPr>
        <w:t>Prevalence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disability</w:t>
      </w:r>
      <w:r w:rsidR="00245D96">
        <w:rPr>
          <w:iCs/>
        </w:rPr>
        <w:t xml:space="preserve"> </w:t>
      </w:r>
      <w:r w:rsidRPr="00777168">
        <w:rPr>
          <w:iCs/>
        </w:rPr>
        <w:t>among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aged</w:t>
      </w:r>
      <w:r w:rsidR="00245D96">
        <w:rPr>
          <w:iCs/>
        </w:rPr>
        <w:t xml:space="preserve"> </w:t>
      </w:r>
      <w:r w:rsidRPr="00777168">
        <w:rPr>
          <w:iCs/>
        </w:rPr>
        <w:t>2</w:t>
      </w:r>
      <w:r w:rsidR="00BB75FE">
        <w:rPr>
          <w:iCs/>
        </w:rPr>
        <w:t>–</w:t>
      </w:r>
      <w:r w:rsidRPr="00777168">
        <w:rPr>
          <w:iCs/>
        </w:rPr>
        <w:t>17</w:t>
      </w:r>
      <w:r w:rsidR="00245D96">
        <w:rPr>
          <w:iCs/>
        </w:rPr>
        <w:t xml:space="preserve"> </w:t>
      </w:r>
      <w:r w:rsidRPr="00777168">
        <w:rPr>
          <w:iCs/>
        </w:rPr>
        <w:t>by</w:t>
      </w:r>
      <w:r w:rsidR="00245D96">
        <w:rPr>
          <w:iCs/>
        </w:rPr>
        <w:t xml:space="preserve"> </w:t>
      </w:r>
      <w:r w:rsidRPr="00777168">
        <w:rPr>
          <w:iCs/>
        </w:rPr>
        <w:t>province,</w:t>
      </w:r>
      <w:r w:rsidR="00245D96">
        <w:rPr>
          <w:iCs/>
        </w:rPr>
        <w:t xml:space="preserve"> </w:t>
      </w:r>
      <w:r w:rsidRPr="00777168">
        <w:rPr>
          <w:iCs/>
        </w:rPr>
        <w:t>revealed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Luapula</w:t>
      </w:r>
      <w:r w:rsidR="00245D96">
        <w:rPr>
          <w:iCs/>
        </w:rPr>
        <w:t xml:space="preserve"> </w:t>
      </w:r>
      <w:r w:rsidRPr="00777168">
        <w:rPr>
          <w:iCs/>
        </w:rPr>
        <w:t>(7.3%),</w:t>
      </w:r>
      <w:r w:rsidR="00245D96">
        <w:rPr>
          <w:iCs/>
        </w:rPr>
        <w:t xml:space="preserve"> </w:t>
      </w:r>
      <w:r w:rsidRPr="00777168">
        <w:rPr>
          <w:iCs/>
        </w:rPr>
        <w:t>Copperbelt</w:t>
      </w:r>
      <w:r w:rsidR="00245D96">
        <w:rPr>
          <w:iCs/>
        </w:rPr>
        <w:t xml:space="preserve"> </w:t>
      </w:r>
      <w:r w:rsidRPr="00777168">
        <w:rPr>
          <w:iCs/>
        </w:rPr>
        <w:t>(5.0%),</w:t>
      </w:r>
      <w:r w:rsidR="00245D96">
        <w:rPr>
          <w:iCs/>
        </w:rPr>
        <w:t xml:space="preserve"> </w:t>
      </w:r>
      <w:r w:rsidRPr="00777168">
        <w:rPr>
          <w:iCs/>
        </w:rPr>
        <w:t>Lusaka</w:t>
      </w:r>
      <w:r w:rsidR="00245D96">
        <w:rPr>
          <w:iCs/>
        </w:rPr>
        <w:t xml:space="preserve"> </w:t>
      </w:r>
      <w:r w:rsidRPr="00777168">
        <w:rPr>
          <w:iCs/>
        </w:rPr>
        <w:t>(4.8%)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Northern</w:t>
      </w:r>
      <w:r w:rsidR="00245D96">
        <w:rPr>
          <w:iCs/>
        </w:rPr>
        <w:t xml:space="preserve"> </w:t>
      </w:r>
      <w:r w:rsidRPr="00777168">
        <w:rPr>
          <w:iCs/>
        </w:rPr>
        <w:t>(4.6%)</w:t>
      </w:r>
      <w:r w:rsidR="00245D96">
        <w:rPr>
          <w:iCs/>
        </w:rPr>
        <w:t xml:space="preserve"> </w:t>
      </w:r>
      <w:r w:rsidRPr="00777168">
        <w:rPr>
          <w:iCs/>
        </w:rPr>
        <w:t>had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highest</w:t>
      </w:r>
      <w:r w:rsidR="00245D96">
        <w:rPr>
          <w:iCs/>
        </w:rPr>
        <w:t xml:space="preserve"> </w:t>
      </w:r>
      <w:r w:rsidRPr="00777168">
        <w:rPr>
          <w:iCs/>
        </w:rPr>
        <w:t>while</w:t>
      </w:r>
      <w:r w:rsidR="00245D96">
        <w:rPr>
          <w:iCs/>
        </w:rPr>
        <w:t xml:space="preserve"> </w:t>
      </w:r>
      <w:r w:rsidRPr="00777168">
        <w:rPr>
          <w:iCs/>
        </w:rPr>
        <w:t>Western</w:t>
      </w:r>
      <w:r w:rsidR="00245D96">
        <w:rPr>
          <w:iCs/>
        </w:rPr>
        <w:t xml:space="preserve"> </w:t>
      </w:r>
      <w:r w:rsidRPr="00777168">
        <w:rPr>
          <w:iCs/>
        </w:rPr>
        <w:t>(2.7%),</w:t>
      </w:r>
      <w:r w:rsidR="00245D96">
        <w:rPr>
          <w:iCs/>
        </w:rPr>
        <w:t xml:space="preserve"> </w:t>
      </w:r>
      <w:r w:rsidRPr="00777168">
        <w:rPr>
          <w:iCs/>
        </w:rPr>
        <w:t>North-Western</w:t>
      </w:r>
      <w:r w:rsidR="00245D96">
        <w:rPr>
          <w:iCs/>
        </w:rPr>
        <w:t xml:space="preserve"> </w:t>
      </w:r>
      <w:r w:rsidRPr="00777168">
        <w:rPr>
          <w:iCs/>
        </w:rPr>
        <w:t>(3.3%)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Eastern</w:t>
      </w:r>
      <w:r w:rsidR="00245D96">
        <w:rPr>
          <w:iCs/>
        </w:rPr>
        <w:t xml:space="preserve"> </w:t>
      </w:r>
      <w:r w:rsidRPr="00777168">
        <w:rPr>
          <w:iCs/>
        </w:rPr>
        <w:t>(3.4%)</w:t>
      </w:r>
      <w:r w:rsidR="00245D96">
        <w:rPr>
          <w:iCs/>
        </w:rPr>
        <w:t xml:space="preserve"> </w:t>
      </w:r>
      <w:r w:rsidRPr="00777168">
        <w:rPr>
          <w:iCs/>
        </w:rPr>
        <w:t>had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least</w:t>
      </w:r>
      <w:r w:rsidR="00245D96">
        <w:rPr>
          <w:iCs/>
        </w:rPr>
        <w:t xml:space="preserve"> </w:t>
      </w:r>
      <w:r w:rsidRPr="00777168">
        <w:rPr>
          <w:iCs/>
        </w:rPr>
        <w:t>prevalence</w:t>
      </w:r>
      <w:r w:rsidR="00BB75FE">
        <w:rPr>
          <w:iCs/>
        </w:rPr>
        <w:t>’</w:t>
      </w:r>
      <w:r w:rsidRPr="00777168">
        <w:rPr>
          <w:iCs/>
        </w:rPr>
        <w:t>s.</w:t>
      </w:r>
    </w:p>
    <w:p w14:paraId="6802F4D6" w14:textId="77777777" w:rsidR="00BB75FE" w:rsidRDefault="00AB777E" w:rsidP="00463016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42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6CA14EE0" w14:textId="6D4415BD" w:rsidR="00AB777E" w:rsidRPr="00777168" w:rsidRDefault="00AB777E" w:rsidP="00463016">
      <w:pPr>
        <w:pStyle w:val="SingleTxtG"/>
        <w:spacing w:after="240"/>
        <w:rPr>
          <w:iCs/>
        </w:rPr>
      </w:pPr>
      <w:r w:rsidRPr="00777168">
        <w:rPr>
          <w:iCs/>
        </w:rPr>
        <w:t>197.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tables</w:t>
      </w:r>
      <w:r w:rsidR="00245D96">
        <w:rPr>
          <w:iCs/>
        </w:rPr>
        <w:t xml:space="preserve"> </w:t>
      </w:r>
      <w:r w:rsidRPr="00777168">
        <w:rPr>
          <w:iCs/>
        </w:rPr>
        <w:t>below</w:t>
      </w:r>
      <w:r w:rsidR="00245D96">
        <w:rPr>
          <w:iCs/>
        </w:rPr>
        <w:t xml:space="preserve"> </w:t>
      </w:r>
      <w:r w:rsidRPr="00777168">
        <w:rPr>
          <w:iCs/>
        </w:rPr>
        <w:t>describes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disabilities</w:t>
      </w:r>
      <w:r w:rsidR="00245D96">
        <w:rPr>
          <w:iCs/>
        </w:rPr>
        <w:t xml:space="preserve"> </w:t>
      </w:r>
      <w:r w:rsidRPr="00777168">
        <w:rPr>
          <w:iCs/>
        </w:rPr>
        <w:t>living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their</w:t>
      </w:r>
      <w:r w:rsidR="00245D96">
        <w:rPr>
          <w:iCs/>
        </w:rPr>
        <w:t xml:space="preserve"> </w:t>
      </w:r>
      <w:r w:rsidRPr="00777168">
        <w:rPr>
          <w:iCs/>
        </w:rPr>
        <w:t>families.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7"/>
        <w:gridCol w:w="2456"/>
        <w:gridCol w:w="2457"/>
      </w:tblGrid>
      <w:tr w:rsidR="00463016" w:rsidRPr="00463016" w14:paraId="742114EE" w14:textId="77777777" w:rsidTr="00463016">
        <w:trPr>
          <w:tblHeader/>
        </w:trPr>
        <w:tc>
          <w:tcPr>
            <w:tcW w:w="737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35BCF01" w14:textId="710E93C6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463016">
              <w:rPr>
                <w:i/>
                <w:sz w:val="16"/>
              </w:rPr>
              <w:t>Disabled</w:t>
            </w:r>
            <w:r w:rsidR="00245D96" w:rsidRPr="00463016">
              <w:rPr>
                <w:i/>
                <w:sz w:val="16"/>
              </w:rPr>
              <w:t xml:space="preserve"> </w:t>
            </w:r>
            <w:r w:rsidRPr="00463016">
              <w:rPr>
                <w:i/>
                <w:sz w:val="16"/>
              </w:rPr>
              <w:t>children</w:t>
            </w:r>
          </w:p>
        </w:tc>
      </w:tr>
      <w:tr w:rsidR="00463016" w:rsidRPr="00463016" w14:paraId="1241FADC" w14:textId="77777777" w:rsidTr="00463016"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42CD7D0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7600906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63016">
              <w:rPr>
                <w:i/>
                <w:sz w:val="16"/>
              </w:rPr>
              <w:t>N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A470970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63016">
              <w:rPr>
                <w:i/>
                <w:sz w:val="16"/>
              </w:rPr>
              <w:t>%</w:t>
            </w:r>
          </w:p>
        </w:tc>
      </w:tr>
      <w:tr w:rsidR="00AB777E" w:rsidRPr="00463016" w14:paraId="1A0F0252" w14:textId="77777777" w:rsidTr="00463016"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14:paraId="0841966D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63016">
              <w:rPr>
                <w:sz w:val="18"/>
              </w:rPr>
              <w:t>Male</w:t>
            </w:r>
          </w:p>
        </w:tc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</w:tcPr>
          <w:p w14:paraId="57349888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505</w:t>
            </w: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14:paraId="17CC7772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52.9</w:t>
            </w:r>
          </w:p>
        </w:tc>
      </w:tr>
      <w:tr w:rsidR="00AB777E" w:rsidRPr="00463016" w14:paraId="34758D17" w14:textId="77777777" w:rsidTr="00463016">
        <w:tc>
          <w:tcPr>
            <w:tcW w:w="2457" w:type="dxa"/>
            <w:tcBorders>
              <w:bottom w:val="single" w:sz="4" w:space="0" w:color="auto"/>
            </w:tcBorders>
            <w:shd w:val="clear" w:color="auto" w:fill="auto"/>
          </w:tcPr>
          <w:p w14:paraId="4CD8B637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63016">
              <w:rPr>
                <w:sz w:val="18"/>
              </w:rPr>
              <w:t>Female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</w:tcPr>
          <w:p w14:paraId="30D33F30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449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shd w:val="clear" w:color="auto" w:fill="auto"/>
          </w:tcPr>
          <w:p w14:paraId="332BDACC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47.1</w:t>
            </w:r>
          </w:p>
        </w:tc>
      </w:tr>
      <w:tr w:rsidR="00AB777E" w:rsidRPr="00463016" w14:paraId="7369BD0F" w14:textId="77777777" w:rsidTr="00463016">
        <w:tc>
          <w:tcPr>
            <w:tcW w:w="24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B2820D" w14:textId="77777777" w:rsidR="00AB777E" w:rsidRPr="00EB7F9B" w:rsidRDefault="00AB777E" w:rsidP="00EB7F9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iCs/>
                <w:sz w:val="18"/>
              </w:rPr>
            </w:pPr>
            <w:r w:rsidRPr="00EB7F9B">
              <w:rPr>
                <w:b/>
                <w:bCs/>
                <w:iCs/>
                <w:sz w:val="18"/>
              </w:rPr>
              <w:t>Total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33E645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63016">
              <w:rPr>
                <w:b/>
                <w:sz w:val="18"/>
              </w:rPr>
              <w:t>954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15ABB9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63016">
              <w:rPr>
                <w:b/>
                <w:sz w:val="18"/>
              </w:rPr>
              <w:t>100</w:t>
            </w:r>
          </w:p>
        </w:tc>
      </w:tr>
      <w:tr w:rsidR="00AB777E" w:rsidRPr="00463016" w14:paraId="0AFC3409" w14:textId="77777777" w:rsidTr="00463016">
        <w:tc>
          <w:tcPr>
            <w:tcW w:w="2457" w:type="dxa"/>
            <w:tcBorders>
              <w:top w:val="single" w:sz="4" w:space="0" w:color="auto"/>
            </w:tcBorders>
            <w:shd w:val="clear" w:color="auto" w:fill="auto"/>
          </w:tcPr>
          <w:p w14:paraId="3A86D52C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63016">
              <w:rPr>
                <w:sz w:val="18"/>
              </w:rPr>
              <w:t>Urban</w:t>
            </w:r>
          </w:p>
        </w:tc>
        <w:tc>
          <w:tcPr>
            <w:tcW w:w="2456" w:type="dxa"/>
            <w:tcBorders>
              <w:top w:val="single" w:sz="4" w:space="0" w:color="auto"/>
            </w:tcBorders>
            <w:shd w:val="clear" w:color="auto" w:fill="auto"/>
          </w:tcPr>
          <w:p w14:paraId="61ACC20A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303</w:t>
            </w:r>
          </w:p>
        </w:tc>
        <w:tc>
          <w:tcPr>
            <w:tcW w:w="2457" w:type="dxa"/>
            <w:tcBorders>
              <w:top w:val="single" w:sz="4" w:space="0" w:color="auto"/>
            </w:tcBorders>
            <w:shd w:val="clear" w:color="auto" w:fill="auto"/>
          </w:tcPr>
          <w:p w14:paraId="3B9CD74B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68.2</w:t>
            </w:r>
          </w:p>
        </w:tc>
      </w:tr>
      <w:tr w:rsidR="00AB777E" w:rsidRPr="00463016" w14:paraId="1A75EC41" w14:textId="77777777" w:rsidTr="00460BEB">
        <w:tc>
          <w:tcPr>
            <w:tcW w:w="2457" w:type="dxa"/>
            <w:tcBorders>
              <w:bottom w:val="single" w:sz="4" w:space="0" w:color="auto"/>
            </w:tcBorders>
            <w:shd w:val="clear" w:color="auto" w:fill="auto"/>
          </w:tcPr>
          <w:p w14:paraId="0865044E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63016">
              <w:rPr>
                <w:sz w:val="18"/>
              </w:rPr>
              <w:t>Rural</w:t>
            </w:r>
          </w:p>
        </w:tc>
        <w:tc>
          <w:tcPr>
            <w:tcW w:w="2456" w:type="dxa"/>
            <w:tcBorders>
              <w:bottom w:val="single" w:sz="4" w:space="0" w:color="auto"/>
            </w:tcBorders>
            <w:shd w:val="clear" w:color="auto" w:fill="auto"/>
          </w:tcPr>
          <w:p w14:paraId="2662DF4E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651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shd w:val="clear" w:color="auto" w:fill="auto"/>
          </w:tcPr>
          <w:p w14:paraId="3A1D8B4D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31.8</w:t>
            </w:r>
          </w:p>
        </w:tc>
      </w:tr>
      <w:tr w:rsidR="00463016" w:rsidRPr="00463016" w14:paraId="2DFE2B01" w14:textId="77777777" w:rsidTr="00460BEB"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8F546F1" w14:textId="77777777" w:rsidR="00AB777E" w:rsidRPr="00463016" w:rsidRDefault="00AB777E" w:rsidP="00EB7F9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463016">
              <w:rPr>
                <w:b/>
                <w:sz w:val="18"/>
              </w:rPr>
              <w:t>Total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4AF5069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63016">
              <w:rPr>
                <w:b/>
                <w:sz w:val="18"/>
              </w:rPr>
              <w:t>954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4ACA336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463016">
              <w:rPr>
                <w:b/>
                <w:sz w:val="18"/>
              </w:rPr>
              <w:t>100</w:t>
            </w:r>
          </w:p>
        </w:tc>
      </w:tr>
    </w:tbl>
    <w:p w14:paraId="0AC49DC8" w14:textId="77777777" w:rsidR="00AB777E" w:rsidRPr="00777168" w:rsidRDefault="00AB777E" w:rsidP="00AB777E">
      <w:pPr>
        <w:pStyle w:val="SingleTxtG"/>
        <w:rPr>
          <w:i/>
          <w:iCs/>
        </w:rPr>
      </w:pPr>
    </w:p>
    <w:tbl>
      <w:tblPr>
        <w:tblW w:w="7370" w:type="dxa"/>
        <w:tblInd w:w="113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7"/>
        <w:gridCol w:w="2456"/>
        <w:gridCol w:w="2457"/>
      </w:tblGrid>
      <w:tr w:rsidR="00463016" w:rsidRPr="00463016" w14:paraId="105114C8" w14:textId="77777777" w:rsidTr="00463016">
        <w:trPr>
          <w:tblHeader/>
        </w:trPr>
        <w:tc>
          <w:tcPr>
            <w:tcW w:w="849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3E5C205" w14:textId="3AF641DB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463016">
              <w:rPr>
                <w:i/>
                <w:sz w:val="16"/>
              </w:rPr>
              <w:t>Households</w:t>
            </w:r>
            <w:r w:rsidR="00245D96" w:rsidRPr="00463016">
              <w:rPr>
                <w:i/>
                <w:sz w:val="16"/>
              </w:rPr>
              <w:t xml:space="preserve"> </w:t>
            </w:r>
            <w:r w:rsidRPr="00463016">
              <w:rPr>
                <w:i/>
                <w:sz w:val="16"/>
              </w:rPr>
              <w:t>with</w:t>
            </w:r>
            <w:r w:rsidR="00245D96" w:rsidRPr="00463016">
              <w:rPr>
                <w:i/>
                <w:sz w:val="16"/>
              </w:rPr>
              <w:t xml:space="preserve"> </w:t>
            </w:r>
            <w:r w:rsidRPr="00463016">
              <w:rPr>
                <w:i/>
                <w:sz w:val="16"/>
              </w:rPr>
              <w:t>disabled</w:t>
            </w:r>
            <w:r w:rsidR="00245D96" w:rsidRPr="00463016">
              <w:rPr>
                <w:i/>
                <w:sz w:val="16"/>
              </w:rPr>
              <w:t xml:space="preserve"> </w:t>
            </w:r>
            <w:r w:rsidRPr="00463016">
              <w:rPr>
                <w:i/>
                <w:sz w:val="16"/>
              </w:rPr>
              <w:t>persons</w:t>
            </w:r>
          </w:p>
        </w:tc>
      </w:tr>
      <w:tr w:rsidR="00463016" w:rsidRPr="00463016" w14:paraId="7DDA9163" w14:textId="77777777" w:rsidTr="00463016">
        <w:tc>
          <w:tcPr>
            <w:tcW w:w="28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19703C4" w14:textId="59E708AD" w:rsidR="00AB777E" w:rsidRPr="00463016" w:rsidRDefault="00245D96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 xml:space="preserve"> </w:t>
            </w:r>
          </w:p>
        </w:tc>
        <w:tc>
          <w:tcPr>
            <w:tcW w:w="28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9783823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63016">
              <w:rPr>
                <w:i/>
                <w:sz w:val="16"/>
              </w:rPr>
              <w:t>Rural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40E90EC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63016">
              <w:rPr>
                <w:i/>
                <w:sz w:val="16"/>
              </w:rPr>
              <w:t>Urban</w:t>
            </w:r>
          </w:p>
        </w:tc>
      </w:tr>
      <w:tr w:rsidR="00AB777E" w:rsidRPr="00463016" w14:paraId="22BDC1F1" w14:textId="77777777" w:rsidTr="0086547D">
        <w:tc>
          <w:tcPr>
            <w:tcW w:w="283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5087322" w14:textId="2954818F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63016">
              <w:rPr>
                <w:sz w:val="18"/>
              </w:rPr>
              <w:t>Children</w:t>
            </w:r>
            <w:r w:rsidR="00245D96" w:rsidRPr="00463016">
              <w:rPr>
                <w:sz w:val="18"/>
              </w:rPr>
              <w:t xml:space="preserve"> </w:t>
            </w:r>
            <w:r w:rsidRPr="00463016">
              <w:rPr>
                <w:sz w:val="18"/>
              </w:rPr>
              <w:t>2</w:t>
            </w:r>
            <w:r w:rsidR="00463016">
              <w:rPr>
                <w:sz w:val="18"/>
              </w:rPr>
              <w:t>–</w:t>
            </w:r>
            <w:r w:rsidRPr="00463016">
              <w:rPr>
                <w:sz w:val="18"/>
              </w:rPr>
              <w:t>4</w:t>
            </w:r>
            <w:r w:rsidR="00245D96" w:rsidRPr="00463016">
              <w:rPr>
                <w:sz w:val="18"/>
              </w:rPr>
              <w:t xml:space="preserve"> </w:t>
            </w:r>
            <w:r w:rsidRPr="00463016">
              <w:rPr>
                <w:sz w:val="18"/>
              </w:rPr>
              <w:t>years</w:t>
            </w:r>
          </w:p>
        </w:tc>
        <w:tc>
          <w:tcPr>
            <w:tcW w:w="283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7035B60A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120</w:t>
            </w:r>
          </w:p>
        </w:tc>
        <w:tc>
          <w:tcPr>
            <w:tcW w:w="283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5795A3E7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38</w:t>
            </w:r>
          </w:p>
        </w:tc>
      </w:tr>
      <w:tr w:rsidR="00463016" w:rsidRPr="00463016" w14:paraId="5897678B" w14:textId="77777777" w:rsidTr="0086547D">
        <w:tc>
          <w:tcPr>
            <w:tcW w:w="283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64C5F90A" w14:textId="1FBCCDB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63016">
              <w:rPr>
                <w:sz w:val="18"/>
              </w:rPr>
              <w:t>Children</w:t>
            </w:r>
            <w:r w:rsidR="00245D96" w:rsidRPr="00463016">
              <w:rPr>
                <w:sz w:val="18"/>
              </w:rPr>
              <w:t xml:space="preserve"> </w:t>
            </w:r>
            <w:r w:rsidRPr="00463016">
              <w:rPr>
                <w:sz w:val="18"/>
              </w:rPr>
              <w:t>5</w:t>
            </w:r>
            <w:r w:rsidR="00463016">
              <w:rPr>
                <w:sz w:val="18"/>
              </w:rPr>
              <w:t>–</w:t>
            </w:r>
            <w:r w:rsidRPr="00463016">
              <w:rPr>
                <w:sz w:val="18"/>
              </w:rPr>
              <w:t>17</w:t>
            </w:r>
            <w:r w:rsidR="00245D96" w:rsidRPr="00463016">
              <w:rPr>
                <w:sz w:val="18"/>
              </w:rPr>
              <w:t xml:space="preserve"> </w:t>
            </w:r>
            <w:r w:rsidRPr="00463016">
              <w:rPr>
                <w:sz w:val="18"/>
              </w:rPr>
              <w:t>years</w:t>
            </w:r>
          </w:p>
        </w:tc>
        <w:tc>
          <w:tcPr>
            <w:tcW w:w="283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9EFE135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531</w:t>
            </w:r>
          </w:p>
        </w:tc>
        <w:tc>
          <w:tcPr>
            <w:tcW w:w="283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229F694D" w14:textId="77777777" w:rsidR="00AB777E" w:rsidRPr="00463016" w:rsidRDefault="00AB777E" w:rsidP="00463016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63016">
              <w:rPr>
                <w:sz w:val="18"/>
              </w:rPr>
              <w:t>265</w:t>
            </w:r>
          </w:p>
        </w:tc>
      </w:tr>
    </w:tbl>
    <w:p w14:paraId="0AA68EFA" w14:textId="77777777" w:rsidR="00BB75FE" w:rsidRDefault="00AB777E" w:rsidP="0046301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42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F1A4DA2" w14:textId="54779546" w:rsidR="00AB777E" w:rsidRPr="00777168" w:rsidRDefault="00AB777E" w:rsidP="00463016">
      <w:pPr>
        <w:pStyle w:val="SingleTxtG"/>
        <w:spacing w:after="240"/>
        <w:rPr>
          <w:iCs/>
        </w:rPr>
      </w:pPr>
      <w:r w:rsidRPr="00777168">
        <w:rPr>
          <w:iCs/>
        </w:rPr>
        <w:t>198.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table</w:t>
      </w:r>
      <w:r w:rsidR="00245D96">
        <w:rPr>
          <w:iCs/>
        </w:rPr>
        <w:t xml:space="preserve"> </w:t>
      </w:r>
      <w:r w:rsidRPr="00777168">
        <w:rPr>
          <w:iCs/>
        </w:rPr>
        <w:t>below</w:t>
      </w:r>
      <w:r w:rsidR="00245D96">
        <w:rPr>
          <w:iCs/>
        </w:rPr>
        <w:t xml:space="preserve"> </w:t>
      </w:r>
      <w:r w:rsidRPr="00777168">
        <w:rPr>
          <w:iCs/>
        </w:rPr>
        <w:t>describes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disabilities</w:t>
      </w:r>
      <w:r w:rsidR="00245D96">
        <w:rPr>
          <w:iCs/>
        </w:rPr>
        <w:t xml:space="preserve"> </w:t>
      </w:r>
      <w:r w:rsidRPr="00777168">
        <w:rPr>
          <w:iCs/>
        </w:rPr>
        <w:t>living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institutional</w:t>
      </w:r>
      <w:r w:rsidR="00245D96">
        <w:rPr>
          <w:iCs/>
        </w:rPr>
        <w:t xml:space="preserve"> </w:t>
      </w:r>
      <w:r w:rsidRPr="00777168">
        <w:rPr>
          <w:iCs/>
        </w:rPr>
        <w:t>care.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reasons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providing</w:t>
      </w:r>
      <w:r w:rsidR="00245D96">
        <w:rPr>
          <w:iCs/>
        </w:rPr>
        <w:t xml:space="preserve"> </w:t>
      </w:r>
      <w:r w:rsidRPr="00777168">
        <w:rPr>
          <w:iCs/>
        </w:rPr>
        <w:t>institutional</w:t>
      </w:r>
      <w:r w:rsidR="00245D96">
        <w:rPr>
          <w:iCs/>
        </w:rPr>
        <w:t xml:space="preserve"> </w:t>
      </w:r>
      <w:r w:rsidRPr="00777168">
        <w:rPr>
          <w:iCs/>
        </w:rPr>
        <w:t>care</w:t>
      </w:r>
      <w:r w:rsidR="00245D96">
        <w:rPr>
          <w:iCs/>
        </w:rPr>
        <w:t xml:space="preserve"> </w:t>
      </w:r>
      <w:r w:rsidRPr="00777168">
        <w:rPr>
          <w:iCs/>
        </w:rPr>
        <w:t>include</w:t>
      </w:r>
      <w:r w:rsidR="00245D96">
        <w:rPr>
          <w:iCs/>
        </w:rPr>
        <w:t xml:space="preserve"> </w:t>
      </w:r>
      <w:r w:rsidRPr="00777168">
        <w:rPr>
          <w:iCs/>
        </w:rPr>
        <w:t>parental</w:t>
      </w:r>
      <w:r w:rsidR="00245D96">
        <w:rPr>
          <w:iCs/>
        </w:rPr>
        <w:t xml:space="preserve"> </w:t>
      </w:r>
      <w:r w:rsidRPr="00777168">
        <w:rPr>
          <w:iCs/>
        </w:rPr>
        <w:t>abandonment,</w:t>
      </w:r>
      <w:r w:rsidR="00245D96">
        <w:rPr>
          <w:iCs/>
        </w:rPr>
        <w:t xml:space="preserve"> </w:t>
      </w:r>
      <w:r w:rsidRPr="00777168">
        <w:rPr>
          <w:iCs/>
        </w:rPr>
        <w:t>lack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extended</w:t>
      </w:r>
      <w:r w:rsidR="00245D96">
        <w:rPr>
          <w:iCs/>
        </w:rPr>
        <w:t xml:space="preserve"> </w:t>
      </w:r>
      <w:r w:rsidRPr="00777168">
        <w:rPr>
          <w:iCs/>
        </w:rPr>
        <w:t>family,</w:t>
      </w:r>
      <w:r w:rsidR="00245D96">
        <w:rPr>
          <w:iCs/>
        </w:rPr>
        <w:t xml:space="preserve"> </w:t>
      </w:r>
      <w:r w:rsidRPr="00777168">
        <w:rPr>
          <w:iCs/>
        </w:rPr>
        <w:t>poverty,</w:t>
      </w:r>
      <w:r w:rsidR="00245D96">
        <w:rPr>
          <w:iCs/>
        </w:rPr>
        <w:t xml:space="preserve"> </w:t>
      </w:r>
      <w:r w:rsidRPr="00777168">
        <w:rPr>
          <w:iCs/>
        </w:rPr>
        <w:t>inadequacy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organizations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provide</w:t>
      </w:r>
      <w:r w:rsidR="00245D96">
        <w:rPr>
          <w:iCs/>
        </w:rPr>
        <w:t xml:space="preserve"> </w:t>
      </w:r>
      <w:r w:rsidRPr="00777168">
        <w:rPr>
          <w:iCs/>
        </w:rPr>
        <w:t>home-based</w:t>
      </w:r>
      <w:r w:rsidR="00245D96">
        <w:rPr>
          <w:iCs/>
        </w:rPr>
        <w:t xml:space="preserve"> </w:t>
      </w:r>
      <w:r w:rsidRPr="00777168">
        <w:rPr>
          <w:iCs/>
        </w:rPr>
        <w:t>care</w:t>
      </w:r>
      <w:r w:rsidR="00245D96">
        <w:rPr>
          <w:iCs/>
        </w:rPr>
        <w:t xml:space="preserve"> </w:t>
      </w:r>
      <w:r w:rsidRPr="00777168">
        <w:rPr>
          <w:iCs/>
        </w:rPr>
        <w:t>(CBR).</w:t>
      </w:r>
    </w:p>
    <w:p w14:paraId="6F2128AC" w14:textId="77777777" w:rsidR="00AB777E" w:rsidRPr="00777168" w:rsidRDefault="00AB777E" w:rsidP="00AB777E">
      <w:pPr>
        <w:pStyle w:val="SingleTxtG"/>
        <w:rPr>
          <w:i/>
          <w:iCs/>
        </w:rPr>
      </w:pPr>
      <w:r w:rsidRPr="00777168">
        <w:rPr>
          <w:iCs/>
          <w:noProof/>
          <w:lang w:eastAsia="en-GB"/>
        </w:rPr>
        <w:drawing>
          <wp:inline distT="0" distB="0" distL="0" distR="0" wp14:anchorId="5687F84F" wp14:editId="394DD7AD">
            <wp:extent cx="4738977" cy="252285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982" cy="2527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640EC" w14:textId="77777777" w:rsidR="00BB75FE" w:rsidRDefault="00AB777E" w:rsidP="00463016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42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DDB2021" w14:textId="32C7B98E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199.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family-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community-based</w:t>
      </w:r>
      <w:r w:rsidR="00245D96">
        <w:rPr>
          <w:iCs/>
        </w:rPr>
        <w:t xml:space="preserve"> </w:t>
      </w:r>
      <w:r w:rsidRPr="00777168">
        <w:rPr>
          <w:iCs/>
        </w:rPr>
        <w:t>care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only</w:t>
      </w:r>
      <w:r w:rsidR="00245D96">
        <w:rPr>
          <w:iCs/>
        </w:rPr>
        <w:t xml:space="preserve"> </w:t>
      </w:r>
      <w:r w:rsidRPr="00777168">
        <w:rPr>
          <w:iCs/>
        </w:rPr>
        <w:t>derived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CBR/CBID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this</w:t>
      </w:r>
      <w:r w:rsidR="00245D96">
        <w:rPr>
          <w:iCs/>
        </w:rPr>
        <w:t xml:space="preserve"> </w:t>
      </w:r>
      <w:r w:rsidRPr="00777168">
        <w:rPr>
          <w:iCs/>
        </w:rPr>
        <w:t>informed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there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total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1000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benefiting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home-based</w:t>
      </w:r>
      <w:r w:rsidR="00245D96">
        <w:rPr>
          <w:iCs/>
        </w:rPr>
        <w:t xml:space="preserve"> </w:t>
      </w:r>
      <w:r w:rsidRPr="00777168">
        <w:rPr>
          <w:iCs/>
        </w:rPr>
        <w:t>care</w:t>
      </w:r>
      <w:r w:rsidR="00245D96">
        <w:rPr>
          <w:iCs/>
        </w:rPr>
        <w:t xml:space="preserve"> </w:t>
      </w:r>
      <w:r w:rsidRPr="00777168">
        <w:rPr>
          <w:iCs/>
        </w:rPr>
        <w:t>(CBR).</w:t>
      </w:r>
    </w:p>
    <w:p w14:paraId="481F2AD6" w14:textId="77777777" w:rsidR="00BB75FE" w:rsidRDefault="00AB777E" w:rsidP="008C6E42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42</w:t>
      </w:r>
      <w:r w:rsidR="00245D96">
        <w:t xml:space="preserve"> </w:t>
      </w:r>
      <w:r w:rsidRPr="00777168">
        <w:t>(e)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C8594C8" w14:textId="5D956A62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200.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disabilities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inclusive</w:t>
      </w:r>
      <w:r w:rsidR="00245D96">
        <w:rPr>
          <w:iCs/>
        </w:rPr>
        <w:t xml:space="preserve"> </w:t>
      </w:r>
      <w:r w:rsidRPr="00777168">
        <w:rPr>
          <w:iCs/>
        </w:rPr>
        <w:t>education</w:t>
      </w:r>
      <w:r w:rsidR="00245D96">
        <w:rPr>
          <w:iCs/>
        </w:rPr>
        <w:t xml:space="preserve"> </w:t>
      </w:r>
      <w:r w:rsidRPr="00777168">
        <w:rPr>
          <w:iCs/>
        </w:rPr>
        <w:t>stands</w:t>
      </w:r>
      <w:r w:rsidR="00245D96">
        <w:rPr>
          <w:iCs/>
        </w:rPr>
        <w:t xml:space="preserve"> </w:t>
      </w:r>
      <w:r w:rsidRPr="00777168">
        <w:rPr>
          <w:iCs/>
        </w:rPr>
        <w:t>at</w:t>
      </w:r>
      <w:r w:rsidR="00245D96">
        <w:rPr>
          <w:iCs/>
        </w:rPr>
        <w:t xml:space="preserve"> </w:t>
      </w:r>
      <w:r w:rsidRPr="00777168">
        <w:rPr>
          <w:iCs/>
        </w:rPr>
        <w:t>92.4%</w:t>
      </w:r>
      <w:r w:rsidR="00245D96">
        <w:rPr>
          <w:iCs/>
        </w:rPr>
        <w:t xml:space="preserve"> </w:t>
      </w:r>
      <w:r w:rsidRPr="00777168">
        <w:rPr>
          <w:iCs/>
        </w:rPr>
        <w:t>boys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91.8%</w:t>
      </w:r>
      <w:r w:rsidR="00245D96">
        <w:rPr>
          <w:iCs/>
        </w:rPr>
        <w:t xml:space="preserve"> </w:t>
      </w:r>
      <w:r w:rsidRPr="00777168">
        <w:rPr>
          <w:iCs/>
        </w:rPr>
        <w:t>girls</w:t>
      </w:r>
      <w:r w:rsidR="00245D96">
        <w:rPr>
          <w:iCs/>
        </w:rPr>
        <w:t xml:space="preserve"> </w:t>
      </w:r>
      <w:r w:rsidRPr="00777168">
        <w:rPr>
          <w:iCs/>
        </w:rPr>
        <w:t>aged</w:t>
      </w:r>
      <w:r w:rsidR="00245D96">
        <w:rPr>
          <w:iCs/>
        </w:rPr>
        <w:t xml:space="preserve"> </w:t>
      </w:r>
      <w:r w:rsidRPr="00777168">
        <w:rPr>
          <w:iCs/>
        </w:rPr>
        <w:t>12</w:t>
      </w:r>
      <w:r w:rsidR="00BB75FE">
        <w:rPr>
          <w:iCs/>
        </w:rPr>
        <w:t>–</w:t>
      </w:r>
      <w:r w:rsidRPr="00777168">
        <w:rPr>
          <w:iCs/>
        </w:rPr>
        <w:t>17.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also</w:t>
      </w:r>
      <w:r w:rsidR="00245D96">
        <w:rPr>
          <w:iCs/>
        </w:rPr>
        <w:t xml:space="preserve"> </w:t>
      </w:r>
      <w:r w:rsidRPr="00777168">
        <w:rPr>
          <w:iCs/>
        </w:rPr>
        <w:t>shows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10.7%</w:t>
      </w:r>
      <w:r w:rsidR="00245D96">
        <w:rPr>
          <w:iCs/>
        </w:rPr>
        <w:t xml:space="preserve"> </w:t>
      </w:r>
      <w:r w:rsidRPr="00777168">
        <w:rPr>
          <w:iCs/>
        </w:rPr>
        <w:t>percent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20.3%</w:t>
      </w:r>
      <w:r w:rsidR="00245D96">
        <w:rPr>
          <w:iCs/>
        </w:rPr>
        <w:t xml:space="preserve"> </w:t>
      </w:r>
      <w:r w:rsidRPr="00777168">
        <w:rPr>
          <w:iCs/>
        </w:rPr>
        <w:t>percent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disabilities</w:t>
      </w:r>
      <w:r w:rsidR="00245D96">
        <w:rPr>
          <w:iCs/>
        </w:rPr>
        <w:t xml:space="preserve"> </w:t>
      </w:r>
      <w:r w:rsidRPr="00777168">
        <w:rPr>
          <w:iCs/>
        </w:rPr>
        <w:t>reported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family</w:t>
      </w:r>
      <w:r w:rsidR="00245D96">
        <w:rPr>
          <w:iCs/>
        </w:rPr>
        <w:t xml:space="preserve"> </w:t>
      </w:r>
      <w:r w:rsidRPr="00777168">
        <w:rPr>
          <w:iCs/>
        </w:rPr>
        <w:t>had</w:t>
      </w:r>
      <w:r w:rsidR="00245D96">
        <w:rPr>
          <w:iCs/>
        </w:rPr>
        <w:t xml:space="preserve"> </w:t>
      </w:r>
      <w:r w:rsidRPr="00777168">
        <w:rPr>
          <w:iCs/>
        </w:rPr>
        <w:t>not</w:t>
      </w:r>
      <w:r w:rsidR="00245D96">
        <w:rPr>
          <w:iCs/>
        </w:rPr>
        <w:t xml:space="preserve"> </w:t>
      </w:r>
      <w:r w:rsidRPr="00777168">
        <w:rPr>
          <w:iCs/>
        </w:rPr>
        <w:t>applied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enrolment</w:t>
      </w:r>
      <w:r w:rsidR="00245D96">
        <w:rPr>
          <w:iCs/>
        </w:rPr>
        <w:t xml:space="preserve"> </w:t>
      </w:r>
      <w:r w:rsidRPr="00777168">
        <w:rPr>
          <w:iCs/>
        </w:rPr>
        <w:t>into</w:t>
      </w:r>
      <w:r w:rsidR="00245D96">
        <w:rPr>
          <w:iCs/>
        </w:rPr>
        <w:t xml:space="preserve"> </w:t>
      </w:r>
      <w:r w:rsidRPr="00777168">
        <w:rPr>
          <w:iCs/>
        </w:rPr>
        <w:t>primary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secondary</w:t>
      </w:r>
      <w:r w:rsidR="00245D96">
        <w:rPr>
          <w:iCs/>
        </w:rPr>
        <w:t xml:space="preserve"> </w:t>
      </w:r>
      <w:r w:rsidRPr="00777168">
        <w:rPr>
          <w:iCs/>
        </w:rPr>
        <w:t>schools</w:t>
      </w:r>
      <w:r w:rsidR="00245D96">
        <w:rPr>
          <w:iCs/>
        </w:rPr>
        <w:t xml:space="preserve"> </w:t>
      </w:r>
      <w:r w:rsidRPr="00777168">
        <w:rPr>
          <w:iCs/>
        </w:rPr>
        <w:t>respectively.</w:t>
      </w:r>
    </w:p>
    <w:p w14:paraId="1D3545C9" w14:textId="77777777" w:rsidR="00BB75FE" w:rsidRDefault="00AB777E" w:rsidP="008C6E42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42</w:t>
      </w:r>
      <w:r w:rsidR="00245D96">
        <w:t xml:space="preserve"> </w:t>
      </w:r>
      <w:r w:rsidRPr="00777168">
        <w:t>(f)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7279C90" w14:textId="77777777" w:rsidR="00BB75FE" w:rsidRDefault="00AB777E" w:rsidP="00AB777E">
      <w:pPr>
        <w:pStyle w:val="SingleTxtG"/>
        <w:rPr>
          <w:iCs/>
        </w:rPr>
      </w:pPr>
      <w:r w:rsidRPr="00777168">
        <w:rPr>
          <w:iCs/>
        </w:rPr>
        <w:t>201.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reported</w:t>
      </w:r>
      <w:r w:rsidR="00245D96">
        <w:rPr>
          <w:iCs/>
        </w:rPr>
        <w:t xml:space="preserve"> </w:t>
      </w:r>
      <w:r w:rsidRPr="00777168">
        <w:rPr>
          <w:iCs/>
        </w:rPr>
        <w:t>cases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violence,</w:t>
      </w:r>
      <w:r w:rsidR="00245D96">
        <w:rPr>
          <w:iCs/>
        </w:rPr>
        <w:t xml:space="preserve"> </w:t>
      </w:r>
      <w:r w:rsidRPr="00777168">
        <w:rPr>
          <w:iCs/>
        </w:rPr>
        <w:t>including</w:t>
      </w:r>
      <w:r w:rsidR="00245D96">
        <w:rPr>
          <w:iCs/>
        </w:rPr>
        <w:t xml:space="preserve"> </w:t>
      </w:r>
      <w:r w:rsidRPr="00777168">
        <w:rPr>
          <w:iCs/>
        </w:rPr>
        <w:t>sexual</w:t>
      </w:r>
      <w:r w:rsidR="00245D96">
        <w:rPr>
          <w:iCs/>
        </w:rPr>
        <w:t xml:space="preserve"> </w:t>
      </w:r>
      <w:r w:rsidRPr="00777168">
        <w:rPr>
          <w:iCs/>
        </w:rPr>
        <w:t>violence,</w:t>
      </w:r>
      <w:r w:rsidR="00245D96">
        <w:rPr>
          <w:iCs/>
        </w:rPr>
        <w:t xml:space="preserve"> </w:t>
      </w:r>
      <w:r w:rsidRPr="00777168">
        <w:rPr>
          <w:iCs/>
        </w:rPr>
        <w:t>against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with</w:t>
      </w:r>
      <w:r w:rsidR="00245D96">
        <w:rPr>
          <w:iCs/>
        </w:rPr>
        <w:t xml:space="preserve"> </w:t>
      </w:r>
      <w:r w:rsidRPr="00777168">
        <w:rPr>
          <w:iCs/>
        </w:rPr>
        <w:t>disabilities,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investigations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prosecutions</w:t>
      </w:r>
      <w:r w:rsidR="00245D96">
        <w:rPr>
          <w:iCs/>
        </w:rPr>
        <w:t xml:space="preserve"> </w:t>
      </w:r>
      <w:r w:rsidRPr="00777168">
        <w:rPr>
          <w:iCs/>
        </w:rPr>
        <w:t>carried</w:t>
      </w:r>
      <w:r w:rsidR="00245D96">
        <w:rPr>
          <w:iCs/>
        </w:rPr>
        <w:t xml:space="preserve"> </w:t>
      </w:r>
      <w:r w:rsidRPr="00777168">
        <w:rPr>
          <w:iCs/>
        </w:rPr>
        <w:t>out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sentences</w:t>
      </w:r>
      <w:r w:rsidR="00245D96">
        <w:rPr>
          <w:iCs/>
        </w:rPr>
        <w:t xml:space="preserve"> </w:t>
      </w:r>
      <w:r w:rsidRPr="00777168">
        <w:rPr>
          <w:iCs/>
        </w:rPr>
        <w:t>issued.</w:t>
      </w:r>
    </w:p>
    <w:p w14:paraId="245DECC2" w14:textId="77777777" w:rsidR="00BB75FE" w:rsidRDefault="00AB777E" w:rsidP="008C6E42">
      <w:pPr>
        <w:pStyle w:val="H1G"/>
      </w:pPr>
      <w:bookmarkStart w:id="53" w:name="_Toc63938005"/>
      <w:r w:rsidRPr="00777168">
        <w:tab/>
        <w:t>H.</w:t>
      </w:r>
      <w:r w:rsidRPr="00777168">
        <w:tab/>
        <w:t>Basic</w:t>
      </w:r>
      <w:r w:rsidR="00245D96">
        <w:t xml:space="preserve"> </w:t>
      </w:r>
      <w:r w:rsidRPr="00777168">
        <w:t>health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6,</w:t>
      </w:r>
      <w:r w:rsidR="00245D96">
        <w:t xml:space="preserve"> </w:t>
      </w:r>
      <w:r w:rsidRPr="00777168">
        <w:t>18</w:t>
      </w:r>
      <w:r w:rsidR="00245D96">
        <w:t xml:space="preserve"> </w:t>
      </w:r>
      <w:r w:rsidRPr="00777168">
        <w:t>(3),</w:t>
      </w:r>
      <w:r w:rsidR="00245D96">
        <w:t xml:space="preserve"> </w:t>
      </w:r>
      <w:r w:rsidRPr="00777168">
        <w:t>24,</w:t>
      </w:r>
      <w:r w:rsidR="00245D96">
        <w:t xml:space="preserve"> </w:t>
      </w:r>
      <w:r w:rsidRPr="00777168">
        <w:t>26,</w:t>
      </w:r>
      <w:r w:rsidR="00245D96">
        <w:t xml:space="preserve"> </w:t>
      </w:r>
      <w:r w:rsidRPr="00777168">
        <w:t>27</w:t>
      </w:r>
      <w:r w:rsidR="00245D96">
        <w:t xml:space="preserve"> </w:t>
      </w:r>
      <w:r w:rsidRPr="00777168">
        <w:t>(1)–(3)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33</w:t>
      </w:r>
      <w:bookmarkEnd w:id="53"/>
      <w:r w:rsidRPr="00777168">
        <w:t>)</w:t>
      </w:r>
    </w:p>
    <w:p w14:paraId="2AEE81C1" w14:textId="77777777" w:rsidR="00BB75FE" w:rsidRDefault="00AB777E" w:rsidP="008C6E42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43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ABB1107" w14:textId="4250A59E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202.</w:t>
      </w:r>
      <w:r w:rsidRPr="00777168">
        <w:rPr>
          <w:iCs/>
        </w:rPr>
        <w:tab/>
        <w:t>According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ZDHS</w:t>
      </w:r>
      <w:r w:rsidR="00245D96">
        <w:rPr>
          <w:iCs/>
        </w:rPr>
        <w:t xml:space="preserve"> </w:t>
      </w:r>
      <w:r w:rsidRPr="00777168">
        <w:rPr>
          <w:iCs/>
        </w:rPr>
        <w:t>2018</w:t>
      </w:r>
      <w:r w:rsidR="00245D96">
        <w:rPr>
          <w:iCs/>
        </w:rPr>
        <w:t xml:space="preserve"> </w:t>
      </w:r>
      <w:r w:rsidRPr="00777168">
        <w:rPr>
          <w:iCs/>
        </w:rPr>
        <w:t>–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infant</w:t>
      </w:r>
      <w:r w:rsidR="00245D96">
        <w:rPr>
          <w:iCs/>
        </w:rPr>
        <w:t xml:space="preserve"> </w:t>
      </w:r>
      <w:r w:rsidRPr="00777168">
        <w:rPr>
          <w:iCs/>
        </w:rPr>
        <w:t>mortality</w:t>
      </w:r>
      <w:r w:rsidR="00245D96">
        <w:rPr>
          <w:iCs/>
        </w:rPr>
        <w:t xml:space="preserve"> </w:t>
      </w:r>
      <w:r w:rsidRPr="00777168">
        <w:rPr>
          <w:iCs/>
        </w:rPr>
        <w:t>rate</w:t>
      </w:r>
      <w:r w:rsidR="00245D96">
        <w:rPr>
          <w:iCs/>
        </w:rPr>
        <w:t xml:space="preserve"> </w:t>
      </w:r>
      <w:r w:rsidRPr="00777168">
        <w:rPr>
          <w:iCs/>
        </w:rPr>
        <w:t>was</w:t>
      </w:r>
      <w:r w:rsidR="00245D96">
        <w:rPr>
          <w:iCs/>
        </w:rPr>
        <w:t xml:space="preserve"> </w:t>
      </w:r>
      <w:r w:rsidRPr="00777168">
        <w:rPr>
          <w:iCs/>
        </w:rPr>
        <w:t>at</w:t>
      </w:r>
      <w:r w:rsidR="00245D96">
        <w:rPr>
          <w:iCs/>
        </w:rPr>
        <w:t xml:space="preserve"> </w:t>
      </w:r>
      <w:r w:rsidRPr="00777168">
        <w:rPr>
          <w:iCs/>
        </w:rPr>
        <w:t>42</w:t>
      </w:r>
      <w:r w:rsidR="00245D96">
        <w:rPr>
          <w:iCs/>
        </w:rPr>
        <w:t xml:space="preserve"> </w:t>
      </w:r>
      <w:r w:rsidRPr="00777168">
        <w:rPr>
          <w:iCs/>
        </w:rPr>
        <w:t>per</w:t>
      </w:r>
      <w:r w:rsidR="00245D96">
        <w:rPr>
          <w:iCs/>
        </w:rPr>
        <w:t xml:space="preserve"> </w:t>
      </w:r>
      <w:r w:rsidRPr="00777168">
        <w:rPr>
          <w:iCs/>
        </w:rPr>
        <w:t>1000</w:t>
      </w:r>
      <w:r w:rsidR="00245D96">
        <w:rPr>
          <w:iCs/>
        </w:rPr>
        <w:t xml:space="preserve"> </w:t>
      </w:r>
      <w:r w:rsidRPr="00777168">
        <w:rPr>
          <w:iCs/>
        </w:rPr>
        <w:t>live</w:t>
      </w:r>
      <w:r w:rsidR="00245D96">
        <w:rPr>
          <w:iCs/>
        </w:rPr>
        <w:t xml:space="preserve"> </w:t>
      </w:r>
      <w:r w:rsidRPr="00777168">
        <w:rPr>
          <w:iCs/>
        </w:rPr>
        <w:t>births,</w:t>
      </w:r>
      <w:r w:rsidR="00245D96">
        <w:rPr>
          <w:iCs/>
        </w:rPr>
        <w:t xml:space="preserve"> </w:t>
      </w:r>
      <w:r w:rsidRPr="00777168">
        <w:rPr>
          <w:iCs/>
        </w:rPr>
        <w:t>though</w:t>
      </w:r>
      <w:r w:rsidR="00245D96">
        <w:rPr>
          <w:iCs/>
        </w:rPr>
        <w:t xml:space="preserve"> </w:t>
      </w:r>
      <w:r w:rsidRPr="00777168">
        <w:rPr>
          <w:iCs/>
        </w:rPr>
        <w:t>it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slightly</w:t>
      </w:r>
      <w:r w:rsidR="00245D96">
        <w:rPr>
          <w:iCs/>
        </w:rPr>
        <w:t xml:space="preserve"> </w:t>
      </w:r>
      <w:r w:rsidRPr="00777168">
        <w:rPr>
          <w:iCs/>
        </w:rPr>
        <w:t>higher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rural</w:t>
      </w:r>
      <w:r w:rsidR="00245D96">
        <w:rPr>
          <w:iCs/>
        </w:rPr>
        <w:t xml:space="preserve"> </w:t>
      </w:r>
      <w:r w:rsidRPr="00777168">
        <w:rPr>
          <w:iCs/>
        </w:rPr>
        <w:t>(44</w:t>
      </w:r>
      <w:r w:rsidR="00245D96">
        <w:rPr>
          <w:iCs/>
        </w:rPr>
        <w:t xml:space="preserve"> </w:t>
      </w:r>
      <w:r w:rsidRPr="00777168">
        <w:rPr>
          <w:iCs/>
        </w:rPr>
        <w:t>deaths</w:t>
      </w:r>
      <w:r w:rsidR="00245D96">
        <w:rPr>
          <w:iCs/>
        </w:rPr>
        <w:t xml:space="preserve"> </w:t>
      </w:r>
      <w:r w:rsidRPr="00777168">
        <w:rPr>
          <w:iCs/>
        </w:rPr>
        <w:t>per</w:t>
      </w:r>
      <w:r w:rsidR="00245D96">
        <w:rPr>
          <w:iCs/>
        </w:rPr>
        <w:t xml:space="preserve"> </w:t>
      </w:r>
      <w:r w:rsidRPr="00777168">
        <w:rPr>
          <w:iCs/>
        </w:rPr>
        <w:t>1,000</w:t>
      </w:r>
      <w:r w:rsidR="00245D96">
        <w:rPr>
          <w:iCs/>
        </w:rPr>
        <w:t xml:space="preserve"> </w:t>
      </w:r>
      <w:r w:rsidRPr="00777168">
        <w:rPr>
          <w:iCs/>
        </w:rPr>
        <w:t>live</w:t>
      </w:r>
      <w:r w:rsidR="00245D96">
        <w:rPr>
          <w:iCs/>
        </w:rPr>
        <w:t xml:space="preserve"> </w:t>
      </w:r>
      <w:r w:rsidRPr="00777168">
        <w:rPr>
          <w:iCs/>
        </w:rPr>
        <w:t>births)</w:t>
      </w:r>
      <w:r w:rsidR="00245D96">
        <w:rPr>
          <w:iCs/>
        </w:rPr>
        <w:t xml:space="preserve"> </w:t>
      </w:r>
      <w:r w:rsidRPr="00777168">
        <w:rPr>
          <w:iCs/>
        </w:rPr>
        <w:t>than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urban</w:t>
      </w:r>
      <w:r w:rsidR="00245D96">
        <w:rPr>
          <w:iCs/>
        </w:rPr>
        <w:t xml:space="preserve"> </w:t>
      </w:r>
      <w:r w:rsidRPr="00777168">
        <w:rPr>
          <w:iCs/>
        </w:rPr>
        <w:t>areas</w:t>
      </w:r>
      <w:r w:rsidR="00245D96">
        <w:rPr>
          <w:iCs/>
        </w:rPr>
        <w:t xml:space="preserve"> </w:t>
      </w:r>
      <w:r w:rsidRPr="00777168">
        <w:rPr>
          <w:iCs/>
        </w:rPr>
        <w:t>(41</w:t>
      </w:r>
      <w:r w:rsidR="00245D96">
        <w:rPr>
          <w:iCs/>
        </w:rPr>
        <w:t xml:space="preserve"> </w:t>
      </w:r>
      <w:r w:rsidRPr="00777168">
        <w:rPr>
          <w:iCs/>
        </w:rPr>
        <w:t>deaths</w:t>
      </w:r>
      <w:r w:rsidR="00245D96">
        <w:rPr>
          <w:iCs/>
        </w:rPr>
        <w:t xml:space="preserve"> </w:t>
      </w:r>
      <w:r w:rsidRPr="00777168">
        <w:rPr>
          <w:iCs/>
        </w:rPr>
        <w:t>per</w:t>
      </w:r>
      <w:r w:rsidR="00245D96">
        <w:rPr>
          <w:iCs/>
        </w:rPr>
        <w:t xml:space="preserve"> </w:t>
      </w:r>
      <w:r w:rsidRPr="00777168">
        <w:rPr>
          <w:iCs/>
        </w:rPr>
        <w:t>1,000</w:t>
      </w:r>
      <w:r w:rsidR="00245D96">
        <w:rPr>
          <w:iCs/>
        </w:rPr>
        <w:t xml:space="preserve"> </w:t>
      </w:r>
      <w:r w:rsidRPr="00777168">
        <w:rPr>
          <w:iCs/>
        </w:rPr>
        <w:t>live</w:t>
      </w:r>
      <w:r w:rsidR="00245D96">
        <w:rPr>
          <w:iCs/>
        </w:rPr>
        <w:t xml:space="preserve"> </w:t>
      </w:r>
      <w:r w:rsidRPr="00777168">
        <w:rPr>
          <w:iCs/>
        </w:rPr>
        <w:t>births).</w:t>
      </w:r>
      <w:r w:rsidR="00245D96">
        <w:rPr>
          <w:iCs/>
        </w:rPr>
        <w:t xml:space="preserve"> </w:t>
      </w:r>
      <w:r w:rsidRPr="00777168">
        <w:rPr>
          <w:iCs/>
        </w:rPr>
        <w:t>Maternal</w:t>
      </w:r>
      <w:r w:rsidR="00245D96">
        <w:rPr>
          <w:iCs/>
        </w:rPr>
        <w:t xml:space="preserve"> </w:t>
      </w:r>
      <w:r w:rsidRPr="00777168">
        <w:rPr>
          <w:iCs/>
        </w:rPr>
        <w:t>mortality</w:t>
      </w:r>
      <w:r w:rsidR="00245D96">
        <w:rPr>
          <w:iCs/>
        </w:rPr>
        <w:t xml:space="preserve"> </w:t>
      </w:r>
      <w:r w:rsidRPr="00777168">
        <w:rPr>
          <w:iCs/>
        </w:rPr>
        <w:t>has</w:t>
      </w:r>
      <w:r w:rsidR="00245D96">
        <w:rPr>
          <w:iCs/>
        </w:rPr>
        <w:t xml:space="preserve"> </w:t>
      </w:r>
      <w:r w:rsidRPr="00777168">
        <w:rPr>
          <w:iCs/>
        </w:rPr>
        <w:t>continued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decline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398</w:t>
      </w:r>
      <w:r w:rsidR="00245D96">
        <w:rPr>
          <w:iCs/>
        </w:rPr>
        <w:t xml:space="preserve"> </w:t>
      </w:r>
      <w:r w:rsidRPr="00777168">
        <w:rPr>
          <w:iCs/>
        </w:rPr>
        <w:t>deaths</w:t>
      </w:r>
      <w:r w:rsidR="00245D96">
        <w:rPr>
          <w:iCs/>
        </w:rPr>
        <w:t xml:space="preserve"> </w:t>
      </w:r>
      <w:r w:rsidRPr="00777168">
        <w:rPr>
          <w:iCs/>
        </w:rPr>
        <w:t>per</w:t>
      </w:r>
      <w:r w:rsidR="00245D96">
        <w:rPr>
          <w:iCs/>
        </w:rPr>
        <w:t xml:space="preserve"> </w:t>
      </w:r>
      <w:r w:rsidRPr="00777168">
        <w:rPr>
          <w:iCs/>
        </w:rPr>
        <w:t>100,000</w:t>
      </w:r>
      <w:r w:rsidR="00245D96">
        <w:rPr>
          <w:iCs/>
        </w:rPr>
        <w:t xml:space="preserve"> </w:t>
      </w:r>
      <w:r w:rsidRPr="00777168">
        <w:rPr>
          <w:iCs/>
        </w:rPr>
        <w:t>live</w:t>
      </w:r>
      <w:r w:rsidR="00245D96">
        <w:rPr>
          <w:iCs/>
        </w:rPr>
        <w:t xml:space="preserve"> </w:t>
      </w:r>
      <w:r w:rsidRPr="00777168">
        <w:rPr>
          <w:iCs/>
        </w:rPr>
        <w:t>births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2013/2014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278</w:t>
      </w:r>
      <w:r w:rsidR="00245D96">
        <w:rPr>
          <w:iCs/>
        </w:rPr>
        <w:t xml:space="preserve"> </w:t>
      </w:r>
      <w:r w:rsidRPr="00777168">
        <w:rPr>
          <w:iCs/>
        </w:rPr>
        <w:t>deaths</w:t>
      </w:r>
      <w:r w:rsidR="00245D96">
        <w:rPr>
          <w:iCs/>
        </w:rPr>
        <w:t xml:space="preserve"> </w:t>
      </w:r>
      <w:r w:rsidRPr="00777168">
        <w:rPr>
          <w:iCs/>
        </w:rPr>
        <w:t>per</w:t>
      </w:r>
      <w:r w:rsidR="00245D96">
        <w:rPr>
          <w:iCs/>
        </w:rPr>
        <w:t xml:space="preserve"> </w:t>
      </w:r>
      <w:r w:rsidRPr="00777168">
        <w:rPr>
          <w:iCs/>
        </w:rPr>
        <w:t>100,000</w:t>
      </w:r>
      <w:r w:rsidR="00245D96">
        <w:rPr>
          <w:iCs/>
        </w:rPr>
        <w:t xml:space="preserve"> </w:t>
      </w:r>
      <w:r w:rsidRPr="00777168">
        <w:rPr>
          <w:iCs/>
        </w:rPr>
        <w:t>live</w:t>
      </w:r>
      <w:r w:rsidR="00245D96">
        <w:rPr>
          <w:iCs/>
        </w:rPr>
        <w:t xml:space="preserve"> </w:t>
      </w:r>
      <w:r w:rsidRPr="00777168">
        <w:rPr>
          <w:iCs/>
        </w:rPr>
        <w:t>births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2018.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positive</w:t>
      </w:r>
      <w:r w:rsidR="00245D96">
        <w:rPr>
          <w:iCs/>
        </w:rPr>
        <w:t xml:space="preserve"> </w:t>
      </w:r>
      <w:r w:rsidRPr="00777168">
        <w:rPr>
          <w:iCs/>
        </w:rPr>
        <w:t>trend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maternal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child</w:t>
      </w:r>
      <w:r w:rsidR="00245D96">
        <w:rPr>
          <w:iCs/>
        </w:rPr>
        <w:t xml:space="preserve"> </w:t>
      </w:r>
      <w:r w:rsidRPr="00777168">
        <w:rPr>
          <w:iCs/>
        </w:rPr>
        <w:t>mortality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reflection</w:t>
      </w:r>
      <w:r w:rsidR="00245D96">
        <w:rPr>
          <w:iCs/>
        </w:rPr>
        <w:t xml:space="preserve"> </w:t>
      </w:r>
      <w:r w:rsidRPr="00777168">
        <w:rPr>
          <w:iCs/>
        </w:rPr>
        <w:t>interventions,</w:t>
      </w:r>
      <w:r w:rsidR="00245D96">
        <w:rPr>
          <w:iCs/>
        </w:rPr>
        <w:t xml:space="preserve"> </w:t>
      </w:r>
      <w:r w:rsidRPr="00777168">
        <w:rPr>
          <w:iCs/>
        </w:rPr>
        <w:t>which</w:t>
      </w:r>
      <w:r w:rsidR="00245D96">
        <w:rPr>
          <w:iCs/>
        </w:rPr>
        <w:t xml:space="preserve"> </w:t>
      </w:r>
      <w:r w:rsidRPr="00777168">
        <w:rPr>
          <w:iCs/>
        </w:rPr>
        <w:t>include,</w:t>
      </w:r>
      <w:r w:rsidR="00245D96">
        <w:rPr>
          <w:iCs/>
        </w:rPr>
        <w:t xml:space="preserve"> </w:t>
      </w:r>
      <w:r w:rsidRPr="00777168">
        <w:rPr>
          <w:iCs/>
        </w:rPr>
        <w:t>expedited</w:t>
      </w:r>
      <w:r w:rsidR="00245D96">
        <w:rPr>
          <w:iCs/>
        </w:rPr>
        <w:t xml:space="preserve"> </w:t>
      </w:r>
      <w:r w:rsidRPr="00777168">
        <w:rPr>
          <w:iCs/>
        </w:rPr>
        <w:t>development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human</w:t>
      </w:r>
      <w:r w:rsidR="00245D96">
        <w:rPr>
          <w:iCs/>
        </w:rPr>
        <w:t xml:space="preserve"> </w:t>
      </w:r>
      <w:r w:rsidRPr="00777168">
        <w:rPr>
          <w:iCs/>
        </w:rPr>
        <w:t>resources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health,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such</w:t>
      </w:r>
      <w:r w:rsidR="00245D96">
        <w:rPr>
          <w:iCs/>
        </w:rPr>
        <w:t xml:space="preserve"> </w:t>
      </w:r>
      <w:r w:rsidRPr="00777168">
        <w:rPr>
          <w:iCs/>
        </w:rPr>
        <w:t>other</w:t>
      </w:r>
      <w:r w:rsidR="00245D96">
        <w:rPr>
          <w:iCs/>
        </w:rPr>
        <w:t xml:space="preserve"> </w:t>
      </w:r>
      <w:r w:rsidRPr="00777168">
        <w:rPr>
          <w:iCs/>
        </w:rPr>
        <w:t>high</w:t>
      </w:r>
      <w:r w:rsidR="00245D96">
        <w:rPr>
          <w:iCs/>
        </w:rPr>
        <w:t xml:space="preserve"> </w:t>
      </w:r>
      <w:r w:rsidRPr="00777168">
        <w:rPr>
          <w:iCs/>
        </w:rPr>
        <w:t>impact</w:t>
      </w:r>
      <w:r w:rsidR="00245D96">
        <w:rPr>
          <w:iCs/>
        </w:rPr>
        <w:t xml:space="preserve"> </w:t>
      </w:r>
      <w:r w:rsidRPr="00777168">
        <w:rPr>
          <w:iCs/>
        </w:rPr>
        <w:t>interventions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Safe</w:t>
      </w:r>
      <w:r w:rsidR="00245D96">
        <w:rPr>
          <w:iCs/>
        </w:rPr>
        <w:t xml:space="preserve"> </w:t>
      </w:r>
      <w:r w:rsidRPr="00777168">
        <w:rPr>
          <w:iCs/>
        </w:rPr>
        <w:t>Motherhood</w:t>
      </w:r>
      <w:r w:rsidR="00245D96">
        <w:rPr>
          <w:iCs/>
        </w:rPr>
        <w:t xml:space="preserve"> </w:t>
      </w:r>
      <w:r w:rsidRPr="00777168">
        <w:rPr>
          <w:iCs/>
        </w:rPr>
        <w:t>Action</w:t>
      </w:r>
      <w:r w:rsidR="00245D96">
        <w:rPr>
          <w:iCs/>
        </w:rPr>
        <w:t xml:space="preserve"> </w:t>
      </w:r>
      <w:r w:rsidRPr="00777168">
        <w:rPr>
          <w:iCs/>
        </w:rPr>
        <w:t>Groups,</w:t>
      </w:r>
      <w:r w:rsidR="00245D96">
        <w:rPr>
          <w:iCs/>
        </w:rPr>
        <w:t xml:space="preserve"> </w:t>
      </w:r>
      <w:r w:rsidRPr="00777168">
        <w:rPr>
          <w:iCs/>
        </w:rPr>
        <w:t>community-based</w:t>
      </w:r>
      <w:r w:rsidR="00245D96">
        <w:rPr>
          <w:iCs/>
        </w:rPr>
        <w:t xml:space="preserve"> </w:t>
      </w:r>
      <w:r w:rsidRPr="00777168">
        <w:rPr>
          <w:iCs/>
        </w:rPr>
        <w:t>distributors,</w:t>
      </w:r>
      <w:r w:rsidR="00245D96">
        <w:rPr>
          <w:iCs/>
        </w:rPr>
        <w:t xml:space="preserve"> </w:t>
      </w:r>
      <w:r w:rsidRPr="00777168">
        <w:rPr>
          <w:iCs/>
        </w:rPr>
        <w:t>procurement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emergency</w:t>
      </w:r>
      <w:r w:rsidR="00245D96">
        <w:rPr>
          <w:iCs/>
        </w:rPr>
        <w:t xml:space="preserve"> </w:t>
      </w:r>
      <w:r w:rsidRPr="00777168">
        <w:rPr>
          <w:iCs/>
        </w:rPr>
        <w:t>obstetric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neonatal</w:t>
      </w:r>
      <w:r w:rsidR="00245D96">
        <w:rPr>
          <w:iCs/>
        </w:rPr>
        <w:t xml:space="preserve"> </w:t>
      </w:r>
      <w:r w:rsidRPr="00777168">
        <w:rPr>
          <w:iCs/>
        </w:rPr>
        <w:t>care</w:t>
      </w:r>
      <w:r w:rsidR="00245D96">
        <w:rPr>
          <w:iCs/>
        </w:rPr>
        <w:t xml:space="preserve"> </w:t>
      </w:r>
      <w:r w:rsidRPr="00777168">
        <w:rPr>
          <w:iCs/>
        </w:rPr>
        <w:t>among</w:t>
      </w:r>
      <w:r w:rsidR="00245D96">
        <w:rPr>
          <w:iCs/>
        </w:rPr>
        <w:t xml:space="preserve"> </w:t>
      </w:r>
      <w:r w:rsidRPr="00777168">
        <w:rPr>
          <w:iCs/>
        </w:rPr>
        <w:t>others.</w:t>
      </w:r>
    </w:p>
    <w:p w14:paraId="75892C41" w14:textId="638AD061" w:rsidR="00AB777E" w:rsidRPr="00777168" w:rsidRDefault="00AB777E" w:rsidP="008C6E42">
      <w:pPr>
        <w:pStyle w:val="H23G"/>
      </w:pPr>
      <w:r w:rsidRPr="00777168">
        <w:tab/>
      </w:r>
      <w:r w:rsidRPr="00777168">
        <w:tab/>
        <w:t>Early</w:t>
      </w:r>
      <w:r w:rsidR="00245D96">
        <w:t xml:space="preserve"> </w:t>
      </w:r>
      <w:r w:rsidRPr="00777168">
        <w:t>childhood</w:t>
      </w:r>
      <w:r w:rsidR="00245D96">
        <w:t xml:space="preserve"> </w:t>
      </w:r>
      <w:r w:rsidRPr="00777168">
        <w:t>mortality</w:t>
      </w:r>
      <w:r w:rsidR="00245D96">
        <w:t xml:space="preserve"> </w:t>
      </w:r>
      <w:r w:rsidRPr="00777168">
        <w:t>rates</w:t>
      </w:r>
    </w:p>
    <w:p w14:paraId="2A73BD6A" w14:textId="16162D2D" w:rsidR="00AB777E" w:rsidRPr="00777168" w:rsidRDefault="00AB777E" w:rsidP="008C6E42">
      <w:pPr>
        <w:pStyle w:val="H23G"/>
      </w:pPr>
      <w:r w:rsidRPr="00777168">
        <w:tab/>
      </w:r>
      <w:r w:rsidRPr="00777168">
        <w:tab/>
        <w:t>Neonatal,</w:t>
      </w:r>
      <w:r w:rsidR="00245D96">
        <w:t xml:space="preserve"> </w:t>
      </w:r>
      <w:r w:rsidRPr="00777168">
        <w:t>post</w:t>
      </w:r>
      <w:r w:rsidR="00245D96">
        <w:t xml:space="preserve"> </w:t>
      </w:r>
      <w:r w:rsidRPr="00777168">
        <w:t>neonatal,</w:t>
      </w:r>
      <w:r w:rsidR="00245D96">
        <w:t xml:space="preserve"> </w:t>
      </w:r>
      <w:r w:rsidRPr="00777168">
        <w:t>infant,</w:t>
      </w:r>
      <w:r w:rsidR="00245D96">
        <w:t xml:space="preserve"> </w:t>
      </w:r>
      <w:r w:rsidRPr="00777168">
        <w:t>child,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under-5</w:t>
      </w:r>
      <w:r w:rsidR="00245D96">
        <w:t xml:space="preserve"> </w:t>
      </w:r>
      <w:r w:rsidRPr="00777168">
        <w:t>mortality</w:t>
      </w:r>
      <w:r w:rsidR="00245D96">
        <w:t xml:space="preserve"> </w:t>
      </w:r>
      <w:r w:rsidRPr="00777168">
        <w:t>rates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5-year</w:t>
      </w:r>
      <w:r w:rsidR="00245D96">
        <w:t xml:space="preserve"> </w:t>
      </w:r>
      <w:r w:rsidRPr="00777168">
        <w:t>periods</w:t>
      </w:r>
      <w:r w:rsidR="00245D96">
        <w:t xml:space="preserve"> </w:t>
      </w:r>
      <w:r w:rsidRPr="00777168">
        <w:t>preceding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survey,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DHS</w:t>
      </w:r>
      <w:r w:rsidR="00245D96">
        <w:t xml:space="preserve"> </w:t>
      </w:r>
      <w:r w:rsidRPr="00777168">
        <w:t>2018</w:t>
      </w:r>
    </w:p>
    <w:tbl>
      <w:tblPr>
        <w:tblW w:w="7370" w:type="dxa"/>
        <w:tblInd w:w="113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"/>
        <w:gridCol w:w="1015"/>
        <w:gridCol w:w="932"/>
        <w:gridCol w:w="746"/>
        <w:gridCol w:w="932"/>
        <w:gridCol w:w="933"/>
        <w:gridCol w:w="933"/>
        <w:gridCol w:w="933"/>
      </w:tblGrid>
      <w:tr w:rsidR="008C6E42" w:rsidRPr="008C6E42" w14:paraId="1373984F" w14:textId="77777777" w:rsidTr="008C6E42">
        <w:trPr>
          <w:tblHeader/>
        </w:trPr>
        <w:tc>
          <w:tcPr>
            <w:tcW w:w="737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0067999" w14:textId="3A0480A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Neonatal,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post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neonatal,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infant,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child,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and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under-5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mortality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rates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for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5-year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periods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preceding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the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survey,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Zambia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DHS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2018</w:t>
            </w:r>
          </w:p>
        </w:tc>
      </w:tr>
      <w:tr w:rsidR="008C6E42" w:rsidRPr="008C6E42" w14:paraId="0BBE73AA" w14:textId="77777777" w:rsidTr="00D47DFD">
        <w:trPr>
          <w:tblHeader/>
        </w:trPr>
        <w:tc>
          <w:tcPr>
            <w:tcW w:w="9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4A6CB3E" w14:textId="7B1AF771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Years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preceding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the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survey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DCFE807" w14:textId="3947D5A4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Approximate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time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period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of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estimated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rates</w:t>
            </w:r>
          </w:p>
        </w:tc>
        <w:tc>
          <w:tcPr>
            <w:tcW w:w="9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C052863" w14:textId="4884E715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Neonatal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mortality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(NN)</w:t>
            </w:r>
          </w:p>
        </w:tc>
        <w:tc>
          <w:tcPr>
            <w:tcW w:w="7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CEB419E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  <w:tc>
          <w:tcPr>
            <w:tcW w:w="9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8413A90" w14:textId="468D1265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Post-neonatal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mortality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(PNN)</w:t>
            </w:r>
            <w:r w:rsidRPr="008C6E42">
              <w:rPr>
                <w:i/>
                <w:sz w:val="16"/>
                <w:vertAlign w:val="superscript"/>
              </w:rPr>
              <w:t>1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970A35F" w14:textId="3225E941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Infant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mortality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(1q0)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1382D0E" w14:textId="57D6A683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Child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mortality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(4q1)</w:t>
            </w:r>
          </w:p>
        </w:tc>
        <w:tc>
          <w:tcPr>
            <w:tcW w:w="9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3255F1B" w14:textId="018023A8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Under-5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mortality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(5q0)</w:t>
            </w:r>
          </w:p>
        </w:tc>
      </w:tr>
      <w:tr w:rsidR="00AB777E" w:rsidRPr="008C6E42" w14:paraId="0112679F" w14:textId="77777777" w:rsidTr="00D47DFD">
        <w:tc>
          <w:tcPr>
            <w:tcW w:w="9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46806F8" w14:textId="79E4BE33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0</w:t>
            </w:r>
            <w:r w:rsidR="008C6E42">
              <w:rPr>
                <w:sz w:val="18"/>
              </w:rPr>
              <w:t>–</w:t>
            </w:r>
            <w:r w:rsidRPr="008C6E42">
              <w:rPr>
                <w:sz w:val="18"/>
              </w:rPr>
              <w:t>4</w:t>
            </w:r>
          </w:p>
        </w:tc>
        <w:tc>
          <w:tcPr>
            <w:tcW w:w="101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5E01323" w14:textId="24D2C4DA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2014</w:t>
            </w:r>
            <w:r w:rsidR="008C6E42">
              <w:rPr>
                <w:sz w:val="18"/>
              </w:rPr>
              <w:t>–</w:t>
            </w:r>
            <w:r w:rsidRPr="008C6E42">
              <w:rPr>
                <w:sz w:val="18"/>
              </w:rPr>
              <w:t>2018</w:t>
            </w:r>
          </w:p>
        </w:tc>
        <w:tc>
          <w:tcPr>
            <w:tcW w:w="93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04B04A6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27</w:t>
            </w:r>
          </w:p>
        </w:tc>
        <w:tc>
          <w:tcPr>
            <w:tcW w:w="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FE3377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3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B0929EE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14</w:t>
            </w:r>
          </w:p>
        </w:tc>
        <w:tc>
          <w:tcPr>
            <w:tcW w:w="9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99A7729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42</w:t>
            </w:r>
          </w:p>
        </w:tc>
        <w:tc>
          <w:tcPr>
            <w:tcW w:w="9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5DA48B9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19</w:t>
            </w:r>
          </w:p>
        </w:tc>
        <w:tc>
          <w:tcPr>
            <w:tcW w:w="9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224991A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61</w:t>
            </w:r>
          </w:p>
        </w:tc>
      </w:tr>
    </w:tbl>
    <w:p w14:paraId="3A1DE4E7" w14:textId="34BB3D42" w:rsidR="00AB777E" w:rsidRPr="008C6E42" w:rsidRDefault="00AB777E" w:rsidP="008C6E42">
      <w:pPr>
        <w:spacing w:before="120" w:after="240"/>
        <w:ind w:left="1134" w:right="1134" w:firstLine="170"/>
        <w:rPr>
          <w:sz w:val="18"/>
        </w:rPr>
      </w:pPr>
      <w:r w:rsidRPr="008C6E42">
        <w:rPr>
          <w:sz w:val="18"/>
          <w:vertAlign w:val="superscript"/>
        </w:rPr>
        <w:t>1</w:t>
      </w:r>
      <w:r w:rsidR="008C6E42" w:rsidRPr="008C6E42">
        <w:rPr>
          <w:sz w:val="18"/>
        </w:rPr>
        <w:t xml:space="preserve"> </w:t>
      </w:r>
      <w:r w:rsidRPr="008C6E42">
        <w:rPr>
          <w:sz w:val="18"/>
        </w:rPr>
        <w:t>Computed</w:t>
      </w:r>
      <w:r w:rsidR="00245D96" w:rsidRPr="008C6E42">
        <w:rPr>
          <w:sz w:val="18"/>
        </w:rPr>
        <w:t xml:space="preserve"> </w:t>
      </w:r>
      <w:r w:rsidRPr="008C6E42">
        <w:rPr>
          <w:sz w:val="18"/>
        </w:rPr>
        <w:t>as</w:t>
      </w:r>
      <w:r w:rsidR="00245D96" w:rsidRPr="008C6E42">
        <w:rPr>
          <w:sz w:val="18"/>
        </w:rPr>
        <w:t xml:space="preserve"> </w:t>
      </w:r>
      <w:r w:rsidRPr="008C6E42">
        <w:rPr>
          <w:sz w:val="18"/>
        </w:rPr>
        <w:t>the</w:t>
      </w:r>
      <w:r w:rsidR="00245D96" w:rsidRPr="008C6E42">
        <w:rPr>
          <w:sz w:val="18"/>
        </w:rPr>
        <w:t xml:space="preserve"> </w:t>
      </w:r>
      <w:r w:rsidRPr="008C6E42">
        <w:rPr>
          <w:sz w:val="18"/>
        </w:rPr>
        <w:t>difference</w:t>
      </w:r>
      <w:r w:rsidR="00245D96" w:rsidRPr="008C6E42">
        <w:rPr>
          <w:sz w:val="18"/>
        </w:rPr>
        <w:t xml:space="preserve"> </w:t>
      </w:r>
      <w:r w:rsidRPr="008C6E42">
        <w:rPr>
          <w:sz w:val="18"/>
        </w:rPr>
        <w:t>between</w:t>
      </w:r>
      <w:r w:rsidR="00245D96" w:rsidRPr="008C6E42">
        <w:rPr>
          <w:sz w:val="18"/>
        </w:rPr>
        <w:t xml:space="preserve"> </w:t>
      </w:r>
      <w:r w:rsidRPr="008C6E42">
        <w:rPr>
          <w:sz w:val="18"/>
        </w:rPr>
        <w:t>the</w:t>
      </w:r>
      <w:r w:rsidR="00245D96" w:rsidRPr="008C6E42">
        <w:rPr>
          <w:sz w:val="18"/>
        </w:rPr>
        <w:t xml:space="preserve"> </w:t>
      </w:r>
      <w:r w:rsidRPr="008C6E42">
        <w:rPr>
          <w:sz w:val="18"/>
        </w:rPr>
        <w:t>infant</w:t>
      </w:r>
      <w:r w:rsidR="00245D96" w:rsidRPr="008C6E42">
        <w:rPr>
          <w:sz w:val="18"/>
        </w:rPr>
        <w:t xml:space="preserve"> </w:t>
      </w:r>
      <w:r w:rsidRPr="008C6E42">
        <w:rPr>
          <w:sz w:val="18"/>
        </w:rPr>
        <w:t>and</w:t>
      </w:r>
      <w:r w:rsidR="00245D96" w:rsidRPr="008C6E42">
        <w:rPr>
          <w:sz w:val="18"/>
        </w:rPr>
        <w:t xml:space="preserve"> </w:t>
      </w:r>
      <w:r w:rsidRPr="008C6E42">
        <w:rPr>
          <w:sz w:val="18"/>
        </w:rPr>
        <w:t>neonatal</w:t>
      </w:r>
      <w:r w:rsidR="00245D96" w:rsidRPr="008C6E42">
        <w:rPr>
          <w:sz w:val="18"/>
        </w:rPr>
        <w:t xml:space="preserve"> </w:t>
      </w:r>
      <w:r w:rsidRPr="008C6E42">
        <w:rPr>
          <w:sz w:val="18"/>
        </w:rPr>
        <w:t>mortality</w:t>
      </w:r>
      <w:r w:rsidR="00245D96" w:rsidRPr="008C6E42">
        <w:rPr>
          <w:sz w:val="18"/>
        </w:rPr>
        <w:t xml:space="preserve"> </w:t>
      </w:r>
      <w:r w:rsidRPr="008C6E42">
        <w:rPr>
          <w:sz w:val="18"/>
        </w:rPr>
        <w:t>rates.</w:t>
      </w:r>
    </w:p>
    <w:p w14:paraId="354785E2" w14:textId="77777777" w:rsidR="00BB75FE" w:rsidRDefault="00AB777E" w:rsidP="008C6E42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43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8F1A6EA" w14:textId="1AF49D69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203.</w:t>
      </w:r>
      <w:r w:rsidRPr="00777168">
        <w:rPr>
          <w:iCs/>
        </w:rPr>
        <w:tab/>
        <w:t>According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DZHS</w:t>
      </w:r>
      <w:r w:rsidR="00245D96">
        <w:rPr>
          <w:iCs/>
        </w:rPr>
        <w:t xml:space="preserve"> </w:t>
      </w:r>
      <w:r w:rsidRPr="00777168">
        <w:rPr>
          <w:iCs/>
        </w:rPr>
        <w:t>2018</w:t>
      </w:r>
      <w:r w:rsidR="00245D96">
        <w:rPr>
          <w:iCs/>
        </w:rPr>
        <w:t xml:space="preserve"> </w:t>
      </w:r>
      <w:r w:rsidRPr="00777168">
        <w:rPr>
          <w:iCs/>
        </w:rPr>
        <w:t>–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stunted</w:t>
      </w:r>
      <w:r w:rsidR="00245D96">
        <w:rPr>
          <w:iCs/>
        </w:rPr>
        <w:t xml:space="preserve"> </w:t>
      </w:r>
      <w:r w:rsidRPr="00777168">
        <w:rPr>
          <w:iCs/>
        </w:rPr>
        <w:t>children</w:t>
      </w:r>
      <w:r w:rsidR="00245D96">
        <w:rPr>
          <w:iCs/>
        </w:rPr>
        <w:t xml:space="preserve"> </w:t>
      </w:r>
      <w:r w:rsidRPr="00777168">
        <w:rPr>
          <w:iCs/>
        </w:rPr>
        <w:t>was</w:t>
      </w:r>
      <w:r w:rsidR="00245D96">
        <w:rPr>
          <w:iCs/>
        </w:rPr>
        <w:t xml:space="preserve"> </w:t>
      </w:r>
      <w:r w:rsidRPr="00777168">
        <w:rPr>
          <w:iCs/>
        </w:rPr>
        <w:t>1,182,140</w:t>
      </w:r>
      <w:r w:rsidR="00245D96">
        <w:rPr>
          <w:iCs/>
        </w:rPr>
        <w:t xml:space="preserve"> </w:t>
      </w:r>
      <w:r w:rsidRPr="00777168">
        <w:rPr>
          <w:iCs/>
        </w:rPr>
        <w:t>which</w:t>
      </w:r>
      <w:r w:rsidR="00245D96">
        <w:rPr>
          <w:iCs/>
        </w:rPr>
        <w:t xml:space="preserve"> </w:t>
      </w:r>
      <w:r w:rsidRPr="00777168">
        <w:rPr>
          <w:iCs/>
        </w:rPr>
        <w:t>is</w:t>
      </w:r>
      <w:r w:rsidR="00245D96">
        <w:rPr>
          <w:iCs/>
        </w:rPr>
        <w:t xml:space="preserve"> </w:t>
      </w:r>
      <w:r w:rsidRPr="00777168">
        <w:rPr>
          <w:iCs/>
        </w:rPr>
        <w:t>(35%)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under</w:t>
      </w:r>
      <w:r w:rsidR="00245D96">
        <w:rPr>
          <w:iCs/>
        </w:rPr>
        <w:t xml:space="preserve"> </w:t>
      </w:r>
      <w:r w:rsidRPr="00777168">
        <w:rPr>
          <w:iCs/>
        </w:rPr>
        <w:t>5</w:t>
      </w:r>
      <w:r w:rsidR="00245D96">
        <w:rPr>
          <w:iCs/>
        </w:rPr>
        <w:t xml:space="preserve"> </w:t>
      </w:r>
      <w:r w:rsidRPr="00777168">
        <w:rPr>
          <w:iCs/>
        </w:rPr>
        <w:t>children.</w:t>
      </w:r>
    </w:p>
    <w:p w14:paraId="099D2718" w14:textId="0A3FD51E" w:rsidR="00AB777E" w:rsidRPr="00777168" w:rsidRDefault="00AB777E" w:rsidP="008C6E42">
      <w:pPr>
        <w:pStyle w:val="H23G"/>
      </w:pPr>
      <w:r w:rsidRPr="00777168">
        <w:tab/>
      </w:r>
      <w:r w:rsidRPr="00777168">
        <w:tab/>
        <w:t>Nutritional</w:t>
      </w:r>
      <w:r w:rsidR="00245D96">
        <w:t xml:space="preserve"> </w:t>
      </w:r>
      <w:r w:rsidRPr="00777168">
        <w:t>status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</w:p>
    <w:tbl>
      <w:tblPr>
        <w:tblW w:w="9639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"/>
        <w:gridCol w:w="760"/>
        <w:gridCol w:w="714"/>
        <w:gridCol w:w="904"/>
        <w:gridCol w:w="762"/>
        <w:gridCol w:w="684"/>
        <w:gridCol w:w="682"/>
        <w:gridCol w:w="920"/>
        <w:gridCol w:w="777"/>
        <w:gridCol w:w="636"/>
        <w:gridCol w:w="737"/>
        <w:gridCol w:w="925"/>
      </w:tblGrid>
      <w:tr w:rsidR="008C6E42" w:rsidRPr="008C6E42" w14:paraId="53DD9FC8" w14:textId="77777777" w:rsidTr="0051792B">
        <w:trPr>
          <w:tblHeader/>
        </w:trPr>
        <w:tc>
          <w:tcPr>
            <w:tcW w:w="9639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F55C2B" w14:textId="5DC23A8C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Percentage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of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children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under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age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5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classified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as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malnourished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according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to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three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anthropometric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indices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of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nutritional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status: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height-for-age,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weight-for-height,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and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weight-for-age,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according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to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background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characteristics,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Zambia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DHS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2018</w:t>
            </w:r>
            <w:r w:rsidR="00245D96" w:rsidRPr="008C6E42">
              <w:rPr>
                <w:i/>
                <w:sz w:val="16"/>
              </w:rPr>
              <w:t xml:space="preserve"> </w:t>
            </w:r>
          </w:p>
        </w:tc>
      </w:tr>
      <w:tr w:rsidR="0051792B" w:rsidRPr="008C6E42" w14:paraId="0DA827CD" w14:textId="77777777" w:rsidTr="0051792B">
        <w:trPr>
          <w:tblHeader/>
        </w:trPr>
        <w:tc>
          <w:tcPr>
            <w:tcW w:w="113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847A467" w14:textId="06E9BA6E" w:rsidR="0051792B" w:rsidRPr="008C6E42" w:rsidRDefault="0051792B" w:rsidP="008C6E42">
            <w:pPr>
              <w:pStyle w:val="SingleTxtG"/>
              <w:spacing w:before="80" w:after="80" w:line="20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i/>
                <w:sz w:val="16"/>
              </w:rPr>
              <w:t>Bac</w:t>
            </w:r>
            <w:r>
              <w:rPr>
                <w:i/>
                <w:sz w:val="16"/>
              </w:rPr>
              <w:t>k</w:t>
            </w:r>
            <w:r w:rsidRPr="008C6E42">
              <w:rPr>
                <w:i/>
                <w:sz w:val="16"/>
              </w:rPr>
              <w:t>ground characteristic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7B0112" w14:textId="61217C27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Height for age</w:t>
            </w:r>
          </w:p>
        </w:tc>
        <w:tc>
          <w:tcPr>
            <w:tcW w:w="90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CE500E7" w14:textId="77777777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</w:p>
        </w:tc>
        <w:tc>
          <w:tcPr>
            <w:tcW w:w="212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8609760" w14:textId="5A08BD5F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Weight for height</w:t>
            </w:r>
          </w:p>
        </w:tc>
        <w:tc>
          <w:tcPr>
            <w:tcW w:w="920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0C9C2894" w14:textId="77777777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CD5C0D" w14:textId="090C9B0E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Weight for age</w:t>
            </w:r>
          </w:p>
        </w:tc>
        <w:tc>
          <w:tcPr>
            <w:tcW w:w="925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2A5157F5" w14:textId="77777777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</w:p>
        </w:tc>
      </w:tr>
      <w:tr w:rsidR="0051792B" w:rsidRPr="008C6E42" w14:paraId="328C742D" w14:textId="77777777" w:rsidTr="0051792B">
        <w:trPr>
          <w:tblHeader/>
        </w:trPr>
        <w:tc>
          <w:tcPr>
            <w:tcW w:w="1138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70B9621" w14:textId="1F0110AF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76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28B1B5F" w14:textId="0F0D5A9E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Severely Stunted</w:t>
            </w:r>
          </w:p>
        </w:tc>
        <w:tc>
          <w:tcPr>
            <w:tcW w:w="71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DA5EBDF" w14:textId="46C28BF0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Stunted</w:t>
            </w:r>
          </w:p>
        </w:tc>
        <w:tc>
          <w:tcPr>
            <w:tcW w:w="90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156941E" w14:textId="11B9A35B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Number of children</w:t>
            </w:r>
          </w:p>
        </w:tc>
        <w:tc>
          <w:tcPr>
            <w:tcW w:w="762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17D0F06" w14:textId="60666D67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Severely wasted</w:t>
            </w:r>
          </w:p>
        </w:tc>
        <w:tc>
          <w:tcPr>
            <w:tcW w:w="68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5B64800" w14:textId="3D4D3E87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W</w:t>
            </w:r>
            <w:r w:rsidRPr="008C6E42">
              <w:rPr>
                <w:i/>
                <w:sz w:val="16"/>
              </w:rPr>
              <w:t>asted</w:t>
            </w:r>
          </w:p>
        </w:tc>
        <w:tc>
          <w:tcPr>
            <w:tcW w:w="682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CF4F448" w14:textId="5764A5E5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Over weight for height</w:t>
            </w:r>
          </w:p>
        </w:tc>
        <w:tc>
          <w:tcPr>
            <w:tcW w:w="9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C4C1E30" w14:textId="4676D38F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Number of children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F2EDB78" w14:textId="5378C161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Severely under weight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3A68819" w14:textId="37A3EF05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Under weight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6C00A83" w14:textId="205DF3C1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 xml:space="preserve">Over weight for age </w:t>
            </w:r>
          </w:p>
        </w:tc>
        <w:tc>
          <w:tcPr>
            <w:tcW w:w="925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0601EDA" w14:textId="7368D549" w:rsidR="0051792B" w:rsidRPr="008C6E42" w:rsidRDefault="0051792B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E42">
              <w:rPr>
                <w:i/>
                <w:sz w:val="16"/>
              </w:rPr>
              <w:t>Number of children</w:t>
            </w:r>
          </w:p>
        </w:tc>
      </w:tr>
      <w:tr w:rsidR="008C6E42" w:rsidRPr="008C6E42" w14:paraId="10F95ED3" w14:textId="77777777" w:rsidTr="0051792B">
        <w:trPr>
          <w:tblHeader/>
        </w:trPr>
        <w:tc>
          <w:tcPr>
            <w:tcW w:w="11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5151BA3D" w14:textId="6E2EAF4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/>
                <w:bCs/>
                <w:sz w:val="18"/>
              </w:rPr>
            </w:pPr>
            <w:r w:rsidRPr="008C6E42">
              <w:rPr>
                <w:i/>
                <w:sz w:val="16"/>
              </w:rPr>
              <w:t>Age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in</w:t>
            </w:r>
            <w:r w:rsidR="00245D96" w:rsidRPr="008C6E42">
              <w:rPr>
                <w:i/>
                <w:sz w:val="16"/>
              </w:rPr>
              <w:t xml:space="preserve"> </w:t>
            </w:r>
            <w:r w:rsidRPr="008C6E42">
              <w:rPr>
                <w:i/>
                <w:sz w:val="16"/>
              </w:rPr>
              <w:t>months</w:t>
            </w:r>
          </w:p>
        </w:tc>
        <w:tc>
          <w:tcPr>
            <w:tcW w:w="7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47629279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</w:rPr>
            </w:pP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2B99FD68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9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4D9B4344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5870624A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6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6A77A1DF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6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0A89E4EC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671FDD57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4C7B47DE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3080F3C1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5E14005D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405ED40A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</w:tr>
      <w:tr w:rsidR="008C6E42" w:rsidRPr="008C6E42" w14:paraId="13965519" w14:textId="77777777" w:rsidTr="0051792B">
        <w:tc>
          <w:tcPr>
            <w:tcW w:w="1138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49B77A4D" w14:textId="7AE1FF7D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&lt;6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1EDBB7E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6.7</w:t>
            </w:r>
          </w:p>
        </w:tc>
        <w:tc>
          <w:tcPr>
            <w:tcW w:w="714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6E2B3A9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18.7</w:t>
            </w:r>
          </w:p>
        </w:tc>
        <w:tc>
          <w:tcPr>
            <w:tcW w:w="904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0B74722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997</w:t>
            </w:r>
          </w:p>
        </w:tc>
        <w:tc>
          <w:tcPr>
            <w:tcW w:w="762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0D4B0E6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2.4</w:t>
            </w:r>
          </w:p>
        </w:tc>
        <w:tc>
          <w:tcPr>
            <w:tcW w:w="684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1374DBB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5.1</w:t>
            </w:r>
          </w:p>
        </w:tc>
        <w:tc>
          <w:tcPr>
            <w:tcW w:w="682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051DC1D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15</w:t>
            </w:r>
          </w:p>
        </w:tc>
        <w:tc>
          <w:tcPr>
            <w:tcW w:w="920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61A21E1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968</w:t>
            </w:r>
          </w:p>
        </w:tc>
        <w:tc>
          <w:tcPr>
            <w:tcW w:w="777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236908B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2.1</w:t>
            </w:r>
          </w:p>
        </w:tc>
        <w:tc>
          <w:tcPr>
            <w:tcW w:w="636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0F7F017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7.6</w:t>
            </w:r>
          </w:p>
        </w:tc>
        <w:tc>
          <w:tcPr>
            <w:tcW w:w="737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1668B8B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3.3</w:t>
            </w:r>
          </w:p>
        </w:tc>
        <w:tc>
          <w:tcPr>
            <w:tcW w:w="925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4A82B63E" w14:textId="56BFCD1D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015</w:t>
            </w:r>
          </w:p>
        </w:tc>
      </w:tr>
      <w:tr w:rsidR="008C6E42" w:rsidRPr="008C6E42" w14:paraId="30366CF1" w14:textId="77777777" w:rsidTr="0051792B">
        <w:tc>
          <w:tcPr>
            <w:tcW w:w="1138" w:type="dxa"/>
            <w:shd w:val="clear" w:color="auto" w:fill="auto"/>
            <w:hideMark/>
          </w:tcPr>
          <w:p w14:paraId="094B5B21" w14:textId="3E72BC2F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6</w:t>
            </w:r>
            <w:r w:rsidR="00BB75FE">
              <w:rPr>
                <w:sz w:val="18"/>
              </w:rPr>
              <w:t>–</w:t>
            </w:r>
            <w:r w:rsidRPr="008C6E42">
              <w:rPr>
                <w:sz w:val="18"/>
              </w:rPr>
              <w:t>8</w:t>
            </w:r>
          </w:p>
        </w:tc>
        <w:tc>
          <w:tcPr>
            <w:tcW w:w="760" w:type="dxa"/>
            <w:shd w:val="clear" w:color="auto" w:fill="auto"/>
            <w:hideMark/>
          </w:tcPr>
          <w:p w14:paraId="2AF3B99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7.1</w:t>
            </w:r>
          </w:p>
        </w:tc>
        <w:tc>
          <w:tcPr>
            <w:tcW w:w="714" w:type="dxa"/>
            <w:shd w:val="clear" w:color="auto" w:fill="auto"/>
            <w:hideMark/>
          </w:tcPr>
          <w:p w14:paraId="6322821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22.5</w:t>
            </w:r>
          </w:p>
        </w:tc>
        <w:tc>
          <w:tcPr>
            <w:tcW w:w="904" w:type="dxa"/>
            <w:shd w:val="clear" w:color="auto" w:fill="auto"/>
            <w:hideMark/>
          </w:tcPr>
          <w:p w14:paraId="3DE639D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459</w:t>
            </w:r>
          </w:p>
        </w:tc>
        <w:tc>
          <w:tcPr>
            <w:tcW w:w="762" w:type="dxa"/>
            <w:shd w:val="clear" w:color="auto" w:fill="auto"/>
            <w:hideMark/>
          </w:tcPr>
          <w:p w14:paraId="444707B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0.8</w:t>
            </w:r>
          </w:p>
        </w:tc>
        <w:tc>
          <w:tcPr>
            <w:tcW w:w="684" w:type="dxa"/>
            <w:shd w:val="clear" w:color="auto" w:fill="auto"/>
            <w:hideMark/>
          </w:tcPr>
          <w:p w14:paraId="73FFB9F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3.7</w:t>
            </w:r>
          </w:p>
        </w:tc>
        <w:tc>
          <w:tcPr>
            <w:tcW w:w="682" w:type="dxa"/>
            <w:shd w:val="clear" w:color="auto" w:fill="auto"/>
            <w:hideMark/>
          </w:tcPr>
          <w:p w14:paraId="348D30D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5.9</w:t>
            </w:r>
          </w:p>
        </w:tc>
        <w:tc>
          <w:tcPr>
            <w:tcW w:w="920" w:type="dxa"/>
            <w:shd w:val="clear" w:color="auto" w:fill="auto"/>
            <w:hideMark/>
          </w:tcPr>
          <w:p w14:paraId="2796628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454</w:t>
            </w:r>
          </w:p>
        </w:tc>
        <w:tc>
          <w:tcPr>
            <w:tcW w:w="777" w:type="dxa"/>
            <w:shd w:val="clear" w:color="auto" w:fill="auto"/>
            <w:hideMark/>
          </w:tcPr>
          <w:p w14:paraId="4F4E62A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2.4</w:t>
            </w:r>
          </w:p>
        </w:tc>
        <w:tc>
          <w:tcPr>
            <w:tcW w:w="636" w:type="dxa"/>
            <w:shd w:val="clear" w:color="auto" w:fill="auto"/>
            <w:hideMark/>
          </w:tcPr>
          <w:p w14:paraId="0D2C894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10.1</w:t>
            </w:r>
          </w:p>
        </w:tc>
        <w:tc>
          <w:tcPr>
            <w:tcW w:w="737" w:type="dxa"/>
            <w:shd w:val="clear" w:color="auto" w:fill="auto"/>
            <w:hideMark/>
          </w:tcPr>
          <w:p w14:paraId="009C0B8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</w:t>
            </w:r>
          </w:p>
        </w:tc>
        <w:tc>
          <w:tcPr>
            <w:tcW w:w="925" w:type="dxa"/>
            <w:shd w:val="clear" w:color="auto" w:fill="auto"/>
            <w:hideMark/>
          </w:tcPr>
          <w:p w14:paraId="7D7297C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467</w:t>
            </w:r>
          </w:p>
        </w:tc>
      </w:tr>
      <w:tr w:rsidR="008C6E42" w:rsidRPr="008C6E42" w14:paraId="2699E8D8" w14:textId="77777777" w:rsidTr="0051792B">
        <w:tc>
          <w:tcPr>
            <w:tcW w:w="1138" w:type="dxa"/>
            <w:shd w:val="clear" w:color="auto" w:fill="auto"/>
            <w:hideMark/>
          </w:tcPr>
          <w:p w14:paraId="32FE13EC" w14:textId="67AA411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9</w:t>
            </w:r>
            <w:r w:rsidR="00BB75FE">
              <w:rPr>
                <w:sz w:val="18"/>
              </w:rPr>
              <w:t>–</w:t>
            </w:r>
            <w:r w:rsidRPr="008C6E42">
              <w:rPr>
                <w:sz w:val="18"/>
              </w:rPr>
              <w:t>11</w:t>
            </w:r>
          </w:p>
        </w:tc>
        <w:tc>
          <w:tcPr>
            <w:tcW w:w="760" w:type="dxa"/>
            <w:shd w:val="clear" w:color="auto" w:fill="auto"/>
            <w:hideMark/>
          </w:tcPr>
          <w:p w14:paraId="584F0B5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9.8</w:t>
            </w:r>
          </w:p>
        </w:tc>
        <w:tc>
          <w:tcPr>
            <w:tcW w:w="714" w:type="dxa"/>
            <w:shd w:val="clear" w:color="auto" w:fill="auto"/>
            <w:hideMark/>
          </w:tcPr>
          <w:p w14:paraId="6B72004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28.5</w:t>
            </w:r>
          </w:p>
        </w:tc>
        <w:tc>
          <w:tcPr>
            <w:tcW w:w="904" w:type="dxa"/>
            <w:shd w:val="clear" w:color="auto" w:fill="auto"/>
            <w:hideMark/>
          </w:tcPr>
          <w:p w14:paraId="0F82C76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476</w:t>
            </w:r>
          </w:p>
        </w:tc>
        <w:tc>
          <w:tcPr>
            <w:tcW w:w="762" w:type="dxa"/>
            <w:shd w:val="clear" w:color="auto" w:fill="auto"/>
            <w:hideMark/>
          </w:tcPr>
          <w:p w14:paraId="2728285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1.2</w:t>
            </w:r>
          </w:p>
        </w:tc>
        <w:tc>
          <w:tcPr>
            <w:tcW w:w="684" w:type="dxa"/>
            <w:shd w:val="clear" w:color="auto" w:fill="auto"/>
            <w:hideMark/>
          </w:tcPr>
          <w:p w14:paraId="4AA133E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6.6</w:t>
            </w:r>
          </w:p>
        </w:tc>
        <w:tc>
          <w:tcPr>
            <w:tcW w:w="682" w:type="dxa"/>
            <w:shd w:val="clear" w:color="auto" w:fill="auto"/>
            <w:hideMark/>
          </w:tcPr>
          <w:p w14:paraId="25500C2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5.6</w:t>
            </w:r>
          </w:p>
        </w:tc>
        <w:tc>
          <w:tcPr>
            <w:tcW w:w="920" w:type="dxa"/>
            <w:shd w:val="clear" w:color="auto" w:fill="auto"/>
            <w:hideMark/>
          </w:tcPr>
          <w:p w14:paraId="0AEE8CE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476</w:t>
            </w:r>
          </w:p>
        </w:tc>
        <w:tc>
          <w:tcPr>
            <w:tcW w:w="777" w:type="dxa"/>
            <w:shd w:val="clear" w:color="auto" w:fill="auto"/>
            <w:hideMark/>
          </w:tcPr>
          <w:p w14:paraId="7CA0733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2.1</w:t>
            </w:r>
          </w:p>
        </w:tc>
        <w:tc>
          <w:tcPr>
            <w:tcW w:w="636" w:type="dxa"/>
            <w:shd w:val="clear" w:color="auto" w:fill="auto"/>
            <w:hideMark/>
          </w:tcPr>
          <w:p w14:paraId="327154D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12.7</w:t>
            </w:r>
          </w:p>
        </w:tc>
        <w:tc>
          <w:tcPr>
            <w:tcW w:w="737" w:type="dxa"/>
            <w:shd w:val="clear" w:color="auto" w:fill="auto"/>
            <w:hideMark/>
          </w:tcPr>
          <w:p w14:paraId="40D0446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0.8</w:t>
            </w:r>
          </w:p>
        </w:tc>
        <w:tc>
          <w:tcPr>
            <w:tcW w:w="925" w:type="dxa"/>
            <w:shd w:val="clear" w:color="auto" w:fill="auto"/>
            <w:hideMark/>
          </w:tcPr>
          <w:p w14:paraId="10DDC34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482</w:t>
            </w:r>
          </w:p>
        </w:tc>
      </w:tr>
      <w:tr w:rsidR="008C6E42" w:rsidRPr="008C6E42" w14:paraId="50E85E91" w14:textId="77777777" w:rsidTr="0051792B">
        <w:tc>
          <w:tcPr>
            <w:tcW w:w="1138" w:type="dxa"/>
            <w:shd w:val="clear" w:color="auto" w:fill="auto"/>
            <w:hideMark/>
          </w:tcPr>
          <w:p w14:paraId="79865CB7" w14:textId="731F9BBE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12</w:t>
            </w:r>
            <w:r w:rsidR="00BB75FE">
              <w:rPr>
                <w:sz w:val="18"/>
              </w:rPr>
              <w:t>–</w:t>
            </w:r>
            <w:r w:rsidRPr="008C6E42">
              <w:rPr>
                <w:sz w:val="18"/>
              </w:rPr>
              <w:t>17</w:t>
            </w:r>
          </w:p>
        </w:tc>
        <w:tc>
          <w:tcPr>
            <w:tcW w:w="760" w:type="dxa"/>
            <w:shd w:val="clear" w:color="auto" w:fill="auto"/>
            <w:hideMark/>
          </w:tcPr>
          <w:p w14:paraId="329FC5C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13.6</w:t>
            </w:r>
          </w:p>
        </w:tc>
        <w:tc>
          <w:tcPr>
            <w:tcW w:w="714" w:type="dxa"/>
            <w:shd w:val="clear" w:color="auto" w:fill="auto"/>
            <w:hideMark/>
          </w:tcPr>
          <w:p w14:paraId="367423E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36.2</w:t>
            </w:r>
          </w:p>
        </w:tc>
        <w:tc>
          <w:tcPr>
            <w:tcW w:w="904" w:type="dxa"/>
            <w:shd w:val="clear" w:color="auto" w:fill="auto"/>
            <w:hideMark/>
          </w:tcPr>
          <w:p w14:paraId="209284B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962</w:t>
            </w:r>
          </w:p>
        </w:tc>
        <w:tc>
          <w:tcPr>
            <w:tcW w:w="762" w:type="dxa"/>
            <w:shd w:val="clear" w:color="auto" w:fill="auto"/>
            <w:hideMark/>
          </w:tcPr>
          <w:p w14:paraId="2FF9A5D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2.3</w:t>
            </w:r>
          </w:p>
        </w:tc>
        <w:tc>
          <w:tcPr>
            <w:tcW w:w="684" w:type="dxa"/>
            <w:shd w:val="clear" w:color="auto" w:fill="auto"/>
            <w:hideMark/>
          </w:tcPr>
          <w:p w14:paraId="175AEDC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</w:t>
            </w:r>
          </w:p>
        </w:tc>
        <w:tc>
          <w:tcPr>
            <w:tcW w:w="682" w:type="dxa"/>
            <w:shd w:val="clear" w:color="auto" w:fill="auto"/>
            <w:hideMark/>
          </w:tcPr>
          <w:p w14:paraId="16610DF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5.2</w:t>
            </w:r>
          </w:p>
        </w:tc>
        <w:tc>
          <w:tcPr>
            <w:tcW w:w="920" w:type="dxa"/>
            <w:shd w:val="clear" w:color="auto" w:fill="auto"/>
            <w:hideMark/>
          </w:tcPr>
          <w:p w14:paraId="24617D5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964</w:t>
            </w:r>
          </w:p>
        </w:tc>
        <w:tc>
          <w:tcPr>
            <w:tcW w:w="777" w:type="dxa"/>
            <w:shd w:val="clear" w:color="auto" w:fill="auto"/>
            <w:hideMark/>
          </w:tcPr>
          <w:p w14:paraId="4B117C4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3.2</w:t>
            </w:r>
          </w:p>
        </w:tc>
        <w:tc>
          <w:tcPr>
            <w:tcW w:w="636" w:type="dxa"/>
            <w:shd w:val="clear" w:color="auto" w:fill="auto"/>
            <w:hideMark/>
          </w:tcPr>
          <w:p w14:paraId="78DA2A5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13.4</w:t>
            </w:r>
          </w:p>
        </w:tc>
        <w:tc>
          <w:tcPr>
            <w:tcW w:w="737" w:type="dxa"/>
            <w:shd w:val="clear" w:color="auto" w:fill="auto"/>
            <w:hideMark/>
          </w:tcPr>
          <w:p w14:paraId="6497A81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0.6</w:t>
            </w:r>
          </w:p>
        </w:tc>
        <w:tc>
          <w:tcPr>
            <w:tcW w:w="925" w:type="dxa"/>
            <w:shd w:val="clear" w:color="auto" w:fill="auto"/>
            <w:hideMark/>
          </w:tcPr>
          <w:p w14:paraId="2919769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969</w:t>
            </w:r>
          </w:p>
        </w:tc>
      </w:tr>
      <w:tr w:rsidR="008C6E42" w:rsidRPr="008C6E42" w14:paraId="52CEE827" w14:textId="77777777" w:rsidTr="0051792B">
        <w:tc>
          <w:tcPr>
            <w:tcW w:w="1138" w:type="dxa"/>
            <w:shd w:val="clear" w:color="auto" w:fill="auto"/>
            <w:hideMark/>
          </w:tcPr>
          <w:p w14:paraId="7D80D257" w14:textId="0036A0FE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18</w:t>
            </w:r>
            <w:r w:rsidR="00BB75FE">
              <w:rPr>
                <w:sz w:val="18"/>
              </w:rPr>
              <w:t>–</w:t>
            </w:r>
            <w:r w:rsidRPr="008C6E42">
              <w:rPr>
                <w:sz w:val="18"/>
              </w:rPr>
              <w:t>23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5212428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20</w:t>
            </w:r>
          </w:p>
        </w:tc>
        <w:tc>
          <w:tcPr>
            <w:tcW w:w="714" w:type="dxa"/>
            <w:shd w:val="clear" w:color="auto" w:fill="auto"/>
            <w:hideMark/>
          </w:tcPr>
          <w:p w14:paraId="218DFBB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46.3</w:t>
            </w:r>
          </w:p>
        </w:tc>
        <w:tc>
          <w:tcPr>
            <w:tcW w:w="904" w:type="dxa"/>
            <w:shd w:val="clear" w:color="auto" w:fill="auto"/>
            <w:hideMark/>
          </w:tcPr>
          <w:p w14:paraId="5EFFA0A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946</w:t>
            </w:r>
          </w:p>
        </w:tc>
        <w:tc>
          <w:tcPr>
            <w:tcW w:w="762" w:type="dxa"/>
            <w:shd w:val="clear" w:color="auto" w:fill="auto"/>
            <w:hideMark/>
          </w:tcPr>
          <w:p w14:paraId="0FC337C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1.2</w:t>
            </w:r>
          </w:p>
        </w:tc>
        <w:tc>
          <w:tcPr>
            <w:tcW w:w="684" w:type="dxa"/>
            <w:shd w:val="clear" w:color="auto" w:fill="auto"/>
            <w:hideMark/>
          </w:tcPr>
          <w:p w14:paraId="4F40AD7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4.6</w:t>
            </w:r>
          </w:p>
        </w:tc>
        <w:tc>
          <w:tcPr>
            <w:tcW w:w="682" w:type="dxa"/>
            <w:shd w:val="clear" w:color="auto" w:fill="auto"/>
            <w:hideMark/>
          </w:tcPr>
          <w:p w14:paraId="7F4B304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5.2</w:t>
            </w:r>
          </w:p>
        </w:tc>
        <w:tc>
          <w:tcPr>
            <w:tcW w:w="920" w:type="dxa"/>
            <w:shd w:val="clear" w:color="auto" w:fill="auto"/>
            <w:hideMark/>
          </w:tcPr>
          <w:p w14:paraId="028703C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949</w:t>
            </w:r>
          </w:p>
        </w:tc>
        <w:tc>
          <w:tcPr>
            <w:tcW w:w="777" w:type="dxa"/>
            <w:shd w:val="clear" w:color="auto" w:fill="auto"/>
            <w:hideMark/>
          </w:tcPr>
          <w:p w14:paraId="10A8E54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2.8</w:t>
            </w:r>
          </w:p>
        </w:tc>
        <w:tc>
          <w:tcPr>
            <w:tcW w:w="636" w:type="dxa"/>
            <w:shd w:val="clear" w:color="auto" w:fill="auto"/>
            <w:hideMark/>
          </w:tcPr>
          <w:p w14:paraId="3A71860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15.8</w:t>
            </w:r>
          </w:p>
        </w:tc>
        <w:tc>
          <w:tcPr>
            <w:tcW w:w="737" w:type="dxa"/>
            <w:shd w:val="clear" w:color="auto" w:fill="auto"/>
            <w:hideMark/>
          </w:tcPr>
          <w:p w14:paraId="303091B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0.8</w:t>
            </w:r>
          </w:p>
        </w:tc>
        <w:tc>
          <w:tcPr>
            <w:tcW w:w="925" w:type="dxa"/>
            <w:shd w:val="clear" w:color="auto" w:fill="auto"/>
            <w:hideMark/>
          </w:tcPr>
          <w:p w14:paraId="5252F00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953</w:t>
            </w:r>
          </w:p>
        </w:tc>
      </w:tr>
      <w:tr w:rsidR="008C6E42" w:rsidRPr="008C6E42" w14:paraId="4FD4E165" w14:textId="77777777" w:rsidTr="0051792B">
        <w:tc>
          <w:tcPr>
            <w:tcW w:w="1138" w:type="dxa"/>
            <w:shd w:val="clear" w:color="auto" w:fill="auto"/>
            <w:hideMark/>
          </w:tcPr>
          <w:p w14:paraId="66ACEF11" w14:textId="6498AE09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24</w:t>
            </w:r>
            <w:r w:rsidR="00BB75FE">
              <w:rPr>
                <w:sz w:val="18"/>
              </w:rPr>
              <w:t>–</w:t>
            </w:r>
            <w:r w:rsidRPr="008C6E42">
              <w:rPr>
                <w:sz w:val="18"/>
              </w:rPr>
              <w:t>35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135C434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14.6</w:t>
            </w:r>
          </w:p>
        </w:tc>
        <w:tc>
          <w:tcPr>
            <w:tcW w:w="714" w:type="dxa"/>
            <w:shd w:val="clear" w:color="auto" w:fill="auto"/>
            <w:hideMark/>
          </w:tcPr>
          <w:p w14:paraId="558DEE6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42.7</w:t>
            </w:r>
          </w:p>
        </w:tc>
        <w:tc>
          <w:tcPr>
            <w:tcW w:w="904" w:type="dxa"/>
            <w:shd w:val="clear" w:color="auto" w:fill="auto"/>
            <w:hideMark/>
          </w:tcPr>
          <w:p w14:paraId="40FFF009" w14:textId="294401B4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959</w:t>
            </w:r>
          </w:p>
        </w:tc>
        <w:tc>
          <w:tcPr>
            <w:tcW w:w="762" w:type="dxa"/>
            <w:shd w:val="clear" w:color="auto" w:fill="auto"/>
            <w:hideMark/>
          </w:tcPr>
          <w:p w14:paraId="35A8647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1.7</w:t>
            </w:r>
          </w:p>
        </w:tc>
        <w:tc>
          <w:tcPr>
            <w:tcW w:w="684" w:type="dxa"/>
            <w:shd w:val="clear" w:color="auto" w:fill="auto"/>
            <w:hideMark/>
          </w:tcPr>
          <w:p w14:paraId="1822B88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4.2</w:t>
            </w:r>
          </w:p>
        </w:tc>
        <w:tc>
          <w:tcPr>
            <w:tcW w:w="682" w:type="dxa"/>
            <w:shd w:val="clear" w:color="auto" w:fill="auto"/>
            <w:hideMark/>
          </w:tcPr>
          <w:p w14:paraId="070D7BE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4.3</w:t>
            </w:r>
          </w:p>
        </w:tc>
        <w:tc>
          <w:tcPr>
            <w:tcW w:w="920" w:type="dxa"/>
            <w:shd w:val="clear" w:color="auto" w:fill="auto"/>
            <w:hideMark/>
          </w:tcPr>
          <w:p w14:paraId="2B56AECC" w14:textId="3732D075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959</w:t>
            </w:r>
          </w:p>
        </w:tc>
        <w:tc>
          <w:tcPr>
            <w:tcW w:w="777" w:type="dxa"/>
            <w:shd w:val="clear" w:color="auto" w:fill="auto"/>
            <w:hideMark/>
          </w:tcPr>
          <w:p w14:paraId="377CA13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2.4</w:t>
            </w:r>
          </w:p>
        </w:tc>
        <w:tc>
          <w:tcPr>
            <w:tcW w:w="636" w:type="dxa"/>
            <w:shd w:val="clear" w:color="auto" w:fill="auto"/>
            <w:hideMark/>
          </w:tcPr>
          <w:p w14:paraId="4340FA3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12.1</w:t>
            </w:r>
          </w:p>
        </w:tc>
        <w:tc>
          <w:tcPr>
            <w:tcW w:w="737" w:type="dxa"/>
            <w:shd w:val="clear" w:color="auto" w:fill="auto"/>
            <w:hideMark/>
          </w:tcPr>
          <w:p w14:paraId="2ECCF8C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0.5</w:t>
            </w:r>
          </w:p>
        </w:tc>
        <w:tc>
          <w:tcPr>
            <w:tcW w:w="925" w:type="dxa"/>
            <w:shd w:val="clear" w:color="auto" w:fill="auto"/>
            <w:hideMark/>
          </w:tcPr>
          <w:p w14:paraId="08701B53" w14:textId="01F12DF9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980</w:t>
            </w:r>
          </w:p>
        </w:tc>
      </w:tr>
      <w:tr w:rsidR="008C6E42" w:rsidRPr="008C6E42" w14:paraId="190B266A" w14:textId="77777777" w:rsidTr="0051792B">
        <w:tc>
          <w:tcPr>
            <w:tcW w:w="1138" w:type="dxa"/>
            <w:tcBorders>
              <w:bottom w:val="nil"/>
            </w:tcBorders>
            <w:shd w:val="clear" w:color="auto" w:fill="auto"/>
            <w:hideMark/>
          </w:tcPr>
          <w:p w14:paraId="34D7B9E8" w14:textId="115E8622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36</w:t>
            </w:r>
            <w:r w:rsidR="00BB75FE">
              <w:rPr>
                <w:sz w:val="18"/>
              </w:rPr>
              <w:t>–</w:t>
            </w:r>
            <w:r w:rsidRPr="008C6E42">
              <w:rPr>
                <w:sz w:val="18"/>
              </w:rPr>
              <w:t>47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tcBorders>
              <w:bottom w:val="nil"/>
            </w:tcBorders>
            <w:shd w:val="clear" w:color="auto" w:fill="auto"/>
            <w:hideMark/>
          </w:tcPr>
          <w:p w14:paraId="5303C76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11.6</w:t>
            </w:r>
          </w:p>
        </w:tc>
        <w:tc>
          <w:tcPr>
            <w:tcW w:w="714" w:type="dxa"/>
            <w:tcBorders>
              <w:bottom w:val="nil"/>
            </w:tcBorders>
            <w:shd w:val="clear" w:color="auto" w:fill="auto"/>
            <w:hideMark/>
          </w:tcPr>
          <w:p w14:paraId="5306B21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38</w:t>
            </w:r>
          </w:p>
        </w:tc>
        <w:tc>
          <w:tcPr>
            <w:tcW w:w="904" w:type="dxa"/>
            <w:tcBorders>
              <w:bottom w:val="nil"/>
            </w:tcBorders>
            <w:shd w:val="clear" w:color="auto" w:fill="auto"/>
            <w:hideMark/>
          </w:tcPr>
          <w:p w14:paraId="42EBAC45" w14:textId="0FF013AD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983</w:t>
            </w:r>
          </w:p>
        </w:tc>
        <w:tc>
          <w:tcPr>
            <w:tcW w:w="762" w:type="dxa"/>
            <w:tcBorders>
              <w:bottom w:val="nil"/>
            </w:tcBorders>
            <w:shd w:val="clear" w:color="auto" w:fill="auto"/>
            <w:hideMark/>
          </w:tcPr>
          <w:p w14:paraId="663CB39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1.1</w:t>
            </w:r>
          </w:p>
        </w:tc>
        <w:tc>
          <w:tcPr>
            <w:tcW w:w="684" w:type="dxa"/>
            <w:tcBorders>
              <w:bottom w:val="nil"/>
            </w:tcBorders>
            <w:shd w:val="clear" w:color="auto" w:fill="auto"/>
            <w:hideMark/>
          </w:tcPr>
          <w:p w14:paraId="41C1E67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2.8</w:t>
            </w:r>
          </w:p>
        </w:tc>
        <w:tc>
          <w:tcPr>
            <w:tcW w:w="682" w:type="dxa"/>
            <w:tcBorders>
              <w:bottom w:val="nil"/>
            </w:tcBorders>
            <w:shd w:val="clear" w:color="auto" w:fill="auto"/>
            <w:hideMark/>
          </w:tcPr>
          <w:p w14:paraId="46B2674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3.7</w:t>
            </w:r>
          </w:p>
        </w:tc>
        <w:tc>
          <w:tcPr>
            <w:tcW w:w="920" w:type="dxa"/>
            <w:tcBorders>
              <w:bottom w:val="nil"/>
            </w:tcBorders>
            <w:shd w:val="clear" w:color="auto" w:fill="auto"/>
            <w:hideMark/>
          </w:tcPr>
          <w:p w14:paraId="4531BE2D" w14:textId="21BDB475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988</w:t>
            </w:r>
          </w:p>
        </w:tc>
        <w:tc>
          <w:tcPr>
            <w:tcW w:w="777" w:type="dxa"/>
            <w:tcBorders>
              <w:bottom w:val="nil"/>
            </w:tcBorders>
            <w:shd w:val="clear" w:color="auto" w:fill="auto"/>
            <w:hideMark/>
          </w:tcPr>
          <w:p w14:paraId="2059AFF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2.7</w:t>
            </w:r>
          </w:p>
        </w:tc>
        <w:tc>
          <w:tcPr>
            <w:tcW w:w="636" w:type="dxa"/>
            <w:tcBorders>
              <w:bottom w:val="nil"/>
            </w:tcBorders>
            <w:shd w:val="clear" w:color="auto" w:fill="auto"/>
            <w:hideMark/>
          </w:tcPr>
          <w:p w14:paraId="2BBFAA7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12.4</w:t>
            </w:r>
          </w:p>
        </w:tc>
        <w:tc>
          <w:tcPr>
            <w:tcW w:w="737" w:type="dxa"/>
            <w:tcBorders>
              <w:bottom w:val="nil"/>
            </w:tcBorders>
            <w:shd w:val="clear" w:color="auto" w:fill="auto"/>
            <w:hideMark/>
          </w:tcPr>
          <w:p w14:paraId="72FB38A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0.4</w:t>
            </w:r>
          </w:p>
        </w:tc>
        <w:tc>
          <w:tcPr>
            <w:tcW w:w="925" w:type="dxa"/>
            <w:tcBorders>
              <w:bottom w:val="nil"/>
            </w:tcBorders>
            <w:shd w:val="clear" w:color="auto" w:fill="auto"/>
            <w:hideMark/>
          </w:tcPr>
          <w:p w14:paraId="2AB91298" w14:textId="4BA63C42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991</w:t>
            </w:r>
          </w:p>
        </w:tc>
      </w:tr>
      <w:tr w:rsidR="008C6E42" w:rsidRPr="008C6E42" w14:paraId="6DB9C9BC" w14:textId="77777777" w:rsidTr="0051792B">
        <w:tc>
          <w:tcPr>
            <w:tcW w:w="1138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5BCD7823" w14:textId="7960BD6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48</w:t>
            </w:r>
            <w:r w:rsidR="00BB75FE">
              <w:rPr>
                <w:sz w:val="18"/>
              </w:rPr>
              <w:t>–</w:t>
            </w:r>
            <w:r w:rsidRPr="008C6E42">
              <w:rPr>
                <w:sz w:val="18"/>
              </w:rPr>
              <w:t>59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7486C96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8.3</w:t>
            </w:r>
          </w:p>
        </w:tc>
        <w:tc>
          <w:tcPr>
            <w:tcW w:w="714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71EA5E5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28.5</w:t>
            </w:r>
          </w:p>
        </w:tc>
        <w:tc>
          <w:tcPr>
            <w:tcW w:w="904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47315637" w14:textId="3695C55E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827</w:t>
            </w:r>
          </w:p>
        </w:tc>
        <w:tc>
          <w:tcPr>
            <w:tcW w:w="762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4AC5618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1.3</w:t>
            </w:r>
          </w:p>
        </w:tc>
        <w:tc>
          <w:tcPr>
            <w:tcW w:w="684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113A96C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3.7</w:t>
            </w:r>
          </w:p>
        </w:tc>
        <w:tc>
          <w:tcPr>
            <w:tcW w:w="682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0FB77FB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2.5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0DAAD856" w14:textId="587C09C0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835</w:t>
            </w:r>
          </w:p>
        </w:tc>
        <w:tc>
          <w:tcPr>
            <w:tcW w:w="777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6E3A1AB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1.4</w:t>
            </w:r>
          </w:p>
        </w:tc>
        <w:tc>
          <w:tcPr>
            <w:tcW w:w="636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461F65D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10.5</w:t>
            </w:r>
          </w:p>
        </w:tc>
        <w:tc>
          <w:tcPr>
            <w:tcW w:w="737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3D92220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0.1</w:t>
            </w:r>
          </w:p>
        </w:tc>
        <w:tc>
          <w:tcPr>
            <w:tcW w:w="925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2A2F2561" w14:textId="6BD5902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832</w:t>
            </w:r>
          </w:p>
        </w:tc>
      </w:tr>
      <w:tr w:rsidR="008C6E42" w:rsidRPr="008C6E42" w14:paraId="22677E10" w14:textId="77777777" w:rsidTr="0051792B">
        <w:tc>
          <w:tcPr>
            <w:tcW w:w="1138" w:type="dxa"/>
            <w:tcBorders>
              <w:top w:val="nil"/>
            </w:tcBorders>
            <w:shd w:val="clear" w:color="auto" w:fill="auto"/>
            <w:hideMark/>
          </w:tcPr>
          <w:p w14:paraId="0B7D26CA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</w:rPr>
            </w:pPr>
            <w:r w:rsidRPr="008C6E42">
              <w:rPr>
                <w:b/>
                <w:bCs/>
                <w:sz w:val="18"/>
              </w:rPr>
              <w:lastRenderedPageBreak/>
              <w:t>Sex</w:t>
            </w:r>
          </w:p>
        </w:tc>
        <w:tc>
          <w:tcPr>
            <w:tcW w:w="760" w:type="dxa"/>
            <w:tcBorders>
              <w:top w:val="nil"/>
            </w:tcBorders>
            <w:shd w:val="clear" w:color="auto" w:fill="auto"/>
            <w:hideMark/>
          </w:tcPr>
          <w:p w14:paraId="5B45BFA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</w:p>
        </w:tc>
        <w:tc>
          <w:tcPr>
            <w:tcW w:w="714" w:type="dxa"/>
            <w:tcBorders>
              <w:top w:val="nil"/>
            </w:tcBorders>
            <w:shd w:val="clear" w:color="auto" w:fill="auto"/>
            <w:hideMark/>
          </w:tcPr>
          <w:p w14:paraId="1DD6C40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04" w:type="dxa"/>
            <w:tcBorders>
              <w:top w:val="nil"/>
            </w:tcBorders>
            <w:shd w:val="clear" w:color="auto" w:fill="auto"/>
            <w:hideMark/>
          </w:tcPr>
          <w:p w14:paraId="532A661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62" w:type="dxa"/>
            <w:tcBorders>
              <w:top w:val="nil"/>
            </w:tcBorders>
            <w:shd w:val="clear" w:color="auto" w:fill="auto"/>
            <w:hideMark/>
          </w:tcPr>
          <w:p w14:paraId="1C9BEA6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84" w:type="dxa"/>
            <w:tcBorders>
              <w:top w:val="nil"/>
            </w:tcBorders>
            <w:shd w:val="clear" w:color="auto" w:fill="auto"/>
            <w:hideMark/>
          </w:tcPr>
          <w:p w14:paraId="247D68E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82" w:type="dxa"/>
            <w:tcBorders>
              <w:top w:val="nil"/>
            </w:tcBorders>
            <w:shd w:val="clear" w:color="auto" w:fill="auto"/>
            <w:hideMark/>
          </w:tcPr>
          <w:p w14:paraId="7A2D87A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20" w:type="dxa"/>
            <w:tcBorders>
              <w:top w:val="nil"/>
            </w:tcBorders>
            <w:shd w:val="clear" w:color="auto" w:fill="auto"/>
            <w:hideMark/>
          </w:tcPr>
          <w:p w14:paraId="3FBA24E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77" w:type="dxa"/>
            <w:tcBorders>
              <w:top w:val="nil"/>
            </w:tcBorders>
            <w:shd w:val="clear" w:color="auto" w:fill="auto"/>
            <w:hideMark/>
          </w:tcPr>
          <w:p w14:paraId="632688E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36" w:type="dxa"/>
            <w:tcBorders>
              <w:top w:val="nil"/>
            </w:tcBorders>
            <w:shd w:val="clear" w:color="auto" w:fill="auto"/>
            <w:hideMark/>
          </w:tcPr>
          <w:p w14:paraId="585F281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37" w:type="dxa"/>
            <w:tcBorders>
              <w:top w:val="nil"/>
            </w:tcBorders>
            <w:shd w:val="clear" w:color="auto" w:fill="auto"/>
            <w:hideMark/>
          </w:tcPr>
          <w:p w14:paraId="5590CA5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25" w:type="dxa"/>
            <w:tcBorders>
              <w:top w:val="nil"/>
            </w:tcBorders>
            <w:shd w:val="clear" w:color="auto" w:fill="auto"/>
            <w:hideMark/>
          </w:tcPr>
          <w:p w14:paraId="2EAF9EA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8C6E42" w:rsidRPr="008C6E42" w14:paraId="230CCDE3" w14:textId="77777777" w:rsidTr="0051792B">
        <w:tc>
          <w:tcPr>
            <w:tcW w:w="1138" w:type="dxa"/>
            <w:shd w:val="clear" w:color="auto" w:fill="auto"/>
            <w:hideMark/>
          </w:tcPr>
          <w:p w14:paraId="775BE129" w14:textId="2D1E2CD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Male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1AD9C85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13.6</w:t>
            </w:r>
          </w:p>
        </w:tc>
        <w:tc>
          <w:tcPr>
            <w:tcW w:w="714" w:type="dxa"/>
            <w:shd w:val="clear" w:color="auto" w:fill="auto"/>
            <w:hideMark/>
          </w:tcPr>
          <w:p w14:paraId="2FE6D75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38.3</w:t>
            </w:r>
          </w:p>
        </w:tc>
        <w:tc>
          <w:tcPr>
            <w:tcW w:w="904" w:type="dxa"/>
            <w:shd w:val="clear" w:color="auto" w:fill="auto"/>
            <w:hideMark/>
          </w:tcPr>
          <w:p w14:paraId="45DF1CFC" w14:textId="7F94DDC6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750</w:t>
            </w:r>
          </w:p>
        </w:tc>
        <w:tc>
          <w:tcPr>
            <w:tcW w:w="762" w:type="dxa"/>
            <w:shd w:val="clear" w:color="auto" w:fill="auto"/>
            <w:hideMark/>
          </w:tcPr>
          <w:p w14:paraId="1B67D23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1.6</w:t>
            </w:r>
          </w:p>
        </w:tc>
        <w:tc>
          <w:tcPr>
            <w:tcW w:w="684" w:type="dxa"/>
            <w:shd w:val="clear" w:color="auto" w:fill="auto"/>
            <w:hideMark/>
          </w:tcPr>
          <w:p w14:paraId="78F8DD6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4.8</w:t>
            </w:r>
          </w:p>
        </w:tc>
        <w:tc>
          <w:tcPr>
            <w:tcW w:w="682" w:type="dxa"/>
            <w:shd w:val="clear" w:color="auto" w:fill="auto"/>
            <w:hideMark/>
          </w:tcPr>
          <w:p w14:paraId="7E5191B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5.4</w:t>
            </w:r>
          </w:p>
        </w:tc>
        <w:tc>
          <w:tcPr>
            <w:tcW w:w="920" w:type="dxa"/>
            <w:shd w:val="clear" w:color="auto" w:fill="auto"/>
            <w:hideMark/>
          </w:tcPr>
          <w:p w14:paraId="1A4F7A8A" w14:textId="45D1635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743</w:t>
            </w:r>
          </w:p>
        </w:tc>
        <w:tc>
          <w:tcPr>
            <w:tcW w:w="777" w:type="dxa"/>
            <w:shd w:val="clear" w:color="auto" w:fill="auto"/>
            <w:hideMark/>
          </w:tcPr>
          <w:p w14:paraId="761CB30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2.7</w:t>
            </w:r>
          </w:p>
        </w:tc>
        <w:tc>
          <w:tcPr>
            <w:tcW w:w="636" w:type="dxa"/>
            <w:shd w:val="clear" w:color="auto" w:fill="auto"/>
            <w:hideMark/>
          </w:tcPr>
          <w:p w14:paraId="460C3A6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13.5</w:t>
            </w:r>
          </w:p>
        </w:tc>
        <w:tc>
          <w:tcPr>
            <w:tcW w:w="737" w:type="dxa"/>
            <w:shd w:val="clear" w:color="auto" w:fill="auto"/>
            <w:hideMark/>
          </w:tcPr>
          <w:p w14:paraId="5E286F6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0.8</w:t>
            </w:r>
          </w:p>
        </w:tc>
        <w:tc>
          <w:tcPr>
            <w:tcW w:w="925" w:type="dxa"/>
            <w:shd w:val="clear" w:color="auto" w:fill="auto"/>
            <w:hideMark/>
          </w:tcPr>
          <w:p w14:paraId="5045DBC4" w14:textId="0E1FCB53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801</w:t>
            </w:r>
          </w:p>
        </w:tc>
      </w:tr>
      <w:tr w:rsidR="008C6E42" w:rsidRPr="008C6E42" w14:paraId="7EF91D8E" w14:textId="77777777" w:rsidTr="0051792B">
        <w:tc>
          <w:tcPr>
            <w:tcW w:w="1138" w:type="dxa"/>
            <w:shd w:val="clear" w:color="auto" w:fill="auto"/>
            <w:hideMark/>
          </w:tcPr>
          <w:p w14:paraId="3D435595" w14:textId="3185171F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Female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5B36FFF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10.1</w:t>
            </w:r>
          </w:p>
        </w:tc>
        <w:tc>
          <w:tcPr>
            <w:tcW w:w="714" w:type="dxa"/>
            <w:shd w:val="clear" w:color="auto" w:fill="auto"/>
            <w:hideMark/>
          </w:tcPr>
          <w:p w14:paraId="68072BA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31</w:t>
            </w:r>
          </w:p>
        </w:tc>
        <w:tc>
          <w:tcPr>
            <w:tcW w:w="904" w:type="dxa"/>
            <w:shd w:val="clear" w:color="auto" w:fill="auto"/>
            <w:hideMark/>
          </w:tcPr>
          <w:p w14:paraId="7621AB75" w14:textId="3414633D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860</w:t>
            </w:r>
          </w:p>
        </w:tc>
        <w:tc>
          <w:tcPr>
            <w:tcW w:w="762" w:type="dxa"/>
            <w:shd w:val="clear" w:color="auto" w:fill="auto"/>
            <w:hideMark/>
          </w:tcPr>
          <w:p w14:paraId="04BB9DE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1.4</w:t>
            </w:r>
          </w:p>
        </w:tc>
        <w:tc>
          <w:tcPr>
            <w:tcW w:w="684" w:type="dxa"/>
            <w:shd w:val="clear" w:color="auto" w:fill="auto"/>
            <w:hideMark/>
          </w:tcPr>
          <w:p w14:paraId="2CA50D5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3.7</w:t>
            </w:r>
          </w:p>
        </w:tc>
        <w:tc>
          <w:tcPr>
            <w:tcW w:w="682" w:type="dxa"/>
            <w:shd w:val="clear" w:color="auto" w:fill="auto"/>
            <w:hideMark/>
          </w:tcPr>
          <w:p w14:paraId="52FEAB4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</w:t>
            </w:r>
          </w:p>
        </w:tc>
        <w:tc>
          <w:tcPr>
            <w:tcW w:w="920" w:type="dxa"/>
            <w:shd w:val="clear" w:color="auto" w:fill="auto"/>
            <w:hideMark/>
          </w:tcPr>
          <w:p w14:paraId="0EFEDF94" w14:textId="0169EE9C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850</w:t>
            </w:r>
          </w:p>
        </w:tc>
        <w:tc>
          <w:tcPr>
            <w:tcW w:w="777" w:type="dxa"/>
            <w:shd w:val="clear" w:color="auto" w:fill="auto"/>
            <w:hideMark/>
          </w:tcPr>
          <w:p w14:paraId="62D3D72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</w:t>
            </w:r>
          </w:p>
        </w:tc>
        <w:tc>
          <w:tcPr>
            <w:tcW w:w="636" w:type="dxa"/>
            <w:shd w:val="clear" w:color="auto" w:fill="auto"/>
            <w:hideMark/>
          </w:tcPr>
          <w:p w14:paraId="73F0E6D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10.2</w:t>
            </w:r>
          </w:p>
        </w:tc>
        <w:tc>
          <w:tcPr>
            <w:tcW w:w="737" w:type="dxa"/>
            <w:shd w:val="clear" w:color="auto" w:fill="auto"/>
            <w:hideMark/>
          </w:tcPr>
          <w:p w14:paraId="7BD424A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0.8</w:t>
            </w:r>
          </w:p>
        </w:tc>
        <w:tc>
          <w:tcPr>
            <w:tcW w:w="925" w:type="dxa"/>
            <w:shd w:val="clear" w:color="auto" w:fill="auto"/>
            <w:hideMark/>
          </w:tcPr>
          <w:p w14:paraId="14904D7B" w14:textId="362158CE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889</w:t>
            </w:r>
          </w:p>
        </w:tc>
      </w:tr>
      <w:tr w:rsidR="008C6E42" w:rsidRPr="008C6E42" w14:paraId="0CEA2563" w14:textId="77777777" w:rsidTr="0051792B">
        <w:tc>
          <w:tcPr>
            <w:tcW w:w="1138" w:type="dxa"/>
            <w:shd w:val="clear" w:color="auto" w:fill="auto"/>
            <w:hideMark/>
          </w:tcPr>
          <w:p w14:paraId="35EFC16E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</w:rPr>
            </w:pPr>
            <w:r w:rsidRPr="008C6E42">
              <w:rPr>
                <w:b/>
                <w:bCs/>
                <w:sz w:val="18"/>
              </w:rPr>
              <w:t>Residence</w:t>
            </w:r>
          </w:p>
        </w:tc>
        <w:tc>
          <w:tcPr>
            <w:tcW w:w="760" w:type="dxa"/>
            <w:shd w:val="clear" w:color="auto" w:fill="auto"/>
            <w:hideMark/>
          </w:tcPr>
          <w:p w14:paraId="49DC61B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14:paraId="269D91A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04" w:type="dxa"/>
            <w:shd w:val="clear" w:color="auto" w:fill="auto"/>
            <w:hideMark/>
          </w:tcPr>
          <w:p w14:paraId="05E8B9C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14:paraId="4C2B335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84" w:type="dxa"/>
            <w:shd w:val="clear" w:color="auto" w:fill="auto"/>
            <w:hideMark/>
          </w:tcPr>
          <w:p w14:paraId="305EB2E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82" w:type="dxa"/>
            <w:shd w:val="clear" w:color="auto" w:fill="auto"/>
            <w:hideMark/>
          </w:tcPr>
          <w:p w14:paraId="3C03321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61A6AB0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77" w:type="dxa"/>
            <w:shd w:val="clear" w:color="auto" w:fill="auto"/>
            <w:hideMark/>
          </w:tcPr>
          <w:p w14:paraId="51FCD8C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36" w:type="dxa"/>
            <w:shd w:val="clear" w:color="auto" w:fill="auto"/>
            <w:hideMark/>
          </w:tcPr>
          <w:p w14:paraId="6C14457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37" w:type="dxa"/>
            <w:shd w:val="clear" w:color="auto" w:fill="auto"/>
            <w:hideMark/>
          </w:tcPr>
          <w:p w14:paraId="60B8FE6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25" w:type="dxa"/>
            <w:shd w:val="clear" w:color="auto" w:fill="auto"/>
            <w:hideMark/>
          </w:tcPr>
          <w:p w14:paraId="3403B2A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8C6E42" w:rsidRPr="008C6E42" w14:paraId="65D8A398" w14:textId="77777777" w:rsidTr="0051792B">
        <w:tc>
          <w:tcPr>
            <w:tcW w:w="1138" w:type="dxa"/>
            <w:shd w:val="clear" w:color="auto" w:fill="auto"/>
            <w:hideMark/>
          </w:tcPr>
          <w:p w14:paraId="0DA90396" w14:textId="5632E3F1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Urban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27FB42F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10.3</w:t>
            </w:r>
          </w:p>
        </w:tc>
        <w:tc>
          <w:tcPr>
            <w:tcW w:w="714" w:type="dxa"/>
            <w:shd w:val="clear" w:color="auto" w:fill="auto"/>
            <w:hideMark/>
          </w:tcPr>
          <w:p w14:paraId="6D44134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32.1</w:t>
            </w:r>
          </w:p>
        </w:tc>
        <w:tc>
          <w:tcPr>
            <w:tcW w:w="904" w:type="dxa"/>
            <w:shd w:val="clear" w:color="auto" w:fill="auto"/>
            <w:hideMark/>
          </w:tcPr>
          <w:p w14:paraId="67A3A08B" w14:textId="3C1D1E6D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320</w:t>
            </w:r>
          </w:p>
        </w:tc>
        <w:tc>
          <w:tcPr>
            <w:tcW w:w="762" w:type="dxa"/>
            <w:shd w:val="clear" w:color="auto" w:fill="auto"/>
            <w:hideMark/>
          </w:tcPr>
          <w:p w14:paraId="0B52DF1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2.1</w:t>
            </w:r>
          </w:p>
        </w:tc>
        <w:tc>
          <w:tcPr>
            <w:tcW w:w="684" w:type="dxa"/>
            <w:shd w:val="clear" w:color="auto" w:fill="auto"/>
            <w:hideMark/>
          </w:tcPr>
          <w:p w14:paraId="05466DF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</w:t>
            </w:r>
          </w:p>
        </w:tc>
        <w:tc>
          <w:tcPr>
            <w:tcW w:w="682" w:type="dxa"/>
            <w:shd w:val="clear" w:color="auto" w:fill="auto"/>
            <w:hideMark/>
          </w:tcPr>
          <w:p w14:paraId="79F4B3E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5.7</w:t>
            </w:r>
          </w:p>
        </w:tc>
        <w:tc>
          <w:tcPr>
            <w:tcW w:w="920" w:type="dxa"/>
            <w:shd w:val="clear" w:color="auto" w:fill="auto"/>
            <w:hideMark/>
          </w:tcPr>
          <w:p w14:paraId="3BA6A0B3" w14:textId="5EDC4E0A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307</w:t>
            </w:r>
          </w:p>
        </w:tc>
        <w:tc>
          <w:tcPr>
            <w:tcW w:w="777" w:type="dxa"/>
            <w:shd w:val="clear" w:color="auto" w:fill="auto"/>
            <w:hideMark/>
          </w:tcPr>
          <w:p w14:paraId="026FCF9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2.2</w:t>
            </w:r>
          </w:p>
        </w:tc>
        <w:tc>
          <w:tcPr>
            <w:tcW w:w="636" w:type="dxa"/>
            <w:shd w:val="clear" w:color="auto" w:fill="auto"/>
            <w:hideMark/>
          </w:tcPr>
          <w:p w14:paraId="167AADA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10.8</w:t>
            </w:r>
          </w:p>
        </w:tc>
        <w:tc>
          <w:tcPr>
            <w:tcW w:w="737" w:type="dxa"/>
            <w:shd w:val="clear" w:color="auto" w:fill="auto"/>
            <w:hideMark/>
          </w:tcPr>
          <w:p w14:paraId="7B65313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0.7</w:t>
            </w:r>
          </w:p>
        </w:tc>
        <w:tc>
          <w:tcPr>
            <w:tcW w:w="925" w:type="dxa"/>
            <w:shd w:val="clear" w:color="auto" w:fill="auto"/>
            <w:hideMark/>
          </w:tcPr>
          <w:p w14:paraId="741F0A3C" w14:textId="62AA6BAC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341</w:t>
            </w:r>
          </w:p>
        </w:tc>
      </w:tr>
      <w:tr w:rsidR="008C6E42" w:rsidRPr="008C6E42" w14:paraId="0CC21990" w14:textId="77777777" w:rsidTr="0051792B">
        <w:tc>
          <w:tcPr>
            <w:tcW w:w="1138" w:type="dxa"/>
            <w:shd w:val="clear" w:color="auto" w:fill="auto"/>
            <w:hideMark/>
          </w:tcPr>
          <w:p w14:paraId="4308EB8A" w14:textId="61145638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Rural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4840E77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12.6</w:t>
            </w:r>
          </w:p>
        </w:tc>
        <w:tc>
          <w:tcPr>
            <w:tcW w:w="714" w:type="dxa"/>
            <w:shd w:val="clear" w:color="auto" w:fill="auto"/>
            <w:hideMark/>
          </w:tcPr>
          <w:p w14:paraId="7CFDCF3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35.9</w:t>
            </w:r>
          </w:p>
        </w:tc>
        <w:tc>
          <w:tcPr>
            <w:tcW w:w="904" w:type="dxa"/>
            <w:shd w:val="clear" w:color="auto" w:fill="auto"/>
            <w:hideMark/>
          </w:tcPr>
          <w:p w14:paraId="3003A09D" w14:textId="52B3F90E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289</w:t>
            </w:r>
          </w:p>
        </w:tc>
        <w:tc>
          <w:tcPr>
            <w:tcW w:w="762" w:type="dxa"/>
            <w:shd w:val="clear" w:color="auto" w:fill="auto"/>
            <w:hideMark/>
          </w:tcPr>
          <w:p w14:paraId="163577E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1.2</w:t>
            </w:r>
          </w:p>
        </w:tc>
        <w:tc>
          <w:tcPr>
            <w:tcW w:w="684" w:type="dxa"/>
            <w:shd w:val="clear" w:color="auto" w:fill="auto"/>
            <w:hideMark/>
          </w:tcPr>
          <w:p w14:paraId="1C44F29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3.8</w:t>
            </w:r>
          </w:p>
        </w:tc>
        <w:tc>
          <w:tcPr>
            <w:tcW w:w="682" w:type="dxa"/>
            <w:shd w:val="clear" w:color="auto" w:fill="auto"/>
            <w:hideMark/>
          </w:tcPr>
          <w:p w14:paraId="1C1A79D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</w:t>
            </w:r>
          </w:p>
        </w:tc>
        <w:tc>
          <w:tcPr>
            <w:tcW w:w="920" w:type="dxa"/>
            <w:shd w:val="clear" w:color="auto" w:fill="auto"/>
            <w:hideMark/>
          </w:tcPr>
          <w:p w14:paraId="3EC227A5" w14:textId="3DE712AC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287</w:t>
            </w:r>
          </w:p>
        </w:tc>
        <w:tc>
          <w:tcPr>
            <w:tcW w:w="777" w:type="dxa"/>
            <w:shd w:val="clear" w:color="auto" w:fill="auto"/>
            <w:hideMark/>
          </w:tcPr>
          <w:p w14:paraId="3977B14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2.4</w:t>
            </w:r>
          </w:p>
        </w:tc>
        <w:tc>
          <w:tcPr>
            <w:tcW w:w="636" w:type="dxa"/>
            <w:shd w:val="clear" w:color="auto" w:fill="auto"/>
            <w:hideMark/>
          </w:tcPr>
          <w:p w14:paraId="3FD9679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12.4</w:t>
            </w:r>
          </w:p>
        </w:tc>
        <w:tc>
          <w:tcPr>
            <w:tcW w:w="737" w:type="dxa"/>
            <w:shd w:val="clear" w:color="auto" w:fill="auto"/>
            <w:hideMark/>
          </w:tcPr>
          <w:p w14:paraId="12688B9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0.9</w:t>
            </w:r>
          </w:p>
        </w:tc>
        <w:tc>
          <w:tcPr>
            <w:tcW w:w="925" w:type="dxa"/>
            <w:shd w:val="clear" w:color="auto" w:fill="auto"/>
            <w:hideMark/>
          </w:tcPr>
          <w:p w14:paraId="4FBFD102" w14:textId="56339154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348</w:t>
            </w:r>
          </w:p>
        </w:tc>
      </w:tr>
      <w:tr w:rsidR="008C6E42" w:rsidRPr="008C6E42" w14:paraId="221697AB" w14:textId="77777777" w:rsidTr="0051792B">
        <w:tc>
          <w:tcPr>
            <w:tcW w:w="1138" w:type="dxa"/>
            <w:shd w:val="clear" w:color="auto" w:fill="auto"/>
            <w:hideMark/>
          </w:tcPr>
          <w:p w14:paraId="0D5B6901" w14:textId="77777777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</w:rPr>
            </w:pPr>
            <w:r w:rsidRPr="008C6E42">
              <w:rPr>
                <w:b/>
                <w:bCs/>
                <w:sz w:val="18"/>
              </w:rPr>
              <w:t>Province</w:t>
            </w:r>
          </w:p>
        </w:tc>
        <w:tc>
          <w:tcPr>
            <w:tcW w:w="760" w:type="dxa"/>
            <w:shd w:val="clear" w:color="auto" w:fill="auto"/>
            <w:hideMark/>
          </w:tcPr>
          <w:p w14:paraId="06D80DF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14:paraId="299CF5A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04" w:type="dxa"/>
            <w:shd w:val="clear" w:color="auto" w:fill="auto"/>
            <w:hideMark/>
          </w:tcPr>
          <w:p w14:paraId="0588EC9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14:paraId="70E976C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84" w:type="dxa"/>
            <w:shd w:val="clear" w:color="auto" w:fill="auto"/>
            <w:hideMark/>
          </w:tcPr>
          <w:p w14:paraId="477DCDC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82" w:type="dxa"/>
            <w:shd w:val="clear" w:color="auto" w:fill="auto"/>
            <w:hideMark/>
          </w:tcPr>
          <w:p w14:paraId="404B913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2E0F1A5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77" w:type="dxa"/>
            <w:shd w:val="clear" w:color="auto" w:fill="auto"/>
            <w:hideMark/>
          </w:tcPr>
          <w:p w14:paraId="14714A6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36" w:type="dxa"/>
            <w:shd w:val="clear" w:color="auto" w:fill="auto"/>
            <w:hideMark/>
          </w:tcPr>
          <w:p w14:paraId="5940150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37" w:type="dxa"/>
            <w:shd w:val="clear" w:color="auto" w:fill="auto"/>
            <w:hideMark/>
          </w:tcPr>
          <w:p w14:paraId="0A729B1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25" w:type="dxa"/>
            <w:shd w:val="clear" w:color="auto" w:fill="auto"/>
            <w:hideMark/>
          </w:tcPr>
          <w:p w14:paraId="69B3642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8C6E42" w:rsidRPr="008C6E42" w14:paraId="1664DA25" w14:textId="77777777" w:rsidTr="0051792B">
        <w:tc>
          <w:tcPr>
            <w:tcW w:w="1138" w:type="dxa"/>
            <w:shd w:val="clear" w:color="auto" w:fill="auto"/>
            <w:hideMark/>
          </w:tcPr>
          <w:p w14:paraId="57C550FD" w14:textId="7F3B6B54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Central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47C0D9E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13.5</w:t>
            </w:r>
          </w:p>
        </w:tc>
        <w:tc>
          <w:tcPr>
            <w:tcW w:w="714" w:type="dxa"/>
            <w:shd w:val="clear" w:color="auto" w:fill="auto"/>
            <w:hideMark/>
          </w:tcPr>
          <w:p w14:paraId="4C73F3D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33.4</w:t>
            </w:r>
          </w:p>
        </w:tc>
        <w:tc>
          <w:tcPr>
            <w:tcW w:w="904" w:type="dxa"/>
            <w:shd w:val="clear" w:color="auto" w:fill="auto"/>
            <w:hideMark/>
          </w:tcPr>
          <w:p w14:paraId="175D79A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866</w:t>
            </w:r>
          </w:p>
        </w:tc>
        <w:tc>
          <w:tcPr>
            <w:tcW w:w="762" w:type="dxa"/>
            <w:shd w:val="clear" w:color="auto" w:fill="auto"/>
            <w:hideMark/>
          </w:tcPr>
          <w:p w14:paraId="78110EF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2.2</w:t>
            </w:r>
          </w:p>
        </w:tc>
        <w:tc>
          <w:tcPr>
            <w:tcW w:w="684" w:type="dxa"/>
            <w:shd w:val="clear" w:color="auto" w:fill="auto"/>
            <w:hideMark/>
          </w:tcPr>
          <w:p w14:paraId="41786AB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4.6</w:t>
            </w:r>
          </w:p>
        </w:tc>
        <w:tc>
          <w:tcPr>
            <w:tcW w:w="682" w:type="dxa"/>
            <w:shd w:val="clear" w:color="auto" w:fill="auto"/>
            <w:hideMark/>
          </w:tcPr>
          <w:p w14:paraId="43A26C2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3.9</w:t>
            </w:r>
          </w:p>
        </w:tc>
        <w:tc>
          <w:tcPr>
            <w:tcW w:w="920" w:type="dxa"/>
            <w:shd w:val="clear" w:color="auto" w:fill="auto"/>
            <w:hideMark/>
          </w:tcPr>
          <w:p w14:paraId="491C228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860</w:t>
            </w:r>
          </w:p>
        </w:tc>
        <w:tc>
          <w:tcPr>
            <w:tcW w:w="777" w:type="dxa"/>
            <w:shd w:val="clear" w:color="auto" w:fill="auto"/>
            <w:hideMark/>
          </w:tcPr>
          <w:p w14:paraId="576599B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2.4</w:t>
            </w:r>
          </w:p>
        </w:tc>
        <w:tc>
          <w:tcPr>
            <w:tcW w:w="636" w:type="dxa"/>
            <w:shd w:val="clear" w:color="auto" w:fill="auto"/>
            <w:hideMark/>
          </w:tcPr>
          <w:p w14:paraId="6FC7DBC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11.4</w:t>
            </w:r>
          </w:p>
        </w:tc>
        <w:tc>
          <w:tcPr>
            <w:tcW w:w="737" w:type="dxa"/>
            <w:shd w:val="clear" w:color="auto" w:fill="auto"/>
            <w:hideMark/>
          </w:tcPr>
          <w:p w14:paraId="61480FC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1.2</w:t>
            </w:r>
          </w:p>
        </w:tc>
        <w:tc>
          <w:tcPr>
            <w:tcW w:w="925" w:type="dxa"/>
            <w:shd w:val="clear" w:color="auto" w:fill="auto"/>
            <w:hideMark/>
          </w:tcPr>
          <w:p w14:paraId="24922A1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875</w:t>
            </w:r>
          </w:p>
        </w:tc>
      </w:tr>
      <w:tr w:rsidR="008C6E42" w:rsidRPr="008C6E42" w14:paraId="5472AC5B" w14:textId="77777777" w:rsidTr="0051792B">
        <w:tc>
          <w:tcPr>
            <w:tcW w:w="1138" w:type="dxa"/>
            <w:shd w:val="clear" w:color="auto" w:fill="auto"/>
            <w:hideMark/>
          </w:tcPr>
          <w:p w14:paraId="36117C9B" w14:textId="59271C89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Copperbelt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57E624D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8.9</w:t>
            </w:r>
          </w:p>
        </w:tc>
        <w:tc>
          <w:tcPr>
            <w:tcW w:w="714" w:type="dxa"/>
            <w:shd w:val="clear" w:color="auto" w:fill="auto"/>
            <w:hideMark/>
          </w:tcPr>
          <w:p w14:paraId="33213B5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29.7</w:t>
            </w:r>
          </w:p>
        </w:tc>
        <w:tc>
          <w:tcPr>
            <w:tcW w:w="904" w:type="dxa"/>
            <w:shd w:val="clear" w:color="auto" w:fill="auto"/>
            <w:hideMark/>
          </w:tcPr>
          <w:p w14:paraId="1CEDE7D3" w14:textId="2D1CB438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230</w:t>
            </w:r>
          </w:p>
        </w:tc>
        <w:tc>
          <w:tcPr>
            <w:tcW w:w="762" w:type="dxa"/>
            <w:shd w:val="clear" w:color="auto" w:fill="auto"/>
            <w:hideMark/>
          </w:tcPr>
          <w:p w14:paraId="6DE3491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2.3</w:t>
            </w:r>
          </w:p>
        </w:tc>
        <w:tc>
          <w:tcPr>
            <w:tcW w:w="684" w:type="dxa"/>
            <w:shd w:val="clear" w:color="auto" w:fill="auto"/>
            <w:hideMark/>
          </w:tcPr>
          <w:p w14:paraId="4378D7F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5.4</w:t>
            </w:r>
          </w:p>
        </w:tc>
        <w:tc>
          <w:tcPr>
            <w:tcW w:w="682" w:type="dxa"/>
            <w:shd w:val="clear" w:color="auto" w:fill="auto"/>
            <w:hideMark/>
          </w:tcPr>
          <w:p w14:paraId="0E02177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</w:t>
            </w:r>
          </w:p>
        </w:tc>
        <w:tc>
          <w:tcPr>
            <w:tcW w:w="920" w:type="dxa"/>
            <w:shd w:val="clear" w:color="auto" w:fill="auto"/>
            <w:hideMark/>
          </w:tcPr>
          <w:p w14:paraId="014A156F" w14:textId="7E957776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226</w:t>
            </w:r>
          </w:p>
        </w:tc>
        <w:tc>
          <w:tcPr>
            <w:tcW w:w="777" w:type="dxa"/>
            <w:shd w:val="clear" w:color="auto" w:fill="auto"/>
            <w:hideMark/>
          </w:tcPr>
          <w:p w14:paraId="1224EC7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</w:t>
            </w:r>
          </w:p>
        </w:tc>
        <w:tc>
          <w:tcPr>
            <w:tcW w:w="636" w:type="dxa"/>
            <w:shd w:val="clear" w:color="auto" w:fill="auto"/>
            <w:hideMark/>
          </w:tcPr>
          <w:p w14:paraId="2D9039F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12.1</w:t>
            </w:r>
          </w:p>
        </w:tc>
        <w:tc>
          <w:tcPr>
            <w:tcW w:w="737" w:type="dxa"/>
            <w:shd w:val="clear" w:color="auto" w:fill="auto"/>
            <w:hideMark/>
          </w:tcPr>
          <w:p w14:paraId="110DA36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0.5</w:t>
            </w:r>
          </w:p>
        </w:tc>
        <w:tc>
          <w:tcPr>
            <w:tcW w:w="925" w:type="dxa"/>
            <w:shd w:val="clear" w:color="auto" w:fill="auto"/>
            <w:hideMark/>
          </w:tcPr>
          <w:p w14:paraId="534335C5" w14:textId="0958DB39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236</w:t>
            </w:r>
          </w:p>
        </w:tc>
      </w:tr>
      <w:tr w:rsidR="008C6E42" w:rsidRPr="008C6E42" w14:paraId="4DB276FB" w14:textId="77777777" w:rsidTr="0051792B">
        <w:tc>
          <w:tcPr>
            <w:tcW w:w="1138" w:type="dxa"/>
            <w:shd w:val="clear" w:color="auto" w:fill="auto"/>
            <w:hideMark/>
          </w:tcPr>
          <w:p w14:paraId="4E4B02DD" w14:textId="31C8A048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Eastern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2EB9B00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11.1</w:t>
            </w:r>
          </w:p>
        </w:tc>
        <w:tc>
          <w:tcPr>
            <w:tcW w:w="714" w:type="dxa"/>
            <w:shd w:val="clear" w:color="auto" w:fill="auto"/>
            <w:hideMark/>
          </w:tcPr>
          <w:p w14:paraId="24A2CAE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34.2</w:t>
            </w:r>
          </w:p>
        </w:tc>
        <w:tc>
          <w:tcPr>
            <w:tcW w:w="904" w:type="dxa"/>
            <w:shd w:val="clear" w:color="auto" w:fill="auto"/>
            <w:hideMark/>
          </w:tcPr>
          <w:p w14:paraId="144F7310" w14:textId="6DA07F2F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266</w:t>
            </w:r>
          </w:p>
        </w:tc>
        <w:tc>
          <w:tcPr>
            <w:tcW w:w="762" w:type="dxa"/>
            <w:shd w:val="clear" w:color="auto" w:fill="auto"/>
            <w:hideMark/>
          </w:tcPr>
          <w:p w14:paraId="46FDF08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0.7</w:t>
            </w:r>
          </w:p>
        </w:tc>
        <w:tc>
          <w:tcPr>
            <w:tcW w:w="684" w:type="dxa"/>
            <w:shd w:val="clear" w:color="auto" w:fill="auto"/>
            <w:hideMark/>
          </w:tcPr>
          <w:p w14:paraId="17020C7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2.2</w:t>
            </w:r>
          </w:p>
        </w:tc>
        <w:tc>
          <w:tcPr>
            <w:tcW w:w="682" w:type="dxa"/>
            <w:shd w:val="clear" w:color="auto" w:fill="auto"/>
            <w:hideMark/>
          </w:tcPr>
          <w:p w14:paraId="44A60B4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</w:t>
            </w:r>
          </w:p>
        </w:tc>
        <w:tc>
          <w:tcPr>
            <w:tcW w:w="920" w:type="dxa"/>
            <w:shd w:val="clear" w:color="auto" w:fill="auto"/>
            <w:hideMark/>
          </w:tcPr>
          <w:p w14:paraId="310A690C" w14:textId="3BCE16B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262</w:t>
            </w:r>
          </w:p>
        </w:tc>
        <w:tc>
          <w:tcPr>
            <w:tcW w:w="777" w:type="dxa"/>
            <w:shd w:val="clear" w:color="auto" w:fill="auto"/>
            <w:hideMark/>
          </w:tcPr>
          <w:p w14:paraId="776CC02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1.9</w:t>
            </w:r>
          </w:p>
        </w:tc>
        <w:tc>
          <w:tcPr>
            <w:tcW w:w="636" w:type="dxa"/>
            <w:shd w:val="clear" w:color="auto" w:fill="auto"/>
            <w:hideMark/>
          </w:tcPr>
          <w:p w14:paraId="2215A83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9.2</w:t>
            </w:r>
          </w:p>
        </w:tc>
        <w:tc>
          <w:tcPr>
            <w:tcW w:w="737" w:type="dxa"/>
            <w:shd w:val="clear" w:color="auto" w:fill="auto"/>
            <w:hideMark/>
          </w:tcPr>
          <w:p w14:paraId="33E2F11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</w:p>
        </w:tc>
        <w:tc>
          <w:tcPr>
            <w:tcW w:w="925" w:type="dxa"/>
            <w:shd w:val="clear" w:color="auto" w:fill="auto"/>
            <w:hideMark/>
          </w:tcPr>
          <w:p w14:paraId="2446DDAA" w14:textId="7A175958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269</w:t>
            </w:r>
          </w:p>
        </w:tc>
      </w:tr>
      <w:tr w:rsidR="008C6E42" w:rsidRPr="008C6E42" w14:paraId="27E6EBD9" w14:textId="77777777" w:rsidTr="0051792B">
        <w:tc>
          <w:tcPr>
            <w:tcW w:w="1138" w:type="dxa"/>
            <w:shd w:val="clear" w:color="auto" w:fill="auto"/>
            <w:hideMark/>
          </w:tcPr>
          <w:p w14:paraId="528B6C2D" w14:textId="0520332C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Luapula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49C1D0E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16.9</w:t>
            </w:r>
          </w:p>
        </w:tc>
        <w:tc>
          <w:tcPr>
            <w:tcW w:w="714" w:type="dxa"/>
            <w:shd w:val="clear" w:color="auto" w:fill="auto"/>
            <w:hideMark/>
          </w:tcPr>
          <w:p w14:paraId="2B778CC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44.9</w:t>
            </w:r>
          </w:p>
        </w:tc>
        <w:tc>
          <w:tcPr>
            <w:tcW w:w="904" w:type="dxa"/>
            <w:shd w:val="clear" w:color="auto" w:fill="auto"/>
            <w:hideMark/>
          </w:tcPr>
          <w:p w14:paraId="2461636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892</w:t>
            </w:r>
          </w:p>
        </w:tc>
        <w:tc>
          <w:tcPr>
            <w:tcW w:w="762" w:type="dxa"/>
            <w:shd w:val="clear" w:color="auto" w:fill="auto"/>
            <w:hideMark/>
          </w:tcPr>
          <w:p w14:paraId="472E179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2.2</w:t>
            </w:r>
          </w:p>
        </w:tc>
        <w:tc>
          <w:tcPr>
            <w:tcW w:w="684" w:type="dxa"/>
            <w:shd w:val="clear" w:color="auto" w:fill="auto"/>
            <w:hideMark/>
          </w:tcPr>
          <w:p w14:paraId="4E4CD5A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6.2</w:t>
            </w:r>
          </w:p>
        </w:tc>
        <w:tc>
          <w:tcPr>
            <w:tcW w:w="682" w:type="dxa"/>
            <w:shd w:val="clear" w:color="auto" w:fill="auto"/>
            <w:hideMark/>
          </w:tcPr>
          <w:p w14:paraId="74AD258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5.2</w:t>
            </w:r>
          </w:p>
        </w:tc>
        <w:tc>
          <w:tcPr>
            <w:tcW w:w="920" w:type="dxa"/>
            <w:shd w:val="clear" w:color="auto" w:fill="auto"/>
            <w:hideMark/>
          </w:tcPr>
          <w:p w14:paraId="3186BA2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895</w:t>
            </w:r>
          </w:p>
        </w:tc>
        <w:tc>
          <w:tcPr>
            <w:tcW w:w="777" w:type="dxa"/>
            <w:shd w:val="clear" w:color="auto" w:fill="auto"/>
            <w:hideMark/>
          </w:tcPr>
          <w:p w14:paraId="189FACC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2.9</w:t>
            </w:r>
          </w:p>
        </w:tc>
        <w:tc>
          <w:tcPr>
            <w:tcW w:w="636" w:type="dxa"/>
            <w:shd w:val="clear" w:color="auto" w:fill="auto"/>
            <w:hideMark/>
          </w:tcPr>
          <w:p w14:paraId="40B5176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15.2</w:t>
            </w:r>
          </w:p>
        </w:tc>
        <w:tc>
          <w:tcPr>
            <w:tcW w:w="737" w:type="dxa"/>
            <w:shd w:val="clear" w:color="auto" w:fill="auto"/>
            <w:hideMark/>
          </w:tcPr>
          <w:p w14:paraId="7E4EB51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0.7</w:t>
            </w:r>
          </w:p>
        </w:tc>
        <w:tc>
          <w:tcPr>
            <w:tcW w:w="925" w:type="dxa"/>
            <w:shd w:val="clear" w:color="auto" w:fill="auto"/>
            <w:hideMark/>
          </w:tcPr>
          <w:p w14:paraId="2C85E67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904</w:t>
            </w:r>
          </w:p>
        </w:tc>
      </w:tr>
      <w:tr w:rsidR="008C6E42" w:rsidRPr="008C6E42" w14:paraId="56E520AE" w14:textId="77777777" w:rsidTr="0051792B">
        <w:tc>
          <w:tcPr>
            <w:tcW w:w="1138" w:type="dxa"/>
            <w:shd w:val="clear" w:color="auto" w:fill="auto"/>
            <w:hideMark/>
          </w:tcPr>
          <w:p w14:paraId="60F2B966" w14:textId="27938625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Lusaka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5ABF688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12.3</w:t>
            </w:r>
          </w:p>
        </w:tc>
        <w:tc>
          <w:tcPr>
            <w:tcW w:w="714" w:type="dxa"/>
            <w:shd w:val="clear" w:color="auto" w:fill="auto"/>
            <w:hideMark/>
          </w:tcPr>
          <w:p w14:paraId="7C19E12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35.6</w:t>
            </w:r>
          </w:p>
        </w:tc>
        <w:tc>
          <w:tcPr>
            <w:tcW w:w="904" w:type="dxa"/>
            <w:shd w:val="clear" w:color="auto" w:fill="auto"/>
            <w:hideMark/>
          </w:tcPr>
          <w:p w14:paraId="07DF7468" w14:textId="549313D2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476</w:t>
            </w:r>
          </w:p>
        </w:tc>
        <w:tc>
          <w:tcPr>
            <w:tcW w:w="762" w:type="dxa"/>
            <w:shd w:val="clear" w:color="auto" w:fill="auto"/>
            <w:hideMark/>
          </w:tcPr>
          <w:p w14:paraId="2281682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2.2</w:t>
            </w:r>
          </w:p>
        </w:tc>
        <w:tc>
          <w:tcPr>
            <w:tcW w:w="684" w:type="dxa"/>
            <w:shd w:val="clear" w:color="auto" w:fill="auto"/>
            <w:hideMark/>
          </w:tcPr>
          <w:p w14:paraId="5985D77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5.5</w:t>
            </w:r>
          </w:p>
        </w:tc>
        <w:tc>
          <w:tcPr>
            <w:tcW w:w="682" w:type="dxa"/>
            <w:shd w:val="clear" w:color="auto" w:fill="auto"/>
            <w:hideMark/>
          </w:tcPr>
          <w:p w14:paraId="7EA6EF2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8.1</w:t>
            </w:r>
          </w:p>
        </w:tc>
        <w:tc>
          <w:tcPr>
            <w:tcW w:w="920" w:type="dxa"/>
            <w:shd w:val="clear" w:color="auto" w:fill="auto"/>
            <w:hideMark/>
          </w:tcPr>
          <w:p w14:paraId="6530A019" w14:textId="37E9B7E3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463</w:t>
            </w:r>
          </w:p>
        </w:tc>
        <w:tc>
          <w:tcPr>
            <w:tcW w:w="777" w:type="dxa"/>
            <w:shd w:val="clear" w:color="auto" w:fill="auto"/>
            <w:hideMark/>
          </w:tcPr>
          <w:p w14:paraId="157ADA7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1.6</w:t>
            </w:r>
          </w:p>
        </w:tc>
        <w:tc>
          <w:tcPr>
            <w:tcW w:w="636" w:type="dxa"/>
            <w:shd w:val="clear" w:color="auto" w:fill="auto"/>
            <w:hideMark/>
          </w:tcPr>
          <w:p w14:paraId="251CCD7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10.6</w:t>
            </w:r>
          </w:p>
        </w:tc>
        <w:tc>
          <w:tcPr>
            <w:tcW w:w="737" w:type="dxa"/>
            <w:shd w:val="clear" w:color="auto" w:fill="auto"/>
            <w:hideMark/>
          </w:tcPr>
          <w:p w14:paraId="5D03493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</w:p>
        </w:tc>
        <w:tc>
          <w:tcPr>
            <w:tcW w:w="925" w:type="dxa"/>
            <w:shd w:val="clear" w:color="auto" w:fill="auto"/>
            <w:hideMark/>
          </w:tcPr>
          <w:p w14:paraId="621B930C" w14:textId="67E90276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485</w:t>
            </w:r>
          </w:p>
        </w:tc>
      </w:tr>
      <w:tr w:rsidR="008C6E42" w:rsidRPr="008C6E42" w14:paraId="0CB360D8" w14:textId="77777777" w:rsidTr="0051792B">
        <w:tc>
          <w:tcPr>
            <w:tcW w:w="1138" w:type="dxa"/>
            <w:shd w:val="clear" w:color="auto" w:fill="auto"/>
            <w:hideMark/>
          </w:tcPr>
          <w:p w14:paraId="2F238D93" w14:textId="1EB52ECD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Muchinga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01FB1C7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10.2</w:t>
            </w:r>
          </w:p>
        </w:tc>
        <w:tc>
          <w:tcPr>
            <w:tcW w:w="714" w:type="dxa"/>
            <w:shd w:val="clear" w:color="auto" w:fill="auto"/>
            <w:hideMark/>
          </w:tcPr>
          <w:p w14:paraId="1980CA5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32.1</w:t>
            </w:r>
          </w:p>
        </w:tc>
        <w:tc>
          <w:tcPr>
            <w:tcW w:w="904" w:type="dxa"/>
            <w:shd w:val="clear" w:color="auto" w:fill="auto"/>
            <w:hideMark/>
          </w:tcPr>
          <w:p w14:paraId="7CDE564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595</w:t>
            </w:r>
          </w:p>
        </w:tc>
        <w:tc>
          <w:tcPr>
            <w:tcW w:w="762" w:type="dxa"/>
            <w:shd w:val="clear" w:color="auto" w:fill="auto"/>
            <w:hideMark/>
          </w:tcPr>
          <w:p w14:paraId="78A0ABE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3.7</w:t>
            </w:r>
          </w:p>
        </w:tc>
        <w:tc>
          <w:tcPr>
            <w:tcW w:w="684" w:type="dxa"/>
            <w:shd w:val="clear" w:color="auto" w:fill="auto"/>
            <w:hideMark/>
          </w:tcPr>
          <w:p w14:paraId="46EF62C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8.2</w:t>
            </w:r>
          </w:p>
        </w:tc>
        <w:tc>
          <w:tcPr>
            <w:tcW w:w="682" w:type="dxa"/>
            <w:shd w:val="clear" w:color="auto" w:fill="auto"/>
            <w:hideMark/>
          </w:tcPr>
          <w:p w14:paraId="68AC7BF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3.5</w:t>
            </w:r>
          </w:p>
        </w:tc>
        <w:tc>
          <w:tcPr>
            <w:tcW w:w="920" w:type="dxa"/>
            <w:shd w:val="clear" w:color="auto" w:fill="auto"/>
            <w:hideMark/>
          </w:tcPr>
          <w:p w14:paraId="3C1CF4F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597</w:t>
            </w:r>
          </w:p>
        </w:tc>
        <w:tc>
          <w:tcPr>
            <w:tcW w:w="777" w:type="dxa"/>
            <w:shd w:val="clear" w:color="auto" w:fill="auto"/>
            <w:hideMark/>
          </w:tcPr>
          <w:p w14:paraId="3DEDBA8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3.4</w:t>
            </w:r>
          </w:p>
        </w:tc>
        <w:tc>
          <w:tcPr>
            <w:tcW w:w="636" w:type="dxa"/>
            <w:shd w:val="clear" w:color="auto" w:fill="auto"/>
            <w:hideMark/>
          </w:tcPr>
          <w:p w14:paraId="641AE73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15.3</w:t>
            </w:r>
          </w:p>
        </w:tc>
        <w:tc>
          <w:tcPr>
            <w:tcW w:w="737" w:type="dxa"/>
            <w:shd w:val="clear" w:color="auto" w:fill="auto"/>
            <w:hideMark/>
          </w:tcPr>
          <w:p w14:paraId="772474E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0.8</w:t>
            </w:r>
          </w:p>
        </w:tc>
        <w:tc>
          <w:tcPr>
            <w:tcW w:w="925" w:type="dxa"/>
            <w:shd w:val="clear" w:color="auto" w:fill="auto"/>
            <w:hideMark/>
          </w:tcPr>
          <w:p w14:paraId="4CA5B8E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604</w:t>
            </w:r>
          </w:p>
        </w:tc>
      </w:tr>
      <w:tr w:rsidR="008C6E42" w:rsidRPr="008C6E42" w14:paraId="2CA82569" w14:textId="77777777" w:rsidTr="0051792B">
        <w:tc>
          <w:tcPr>
            <w:tcW w:w="1138" w:type="dxa"/>
            <w:shd w:val="clear" w:color="auto" w:fill="auto"/>
            <w:hideMark/>
          </w:tcPr>
          <w:p w14:paraId="5896F9A9" w14:textId="20015711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Northern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32F4B54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19.4</w:t>
            </w:r>
          </w:p>
        </w:tc>
        <w:tc>
          <w:tcPr>
            <w:tcW w:w="714" w:type="dxa"/>
            <w:shd w:val="clear" w:color="auto" w:fill="auto"/>
            <w:hideMark/>
          </w:tcPr>
          <w:p w14:paraId="70DAC89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45.8</w:t>
            </w:r>
          </w:p>
        </w:tc>
        <w:tc>
          <w:tcPr>
            <w:tcW w:w="904" w:type="dxa"/>
            <w:shd w:val="clear" w:color="auto" w:fill="auto"/>
            <w:hideMark/>
          </w:tcPr>
          <w:p w14:paraId="144F4A3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860</w:t>
            </w:r>
          </w:p>
        </w:tc>
        <w:tc>
          <w:tcPr>
            <w:tcW w:w="762" w:type="dxa"/>
            <w:shd w:val="clear" w:color="auto" w:fill="auto"/>
            <w:hideMark/>
          </w:tcPr>
          <w:p w14:paraId="40DEDA5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0.3</w:t>
            </w:r>
          </w:p>
        </w:tc>
        <w:tc>
          <w:tcPr>
            <w:tcW w:w="684" w:type="dxa"/>
            <w:shd w:val="clear" w:color="auto" w:fill="auto"/>
            <w:hideMark/>
          </w:tcPr>
          <w:p w14:paraId="406B754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3.1</w:t>
            </w:r>
          </w:p>
        </w:tc>
        <w:tc>
          <w:tcPr>
            <w:tcW w:w="682" w:type="dxa"/>
            <w:shd w:val="clear" w:color="auto" w:fill="auto"/>
            <w:hideMark/>
          </w:tcPr>
          <w:p w14:paraId="757F02A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8.3</w:t>
            </w:r>
          </w:p>
        </w:tc>
        <w:tc>
          <w:tcPr>
            <w:tcW w:w="920" w:type="dxa"/>
            <w:shd w:val="clear" w:color="auto" w:fill="auto"/>
            <w:hideMark/>
          </w:tcPr>
          <w:p w14:paraId="2496978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860</w:t>
            </w:r>
          </w:p>
        </w:tc>
        <w:tc>
          <w:tcPr>
            <w:tcW w:w="777" w:type="dxa"/>
            <w:shd w:val="clear" w:color="auto" w:fill="auto"/>
            <w:hideMark/>
          </w:tcPr>
          <w:p w14:paraId="40406A2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2.9</w:t>
            </w:r>
          </w:p>
        </w:tc>
        <w:tc>
          <w:tcPr>
            <w:tcW w:w="636" w:type="dxa"/>
            <w:shd w:val="clear" w:color="auto" w:fill="auto"/>
            <w:hideMark/>
          </w:tcPr>
          <w:p w14:paraId="0235AFB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14.1</w:t>
            </w:r>
          </w:p>
        </w:tc>
        <w:tc>
          <w:tcPr>
            <w:tcW w:w="737" w:type="dxa"/>
            <w:shd w:val="clear" w:color="auto" w:fill="auto"/>
            <w:hideMark/>
          </w:tcPr>
          <w:p w14:paraId="60A2CCE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1.3</w:t>
            </w:r>
          </w:p>
        </w:tc>
        <w:tc>
          <w:tcPr>
            <w:tcW w:w="925" w:type="dxa"/>
            <w:shd w:val="clear" w:color="auto" w:fill="auto"/>
            <w:hideMark/>
          </w:tcPr>
          <w:p w14:paraId="609AC5E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876</w:t>
            </w:r>
          </w:p>
        </w:tc>
      </w:tr>
      <w:tr w:rsidR="008C6E42" w:rsidRPr="008C6E42" w14:paraId="1686B244" w14:textId="77777777" w:rsidTr="0051792B">
        <w:tc>
          <w:tcPr>
            <w:tcW w:w="1138" w:type="dxa"/>
            <w:shd w:val="clear" w:color="auto" w:fill="auto"/>
            <w:hideMark/>
          </w:tcPr>
          <w:p w14:paraId="49B000D7" w14:textId="2DBF1033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North</w:t>
            </w:r>
            <w:r w:rsidR="00245D96" w:rsidRPr="008C6E42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Western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001D0DD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10.5</w:t>
            </w:r>
          </w:p>
        </w:tc>
        <w:tc>
          <w:tcPr>
            <w:tcW w:w="714" w:type="dxa"/>
            <w:shd w:val="clear" w:color="auto" w:fill="auto"/>
            <w:hideMark/>
          </w:tcPr>
          <w:p w14:paraId="75A829B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31.9</w:t>
            </w:r>
          </w:p>
        </w:tc>
        <w:tc>
          <w:tcPr>
            <w:tcW w:w="904" w:type="dxa"/>
            <w:shd w:val="clear" w:color="auto" w:fill="auto"/>
            <w:hideMark/>
          </w:tcPr>
          <w:p w14:paraId="4F548DE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536</w:t>
            </w:r>
          </w:p>
        </w:tc>
        <w:tc>
          <w:tcPr>
            <w:tcW w:w="762" w:type="dxa"/>
            <w:shd w:val="clear" w:color="auto" w:fill="auto"/>
            <w:hideMark/>
          </w:tcPr>
          <w:p w14:paraId="79D4788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1.2</w:t>
            </w:r>
          </w:p>
        </w:tc>
        <w:tc>
          <w:tcPr>
            <w:tcW w:w="684" w:type="dxa"/>
            <w:shd w:val="clear" w:color="auto" w:fill="auto"/>
            <w:hideMark/>
          </w:tcPr>
          <w:p w14:paraId="6721F52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2.4</w:t>
            </w:r>
          </w:p>
        </w:tc>
        <w:tc>
          <w:tcPr>
            <w:tcW w:w="682" w:type="dxa"/>
            <w:shd w:val="clear" w:color="auto" w:fill="auto"/>
            <w:hideMark/>
          </w:tcPr>
          <w:p w14:paraId="1CC6553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3.3</w:t>
            </w:r>
          </w:p>
        </w:tc>
        <w:tc>
          <w:tcPr>
            <w:tcW w:w="920" w:type="dxa"/>
            <w:shd w:val="clear" w:color="auto" w:fill="auto"/>
            <w:hideMark/>
          </w:tcPr>
          <w:p w14:paraId="7FBF475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536</w:t>
            </w:r>
          </w:p>
        </w:tc>
        <w:tc>
          <w:tcPr>
            <w:tcW w:w="777" w:type="dxa"/>
            <w:shd w:val="clear" w:color="auto" w:fill="auto"/>
            <w:hideMark/>
          </w:tcPr>
          <w:p w14:paraId="681FB45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2.5</w:t>
            </w:r>
          </w:p>
        </w:tc>
        <w:tc>
          <w:tcPr>
            <w:tcW w:w="636" w:type="dxa"/>
            <w:shd w:val="clear" w:color="auto" w:fill="auto"/>
            <w:hideMark/>
          </w:tcPr>
          <w:p w14:paraId="23560CD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10.4</w:t>
            </w:r>
          </w:p>
        </w:tc>
        <w:tc>
          <w:tcPr>
            <w:tcW w:w="737" w:type="dxa"/>
            <w:shd w:val="clear" w:color="auto" w:fill="auto"/>
            <w:hideMark/>
          </w:tcPr>
          <w:p w14:paraId="3737D73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0.5</w:t>
            </w:r>
          </w:p>
        </w:tc>
        <w:tc>
          <w:tcPr>
            <w:tcW w:w="925" w:type="dxa"/>
            <w:shd w:val="clear" w:color="auto" w:fill="auto"/>
            <w:hideMark/>
          </w:tcPr>
          <w:p w14:paraId="744858E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545</w:t>
            </w:r>
          </w:p>
        </w:tc>
      </w:tr>
      <w:tr w:rsidR="008C6E42" w:rsidRPr="008C6E42" w14:paraId="059ED3F8" w14:textId="77777777" w:rsidTr="0051792B">
        <w:tc>
          <w:tcPr>
            <w:tcW w:w="1138" w:type="dxa"/>
            <w:shd w:val="clear" w:color="auto" w:fill="auto"/>
            <w:hideMark/>
          </w:tcPr>
          <w:p w14:paraId="48719E5D" w14:textId="64B58D99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Southern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49D5307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7.9</w:t>
            </w:r>
          </w:p>
        </w:tc>
        <w:tc>
          <w:tcPr>
            <w:tcW w:w="714" w:type="dxa"/>
            <w:shd w:val="clear" w:color="auto" w:fill="auto"/>
            <w:hideMark/>
          </w:tcPr>
          <w:p w14:paraId="12B07D6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29.4</w:t>
            </w:r>
          </w:p>
        </w:tc>
        <w:tc>
          <w:tcPr>
            <w:tcW w:w="904" w:type="dxa"/>
            <w:shd w:val="clear" w:color="auto" w:fill="auto"/>
            <w:hideMark/>
          </w:tcPr>
          <w:p w14:paraId="17C69E4D" w14:textId="1854A5FF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274</w:t>
            </w:r>
          </w:p>
        </w:tc>
        <w:tc>
          <w:tcPr>
            <w:tcW w:w="762" w:type="dxa"/>
            <w:shd w:val="clear" w:color="auto" w:fill="auto"/>
            <w:hideMark/>
          </w:tcPr>
          <w:p w14:paraId="39B39BF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0.3</w:t>
            </w:r>
          </w:p>
        </w:tc>
        <w:tc>
          <w:tcPr>
            <w:tcW w:w="684" w:type="dxa"/>
            <w:shd w:val="clear" w:color="auto" w:fill="auto"/>
            <w:hideMark/>
          </w:tcPr>
          <w:p w14:paraId="3A72D16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2.3</w:t>
            </w:r>
          </w:p>
        </w:tc>
        <w:tc>
          <w:tcPr>
            <w:tcW w:w="682" w:type="dxa"/>
            <w:shd w:val="clear" w:color="auto" w:fill="auto"/>
            <w:hideMark/>
          </w:tcPr>
          <w:p w14:paraId="61D76C1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3.8</w:t>
            </w:r>
          </w:p>
        </w:tc>
        <w:tc>
          <w:tcPr>
            <w:tcW w:w="920" w:type="dxa"/>
            <w:shd w:val="clear" w:color="auto" w:fill="auto"/>
            <w:hideMark/>
          </w:tcPr>
          <w:p w14:paraId="205AF092" w14:textId="415019A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278</w:t>
            </w:r>
          </w:p>
        </w:tc>
        <w:tc>
          <w:tcPr>
            <w:tcW w:w="777" w:type="dxa"/>
            <w:shd w:val="clear" w:color="auto" w:fill="auto"/>
            <w:hideMark/>
          </w:tcPr>
          <w:p w14:paraId="5BCBE3A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1.1</w:t>
            </w:r>
          </w:p>
        </w:tc>
        <w:tc>
          <w:tcPr>
            <w:tcW w:w="636" w:type="dxa"/>
            <w:shd w:val="clear" w:color="auto" w:fill="auto"/>
            <w:hideMark/>
          </w:tcPr>
          <w:p w14:paraId="37EA97D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9.7</w:t>
            </w:r>
          </w:p>
        </w:tc>
        <w:tc>
          <w:tcPr>
            <w:tcW w:w="737" w:type="dxa"/>
            <w:shd w:val="clear" w:color="auto" w:fill="auto"/>
            <w:hideMark/>
          </w:tcPr>
          <w:p w14:paraId="3DCF5F0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0.6</w:t>
            </w:r>
          </w:p>
        </w:tc>
        <w:tc>
          <w:tcPr>
            <w:tcW w:w="925" w:type="dxa"/>
            <w:shd w:val="clear" w:color="auto" w:fill="auto"/>
            <w:hideMark/>
          </w:tcPr>
          <w:p w14:paraId="577D8687" w14:textId="2733B3A5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279</w:t>
            </w:r>
          </w:p>
        </w:tc>
      </w:tr>
      <w:tr w:rsidR="008C6E42" w:rsidRPr="008C6E42" w14:paraId="1FF83B3D" w14:textId="77777777" w:rsidTr="0051792B">
        <w:tc>
          <w:tcPr>
            <w:tcW w:w="1138" w:type="dxa"/>
            <w:shd w:val="clear" w:color="auto" w:fill="auto"/>
            <w:hideMark/>
          </w:tcPr>
          <w:p w14:paraId="39368C4A" w14:textId="15D4FAB4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Western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7CB0B96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8.3</w:t>
            </w:r>
          </w:p>
        </w:tc>
        <w:tc>
          <w:tcPr>
            <w:tcW w:w="714" w:type="dxa"/>
            <w:shd w:val="clear" w:color="auto" w:fill="auto"/>
            <w:hideMark/>
          </w:tcPr>
          <w:p w14:paraId="22C5083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29</w:t>
            </w:r>
          </w:p>
        </w:tc>
        <w:tc>
          <w:tcPr>
            <w:tcW w:w="904" w:type="dxa"/>
            <w:shd w:val="clear" w:color="auto" w:fill="auto"/>
            <w:hideMark/>
          </w:tcPr>
          <w:p w14:paraId="7BDA275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615</w:t>
            </w:r>
          </w:p>
        </w:tc>
        <w:tc>
          <w:tcPr>
            <w:tcW w:w="762" w:type="dxa"/>
            <w:shd w:val="clear" w:color="auto" w:fill="auto"/>
            <w:hideMark/>
          </w:tcPr>
          <w:p w14:paraId="7B23EEE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0.3</w:t>
            </w:r>
          </w:p>
        </w:tc>
        <w:tc>
          <w:tcPr>
            <w:tcW w:w="684" w:type="dxa"/>
            <w:shd w:val="clear" w:color="auto" w:fill="auto"/>
            <w:hideMark/>
          </w:tcPr>
          <w:p w14:paraId="2C90D3A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</w:t>
            </w:r>
          </w:p>
        </w:tc>
        <w:tc>
          <w:tcPr>
            <w:tcW w:w="682" w:type="dxa"/>
            <w:shd w:val="clear" w:color="auto" w:fill="auto"/>
            <w:hideMark/>
          </w:tcPr>
          <w:p w14:paraId="4B15AA3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</w:t>
            </w:r>
          </w:p>
        </w:tc>
        <w:tc>
          <w:tcPr>
            <w:tcW w:w="920" w:type="dxa"/>
            <w:shd w:val="clear" w:color="auto" w:fill="auto"/>
            <w:hideMark/>
          </w:tcPr>
          <w:p w14:paraId="1930621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615</w:t>
            </w:r>
          </w:p>
        </w:tc>
        <w:tc>
          <w:tcPr>
            <w:tcW w:w="777" w:type="dxa"/>
            <w:shd w:val="clear" w:color="auto" w:fill="auto"/>
            <w:hideMark/>
          </w:tcPr>
          <w:p w14:paraId="7030D3B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3.2</w:t>
            </w:r>
          </w:p>
        </w:tc>
        <w:tc>
          <w:tcPr>
            <w:tcW w:w="636" w:type="dxa"/>
            <w:shd w:val="clear" w:color="auto" w:fill="auto"/>
            <w:hideMark/>
          </w:tcPr>
          <w:p w14:paraId="1C3703E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14.1</w:t>
            </w:r>
          </w:p>
        </w:tc>
        <w:tc>
          <w:tcPr>
            <w:tcW w:w="737" w:type="dxa"/>
            <w:shd w:val="clear" w:color="auto" w:fill="auto"/>
            <w:hideMark/>
          </w:tcPr>
          <w:p w14:paraId="059C6D8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0.8</w:t>
            </w:r>
          </w:p>
        </w:tc>
        <w:tc>
          <w:tcPr>
            <w:tcW w:w="925" w:type="dxa"/>
            <w:shd w:val="clear" w:color="auto" w:fill="auto"/>
            <w:hideMark/>
          </w:tcPr>
          <w:p w14:paraId="5D22ED5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616</w:t>
            </w:r>
          </w:p>
        </w:tc>
      </w:tr>
      <w:tr w:rsidR="00D47DFD" w:rsidRPr="008C6E42" w14:paraId="010E8BBB" w14:textId="77777777" w:rsidTr="008E645E">
        <w:tc>
          <w:tcPr>
            <w:tcW w:w="1898" w:type="dxa"/>
            <w:gridSpan w:val="2"/>
            <w:shd w:val="clear" w:color="auto" w:fill="auto"/>
            <w:hideMark/>
          </w:tcPr>
          <w:p w14:paraId="12768CC3" w14:textId="094AD07B" w:rsidR="00D47DFD" w:rsidRPr="008C6E42" w:rsidRDefault="00D47DFD" w:rsidP="00D47D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</w:rPr>
            </w:pPr>
            <w:r w:rsidRPr="008C6E42">
              <w:rPr>
                <w:b/>
                <w:bCs/>
                <w:sz w:val="18"/>
              </w:rPr>
              <w:t>Mother</w:t>
            </w:r>
            <w:r>
              <w:rPr>
                <w:b/>
                <w:bCs/>
                <w:sz w:val="18"/>
              </w:rPr>
              <w:t>’</w:t>
            </w:r>
            <w:r w:rsidRPr="008C6E42">
              <w:rPr>
                <w:b/>
                <w:bCs/>
                <w:sz w:val="18"/>
              </w:rPr>
              <w:t>s education</w:t>
            </w:r>
          </w:p>
        </w:tc>
        <w:tc>
          <w:tcPr>
            <w:tcW w:w="714" w:type="dxa"/>
            <w:shd w:val="clear" w:color="auto" w:fill="auto"/>
            <w:hideMark/>
          </w:tcPr>
          <w:p w14:paraId="6902C3BE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04" w:type="dxa"/>
            <w:shd w:val="clear" w:color="auto" w:fill="auto"/>
            <w:hideMark/>
          </w:tcPr>
          <w:p w14:paraId="2A1C44FD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14:paraId="198F6625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84" w:type="dxa"/>
            <w:shd w:val="clear" w:color="auto" w:fill="auto"/>
            <w:hideMark/>
          </w:tcPr>
          <w:p w14:paraId="2D4E50D1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82" w:type="dxa"/>
            <w:shd w:val="clear" w:color="auto" w:fill="auto"/>
            <w:hideMark/>
          </w:tcPr>
          <w:p w14:paraId="307F1E52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17BAF2B4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77" w:type="dxa"/>
            <w:shd w:val="clear" w:color="auto" w:fill="auto"/>
            <w:hideMark/>
          </w:tcPr>
          <w:p w14:paraId="79FD9EBB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36" w:type="dxa"/>
            <w:shd w:val="clear" w:color="auto" w:fill="auto"/>
            <w:hideMark/>
          </w:tcPr>
          <w:p w14:paraId="11BF66BF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37" w:type="dxa"/>
            <w:shd w:val="clear" w:color="auto" w:fill="auto"/>
            <w:hideMark/>
          </w:tcPr>
          <w:p w14:paraId="76D555C5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25" w:type="dxa"/>
            <w:shd w:val="clear" w:color="auto" w:fill="auto"/>
            <w:hideMark/>
          </w:tcPr>
          <w:p w14:paraId="71486318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8C6E42" w:rsidRPr="008C6E42" w14:paraId="67F18759" w14:textId="77777777" w:rsidTr="0051792B">
        <w:tc>
          <w:tcPr>
            <w:tcW w:w="1138" w:type="dxa"/>
            <w:shd w:val="clear" w:color="auto" w:fill="auto"/>
            <w:hideMark/>
          </w:tcPr>
          <w:p w14:paraId="261329BA" w14:textId="3D7FF693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No</w:t>
            </w:r>
            <w:r w:rsidR="00245D96" w:rsidRPr="008C6E42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education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48347F2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14.6</w:t>
            </w:r>
          </w:p>
        </w:tc>
        <w:tc>
          <w:tcPr>
            <w:tcW w:w="714" w:type="dxa"/>
            <w:shd w:val="clear" w:color="auto" w:fill="auto"/>
            <w:hideMark/>
          </w:tcPr>
          <w:p w14:paraId="20FF554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38.2</w:t>
            </w:r>
          </w:p>
        </w:tc>
        <w:tc>
          <w:tcPr>
            <w:tcW w:w="904" w:type="dxa"/>
            <w:shd w:val="clear" w:color="auto" w:fill="auto"/>
            <w:hideMark/>
          </w:tcPr>
          <w:p w14:paraId="7E76321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907</w:t>
            </w:r>
          </w:p>
        </w:tc>
        <w:tc>
          <w:tcPr>
            <w:tcW w:w="762" w:type="dxa"/>
            <w:shd w:val="clear" w:color="auto" w:fill="auto"/>
            <w:hideMark/>
          </w:tcPr>
          <w:p w14:paraId="176CA54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</w:p>
        </w:tc>
        <w:tc>
          <w:tcPr>
            <w:tcW w:w="684" w:type="dxa"/>
            <w:shd w:val="clear" w:color="auto" w:fill="auto"/>
            <w:hideMark/>
          </w:tcPr>
          <w:p w14:paraId="3E0C5CB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4.7</w:t>
            </w:r>
          </w:p>
        </w:tc>
        <w:tc>
          <w:tcPr>
            <w:tcW w:w="682" w:type="dxa"/>
            <w:shd w:val="clear" w:color="auto" w:fill="auto"/>
            <w:hideMark/>
          </w:tcPr>
          <w:p w14:paraId="7B4CE75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5.3</w:t>
            </w:r>
          </w:p>
        </w:tc>
        <w:tc>
          <w:tcPr>
            <w:tcW w:w="920" w:type="dxa"/>
            <w:shd w:val="clear" w:color="auto" w:fill="auto"/>
            <w:hideMark/>
          </w:tcPr>
          <w:p w14:paraId="5053C3C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911</w:t>
            </w:r>
          </w:p>
        </w:tc>
        <w:tc>
          <w:tcPr>
            <w:tcW w:w="777" w:type="dxa"/>
            <w:shd w:val="clear" w:color="auto" w:fill="auto"/>
            <w:hideMark/>
          </w:tcPr>
          <w:p w14:paraId="388B8F8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</w:p>
        </w:tc>
        <w:tc>
          <w:tcPr>
            <w:tcW w:w="636" w:type="dxa"/>
            <w:shd w:val="clear" w:color="auto" w:fill="auto"/>
            <w:hideMark/>
          </w:tcPr>
          <w:p w14:paraId="5D0DF1C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15.7</w:t>
            </w:r>
          </w:p>
        </w:tc>
        <w:tc>
          <w:tcPr>
            <w:tcW w:w="737" w:type="dxa"/>
            <w:shd w:val="clear" w:color="auto" w:fill="auto"/>
            <w:hideMark/>
          </w:tcPr>
          <w:p w14:paraId="7B0140E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0.8</w:t>
            </w:r>
          </w:p>
        </w:tc>
        <w:tc>
          <w:tcPr>
            <w:tcW w:w="925" w:type="dxa"/>
            <w:shd w:val="clear" w:color="auto" w:fill="auto"/>
            <w:hideMark/>
          </w:tcPr>
          <w:p w14:paraId="7A24919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921</w:t>
            </w:r>
          </w:p>
        </w:tc>
      </w:tr>
      <w:tr w:rsidR="008C6E42" w:rsidRPr="008C6E42" w14:paraId="22B203C4" w14:textId="77777777" w:rsidTr="0051792B">
        <w:tc>
          <w:tcPr>
            <w:tcW w:w="1138" w:type="dxa"/>
            <w:shd w:val="clear" w:color="auto" w:fill="auto"/>
            <w:hideMark/>
          </w:tcPr>
          <w:p w14:paraId="37E23E2B" w14:textId="7027003A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Primary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7D77D37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12.8</w:t>
            </w:r>
          </w:p>
        </w:tc>
        <w:tc>
          <w:tcPr>
            <w:tcW w:w="714" w:type="dxa"/>
            <w:shd w:val="clear" w:color="auto" w:fill="auto"/>
            <w:hideMark/>
          </w:tcPr>
          <w:p w14:paraId="78F90A0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37.6</w:t>
            </w:r>
          </w:p>
        </w:tc>
        <w:tc>
          <w:tcPr>
            <w:tcW w:w="904" w:type="dxa"/>
            <w:shd w:val="clear" w:color="auto" w:fill="auto"/>
            <w:hideMark/>
          </w:tcPr>
          <w:p w14:paraId="05034BA6" w14:textId="0B5EDC76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599</w:t>
            </w:r>
          </w:p>
        </w:tc>
        <w:tc>
          <w:tcPr>
            <w:tcW w:w="762" w:type="dxa"/>
            <w:shd w:val="clear" w:color="auto" w:fill="auto"/>
            <w:hideMark/>
          </w:tcPr>
          <w:p w14:paraId="6A79D85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1.3</w:t>
            </w:r>
          </w:p>
        </w:tc>
        <w:tc>
          <w:tcPr>
            <w:tcW w:w="684" w:type="dxa"/>
            <w:shd w:val="clear" w:color="auto" w:fill="auto"/>
            <w:hideMark/>
          </w:tcPr>
          <w:p w14:paraId="5F6CCAC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3.6</w:t>
            </w:r>
          </w:p>
        </w:tc>
        <w:tc>
          <w:tcPr>
            <w:tcW w:w="682" w:type="dxa"/>
            <w:shd w:val="clear" w:color="auto" w:fill="auto"/>
            <w:hideMark/>
          </w:tcPr>
          <w:p w14:paraId="6BAB4FD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5.2</w:t>
            </w:r>
          </w:p>
        </w:tc>
        <w:tc>
          <w:tcPr>
            <w:tcW w:w="920" w:type="dxa"/>
            <w:shd w:val="clear" w:color="auto" w:fill="auto"/>
            <w:hideMark/>
          </w:tcPr>
          <w:p w14:paraId="2621C883" w14:textId="1223314F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572</w:t>
            </w:r>
          </w:p>
        </w:tc>
        <w:tc>
          <w:tcPr>
            <w:tcW w:w="777" w:type="dxa"/>
            <w:shd w:val="clear" w:color="auto" w:fill="auto"/>
            <w:hideMark/>
          </w:tcPr>
          <w:p w14:paraId="79161D6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2.4</w:t>
            </w:r>
          </w:p>
        </w:tc>
        <w:tc>
          <w:tcPr>
            <w:tcW w:w="636" w:type="dxa"/>
            <w:shd w:val="clear" w:color="auto" w:fill="auto"/>
            <w:hideMark/>
          </w:tcPr>
          <w:p w14:paraId="60740EF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12.5</w:t>
            </w:r>
          </w:p>
        </w:tc>
        <w:tc>
          <w:tcPr>
            <w:tcW w:w="737" w:type="dxa"/>
            <w:shd w:val="clear" w:color="auto" w:fill="auto"/>
            <w:hideMark/>
          </w:tcPr>
          <w:p w14:paraId="5F6F7D2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0.7</w:t>
            </w:r>
          </w:p>
        </w:tc>
        <w:tc>
          <w:tcPr>
            <w:tcW w:w="925" w:type="dxa"/>
            <w:shd w:val="clear" w:color="auto" w:fill="auto"/>
            <w:hideMark/>
          </w:tcPr>
          <w:p w14:paraId="53208C45" w14:textId="5DB2DD41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625</w:t>
            </w:r>
          </w:p>
        </w:tc>
      </w:tr>
      <w:tr w:rsidR="008C6E42" w:rsidRPr="008C6E42" w14:paraId="30BC94C5" w14:textId="77777777" w:rsidTr="0051792B">
        <w:tc>
          <w:tcPr>
            <w:tcW w:w="1138" w:type="dxa"/>
            <w:shd w:val="clear" w:color="auto" w:fill="auto"/>
            <w:hideMark/>
          </w:tcPr>
          <w:p w14:paraId="224741BC" w14:textId="03032602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Secondary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22B1805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9.8</w:t>
            </w:r>
          </w:p>
        </w:tc>
        <w:tc>
          <w:tcPr>
            <w:tcW w:w="714" w:type="dxa"/>
            <w:shd w:val="clear" w:color="auto" w:fill="auto"/>
            <w:hideMark/>
          </w:tcPr>
          <w:p w14:paraId="0E96836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31.3</w:t>
            </w:r>
          </w:p>
        </w:tc>
        <w:tc>
          <w:tcPr>
            <w:tcW w:w="904" w:type="dxa"/>
            <w:shd w:val="clear" w:color="auto" w:fill="auto"/>
            <w:hideMark/>
          </w:tcPr>
          <w:p w14:paraId="3F3B8D16" w14:textId="4F1ECAC2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098</w:t>
            </w:r>
          </w:p>
        </w:tc>
        <w:tc>
          <w:tcPr>
            <w:tcW w:w="762" w:type="dxa"/>
            <w:shd w:val="clear" w:color="auto" w:fill="auto"/>
            <w:hideMark/>
          </w:tcPr>
          <w:p w14:paraId="6AA0653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1.8</w:t>
            </w:r>
          </w:p>
        </w:tc>
        <w:tc>
          <w:tcPr>
            <w:tcW w:w="684" w:type="dxa"/>
            <w:shd w:val="clear" w:color="auto" w:fill="auto"/>
            <w:hideMark/>
          </w:tcPr>
          <w:p w14:paraId="2657380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4.9</w:t>
            </w:r>
          </w:p>
        </w:tc>
        <w:tc>
          <w:tcPr>
            <w:tcW w:w="682" w:type="dxa"/>
            <w:shd w:val="clear" w:color="auto" w:fill="auto"/>
            <w:hideMark/>
          </w:tcPr>
          <w:p w14:paraId="7B0E6BD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5.3</w:t>
            </w:r>
          </w:p>
        </w:tc>
        <w:tc>
          <w:tcPr>
            <w:tcW w:w="920" w:type="dxa"/>
            <w:shd w:val="clear" w:color="auto" w:fill="auto"/>
            <w:hideMark/>
          </w:tcPr>
          <w:p w14:paraId="734B1EFE" w14:textId="455C2C0F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082</w:t>
            </w:r>
          </w:p>
        </w:tc>
        <w:tc>
          <w:tcPr>
            <w:tcW w:w="777" w:type="dxa"/>
            <w:shd w:val="clear" w:color="auto" w:fill="auto"/>
            <w:hideMark/>
          </w:tcPr>
          <w:p w14:paraId="23F0F00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2.1</w:t>
            </w:r>
          </w:p>
        </w:tc>
        <w:tc>
          <w:tcPr>
            <w:tcW w:w="636" w:type="dxa"/>
            <w:shd w:val="clear" w:color="auto" w:fill="auto"/>
            <w:hideMark/>
          </w:tcPr>
          <w:p w14:paraId="6D35433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10.3</w:t>
            </w:r>
          </w:p>
        </w:tc>
        <w:tc>
          <w:tcPr>
            <w:tcW w:w="737" w:type="dxa"/>
            <w:shd w:val="clear" w:color="auto" w:fill="auto"/>
            <w:hideMark/>
          </w:tcPr>
          <w:p w14:paraId="2F5F71F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0.9</w:t>
            </w:r>
          </w:p>
        </w:tc>
        <w:tc>
          <w:tcPr>
            <w:tcW w:w="925" w:type="dxa"/>
            <w:shd w:val="clear" w:color="auto" w:fill="auto"/>
            <w:hideMark/>
          </w:tcPr>
          <w:p w14:paraId="7BA2D46F" w14:textId="045AFB9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125</w:t>
            </w:r>
          </w:p>
        </w:tc>
      </w:tr>
      <w:tr w:rsidR="008C6E42" w:rsidRPr="008C6E42" w14:paraId="5353EA39" w14:textId="77777777" w:rsidTr="0051792B">
        <w:tc>
          <w:tcPr>
            <w:tcW w:w="1138" w:type="dxa"/>
            <w:shd w:val="clear" w:color="auto" w:fill="auto"/>
            <w:hideMark/>
          </w:tcPr>
          <w:p w14:paraId="4DA41984" w14:textId="693FFC73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Higher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2B73AF8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5.1</w:t>
            </w:r>
          </w:p>
        </w:tc>
        <w:tc>
          <w:tcPr>
            <w:tcW w:w="714" w:type="dxa"/>
            <w:shd w:val="clear" w:color="auto" w:fill="auto"/>
            <w:hideMark/>
          </w:tcPr>
          <w:p w14:paraId="102187F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15.4</w:t>
            </w:r>
          </w:p>
        </w:tc>
        <w:tc>
          <w:tcPr>
            <w:tcW w:w="904" w:type="dxa"/>
            <w:shd w:val="clear" w:color="auto" w:fill="auto"/>
            <w:hideMark/>
          </w:tcPr>
          <w:p w14:paraId="7169D1D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359</w:t>
            </w:r>
          </w:p>
        </w:tc>
        <w:tc>
          <w:tcPr>
            <w:tcW w:w="762" w:type="dxa"/>
            <w:shd w:val="clear" w:color="auto" w:fill="auto"/>
            <w:hideMark/>
          </w:tcPr>
          <w:p w14:paraId="03A501E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2.1</w:t>
            </w:r>
          </w:p>
        </w:tc>
        <w:tc>
          <w:tcPr>
            <w:tcW w:w="684" w:type="dxa"/>
            <w:shd w:val="clear" w:color="auto" w:fill="auto"/>
            <w:hideMark/>
          </w:tcPr>
          <w:p w14:paraId="6C469CB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</w:t>
            </w:r>
          </w:p>
        </w:tc>
        <w:tc>
          <w:tcPr>
            <w:tcW w:w="682" w:type="dxa"/>
            <w:shd w:val="clear" w:color="auto" w:fill="auto"/>
            <w:hideMark/>
          </w:tcPr>
          <w:p w14:paraId="6BF6C8E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6.9</w:t>
            </w:r>
          </w:p>
        </w:tc>
        <w:tc>
          <w:tcPr>
            <w:tcW w:w="920" w:type="dxa"/>
            <w:shd w:val="clear" w:color="auto" w:fill="auto"/>
            <w:hideMark/>
          </w:tcPr>
          <w:p w14:paraId="75856D2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360</w:t>
            </w:r>
          </w:p>
        </w:tc>
        <w:tc>
          <w:tcPr>
            <w:tcW w:w="777" w:type="dxa"/>
            <w:shd w:val="clear" w:color="auto" w:fill="auto"/>
            <w:hideMark/>
          </w:tcPr>
          <w:p w14:paraId="1AB85B8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1.3</w:t>
            </w:r>
          </w:p>
        </w:tc>
        <w:tc>
          <w:tcPr>
            <w:tcW w:w="636" w:type="dxa"/>
            <w:shd w:val="clear" w:color="auto" w:fill="auto"/>
            <w:hideMark/>
          </w:tcPr>
          <w:p w14:paraId="2D9C7AC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8.6</w:t>
            </w:r>
          </w:p>
        </w:tc>
        <w:tc>
          <w:tcPr>
            <w:tcW w:w="737" w:type="dxa"/>
            <w:shd w:val="clear" w:color="auto" w:fill="auto"/>
            <w:hideMark/>
          </w:tcPr>
          <w:p w14:paraId="671FD0C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1.9</w:t>
            </w:r>
          </w:p>
        </w:tc>
        <w:tc>
          <w:tcPr>
            <w:tcW w:w="925" w:type="dxa"/>
            <w:shd w:val="clear" w:color="auto" w:fill="auto"/>
            <w:hideMark/>
          </w:tcPr>
          <w:p w14:paraId="4A98647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364</w:t>
            </w:r>
          </w:p>
        </w:tc>
      </w:tr>
      <w:tr w:rsidR="008C6E42" w:rsidRPr="008C6E42" w14:paraId="77CC7776" w14:textId="77777777" w:rsidTr="0051792B">
        <w:tc>
          <w:tcPr>
            <w:tcW w:w="1138" w:type="dxa"/>
            <w:shd w:val="clear" w:color="auto" w:fill="auto"/>
            <w:hideMark/>
          </w:tcPr>
          <w:p w14:paraId="554D6C3D" w14:textId="51BAED96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Missing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163E50B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*</w:t>
            </w:r>
          </w:p>
        </w:tc>
        <w:tc>
          <w:tcPr>
            <w:tcW w:w="714" w:type="dxa"/>
            <w:shd w:val="clear" w:color="auto" w:fill="auto"/>
            <w:hideMark/>
          </w:tcPr>
          <w:p w14:paraId="6FAADC7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*</w:t>
            </w:r>
          </w:p>
        </w:tc>
        <w:tc>
          <w:tcPr>
            <w:tcW w:w="904" w:type="dxa"/>
            <w:shd w:val="clear" w:color="auto" w:fill="auto"/>
            <w:hideMark/>
          </w:tcPr>
          <w:p w14:paraId="08D96BC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</w:p>
        </w:tc>
        <w:tc>
          <w:tcPr>
            <w:tcW w:w="762" w:type="dxa"/>
            <w:shd w:val="clear" w:color="auto" w:fill="auto"/>
            <w:hideMark/>
          </w:tcPr>
          <w:p w14:paraId="18074B0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*</w:t>
            </w:r>
          </w:p>
        </w:tc>
        <w:tc>
          <w:tcPr>
            <w:tcW w:w="684" w:type="dxa"/>
            <w:shd w:val="clear" w:color="auto" w:fill="auto"/>
            <w:hideMark/>
          </w:tcPr>
          <w:p w14:paraId="6AD6918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*</w:t>
            </w:r>
          </w:p>
        </w:tc>
        <w:tc>
          <w:tcPr>
            <w:tcW w:w="682" w:type="dxa"/>
            <w:shd w:val="clear" w:color="auto" w:fill="auto"/>
            <w:hideMark/>
          </w:tcPr>
          <w:p w14:paraId="4498D7A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*</w:t>
            </w:r>
          </w:p>
        </w:tc>
        <w:tc>
          <w:tcPr>
            <w:tcW w:w="920" w:type="dxa"/>
            <w:shd w:val="clear" w:color="auto" w:fill="auto"/>
            <w:hideMark/>
          </w:tcPr>
          <w:p w14:paraId="3696211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</w:p>
        </w:tc>
        <w:tc>
          <w:tcPr>
            <w:tcW w:w="777" w:type="dxa"/>
            <w:shd w:val="clear" w:color="auto" w:fill="auto"/>
            <w:hideMark/>
          </w:tcPr>
          <w:p w14:paraId="38817AF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*</w:t>
            </w:r>
          </w:p>
        </w:tc>
        <w:tc>
          <w:tcPr>
            <w:tcW w:w="636" w:type="dxa"/>
            <w:shd w:val="clear" w:color="auto" w:fill="auto"/>
            <w:hideMark/>
          </w:tcPr>
          <w:p w14:paraId="5A57A50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*</w:t>
            </w:r>
          </w:p>
        </w:tc>
        <w:tc>
          <w:tcPr>
            <w:tcW w:w="737" w:type="dxa"/>
            <w:shd w:val="clear" w:color="auto" w:fill="auto"/>
            <w:hideMark/>
          </w:tcPr>
          <w:p w14:paraId="6F63FAE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*</w:t>
            </w:r>
          </w:p>
        </w:tc>
        <w:tc>
          <w:tcPr>
            <w:tcW w:w="925" w:type="dxa"/>
            <w:shd w:val="clear" w:color="auto" w:fill="auto"/>
            <w:hideMark/>
          </w:tcPr>
          <w:p w14:paraId="699E451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</w:t>
            </w:r>
          </w:p>
        </w:tc>
      </w:tr>
      <w:tr w:rsidR="00D47DFD" w:rsidRPr="008C6E42" w14:paraId="381B91B5" w14:textId="77777777" w:rsidTr="00FE3351">
        <w:tc>
          <w:tcPr>
            <w:tcW w:w="1898" w:type="dxa"/>
            <w:gridSpan w:val="2"/>
            <w:shd w:val="clear" w:color="auto" w:fill="auto"/>
            <w:hideMark/>
          </w:tcPr>
          <w:p w14:paraId="4EDE6E5C" w14:textId="68910CB8" w:rsidR="00D47DFD" w:rsidRPr="008C6E42" w:rsidRDefault="00D47DFD" w:rsidP="00D47D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</w:rPr>
            </w:pPr>
            <w:r w:rsidRPr="008C6E42">
              <w:rPr>
                <w:b/>
                <w:bCs/>
                <w:sz w:val="18"/>
              </w:rPr>
              <w:t>Wealth quintile</w:t>
            </w:r>
          </w:p>
        </w:tc>
        <w:tc>
          <w:tcPr>
            <w:tcW w:w="714" w:type="dxa"/>
            <w:shd w:val="clear" w:color="auto" w:fill="auto"/>
            <w:hideMark/>
          </w:tcPr>
          <w:p w14:paraId="463C8FF8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04" w:type="dxa"/>
            <w:shd w:val="clear" w:color="auto" w:fill="auto"/>
            <w:hideMark/>
          </w:tcPr>
          <w:p w14:paraId="1C6C010D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14:paraId="76710F09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84" w:type="dxa"/>
            <w:shd w:val="clear" w:color="auto" w:fill="auto"/>
            <w:hideMark/>
          </w:tcPr>
          <w:p w14:paraId="6A5AB8C3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82" w:type="dxa"/>
            <w:shd w:val="clear" w:color="auto" w:fill="auto"/>
            <w:hideMark/>
          </w:tcPr>
          <w:p w14:paraId="356F11A4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104A3A3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77" w:type="dxa"/>
            <w:shd w:val="clear" w:color="auto" w:fill="auto"/>
            <w:hideMark/>
          </w:tcPr>
          <w:p w14:paraId="2A065CA3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636" w:type="dxa"/>
            <w:shd w:val="clear" w:color="auto" w:fill="auto"/>
            <w:hideMark/>
          </w:tcPr>
          <w:p w14:paraId="511CAA70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737" w:type="dxa"/>
            <w:shd w:val="clear" w:color="auto" w:fill="auto"/>
            <w:hideMark/>
          </w:tcPr>
          <w:p w14:paraId="53C36C22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925" w:type="dxa"/>
            <w:shd w:val="clear" w:color="auto" w:fill="auto"/>
            <w:hideMark/>
          </w:tcPr>
          <w:p w14:paraId="0B1823A1" w14:textId="77777777" w:rsidR="00D47DFD" w:rsidRPr="008C6E42" w:rsidRDefault="00D47DFD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  <w:tr w:rsidR="008C6E42" w:rsidRPr="008C6E42" w14:paraId="480EBC7B" w14:textId="77777777" w:rsidTr="0051792B">
        <w:tc>
          <w:tcPr>
            <w:tcW w:w="1138" w:type="dxa"/>
            <w:shd w:val="clear" w:color="auto" w:fill="auto"/>
            <w:hideMark/>
          </w:tcPr>
          <w:p w14:paraId="14B1ABC4" w14:textId="3C36E1CD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Lowest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7F173DF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15.2</w:t>
            </w:r>
          </w:p>
        </w:tc>
        <w:tc>
          <w:tcPr>
            <w:tcW w:w="714" w:type="dxa"/>
            <w:shd w:val="clear" w:color="auto" w:fill="auto"/>
            <w:hideMark/>
          </w:tcPr>
          <w:p w14:paraId="39B11CA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40.1</w:t>
            </w:r>
          </w:p>
        </w:tc>
        <w:tc>
          <w:tcPr>
            <w:tcW w:w="904" w:type="dxa"/>
            <w:shd w:val="clear" w:color="auto" w:fill="auto"/>
            <w:hideMark/>
          </w:tcPr>
          <w:p w14:paraId="5AA5DAB5" w14:textId="13640BB0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352</w:t>
            </w:r>
          </w:p>
        </w:tc>
        <w:tc>
          <w:tcPr>
            <w:tcW w:w="762" w:type="dxa"/>
            <w:shd w:val="clear" w:color="auto" w:fill="auto"/>
            <w:hideMark/>
          </w:tcPr>
          <w:p w14:paraId="27C444F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1.3</w:t>
            </w:r>
          </w:p>
        </w:tc>
        <w:tc>
          <w:tcPr>
            <w:tcW w:w="684" w:type="dxa"/>
            <w:shd w:val="clear" w:color="auto" w:fill="auto"/>
            <w:hideMark/>
          </w:tcPr>
          <w:p w14:paraId="2F97AC0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4.3</w:t>
            </w:r>
          </w:p>
        </w:tc>
        <w:tc>
          <w:tcPr>
            <w:tcW w:w="682" w:type="dxa"/>
            <w:shd w:val="clear" w:color="auto" w:fill="auto"/>
            <w:hideMark/>
          </w:tcPr>
          <w:p w14:paraId="68B0382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5.8</w:t>
            </w:r>
          </w:p>
        </w:tc>
        <w:tc>
          <w:tcPr>
            <w:tcW w:w="920" w:type="dxa"/>
            <w:shd w:val="clear" w:color="auto" w:fill="auto"/>
            <w:hideMark/>
          </w:tcPr>
          <w:p w14:paraId="4B670A4E" w14:textId="12B1DCD1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352</w:t>
            </w:r>
          </w:p>
        </w:tc>
        <w:tc>
          <w:tcPr>
            <w:tcW w:w="777" w:type="dxa"/>
            <w:shd w:val="clear" w:color="auto" w:fill="auto"/>
            <w:hideMark/>
          </w:tcPr>
          <w:p w14:paraId="4B033FE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3.3</w:t>
            </w:r>
          </w:p>
        </w:tc>
        <w:tc>
          <w:tcPr>
            <w:tcW w:w="636" w:type="dxa"/>
            <w:shd w:val="clear" w:color="auto" w:fill="auto"/>
            <w:hideMark/>
          </w:tcPr>
          <w:p w14:paraId="56B68A0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15</w:t>
            </w:r>
          </w:p>
        </w:tc>
        <w:tc>
          <w:tcPr>
            <w:tcW w:w="737" w:type="dxa"/>
            <w:shd w:val="clear" w:color="auto" w:fill="auto"/>
            <w:hideMark/>
          </w:tcPr>
          <w:p w14:paraId="33D93E7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0.7</w:t>
            </w:r>
          </w:p>
        </w:tc>
        <w:tc>
          <w:tcPr>
            <w:tcW w:w="925" w:type="dxa"/>
            <w:shd w:val="clear" w:color="auto" w:fill="auto"/>
            <w:hideMark/>
          </w:tcPr>
          <w:p w14:paraId="303DA5CF" w14:textId="257C4A5B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370</w:t>
            </w:r>
          </w:p>
        </w:tc>
      </w:tr>
      <w:tr w:rsidR="008C6E42" w:rsidRPr="008C6E42" w14:paraId="0176AC1E" w14:textId="77777777" w:rsidTr="0051792B">
        <w:tc>
          <w:tcPr>
            <w:tcW w:w="1138" w:type="dxa"/>
            <w:shd w:val="clear" w:color="auto" w:fill="auto"/>
            <w:hideMark/>
          </w:tcPr>
          <w:p w14:paraId="7861A30E" w14:textId="19CCD8C2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Second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54B95143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12.5</w:t>
            </w:r>
          </w:p>
        </w:tc>
        <w:tc>
          <w:tcPr>
            <w:tcW w:w="714" w:type="dxa"/>
            <w:shd w:val="clear" w:color="auto" w:fill="auto"/>
            <w:hideMark/>
          </w:tcPr>
          <w:p w14:paraId="646F56D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36.6</w:t>
            </w:r>
          </w:p>
        </w:tc>
        <w:tc>
          <w:tcPr>
            <w:tcW w:w="904" w:type="dxa"/>
            <w:shd w:val="clear" w:color="auto" w:fill="auto"/>
            <w:hideMark/>
          </w:tcPr>
          <w:p w14:paraId="1E64998E" w14:textId="43D9CF80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162</w:t>
            </w:r>
          </w:p>
        </w:tc>
        <w:tc>
          <w:tcPr>
            <w:tcW w:w="762" w:type="dxa"/>
            <w:shd w:val="clear" w:color="auto" w:fill="auto"/>
            <w:hideMark/>
          </w:tcPr>
          <w:p w14:paraId="1463AFA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1.3</w:t>
            </w:r>
          </w:p>
        </w:tc>
        <w:tc>
          <w:tcPr>
            <w:tcW w:w="684" w:type="dxa"/>
            <w:shd w:val="clear" w:color="auto" w:fill="auto"/>
            <w:hideMark/>
          </w:tcPr>
          <w:p w14:paraId="4F5790E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3.9</w:t>
            </w:r>
          </w:p>
        </w:tc>
        <w:tc>
          <w:tcPr>
            <w:tcW w:w="682" w:type="dxa"/>
            <w:shd w:val="clear" w:color="auto" w:fill="auto"/>
            <w:hideMark/>
          </w:tcPr>
          <w:p w14:paraId="6D5F074B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4.4</w:t>
            </w:r>
          </w:p>
        </w:tc>
        <w:tc>
          <w:tcPr>
            <w:tcW w:w="920" w:type="dxa"/>
            <w:shd w:val="clear" w:color="auto" w:fill="auto"/>
            <w:hideMark/>
          </w:tcPr>
          <w:p w14:paraId="71A7C17A" w14:textId="3DEE1151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156</w:t>
            </w:r>
          </w:p>
        </w:tc>
        <w:tc>
          <w:tcPr>
            <w:tcW w:w="777" w:type="dxa"/>
            <w:shd w:val="clear" w:color="auto" w:fill="auto"/>
            <w:hideMark/>
          </w:tcPr>
          <w:p w14:paraId="4BB661A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2.8</w:t>
            </w:r>
          </w:p>
        </w:tc>
        <w:tc>
          <w:tcPr>
            <w:tcW w:w="636" w:type="dxa"/>
            <w:shd w:val="clear" w:color="auto" w:fill="auto"/>
            <w:hideMark/>
          </w:tcPr>
          <w:p w14:paraId="2ECC1E2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13.2</w:t>
            </w:r>
          </w:p>
        </w:tc>
        <w:tc>
          <w:tcPr>
            <w:tcW w:w="737" w:type="dxa"/>
            <w:shd w:val="clear" w:color="auto" w:fill="auto"/>
            <w:hideMark/>
          </w:tcPr>
          <w:p w14:paraId="67AD8EA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0.9</w:t>
            </w:r>
          </w:p>
        </w:tc>
        <w:tc>
          <w:tcPr>
            <w:tcW w:w="925" w:type="dxa"/>
            <w:shd w:val="clear" w:color="auto" w:fill="auto"/>
            <w:hideMark/>
          </w:tcPr>
          <w:p w14:paraId="08460691" w14:textId="3BA9D36F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180</w:t>
            </w:r>
          </w:p>
        </w:tc>
      </w:tr>
      <w:tr w:rsidR="008C6E42" w:rsidRPr="008C6E42" w14:paraId="1CD91CD0" w14:textId="77777777" w:rsidTr="0051792B">
        <w:tc>
          <w:tcPr>
            <w:tcW w:w="1138" w:type="dxa"/>
            <w:shd w:val="clear" w:color="auto" w:fill="auto"/>
            <w:hideMark/>
          </w:tcPr>
          <w:p w14:paraId="40B59A4B" w14:textId="528A8412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Middle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11ED0D3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10.1</w:t>
            </w:r>
          </w:p>
        </w:tc>
        <w:tc>
          <w:tcPr>
            <w:tcW w:w="714" w:type="dxa"/>
            <w:shd w:val="clear" w:color="auto" w:fill="auto"/>
            <w:hideMark/>
          </w:tcPr>
          <w:p w14:paraId="4E20870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32.9</w:t>
            </w:r>
          </w:p>
        </w:tc>
        <w:tc>
          <w:tcPr>
            <w:tcW w:w="904" w:type="dxa"/>
            <w:shd w:val="clear" w:color="auto" w:fill="auto"/>
            <w:hideMark/>
          </w:tcPr>
          <w:p w14:paraId="50E87959" w14:textId="7AD6195C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831</w:t>
            </w:r>
          </w:p>
        </w:tc>
        <w:tc>
          <w:tcPr>
            <w:tcW w:w="762" w:type="dxa"/>
            <w:shd w:val="clear" w:color="auto" w:fill="auto"/>
            <w:hideMark/>
          </w:tcPr>
          <w:p w14:paraId="01841D7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1.1</w:t>
            </w:r>
          </w:p>
        </w:tc>
        <w:tc>
          <w:tcPr>
            <w:tcW w:w="684" w:type="dxa"/>
            <w:shd w:val="clear" w:color="auto" w:fill="auto"/>
            <w:hideMark/>
          </w:tcPr>
          <w:p w14:paraId="446AC7F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</w:t>
            </w:r>
          </w:p>
        </w:tc>
        <w:tc>
          <w:tcPr>
            <w:tcW w:w="682" w:type="dxa"/>
            <w:shd w:val="clear" w:color="auto" w:fill="auto"/>
            <w:hideMark/>
          </w:tcPr>
          <w:p w14:paraId="4F869DAF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4.5</w:t>
            </w:r>
          </w:p>
        </w:tc>
        <w:tc>
          <w:tcPr>
            <w:tcW w:w="920" w:type="dxa"/>
            <w:shd w:val="clear" w:color="auto" w:fill="auto"/>
            <w:hideMark/>
          </w:tcPr>
          <w:p w14:paraId="7A5C1C09" w14:textId="146492FB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831</w:t>
            </w:r>
          </w:p>
        </w:tc>
        <w:tc>
          <w:tcPr>
            <w:tcW w:w="777" w:type="dxa"/>
            <w:shd w:val="clear" w:color="auto" w:fill="auto"/>
            <w:hideMark/>
          </w:tcPr>
          <w:p w14:paraId="3AAC80D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1.4</w:t>
            </w:r>
          </w:p>
        </w:tc>
        <w:tc>
          <w:tcPr>
            <w:tcW w:w="636" w:type="dxa"/>
            <w:shd w:val="clear" w:color="auto" w:fill="auto"/>
            <w:hideMark/>
          </w:tcPr>
          <w:p w14:paraId="06D70CB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9.3</w:t>
            </w:r>
          </w:p>
        </w:tc>
        <w:tc>
          <w:tcPr>
            <w:tcW w:w="737" w:type="dxa"/>
            <w:shd w:val="clear" w:color="auto" w:fill="auto"/>
            <w:hideMark/>
          </w:tcPr>
          <w:p w14:paraId="030FE88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0.7</w:t>
            </w:r>
          </w:p>
        </w:tc>
        <w:tc>
          <w:tcPr>
            <w:tcW w:w="925" w:type="dxa"/>
            <w:shd w:val="clear" w:color="auto" w:fill="auto"/>
            <w:hideMark/>
          </w:tcPr>
          <w:p w14:paraId="14585C49" w14:textId="28E7E1B6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851</w:t>
            </w:r>
          </w:p>
        </w:tc>
      </w:tr>
      <w:tr w:rsidR="008C6E42" w:rsidRPr="008C6E42" w14:paraId="4D102CC1" w14:textId="77777777" w:rsidTr="0051792B">
        <w:tc>
          <w:tcPr>
            <w:tcW w:w="1138" w:type="dxa"/>
            <w:shd w:val="clear" w:color="auto" w:fill="auto"/>
            <w:hideMark/>
          </w:tcPr>
          <w:p w14:paraId="50331C32" w14:textId="4C969CB8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Fourth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shd w:val="clear" w:color="auto" w:fill="auto"/>
            <w:hideMark/>
          </w:tcPr>
          <w:p w14:paraId="53CD92B0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12</w:t>
            </w:r>
          </w:p>
        </w:tc>
        <w:tc>
          <w:tcPr>
            <w:tcW w:w="714" w:type="dxa"/>
            <w:shd w:val="clear" w:color="auto" w:fill="auto"/>
            <w:hideMark/>
          </w:tcPr>
          <w:p w14:paraId="108152B1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35.3</w:t>
            </w:r>
          </w:p>
        </w:tc>
        <w:tc>
          <w:tcPr>
            <w:tcW w:w="904" w:type="dxa"/>
            <w:shd w:val="clear" w:color="auto" w:fill="auto"/>
            <w:hideMark/>
          </w:tcPr>
          <w:p w14:paraId="4C4E013B" w14:textId="1B017AE3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792</w:t>
            </w:r>
          </w:p>
        </w:tc>
        <w:tc>
          <w:tcPr>
            <w:tcW w:w="762" w:type="dxa"/>
            <w:shd w:val="clear" w:color="auto" w:fill="auto"/>
            <w:hideMark/>
          </w:tcPr>
          <w:p w14:paraId="6791FF5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2.1</w:t>
            </w:r>
          </w:p>
        </w:tc>
        <w:tc>
          <w:tcPr>
            <w:tcW w:w="684" w:type="dxa"/>
            <w:shd w:val="clear" w:color="auto" w:fill="auto"/>
            <w:hideMark/>
          </w:tcPr>
          <w:p w14:paraId="66FE5ED6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4.8</w:t>
            </w:r>
          </w:p>
        </w:tc>
        <w:tc>
          <w:tcPr>
            <w:tcW w:w="682" w:type="dxa"/>
            <w:shd w:val="clear" w:color="auto" w:fill="auto"/>
            <w:hideMark/>
          </w:tcPr>
          <w:p w14:paraId="47891F98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5.6</w:t>
            </w:r>
          </w:p>
        </w:tc>
        <w:tc>
          <w:tcPr>
            <w:tcW w:w="920" w:type="dxa"/>
            <w:shd w:val="clear" w:color="auto" w:fill="auto"/>
            <w:hideMark/>
          </w:tcPr>
          <w:p w14:paraId="728DDA9D" w14:textId="3C62EAA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788</w:t>
            </w:r>
          </w:p>
        </w:tc>
        <w:tc>
          <w:tcPr>
            <w:tcW w:w="777" w:type="dxa"/>
            <w:shd w:val="clear" w:color="auto" w:fill="auto"/>
            <w:hideMark/>
          </w:tcPr>
          <w:p w14:paraId="4708B56A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2.1</w:t>
            </w:r>
          </w:p>
        </w:tc>
        <w:tc>
          <w:tcPr>
            <w:tcW w:w="636" w:type="dxa"/>
            <w:shd w:val="clear" w:color="auto" w:fill="auto"/>
            <w:hideMark/>
          </w:tcPr>
          <w:p w14:paraId="3424916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10.8</w:t>
            </w:r>
          </w:p>
        </w:tc>
        <w:tc>
          <w:tcPr>
            <w:tcW w:w="737" w:type="dxa"/>
            <w:shd w:val="clear" w:color="auto" w:fill="auto"/>
            <w:hideMark/>
          </w:tcPr>
          <w:p w14:paraId="79EBEE57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0.7</w:t>
            </w:r>
          </w:p>
        </w:tc>
        <w:tc>
          <w:tcPr>
            <w:tcW w:w="925" w:type="dxa"/>
            <w:shd w:val="clear" w:color="auto" w:fill="auto"/>
            <w:hideMark/>
          </w:tcPr>
          <w:p w14:paraId="6B238773" w14:textId="1DC7E450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801</w:t>
            </w:r>
          </w:p>
        </w:tc>
      </w:tr>
      <w:tr w:rsidR="008C6E42" w:rsidRPr="008C6E42" w14:paraId="1E69F96E" w14:textId="77777777" w:rsidTr="0059506F"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091CA33" w14:textId="331F22A8" w:rsidR="00AB777E" w:rsidRPr="008C6E42" w:rsidRDefault="00AB777E" w:rsidP="008C6E4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E42">
              <w:rPr>
                <w:sz w:val="18"/>
              </w:rPr>
              <w:t>Highest</w:t>
            </w:r>
            <w:r w:rsidR="00245D96" w:rsidRPr="008C6E42">
              <w:rPr>
                <w:sz w:val="18"/>
              </w:rPr>
              <w:t xml:space="preserve"> 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406B115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7.2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FC4796D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23.9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F732748" w14:textId="33537C32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472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FB6E972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1.9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72690A9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5.6</w:t>
            </w:r>
          </w:p>
        </w:tc>
        <w:tc>
          <w:tcPr>
            <w:tcW w:w="68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D88597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6.1</w:t>
            </w:r>
          </w:p>
        </w:tc>
        <w:tc>
          <w:tcPr>
            <w:tcW w:w="92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2DE1629" w14:textId="686E597C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466</w:t>
            </w:r>
          </w:p>
        </w:tc>
        <w:tc>
          <w:tcPr>
            <w:tcW w:w="77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D04DF24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1.6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EF11D0E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9.1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2F465AC" w14:textId="7777777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1.3</w:t>
            </w:r>
          </w:p>
        </w:tc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4ED4B2F" w14:textId="7E326287" w:rsidR="00AB777E" w:rsidRPr="008C6E42" w:rsidRDefault="00AB777E" w:rsidP="0051792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E42">
              <w:rPr>
                <w:sz w:val="18"/>
              </w:rPr>
              <w:t>1</w:t>
            </w:r>
            <w:r w:rsidR="0059506F">
              <w:rPr>
                <w:sz w:val="18"/>
              </w:rPr>
              <w:t xml:space="preserve"> </w:t>
            </w:r>
            <w:r w:rsidRPr="008C6E42">
              <w:rPr>
                <w:sz w:val="18"/>
              </w:rPr>
              <w:t>487</w:t>
            </w:r>
          </w:p>
        </w:tc>
      </w:tr>
      <w:tr w:rsidR="008C6E42" w:rsidRPr="0059506F" w14:paraId="2E6BE701" w14:textId="77777777" w:rsidTr="00D47DFD">
        <w:tc>
          <w:tcPr>
            <w:tcW w:w="11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6292C301" w14:textId="77777777" w:rsidR="00AB777E" w:rsidRPr="0059506F" w:rsidRDefault="00AB777E" w:rsidP="00D47D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Total</w:t>
            </w:r>
          </w:p>
        </w:tc>
        <w:tc>
          <w:tcPr>
            <w:tcW w:w="7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334FF998" w14:textId="77777777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11.8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1E271C34" w14:textId="77777777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34.6</w:t>
            </w:r>
          </w:p>
        </w:tc>
        <w:tc>
          <w:tcPr>
            <w:tcW w:w="9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5D71C484" w14:textId="4BDC17BC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9</w:t>
            </w:r>
            <w:r w:rsidR="0059506F">
              <w:rPr>
                <w:b/>
                <w:sz w:val="18"/>
              </w:rPr>
              <w:t xml:space="preserve"> </w:t>
            </w:r>
            <w:r w:rsidRPr="0059506F">
              <w:rPr>
                <w:b/>
                <w:sz w:val="18"/>
              </w:rPr>
              <w:t>609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708CDCAF" w14:textId="77777777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1.5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66FB1285" w14:textId="77777777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4.2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4902565A" w14:textId="77777777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5.2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79B792F5" w14:textId="298C8128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9</w:t>
            </w:r>
            <w:r w:rsidR="0059506F">
              <w:rPr>
                <w:b/>
                <w:sz w:val="18"/>
              </w:rPr>
              <w:t xml:space="preserve"> </w:t>
            </w:r>
            <w:r w:rsidRPr="0059506F">
              <w:rPr>
                <w:b/>
                <w:sz w:val="18"/>
              </w:rPr>
              <w:t>593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128DC029" w14:textId="77777777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2.3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6311A1CF" w14:textId="77777777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11.8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367975E4" w14:textId="77777777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0.8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6CAC70AF" w14:textId="474FBA3F" w:rsidR="00AB777E" w:rsidRPr="0059506F" w:rsidRDefault="00AB777E" w:rsidP="005950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506F">
              <w:rPr>
                <w:b/>
                <w:sz w:val="18"/>
              </w:rPr>
              <w:t>9</w:t>
            </w:r>
            <w:r w:rsidR="0059506F">
              <w:rPr>
                <w:b/>
                <w:sz w:val="18"/>
              </w:rPr>
              <w:t xml:space="preserve"> </w:t>
            </w:r>
            <w:r w:rsidRPr="0059506F">
              <w:rPr>
                <w:b/>
                <w:sz w:val="18"/>
              </w:rPr>
              <w:t>689</w:t>
            </w:r>
          </w:p>
        </w:tc>
      </w:tr>
    </w:tbl>
    <w:p w14:paraId="474FDB5C" w14:textId="77777777" w:rsidR="00BB75FE" w:rsidRDefault="00AB777E" w:rsidP="0059506F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43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1CAA9D2" w14:textId="77777777" w:rsidR="00BB75FE" w:rsidRDefault="00AB777E" w:rsidP="00B84DD5">
      <w:pPr>
        <w:pStyle w:val="SingleTxtG"/>
        <w:spacing w:after="240"/>
        <w:rPr>
          <w:iCs/>
        </w:rPr>
      </w:pPr>
      <w:r w:rsidRPr="00777168">
        <w:rPr>
          <w:iCs/>
        </w:rPr>
        <w:t>204.</w:t>
      </w:r>
      <w:r w:rsidRPr="00777168">
        <w:rPr>
          <w:iCs/>
        </w:rPr>
        <w:tab/>
        <w:t>The</w:t>
      </w:r>
      <w:r w:rsidR="00245D96">
        <w:rPr>
          <w:iCs/>
        </w:rPr>
        <w:t xml:space="preserve"> </w:t>
      </w:r>
      <w:r w:rsidRPr="00777168">
        <w:rPr>
          <w:iCs/>
        </w:rPr>
        <w:t>State</w:t>
      </w:r>
      <w:r w:rsidR="00245D96">
        <w:rPr>
          <w:iCs/>
        </w:rPr>
        <w:t xml:space="preserve"> </w:t>
      </w:r>
      <w:r w:rsidRPr="00777168">
        <w:rPr>
          <w:iCs/>
        </w:rPr>
        <w:t>party</w:t>
      </w:r>
      <w:r w:rsidR="00245D96">
        <w:rPr>
          <w:iCs/>
        </w:rPr>
        <w:t xml:space="preserve"> </w:t>
      </w:r>
      <w:r w:rsidRPr="00777168">
        <w:rPr>
          <w:iCs/>
        </w:rPr>
        <w:t>wishes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report</w:t>
      </w:r>
      <w:r w:rsidR="00245D96">
        <w:rPr>
          <w:iCs/>
        </w:rPr>
        <w:t xml:space="preserve"> </w:t>
      </w:r>
      <w:r w:rsidRPr="00777168">
        <w:rPr>
          <w:iCs/>
        </w:rPr>
        <w:t>that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number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child</w:t>
      </w:r>
      <w:r w:rsidR="00245D96">
        <w:rPr>
          <w:iCs/>
        </w:rPr>
        <w:t xml:space="preserve"> </w:t>
      </w:r>
      <w:r w:rsidRPr="00777168">
        <w:rPr>
          <w:iCs/>
        </w:rPr>
        <w:t>deaths</w:t>
      </w:r>
      <w:r w:rsidR="00245D96">
        <w:rPr>
          <w:iCs/>
        </w:rPr>
        <w:t xml:space="preserve"> </w:t>
      </w:r>
      <w:r w:rsidRPr="00777168">
        <w:rPr>
          <w:iCs/>
        </w:rPr>
        <w:t>due</w:t>
      </w:r>
      <w:r w:rsidR="00245D96">
        <w:rPr>
          <w:iCs/>
        </w:rPr>
        <w:t xml:space="preserve"> </w:t>
      </w:r>
      <w:r w:rsidRPr="00777168">
        <w:rPr>
          <w:iCs/>
        </w:rPr>
        <w:t>to</w:t>
      </w:r>
      <w:r w:rsidR="00245D96">
        <w:rPr>
          <w:iCs/>
        </w:rPr>
        <w:t xml:space="preserve"> </w:t>
      </w:r>
      <w:r w:rsidRPr="00777168">
        <w:rPr>
          <w:iCs/>
        </w:rPr>
        <w:t>preventable</w:t>
      </w:r>
      <w:r w:rsidR="00245D96">
        <w:rPr>
          <w:iCs/>
        </w:rPr>
        <w:t xml:space="preserve"> </w:t>
      </w:r>
      <w:r w:rsidRPr="00777168">
        <w:rPr>
          <w:iCs/>
        </w:rPr>
        <w:t>diseases</w:t>
      </w:r>
      <w:r w:rsidR="00245D96">
        <w:rPr>
          <w:iCs/>
        </w:rPr>
        <w:t xml:space="preserve"> </w:t>
      </w:r>
      <w:r w:rsidRPr="00777168">
        <w:rPr>
          <w:iCs/>
        </w:rPr>
        <w:t>are</w:t>
      </w:r>
      <w:r w:rsidR="00245D96">
        <w:rPr>
          <w:iCs/>
        </w:rPr>
        <w:t xml:space="preserve"> </w:t>
      </w:r>
      <w:r w:rsidRPr="00777168">
        <w:rPr>
          <w:iCs/>
        </w:rPr>
        <w:t>as</w:t>
      </w:r>
      <w:r w:rsidR="00245D96">
        <w:rPr>
          <w:iCs/>
        </w:rPr>
        <w:t xml:space="preserve"> </w:t>
      </w:r>
      <w:r w:rsidRPr="00777168">
        <w:rPr>
          <w:iCs/>
        </w:rPr>
        <w:t>described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table</w:t>
      </w:r>
      <w:r w:rsidR="00245D96">
        <w:rPr>
          <w:iCs/>
        </w:rPr>
        <w:t xml:space="preserve"> </w:t>
      </w:r>
      <w:r w:rsidRPr="00777168">
        <w:rPr>
          <w:iCs/>
        </w:rPr>
        <w:t>below.</w:t>
      </w:r>
      <w:r w:rsidR="00245D96">
        <w:rPr>
          <w:iCs/>
        </w:rPr>
        <w:t xml:space="preserve"> </w:t>
      </w:r>
      <w:r w:rsidRPr="00777168">
        <w:rPr>
          <w:iCs/>
        </w:rPr>
        <w:t>However,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terms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disease</w:t>
      </w:r>
      <w:r w:rsidR="00245D96">
        <w:rPr>
          <w:iCs/>
        </w:rPr>
        <w:t xml:space="preserve"> </w:t>
      </w:r>
      <w:r w:rsidRPr="00777168">
        <w:rPr>
          <w:iCs/>
        </w:rPr>
        <w:t>burden,</w:t>
      </w:r>
      <w:r w:rsidR="00245D96">
        <w:rPr>
          <w:iCs/>
        </w:rPr>
        <w:t xml:space="preserve"> </w:t>
      </w:r>
      <w:r w:rsidRPr="00777168">
        <w:rPr>
          <w:iCs/>
        </w:rPr>
        <w:t>malaria</w:t>
      </w:r>
      <w:r w:rsidR="00245D96">
        <w:rPr>
          <w:iCs/>
        </w:rPr>
        <w:t xml:space="preserve"> </w:t>
      </w:r>
      <w:r w:rsidRPr="00777168">
        <w:rPr>
          <w:iCs/>
        </w:rPr>
        <w:t>continues</w:t>
      </w:r>
      <w:r w:rsidR="00245D96">
        <w:rPr>
          <w:iCs/>
        </w:rPr>
        <w:t xml:space="preserve"> </w:t>
      </w:r>
      <w:r w:rsidRPr="00777168">
        <w:rPr>
          <w:iCs/>
        </w:rPr>
        <w:t>being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major</w:t>
      </w:r>
      <w:r w:rsidR="00245D96">
        <w:rPr>
          <w:iCs/>
        </w:rPr>
        <w:t xml:space="preserve"> </w:t>
      </w:r>
      <w:r w:rsidRPr="00777168">
        <w:rPr>
          <w:iCs/>
        </w:rPr>
        <w:t>cause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morbidity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mortality.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latest</w:t>
      </w:r>
      <w:r w:rsidR="00245D96">
        <w:rPr>
          <w:iCs/>
        </w:rPr>
        <w:t xml:space="preserve"> </w:t>
      </w:r>
      <w:r w:rsidRPr="00777168">
        <w:rPr>
          <w:iCs/>
        </w:rPr>
        <w:t>statistics</w:t>
      </w:r>
      <w:r w:rsidR="00245D96">
        <w:rPr>
          <w:iCs/>
        </w:rPr>
        <w:t xml:space="preserve"> </w:t>
      </w:r>
      <w:r w:rsidRPr="00777168">
        <w:rPr>
          <w:iCs/>
        </w:rPr>
        <w:t>estimate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incidence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malaria</w:t>
      </w:r>
      <w:r w:rsidR="00245D96">
        <w:rPr>
          <w:iCs/>
        </w:rPr>
        <w:t xml:space="preserve"> </w:t>
      </w:r>
      <w:r w:rsidRPr="00777168">
        <w:rPr>
          <w:iCs/>
        </w:rPr>
        <w:t>at</w:t>
      </w:r>
      <w:r w:rsidR="00245D96">
        <w:rPr>
          <w:iCs/>
        </w:rPr>
        <w:t xml:space="preserve"> </w:t>
      </w:r>
      <w:r w:rsidRPr="00777168">
        <w:rPr>
          <w:iCs/>
        </w:rPr>
        <w:t>319/100,000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2018,</w:t>
      </w:r>
      <w:r w:rsidR="00245D96">
        <w:rPr>
          <w:iCs/>
        </w:rPr>
        <w:t xml:space="preserve"> </w:t>
      </w:r>
      <w:r w:rsidRPr="00777168">
        <w:rPr>
          <w:iCs/>
        </w:rPr>
        <w:t>showing</w:t>
      </w:r>
      <w:r w:rsidR="00245D96">
        <w:rPr>
          <w:iCs/>
        </w:rPr>
        <w:t xml:space="preserve"> </w:t>
      </w:r>
      <w:r w:rsidRPr="00777168">
        <w:rPr>
          <w:iCs/>
        </w:rPr>
        <w:t>a</w:t>
      </w:r>
      <w:r w:rsidR="00245D96">
        <w:rPr>
          <w:iCs/>
        </w:rPr>
        <w:t xml:space="preserve"> </w:t>
      </w:r>
      <w:r w:rsidRPr="00777168">
        <w:rPr>
          <w:iCs/>
        </w:rPr>
        <w:t>reduction</w:t>
      </w:r>
      <w:r w:rsidR="00245D96">
        <w:rPr>
          <w:iCs/>
        </w:rPr>
        <w:t xml:space="preserve"> </w:t>
      </w:r>
      <w:r w:rsidRPr="00777168">
        <w:rPr>
          <w:iCs/>
        </w:rPr>
        <w:t>from</w:t>
      </w:r>
      <w:r w:rsidR="00245D96">
        <w:rPr>
          <w:iCs/>
        </w:rPr>
        <w:t xml:space="preserve"> </w:t>
      </w:r>
      <w:r w:rsidRPr="00777168">
        <w:rPr>
          <w:iCs/>
        </w:rPr>
        <w:t>346/100,000</w:t>
      </w:r>
      <w:r w:rsidR="00245D96">
        <w:rPr>
          <w:iCs/>
        </w:rPr>
        <w:t xml:space="preserve"> </w:t>
      </w:r>
      <w:r w:rsidRPr="00777168">
        <w:rPr>
          <w:iCs/>
        </w:rPr>
        <w:t>recorded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2015.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malaria</w:t>
      </w:r>
      <w:r w:rsidR="00245D96">
        <w:rPr>
          <w:iCs/>
        </w:rPr>
        <w:t xml:space="preserve"> </w:t>
      </w:r>
      <w:r w:rsidRPr="00777168">
        <w:rPr>
          <w:iCs/>
        </w:rPr>
        <w:t>programme</w:t>
      </w:r>
      <w:r w:rsidR="00245D96">
        <w:rPr>
          <w:iCs/>
        </w:rPr>
        <w:t xml:space="preserve"> </w:t>
      </w:r>
      <w:r w:rsidRPr="00777168">
        <w:rPr>
          <w:iCs/>
        </w:rPr>
        <w:t>had</w:t>
      </w:r>
      <w:r w:rsidR="00245D96">
        <w:rPr>
          <w:iCs/>
        </w:rPr>
        <w:t xml:space="preserve"> </w:t>
      </w:r>
      <w:r w:rsidRPr="00777168">
        <w:rPr>
          <w:iCs/>
        </w:rPr>
        <w:t>posted</w:t>
      </w:r>
      <w:r w:rsidR="00245D96">
        <w:rPr>
          <w:iCs/>
        </w:rPr>
        <w:t xml:space="preserve"> </w:t>
      </w:r>
      <w:r w:rsidRPr="00777168">
        <w:rPr>
          <w:iCs/>
        </w:rPr>
        <w:t>success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intervention</w:t>
      </w:r>
      <w:r w:rsidR="00245D96">
        <w:rPr>
          <w:iCs/>
        </w:rPr>
        <w:t xml:space="preserve"> </w:t>
      </w:r>
      <w:r w:rsidRPr="00777168">
        <w:rPr>
          <w:iCs/>
        </w:rPr>
        <w:t>xiii</w:t>
      </w:r>
      <w:r w:rsidR="00245D96">
        <w:rPr>
          <w:iCs/>
        </w:rPr>
        <w:t xml:space="preserve"> </w:t>
      </w:r>
      <w:r w:rsidRPr="00777168">
        <w:rPr>
          <w:iCs/>
        </w:rPr>
        <w:t>indicators</w:t>
      </w:r>
      <w:r w:rsidR="00245D96">
        <w:rPr>
          <w:iCs/>
        </w:rPr>
        <w:t xml:space="preserve"> </w:t>
      </w:r>
      <w:r w:rsidRPr="00777168">
        <w:rPr>
          <w:iCs/>
        </w:rPr>
        <w:t>through</w:t>
      </w:r>
      <w:r w:rsidR="00245D96">
        <w:rPr>
          <w:iCs/>
        </w:rPr>
        <w:t xml:space="preserve"> </w:t>
      </w:r>
      <w:r w:rsidRPr="00777168">
        <w:rPr>
          <w:iCs/>
        </w:rPr>
        <w:t>the</w:t>
      </w:r>
      <w:r w:rsidR="00245D96">
        <w:rPr>
          <w:iCs/>
        </w:rPr>
        <w:t xml:space="preserve"> </w:t>
      </w:r>
      <w:r w:rsidRPr="00777168">
        <w:rPr>
          <w:iCs/>
        </w:rPr>
        <w:t>use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long-lasting</w:t>
      </w:r>
      <w:r w:rsidR="00245D96">
        <w:rPr>
          <w:iCs/>
        </w:rPr>
        <w:t xml:space="preserve"> </w:t>
      </w:r>
      <w:r w:rsidRPr="00777168">
        <w:rPr>
          <w:iCs/>
        </w:rPr>
        <w:t>insecticide</w:t>
      </w:r>
      <w:r w:rsidR="00245D96">
        <w:rPr>
          <w:iCs/>
        </w:rPr>
        <w:t xml:space="preserve"> </w:t>
      </w:r>
      <w:r w:rsidRPr="00777168">
        <w:rPr>
          <w:iCs/>
        </w:rPr>
        <w:t>treated</w:t>
      </w:r>
      <w:r w:rsidR="00245D96">
        <w:rPr>
          <w:iCs/>
        </w:rPr>
        <w:t xml:space="preserve"> </w:t>
      </w:r>
      <w:r w:rsidRPr="00777168">
        <w:rPr>
          <w:iCs/>
        </w:rPr>
        <w:t>nets;</w:t>
      </w:r>
      <w:r w:rsidR="00245D96">
        <w:rPr>
          <w:iCs/>
        </w:rPr>
        <w:t xml:space="preserve"> </w:t>
      </w:r>
      <w:r w:rsidRPr="00777168">
        <w:rPr>
          <w:iCs/>
        </w:rPr>
        <w:t>intermittent</w:t>
      </w:r>
      <w:r w:rsidR="00245D96">
        <w:rPr>
          <w:iCs/>
        </w:rPr>
        <w:t xml:space="preserve"> </w:t>
      </w:r>
      <w:r w:rsidRPr="00777168">
        <w:rPr>
          <w:iCs/>
        </w:rPr>
        <w:t>presumptive</w:t>
      </w:r>
      <w:r w:rsidR="00245D96">
        <w:rPr>
          <w:iCs/>
        </w:rPr>
        <w:t xml:space="preserve"> </w:t>
      </w:r>
      <w:r w:rsidRPr="00777168">
        <w:rPr>
          <w:iCs/>
        </w:rPr>
        <w:t>treatment;</w:t>
      </w:r>
      <w:r w:rsidR="00245D96">
        <w:rPr>
          <w:iCs/>
        </w:rPr>
        <w:t xml:space="preserve"> </w:t>
      </w:r>
      <w:r w:rsidRPr="00777168">
        <w:rPr>
          <w:iCs/>
        </w:rPr>
        <w:t>in-door</w:t>
      </w:r>
      <w:r w:rsidR="00245D96">
        <w:rPr>
          <w:iCs/>
        </w:rPr>
        <w:t xml:space="preserve"> </w:t>
      </w:r>
      <w:r w:rsidRPr="00777168">
        <w:rPr>
          <w:iCs/>
        </w:rPr>
        <w:t>residual</w:t>
      </w:r>
      <w:r w:rsidR="00245D96">
        <w:rPr>
          <w:iCs/>
        </w:rPr>
        <w:t xml:space="preserve"> </w:t>
      </w:r>
      <w:r w:rsidRPr="00777168">
        <w:rPr>
          <w:iCs/>
        </w:rPr>
        <w:t>spray;</w:t>
      </w:r>
      <w:r w:rsidR="00245D96">
        <w:rPr>
          <w:iCs/>
        </w:rPr>
        <w:t xml:space="preserve"> </w:t>
      </w:r>
      <w:r w:rsidRPr="00777168">
        <w:rPr>
          <w:iCs/>
        </w:rPr>
        <w:t>diagnostic</w:t>
      </w:r>
      <w:r w:rsidR="00245D96">
        <w:rPr>
          <w:iCs/>
        </w:rPr>
        <w:t xml:space="preserve"> </w:t>
      </w:r>
      <w:r w:rsidRPr="00777168">
        <w:rPr>
          <w:iCs/>
        </w:rPr>
        <w:t>testing</w:t>
      </w:r>
      <w:r w:rsidR="00245D96">
        <w:rPr>
          <w:iCs/>
        </w:rPr>
        <w:t xml:space="preserve"> </w:t>
      </w:r>
      <w:r w:rsidRPr="00777168">
        <w:rPr>
          <w:iCs/>
        </w:rPr>
        <w:t>by</w:t>
      </w:r>
      <w:r w:rsidR="00245D96">
        <w:rPr>
          <w:iCs/>
        </w:rPr>
        <w:t xml:space="preserve"> </w:t>
      </w:r>
      <w:r w:rsidRPr="00777168">
        <w:rPr>
          <w:iCs/>
        </w:rPr>
        <w:t>blood</w:t>
      </w:r>
      <w:r w:rsidR="00245D96">
        <w:rPr>
          <w:iCs/>
        </w:rPr>
        <w:t xml:space="preserve"> </w:t>
      </w:r>
      <w:r w:rsidRPr="00777168">
        <w:rPr>
          <w:iCs/>
        </w:rPr>
        <w:t>slide</w:t>
      </w:r>
      <w:r w:rsidR="00245D96">
        <w:rPr>
          <w:iCs/>
        </w:rPr>
        <w:t xml:space="preserve"> </w:t>
      </w:r>
      <w:r w:rsidRPr="00777168">
        <w:rPr>
          <w:iCs/>
        </w:rPr>
        <w:t>or</w:t>
      </w:r>
      <w:r w:rsidR="00245D96">
        <w:rPr>
          <w:iCs/>
        </w:rPr>
        <w:t xml:space="preserve"> </w:t>
      </w:r>
      <w:r w:rsidRPr="00777168">
        <w:rPr>
          <w:iCs/>
        </w:rPr>
        <w:t>rapid</w:t>
      </w:r>
      <w:r w:rsidR="00245D96">
        <w:rPr>
          <w:iCs/>
        </w:rPr>
        <w:t xml:space="preserve"> </w:t>
      </w:r>
      <w:r w:rsidRPr="00777168">
        <w:rPr>
          <w:iCs/>
        </w:rPr>
        <w:t>test</w:t>
      </w:r>
      <w:r w:rsidR="00245D96">
        <w:rPr>
          <w:iCs/>
        </w:rPr>
        <w:t xml:space="preserve"> </w:t>
      </w:r>
      <w:r w:rsidRPr="00777168">
        <w:rPr>
          <w:iCs/>
        </w:rPr>
        <w:t>in</w:t>
      </w:r>
      <w:r w:rsidR="00245D96">
        <w:rPr>
          <w:iCs/>
        </w:rPr>
        <w:t xml:space="preserve"> </w:t>
      </w:r>
      <w:r w:rsidRPr="00777168">
        <w:rPr>
          <w:iCs/>
        </w:rPr>
        <w:t>children;</w:t>
      </w:r>
      <w:r w:rsidR="00245D96">
        <w:rPr>
          <w:iCs/>
        </w:rPr>
        <w:t xml:space="preserve"> </w:t>
      </w:r>
      <w:r w:rsidRPr="00777168">
        <w:rPr>
          <w:iCs/>
        </w:rPr>
        <w:t>and</w:t>
      </w:r>
      <w:r w:rsidR="00245D96">
        <w:rPr>
          <w:iCs/>
        </w:rPr>
        <w:t xml:space="preserve"> </w:t>
      </w:r>
      <w:r w:rsidRPr="00777168">
        <w:rPr>
          <w:iCs/>
        </w:rPr>
        <w:t>use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Artemisinin-based</w:t>
      </w:r>
      <w:r w:rsidR="00245D96">
        <w:rPr>
          <w:iCs/>
        </w:rPr>
        <w:t xml:space="preserve"> </w:t>
      </w:r>
      <w:r w:rsidRPr="00777168">
        <w:rPr>
          <w:iCs/>
        </w:rPr>
        <w:t>combination</w:t>
      </w:r>
      <w:r w:rsidR="00245D96">
        <w:rPr>
          <w:iCs/>
        </w:rPr>
        <w:t xml:space="preserve"> </w:t>
      </w:r>
      <w:r w:rsidRPr="00777168">
        <w:rPr>
          <w:iCs/>
        </w:rPr>
        <w:t>for</w:t>
      </w:r>
      <w:r w:rsidR="00245D96">
        <w:rPr>
          <w:iCs/>
        </w:rPr>
        <w:t xml:space="preserve"> </w:t>
      </w:r>
      <w:r w:rsidRPr="00777168">
        <w:rPr>
          <w:iCs/>
        </w:rPr>
        <w:t>treatment</w:t>
      </w:r>
      <w:r w:rsidR="00245D96">
        <w:rPr>
          <w:iCs/>
        </w:rPr>
        <w:t xml:space="preserve"> </w:t>
      </w:r>
      <w:r w:rsidRPr="00777168">
        <w:rPr>
          <w:iCs/>
        </w:rPr>
        <w:t>of</w:t>
      </w:r>
      <w:r w:rsidR="00245D96">
        <w:rPr>
          <w:iCs/>
        </w:rPr>
        <w:t xml:space="preserve"> </w:t>
      </w:r>
      <w:r w:rsidRPr="00777168">
        <w:rPr>
          <w:iCs/>
        </w:rPr>
        <w:t>malaria.</w:t>
      </w:r>
    </w:p>
    <w:p w14:paraId="381CACED" w14:textId="5D9F4298" w:rsidR="00AB777E" w:rsidRPr="00777168" w:rsidRDefault="00AB777E" w:rsidP="00B84DD5">
      <w:pPr>
        <w:rPr>
          <w:rFonts w:ascii="Century Gothic" w:eastAsia="Calibri" w:hAnsi="Century Gothic"/>
          <w:sz w:val="24"/>
        </w:rPr>
      </w:pPr>
      <w:r w:rsidRPr="00777168">
        <w:rPr>
          <w:rFonts w:eastAsia="Calibri"/>
          <w:noProof/>
          <w:lang w:eastAsia="en-GB"/>
        </w:rPr>
        <w:lastRenderedPageBreak/>
        <w:drawing>
          <wp:inline distT="0" distB="0" distL="0" distR="0" wp14:anchorId="7A57CDAD" wp14:editId="32DB0FBA">
            <wp:extent cx="6126480" cy="1089329"/>
            <wp:effectExtent l="0" t="0" r="7620" b="0"/>
            <wp:docPr id="1491220590" name="Picture 1491220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779" cy="110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2DB1C" w14:textId="77777777" w:rsidR="00BB75FE" w:rsidRDefault="00AB777E" w:rsidP="00B84DD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43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D57E3AD" w14:textId="16E1A6A6" w:rsidR="00AB777E" w:rsidRPr="00777168" w:rsidRDefault="00AB777E" w:rsidP="00AB777E">
      <w:pPr>
        <w:pStyle w:val="SingleTxtG"/>
        <w:rPr>
          <w:szCs w:val="22"/>
        </w:rPr>
      </w:pPr>
      <w:r w:rsidRPr="00777168">
        <w:rPr>
          <w:szCs w:val="22"/>
        </w:rPr>
        <w:t>205.</w:t>
      </w:r>
      <w:r w:rsidRPr="00777168">
        <w:rPr>
          <w:szCs w:val="22"/>
        </w:rPr>
        <w:tab/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State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Party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wishes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report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number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professionals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specialized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young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children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adolescents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paediatric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mental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health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services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particularly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rural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areas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still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low;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less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than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includes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paediatricians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based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10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Provincial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General/Central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Hospitals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few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selected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District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level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level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Hospitals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respectively.</w:t>
      </w:r>
    </w:p>
    <w:p w14:paraId="2FC64E3F" w14:textId="45FFDE96" w:rsidR="00AB777E" w:rsidRPr="00777168" w:rsidRDefault="00AB777E" w:rsidP="00AB777E">
      <w:pPr>
        <w:pStyle w:val="SingleTxtG"/>
        <w:rPr>
          <w:szCs w:val="22"/>
        </w:rPr>
      </w:pPr>
      <w:r w:rsidRPr="00777168">
        <w:rPr>
          <w:szCs w:val="22"/>
        </w:rPr>
        <w:t>206.</w:t>
      </w:r>
      <w:r w:rsidRPr="00777168">
        <w:rPr>
          <w:szCs w:val="22"/>
        </w:rPr>
        <w:tab/>
        <w:t>While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number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services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generally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categorised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under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four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titles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namely:</w:t>
      </w:r>
    </w:p>
    <w:p w14:paraId="65B49E07" w14:textId="281D0578" w:rsidR="00AB777E" w:rsidRPr="00777168" w:rsidRDefault="00803895" w:rsidP="0080389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77168">
        <w:t>•</w:t>
      </w:r>
      <w:r w:rsidRPr="00777168">
        <w:tab/>
      </w:r>
      <w:r w:rsidR="00AB777E" w:rsidRPr="00777168">
        <w:t>Curative</w:t>
      </w:r>
      <w:r w:rsidR="00245D96">
        <w:t xml:space="preserve"> </w:t>
      </w:r>
      <w:r w:rsidR="00AB777E" w:rsidRPr="00777168">
        <w:t>Services</w:t>
      </w:r>
      <w:r w:rsidR="00245D96">
        <w:t xml:space="preserve"> </w:t>
      </w:r>
      <w:r w:rsidR="00BB75FE">
        <w:t xml:space="preserve">– </w:t>
      </w:r>
      <w:r w:rsidR="00AB777E" w:rsidRPr="00777168">
        <w:t>are</w:t>
      </w:r>
      <w:r w:rsidR="00245D96">
        <w:t xml:space="preserve"> </w:t>
      </w:r>
      <w:r w:rsidR="00AB777E" w:rsidRPr="00777168">
        <w:t>the</w:t>
      </w:r>
      <w:r w:rsidR="00245D96">
        <w:t xml:space="preserve"> </w:t>
      </w:r>
      <w:r w:rsidR="00AB777E" w:rsidRPr="00777168">
        <w:t>diagnosis</w:t>
      </w:r>
      <w:r w:rsidR="00245D96">
        <w:t xml:space="preserve"> </w:t>
      </w:r>
      <w:r w:rsidR="00AB777E" w:rsidRPr="00777168">
        <w:t>and</w:t>
      </w:r>
      <w:r w:rsidR="00245D96">
        <w:t xml:space="preserve"> </w:t>
      </w:r>
      <w:r w:rsidR="00AB777E" w:rsidRPr="00777168">
        <w:t>management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all</w:t>
      </w:r>
      <w:r w:rsidR="00245D96">
        <w:t xml:space="preserve"> </w:t>
      </w:r>
      <w:r w:rsidR="00AB777E" w:rsidRPr="00777168">
        <w:t>sick</w:t>
      </w:r>
      <w:r w:rsidR="00245D96">
        <w:t xml:space="preserve"> </w:t>
      </w:r>
      <w:r w:rsidR="00AB777E" w:rsidRPr="00777168">
        <w:t>children</w:t>
      </w:r>
      <w:r w:rsidR="00245D96">
        <w:t xml:space="preserve"> </w:t>
      </w:r>
      <w:r w:rsidR="00AB777E" w:rsidRPr="00777168">
        <w:t>presenting</w:t>
      </w:r>
      <w:r w:rsidR="00245D96">
        <w:t xml:space="preserve"> </w:t>
      </w:r>
      <w:r w:rsidR="00AB777E" w:rsidRPr="00777168">
        <w:t>different</w:t>
      </w:r>
      <w:r w:rsidR="00245D96">
        <w:t xml:space="preserve"> </w:t>
      </w:r>
      <w:r w:rsidR="00AB777E" w:rsidRPr="00777168">
        <w:t>childhood</w:t>
      </w:r>
      <w:r w:rsidR="00245D96">
        <w:t xml:space="preserve"> </w:t>
      </w:r>
      <w:r w:rsidR="00AB777E" w:rsidRPr="00777168">
        <w:t>diseases</w:t>
      </w:r>
      <w:r w:rsidR="00245D96">
        <w:t xml:space="preserve"> </w:t>
      </w:r>
      <w:r w:rsidR="00AB777E" w:rsidRPr="00777168">
        <w:t>for</w:t>
      </w:r>
      <w:r w:rsidR="00245D96">
        <w:t xml:space="preserve"> </w:t>
      </w:r>
      <w:r w:rsidR="00AB777E" w:rsidRPr="00777168">
        <w:t>both</w:t>
      </w:r>
      <w:r w:rsidR="00245D96">
        <w:t xml:space="preserve"> </w:t>
      </w:r>
      <w:r w:rsidR="00AB777E" w:rsidRPr="00777168">
        <w:t>in</w:t>
      </w:r>
      <w:r w:rsidR="00245D96">
        <w:t xml:space="preserve"> </w:t>
      </w:r>
      <w:r w:rsidR="00AB777E" w:rsidRPr="00777168">
        <w:t>and</w:t>
      </w:r>
      <w:r w:rsidR="00245D96">
        <w:t xml:space="preserve"> </w:t>
      </w:r>
      <w:r w:rsidR="00AB777E" w:rsidRPr="00777168">
        <w:t>out-patient;</w:t>
      </w:r>
    </w:p>
    <w:p w14:paraId="5D1F55E5" w14:textId="69F6475F" w:rsidR="00AB777E" w:rsidRPr="00777168" w:rsidRDefault="00803895" w:rsidP="0080389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77168">
        <w:t>•</w:t>
      </w:r>
      <w:r w:rsidRPr="00777168">
        <w:tab/>
      </w:r>
      <w:r w:rsidR="00AB777E" w:rsidRPr="00777168">
        <w:t>Preventive</w:t>
      </w:r>
      <w:r w:rsidR="00245D96">
        <w:t xml:space="preserve"> </w:t>
      </w:r>
      <w:r w:rsidR="00AB777E" w:rsidRPr="00777168">
        <w:t>services</w:t>
      </w:r>
      <w:r w:rsidR="00245D96">
        <w:t xml:space="preserve"> </w:t>
      </w:r>
      <w:r w:rsidR="00AB777E" w:rsidRPr="00777168">
        <w:t>such</w:t>
      </w:r>
      <w:r w:rsidR="00245D96">
        <w:t xml:space="preserve"> </w:t>
      </w:r>
      <w:r w:rsidR="00AB777E" w:rsidRPr="00777168">
        <w:t>as</w:t>
      </w:r>
      <w:r w:rsidR="00245D96">
        <w:t xml:space="preserve"> </w:t>
      </w:r>
      <w:r w:rsidR="00AB777E" w:rsidRPr="00777168">
        <w:t>immunizations,</w:t>
      </w:r>
      <w:r w:rsidR="00245D96">
        <w:t xml:space="preserve"> </w:t>
      </w:r>
      <w:r w:rsidR="00AB777E" w:rsidRPr="00777168">
        <w:t>vitamin</w:t>
      </w:r>
      <w:r w:rsidR="00245D96">
        <w:t xml:space="preserve"> </w:t>
      </w:r>
      <w:r w:rsidR="00AB777E" w:rsidRPr="00777168">
        <w:t>A</w:t>
      </w:r>
      <w:r w:rsidR="00245D96">
        <w:t xml:space="preserve"> </w:t>
      </w:r>
      <w:r w:rsidR="00AB777E" w:rsidRPr="00777168">
        <w:t>supplement,</w:t>
      </w:r>
      <w:r w:rsidR="00245D96">
        <w:t xml:space="preserve"> </w:t>
      </w:r>
      <w:r w:rsidR="00AB777E" w:rsidRPr="00777168">
        <w:t>De-worming,</w:t>
      </w:r>
      <w:r w:rsidR="00245D96">
        <w:t xml:space="preserve"> </w:t>
      </w:r>
      <w:r w:rsidR="00AB777E" w:rsidRPr="00777168">
        <w:t>Early</w:t>
      </w:r>
      <w:r w:rsidR="00245D96">
        <w:t xml:space="preserve"> </w:t>
      </w:r>
      <w:r w:rsidR="00AB777E" w:rsidRPr="00777168">
        <w:t>Infant</w:t>
      </w:r>
      <w:r w:rsidR="00245D96">
        <w:t xml:space="preserve"> </w:t>
      </w:r>
      <w:r w:rsidR="00AB777E" w:rsidRPr="00777168">
        <w:t>Diagnosis</w:t>
      </w:r>
      <w:r w:rsidR="00245D96">
        <w:t xml:space="preserve"> </w:t>
      </w:r>
      <w:r w:rsidR="00AB777E" w:rsidRPr="00777168">
        <w:t>for</w:t>
      </w:r>
      <w:r w:rsidR="00245D96">
        <w:t xml:space="preserve"> </w:t>
      </w:r>
      <w:r w:rsidR="00AB777E" w:rsidRPr="00777168">
        <w:t>HIV</w:t>
      </w:r>
      <w:r w:rsidR="00245D96">
        <w:t xml:space="preserve"> </w:t>
      </w:r>
      <w:r w:rsidR="00AB777E" w:rsidRPr="00777168">
        <w:t>and</w:t>
      </w:r>
      <w:r w:rsidR="00245D96">
        <w:t xml:space="preserve"> </w:t>
      </w:r>
      <w:r w:rsidR="00AB777E" w:rsidRPr="00777168">
        <w:t>provision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insecticide</w:t>
      </w:r>
      <w:r w:rsidR="00245D96">
        <w:t xml:space="preserve"> </w:t>
      </w:r>
      <w:r w:rsidR="00AB777E" w:rsidRPr="00777168">
        <w:t>treated</w:t>
      </w:r>
      <w:r w:rsidR="00245D96">
        <w:t xml:space="preserve"> </w:t>
      </w:r>
      <w:r w:rsidR="00AB777E" w:rsidRPr="00777168">
        <w:t>nets</w:t>
      </w:r>
      <w:r w:rsidR="00245D96">
        <w:t xml:space="preserve"> </w:t>
      </w:r>
      <w:r w:rsidR="00AB777E" w:rsidRPr="00777168">
        <w:t>among</w:t>
      </w:r>
      <w:r w:rsidR="00245D96">
        <w:t xml:space="preserve"> </w:t>
      </w:r>
      <w:r w:rsidR="00AB777E" w:rsidRPr="00777168">
        <w:t>others;</w:t>
      </w:r>
    </w:p>
    <w:p w14:paraId="4645AAA3" w14:textId="702581ED" w:rsidR="00BB75FE" w:rsidRDefault="00803895" w:rsidP="0080389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AB777E" w:rsidRPr="00777168">
        <w:t>Promotive</w:t>
      </w:r>
      <w:r w:rsidR="00245D96">
        <w:t xml:space="preserve"> </w:t>
      </w:r>
      <w:r w:rsidR="00AB777E" w:rsidRPr="00777168">
        <w:t>services</w:t>
      </w:r>
      <w:r w:rsidR="00245D96">
        <w:t xml:space="preserve"> </w:t>
      </w:r>
      <w:r w:rsidR="00AB777E" w:rsidRPr="00777168">
        <w:t>such</w:t>
      </w:r>
      <w:r w:rsidR="00245D96">
        <w:t xml:space="preserve"> </w:t>
      </w:r>
      <w:r w:rsidR="00AB777E" w:rsidRPr="00777168">
        <w:t>as</w:t>
      </w:r>
      <w:r w:rsidR="00245D96">
        <w:t xml:space="preserve"> </w:t>
      </w:r>
      <w:r w:rsidR="00AB777E" w:rsidRPr="00777168">
        <w:t>provision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social</w:t>
      </w:r>
      <w:r w:rsidR="00245D96">
        <w:t xml:space="preserve"> </w:t>
      </w:r>
      <w:r w:rsidR="00AB777E" w:rsidRPr="00777168">
        <w:t>behaviour</w:t>
      </w:r>
      <w:r w:rsidR="00245D96">
        <w:t xml:space="preserve"> </w:t>
      </w:r>
      <w:r w:rsidR="00AB777E" w:rsidRPr="00777168">
        <w:t>change</w:t>
      </w:r>
      <w:r w:rsidR="00245D96">
        <w:t xml:space="preserve"> </w:t>
      </w:r>
      <w:r w:rsidR="00AB777E" w:rsidRPr="00777168">
        <w:t>and</w:t>
      </w:r>
      <w:r w:rsidR="00245D96">
        <w:t xml:space="preserve"> </w:t>
      </w:r>
      <w:r w:rsidR="00AB777E" w:rsidRPr="00777168">
        <w:t>communication</w:t>
      </w:r>
      <w:r w:rsidR="00245D96">
        <w:t xml:space="preserve"> </w:t>
      </w:r>
      <w:r w:rsidR="00AB777E" w:rsidRPr="00777168">
        <w:t>intervention,</w:t>
      </w:r>
      <w:r w:rsidR="00245D96">
        <w:t xml:space="preserve"> </w:t>
      </w:r>
      <w:r w:rsidR="00AB777E" w:rsidRPr="00777168">
        <w:t>growth</w:t>
      </w:r>
      <w:r w:rsidR="00245D96">
        <w:t xml:space="preserve"> </w:t>
      </w:r>
      <w:r w:rsidR="00AB777E" w:rsidRPr="00777168">
        <w:t>monitoring</w:t>
      </w:r>
      <w:r w:rsidR="00245D96">
        <w:t xml:space="preserve"> </w:t>
      </w:r>
      <w:r w:rsidR="00AB777E" w:rsidRPr="00777168">
        <w:t>and</w:t>
      </w:r>
      <w:r w:rsidR="00245D96">
        <w:t xml:space="preserve"> </w:t>
      </w:r>
      <w:r w:rsidR="00AB777E" w:rsidRPr="00777168">
        <w:t>promotions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infant</w:t>
      </w:r>
      <w:r w:rsidR="00245D96">
        <w:t xml:space="preserve"> </w:t>
      </w:r>
      <w:r w:rsidR="00AB777E" w:rsidRPr="00777168">
        <w:t>feeding</w:t>
      </w:r>
      <w:r w:rsidR="00245D96">
        <w:t xml:space="preserve"> </w:t>
      </w:r>
      <w:r w:rsidR="00AB777E" w:rsidRPr="00777168">
        <w:t>activities;</w:t>
      </w:r>
      <w:r w:rsidR="00245D96">
        <w:t xml:space="preserve"> </w:t>
      </w:r>
      <w:r w:rsidR="00AB777E" w:rsidRPr="00777168">
        <w:t>and</w:t>
      </w:r>
    </w:p>
    <w:p w14:paraId="2AD867EF" w14:textId="5D17ABC5" w:rsidR="00AB777E" w:rsidRPr="00777168" w:rsidRDefault="00803895" w:rsidP="0080389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77168">
        <w:t>•</w:t>
      </w:r>
      <w:r w:rsidRPr="00777168">
        <w:tab/>
      </w:r>
      <w:r w:rsidR="00AB777E" w:rsidRPr="00777168">
        <w:t>Rehabilitative</w:t>
      </w:r>
      <w:r w:rsidR="00245D96">
        <w:t xml:space="preserve"> </w:t>
      </w:r>
      <w:r w:rsidR="00AB777E" w:rsidRPr="00777168">
        <w:t>services</w:t>
      </w:r>
      <w:r w:rsidR="00245D96">
        <w:t xml:space="preserve"> </w:t>
      </w:r>
      <w:r w:rsidR="00AB777E" w:rsidRPr="00777168">
        <w:t>provision</w:t>
      </w:r>
      <w:r w:rsidR="00245D96">
        <w:t xml:space="preserve"> </w:t>
      </w:r>
      <w:r w:rsidR="00AB777E" w:rsidRPr="00777168">
        <w:t>of</w:t>
      </w:r>
      <w:r w:rsidR="00245D96">
        <w:t xml:space="preserve"> </w:t>
      </w:r>
      <w:r w:rsidR="00AB777E" w:rsidRPr="00777168">
        <w:t>rehabilitative</w:t>
      </w:r>
      <w:r w:rsidR="00245D96">
        <w:t xml:space="preserve"> </w:t>
      </w:r>
      <w:r w:rsidR="00AB777E" w:rsidRPr="00777168">
        <w:t>spaces</w:t>
      </w:r>
      <w:r w:rsidR="00245D96">
        <w:t xml:space="preserve"> </w:t>
      </w:r>
      <w:r w:rsidR="00AB777E" w:rsidRPr="00777168">
        <w:t>and</w:t>
      </w:r>
      <w:r w:rsidR="00245D96">
        <w:t xml:space="preserve"> </w:t>
      </w:r>
      <w:r w:rsidR="00AB777E" w:rsidRPr="00777168">
        <w:t>services</w:t>
      </w:r>
      <w:r w:rsidR="00245D96">
        <w:t xml:space="preserve"> </w:t>
      </w:r>
      <w:r w:rsidR="00AB777E" w:rsidRPr="00777168">
        <w:t>for</w:t>
      </w:r>
      <w:r w:rsidR="00245D96">
        <w:t xml:space="preserve"> </w:t>
      </w:r>
      <w:r w:rsidR="00AB777E" w:rsidRPr="00777168">
        <w:t>all</w:t>
      </w:r>
      <w:r w:rsidR="00245D96">
        <w:t xml:space="preserve"> </w:t>
      </w:r>
      <w:r w:rsidR="00AB777E" w:rsidRPr="00777168">
        <w:t>children</w:t>
      </w:r>
      <w:r w:rsidR="00245D96">
        <w:t xml:space="preserve"> </w:t>
      </w:r>
      <w:r w:rsidR="00AB777E" w:rsidRPr="00777168">
        <w:t>including</w:t>
      </w:r>
      <w:r w:rsidR="00245D96">
        <w:t xml:space="preserve"> </w:t>
      </w:r>
      <w:r w:rsidR="00AB777E" w:rsidRPr="00777168">
        <w:t>mental</w:t>
      </w:r>
      <w:r w:rsidR="00245D96">
        <w:t xml:space="preserve"> </w:t>
      </w:r>
      <w:r w:rsidR="00AB777E" w:rsidRPr="00777168">
        <w:t>health</w:t>
      </w:r>
      <w:r w:rsidR="00245D96">
        <w:t xml:space="preserve"> </w:t>
      </w:r>
      <w:r w:rsidR="00AB777E" w:rsidRPr="00777168">
        <w:t>and</w:t>
      </w:r>
      <w:r w:rsidR="00245D96">
        <w:t xml:space="preserve"> </w:t>
      </w:r>
      <w:r w:rsidR="00AB777E" w:rsidRPr="00777168">
        <w:t>other</w:t>
      </w:r>
      <w:r w:rsidR="00245D96">
        <w:t xml:space="preserve"> </w:t>
      </w:r>
      <w:r w:rsidR="00AB777E" w:rsidRPr="00777168">
        <w:t>neurological</w:t>
      </w:r>
      <w:r w:rsidR="00245D96">
        <w:t xml:space="preserve"> </w:t>
      </w:r>
      <w:r w:rsidR="00AB777E" w:rsidRPr="00777168">
        <w:t>anomalies.</w:t>
      </w:r>
    </w:p>
    <w:p w14:paraId="705B3B23" w14:textId="77777777" w:rsidR="00BB75FE" w:rsidRDefault="00AB777E" w:rsidP="004B73C7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44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5A7F091" w14:textId="79B00275" w:rsidR="00AB777E" w:rsidRDefault="00AB777E" w:rsidP="004B73C7">
      <w:pPr>
        <w:pStyle w:val="SingleTxtG"/>
        <w:spacing w:after="240"/>
        <w:rPr>
          <w:szCs w:val="22"/>
        </w:rPr>
      </w:pPr>
      <w:r w:rsidRPr="00777168">
        <w:rPr>
          <w:szCs w:val="22"/>
        </w:rPr>
        <w:t>207.</w:t>
      </w:r>
      <w:r w:rsidRPr="00777168">
        <w:rPr>
          <w:szCs w:val="22"/>
        </w:rPr>
        <w:tab/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number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adolescent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mothers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provided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table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below: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according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ZDHS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2018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stands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29%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age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15</w:t>
      </w:r>
      <w:r w:rsidR="00BB75FE">
        <w:rPr>
          <w:szCs w:val="22"/>
        </w:rPr>
        <w:t>–</w:t>
      </w:r>
      <w:r w:rsidRPr="00777168">
        <w:rPr>
          <w:szCs w:val="22"/>
        </w:rPr>
        <w:t>19.</w:t>
      </w:r>
    </w:p>
    <w:p w14:paraId="3A0486D9" w14:textId="77777777" w:rsidR="00BB75FE" w:rsidRDefault="004B73C7" w:rsidP="004B73C7">
      <w:pPr>
        <w:pStyle w:val="Heading1"/>
      </w:pPr>
      <w:r w:rsidRPr="00777168">
        <w:t>Table</w:t>
      </w:r>
      <w:r>
        <w:t xml:space="preserve"> </w:t>
      </w:r>
      <w:r w:rsidRPr="00777168">
        <w:t>5.11</w:t>
      </w:r>
    </w:p>
    <w:p w14:paraId="52714775" w14:textId="76F898A2" w:rsidR="004B73C7" w:rsidRPr="004B73C7" w:rsidRDefault="004B73C7" w:rsidP="004B73C7">
      <w:pPr>
        <w:pStyle w:val="SingleTxtG"/>
        <w:rPr>
          <w:b/>
          <w:bCs/>
          <w:szCs w:val="22"/>
        </w:rPr>
      </w:pPr>
      <w:r w:rsidRPr="004B73C7">
        <w:rPr>
          <w:b/>
          <w:bCs/>
        </w:rPr>
        <w:t>Teenage pregnancy and motherhood</w:t>
      </w:r>
    </w:p>
    <w:tbl>
      <w:tblPr>
        <w:tblW w:w="7370" w:type="dxa"/>
        <w:tblInd w:w="113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1"/>
        <w:gridCol w:w="1426"/>
        <w:gridCol w:w="1293"/>
        <w:gridCol w:w="1685"/>
        <w:gridCol w:w="1415"/>
      </w:tblGrid>
      <w:tr w:rsidR="00AB777E" w:rsidRPr="004B73C7" w14:paraId="2544A42F" w14:textId="77777777" w:rsidTr="00202469">
        <w:trPr>
          <w:tblHeader/>
        </w:trPr>
        <w:tc>
          <w:tcPr>
            <w:tcW w:w="737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CCD911B" w14:textId="17664B83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22"/>
              </w:rPr>
            </w:pPr>
            <w:r w:rsidRPr="004B73C7">
              <w:rPr>
                <w:i/>
                <w:sz w:val="16"/>
                <w:szCs w:val="22"/>
              </w:rPr>
              <w:t>Percentage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of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women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age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15</w:t>
            </w:r>
            <w:r w:rsidR="00BB75FE">
              <w:rPr>
                <w:i/>
                <w:sz w:val="16"/>
                <w:szCs w:val="22"/>
              </w:rPr>
              <w:t>–</w:t>
            </w:r>
            <w:r w:rsidRPr="004B73C7">
              <w:rPr>
                <w:i/>
                <w:sz w:val="16"/>
                <w:szCs w:val="22"/>
              </w:rPr>
              <w:t>19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who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have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had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a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live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birth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or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who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are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pregnant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with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their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first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child,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and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percentage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who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have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begun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childbearing,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according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to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background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characteristics,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Zambia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DHS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2018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</w:p>
        </w:tc>
      </w:tr>
      <w:tr w:rsidR="00AB777E" w:rsidRPr="004B73C7" w14:paraId="4077A029" w14:textId="77777777" w:rsidTr="00110F99">
        <w:tc>
          <w:tcPr>
            <w:tcW w:w="15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55B5DCA" w14:textId="77777777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29E97F" w14:textId="599D2159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  <w:szCs w:val="22"/>
              </w:rPr>
            </w:pPr>
            <w:r w:rsidRPr="004B73C7">
              <w:rPr>
                <w:i/>
                <w:sz w:val="16"/>
                <w:szCs w:val="22"/>
              </w:rPr>
              <w:t>Percentage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of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women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age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15</w:t>
            </w:r>
            <w:r w:rsidR="00110F99">
              <w:rPr>
                <w:i/>
                <w:sz w:val="16"/>
                <w:szCs w:val="22"/>
              </w:rPr>
              <w:t>–</w:t>
            </w:r>
            <w:r w:rsidRPr="004B73C7">
              <w:rPr>
                <w:i/>
                <w:sz w:val="16"/>
                <w:szCs w:val="22"/>
              </w:rPr>
              <w:t>19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who:</w:t>
            </w:r>
          </w:p>
        </w:tc>
        <w:tc>
          <w:tcPr>
            <w:tcW w:w="168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BEF822E" w14:textId="77777777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E61FEC4" w14:textId="77777777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22"/>
              </w:rPr>
            </w:pPr>
          </w:p>
        </w:tc>
      </w:tr>
      <w:tr w:rsidR="00AB777E" w:rsidRPr="004B73C7" w14:paraId="1DA86780" w14:textId="77777777" w:rsidTr="00110F99">
        <w:tc>
          <w:tcPr>
            <w:tcW w:w="1551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8482195" w14:textId="1DC58535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sz w:val="18"/>
                <w:szCs w:val="22"/>
              </w:rPr>
            </w:pPr>
            <w:r w:rsidRPr="004B73C7">
              <w:rPr>
                <w:i/>
                <w:sz w:val="16"/>
                <w:szCs w:val="22"/>
              </w:rPr>
              <w:t>Background</w:t>
            </w:r>
            <w:r w:rsidR="00245D96" w:rsidRPr="004B73C7">
              <w:rPr>
                <w:sz w:val="18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characteristic</w:t>
            </w:r>
          </w:p>
        </w:tc>
        <w:tc>
          <w:tcPr>
            <w:tcW w:w="1426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123D1F0F" w14:textId="15CCA3E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2"/>
              </w:rPr>
            </w:pPr>
            <w:r w:rsidRPr="004B73C7">
              <w:rPr>
                <w:i/>
                <w:sz w:val="16"/>
                <w:szCs w:val="22"/>
              </w:rPr>
              <w:t>Have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had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a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live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birth</w:t>
            </w:r>
          </w:p>
        </w:tc>
        <w:tc>
          <w:tcPr>
            <w:tcW w:w="1293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DDD3254" w14:textId="7A8B93C5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2"/>
              </w:rPr>
            </w:pPr>
            <w:r w:rsidRPr="004B73C7">
              <w:rPr>
                <w:i/>
                <w:sz w:val="16"/>
                <w:szCs w:val="22"/>
              </w:rPr>
              <w:t>Are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pregnant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with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first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child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9E09CFA" w14:textId="39CD8ABF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2"/>
              </w:rPr>
            </w:pPr>
            <w:r w:rsidRPr="004B73C7">
              <w:rPr>
                <w:i/>
                <w:sz w:val="16"/>
                <w:szCs w:val="22"/>
              </w:rPr>
              <w:t>Percentage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who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have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begun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childbearing</w:t>
            </w:r>
          </w:p>
        </w:tc>
        <w:tc>
          <w:tcPr>
            <w:tcW w:w="1415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78F30233" w14:textId="36AA4F9B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szCs w:val="22"/>
              </w:rPr>
            </w:pPr>
            <w:r w:rsidRPr="004B73C7">
              <w:rPr>
                <w:i/>
                <w:sz w:val="16"/>
                <w:szCs w:val="22"/>
              </w:rPr>
              <w:t>Number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of</w:t>
            </w:r>
            <w:r w:rsidR="00245D96" w:rsidRPr="004B73C7">
              <w:rPr>
                <w:i/>
                <w:sz w:val="16"/>
                <w:szCs w:val="22"/>
              </w:rPr>
              <w:t xml:space="preserve"> </w:t>
            </w:r>
            <w:r w:rsidRPr="004B73C7">
              <w:rPr>
                <w:i/>
                <w:sz w:val="16"/>
                <w:szCs w:val="22"/>
              </w:rPr>
              <w:t>women</w:t>
            </w:r>
          </w:p>
        </w:tc>
      </w:tr>
      <w:tr w:rsidR="00AB777E" w:rsidRPr="004B73C7" w14:paraId="59DF0A94" w14:textId="77777777" w:rsidTr="00110F99">
        <w:tc>
          <w:tcPr>
            <w:tcW w:w="1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0974E79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sz w:val="18"/>
                <w:szCs w:val="22"/>
              </w:rPr>
            </w:pPr>
            <w:r w:rsidRPr="00202469">
              <w:rPr>
                <w:i/>
                <w:sz w:val="16"/>
                <w:szCs w:val="22"/>
              </w:rPr>
              <w:t>Age</w:t>
            </w:r>
          </w:p>
        </w:tc>
        <w:tc>
          <w:tcPr>
            <w:tcW w:w="14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7AA61E8" w14:textId="77777777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E7AD4FA" w14:textId="77777777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</w:p>
        </w:tc>
        <w:tc>
          <w:tcPr>
            <w:tcW w:w="1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9495089" w14:textId="77777777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CA3902D" w14:textId="77777777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</w:p>
        </w:tc>
      </w:tr>
      <w:tr w:rsidR="00AB777E" w:rsidRPr="004B73C7" w14:paraId="2F2FC1A5" w14:textId="77777777" w:rsidTr="00110F99">
        <w:tc>
          <w:tcPr>
            <w:tcW w:w="1551" w:type="dxa"/>
            <w:tcBorders>
              <w:top w:val="single" w:sz="12" w:space="0" w:color="auto"/>
            </w:tcBorders>
            <w:shd w:val="clear" w:color="auto" w:fill="auto"/>
          </w:tcPr>
          <w:p w14:paraId="5CA5AFE6" w14:textId="298006A6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15</w:t>
            </w:r>
            <w:r w:rsidR="00202469">
              <w:rPr>
                <w:sz w:val="18"/>
                <w:szCs w:val="22"/>
              </w:rPr>
              <w:t>–</w:t>
            </w:r>
            <w:r w:rsidRPr="004B73C7">
              <w:rPr>
                <w:sz w:val="18"/>
                <w:szCs w:val="22"/>
              </w:rPr>
              <w:t>17</w:t>
            </w:r>
            <w:r w:rsidR="00245D96" w:rsidRPr="004B73C7">
              <w:rPr>
                <w:sz w:val="18"/>
                <w:szCs w:val="22"/>
              </w:rPr>
              <w:t xml:space="preserve"> </w:t>
            </w:r>
          </w:p>
        </w:tc>
        <w:tc>
          <w:tcPr>
            <w:tcW w:w="1426" w:type="dxa"/>
            <w:tcBorders>
              <w:top w:val="single" w:sz="12" w:space="0" w:color="auto"/>
            </w:tcBorders>
            <w:shd w:val="clear" w:color="auto" w:fill="auto"/>
          </w:tcPr>
          <w:p w14:paraId="5B59E61E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12.6</w:t>
            </w:r>
          </w:p>
        </w:tc>
        <w:tc>
          <w:tcPr>
            <w:tcW w:w="1293" w:type="dxa"/>
            <w:tcBorders>
              <w:top w:val="single" w:sz="12" w:space="0" w:color="auto"/>
            </w:tcBorders>
            <w:shd w:val="clear" w:color="auto" w:fill="auto"/>
          </w:tcPr>
          <w:p w14:paraId="22DDE564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3.9</w:t>
            </w:r>
          </w:p>
        </w:tc>
        <w:tc>
          <w:tcPr>
            <w:tcW w:w="1685" w:type="dxa"/>
            <w:tcBorders>
              <w:top w:val="single" w:sz="12" w:space="0" w:color="auto"/>
            </w:tcBorders>
            <w:shd w:val="clear" w:color="auto" w:fill="auto"/>
          </w:tcPr>
          <w:p w14:paraId="35B5F4A9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16.6</w:t>
            </w:r>
          </w:p>
        </w:tc>
        <w:tc>
          <w:tcPr>
            <w:tcW w:w="1415" w:type="dxa"/>
            <w:tcBorders>
              <w:top w:val="single" w:sz="12" w:space="0" w:color="auto"/>
            </w:tcBorders>
            <w:shd w:val="clear" w:color="auto" w:fill="auto"/>
          </w:tcPr>
          <w:p w14:paraId="2077CE3D" w14:textId="20595E89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</w:t>
            </w:r>
            <w:r w:rsidR="00202469">
              <w:rPr>
                <w:sz w:val="18"/>
                <w:szCs w:val="22"/>
              </w:rPr>
              <w:t xml:space="preserve"> </w:t>
            </w:r>
            <w:r w:rsidRPr="004B73C7">
              <w:rPr>
                <w:sz w:val="18"/>
                <w:szCs w:val="22"/>
              </w:rPr>
              <w:t>735</w:t>
            </w:r>
          </w:p>
        </w:tc>
      </w:tr>
      <w:tr w:rsidR="00AB777E" w:rsidRPr="004B73C7" w14:paraId="7CE2D666" w14:textId="77777777" w:rsidTr="00110F99">
        <w:tc>
          <w:tcPr>
            <w:tcW w:w="1551" w:type="dxa"/>
            <w:shd w:val="clear" w:color="auto" w:fill="auto"/>
          </w:tcPr>
          <w:p w14:paraId="5624955B" w14:textId="03E0D901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15</w:t>
            </w:r>
            <w:r w:rsidR="00245D96" w:rsidRPr="004B73C7">
              <w:rPr>
                <w:sz w:val="18"/>
                <w:szCs w:val="22"/>
              </w:rPr>
              <w:t xml:space="preserve"> </w:t>
            </w:r>
          </w:p>
        </w:tc>
        <w:tc>
          <w:tcPr>
            <w:tcW w:w="1426" w:type="dxa"/>
            <w:shd w:val="clear" w:color="auto" w:fill="auto"/>
          </w:tcPr>
          <w:p w14:paraId="5482A9A9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4.0</w:t>
            </w:r>
          </w:p>
        </w:tc>
        <w:tc>
          <w:tcPr>
            <w:tcW w:w="1293" w:type="dxa"/>
            <w:shd w:val="clear" w:color="auto" w:fill="auto"/>
          </w:tcPr>
          <w:p w14:paraId="33B39DEC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2.3</w:t>
            </w:r>
          </w:p>
        </w:tc>
        <w:tc>
          <w:tcPr>
            <w:tcW w:w="1685" w:type="dxa"/>
            <w:shd w:val="clear" w:color="auto" w:fill="auto"/>
          </w:tcPr>
          <w:p w14:paraId="0CBE454C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6.4</w:t>
            </w:r>
          </w:p>
        </w:tc>
        <w:tc>
          <w:tcPr>
            <w:tcW w:w="1415" w:type="dxa"/>
            <w:shd w:val="clear" w:color="auto" w:fill="auto"/>
          </w:tcPr>
          <w:p w14:paraId="7A7530EC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653</w:t>
            </w:r>
          </w:p>
        </w:tc>
      </w:tr>
      <w:tr w:rsidR="00AB777E" w:rsidRPr="004B73C7" w14:paraId="3DC5CD82" w14:textId="77777777" w:rsidTr="00110F99">
        <w:tc>
          <w:tcPr>
            <w:tcW w:w="1551" w:type="dxa"/>
            <w:shd w:val="clear" w:color="auto" w:fill="auto"/>
          </w:tcPr>
          <w:p w14:paraId="2548133F" w14:textId="4B263042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16</w:t>
            </w:r>
            <w:r w:rsidR="00245D96" w:rsidRPr="004B73C7">
              <w:rPr>
                <w:sz w:val="18"/>
                <w:szCs w:val="22"/>
              </w:rPr>
              <w:t xml:space="preserve"> </w:t>
            </w:r>
          </w:p>
        </w:tc>
        <w:tc>
          <w:tcPr>
            <w:tcW w:w="1426" w:type="dxa"/>
            <w:shd w:val="clear" w:color="auto" w:fill="auto"/>
          </w:tcPr>
          <w:p w14:paraId="59172C08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12.6</w:t>
            </w:r>
          </w:p>
        </w:tc>
        <w:tc>
          <w:tcPr>
            <w:tcW w:w="1293" w:type="dxa"/>
            <w:shd w:val="clear" w:color="auto" w:fill="auto"/>
          </w:tcPr>
          <w:p w14:paraId="69010812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2.6</w:t>
            </w:r>
          </w:p>
        </w:tc>
        <w:tc>
          <w:tcPr>
            <w:tcW w:w="1685" w:type="dxa"/>
            <w:shd w:val="clear" w:color="auto" w:fill="auto"/>
          </w:tcPr>
          <w:p w14:paraId="679F7A38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15.1</w:t>
            </w:r>
          </w:p>
        </w:tc>
        <w:tc>
          <w:tcPr>
            <w:tcW w:w="1415" w:type="dxa"/>
            <w:shd w:val="clear" w:color="auto" w:fill="auto"/>
          </w:tcPr>
          <w:p w14:paraId="6C20B4D2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530</w:t>
            </w:r>
          </w:p>
        </w:tc>
      </w:tr>
      <w:tr w:rsidR="00AB777E" w:rsidRPr="004B73C7" w14:paraId="0CF21492" w14:textId="77777777" w:rsidTr="00110F99">
        <w:tc>
          <w:tcPr>
            <w:tcW w:w="1551" w:type="dxa"/>
            <w:shd w:val="clear" w:color="auto" w:fill="auto"/>
          </w:tcPr>
          <w:p w14:paraId="6869B962" w14:textId="55783621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17</w:t>
            </w:r>
            <w:r w:rsidR="00245D96" w:rsidRPr="004B73C7">
              <w:rPr>
                <w:sz w:val="18"/>
                <w:szCs w:val="22"/>
              </w:rPr>
              <w:t xml:space="preserve"> </w:t>
            </w:r>
          </w:p>
        </w:tc>
        <w:tc>
          <w:tcPr>
            <w:tcW w:w="1426" w:type="dxa"/>
            <w:shd w:val="clear" w:color="auto" w:fill="auto"/>
          </w:tcPr>
          <w:p w14:paraId="3AF9D78B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22.8</w:t>
            </w:r>
          </w:p>
        </w:tc>
        <w:tc>
          <w:tcPr>
            <w:tcW w:w="1293" w:type="dxa"/>
            <w:shd w:val="clear" w:color="auto" w:fill="auto"/>
          </w:tcPr>
          <w:p w14:paraId="1DCEBB67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7.2</w:t>
            </w:r>
          </w:p>
        </w:tc>
        <w:tc>
          <w:tcPr>
            <w:tcW w:w="1685" w:type="dxa"/>
            <w:shd w:val="clear" w:color="auto" w:fill="auto"/>
          </w:tcPr>
          <w:p w14:paraId="1EF811F9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30.0</w:t>
            </w:r>
          </w:p>
        </w:tc>
        <w:tc>
          <w:tcPr>
            <w:tcW w:w="1415" w:type="dxa"/>
            <w:shd w:val="clear" w:color="auto" w:fill="auto"/>
          </w:tcPr>
          <w:p w14:paraId="2DD62FBC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552</w:t>
            </w:r>
          </w:p>
        </w:tc>
      </w:tr>
      <w:tr w:rsidR="00AB777E" w:rsidRPr="004B73C7" w14:paraId="4321233E" w14:textId="77777777" w:rsidTr="00110F99">
        <w:tc>
          <w:tcPr>
            <w:tcW w:w="1551" w:type="dxa"/>
            <w:shd w:val="clear" w:color="auto" w:fill="auto"/>
          </w:tcPr>
          <w:p w14:paraId="3E0BCD47" w14:textId="3D9212D2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18</w:t>
            </w:r>
            <w:r w:rsidR="00245D96" w:rsidRPr="004B73C7">
              <w:rPr>
                <w:sz w:val="18"/>
                <w:szCs w:val="22"/>
              </w:rPr>
              <w:t xml:space="preserve"> </w:t>
            </w:r>
          </w:p>
        </w:tc>
        <w:tc>
          <w:tcPr>
            <w:tcW w:w="1426" w:type="dxa"/>
            <w:shd w:val="clear" w:color="auto" w:fill="auto"/>
          </w:tcPr>
          <w:p w14:paraId="65CEE506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35.2</w:t>
            </w:r>
          </w:p>
        </w:tc>
        <w:tc>
          <w:tcPr>
            <w:tcW w:w="1293" w:type="dxa"/>
            <w:shd w:val="clear" w:color="auto" w:fill="auto"/>
          </w:tcPr>
          <w:p w14:paraId="4D34F4EA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6.7</w:t>
            </w:r>
          </w:p>
        </w:tc>
        <w:tc>
          <w:tcPr>
            <w:tcW w:w="1685" w:type="dxa"/>
            <w:shd w:val="clear" w:color="auto" w:fill="auto"/>
          </w:tcPr>
          <w:p w14:paraId="03A497C4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41.9</w:t>
            </w:r>
          </w:p>
        </w:tc>
        <w:tc>
          <w:tcPr>
            <w:tcW w:w="1415" w:type="dxa"/>
            <w:shd w:val="clear" w:color="auto" w:fill="auto"/>
          </w:tcPr>
          <w:p w14:paraId="5C5EFD1D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722</w:t>
            </w:r>
          </w:p>
        </w:tc>
      </w:tr>
      <w:tr w:rsidR="00AB777E" w:rsidRPr="004B73C7" w14:paraId="54AF84D6" w14:textId="77777777" w:rsidTr="00F27934">
        <w:tc>
          <w:tcPr>
            <w:tcW w:w="1551" w:type="dxa"/>
            <w:tcBorders>
              <w:bottom w:val="single" w:sz="4" w:space="0" w:color="auto"/>
            </w:tcBorders>
            <w:shd w:val="clear" w:color="auto" w:fill="auto"/>
          </w:tcPr>
          <w:p w14:paraId="6951D5F7" w14:textId="2B96AC8F" w:rsidR="00AB777E" w:rsidRPr="004B73C7" w:rsidRDefault="00AB777E" w:rsidP="004B73C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19</w:t>
            </w:r>
            <w:r w:rsidR="00245D96" w:rsidRPr="004B73C7">
              <w:rPr>
                <w:sz w:val="18"/>
                <w:szCs w:val="22"/>
              </w:rPr>
              <w:t xml:space="preserve"> 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shd w:val="clear" w:color="auto" w:fill="auto"/>
          </w:tcPr>
          <w:p w14:paraId="038A59C6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46.2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</w:tcPr>
          <w:p w14:paraId="6DA2A9C3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6.6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auto"/>
          </w:tcPr>
          <w:p w14:paraId="14579DD2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52.9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</w:tcPr>
          <w:p w14:paraId="004E3E0F" w14:textId="77777777" w:rsidR="00AB777E" w:rsidRPr="004B73C7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  <w:szCs w:val="22"/>
              </w:rPr>
            </w:pPr>
            <w:r w:rsidRPr="004B73C7">
              <w:rPr>
                <w:sz w:val="18"/>
                <w:szCs w:val="22"/>
              </w:rPr>
              <w:t>543</w:t>
            </w:r>
          </w:p>
        </w:tc>
      </w:tr>
      <w:tr w:rsidR="00AB777E" w:rsidRPr="00202469" w14:paraId="5454C9A1" w14:textId="77777777" w:rsidTr="00F27934">
        <w:tc>
          <w:tcPr>
            <w:tcW w:w="1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997B09A" w14:textId="77777777" w:rsidR="00AB777E" w:rsidRPr="00202469" w:rsidRDefault="00AB777E" w:rsidP="003C177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left"/>
              <w:rPr>
                <w:b/>
                <w:sz w:val="18"/>
                <w:szCs w:val="22"/>
              </w:rPr>
            </w:pPr>
            <w:r w:rsidRPr="00202469">
              <w:rPr>
                <w:b/>
                <w:sz w:val="18"/>
                <w:szCs w:val="22"/>
              </w:rPr>
              <w:t>Total</w:t>
            </w:r>
          </w:p>
        </w:tc>
        <w:tc>
          <w:tcPr>
            <w:tcW w:w="14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B5EEABF" w14:textId="77777777" w:rsidR="00AB777E" w:rsidRPr="00202469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2"/>
              </w:rPr>
            </w:pPr>
            <w:r w:rsidRPr="00202469">
              <w:rPr>
                <w:b/>
                <w:sz w:val="18"/>
                <w:szCs w:val="22"/>
              </w:rPr>
              <w:t>24.1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3608351" w14:textId="77777777" w:rsidR="00AB777E" w:rsidRPr="00202469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2"/>
              </w:rPr>
            </w:pPr>
            <w:r w:rsidRPr="00202469">
              <w:rPr>
                <w:b/>
                <w:sz w:val="18"/>
                <w:szCs w:val="22"/>
              </w:rPr>
              <w:t>5.1</w:t>
            </w:r>
          </w:p>
        </w:tc>
        <w:tc>
          <w:tcPr>
            <w:tcW w:w="1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89AA3C7" w14:textId="77777777" w:rsidR="00AB777E" w:rsidRPr="00202469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2"/>
              </w:rPr>
            </w:pPr>
            <w:r w:rsidRPr="00202469">
              <w:rPr>
                <w:b/>
                <w:sz w:val="18"/>
                <w:szCs w:val="22"/>
              </w:rPr>
              <w:t>29.2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F89CB9B" w14:textId="6B69924B" w:rsidR="00AB777E" w:rsidRPr="00202469" w:rsidRDefault="00AB777E" w:rsidP="002024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22"/>
              </w:rPr>
            </w:pPr>
            <w:r w:rsidRPr="00202469">
              <w:rPr>
                <w:b/>
                <w:sz w:val="18"/>
                <w:szCs w:val="22"/>
              </w:rPr>
              <w:t>3</w:t>
            </w:r>
            <w:r w:rsidR="00202469">
              <w:rPr>
                <w:b/>
                <w:sz w:val="18"/>
                <w:szCs w:val="22"/>
              </w:rPr>
              <w:t xml:space="preserve"> </w:t>
            </w:r>
            <w:r w:rsidRPr="00202469">
              <w:rPr>
                <w:b/>
                <w:sz w:val="18"/>
                <w:szCs w:val="22"/>
              </w:rPr>
              <w:t>000</w:t>
            </w:r>
          </w:p>
        </w:tc>
      </w:tr>
    </w:tbl>
    <w:p w14:paraId="1339895E" w14:textId="77777777" w:rsidR="00BB75FE" w:rsidRDefault="00AB777E" w:rsidP="00202469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44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A8279B5" w14:textId="77777777" w:rsidR="00BB75FE" w:rsidRDefault="00AB777E" w:rsidP="00AB777E">
      <w:pPr>
        <w:pStyle w:val="SingleTxtG"/>
        <w:rPr>
          <w:szCs w:val="22"/>
        </w:rPr>
      </w:pPr>
      <w:r w:rsidRPr="00777168">
        <w:rPr>
          <w:szCs w:val="22"/>
        </w:rPr>
        <w:t>208.</w:t>
      </w:r>
      <w:r w:rsidRPr="00777168">
        <w:rPr>
          <w:szCs w:val="22"/>
        </w:rPr>
        <w:tab/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State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Party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wishes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report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number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children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with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drug,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alcohol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tobacco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abuse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are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2020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were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134.</w:t>
      </w:r>
    </w:p>
    <w:p w14:paraId="70992395" w14:textId="77777777" w:rsidR="00BB75FE" w:rsidRDefault="00AB777E" w:rsidP="002A09D9">
      <w:pPr>
        <w:pStyle w:val="H23G"/>
        <w:spacing w:line="220" w:lineRule="atLeast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44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87E22DC" w14:textId="3A83E29B" w:rsidR="00AB777E" w:rsidRPr="00777168" w:rsidRDefault="00AB777E" w:rsidP="002A09D9">
      <w:pPr>
        <w:pStyle w:val="SingleTxtG"/>
        <w:spacing w:line="220" w:lineRule="atLeast"/>
        <w:rPr>
          <w:szCs w:val="22"/>
        </w:rPr>
      </w:pPr>
      <w:r w:rsidRPr="00777168">
        <w:rPr>
          <w:szCs w:val="22"/>
        </w:rPr>
        <w:t>209.</w:t>
      </w:r>
      <w:r w:rsidRPr="00777168">
        <w:rPr>
          <w:szCs w:val="22"/>
        </w:rPr>
        <w:tab/>
        <w:t>On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number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sexual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reproductive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services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available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adolescents,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State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party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wishes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report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there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are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13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services</w:t>
      </w:r>
      <w:r w:rsidR="00BB75FE">
        <w:rPr>
          <w:szCs w:val="22"/>
        </w:rPr>
        <w:t xml:space="preserve"> </w:t>
      </w:r>
      <w:r w:rsidRPr="00777168">
        <w:rPr>
          <w:szCs w:val="22"/>
        </w:rPr>
        <w:t>as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follows</w:t>
      </w:r>
      <w:r w:rsidR="00245D96">
        <w:rPr>
          <w:szCs w:val="22"/>
        </w:rPr>
        <w:t xml:space="preserve"> </w:t>
      </w:r>
      <w:r w:rsidR="00BB75FE">
        <w:rPr>
          <w:szCs w:val="22"/>
        </w:rPr>
        <w:t>–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Antenatal,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Labour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delivery</w:t>
      </w:r>
      <w:r w:rsidR="00245D96">
        <w:rPr>
          <w:szCs w:val="22"/>
        </w:rPr>
        <w:t xml:space="preserve"> </w:t>
      </w:r>
      <w:r w:rsidRPr="00777168">
        <w:rPr>
          <w:szCs w:val="22"/>
        </w:rPr>
        <w:lastRenderedPageBreak/>
        <w:t>services,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Postnatal,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Emergency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Obstetric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New-born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Care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(EmONC),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Family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planning,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Counselling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testing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for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HIV,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Prevention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mother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child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transmission,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Sexual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Transmitted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Infections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screening,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Puberty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Counselling,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Youth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friendly,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Condom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distribution,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Medical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male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circumcision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Alcohol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substance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abuse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services.</w:t>
      </w:r>
    </w:p>
    <w:p w14:paraId="44BD8434" w14:textId="77777777" w:rsidR="00BB75FE" w:rsidRDefault="00AB777E" w:rsidP="002A09D9">
      <w:pPr>
        <w:pStyle w:val="H23G"/>
        <w:spacing w:line="220" w:lineRule="atLeast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45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F1D3357" w14:textId="3DF6EBB6" w:rsidR="00AB777E" w:rsidRPr="00777168" w:rsidRDefault="00AB777E" w:rsidP="002A09D9">
      <w:pPr>
        <w:pStyle w:val="SingleTxtG"/>
        <w:spacing w:line="220" w:lineRule="atLeast"/>
        <w:rPr>
          <w:szCs w:val="22"/>
        </w:rPr>
      </w:pPr>
      <w:r w:rsidRPr="00777168">
        <w:rPr>
          <w:szCs w:val="22"/>
        </w:rPr>
        <w:t>210.</w:t>
      </w:r>
      <w:r w:rsidRPr="00777168">
        <w:rPr>
          <w:szCs w:val="22"/>
        </w:rPr>
        <w:tab/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State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party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wishes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report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60%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population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live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below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poverty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line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42%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are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classified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extremely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poor.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Poverty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rates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are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highest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for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female-headed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households,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with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extreme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poverty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levels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more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than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60%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rural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areas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15%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urban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areas.</w:t>
      </w:r>
    </w:p>
    <w:p w14:paraId="5E641095" w14:textId="77777777" w:rsidR="00BB75FE" w:rsidRDefault="00AB777E" w:rsidP="002A09D9">
      <w:pPr>
        <w:pStyle w:val="H1G"/>
        <w:spacing w:line="220" w:lineRule="atLeast"/>
      </w:pPr>
      <w:bookmarkStart w:id="54" w:name="_Toc63938006"/>
      <w:r w:rsidRPr="00777168">
        <w:tab/>
        <w:t>I.</w:t>
      </w:r>
      <w:r w:rsidRPr="00777168">
        <w:tab/>
        <w:t>Education,</w:t>
      </w:r>
      <w:r w:rsidR="00245D96">
        <w:t xml:space="preserve"> </w:t>
      </w:r>
      <w:r w:rsidRPr="00777168">
        <w:t>leisure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cultural</w:t>
      </w:r>
      <w:r w:rsidR="00245D96">
        <w:t xml:space="preserve"> </w:t>
      </w:r>
      <w:r w:rsidRPr="00777168">
        <w:t>activities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28–31)</w:t>
      </w:r>
      <w:bookmarkEnd w:id="54"/>
    </w:p>
    <w:p w14:paraId="1E386B8D" w14:textId="77777777" w:rsidR="00BB75FE" w:rsidRDefault="00AB777E" w:rsidP="002A09D9">
      <w:pPr>
        <w:pStyle w:val="H23G"/>
        <w:spacing w:line="220" w:lineRule="atLeast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46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08C61A3" w14:textId="3FDD0C94" w:rsidR="00AB777E" w:rsidRPr="00777168" w:rsidRDefault="00AB777E" w:rsidP="002A09D9">
      <w:pPr>
        <w:pStyle w:val="SingleTxtG"/>
        <w:spacing w:line="220" w:lineRule="atLeast"/>
        <w:rPr>
          <w:szCs w:val="22"/>
        </w:rPr>
      </w:pPr>
      <w:r w:rsidRPr="00777168">
        <w:rPr>
          <w:szCs w:val="22"/>
        </w:rPr>
        <w:t>211.</w:t>
      </w:r>
      <w:r w:rsidRPr="00777168">
        <w:rPr>
          <w:szCs w:val="22"/>
        </w:rPr>
        <w:tab/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dropout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rates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past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three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years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have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been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increase.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dropout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rate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increases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from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1.5%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2016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1.7%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2019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primary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level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1.2%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2016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still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remains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1.2%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secondary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level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respectively.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2015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number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increased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sharply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249,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416.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However,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it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has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been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reducing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between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2016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2018.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From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2012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onwards,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number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boys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out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school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exceed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that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girls.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1n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2018,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out-of-school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children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were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about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5.3%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total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primary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school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enrolment.</w:t>
      </w:r>
    </w:p>
    <w:p w14:paraId="327108FC" w14:textId="77777777" w:rsidR="00BB75FE" w:rsidRDefault="00AB777E" w:rsidP="002A09D9">
      <w:pPr>
        <w:pStyle w:val="SingleTxtG"/>
        <w:spacing w:after="240" w:line="220" w:lineRule="atLeast"/>
        <w:rPr>
          <w:szCs w:val="22"/>
        </w:rPr>
      </w:pPr>
      <w:r w:rsidRPr="00777168">
        <w:rPr>
          <w:szCs w:val="22"/>
        </w:rPr>
        <w:t>212.</w:t>
      </w:r>
      <w:r w:rsidRPr="00777168">
        <w:rPr>
          <w:szCs w:val="22"/>
        </w:rPr>
        <w:tab/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State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party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has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developed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Out-of-School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Strategy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guide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provision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education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out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school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learners.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strategy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has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been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approved,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printed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and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disseminated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to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selected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parts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of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the</w:t>
      </w:r>
      <w:r w:rsidR="00245D96">
        <w:rPr>
          <w:szCs w:val="22"/>
        </w:rPr>
        <w:t xml:space="preserve"> </w:t>
      </w:r>
      <w:r w:rsidRPr="00777168">
        <w:rPr>
          <w:szCs w:val="22"/>
        </w:rPr>
        <w:t>country.</w:t>
      </w:r>
    </w:p>
    <w:p w14:paraId="1DFC4129" w14:textId="7582B545" w:rsidR="00AB777E" w:rsidRPr="00777168" w:rsidRDefault="00AB777E" w:rsidP="00AB777E">
      <w:pPr>
        <w:pStyle w:val="SingleTxtG"/>
        <w:rPr>
          <w:rFonts w:ascii="Bookman Old Style" w:eastAsia="Calibri" w:hAnsi="Bookman Old Style"/>
          <w:i/>
          <w:sz w:val="24"/>
          <w:szCs w:val="24"/>
        </w:rPr>
      </w:pPr>
      <w:r w:rsidRPr="00777168">
        <w:rPr>
          <w:rFonts w:ascii="Bookman Old Style" w:eastAsia="Calibri" w:hAnsi="Bookman Old Style"/>
          <w:noProof/>
          <w:sz w:val="22"/>
          <w:szCs w:val="22"/>
          <w:lang w:eastAsia="en-GB"/>
        </w:rPr>
        <w:drawing>
          <wp:inline distT="0" distB="0" distL="0" distR="0" wp14:anchorId="15533F55" wp14:editId="7EC610DE">
            <wp:extent cx="5366130" cy="1630018"/>
            <wp:effectExtent l="0" t="0" r="6350" b="0"/>
            <wp:docPr id="1491220589" name="Picture 1491220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481" cy="164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C8AF2" w14:textId="77777777" w:rsidR="00AB777E" w:rsidRPr="00777168" w:rsidRDefault="00AB777E" w:rsidP="00AB777E">
      <w:pPr>
        <w:pStyle w:val="SingleTxtG"/>
      </w:pPr>
      <w:r w:rsidRPr="00777168">
        <w:rPr>
          <w:rFonts w:ascii="Bookman Old Style" w:hAnsi="Bookman Old Style"/>
          <w:i/>
          <w:noProof/>
          <w:sz w:val="32"/>
          <w:lang w:eastAsia="en-GB"/>
        </w:rPr>
        <w:drawing>
          <wp:inline distT="0" distB="0" distL="0" distR="0" wp14:anchorId="706729C0" wp14:editId="1B738EF3">
            <wp:extent cx="5303586" cy="288632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7" cy="292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D0A3B" w14:textId="77777777" w:rsidR="00BB75FE" w:rsidRDefault="00AB777E" w:rsidP="00110F99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46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DAD92F5" w14:textId="77777777" w:rsidR="00BB75FE" w:rsidRDefault="00AB777E" w:rsidP="00110F99">
      <w:pPr>
        <w:pStyle w:val="SingleTxtG"/>
        <w:spacing w:after="240"/>
      </w:pPr>
      <w:r w:rsidRPr="00777168">
        <w:t>213.</w:t>
      </w:r>
      <w:r w:rsidRPr="00777168">
        <w:tab/>
        <w:t>The</w:t>
      </w:r>
      <w:r w:rsidR="00245D96">
        <w:t xml:space="preserve"> </w:t>
      </w:r>
      <w:r w:rsidRPr="00777168">
        <w:t>table</w:t>
      </w:r>
      <w:r w:rsidR="00245D96">
        <w:t xml:space="preserve"> </w:t>
      </w:r>
      <w:r w:rsidRPr="00777168">
        <w:t>below</w:t>
      </w:r>
      <w:r w:rsidR="00245D96">
        <w:t xml:space="preserve"> </w:t>
      </w:r>
      <w:r w:rsidRPr="00110F99">
        <w:t>describes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not</w:t>
      </w:r>
      <w:r w:rsidR="00245D96">
        <w:t xml:space="preserve"> </w:t>
      </w:r>
      <w:r w:rsidRPr="00777168">
        <w:t>transitioning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primary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secondary</w:t>
      </w:r>
      <w:r w:rsidR="00245D96">
        <w:t xml:space="preserve"> </w:t>
      </w:r>
      <w:r w:rsidRPr="00777168">
        <w:t>school:</w:t>
      </w:r>
    </w:p>
    <w:p w14:paraId="2FDAB898" w14:textId="37AE1D7A" w:rsidR="00AB777E" w:rsidRPr="00777168" w:rsidRDefault="00AB777E" w:rsidP="00AB777E">
      <w:pPr>
        <w:pStyle w:val="SingleTxtG"/>
        <w:rPr>
          <w:rFonts w:ascii="Bookman Old Style" w:eastAsia="Calibri" w:hAnsi="Bookman Old Style"/>
          <w:i/>
          <w:sz w:val="36"/>
          <w:szCs w:val="24"/>
        </w:rPr>
      </w:pPr>
      <w:r w:rsidRPr="00777168">
        <w:rPr>
          <w:rFonts w:ascii="Bookman Old Style" w:eastAsia="Calibri" w:hAnsi="Bookman Old Style"/>
          <w:noProof/>
          <w:sz w:val="22"/>
          <w:szCs w:val="22"/>
          <w:lang w:eastAsia="en-GB"/>
        </w:rPr>
        <w:drawing>
          <wp:inline distT="0" distB="0" distL="0" distR="0" wp14:anchorId="2E338090" wp14:editId="0F19F872">
            <wp:extent cx="4952544" cy="4855210"/>
            <wp:effectExtent l="0" t="0" r="635" b="0"/>
            <wp:docPr id="1491220587" name="Picture 1491220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987" cy="491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C9A62" w14:textId="77777777" w:rsidR="00BB75FE" w:rsidRDefault="00AB777E" w:rsidP="00110F99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46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FB08DBA" w14:textId="77777777" w:rsidR="00BB75FE" w:rsidRDefault="00AB777E" w:rsidP="00AB777E">
      <w:pPr>
        <w:pStyle w:val="SingleTxtG"/>
      </w:pPr>
      <w:r w:rsidRPr="00777168">
        <w:t>214.</w:t>
      </w:r>
      <w:r w:rsidRPr="00777168">
        <w:tab/>
        <w:t>The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proportion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children,</w:t>
      </w:r>
      <w:r w:rsidR="00245D96">
        <w:t xml:space="preserve"> </w:t>
      </w:r>
      <w:r w:rsidRPr="00777168">
        <w:t>including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disabilities,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girls,</w:t>
      </w:r>
      <w:r w:rsidR="00245D96">
        <w:t xml:space="preserve"> </w:t>
      </w:r>
      <w:r w:rsidRPr="00777168">
        <w:t>dropping</w:t>
      </w:r>
      <w:r w:rsidR="00245D96">
        <w:t xml:space="preserve"> </w:t>
      </w:r>
      <w:r w:rsidRPr="00777168">
        <w:t>out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school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outlined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table</w:t>
      </w:r>
      <w:r w:rsidR="00245D96">
        <w:t xml:space="preserve"> </w:t>
      </w:r>
      <w:r w:rsidRPr="00777168">
        <w:t>above</w:t>
      </w:r>
      <w:r w:rsidR="00245D96">
        <w:t xml:space="preserve"> </w:t>
      </w:r>
      <w:r w:rsidRPr="00777168">
        <w:t>(b).</w:t>
      </w:r>
    </w:p>
    <w:p w14:paraId="10913DC5" w14:textId="77777777" w:rsidR="00BB75FE" w:rsidRDefault="00AB777E" w:rsidP="00110F99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46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7AD2EDE" w14:textId="7339EEF6" w:rsidR="00AB777E" w:rsidRPr="00777168" w:rsidRDefault="00AB777E" w:rsidP="00AB777E">
      <w:pPr>
        <w:pStyle w:val="SingleTxtG"/>
      </w:pPr>
      <w:r w:rsidRPr="00777168">
        <w:t>215.</w:t>
      </w:r>
      <w:r w:rsidRPr="00777168">
        <w:tab/>
        <w:t>On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abuse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schools,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2018</w:t>
      </w:r>
      <w:r w:rsidR="00245D96">
        <w:t xml:space="preserve"> </w:t>
      </w:r>
      <w:r w:rsidRPr="00777168">
        <w:t>VAC</w:t>
      </w:r>
      <w:r w:rsidR="00245D96">
        <w:t xml:space="preserve"> </w:t>
      </w:r>
      <w:r w:rsidRPr="00777168">
        <w:t>Survey</w:t>
      </w:r>
      <w:r w:rsidR="00245D96">
        <w:t xml:space="preserve"> </w:t>
      </w:r>
      <w:r w:rsidRPr="00777168">
        <w:t>reports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abuse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18:</w:t>
      </w:r>
      <w:r w:rsidR="00245D96">
        <w:t xml:space="preserve"> </w:t>
      </w:r>
      <w:r w:rsidRPr="00777168">
        <w:t>20.3%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females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10.0%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males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26.2%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females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5.6%</w:t>
      </w:r>
      <w:r w:rsidR="00245D96">
        <w:t xml:space="preserve"> </w:t>
      </w:r>
      <w:r w:rsidRPr="00777168">
        <w:t>male</w:t>
      </w:r>
      <w:r w:rsidR="00245D96">
        <w:t xml:space="preserve"> </w:t>
      </w:r>
      <w:r w:rsidRPr="00777168">
        <w:t>described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first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intercourse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18</w:t>
      </w:r>
      <w:r w:rsidR="00245D96">
        <w:t xml:space="preserve"> </w:t>
      </w:r>
      <w:r w:rsidRPr="00777168">
        <w:t>as</w:t>
      </w:r>
      <w:r w:rsidR="00245D96">
        <w:t xml:space="preserve"> </w:t>
      </w:r>
      <w:r w:rsidRPr="00777168">
        <w:t>unwanted:</w:t>
      </w:r>
      <w:r w:rsidR="00245D96">
        <w:t xml:space="preserve"> </w:t>
      </w:r>
      <w:r w:rsidRPr="00777168">
        <w:t>26.2%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females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5.6%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males.</w:t>
      </w:r>
      <w:r w:rsidR="00245D96">
        <w:t xml:space="preserve"> </w:t>
      </w:r>
      <w:r w:rsidRPr="00777168">
        <w:t>18.0%</w:t>
      </w:r>
      <w:r w:rsidR="00245D96">
        <w:t xml:space="preserve"> </w:t>
      </w:r>
      <w:r w:rsidRPr="00777168">
        <w:t>females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7.2%</w:t>
      </w:r>
      <w:r w:rsidR="00245D96">
        <w:t xml:space="preserve"> </w:t>
      </w:r>
      <w:r w:rsidRPr="00777168">
        <w:t>males</w:t>
      </w:r>
      <w:r w:rsidR="00245D96">
        <w:t xml:space="preserve"> </w:t>
      </w:r>
      <w:r w:rsidRPr="00777168">
        <w:t>reported</w:t>
      </w:r>
      <w:r w:rsidR="00245D96">
        <w:t xml:space="preserve"> </w:t>
      </w:r>
      <w:r w:rsidRPr="00777168">
        <w:t>receiving</w:t>
      </w:r>
      <w:r w:rsidR="00245D96">
        <w:t xml:space="preserve"> </w:t>
      </w:r>
      <w:r w:rsidRPr="00777168">
        <w:t>services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any</w:t>
      </w:r>
      <w:r w:rsidR="00245D96">
        <w:t xml:space="preserve"> </w:t>
      </w:r>
      <w:r w:rsidRPr="00777168">
        <w:t>incident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abuse*</w:t>
      </w:r>
      <w:r w:rsidR="00245D96">
        <w:t xml:space="preserve"> </w:t>
      </w:r>
      <w:r w:rsidRPr="00777168">
        <w:t>occurring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age</w:t>
      </w:r>
      <w:r w:rsidR="00245D96">
        <w:t xml:space="preserve"> </w:t>
      </w:r>
      <w:r w:rsidRPr="00777168">
        <w:t>18.</w:t>
      </w:r>
    </w:p>
    <w:p w14:paraId="69EBC340" w14:textId="6028029C" w:rsidR="00AB777E" w:rsidRPr="00777168" w:rsidRDefault="00AB777E" w:rsidP="002474AB">
      <w:pPr>
        <w:pStyle w:val="SingleTxtG"/>
        <w:spacing w:after="240"/>
      </w:pPr>
      <w:r w:rsidRPr="00777168">
        <w:t>216.</w:t>
      </w:r>
      <w:r w:rsidRPr="00777168">
        <w:tab/>
        <w:t>Further,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Study</w:t>
      </w:r>
      <w:r w:rsidR="00245D96">
        <w:t xml:space="preserve"> </w:t>
      </w:r>
      <w:r w:rsidRPr="00777168">
        <w:t>on</w:t>
      </w:r>
      <w:r w:rsidR="00245D96">
        <w:t xml:space="preserve"> </w:t>
      </w:r>
      <w:r w:rsidRPr="00777168">
        <w:t>School-Related</w:t>
      </w:r>
      <w:r w:rsidR="00245D96">
        <w:t xml:space="preserve"> </w:t>
      </w:r>
      <w:r w:rsidRPr="00777168">
        <w:t>Gender-Based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(SRGBV)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around</w:t>
      </w:r>
      <w:r w:rsidR="00245D96">
        <w:t xml:space="preserve"> </w:t>
      </w:r>
      <w:r w:rsidRPr="00777168">
        <w:t>Boarding</w:t>
      </w:r>
      <w:r w:rsidR="00245D96">
        <w:t xml:space="preserve"> </w:t>
      </w:r>
      <w:r w:rsidRPr="00777168">
        <w:t>Schools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Zambia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conducted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2019,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build</w:t>
      </w:r>
      <w:r w:rsidR="00245D96">
        <w:t xml:space="preserve"> </w:t>
      </w:r>
      <w:r w:rsidRPr="00777168">
        <w:t>evidence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pupils</w:t>
      </w:r>
      <w:r w:rsidR="00BB75FE">
        <w:t>’</w:t>
      </w:r>
      <w:r w:rsidR="00245D96">
        <w:t xml:space="preserve"> </w:t>
      </w:r>
      <w:r w:rsidRPr="00777168">
        <w:t>experiences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SRGBV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context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living</w:t>
      </w:r>
      <w:r w:rsidR="00245D96">
        <w:t xml:space="preserve"> </w:t>
      </w:r>
      <w:r w:rsidRPr="00777168">
        <w:t>away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home,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risk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protective</w:t>
      </w:r>
      <w:r w:rsidR="00245D96">
        <w:t xml:space="preserve"> </w:t>
      </w:r>
      <w:r w:rsidRPr="00777168">
        <w:t>factors</w:t>
      </w:r>
      <w:r w:rsidR="00245D96">
        <w:t xml:space="preserve"> </w:t>
      </w:r>
      <w:r w:rsidRPr="00777168">
        <w:t>associated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these.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findings</w:t>
      </w:r>
      <w:r w:rsidR="00245D96">
        <w:t xml:space="preserve"> </w:t>
      </w:r>
      <w:r w:rsidRPr="00777168">
        <w:t>show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peer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peer</w:t>
      </w:r>
      <w:r w:rsidR="00245D96">
        <w:t xml:space="preserve"> </w:t>
      </w:r>
      <w:r w:rsidRPr="00777168">
        <w:t>emotional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prominent.</w:t>
      </w:r>
      <w:r w:rsidR="00BB75FE">
        <w:t xml:space="preserve"> </w:t>
      </w:r>
      <w:r w:rsidRPr="00777168">
        <w:t>There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also</w:t>
      </w:r>
      <w:r w:rsidR="00245D96">
        <w:t xml:space="preserve"> </w:t>
      </w:r>
      <w:r w:rsidRPr="00777168">
        <w:t>a</w:t>
      </w:r>
      <w:r w:rsidR="00245D96">
        <w:t xml:space="preserve"> </w:t>
      </w:r>
      <w:r w:rsidRPr="00777168">
        <w:t>significant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sexual</w:t>
      </w:r>
      <w:r w:rsidR="00245D96">
        <w:t xml:space="preserve"> </w:t>
      </w:r>
      <w:r w:rsidRPr="00777168">
        <w:t>violence</w:t>
      </w:r>
      <w:r w:rsidR="00245D96">
        <w:t xml:space="preserve"> </w:t>
      </w:r>
      <w:r w:rsidRPr="00777168">
        <w:t>taking</w:t>
      </w:r>
      <w:r w:rsidR="00245D96">
        <w:t xml:space="preserve"> </w:t>
      </w:r>
      <w:r w:rsidRPr="00777168">
        <w:t>place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around</w:t>
      </w:r>
      <w:r w:rsidR="00245D96">
        <w:t xml:space="preserve"> </w:t>
      </w:r>
      <w:r w:rsidRPr="00777168">
        <w:t>boarding</w:t>
      </w:r>
      <w:r w:rsidR="00245D96">
        <w:t xml:space="preserve"> </w:t>
      </w:r>
      <w:r w:rsidRPr="00777168">
        <w:t>schools.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address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developed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Prevention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Response</w:t>
      </w:r>
      <w:r w:rsidR="00245D96">
        <w:t xml:space="preserve"> </w:t>
      </w:r>
      <w:r w:rsidRPr="00777168">
        <w:t>Plan</w:t>
      </w:r>
      <w:r w:rsidR="00245D96">
        <w:t xml:space="preserve"> </w:t>
      </w:r>
      <w:r w:rsidRPr="00777168">
        <w:t>(2021</w:t>
      </w:r>
      <w:r w:rsidR="002474AB">
        <w:t>–</w:t>
      </w:r>
      <w:r w:rsidRPr="00777168">
        <w:t>2025).</w:t>
      </w:r>
    </w:p>
    <w:p w14:paraId="14AE6ED4" w14:textId="77777777" w:rsidR="00AB777E" w:rsidRPr="00777168" w:rsidRDefault="00AB777E" w:rsidP="00AB777E">
      <w:pPr>
        <w:pStyle w:val="SingleTxtG"/>
        <w:rPr>
          <w:rFonts w:ascii="Bookman Old Style" w:eastAsia="Calibri" w:hAnsi="Bookman Old Style"/>
          <w:i/>
          <w:sz w:val="24"/>
          <w:szCs w:val="24"/>
        </w:rPr>
      </w:pPr>
      <w:r w:rsidRPr="00777168">
        <w:rPr>
          <w:rFonts w:ascii="Bookman Old Style" w:eastAsia="Calibri" w:hAnsi="Bookman Old Style"/>
          <w:i/>
          <w:noProof/>
          <w:sz w:val="24"/>
          <w:szCs w:val="24"/>
          <w:lang w:eastAsia="en-GB"/>
        </w:rPr>
        <w:lastRenderedPageBreak/>
        <w:drawing>
          <wp:inline distT="0" distB="0" distL="0" distR="0" wp14:anchorId="5E1D483F" wp14:editId="2469719B">
            <wp:extent cx="5127459" cy="2202512"/>
            <wp:effectExtent l="0" t="0" r="16510" b="7620"/>
            <wp:docPr id="1491220586" name="Chart 14912205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7C859652" w14:textId="77777777" w:rsidR="00BB75FE" w:rsidRDefault="00AB777E" w:rsidP="002474AB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46</w:t>
      </w:r>
      <w:r w:rsidR="00245D96">
        <w:t xml:space="preserve"> </w:t>
      </w:r>
      <w:r w:rsidRPr="00777168">
        <w:t>(e)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2E40FB68" w14:textId="2EFB5F59" w:rsidR="00AB777E" w:rsidRPr="00777168" w:rsidRDefault="00AB777E" w:rsidP="002474AB">
      <w:pPr>
        <w:pStyle w:val="SingleTxtG"/>
        <w:spacing w:after="240"/>
      </w:pPr>
      <w:r w:rsidRPr="00777168">
        <w:t>217.</w:t>
      </w:r>
      <w:r w:rsidRPr="00777168">
        <w:tab/>
        <w:t>The</w:t>
      </w:r>
      <w:r w:rsidR="00245D96">
        <w:t xml:space="preserve"> </w:t>
      </w:r>
      <w:r w:rsidRPr="00777168">
        <w:t>table</w:t>
      </w:r>
      <w:r w:rsidR="00245D96">
        <w:t xml:space="preserve"> </w:t>
      </w:r>
      <w:r w:rsidRPr="00777168">
        <w:t>below</w:t>
      </w:r>
      <w:r w:rsidR="00245D96">
        <w:t xml:space="preserve"> </w:t>
      </w:r>
      <w:r w:rsidRPr="00777168">
        <w:t>provides</w:t>
      </w:r>
      <w:r w:rsidR="00245D96">
        <w:t xml:space="preserve"> </w:t>
      </w:r>
      <w:r w:rsidRPr="00777168">
        <w:t>statistics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attending</w:t>
      </w:r>
      <w:r w:rsidR="00245D96">
        <w:t xml:space="preserve"> </w:t>
      </w:r>
      <w:r w:rsidRPr="00777168">
        <w:t>Early</w:t>
      </w:r>
      <w:r w:rsidR="00245D96">
        <w:t xml:space="preserve"> </w:t>
      </w:r>
      <w:r w:rsidRPr="00777168">
        <w:t>Childhood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(ECE),</w:t>
      </w:r>
      <w:r w:rsidR="00245D96">
        <w:t xml:space="preserve"> </w:t>
      </w:r>
      <w:r w:rsidRPr="00777168">
        <w:t>from</w:t>
      </w:r>
      <w:r w:rsidR="00245D96">
        <w:t xml:space="preserve"> </w:t>
      </w:r>
      <w:r w:rsidRPr="00777168">
        <w:t>each</w:t>
      </w:r>
      <w:r w:rsidR="00245D96">
        <w:t xml:space="preserve"> </w:t>
      </w:r>
      <w:r w:rsidRPr="00777168">
        <w:t>province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2011</w:t>
      </w:r>
      <w:r w:rsidR="00BB75FE">
        <w:t>–</w:t>
      </w:r>
      <w:r w:rsidRPr="00777168">
        <w:t>2019.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has</w:t>
      </w:r>
      <w:r w:rsidR="00245D96">
        <w:t xml:space="preserve"> </w:t>
      </w:r>
      <w:r w:rsidRPr="00777168">
        <w:t>been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increase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attending</w:t>
      </w:r>
      <w:r w:rsidR="00245D96">
        <w:t xml:space="preserve"> </w:t>
      </w:r>
      <w:r w:rsidRPr="00777168">
        <w:t>ECE.</w:t>
      </w:r>
      <w:r w:rsidR="00245D96"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6"/>
        <w:gridCol w:w="653"/>
        <w:gridCol w:w="654"/>
        <w:gridCol w:w="655"/>
        <w:gridCol w:w="742"/>
        <w:gridCol w:w="742"/>
        <w:gridCol w:w="742"/>
        <w:gridCol w:w="742"/>
        <w:gridCol w:w="742"/>
        <w:gridCol w:w="742"/>
      </w:tblGrid>
      <w:tr w:rsidR="00AB777E" w:rsidRPr="002474AB" w14:paraId="103F2D3A" w14:textId="77777777" w:rsidTr="002474AB">
        <w:trPr>
          <w:tblHeader/>
        </w:trPr>
        <w:tc>
          <w:tcPr>
            <w:tcW w:w="8504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AD17340" w14:textId="07B24DB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rFonts w:eastAsia="Calibri"/>
                <w:i/>
                <w:sz w:val="16"/>
                <w:szCs w:val="22"/>
              </w:rPr>
            </w:pPr>
            <w:bookmarkStart w:id="55" w:name="_Toc63938007"/>
            <w:r w:rsidRPr="002474AB">
              <w:rPr>
                <w:rFonts w:eastAsia="Calibri"/>
                <w:i/>
                <w:sz w:val="16"/>
                <w:szCs w:val="22"/>
              </w:rPr>
              <w:t>ECE</w:t>
            </w:r>
            <w:r w:rsidR="00245D96" w:rsidRPr="002474AB">
              <w:rPr>
                <w:rFonts w:eastAsia="Calibri"/>
                <w:i/>
                <w:sz w:val="16"/>
                <w:szCs w:val="22"/>
              </w:rPr>
              <w:t xml:space="preserve"> </w:t>
            </w:r>
            <w:r w:rsidRPr="002474AB">
              <w:rPr>
                <w:rFonts w:eastAsia="Calibri"/>
                <w:i/>
                <w:sz w:val="16"/>
                <w:szCs w:val="22"/>
              </w:rPr>
              <w:t>Enrolments</w:t>
            </w:r>
            <w:r w:rsidR="00245D96" w:rsidRPr="002474AB">
              <w:rPr>
                <w:rFonts w:eastAsia="Calibri"/>
                <w:i/>
                <w:sz w:val="16"/>
                <w:szCs w:val="22"/>
              </w:rPr>
              <w:t xml:space="preserve"> </w:t>
            </w:r>
            <w:r w:rsidRPr="002474AB">
              <w:rPr>
                <w:rFonts w:eastAsia="Calibri"/>
                <w:i/>
                <w:sz w:val="16"/>
                <w:szCs w:val="22"/>
              </w:rPr>
              <w:t>from</w:t>
            </w:r>
            <w:r w:rsidR="00245D96" w:rsidRPr="002474AB">
              <w:rPr>
                <w:rFonts w:eastAsia="Calibri"/>
                <w:i/>
                <w:sz w:val="16"/>
                <w:szCs w:val="22"/>
              </w:rPr>
              <w:t xml:space="preserve"> </w:t>
            </w:r>
            <w:r w:rsidRPr="002474AB">
              <w:rPr>
                <w:rFonts w:eastAsia="Calibri"/>
                <w:i/>
                <w:sz w:val="16"/>
                <w:szCs w:val="22"/>
              </w:rPr>
              <w:t>2011</w:t>
            </w:r>
            <w:r w:rsidR="00245D96" w:rsidRPr="002474AB">
              <w:rPr>
                <w:rFonts w:eastAsia="Calibri"/>
                <w:i/>
                <w:sz w:val="16"/>
                <w:szCs w:val="22"/>
              </w:rPr>
              <w:t xml:space="preserve"> </w:t>
            </w:r>
            <w:r w:rsidRPr="002474AB">
              <w:rPr>
                <w:rFonts w:eastAsia="Calibri"/>
                <w:i/>
                <w:sz w:val="16"/>
                <w:szCs w:val="22"/>
              </w:rPr>
              <w:t>to</w:t>
            </w:r>
            <w:r w:rsidR="00245D96" w:rsidRPr="002474AB">
              <w:rPr>
                <w:rFonts w:eastAsia="Calibri"/>
                <w:i/>
                <w:sz w:val="16"/>
                <w:szCs w:val="22"/>
              </w:rPr>
              <w:t xml:space="preserve"> </w:t>
            </w:r>
            <w:r w:rsidRPr="002474AB">
              <w:rPr>
                <w:rFonts w:eastAsia="Calibri"/>
                <w:i/>
                <w:sz w:val="16"/>
                <w:szCs w:val="22"/>
              </w:rPr>
              <w:t>2019</w:t>
            </w:r>
          </w:p>
        </w:tc>
      </w:tr>
      <w:tr w:rsidR="00AB777E" w:rsidRPr="002474AB" w14:paraId="1CEE72C5" w14:textId="77777777" w:rsidTr="002474AB"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2B6CEC7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rFonts w:eastAsia="Calibri"/>
                <w:i/>
                <w:sz w:val="16"/>
                <w:szCs w:val="22"/>
              </w:rPr>
            </w:pPr>
            <w:r w:rsidRPr="002474AB">
              <w:rPr>
                <w:rFonts w:eastAsia="Calibri"/>
                <w:i/>
                <w:sz w:val="16"/>
                <w:szCs w:val="22"/>
              </w:rPr>
              <w:t>Province</w:t>
            </w:r>
          </w:p>
        </w:tc>
        <w:tc>
          <w:tcPr>
            <w:tcW w:w="7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2797CA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2474AB">
              <w:rPr>
                <w:rFonts w:eastAsia="Calibri"/>
                <w:i/>
                <w:sz w:val="16"/>
                <w:szCs w:val="22"/>
              </w:rPr>
              <w:t>2011</w:t>
            </w:r>
          </w:p>
        </w:tc>
        <w:tc>
          <w:tcPr>
            <w:tcW w:w="7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BF6DEA5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2474AB">
              <w:rPr>
                <w:rFonts w:eastAsia="Calibri"/>
                <w:i/>
                <w:sz w:val="16"/>
                <w:szCs w:val="22"/>
              </w:rPr>
              <w:t>2012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8C85DF8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2474AB">
              <w:rPr>
                <w:rFonts w:eastAsia="Calibri"/>
                <w:i/>
                <w:sz w:val="16"/>
                <w:szCs w:val="22"/>
              </w:rPr>
              <w:t>2013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9C9E103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2474AB">
              <w:rPr>
                <w:rFonts w:eastAsia="Calibri"/>
                <w:i/>
                <w:sz w:val="16"/>
                <w:szCs w:val="22"/>
              </w:rPr>
              <w:t>2014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0CA1BD6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2474AB">
              <w:rPr>
                <w:rFonts w:eastAsia="Calibri"/>
                <w:i/>
                <w:sz w:val="16"/>
                <w:szCs w:val="22"/>
              </w:rPr>
              <w:t>2015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49AC239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2474AB">
              <w:rPr>
                <w:rFonts w:eastAsia="Calibri"/>
                <w:i/>
                <w:sz w:val="16"/>
                <w:szCs w:val="22"/>
              </w:rPr>
              <w:t>2016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019EA9D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2474AB">
              <w:rPr>
                <w:rFonts w:eastAsia="Calibri"/>
                <w:i/>
                <w:sz w:val="16"/>
                <w:szCs w:val="22"/>
              </w:rPr>
              <w:t>2017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D4A3DB5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2474AB">
              <w:rPr>
                <w:rFonts w:eastAsia="Calibri"/>
                <w:i/>
                <w:sz w:val="16"/>
                <w:szCs w:val="22"/>
              </w:rPr>
              <w:t>2018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42E3D32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2"/>
              </w:rPr>
            </w:pPr>
            <w:r w:rsidRPr="002474AB">
              <w:rPr>
                <w:rFonts w:eastAsia="Calibri"/>
                <w:i/>
                <w:sz w:val="16"/>
                <w:szCs w:val="22"/>
              </w:rPr>
              <w:t>2019</w:t>
            </w:r>
          </w:p>
        </w:tc>
      </w:tr>
      <w:tr w:rsidR="00AB777E" w:rsidRPr="002474AB" w14:paraId="50ED2E4C" w14:textId="77777777" w:rsidTr="002474AB"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</w:tcPr>
          <w:p w14:paraId="02B5AD9C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Central</w:t>
            </w:r>
          </w:p>
        </w:tc>
        <w:tc>
          <w:tcPr>
            <w:tcW w:w="754" w:type="dxa"/>
            <w:tcBorders>
              <w:top w:val="single" w:sz="12" w:space="0" w:color="auto"/>
            </w:tcBorders>
            <w:shd w:val="clear" w:color="auto" w:fill="auto"/>
          </w:tcPr>
          <w:p w14:paraId="0ED1FC70" w14:textId="639EC2B8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451</w:t>
            </w:r>
          </w:p>
        </w:tc>
        <w:tc>
          <w:tcPr>
            <w:tcW w:w="754" w:type="dxa"/>
            <w:tcBorders>
              <w:top w:val="single" w:sz="12" w:space="0" w:color="auto"/>
            </w:tcBorders>
            <w:shd w:val="clear" w:color="auto" w:fill="auto"/>
          </w:tcPr>
          <w:p w14:paraId="28CE0219" w14:textId="29253B0B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883</w:t>
            </w:r>
          </w:p>
        </w:tc>
        <w:tc>
          <w:tcPr>
            <w:tcW w:w="755" w:type="dxa"/>
            <w:tcBorders>
              <w:top w:val="single" w:sz="12" w:space="0" w:color="auto"/>
            </w:tcBorders>
            <w:shd w:val="clear" w:color="auto" w:fill="auto"/>
          </w:tcPr>
          <w:p w14:paraId="0233466A" w14:textId="622A268C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013</w:t>
            </w:r>
          </w:p>
        </w:tc>
        <w:tc>
          <w:tcPr>
            <w:tcW w:w="856" w:type="dxa"/>
            <w:tcBorders>
              <w:top w:val="single" w:sz="12" w:space="0" w:color="auto"/>
            </w:tcBorders>
            <w:shd w:val="clear" w:color="auto" w:fill="auto"/>
          </w:tcPr>
          <w:p w14:paraId="0420EF02" w14:textId="09CFBF05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10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079</w:t>
            </w:r>
          </w:p>
        </w:tc>
        <w:tc>
          <w:tcPr>
            <w:tcW w:w="856" w:type="dxa"/>
            <w:tcBorders>
              <w:top w:val="single" w:sz="12" w:space="0" w:color="auto"/>
            </w:tcBorders>
            <w:shd w:val="clear" w:color="auto" w:fill="auto"/>
          </w:tcPr>
          <w:p w14:paraId="7E7DD06E" w14:textId="014702C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12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646</w:t>
            </w:r>
          </w:p>
        </w:tc>
        <w:tc>
          <w:tcPr>
            <w:tcW w:w="856" w:type="dxa"/>
            <w:tcBorders>
              <w:top w:val="single" w:sz="12" w:space="0" w:color="auto"/>
            </w:tcBorders>
            <w:shd w:val="clear" w:color="auto" w:fill="auto"/>
          </w:tcPr>
          <w:p w14:paraId="3BB1FF57" w14:textId="356727CC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713</w:t>
            </w:r>
          </w:p>
        </w:tc>
        <w:tc>
          <w:tcPr>
            <w:tcW w:w="856" w:type="dxa"/>
            <w:tcBorders>
              <w:top w:val="single" w:sz="12" w:space="0" w:color="auto"/>
            </w:tcBorders>
            <w:shd w:val="clear" w:color="auto" w:fill="auto"/>
          </w:tcPr>
          <w:p w14:paraId="369D932F" w14:textId="173F10E8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18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424</w:t>
            </w:r>
          </w:p>
        </w:tc>
        <w:tc>
          <w:tcPr>
            <w:tcW w:w="856" w:type="dxa"/>
            <w:tcBorders>
              <w:top w:val="single" w:sz="12" w:space="0" w:color="auto"/>
            </w:tcBorders>
            <w:shd w:val="clear" w:color="auto" w:fill="auto"/>
          </w:tcPr>
          <w:p w14:paraId="56243F19" w14:textId="48095C44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224</w:t>
            </w:r>
          </w:p>
        </w:tc>
        <w:tc>
          <w:tcPr>
            <w:tcW w:w="856" w:type="dxa"/>
            <w:tcBorders>
              <w:top w:val="single" w:sz="12" w:space="0" w:color="auto"/>
            </w:tcBorders>
            <w:shd w:val="clear" w:color="auto" w:fill="auto"/>
          </w:tcPr>
          <w:p w14:paraId="479597CB" w14:textId="7C01EFFD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271</w:t>
            </w:r>
          </w:p>
        </w:tc>
      </w:tr>
      <w:tr w:rsidR="00AB777E" w:rsidRPr="002474AB" w14:paraId="5CC85BA9" w14:textId="77777777" w:rsidTr="002474AB">
        <w:tc>
          <w:tcPr>
            <w:tcW w:w="1105" w:type="dxa"/>
            <w:shd w:val="clear" w:color="auto" w:fill="auto"/>
          </w:tcPr>
          <w:p w14:paraId="3615F480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Copperbelt</w:t>
            </w:r>
          </w:p>
        </w:tc>
        <w:tc>
          <w:tcPr>
            <w:tcW w:w="754" w:type="dxa"/>
            <w:shd w:val="clear" w:color="auto" w:fill="auto"/>
          </w:tcPr>
          <w:p w14:paraId="035192A5" w14:textId="28970406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482</w:t>
            </w:r>
          </w:p>
        </w:tc>
        <w:tc>
          <w:tcPr>
            <w:tcW w:w="754" w:type="dxa"/>
            <w:shd w:val="clear" w:color="auto" w:fill="auto"/>
          </w:tcPr>
          <w:p w14:paraId="6B7363A2" w14:textId="4F2CD6DB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16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316</w:t>
            </w:r>
          </w:p>
        </w:tc>
        <w:tc>
          <w:tcPr>
            <w:tcW w:w="755" w:type="dxa"/>
            <w:shd w:val="clear" w:color="auto" w:fill="auto"/>
          </w:tcPr>
          <w:p w14:paraId="44C237B0" w14:textId="2E925363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14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298</w:t>
            </w:r>
          </w:p>
        </w:tc>
        <w:tc>
          <w:tcPr>
            <w:tcW w:w="856" w:type="dxa"/>
            <w:shd w:val="clear" w:color="auto" w:fill="auto"/>
          </w:tcPr>
          <w:p w14:paraId="69DF32D3" w14:textId="11705BC6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24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240</w:t>
            </w:r>
          </w:p>
        </w:tc>
        <w:tc>
          <w:tcPr>
            <w:tcW w:w="856" w:type="dxa"/>
            <w:shd w:val="clear" w:color="auto" w:fill="auto"/>
          </w:tcPr>
          <w:p w14:paraId="32ADCB54" w14:textId="505FB6A8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244</w:t>
            </w:r>
          </w:p>
        </w:tc>
        <w:tc>
          <w:tcPr>
            <w:tcW w:w="856" w:type="dxa"/>
            <w:shd w:val="clear" w:color="auto" w:fill="auto"/>
          </w:tcPr>
          <w:p w14:paraId="505E26F6" w14:textId="2A07A0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29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394</w:t>
            </w:r>
          </w:p>
        </w:tc>
        <w:tc>
          <w:tcPr>
            <w:tcW w:w="856" w:type="dxa"/>
            <w:shd w:val="clear" w:color="auto" w:fill="auto"/>
          </w:tcPr>
          <w:p w14:paraId="47099637" w14:textId="7F160A38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991</w:t>
            </w:r>
          </w:p>
        </w:tc>
        <w:tc>
          <w:tcPr>
            <w:tcW w:w="856" w:type="dxa"/>
            <w:shd w:val="clear" w:color="auto" w:fill="auto"/>
          </w:tcPr>
          <w:p w14:paraId="55D49691" w14:textId="201C00D8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34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437</w:t>
            </w:r>
          </w:p>
        </w:tc>
        <w:tc>
          <w:tcPr>
            <w:tcW w:w="856" w:type="dxa"/>
            <w:shd w:val="clear" w:color="auto" w:fill="auto"/>
          </w:tcPr>
          <w:p w14:paraId="57A129AB" w14:textId="0E34958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37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187</w:t>
            </w:r>
          </w:p>
        </w:tc>
      </w:tr>
      <w:tr w:rsidR="00AB777E" w:rsidRPr="002474AB" w14:paraId="5EDDC3B5" w14:textId="77777777" w:rsidTr="002474AB">
        <w:tc>
          <w:tcPr>
            <w:tcW w:w="1105" w:type="dxa"/>
            <w:shd w:val="clear" w:color="auto" w:fill="auto"/>
          </w:tcPr>
          <w:p w14:paraId="0D715ABC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Eastern</w:t>
            </w:r>
          </w:p>
        </w:tc>
        <w:tc>
          <w:tcPr>
            <w:tcW w:w="754" w:type="dxa"/>
            <w:shd w:val="clear" w:color="auto" w:fill="auto"/>
          </w:tcPr>
          <w:p w14:paraId="50B286D5" w14:textId="7E8429AC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420</w:t>
            </w:r>
          </w:p>
        </w:tc>
        <w:tc>
          <w:tcPr>
            <w:tcW w:w="754" w:type="dxa"/>
            <w:shd w:val="clear" w:color="auto" w:fill="auto"/>
          </w:tcPr>
          <w:p w14:paraId="6BEB7D7B" w14:textId="3A1FFFDF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978</w:t>
            </w:r>
          </w:p>
        </w:tc>
        <w:tc>
          <w:tcPr>
            <w:tcW w:w="755" w:type="dxa"/>
            <w:shd w:val="clear" w:color="auto" w:fill="auto"/>
          </w:tcPr>
          <w:p w14:paraId="4439CB4C" w14:textId="5DA43A49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554</w:t>
            </w:r>
          </w:p>
        </w:tc>
        <w:tc>
          <w:tcPr>
            <w:tcW w:w="856" w:type="dxa"/>
            <w:shd w:val="clear" w:color="auto" w:fill="auto"/>
          </w:tcPr>
          <w:p w14:paraId="783906EF" w14:textId="0994D806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436</w:t>
            </w:r>
          </w:p>
        </w:tc>
        <w:tc>
          <w:tcPr>
            <w:tcW w:w="856" w:type="dxa"/>
            <w:shd w:val="clear" w:color="auto" w:fill="auto"/>
          </w:tcPr>
          <w:p w14:paraId="3ECC0758" w14:textId="047B8196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12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755</w:t>
            </w:r>
          </w:p>
        </w:tc>
        <w:tc>
          <w:tcPr>
            <w:tcW w:w="856" w:type="dxa"/>
            <w:shd w:val="clear" w:color="auto" w:fill="auto"/>
          </w:tcPr>
          <w:p w14:paraId="34429303" w14:textId="201DA1E1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180</w:t>
            </w:r>
          </w:p>
        </w:tc>
        <w:tc>
          <w:tcPr>
            <w:tcW w:w="856" w:type="dxa"/>
            <w:shd w:val="clear" w:color="auto" w:fill="auto"/>
          </w:tcPr>
          <w:p w14:paraId="790E9DF9" w14:textId="160F7AEB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18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597</w:t>
            </w:r>
          </w:p>
        </w:tc>
        <w:tc>
          <w:tcPr>
            <w:tcW w:w="856" w:type="dxa"/>
            <w:shd w:val="clear" w:color="auto" w:fill="auto"/>
          </w:tcPr>
          <w:p w14:paraId="40CF4907" w14:textId="5D0198A5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30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841</w:t>
            </w:r>
          </w:p>
        </w:tc>
        <w:tc>
          <w:tcPr>
            <w:tcW w:w="856" w:type="dxa"/>
            <w:shd w:val="clear" w:color="auto" w:fill="auto"/>
          </w:tcPr>
          <w:p w14:paraId="6B3156D9" w14:textId="2A856204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39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521</w:t>
            </w:r>
          </w:p>
        </w:tc>
      </w:tr>
      <w:tr w:rsidR="00AB777E" w:rsidRPr="002474AB" w14:paraId="78E3564D" w14:textId="77777777" w:rsidTr="002474AB">
        <w:tc>
          <w:tcPr>
            <w:tcW w:w="1105" w:type="dxa"/>
            <w:shd w:val="clear" w:color="auto" w:fill="auto"/>
          </w:tcPr>
          <w:p w14:paraId="7CA9E0C6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Luapula</w:t>
            </w:r>
          </w:p>
        </w:tc>
        <w:tc>
          <w:tcPr>
            <w:tcW w:w="754" w:type="dxa"/>
            <w:shd w:val="clear" w:color="auto" w:fill="auto"/>
          </w:tcPr>
          <w:p w14:paraId="1C210CF5" w14:textId="6449B425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580</w:t>
            </w:r>
          </w:p>
        </w:tc>
        <w:tc>
          <w:tcPr>
            <w:tcW w:w="754" w:type="dxa"/>
            <w:shd w:val="clear" w:color="auto" w:fill="auto"/>
          </w:tcPr>
          <w:p w14:paraId="3AFAE4C0" w14:textId="23B3F0B9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139</w:t>
            </w:r>
          </w:p>
        </w:tc>
        <w:tc>
          <w:tcPr>
            <w:tcW w:w="755" w:type="dxa"/>
            <w:shd w:val="clear" w:color="auto" w:fill="auto"/>
          </w:tcPr>
          <w:p w14:paraId="46267A1C" w14:textId="6983B52D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4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984</w:t>
            </w:r>
          </w:p>
        </w:tc>
        <w:tc>
          <w:tcPr>
            <w:tcW w:w="856" w:type="dxa"/>
            <w:shd w:val="clear" w:color="auto" w:fill="auto"/>
          </w:tcPr>
          <w:p w14:paraId="4D274E47" w14:textId="7B590642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9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107</w:t>
            </w:r>
          </w:p>
        </w:tc>
        <w:tc>
          <w:tcPr>
            <w:tcW w:w="856" w:type="dxa"/>
            <w:shd w:val="clear" w:color="auto" w:fill="auto"/>
          </w:tcPr>
          <w:p w14:paraId="77F2C5EB" w14:textId="6581B598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9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927</w:t>
            </w:r>
          </w:p>
        </w:tc>
        <w:tc>
          <w:tcPr>
            <w:tcW w:w="856" w:type="dxa"/>
            <w:shd w:val="clear" w:color="auto" w:fill="auto"/>
          </w:tcPr>
          <w:p w14:paraId="379FB731" w14:textId="4236416C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908</w:t>
            </w:r>
          </w:p>
        </w:tc>
        <w:tc>
          <w:tcPr>
            <w:tcW w:w="856" w:type="dxa"/>
            <w:shd w:val="clear" w:color="auto" w:fill="auto"/>
          </w:tcPr>
          <w:p w14:paraId="05439F28" w14:textId="4D235D1A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458</w:t>
            </w:r>
          </w:p>
        </w:tc>
        <w:tc>
          <w:tcPr>
            <w:tcW w:w="856" w:type="dxa"/>
            <w:shd w:val="clear" w:color="auto" w:fill="auto"/>
          </w:tcPr>
          <w:p w14:paraId="0E3D7888" w14:textId="7A815ADF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16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969</w:t>
            </w:r>
          </w:p>
        </w:tc>
        <w:tc>
          <w:tcPr>
            <w:tcW w:w="856" w:type="dxa"/>
            <w:shd w:val="clear" w:color="auto" w:fill="auto"/>
          </w:tcPr>
          <w:p w14:paraId="6745B951" w14:textId="32F282DF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18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554</w:t>
            </w:r>
          </w:p>
        </w:tc>
      </w:tr>
      <w:tr w:rsidR="00AB777E" w:rsidRPr="002474AB" w14:paraId="1FFBF58A" w14:textId="77777777" w:rsidTr="002474AB">
        <w:tc>
          <w:tcPr>
            <w:tcW w:w="1105" w:type="dxa"/>
            <w:shd w:val="clear" w:color="auto" w:fill="auto"/>
          </w:tcPr>
          <w:p w14:paraId="4472CE2B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Lusaka</w:t>
            </w:r>
          </w:p>
        </w:tc>
        <w:tc>
          <w:tcPr>
            <w:tcW w:w="754" w:type="dxa"/>
            <w:shd w:val="clear" w:color="auto" w:fill="auto"/>
          </w:tcPr>
          <w:p w14:paraId="035C2DC1" w14:textId="5E7105A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14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073</w:t>
            </w:r>
          </w:p>
        </w:tc>
        <w:tc>
          <w:tcPr>
            <w:tcW w:w="754" w:type="dxa"/>
            <w:shd w:val="clear" w:color="auto" w:fill="auto"/>
          </w:tcPr>
          <w:p w14:paraId="0253E855" w14:textId="6EA6BF50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14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377</w:t>
            </w:r>
          </w:p>
        </w:tc>
        <w:tc>
          <w:tcPr>
            <w:tcW w:w="755" w:type="dxa"/>
            <w:shd w:val="clear" w:color="auto" w:fill="auto"/>
          </w:tcPr>
          <w:p w14:paraId="6804C697" w14:textId="21C82F25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14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462</w:t>
            </w:r>
          </w:p>
        </w:tc>
        <w:tc>
          <w:tcPr>
            <w:tcW w:w="856" w:type="dxa"/>
            <w:shd w:val="clear" w:color="auto" w:fill="auto"/>
          </w:tcPr>
          <w:p w14:paraId="1A43742A" w14:textId="0A42FAC2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885</w:t>
            </w:r>
          </w:p>
        </w:tc>
        <w:tc>
          <w:tcPr>
            <w:tcW w:w="856" w:type="dxa"/>
            <w:shd w:val="clear" w:color="auto" w:fill="auto"/>
          </w:tcPr>
          <w:p w14:paraId="28CC298E" w14:textId="359E87FA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830</w:t>
            </w:r>
          </w:p>
        </w:tc>
        <w:tc>
          <w:tcPr>
            <w:tcW w:w="856" w:type="dxa"/>
            <w:shd w:val="clear" w:color="auto" w:fill="auto"/>
          </w:tcPr>
          <w:p w14:paraId="3B62EC33" w14:textId="4C3484D2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222</w:t>
            </w:r>
          </w:p>
        </w:tc>
        <w:tc>
          <w:tcPr>
            <w:tcW w:w="856" w:type="dxa"/>
            <w:shd w:val="clear" w:color="auto" w:fill="auto"/>
          </w:tcPr>
          <w:p w14:paraId="5D0C4288" w14:textId="27D2F176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26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876</w:t>
            </w:r>
          </w:p>
        </w:tc>
        <w:tc>
          <w:tcPr>
            <w:tcW w:w="856" w:type="dxa"/>
            <w:shd w:val="clear" w:color="auto" w:fill="auto"/>
          </w:tcPr>
          <w:p w14:paraId="3A614BB9" w14:textId="489D64BC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28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923</w:t>
            </w:r>
          </w:p>
        </w:tc>
        <w:tc>
          <w:tcPr>
            <w:tcW w:w="856" w:type="dxa"/>
            <w:shd w:val="clear" w:color="auto" w:fill="auto"/>
          </w:tcPr>
          <w:p w14:paraId="41A2DCC3" w14:textId="60FA3142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28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457</w:t>
            </w:r>
          </w:p>
        </w:tc>
      </w:tr>
      <w:tr w:rsidR="00AB777E" w:rsidRPr="002474AB" w14:paraId="3A476BCB" w14:textId="77777777" w:rsidTr="002474AB">
        <w:tc>
          <w:tcPr>
            <w:tcW w:w="1105" w:type="dxa"/>
            <w:shd w:val="clear" w:color="auto" w:fill="auto"/>
          </w:tcPr>
          <w:p w14:paraId="20077AAA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Muchinga</w:t>
            </w:r>
          </w:p>
        </w:tc>
        <w:tc>
          <w:tcPr>
            <w:tcW w:w="754" w:type="dxa"/>
            <w:shd w:val="clear" w:color="auto" w:fill="auto"/>
          </w:tcPr>
          <w:p w14:paraId="59F982D4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-</w:t>
            </w:r>
          </w:p>
        </w:tc>
        <w:tc>
          <w:tcPr>
            <w:tcW w:w="754" w:type="dxa"/>
            <w:shd w:val="clear" w:color="auto" w:fill="auto"/>
          </w:tcPr>
          <w:p w14:paraId="541CEC43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-</w:t>
            </w:r>
          </w:p>
        </w:tc>
        <w:tc>
          <w:tcPr>
            <w:tcW w:w="755" w:type="dxa"/>
            <w:shd w:val="clear" w:color="auto" w:fill="auto"/>
          </w:tcPr>
          <w:p w14:paraId="74A099BB" w14:textId="3E114EF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516</w:t>
            </w:r>
          </w:p>
        </w:tc>
        <w:tc>
          <w:tcPr>
            <w:tcW w:w="856" w:type="dxa"/>
            <w:shd w:val="clear" w:color="auto" w:fill="auto"/>
          </w:tcPr>
          <w:p w14:paraId="5036A181" w14:textId="1853ED0A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735</w:t>
            </w:r>
          </w:p>
        </w:tc>
        <w:tc>
          <w:tcPr>
            <w:tcW w:w="856" w:type="dxa"/>
            <w:shd w:val="clear" w:color="auto" w:fill="auto"/>
          </w:tcPr>
          <w:p w14:paraId="5ADEB465" w14:textId="70500152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6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535</w:t>
            </w:r>
          </w:p>
        </w:tc>
        <w:tc>
          <w:tcPr>
            <w:tcW w:w="856" w:type="dxa"/>
            <w:shd w:val="clear" w:color="auto" w:fill="auto"/>
          </w:tcPr>
          <w:p w14:paraId="2CBB5B10" w14:textId="30AF8813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7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578</w:t>
            </w:r>
          </w:p>
        </w:tc>
        <w:tc>
          <w:tcPr>
            <w:tcW w:w="856" w:type="dxa"/>
            <w:shd w:val="clear" w:color="auto" w:fill="auto"/>
          </w:tcPr>
          <w:p w14:paraId="2AA13C85" w14:textId="0E6012BE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10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319</w:t>
            </w:r>
          </w:p>
        </w:tc>
        <w:tc>
          <w:tcPr>
            <w:tcW w:w="856" w:type="dxa"/>
            <w:shd w:val="clear" w:color="auto" w:fill="auto"/>
          </w:tcPr>
          <w:p w14:paraId="069B8DA4" w14:textId="38B450ED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685</w:t>
            </w:r>
          </w:p>
        </w:tc>
        <w:tc>
          <w:tcPr>
            <w:tcW w:w="856" w:type="dxa"/>
            <w:shd w:val="clear" w:color="auto" w:fill="auto"/>
          </w:tcPr>
          <w:p w14:paraId="18957F75" w14:textId="7BB25EB2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12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602</w:t>
            </w:r>
          </w:p>
        </w:tc>
      </w:tr>
      <w:tr w:rsidR="00AB777E" w:rsidRPr="002474AB" w14:paraId="4FE46064" w14:textId="77777777" w:rsidTr="002474AB">
        <w:tc>
          <w:tcPr>
            <w:tcW w:w="1105" w:type="dxa"/>
            <w:shd w:val="clear" w:color="auto" w:fill="auto"/>
          </w:tcPr>
          <w:p w14:paraId="60FF1EBD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North-western</w:t>
            </w:r>
          </w:p>
        </w:tc>
        <w:tc>
          <w:tcPr>
            <w:tcW w:w="754" w:type="dxa"/>
            <w:shd w:val="clear" w:color="auto" w:fill="auto"/>
          </w:tcPr>
          <w:p w14:paraId="364B2A41" w14:textId="4C40E404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029</w:t>
            </w:r>
          </w:p>
        </w:tc>
        <w:tc>
          <w:tcPr>
            <w:tcW w:w="754" w:type="dxa"/>
            <w:shd w:val="clear" w:color="auto" w:fill="auto"/>
          </w:tcPr>
          <w:p w14:paraId="7CA0C12C" w14:textId="52596E26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781</w:t>
            </w:r>
          </w:p>
        </w:tc>
        <w:tc>
          <w:tcPr>
            <w:tcW w:w="755" w:type="dxa"/>
            <w:shd w:val="clear" w:color="auto" w:fill="auto"/>
          </w:tcPr>
          <w:p w14:paraId="3E1FB2B7" w14:textId="732D9A62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438</w:t>
            </w:r>
          </w:p>
        </w:tc>
        <w:tc>
          <w:tcPr>
            <w:tcW w:w="856" w:type="dxa"/>
            <w:shd w:val="clear" w:color="auto" w:fill="auto"/>
          </w:tcPr>
          <w:p w14:paraId="6117E886" w14:textId="10B12235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313</w:t>
            </w:r>
          </w:p>
        </w:tc>
        <w:tc>
          <w:tcPr>
            <w:tcW w:w="856" w:type="dxa"/>
            <w:shd w:val="clear" w:color="auto" w:fill="auto"/>
          </w:tcPr>
          <w:p w14:paraId="6D4058E9" w14:textId="3F8D505C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313</w:t>
            </w:r>
          </w:p>
        </w:tc>
        <w:tc>
          <w:tcPr>
            <w:tcW w:w="856" w:type="dxa"/>
            <w:shd w:val="clear" w:color="auto" w:fill="auto"/>
          </w:tcPr>
          <w:p w14:paraId="589FC2A0" w14:textId="4F7BBFB9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599</w:t>
            </w:r>
          </w:p>
        </w:tc>
        <w:tc>
          <w:tcPr>
            <w:tcW w:w="856" w:type="dxa"/>
            <w:shd w:val="clear" w:color="auto" w:fill="auto"/>
          </w:tcPr>
          <w:p w14:paraId="03FA6831" w14:textId="42D886E5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6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958</w:t>
            </w:r>
          </w:p>
        </w:tc>
        <w:tc>
          <w:tcPr>
            <w:tcW w:w="856" w:type="dxa"/>
            <w:shd w:val="clear" w:color="auto" w:fill="auto"/>
          </w:tcPr>
          <w:p w14:paraId="387BE124" w14:textId="4C9318CD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9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493</w:t>
            </w:r>
          </w:p>
        </w:tc>
        <w:tc>
          <w:tcPr>
            <w:tcW w:w="856" w:type="dxa"/>
            <w:shd w:val="clear" w:color="auto" w:fill="auto"/>
          </w:tcPr>
          <w:p w14:paraId="0378E48B" w14:textId="13C899FA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707</w:t>
            </w:r>
          </w:p>
        </w:tc>
      </w:tr>
      <w:tr w:rsidR="00AB777E" w:rsidRPr="002474AB" w14:paraId="48C2870F" w14:textId="77777777" w:rsidTr="002474AB">
        <w:tc>
          <w:tcPr>
            <w:tcW w:w="1105" w:type="dxa"/>
            <w:shd w:val="clear" w:color="auto" w:fill="auto"/>
          </w:tcPr>
          <w:p w14:paraId="0752C981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Northern</w:t>
            </w:r>
          </w:p>
        </w:tc>
        <w:tc>
          <w:tcPr>
            <w:tcW w:w="754" w:type="dxa"/>
            <w:shd w:val="clear" w:color="auto" w:fill="auto"/>
          </w:tcPr>
          <w:p w14:paraId="0E08FFEE" w14:textId="377B52DA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257</w:t>
            </w:r>
          </w:p>
        </w:tc>
        <w:tc>
          <w:tcPr>
            <w:tcW w:w="754" w:type="dxa"/>
            <w:shd w:val="clear" w:color="auto" w:fill="auto"/>
          </w:tcPr>
          <w:p w14:paraId="0A4F0B6E" w14:textId="02B0809B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394</w:t>
            </w:r>
          </w:p>
        </w:tc>
        <w:tc>
          <w:tcPr>
            <w:tcW w:w="755" w:type="dxa"/>
            <w:shd w:val="clear" w:color="auto" w:fill="auto"/>
          </w:tcPr>
          <w:p w14:paraId="157636C2" w14:textId="3632D870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045</w:t>
            </w:r>
          </w:p>
        </w:tc>
        <w:tc>
          <w:tcPr>
            <w:tcW w:w="856" w:type="dxa"/>
            <w:shd w:val="clear" w:color="auto" w:fill="auto"/>
          </w:tcPr>
          <w:p w14:paraId="731F6200" w14:textId="196029B6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7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465</w:t>
            </w:r>
          </w:p>
        </w:tc>
        <w:tc>
          <w:tcPr>
            <w:tcW w:w="856" w:type="dxa"/>
            <w:shd w:val="clear" w:color="auto" w:fill="auto"/>
          </w:tcPr>
          <w:p w14:paraId="15FF9CAE" w14:textId="6A139700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7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465</w:t>
            </w:r>
          </w:p>
        </w:tc>
        <w:tc>
          <w:tcPr>
            <w:tcW w:w="856" w:type="dxa"/>
            <w:shd w:val="clear" w:color="auto" w:fill="auto"/>
          </w:tcPr>
          <w:p w14:paraId="0A2A6A4C" w14:textId="426B70F0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7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590</w:t>
            </w:r>
          </w:p>
        </w:tc>
        <w:tc>
          <w:tcPr>
            <w:tcW w:w="856" w:type="dxa"/>
            <w:shd w:val="clear" w:color="auto" w:fill="auto"/>
          </w:tcPr>
          <w:p w14:paraId="183CAA19" w14:textId="430B9904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10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684</w:t>
            </w:r>
          </w:p>
        </w:tc>
        <w:tc>
          <w:tcPr>
            <w:tcW w:w="856" w:type="dxa"/>
            <w:shd w:val="clear" w:color="auto" w:fill="auto"/>
          </w:tcPr>
          <w:p w14:paraId="6A56354E" w14:textId="4A0B8C2F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12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669</w:t>
            </w:r>
          </w:p>
        </w:tc>
        <w:tc>
          <w:tcPr>
            <w:tcW w:w="856" w:type="dxa"/>
            <w:shd w:val="clear" w:color="auto" w:fill="auto"/>
          </w:tcPr>
          <w:p w14:paraId="0847E255" w14:textId="0318FDE6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12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872</w:t>
            </w:r>
          </w:p>
        </w:tc>
      </w:tr>
      <w:tr w:rsidR="00AB777E" w:rsidRPr="002474AB" w14:paraId="457DA9B3" w14:textId="77777777" w:rsidTr="002474AB">
        <w:tc>
          <w:tcPr>
            <w:tcW w:w="1105" w:type="dxa"/>
            <w:shd w:val="clear" w:color="auto" w:fill="auto"/>
          </w:tcPr>
          <w:p w14:paraId="69C41C6B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Southern</w:t>
            </w:r>
          </w:p>
        </w:tc>
        <w:tc>
          <w:tcPr>
            <w:tcW w:w="754" w:type="dxa"/>
            <w:shd w:val="clear" w:color="auto" w:fill="auto"/>
          </w:tcPr>
          <w:p w14:paraId="23832A23" w14:textId="200E67AD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6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139</w:t>
            </w:r>
          </w:p>
        </w:tc>
        <w:tc>
          <w:tcPr>
            <w:tcW w:w="754" w:type="dxa"/>
            <w:shd w:val="clear" w:color="auto" w:fill="auto"/>
          </w:tcPr>
          <w:p w14:paraId="79F43E74" w14:textId="5F098979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6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226</w:t>
            </w:r>
          </w:p>
        </w:tc>
        <w:tc>
          <w:tcPr>
            <w:tcW w:w="755" w:type="dxa"/>
            <w:shd w:val="clear" w:color="auto" w:fill="auto"/>
          </w:tcPr>
          <w:p w14:paraId="2A0CDBC2" w14:textId="6E616301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8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756</w:t>
            </w:r>
          </w:p>
        </w:tc>
        <w:tc>
          <w:tcPr>
            <w:tcW w:w="856" w:type="dxa"/>
            <w:shd w:val="clear" w:color="auto" w:fill="auto"/>
          </w:tcPr>
          <w:p w14:paraId="4A575F71" w14:textId="4C5540E0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416</w:t>
            </w:r>
          </w:p>
        </w:tc>
        <w:tc>
          <w:tcPr>
            <w:tcW w:w="856" w:type="dxa"/>
            <w:shd w:val="clear" w:color="auto" w:fill="auto"/>
          </w:tcPr>
          <w:p w14:paraId="14F55436" w14:textId="7F873D31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416</w:t>
            </w:r>
          </w:p>
        </w:tc>
        <w:tc>
          <w:tcPr>
            <w:tcW w:w="856" w:type="dxa"/>
            <w:shd w:val="clear" w:color="auto" w:fill="auto"/>
          </w:tcPr>
          <w:p w14:paraId="22AC4D26" w14:textId="6FC7B6FE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34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529</w:t>
            </w:r>
          </w:p>
        </w:tc>
        <w:tc>
          <w:tcPr>
            <w:tcW w:w="856" w:type="dxa"/>
            <w:shd w:val="clear" w:color="auto" w:fill="auto"/>
          </w:tcPr>
          <w:p w14:paraId="471860C1" w14:textId="0C46F478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35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652</w:t>
            </w:r>
          </w:p>
        </w:tc>
        <w:tc>
          <w:tcPr>
            <w:tcW w:w="856" w:type="dxa"/>
            <w:shd w:val="clear" w:color="auto" w:fill="auto"/>
          </w:tcPr>
          <w:p w14:paraId="0D449D90" w14:textId="12F4E324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40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040</w:t>
            </w:r>
          </w:p>
        </w:tc>
        <w:tc>
          <w:tcPr>
            <w:tcW w:w="856" w:type="dxa"/>
            <w:shd w:val="clear" w:color="auto" w:fill="auto"/>
          </w:tcPr>
          <w:p w14:paraId="1C5D61CD" w14:textId="2A55F571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44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857</w:t>
            </w:r>
          </w:p>
        </w:tc>
      </w:tr>
      <w:tr w:rsidR="00AB777E" w:rsidRPr="002474AB" w14:paraId="4B9B1DE1" w14:textId="77777777" w:rsidTr="002474AB"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</w:tcPr>
          <w:p w14:paraId="00E402A9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Western</w:t>
            </w:r>
          </w:p>
        </w:tc>
        <w:tc>
          <w:tcPr>
            <w:tcW w:w="754" w:type="dxa"/>
            <w:tcBorders>
              <w:bottom w:val="single" w:sz="4" w:space="0" w:color="auto"/>
            </w:tcBorders>
            <w:shd w:val="clear" w:color="auto" w:fill="auto"/>
          </w:tcPr>
          <w:p w14:paraId="4646BD93" w14:textId="7777777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886</w:t>
            </w:r>
          </w:p>
        </w:tc>
        <w:tc>
          <w:tcPr>
            <w:tcW w:w="754" w:type="dxa"/>
            <w:tcBorders>
              <w:bottom w:val="single" w:sz="4" w:space="0" w:color="auto"/>
            </w:tcBorders>
            <w:shd w:val="clear" w:color="auto" w:fill="auto"/>
          </w:tcPr>
          <w:p w14:paraId="22E38261" w14:textId="5CD8BAFA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546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</w:tcPr>
          <w:p w14:paraId="0D0D773E" w14:textId="22A6951C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654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</w:tcPr>
          <w:p w14:paraId="58A43B3F" w14:textId="5231DC04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7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742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</w:tcPr>
          <w:p w14:paraId="2F81C2CB" w14:textId="6A53D54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7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742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</w:tcPr>
          <w:p w14:paraId="201AB699" w14:textId="3ECC8ACB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9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582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</w:tcPr>
          <w:p w14:paraId="3BDBBEAF" w14:textId="2CB075DF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11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439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</w:tcPr>
          <w:p w14:paraId="782F14C4" w14:textId="00829390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13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784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</w:tcPr>
          <w:p w14:paraId="413C9133" w14:textId="05919FF1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2"/>
              </w:rPr>
            </w:pPr>
            <w:r w:rsidRPr="002474AB">
              <w:rPr>
                <w:rFonts w:eastAsia="Calibri"/>
                <w:sz w:val="18"/>
                <w:szCs w:val="22"/>
              </w:rPr>
              <w:t>22</w:t>
            </w:r>
            <w:r w:rsidR="002474AB">
              <w:rPr>
                <w:rFonts w:eastAsia="Calibri"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sz w:val="18"/>
                <w:szCs w:val="22"/>
              </w:rPr>
              <w:t>980</w:t>
            </w:r>
          </w:p>
        </w:tc>
      </w:tr>
      <w:tr w:rsidR="00AB777E" w:rsidRPr="002474AB" w14:paraId="0DFC04D5" w14:textId="77777777" w:rsidTr="00CD3F6B"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8D61E1A" w14:textId="77777777" w:rsidR="00AB777E" w:rsidRPr="00726951" w:rsidRDefault="00AB777E" w:rsidP="0072695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rFonts w:eastAsia="Calibri"/>
                <w:b/>
                <w:bCs/>
                <w:sz w:val="18"/>
                <w:szCs w:val="22"/>
              </w:rPr>
            </w:pPr>
            <w:r w:rsidRPr="00726951">
              <w:rPr>
                <w:rFonts w:eastAsia="Calibri"/>
                <w:b/>
                <w:bCs/>
                <w:sz w:val="18"/>
                <w:szCs w:val="22"/>
              </w:rPr>
              <w:t>Total</w:t>
            </w:r>
          </w:p>
        </w:tc>
        <w:tc>
          <w:tcPr>
            <w:tcW w:w="7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94D8B5B" w14:textId="3D5EF417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2474AB">
              <w:rPr>
                <w:rFonts w:eastAsia="Calibri"/>
                <w:b/>
                <w:sz w:val="18"/>
                <w:szCs w:val="22"/>
              </w:rPr>
              <w:t>47</w:t>
            </w:r>
            <w:r w:rsidR="002474AB" w:rsidRPr="002474AB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b/>
                <w:sz w:val="18"/>
                <w:szCs w:val="22"/>
              </w:rPr>
              <w:t>317</w:t>
            </w:r>
          </w:p>
        </w:tc>
        <w:tc>
          <w:tcPr>
            <w:tcW w:w="7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EE81FF0" w14:textId="313B9CDD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2474AB">
              <w:rPr>
                <w:rFonts w:eastAsia="Calibri"/>
                <w:b/>
                <w:sz w:val="18"/>
                <w:szCs w:val="22"/>
              </w:rPr>
              <w:t>52</w:t>
            </w:r>
            <w:r w:rsidR="002474AB" w:rsidRPr="002474AB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b/>
                <w:sz w:val="18"/>
                <w:szCs w:val="22"/>
              </w:rPr>
              <w:t>640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A1E1A06" w14:textId="58CB111C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2474AB">
              <w:rPr>
                <w:rFonts w:eastAsia="Calibri"/>
                <w:b/>
                <w:sz w:val="18"/>
                <w:szCs w:val="22"/>
              </w:rPr>
              <w:t>60</w:t>
            </w:r>
            <w:r w:rsidR="002474AB" w:rsidRPr="002474AB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b/>
                <w:sz w:val="18"/>
                <w:szCs w:val="22"/>
              </w:rPr>
              <w:t>720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FD917DE" w14:textId="4C655E58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2474AB">
              <w:rPr>
                <w:rFonts w:eastAsia="Calibri"/>
                <w:b/>
                <w:sz w:val="18"/>
                <w:szCs w:val="22"/>
              </w:rPr>
              <w:t>131</w:t>
            </w:r>
            <w:r w:rsidR="002474AB" w:rsidRPr="002474AB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b/>
                <w:sz w:val="18"/>
                <w:szCs w:val="22"/>
              </w:rPr>
              <w:t>394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67588A0" w14:textId="4630271C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2474AB">
              <w:rPr>
                <w:rFonts w:eastAsia="Calibri"/>
                <w:b/>
                <w:sz w:val="18"/>
                <w:szCs w:val="22"/>
              </w:rPr>
              <w:t>142</w:t>
            </w:r>
            <w:r w:rsidR="002474AB" w:rsidRPr="002474AB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b/>
                <w:sz w:val="18"/>
                <w:szCs w:val="22"/>
              </w:rPr>
              <w:t>873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60727F5" w14:textId="3969A238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2474AB">
              <w:rPr>
                <w:rFonts w:eastAsia="Calibri"/>
                <w:b/>
                <w:sz w:val="18"/>
                <w:szCs w:val="22"/>
              </w:rPr>
              <w:t>160</w:t>
            </w:r>
            <w:r w:rsidR="002474AB" w:rsidRPr="002474AB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b/>
                <w:sz w:val="18"/>
                <w:szCs w:val="22"/>
              </w:rPr>
              <w:t>295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B94C6EF" w14:textId="07B4B2CF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2474AB">
              <w:rPr>
                <w:rFonts w:eastAsia="Calibri"/>
                <w:b/>
                <w:sz w:val="18"/>
                <w:szCs w:val="22"/>
              </w:rPr>
              <w:t>184</w:t>
            </w:r>
            <w:r w:rsidR="002474AB" w:rsidRPr="002474AB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b/>
                <w:sz w:val="18"/>
                <w:szCs w:val="22"/>
              </w:rPr>
              <w:t>398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5A08C00" w14:textId="3BCD1F8F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2474AB">
              <w:rPr>
                <w:rFonts w:eastAsia="Calibri"/>
                <w:b/>
                <w:sz w:val="18"/>
                <w:szCs w:val="22"/>
              </w:rPr>
              <w:t>222</w:t>
            </w:r>
            <w:r w:rsidR="002474AB" w:rsidRPr="002474AB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b/>
                <w:sz w:val="18"/>
                <w:szCs w:val="22"/>
              </w:rPr>
              <w:t>065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B27B94A" w14:textId="1391C81E" w:rsidR="00AB777E" w:rsidRPr="002474AB" w:rsidRDefault="00AB777E" w:rsidP="002474A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rFonts w:eastAsia="Calibri"/>
                <w:b/>
                <w:sz w:val="18"/>
                <w:szCs w:val="22"/>
              </w:rPr>
            </w:pPr>
            <w:r w:rsidRPr="002474AB">
              <w:rPr>
                <w:rFonts w:eastAsia="Calibri"/>
                <w:b/>
                <w:sz w:val="18"/>
                <w:szCs w:val="22"/>
              </w:rPr>
              <w:t>254</w:t>
            </w:r>
            <w:r w:rsidR="002474AB" w:rsidRPr="002474AB">
              <w:rPr>
                <w:rFonts w:eastAsia="Calibri"/>
                <w:b/>
                <w:sz w:val="18"/>
                <w:szCs w:val="22"/>
              </w:rPr>
              <w:t xml:space="preserve"> </w:t>
            </w:r>
            <w:r w:rsidRPr="002474AB">
              <w:rPr>
                <w:rFonts w:eastAsia="Calibri"/>
                <w:b/>
                <w:sz w:val="18"/>
                <w:szCs w:val="22"/>
              </w:rPr>
              <w:t>008</w:t>
            </w:r>
          </w:p>
        </w:tc>
      </w:tr>
    </w:tbl>
    <w:p w14:paraId="02047698" w14:textId="77777777" w:rsidR="00BB75FE" w:rsidRDefault="00AB777E" w:rsidP="009D23F3">
      <w:pPr>
        <w:pStyle w:val="H1G"/>
      </w:pPr>
      <w:r w:rsidRPr="00777168">
        <w:tab/>
        <w:t>J.</w:t>
      </w:r>
      <w:r w:rsidRPr="00777168">
        <w:tab/>
        <w:t>Special</w:t>
      </w:r>
      <w:r w:rsidR="00245D96">
        <w:t xml:space="preserve"> </w:t>
      </w:r>
      <w:r w:rsidRPr="00777168">
        <w:t>protection</w:t>
      </w:r>
      <w:r w:rsidR="00245D96">
        <w:t xml:space="preserve"> </w:t>
      </w:r>
      <w:r w:rsidRPr="00777168">
        <w:t>measures</w:t>
      </w:r>
      <w:r w:rsidR="00245D96">
        <w:t xml:space="preserve"> </w:t>
      </w:r>
      <w:r w:rsidRPr="00777168">
        <w:t>(arts.</w:t>
      </w:r>
      <w:r w:rsidR="00245D96">
        <w:t xml:space="preserve"> </w:t>
      </w:r>
      <w:r w:rsidRPr="00777168">
        <w:t>22,</w:t>
      </w:r>
      <w:r w:rsidR="00245D96">
        <w:t xml:space="preserve"> </w:t>
      </w:r>
      <w:r w:rsidRPr="00777168">
        <w:t>30,</w:t>
      </w:r>
      <w:r w:rsidR="00245D96">
        <w:t xml:space="preserve"> </w:t>
      </w:r>
      <w:r w:rsidRPr="00777168">
        <w:t>32,</w:t>
      </w:r>
      <w:r w:rsidR="00245D96">
        <w:t xml:space="preserve"> </w:t>
      </w:r>
      <w:r w:rsidRPr="00777168">
        <w:t>33,</w:t>
      </w:r>
      <w:r w:rsidR="00245D96">
        <w:t xml:space="preserve"> </w:t>
      </w:r>
      <w:r w:rsidRPr="00777168">
        <w:t>35,</w:t>
      </w:r>
      <w:r w:rsidR="00245D96">
        <w:t xml:space="preserve"> </w:t>
      </w:r>
      <w:r w:rsidRPr="00777168">
        <w:t>36,</w:t>
      </w:r>
      <w:r w:rsidR="00245D96">
        <w:t xml:space="preserve"> </w:t>
      </w:r>
      <w:r w:rsidRPr="00777168">
        <w:t>37</w:t>
      </w:r>
      <w:r w:rsidR="00245D96">
        <w:t xml:space="preserve"> </w:t>
      </w:r>
      <w:r w:rsidRPr="00777168">
        <w:t>(b)–(d)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38–40)</w:t>
      </w:r>
      <w:bookmarkEnd w:id="55"/>
    </w:p>
    <w:p w14:paraId="2674CE74" w14:textId="77777777" w:rsidR="00BB75FE" w:rsidRDefault="00AB777E" w:rsidP="002A09D9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47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C2F6520" w14:textId="77777777" w:rsidR="00BB75FE" w:rsidRDefault="00AB777E" w:rsidP="00AB777E">
      <w:pPr>
        <w:pStyle w:val="SingleTxtG"/>
        <w:rPr>
          <w:rFonts w:eastAsia="Calibri"/>
          <w:i/>
        </w:rPr>
      </w:pPr>
      <w:r w:rsidRPr="00777168">
        <w:rPr>
          <w:rFonts w:eastAsia="Calibri"/>
        </w:rPr>
        <w:t>218.</w:t>
      </w:r>
      <w:r w:rsidRPr="00777168">
        <w:rPr>
          <w:rFonts w:eastAsia="Calibri"/>
        </w:rPr>
        <w:tab/>
        <w:t>On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number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of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asylum-seeking,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two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males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of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Congolese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nationality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recorded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asylum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seekers.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They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reintegrated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back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refugee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settlements</w:t>
      </w:r>
      <w:r w:rsidRPr="00777168">
        <w:rPr>
          <w:rFonts w:eastAsia="Calibri"/>
          <w:i/>
        </w:rPr>
        <w:t>.</w:t>
      </w:r>
    </w:p>
    <w:p w14:paraId="70F95F0A" w14:textId="77777777" w:rsidR="00BB75FE" w:rsidRDefault="00AB777E" w:rsidP="009D23F3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47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0E00158" w14:textId="1147223E" w:rsidR="00AB777E" w:rsidRPr="00777168" w:rsidRDefault="00AB777E" w:rsidP="00AB777E">
      <w:pPr>
        <w:pStyle w:val="SingleTxtG"/>
        <w:rPr>
          <w:rFonts w:eastAsia="Calibri"/>
        </w:rPr>
      </w:pPr>
      <w:r w:rsidRPr="00777168">
        <w:rPr>
          <w:rFonts w:eastAsia="Calibri"/>
        </w:rPr>
        <w:t>219.</w:t>
      </w:r>
      <w:r w:rsidRPr="00777168">
        <w:rPr>
          <w:rFonts w:eastAsia="Calibri"/>
        </w:rPr>
        <w:tab/>
        <w:t>On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number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of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migrant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children,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229,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185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males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and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44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females.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Some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discrepancies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ages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they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could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not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be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clearly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determined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face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value.</w:t>
      </w:r>
    </w:p>
    <w:p w14:paraId="456D8699" w14:textId="77777777" w:rsidR="00BB75FE" w:rsidRDefault="00AB777E" w:rsidP="009D23F3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47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D5C3B63" w14:textId="77777777" w:rsidR="00BB75FE" w:rsidRDefault="00AB777E" w:rsidP="00AB777E">
      <w:pPr>
        <w:pStyle w:val="SingleTxtG"/>
        <w:rPr>
          <w:rFonts w:eastAsia="Calibri"/>
        </w:rPr>
      </w:pPr>
      <w:r w:rsidRPr="00777168">
        <w:rPr>
          <w:rFonts w:eastAsia="Calibri"/>
        </w:rPr>
        <w:t>220.</w:t>
      </w:r>
      <w:r w:rsidRPr="00777168">
        <w:rPr>
          <w:rFonts w:eastAsia="Calibri"/>
        </w:rPr>
        <w:tab/>
        <w:t>Only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108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migrant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children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detention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centres-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this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was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attributed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fact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that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some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of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them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migrants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attacked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one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of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Districts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which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posed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threat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their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safety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and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they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needed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be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secure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place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for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situation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return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normal.</w:t>
      </w:r>
    </w:p>
    <w:p w14:paraId="354B2EC4" w14:textId="77777777" w:rsidR="00BB75FE" w:rsidRDefault="00AB777E" w:rsidP="009D23F3">
      <w:pPr>
        <w:pStyle w:val="H23G"/>
      </w:pPr>
      <w:r w:rsidRPr="00777168">
        <w:lastRenderedPageBreak/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47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1F6C716" w14:textId="765EFE35" w:rsidR="00AB777E" w:rsidRPr="00777168" w:rsidRDefault="00AB777E" w:rsidP="00AB777E">
      <w:pPr>
        <w:pStyle w:val="SingleTxtG"/>
        <w:rPr>
          <w:rFonts w:eastAsia="Calibri"/>
          <w:i/>
        </w:rPr>
      </w:pPr>
      <w:r w:rsidRPr="00777168">
        <w:rPr>
          <w:rFonts w:eastAsia="Calibri"/>
        </w:rPr>
        <w:t>221.</w:t>
      </w:r>
      <w:r w:rsidRPr="00777168">
        <w:rPr>
          <w:rFonts w:eastAsia="Calibri"/>
        </w:rPr>
        <w:tab/>
        <w:t>All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children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able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access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health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services,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however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for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migrant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children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places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of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safety,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teacher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was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assigned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provide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basic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teaching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migrants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because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of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different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time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frames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children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spent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facilities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and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curriculums,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those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reintegrated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within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country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enrolled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schools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within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their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communities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and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others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repatriated.</w:t>
      </w:r>
    </w:p>
    <w:p w14:paraId="673A5D4A" w14:textId="77777777" w:rsidR="00BB75FE" w:rsidRDefault="00AB777E" w:rsidP="009D23F3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48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374CEE8C" w14:textId="204DE441" w:rsidR="00AB777E" w:rsidRPr="00777168" w:rsidRDefault="00AB777E" w:rsidP="00AB777E">
      <w:pPr>
        <w:pStyle w:val="SingleTxtG"/>
        <w:rPr>
          <w:rFonts w:eastAsia="Calibri"/>
        </w:rPr>
      </w:pPr>
      <w:r w:rsidRPr="00777168">
        <w:rPr>
          <w:rFonts w:eastAsia="Calibri"/>
        </w:rPr>
        <w:t>222.</w:t>
      </w:r>
      <w:r w:rsidRPr="00777168">
        <w:rPr>
          <w:rFonts w:eastAsia="Calibri"/>
        </w:rPr>
        <w:tab/>
        <w:t>There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has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been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no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undocumented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children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recorded,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State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Party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received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information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cases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handled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provide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protection,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care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and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assistance,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229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(185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males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and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44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females)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migrant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children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had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access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health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care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and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welfare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services.</w:t>
      </w:r>
    </w:p>
    <w:p w14:paraId="0997619F" w14:textId="77777777" w:rsidR="00BB75FE" w:rsidRDefault="00AB777E" w:rsidP="009D23F3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49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3EFB33E" w14:textId="4519CB41" w:rsidR="00AB777E" w:rsidRPr="00777168" w:rsidRDefault="00AB777E" w:rsidP="00AB777E">
      <w:pPr>
        <w:pStyle w:val="SingleTxtG"/>
        <w:rPr>
          <w:rFonts w:eastAsia="Calibri"/>
        </w:rPr>
      </w:pPr>
      <w:r w:rsidRPr="00777168">
        <w:rPr>
          <w:rFonts w:eastAsia="Calibri"/>
        </w:rPr>
        <w:t>223.</w:t>
      </w:r>
      <w:r w:rsidRPr="00777168">
        <w:rPr>
          <w:rFonts w:eastAsia="Calibri"/>
        </w:rPr>
        <w:tab/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Table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below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shows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prevalence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of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hazardous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labour.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Among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children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labour,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3.5%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hazardous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labour.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results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also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show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that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96.5%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were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in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child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labour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but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did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not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amount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to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hazardous</w:t>
      </w:r>
      <w:r w:rsidR="00245D96">
        <w:rPr>
          <w:rFonts w:eastAsia="Calibri"/>
        </w:rPr>
        <w:t xml:space="preserve"> </w:t>
      </w:r>
      <w:r w:rsidRPr="00777168">
        <w:rPr>
          <w:rFonts w:eastAsia="Calibri"/>
        </w:rPr>
        <w:t>work.</w:t>
      </w:r>
    </w:p>
    <w:p w14:paraId="5DBC3B05" w14:textId="47096517" w:rsidR="00AB777E" w:rsidRPr="00777168" w:rsidRDefault="00AB777E" w:rsidP="009D23F3">
      <w:pPr>
        <w:pStyle w:val="H23G"/>
      </w:pPr>
      <w:r w:rsidRPr="00777168">
        <w:tab/>
      </w:r>
      <w:r w:rsidRPr="00777168">
        <w:tab/>
        <w:t>Number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Percentage</w:t>
      </w:r>
      <w:r w:rsidR="00245D96">
        <w:t xml:space="preserve"> </w:t>
      </w:r>
      <w:r w:rsidRPr="00777168">
        <w:t>Distribution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Hazardous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Rate,</w:t>
      </w:r>
      <w:r w:rsidR="00245D96">
        <w:t xml:space="preserve"> </w:t>
      </w:r>
      <w:r w:rsidRPr="00777168">
        <w:t>2018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003"/>
        <w:gridCol w:w="1044"/>
        <w:gridCol w:w="1052"/>
        <w:gridCol w:w="1044"/>
        <w:gridCol w:w="1052"/>
        <w:gridCol w:w="1041"/>
      </w:tblGrid>
      <w:tr w:rsidR="00AB777E" w:rsidRPr="009D23F3" w14:paraId="061B058D" w14:textId="77777777" w:rsidTr="00DC2F6F">
        <w:trPr>
          <w:tblHeader/>
        </w:trPr>
        <w:tc>
          <w:tcPr>
            <w:tcW w:w="113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31256E" w14:textId="77777777" w:rsidR="00AB777E" w:rsidRPr="009D23F3" w:rsidRDefault="00AB777E" w:rsidP="009D23F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rFonts w:eastAsia="Calibri"/>
                <w:i/>
                <w:sz w:val="16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0D75B50C" w14:textId="77777777" w:rsidR="00AB777E" w:rsidRPr="009D23F3" w:rsidRDefault="00AB777E" w:rsidP="00DC2F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rFonts w:eastAsia="Calibri"/>
                <w:i/>
                <w:sz w:val="16"/>
                <w:szCs w:val="24"/>
              </w:rPr>
            </w:pPr>
            <w:r w:rsidRPr="009D23F3">
              <w:rPr>
                <w:rFonts w:eastAsia="Calibri"/>
                <w:i/>
                <w:sz w:val="16"/>
                <w:szCs w:val="24"/>
              </w:rPr>
              <w:t>Total</w:t>
            </w:r>
          </w:p>
        </w:tc>
        <w:tc>
          <w:tcPr>
            <w:tcW w:w="2096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77AF36CB" w14:textId="39BFC759" w:rsidR="00AB777E" w:rsidRPr="009D23F3" w:rsidRDefault="00AB777E" w:rsidP="00DC2F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rFonts w:eastAsia="Calibri"/>
                <w:i/>
                <w:sz w:val="16"/>
                <w:szCs w:val="24"/>
              </w:rPr>
            </w:pPr>
            <w:r w:rsidRPr="009D23F3">
              <w:rPr>
                <w:rFonts w:eastAsia="Calibri"/>
                <w:i/>
                <w:sz w:val="16"/>
                <w:szCs w:val="24"/>
              </w:rPr>
              <w:t>Hazardous</w:t>
            </w:r>
            <w:r w:rsidR="00245D96" w:rsidRPr="009D23F3">
              <w:rPr>
                <w:rFonts w:eastAsia="Calibri"/>
                <w:i/>
                <w:sz w:val="16"/>
                <w:szCs w:val="24"/>
              </w:rPr>
              <w:t xml:space="preserve"> </w:t>
            </w:r>
            <w:r w:rsidRPr="009D23F3">
              <w:rPr>
                <w:rFonts w:eastAsia="Calibri"/>
                <w:i/>
                <w:sz w:val="16"/>
                <w:szCs w:val="24"/>
              </w:rPr>
              <w:t>Child</w:t>
            </w:r>
            <w:r w:rsidR="00245D96" w:rsidRPr="009D23F3">
              <w:rPr>
                <w:rFonts w:eastAsia="Calibri"/>
                <w:i/>
                <w:sz w:val="16"/>
                <w:szCs w:val="24"/>
              </w:rPr>
              <w:t xml:space="preserve"> </w:t>
            </w:r>
            <w:r w:rsidRPr="009D23F3">
              <w:rPr>
                <w:rFonts w:eastAsia="Calibri"/>
                <w:i/>
                <w:sz w:val="16"/>
                <w:szCs w:val="24"/>
              </w:rPr>
              <w:t>Labour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5F4BF" w14:textId="3CB3BE7A" w:rsidR="00AB777E" w:rsidRPr="009D23F3" w:rsidRDefault="00AB777E" w:rsidP="00DC2F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rFonts w:eastAsia="Calibri"/>
                <w:i/>
                <w:sz w:val="16"/>
                <w:szCs w:val="24"/>
              </w:rPr>
            </w:pPr>
            <w:r w:rsidRPr="009D23F3">
              <w:rPr>
                <w:rFonts w:eastAsia="Calibri"/>
                <w:i/>
                <w:sz w:val="16"/>
                <w:szCs w:val="24"/>
              </w:rPr>
              <w:t>Child</w:t>
            </w:r>
            <w:r w:rsidR="00245D96" w:rsidRPr="009D23F3">
              <w:rPr>
                <w:rFonts w:eastAsia="Calibri"/>
                <w:i/>
                <w:sz w:val="16"/>
                <w:szCs w:val="24"/>
              </w:rPr>
              <w:t xml:space="preserve"> </w:t>
            </w:r>
            <w:r w:rsidRPr="009D23F3">
              <w:rPr>
                <w:rFonts w:eastAsia="Calibri"/>
                <w:i/>
                <w:sz w:val="16"/>
                <w:szCs w:val="24"/>
              </w:rPr>
              <w:t>Labour</w:t>
            </w:r>
          </w:p>
        </w:tc>
      </w:tr>
      <w:tr w:rsidR="00AB777E" w:rsidRPr="009D23F3" w14:paraId="423F6DCA" w14:textId="77777777" w:rsidTr="00DC2F6F">
        <w:trPr>
          <w:tblHeader/>
        </w:trPr>
        <w:tc>
          <w:tcPr>
            <w:tcW w:w="113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5B0B49C" w14:textId="77777777" w:rsidR="00AB777E" w:rsidRPr="009D23F3" w:rsidRDefault="00AB777E" w:rsidP="009D23F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0D9BF6" w14:textId="77777777" w:rsidR="00AB777E" w:rsidRPr="00DC2F6F" w:rsidRDefault="00AB777E" w:rsidP="00DC2F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4"/>
              </w:rPr>
            </w:pPr>
            <w:r w:rsidRPr="00DC2F6F">
              <w:rPr>
                <w:rFonts w:eastAsia="Calibri"/>
                <w:i/>
                <w:sz w:val="16"/>
                <w:szCs w:val="24"/>
              </w:rPr>
              <w:t>Number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60251DA8" w14:textId="77777777" w:rsidR="00AB777E" w:rsidRPr="00DC2F6F" w:rsidRDefault="00AB777E" w:rsidP="00DC2F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4"/>
              </w:rPr>
            </w:pPr>
            <w:r w:rsidRPr="00DC2F6F">
              <w:rPr>
                <w:rFonts w:eastAsia="Calibri"/>
                <w:i/>
                <w:sz w:val="16"/>
                <w:szCs w:val="24"/>
              </w:rPr>
              <w:t>Percent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AEFA873" w14:textId="77777777" w:rsidR="00AB777E" w:rsidRPr="00DC2F6F" w:rsidRDefault="00AB777E" w:rsidP="00DC2F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4"/>
              </w:rPr>
            </w:pPr>
            <w:r w:rsidRPr="00DC2F6F">
              <w:rPr>
                <w:rFonts w:eastAsia="Calibri"/>
                <w:i/>
                <w:sz w:val="16"/>
                <w:szCs w:val="24"/>
              </w:rPr>
              <w:t>Number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271E0544" w14:textId="77777777" w:rsidR="00AB777E" w:rsidRPr="00DC2F6F" w:rsidRDefault="00AB777E" w:rsidP="00DC2F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4"/>
              </w:rPr>
            </w:pPr>
            <w:r w:rsidRPr="00DC2F6F">
              <w:rPr>
                <w:rFonts w:eastAsia="Calibri"/>
                <w:i/>
                <w:sz w:val="16"/>
                <w:szCs w:val="24"/>
              </w:rPr>
              <w:t>Percent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5BCD21A" w14:textId="77777777" w:rsidR="00AB777E" w:rsidRPr="00DC2F6F" w:rsidRDefault="00AB777E" w:rsidP="00DC2F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4"/>
              </w:rPr>
            </w:pPr>
            <w:r w:rsidRPr="00DC2F6F">
              <w:rPr>
                <w:rFonts w:eastAsia="Calibri"/>
                <w:i/>
                <w:sz w:val="16"/>
                <w:szCs w:val="24"/>
              </w:rPr>
              <w:t>Number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D50576" w14:textId="77777777" w:rsidR="00AB777E" w:rsidRPr="00DC2F6F" w:rsidRDefault="00AB777E" w:rsidP="00DC2F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rFonts w:eastAsia="Calibri"/>
                <w:i/>
                <w:sz w:val="16"/>
                <w:szCs w:val="24"/>
              </w:rPr>
            </w:pPr>
            <w:r w:rsidRPr="00DC2F6F">
              <w:rPr>
                <w:rFonts w:eastAsia="Calibri"/>
                <w:i/>
                <w:sz w:val="16"/>
                <w:szCs w:val="24"/>
              </w:rPr>
              <w:t>Percent</w:t>
            </w:r>
          </w:p>
        </w:tc>
      </w:tr>
      <w:tr w:rsidR="00AB777E" w:rsidRPr="009D23F3" w14:paraId="72D5E5BC" w14:textId="77777777" w:rsidTr="00DC2F6F"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663A3D8" w14:textId="31CEEA56" w:rsidR="00AB777E" w:rsidRPr="009D23F3" w:rsidRDefault="00AB777E" w:rsidP="009D23F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rFonts w:eastAsia="Calibri"/>
                <w:sz w:val="18"/>
                <w:szCs w:val="24"/>
              </w:rPr>
            </w:pPr>
            <w:r w:rsidRPr="009D23F3">
              <w:rPr>
                <w:rFonts w:eastAsia="Calibri"/>
                <w:sz w:val="18"/>
                <w:szCs w:val="24"/>
              </w:rPr>
              <w:t>Child</w:t>
            </w:r>
            <w:r w:rsidR="00245D96" w:rsidRPr="009D23F3">
              <w:rPr>
                <w:rFonts w:eastAsia="Calibri"/>
                <w:sz w:val="18"/>
                <w:szCs w:val="24"/>
              </w:rPr>
              <w:t xml:space="preserve"> </w:t>
            </w:r>
            <w:r w:rsidRPr="009D23F3">
              <w:rPr>
                <w:rFonts w:eastAsia="Calibri"/>
                <w:sz w:val="18"/>
                <w:szCs w:val="24"/>
              </w:rPr>
              <w:t>labour</w:t>
            </w:r>
          </w:p>
        </w:tc>
        <w:tc>
          <w:tcPr>
            <w:tcW w:w="10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791578F" w14:textId="142CB0DF" w:rsidR="00AB777E" w:rsidRPr="009D23F3" w:rsidRDefault="00AB777E" w:rsidP="009D23F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4"/>
              </w:rPr>
            </w:pPr>
            <w:r w:rsidRPr="009D23F3">
              <w:rPr>
                <w:rFonts w:eastAsia="Calibri"/>
                <w:sz w:val="18"/>
                <w:szCs w:val="24"/>
              </w:rPr>
              <w:t>955</w:t>
            </w:r>
            <w:r w:rsidR="00DC2F6F">
              <w:rPr>
                <w:rFonts w:eastAsia="Calibri"/>
                <w:sz w:val="18"/>
                <w:szCs w:val="24"/>
              </w:rPr>
              <w:t xml:space="preserve"> </w:t>
            </w:r>
            <w:r w:rsidRPr="009D23F3">
              <w:rPr>
                <w:rFonts w:eastAsia="Calibri"/>
                <w:sz w:val="18"/>
                <w:szCs w:val="24"/>
              </w:rPr>
              <w:t>301</w:t>
            </w:r>
            <w:r w:rsidR="00245D96" w:rsidRPr="009D23F3">
              <w:rPr>
                <w:rFonts w:eastAsia="Calibri"/>
                <w:sz w:val="18"/>
                <w:szCs w:val="24"/>
              </w:rPr>
              <w:t xml:space="preserve"> </w:t>
            </w:r>
          </w:p>
        </w:tc>
        <w:tc>
          <w:tcPr>
            <w:tcW w:w="10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DD8C45D" w14:textId="77777777" w:rsidR="00AB777E" w:rsidRPr="009D23F3" w:rsidRDefault="00AB777E" w:rsidP="009D23F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4"/>
              </w:rPr>
            </w:pPr>
            <w:r w:rsidRPr="009D23F3">
              <w:rPr>
                <w:rFonts w:eastAsia="Calibri"/>
                <w:sz w:val="18"/>
                <w:szCs w:val="24"/>
              </w:rPr>
              <w:t>100</w:t>
            </w:r>
          </w:p>
        </w:tc>
        <w:tc>
          <w:tcPr>
            <w:tcW w:w="10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FF22590" w14:textId="7A79EAA3" w:rsidR="00AB777E" w:rsidRPr="009D23F3" w:rsidRDefault="00AB777E" w:rsidP="009D23F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4"/>
              </w:rPr>
            </w:pPr>
            <w:r w:rsidRPr="009D23F3">
              <w:rPr>
                <w:rFonts w:eastAsia="Calibri"/>
                <w:sz w:val="18"/>
                <w:szCs w:val="24"/>
              </w:rPr>
              <w:t>33</w:t>
            </w:r>
            <w:r w:rsidR="00DC2F6F">
              <w:rPr>
                <w:rFonts w:eastAsia="Calibri"/>
                <w:sz w:val="18"/>
                <w:szCs w:val="24"/>
              </w:rPr>
              <w:t xml:space="preserve"> </w:t>
            </w:r>
            <w:r w:rsidRPr="009D23F3">
              <w:rPr>
                <w:rFonts w:eastAsia="Calibri"/>
                <w:sz w:val="18"/>
                <w:szCs w:val="24"/>
              </w:rPr>
              <w:t>784</w:t>
            </w:r>
            <w:r w:rsidR="00245D96" w:rsidRPr="009D23F3">
              <w:rPr>
                <w:rFonts w:eastAsia="Calibri"/>
                <w:sz w:val="18"/>
                <w:szCs w:val="24"/>
              </w:rPr>
              <w:t xml:space="preserve"> </w:t>
            </w:r>
          </w:p>
        </w:tc>
        <w:tc>
          <w:tcPr>
            <w:tcW w:w="10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97CFDD" w14:textId="77777777" w:rsidR="00AB777E" w:rsidRPr="009D23F3" w:rsidRDefault="00AB777E" w:rsidP="009D23F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4"/>
              </w:rPr>
            </w:pPr>
            <w:r w:rsidRPr="009D23F3">
              <w:rPr>
                <w:rFonts w:eastAsia="Calibri"/>
                <w:sz w:val="18"/>
                <w:szCs w:val="24"/>
              </w:rPr>
              <w:t>3.5</w:t>
            </w:r>
          </w:p>
        </w:tc>
        <w:tc>
          <w:tcPr>
            <w:tcW w:w="105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60E473A" w14:textId="458F6284" w:rsidR="00AB777E" w:rsidRPr="009D23F3" w:rsidRDefault="00AB777E" w:rsidP="009D23F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4"/>
              </w:rPr>
            </w:pPr>
            <w:r w:rsidRPr="009D23F3">
              <w:rPr>
                <w:rFonts w:eastAsia="Calibri"/>
                <w:sz w:val="18"/>
                <w:szCs w:val="24"/>
              </w:rPr>
              <w:t>921</w:t>
            </w:r>
            <w:r w:rsidR="00DC2F6F">
              <w:rPr>
                <w:rFonts w:eastAsia="Calibri"/>
                <w:sz w:val="18"/>
                <w:szCs w:val="24"/>
              </w:rPr>
              <w:t xml:space="preserve"> </w:t>
            </w:r>
            <w:r w:rsidRPr="009D23F3">
              <w:rPr>
                <w:rFonts w:eastAsia="Calibri"/>
                <w:sz w:val="18"/>
                <w:szCs w:val="24"/>
              </w:rPr>
              <w:t>517</w:t>
            </w:r>
            <w:r w:rsidR="00245D96" w:rsidRPr="009D23F3">
              <w:rPr>
                <w:rFonts w:eastAsia="Calibri"/>
                <w:sz w:val="18"/>
                <w:szCs w:val="24"/>
              </w:rPr>
              <w:t xml:space="preserve"> </w:t>
            </w:r>
          </w:p>
        </w:tc>
        <w:tc>
          <w:tcPr>
            <w:tcW w:w="104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CCF2BF3" w14:textId="77777777" w:rsidR="00AB777E" w:rsidRPr="009D23F3" w:rsidRDefault="00AB777E" w:rsidP="009D23F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rFonts w:eastAsia="Calibri"/>
                <w:sz w:val="18"/>
                <w:szCs w:val="24"/>
              </w:rPr>
            </w:pPr>
            <w:r w:rsidRPr="009D23F3">
              <w:rPr>
                <w:rFonts w:eastAsia="Calibri"/>
                <w:sz w:val="18"/>
                <w:szCs w:val="24"/>
              </w:rPr>
              <w:t>96.5</w:t>
            </w:r>
          </w:p>
        </w:tc>
      </w:tr>
    </w:tbl>
    <w:p w14:paraId="0C02B3AA" w14:textId="77777777" w:rsidR="00BB75FE" w:rsidRDefault="00AB777E" w:rsidP="00DC2F6F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49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CC7E962" w14:textId="77777777" w:rsidR="00BB75FE" w:rsidRDefault="00AB777E" w:rsidP="00AB777E">
      <w:pPr>
        <w:pStyle w:val="SingleTxtG"/>
      </w:pPr>
      <w:r w:rsidRPr="00777168">
        <w:t>224.</w:t>
      </w:r>
      <w:r w:rsidRPr="00777168">
        <w:tab/>
        <w:t>There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37</w:t>
      </w:r>
      <w:r w:rsidR="00245D96">
        <w:t xml:space="preserve"> </w:t>
      </w:r>
      <w:r w:rsidRPr="00777168">
        <w:t>child</w:t>
      </w:r>
      <w:r w:rsidR="00245D96">
        <w:t xml:space="preserve"> </w:t>
      </w:r>
      <w:r w:rsidRPr="00777168">
        <w:t>labour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investigated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year</w:t>
      </w:r>
      <w:r w:rsidR="00245D96">
        <w:t xml:space="preserve"> </w:t>
      </w:r>
      <w:r w:rsidRPr="00777168">
        <w:t>2020,</w:t>
      </w:r>
      <w:r w:rsidR="00245D96">
        <w:t xml:space="preserve"> </w:t>
      </w:r>
      <w:r w:rsidRPr="00777168">
        <w:t>11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female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26</w:t>
      </w:r>
      <w:r w:rsidR="00245D96">
        <w:t xml:space="preserve"> </w:t>
      </w:r>
      <w:r w:rsidRPr="00777168">
        <w:t>being</w:t>
      </w:r>
      <w:r w:rsidR="00245D96">
        <w:t xml:space="preserve"> </w:t>
      </w:r>
      <w:r w:rsidRPr="00777168">
        <w:t>male.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2018/19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total</w:t>
      </w:r>
      <w:r w:rsidR="00245D96">
        <w:t xml:space="preserve"> </w:t>
      </w:r>
      <w:r w:rsidRPr="00777168">
        <w:t>prosecutions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118,</w:t>
      </w:r>
      <w:r w:rsidR="00245D96">
        <w:t xml:space="preserve"> </w:t>
      </w:r>
      <w:r w:rsidRPr="00777168">
        <w:t>two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pending</w:t>
      </w:r>
      <w:r w:rsidR="00245D96">
        <w:t xml:space="preserve"> </w:t>
      </w:r>
      <w:r w:rsidRPr="00777168">
        <w:t>prosecution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Social</w:t>
      </w:r>
      <w:r w:rsidR="00245D96">
        <w:t xml:space="preserve"> </w:t>
      </w:r>
      <w:r w:rsidRPr="00777168">
        <w:t>Welfare</w:t>
      </w:r>
      <w:r w:rsidR="00245D96">
        <w:t xml:space="preserve"> </w:t>
      </w:r>
      <w:r w:rsidRPr="00777168">
        <w:t>Department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both</w:t>
      </w:r>
      <w:r w:rsidR="00245D96">
        <w:t xml:space="preserve"> </w:t>
      </w:r>
      <w:r w:rsidRPr="00777168">
        <w:t>victims</w:t>
      </w:r>
      <w:r w:rsidR="00245D96">
        <w:t xml:space="preserve"> </w:t>
      </w:r>
      <w:r w:rsidRPr="00777168">
        <w:t>are</w:t>
      </w:r>
      <w:r w:rsidR="00245D96">
        <w:t xml:space="preserve"> </w:t>
      </w:r>
      <w:r w:rsidRPr="00777168">
        <w:t>male.</w:t>
      </w:r>
    </w:p>
    <w:p w14:paraId="0F309097" w14:textId="77777777" w:rsidR="00BB75FE" w:rsidRDefault="00AB777E" w:rsidP="00562D4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50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857A800" w14:textId="3C511F75" w:rsidR="00AB777E" w:rsidRPr="00777168" w:rsidRDefault="00AB777E" w:rsidP="00AB777E">
      <w:pPr>
        <w:pStyle w:val="SingleTxtG"/>
      </w:pPr>
      <w:r w:rsidRPr="00777168">
        <w:t>225.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229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involved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trafficking</w:t>
      </w:r>
      <w:r w:rsidR="00245D96">
        <w:t xml:space="preserve"> </w:t>
      </w:r>
      <w:r w:rsidRPr="00777168">
        <w:t>(185</w:t>
      </w:r>
      <w:r w:rsidR="00245D96">
        <w:t xml:space="preserve"> </w:t>
      </w:r>
      <w:r w:rsidRPr="00777168">
        <w:t>males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44</w:t>
      </w:r>
      <w:r w:rsidR="00245D96">
        <w:t xml:space="preserve"> </w:t>
      </w:r>
      <w:r w:rsidRPr="00777168">
        <w:t>females).</w:t>
      </w:r>
    </w:p>
    <w:p w14:paraId="6F8FC340" w14:textId="77777777" w:rsidR="00BB75FE" w:rsidRDefault="00AB777E" w:rsidP="00562D41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50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488AA69" w14:textId="77777777" w:rsidR="00BB75FE" w:rsidRDefault="00AB777E" w:rsidP="00AB777E">
      <w:pPr>
        <w:pStyle w:val="SingleTxtG"/>
        <w:rPr>
          <w:i/>
        </w:rPr>
      </w:pPr>
      <w:r w:rsidRPr="00777168">
        <w:t>226.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Forty-six</w:t>
      </w:r>
      <w:r w:rsidR="00245D96">
        <w:t xml:space="preserve"> </w:t>
      </w:r>
      <w:r w:rsidRPr="00777168">
        <w:t>(46),</w:t>
      </w:r>
      <w:r w:rsidR="00245D96">
        <w:t xml:space="preserve"> </w:t>
      </w:r>
      <w:r w:rsidRPr="00777168">
        <w:t>sixteen</w:t>
      </w:r>
      <w:r w:rsidR="00245D96">
        <w:t xml:space="preserve"> </w:t>
      </w:r>
      <w:r w:rsidRPr="00777168">
        <w:t>(16)</w:t>
      </w:r>
      <w:r w:rsidR="00245D96">
        <w:t xml:space="preserve"> </w:t>
      </w:r>
      <w:r w:rsidRPr="00777168">
        <w:t>males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thirty</w:t>
      </w:r>
      <w:r w:rsidR="00245D96">
        <w:t xml:space="preserve"> </w:t>
      </w:r>
      <w:r w:rsidRPr="00777168">
        <w:t>(30)</w:t>
      </w:r>
      <w:r w:rsidR="00245D96">
        <w:t xml:space="preserve"> </w:t>
      </w:r>
      <w:r w:rsidRPr="00777168">
        <w:t>females</w:t>
      </w:r>
      <w:r w:rsidR="00BB75FE">
        <w:t>’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assisted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rehabilitation</w:t>
      </w:r>
      <w:r w:rsidR="00245D96">
        <w:t xml:space="preserve"> </w:t>
      </w:r>
      <w:r w:rsidRPr="00777168">
        <w:t>programmes.</w:t>
      </w:r>
      <w:r w:rsidR="00245D96">
        <w:t xml:space="preserve"> </w:t>
      </w:r>
      <w:r w:rsidRPr="00777168">
        <w:t>This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done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centers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some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their</w:t>
      </w:r>
      <w:r w:rsidR="00245D96">
        <w:t xml:space="preserve"> </w:t>
      </w:r>
      <w:r w:rsidRPr="00777168">
        <w:t>communities.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programmes</w:t>
      </w:r>
      <w:r w:rsidR="00245D96">
        <w:t xml:space="preserve"> </w:t>
      </w:r>
      <w:r w:rsidRPr="00777168">
        <w:t>included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training,</w:t>
      </w:r>
      <w:r w:rsidR="00245D96">
        <w:t xml:space="preserve"> </w:t>
      </w:r>
      <w:r w:rsidRPr="00777168">
        <w:t>provision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gardening</w:t>
      </w:r>
      <w:r w:rsidR="00245D96">
        <w:t xml:space="preserve"> </w:t>
      </w:r>
      <w:r w:rsidRPr="00777168">
        <w:t>tools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livestock.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training</w:t>
      </w:r>
      <w:r w:rsidR="00245D96">
        <w:t xml:space="preserve"> </w:t>
      </w:r>
      <w:r w:rsidRPr="00777168">
        <w:t>was</w:t>
      </w:r>
      <w:r w:rsidR="00245D96">
        <w:t xml:space="preserve"> </w:t>
      </w:r>
      <w:r w:rsidRPr="00777168">
        <w:t>done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household</w:t>
      </w:r>
      <w:r w:rsidR="00245D96">
        <w:t xml:space="preserve"> </w:t>
      </w:r>
      <w:r w:rsidRPr="00777168">
        <w:t>level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families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trained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entrepreneurship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financial</w:t>
      </w:r>
      <w:r w:rsidR="00245D96">
        <w:t xml:space="preserve"> </w:t>
      </w:r>
      <w:r w:rsidRPr="00777168">
        <w:t>skills</w:t>
      </w:r>
      <w:r w:rsidR="00245D96">
        <w:t xml:space="preserve"> </w:t>
      </w:r>
      <w:r w:rsidRPr="00777168">
        <w:t>especially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very</w:t>
      </w:r>
      <w:r w:rsidR="00245D96">
        <w:t xml:space="preserve"> </w:t>
      </w:r>
      <w:r w:rsidRPr="00777168">
        <w:t>young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conceptualize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trainings.</w:t>
      </w:r>
    </w:p>
    <w:p w14:paraId="75780CD0" w14:textId="77777777" w:rsidR="00BB75FE" w:rsidRDefault="00AB777E" w:rsidP="0022667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50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5825826A" w14:textId="77777777" w:rsidR="00BB75FE" w:rsidRDefault="00AB777E" w:rsidP="00AB777E">
      <w:pPr>
        <w:pStyle w:val="SingleTxtG"/>
      </w:pPr>
      <w:r w:rsidRPr="00777168">
        <w:t>227.</w:t>
      </w:r>
      <w:r w:rsidRPr="00777168">
        <w:tab/>
        <w:t>None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above</w:t>
      </w:r>
      <w:r w:rsidR="00245D96">
        <w:t xml:space="preserve"> </w:t>
      </w:r>
      <w:r w:rsidRPr="00777168">
        <w:t>resulted</w:t>
      </w:r>
      <w:r w:rsidR="00245D96">
        <w:t xml:space="preserve"> </w:t>
      </w:r>
      <w:r w:rsidRPr="00777168">
        <w:t>into</w:t>
      </w:r>
      <w:r w:rsidR="00245D96">
        <w:t xml:space="preserve"> </w:t>
      </w:r>
      <w:r w:rsidRPr="00777168">
        <w:t>sanctions.</w:t>
      </w:r>
    </w:p>
    <w:p w14:paraId="1FFBC22F" w14:textId="77777777" w:rsidR="00BB75FE" w:rsidRDefault="00AB777E" w:rsidP="0022667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51</w:t>
      </w:r>
      <w:r w:rsidR="00245D96">
        <w:t xml:space="preserve"> </w:t>
      </w:r>
      <w:r w:rsidRPr="00777168">
        <w:t>(a)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19BD5B82" w14:textId="77777777" w:rsidR="00BB75FE" w:rsidRDefault="00AB777E" w:rsidP="00AB777E">
      <w:pPr>
        <w:pStyle w:val="SingleTxtG"/>
      </w:pPr>
      <w:r w:rsidRPr="00777168">
        <w:t>228.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there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932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detention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2017</w:t>
      </w:r>
      <w:r w:rsidR="00BB75FE">
        <w:t>–</w:t>
      </w:r>
      <w:r w:rsidRPr="00777168">
        <w:t>2020</w:t>
      </w:r>
      <w:r w:rsidR="00245D96">
        <w:t xml:space="preserve"> </w:t>
      </w:r>
      <w:r w:rsidRPr="00777168">
        <w:t>police</w:t>
      </w:r>
      <w:r w:rsidR="00245D96">
        <w:t xml:space="preserve"> </w:t>
      </w:r>
      <w:r w:rsidRPr="00777168">
        <w:t>cells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average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days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stay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1</w:t>
      </w:r>
      <w:r w:rsidR="00BB75FE">
        <w:t>–</w:t>
      </w:r>
      <w:r w:rsidRPr="00777168">
        <w:t>4.</w:t>
      </w:r>
    </w:p>
    <w:p w14:paraId="24B5C67C" w14:textId="77777777" w:rsidR="00BB75FE" w:rsidRDefault="00AB777E" w:rsidP="0022667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51</w:t>
      </w:r>
      <w:r w:rsidR="00245D96">
        <w:t xml:space="preserve"> </w:t>
      </w:r>
      <w:r w:rsidRPr="00777168">
        <w:t>(b)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4D873156" w14:textId="106C4593" w:rsidR="00AB777E" w:rsidRPr="00777168" w:rsidRDefault="00AB777E" w:rsidP="00AB777E">
      <w:pPr>
        <w:pStyle w:val="SingleTxtG"/>
      </w:pPr>
      <w:r w:rsidRPr="00777168">
        <w:t>229.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2020,</w:t>
      </w:r>
      <w:r w:rsidR="00245D96">
        <w:t xml:space="preserve"> </w:t>
      </w:r>
      <w:r w:rsidRPr="00777168">
        <w:t>through</w:t>
      </w:r>
      <w:r w:rsidR="00245D96">
        <w:t xml:space="preserve"> </w:t>
      </w:r>
      <w:r w:rsidRPr="00777168">
        <w:t>its</w:t>
      </w:r>
      <w:r w:rsidR="00245D96">
        <w:t xml:space="preserve"> </w:t>
      </w:r>
      <w:r w:rsidRPr="00777168">
        <w:t>National</w:t>
      </w:r>
      <w:r w:rsidR="00245D96">
        <w:t xml:space="preserve"> </w:t>
      </w:r>
      <w:r w:rsidRPr="00777168">
        <w:t>Education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Campaign</w:t>
      </w:r>
      <w:r w:rsidR="00245D96">
        <w:t xml:space="preserve"> </w:t>
      </w:r>
      <w:r w:rsidRPr="00777168">
        <w:t>Division</w:t>
      </w:r>
      <w:r w:rsidR="00245D96">
        <w:t xml:space="preserve"> </w:t>
      </w:r>
      <w:r w:rsidRPr="00777168">
        <w:t>(NECD),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Drug</w:t>
      </w:r>
      <w:r w:rsidR="00245D96">
        <w:t xml:space="preserve"> </w:t>
      </w:r>
      <w:r w:rsidRPr="00777168">
        <w:t>Enforcement</w:t>
      </w:r>
      <w:r w:rsidR="00245D96">
        <w:t xml:space="preserve"> </w:t>
      </w:r>
      <w:r w:rsidRPr="00777168">
        <w:t>Commission</w:t>
      </w:r>
      <w:r w:rsidR="00245D96">
        <w:t xml:space="preserve"> </w:t>
      </w:r>
      <w:r w:rsidRPr="00777168">
        <w:t>managed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divert</w:t>
      </w:r>
      <w:r w:rsidR="00245D96">
        <w:t xml:space="preserve"> </w:t>
      </w:r>
      <w:r w:rsidRPr="00777168">
        <w:t>134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came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conflict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cases</w:t>
      </w:r>
      <w:r w:rsidR="00245D96">
        <w:t xml:space="preserve"> </w:t>
      </w:r>
      <w:r w:rsidRPr="00777168">
        <w:t>regarding</w:t>
      </w:r>
      <w:r w:rsidR="00245D96">
        <w:t xml:space="preserve"> </w:t>
      </w:r>
      <w:r w:rsidRPr="00777168">
        <w:t>drug</w:t>
      </w:r>
      <w:r w:rsidR="00245D96">
        <w:t xml:space="preserve"> </w:t>
      </w:r>
      <w:r w:rsidRPr="00777168">
        <w:t>trafficking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possession.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all</w:t>
      </w:r>
      <w:r w:rsidR="00245D96">
        <w:t xml:space="preserve"> </w:t>
      </w:r>
      <w:r w:rsidRPr="00777168">
        <w:t>referred</w:t>
      </w:r>
      <w:r w:rsidR="00245D96">
        <w:t xml:space="preserve"> </w:t>
      </w:r>
      <w:r w:rsidRPr="00777168">
        <w:t>for</w:t>
      </w:r>
      <w:r w:rsidR="00245D96">
        <w:t xml:space="preserve"> </w:t>
      </w:r>
      <w:r w:rsidRPr="00777168">
        <w:t>counselling</w:t>
      </w:r>
      <w:r w:rsidR="00245D96">
        <w:t xml:space="preserve"> </w:t>
      </w:r>
      <w:r w:rsidRPr="00777168">
        <w:t>at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NECD.</w:t>
      </w:r>
      <w:r w:rsidR="00245D96">
        <w:t xml:space="preserve"> </w:t>
      </w:r>
      <w:r w:rsidRPr="00777168">
        <w:t>Under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VSU,</w:t>
      </w:r>
      <w:r w:rsidR="00245D96">
        <w:t xml:space="preserve"> </w:t>
      </w:r>
      <w:r w:rsidRPr="00777168">
        <w:t>979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lastRenderedPageBreak/>
        <w:t>with</w:t>
      </w:r>
      <w:r w:rsidR="00245D96">
        <w:t xml:space="preserve"> </w:t>
      </w:r>
      <w:r w:rsidRPr="00777168">
        <w:t>varying</w:t>
      </w:r>
      <w:r w:rsidR="00245D96">
        <w:t xml:space="preserve"> </w:t>
      </w:r>
      <w:r w:rsidRPr="00777168">
        <w:t>offences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diverted</w:t>
      </w:r>
      <w:r w:rsidR="00245D96">
        <w:t xml:space="preserve"> </w:t>
      </w:r>
      <w:r w:rsidRPr="00777168">
        <w:t>while</w:t>
      </w:r>
      <w:r w:rsidR="00245D96">
        <w:t xml:space="preserve"> </w:t>
      </w:r>
      <w:r w:rsidRPr="00777168">
        <w:t>547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granted</w:t>
      </w:r>
      <w:r w:rsidR="00245D96">
        <w:t xml:space="preserve"> </w:t>
      </w:r>
      <w:r w:rsidRPr="00777168">
        <w:t>non-custodial</w:t>
      </w:r>
      <w:r w:rsidR="00245D96">
        <w:t xml:space="preserve"> </w:t>
      </w:r>
      <w:r w:rsidRPr="00777168">
        <w:t>sentencing</w:t>
      </w:r>
      <w:r w:rsidR="00245D96">
        <w:t xml:space="preserve"> </w:t>
      </w:r>
      <w:r w:rsidRPr="00777168">
        <w:t>options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2017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2020.</w:t>
      </w:r>
    </w:p>
    <w:p w14:paraId="5E27F568" w14:textId="77777777" w:rsidR="00BB75FE" w:rsidRDefault="00AB777E" w:rsidP="0022667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51</w:t>
      </w:r>
      <w:r w:rsidR="00245D96">
        <w:t xml:space="preserve"> </w:t>
      </w:r>
      <w:r w:rsidRPr="00777168">
        <w:t>(c)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00EFCEA5" w14:textId="6C8C51B8" w:rsidR="00AB777E" w:rsidRPr="00777168" w:rsidRDefault="00AB777E" w:rsidP="00AB777E">
      <w:pPr>
        <w:pStyle w:val="SingleTxtG"/>
      </w:pPr>
      <w:r w:rsidRPr="00777168">
        <w:t>230.</w:t>
      </w:r>
      <w:r w:rsidRPr="00777168">
        <w:tab/>
        <w:t>The</w:t>
      </w:r>
      <w:r w:rsidR="00245D96">
        <w:t xml:space="preserve"> </w:t>
      </w:r>
      <w:r w:rsidRPr="00777168">
        <w:t>State</w:t>
      </w:r>
      <w:r w:rsidR="00245D96">
        <w:t xml:space="preserve"> </w:t>
      </w:r>
      <w:r w:rsidRPr="00777168">
        <w:t>party</w:t>
      </w:r>
      <w:r w:rsidR="00245D96">
        <w:t xml:space="preserve"> </w:t>
      </w:r>
      <w:r w:rsidRPr="00777168">
        <w:t>wishes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report</w:t>
      </w:r>
      <w:r w:rsidR="00245D96">
        <w:t xml:space="preserve"> </w:t>
      </w:r>
      <w:r w:rsidRPr="00777168">
        <w:t>that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detained</w:t>
      </w:r>
      <w:r w:rsidR="00245D96">
        <w:t xml:space="preserve"> </w:t>
      </w:r>
      <w:r w:rsidRPr="00777168">
        <w:t>together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adults</w:t>
      </w:r>
      <w:r w:rsidR="00245D96">
        <w:t xml:space="preserve"> </w:t>
      </w:r>
      <w:r w:rsidRPr="00777168">
        <w:t>between</w:t>
      </w:r>
      <w:r w:rsidR="00245D96">
        <w:t xml:space="preserve"> </w:t>
      </w:r>
      <w:r w:rsidRPr="00777168">
        <w:t>2017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2020</w:t>
      </w:r>
      <w:r w:rsidR="00245D96">
        <w:t xml:space="preserve"> </w:t>
      </w:r>
      <w:r w:rsidRPr="00777168">
        <w:t>were</w:t>
      </w:r>
      <w:r w:rsidR="00245D96">
        <w:t xml:space="preserve"> </w:t>
      </w:r>
      <w:r w:rsidRPr="00777168">
        <w:t>162</w:t>
      </w:r>
      <w:r w:rsidR="00245D96">
        <w:t xml:space="preserve"> </w:t>
      </w:r>
      <w:r w:rsidRPr="00777168">
        <w:t>and</w:t>
      </w:r>
      <w:r w:rsidR="00245D96">
        <w:t xml:space="preserve"> </w:t>
      </w:r>
      <w:r w:rsidRPr="00777168">
        <w:t>they</w:t>
      </w:r>
      <w:r w:rsidR="00245D96">
        <w:t xml:space="preserve"> </w:t>
      </w:r>
      <w:r w:rsidRPr="00777168">
        <w:t>had</w:t>
      </w:r>
      <w:r w:rsidR="00245D96">
        <w:t xml:space="preserve"> </w:t>
      </w:r>
      <w:r w:rsidRPr="00777168">
        <w:t>an</w:t>
      </w:r>
      <w:r w:rsidR="00245D96">
        <w:t xml:space="preserve"> </w:t>
      </w:r>
      <w:r w:rsidRPr="00777168">
        <w:t>average</w:t>
      </w:r>
      <w:r w:rsidR="00245D96">
        <w:t xml:space="preserve"> </w:t>
      </w:r>
      <w:r w:rsidRPr="00777168">
        <w:t>number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1</w:t>
      </w:r>
      <w:r w:rsidR="00BB75FE">
        <w:t>–</w:t>
      </w:r>
      <w:r w:rsidRPr="00777168">
        <w:t>4</w:t>
      </w:r>
      <w:r w:rsidR="00245D96">
        <w:t xml:space="preserve"> </w:t>
      </w:r>
      <w:r w:rsidRPr="00777168">
        <w:t>days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stay.</w:t>
      </w:r>
    </w:p>
    <w:p w14:paraId="652D95B1" w14:textId="77777777" w:rsidR="00BB75FE" w:rsidRDefault="00AB777E" w:rsidP="00226675">
      <w:pPr>
        <w:pStyle w:val="H23G"/>
      </w:pPr>
      <w:r w:rsidRPr="00777168">
        <w:tab/>
      </w:r>
      <w:r w:rsidRPr="00777168">
        <w:tab/>
        <w:t>Response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paragraph</w:t>
      </w:r>
      <w:r w:rsidR="00245D96">
        <w:t xml:space="preserve"> </w:t>
      </w:r>
      <w:r w:rsidRPr="00777168">
        <w:t>51</w:t>
      </w:r>
      <w:r w:rsidR="00245D96">
        <w:t xml:space="preserve"> </w:t>
      </w:r>
      <w:r w:rsidRPr="00777168">
        <w:t>(d)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list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issues</w:t>
      </w:r>
      <w:r w:rsidR="00245D96">
        <w:t xml:space="preserve"> </w:t>
      </w:r>
      <w:r w:rsidRPr="00777168">
        <w:t>prior</w:t>
      </w:r>
      <w:r w:rsidR="00245D96">
        <w:t xml:space="preserve"> </w:t>
      </w:r>
      <w:r w:rsidRPr="00777168">
        <w:t>to</w:t>
      </w:r>
      <w:r w:rsidR="00245D96">
        <w:t xml:space="preserve"> </w:t>
      </w:r>
      <w:r w:rsidRPr="00777168">
        <w:t>submission</w:t>
      </w:r>
    </w:p>
    <w:p w14:paraId="7D9BA48D" w14:textId="3DFE7079" w:rsidR="00AB777E" w:rsidRPr="00777168" w:rsidRDefault="00AB777E" w:rsidP="00AB777E">
      <w:pPr>
        <w:pStyle w:val="SingleTxtG"/>
        <w:rPr>
          <w:iCs/>
        </w:rPr>
      </w:pPr>
      <w:r w:rsidRPr="00777168">
        <w:rPr>
          <w:iCs/>
        </w:rPr>
        <w:t>231.</w:t>
      </w:r>
      <w:r w:rsidRPr="00777168">
        <w:rPr>
          <w:iCs/>
        </w:rPr>
        <w:tab/>
      </w:r>
      <w:r w:rsidRPr="00777168">
        <w:t>The</w:t>
      </w:r>
      <w:r w:rsidR="00245D96">
        <w:t xml:space="preserve"> </w:t>
      </w:r>
      <w:r w:rsidRPr="00777168">
        <w:t>proportion</w:t>
      </w:r>
      <w:r w:rsidR="00245D96">
        <w:t xml:space="preserve"> </w:t>
      </w:r>
      <w:r w:rsidRPr="00777168">
        <w:t>of</w:t>
      </w:r>
      <w:r w:rsidR="00245D96">
        <w:t xml:space="preserve"> </w:t>
      </w:r>
      <w:r w:rsidRPr="00777168">
        <w:t>children</w:t>
      </w:r>
      <w:r w:rsidR="00245D96">
        <w:t xml:space="preserve"> </w:t>
      </w:r>
      <w:r w:rsidRPr="00777168">
        <w:t>in</w:t>
      </w:r>
      <w:r w:rsidR="00245D96">
        <w:t xml:space="preserve"> </w:t>
      </w:r>
      <w:r w:rsidRPr="00777168">
        <w:t>conflict</w:t>
      </w:r>
      <w:r w:rsidR="00245D96">
        <w:t xml:space="preserve"> </w:t>
      </w:r>
      <w:r w:rsidRPr="00777168">
        <w:t>with</w:t>
      </w:r>
      <w:r w:rsidR="00245D96">
        <w:t xml:space="preserve"> </w:t>
      </w:r>
      <w:r w:rsidRPr="00777168">
        <w:t>the</w:t>
      </w:r>
      <w:r w:rsidR="00245D96">
        <w:t xml:space="preserve"> </w:t>
      </w:r>
      <w:r w:rsidRPr="00777168">
        <w:t>law</w:t>
      </w:r>
      <w:r w:rsidR="00245D96">
        <w:t xml:space="preserve"> </w:t>
      </w:r>
      <w:r w:rsidRPr="00777168">
        <w:t>who</w:t>
      </w:r>
      <w:r w:rsidR="00245D96">
        <w:t xml:space="preserve"> </w:t>
      </w:r>
      <w:r w:rsidRPr="00777168">
        <w:t>received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aid</w:t>
      </w:r>
      <w:r w:rsidR="00245D96">
        <w:t xml:space="preserve"> </w:t>
      </w:r>
      <w:r w:rsidRPr="00777168">
        <w:t>throughout</w:t>
      </w:r>
      <w:r w:rsidR="00245D96">
        <w:t xml:space="preserve"> </w:t>
      </w:r>
      <w:r w:rsidRPr="00777168">
        <w:t>legal</w:t>
      </w:r>
      <w:r w:rsidR="00245D96">
        <w:t xml:space="preserve"> </w:t>
      </w:r>
      <w:r w:rsidRPr="00777168">
        <w:t>proceedings</w:t>
      </w:r>
      <w:r w:rsidR="00245D96">
        <w:t xml:space="preserve"> </w:t>
      </w:r>
      <w:r w:rsidRPr="00777168">
        <w:t>is</w:t>
      </w:r>
      <w:r w:rsidR="00245D96">
        <w:t xml:space="preserve"> </w:t>
      </w:r>
      <w:r w:rsidRPr="00777168">
        <w:t>very</w:t>
      </w:r>
      <w:r w:rsidR="00245D96">
        <w:t xml:space="preserve"> </w:t>
      </w:r>
      <w:r w:rsidRPr="00777168">
        <w:t>low.</w:t>
      </w:r>
    </w:p>
    <w:p w14:paraId="3DB339C5" w14:textId="608FFB87" w:rsidR="00226ADD" w:rsidRPr="00BB75FE" w:rsidRDefault="00226675" w:rsidP="00226675">
      <w:pPr>
        <w:spacing w:before="240"/>
        <w:jc w:val="center"/>
        <w:rPr>
          <w:u w:val="single"/>
          <w:lang w:val="en-US"/>
        </w:rPr>
      </w:pPr>
      <w:r w:rsidRPr="00BB75FE">
        <w:rPr>
          <w:u w:val="single"/>
          <w:lang w:val="en-US"/>
        </w:rPr>
        <w:tab/>
      </w:r>
      <w:r w:rsidRPr="00BB75FE">
        <w:rPr>
          <w:u w:val="single"/>
          <w:lang w:val="en-US"/>
        </w:rPr>
        <w:tab/>
      </w:r>
      <w:r w:rsidRPr="00BB75FE">
        <w:rPr>
          <w:u w:val="single"/>
          <w:lang w:val="en-US"/>
        </w:rPr>
        <w:tab/>
      </w:r>
    </w:p>
    <w:sectPr w:rsidR="00226ADD" w:rsidRPr="00BB75FE" w:rsidSect="00ED625E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51F788" w14:textId="77777777" w:rsidR="008C6E42" w:rsidRPr="00C60504" w:rsidRDefault="008C6E42" w:rsidP="00C60504">
      <w:pPr>
        <w:pStyle w:val="Footer"/>
      </w:pPr>
    </w:p>
  </w:endnote>
  <w:endnote w:type="continuationSeparator" w:id="0">
    <w:p w14:paraId="32C3F88F" w14:textId="77777777" w:rsidR="008C6E42" w:rsidRPr="00C60504" w:rsidRDefault="008C6E42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E355DF" w14:textId="59BE37C9" w:rsidR="008C6E42" w:rsidRDefault="008C6E42" w:rsidP="00AB777E">
    <w:pPr>
      <w:pStyle w:val="Footer"/>
      <w:tabs>
        <w:tab w:val="right" w:pos="9638"/>
      </w:tabs>
    </w:pPr>
    <w:r w:rsidRPr="008E3BAB">
      <w:rPr>
        <w:b/>
        <w:bCs/>
        <w:sz w:val="18"/>
      </w:rPr>
      <w:fldChar w:fldCharType="begin"/>
    </w:r>
    <w:r w:rsidRPr="008E3BAB">
      <w:rPr>
        <w:b/>
        <w:bCs/>
        <w:sz w:val="18"/>
      </w:rPr>
      <w:instrText xml:space="preserve"> PAGE  \* MERGEFORMAT </w:instrText>
    </w:r>
    <w:r w:rsidRPr="008E3BAB">
      <w:rPr>
        <w:b/>
        <w:bCs/>
        <w:sz w:val="18"/>
      </w:rPr>
      <w:fldChar w:fldCharType="separate"/>
    </w:r>
    <w:r w:rsidR="00B61B20">
      <w:rPr>
        <w:b/>
        <w:bCs/>
        <w:noProof/>
        <w:sz w:val="18"/>
      </w:rPr>
      <w:t>20</w:t>
    </w:r>
    <w:r w:rsidRPr="008E3BAB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C91F96" w14:textId="53D3CAFA" w:rsidR="008C6E42" w:rsidRDefault="008C6E42" w:rsidP="008E3BAB">
    <w:pPr>
      <w:pStyle w:val="Footer"/>
      <w:tabs>
        <w:tab w:val="right" w:pos="9638"/>
      </w:tabs>
    </w:pPr>
    <w:r>
      <w:tab/>
    </w:r>
    <w:r w:rsidRPr="008E3BAB">
      <w:rPr>
        <w:b/>
        <w:bCs/>
        <w:sz w:val="18"/>
      </w:rPr>
      <w:fldChar w:fldCharType="begin"/>
    </w:r>
    <w:r w:rsidRPr="008E3BAB">
      <w:rPr>
        <w:b/>
        <w:bCs/>
        <w:sz w:val="18"/>
      </w:rPr>
      <w:instrText xml:space="preserve"> PAGE  \* MERGEFORMAT </w:instrText>
    </w:r>
    <w:r w:rsidRPr="008E3BAB">
      <w:rPr>
        <w:b/>
        <w:bCs/>
        <w:sz w:val="18"/>
      </w:rPr>
      <w:fldChar w:fldCharType="separate"/>
    </w:r>
    <w:r w:rsidR="00B61B20">
      <w:rPr>
        <w:b/>
        <w:bCs/>
        <w:noProof/>
        <w:sz w:val="18"/>
      </w:rPr>
      <w:t>19</w:t>
    </w:r>
    <w:r w:rsidRPr="008E3BAB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683A8" w14:textId="28CB1BC0" w:rsidR="00803895" w:rsidRDefault="00803895" w:rsidP="00803895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18B8F3CC" wp14:editId="0A6D93C8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2" name="Picture 2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F46227" w14:textId="77B0023B" w:rsidR="00803895" w:rsidRPr="00803895" w:rsidRDefault="00803895" w:rsidP="00803895">
    <w:pPr>
      <w:pStyle w:val="Footer"/>
      <w:ind w:right="1134"/>
      <w:rPr>
        <w:sz w:val="20"/>
      </w:rPr>
    </w:pPr>
    <w:r>
      <w:rPr>
        <w:sz w:val="20"/>
      </w:rPr>
      <w:t>GE.21-16482(E)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0F9ECF62" wp14:editId="15E57FBE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FA1A72" w14:textId="77777777" w:rsidR="008C6E42" w:rsidRPr="00C60504" w:rsidRDefault="008C6E42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A8EAB03" w14:textId="77777777" w:rsidR="008C6E42" w:rsidRPr="00C60504" w:rsidRDefault="008C6E42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BD59806" w14:textId="1B2FD4D1" w:rsidR="008C6E42" w:rsidRPr="00AB777E" w:rsidRDefault="008C6E42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AB777E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The present document is being issued without formal editing.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19B09" w14:textId="77777777" w:rsidR="008C6E42" w:rsidRDefault="008C6E42" w:rsidP="008E3BAB">
    <w:pPr>
      <w:pStyle w:val="Header"/>
    </w:pPr>
    <w:r>
      <w:t>CRC/C/ZMB/5-7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2E06D7" w14:textId="77777777" w:rsidR="008C6E42" w:rsidRDefault="008C6E42" w:rsidP="008E3BAB">
    <w:pPr>
      <w:pStyle w:val="Header"/>
      <w:jc w:val="right"/>
    </w:pPr>
    <w:r>
      <w:t>CRC/C/ZMB/5-7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4475FB"/>
    <w:multiLevelType w:val="hybridMultilevel"/>
    <w:tmpl w:val="E83CDA68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54887"/>
    <w:multiLevelType w:val="hybridMultilevel"/>
    <w:tmpl w:val="2B362816"/>
    <w:lvl w:ilvl="0" w:tplc="1980872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283C14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4EF7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CC8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3A0C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5292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E064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671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50B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5438F6"/>
    <w:multiLevelType w:val="hybridMultilevel"/>
    <w:tmpl w:val="15BA01B0"/>
    <w:lvl w:ilvl="0" w:tplc="200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E7ABB"/>
    <w:multiLevelType w:val="hybridMultilevel"/>
    <w:tmpl w:val="6F6E36C4"/>
    <w:lvl w:ilvl="0" w:tplc="2000001B">
      <w:start w:val="1"/>
      <w:numFmt w:val="lowerRoman"/>
      <w:lvlText w:val="%1."/>
      <w:lvlJc w:val="right"/>
      <w:pPr>
        <w:ind w:left="780" w:hanging="360"/>
      </w:pPr>
    </w:lvl>
    <w:lvl w:ilvl="1" w:tplc="20000019" w:tentative="1">
      <w:start w:val="1"/>
      <w:numFmt w:val="lowerLetter"/>
      <w:lvlText w:val="%2."/>
      <w:lvlJc w:val="left"/>
      <w:pPr>
        <w:ind w:left="1500" w:hanging="360"/>
      </w:pPr>
    </w:lvl>
    <w:lvl w:ilvl="2" w:tplc="2000001B" w:tentative="1">
      <w:start w:val="1"/>
      <w:numFmt w:val="lowerRoman"/>
      <w:lvlText w:val="%3."/>
      <w:lvlJc w:val="right"/>
      <w:pPr>
        <w:ind w:left="2220" w:hanging="180"/>
      </w:pPr>
    </w:lvl>
    <w:lvl w:ilvl="3" w:tplc="2000000F" w:tentative="1">
      <w:start w:val="1"/>
      <w:numFmt w:val="decimal"/>
      <w:lvlText w:val="%4."/>
      <w:lvlJc w:val="left"/>
      <w:pPr>
        <w:ind w:left="2940" w:hanging="360"/>
      </w:pPr>
    </w:lvl>
    <w:lvl w:ilvl="4" w:tplc="20000019" w:tentative="1">
      <w:start w:val="1"/>
      <w:numFmt w:val="lowerLetter"/>
      <w:lvlText w:val="%5."/>
      <w:lvlJc w:val="left"/>
      <w:pPr>
        <w:ind w:left="3660" w:hanging="360"/>
      </w:pPr>
    </w:lvl>
    <w:lvl w:ilvl="5" w:tplc="2000001B" w:tentative="1">
      <w:start w:val="1"/>
      <w:numFmt w:val="lowerRoman"/>
      <w:lvlText w:val="%6."/>
      <w:lvlJc w:val="right"/>
      <w:pPr>
        <w:ind w:left="4380" w:hanging="180"/>
      </w:pPr>
    </w:lvl>
    <w:lvl w:ilvl="6" w:tplc="2000000F" w:tentative="1">
      <w:start w:val="1"/>
      <w:numFmt w:val="decimal"/>
      <w:lvlText w:val="%7."/>
      <w:lvlJc w:val="left"/>
      <w:pPr>
        <w:ind w:left="5100" w:hanging="360"/>
      </w:pPr>
    </w:lvl>
    <w:lvl w:ilvl="7" w:tplc="20000019" w:tentative="1">
      <w:start w:val="1"/>
      <w:numFmt w:val="lowerLetter"/>
      <w:lvlText w:val="%8."/>
      <w:lvlJc w:val="left"/>
      <w:pPr>
        <w:ind w:left="5820" w:hanging="360"/>
      </w:pPr>
    </w:lvl>
    <w:lvl w:ilvl="8" w:tplc="200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F4EB2"/>
    <w:multiLevelType w:val="hybridMultilevel"/>
    <w:tmpl w:val="CB6C816A"/>
    <w:lvl w:ilvl="0" w:tplc="7FA43C7E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406E0636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9BCA07D0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3182D200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F3EC4BCC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6296989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F19237C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9314FCF4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B6405FE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9" w15:restartNumberingAfterBreak="0">
    <w:nsid w:val="43874C20"/>
    <w:multiLevelType w:val="hybridMultilevel"/>
    <w:tmpl w:val="34748F26"/>
    <w:lvl w:ilvl="0" w:tplc="F4282500">
      <w:start w:val="1"/>
      <w:numFmt w:val="lowerLetter"/>
      <w:lvlText w:val="(%1)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4897037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8ED621A"/>
    <w:multiLevelType w:val="hybridMultilevel"/>
    <w:tmpl w:val="B0DA1CD6"/>
    <w:lvl w:ilvl="0" w:tplc="2000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5C0DCC"/>
    <w:multiLevelType w:val="hybridMultilevel"/>
    <w:tmpl w:val="1736BEE4"/>
    <w:lvl w:ilvl="0" w:tplc="B18AA8E2">
      <w:start w:val="1"/>
      <w:numFmt w:val="lowerRoman"/>
      <w:lvlText w:val="%1."/>
      <w:lvlJc w:val="right"/>
      <w:pPr>
        <w:ind w:left="501" w:hanging="360"/>
      </w:pPr>
      <w:rPr>
        <w:rFonts w:ascii="Bookman Old Style" w:eastAsia="Calibri" w:hAnsi="Bookman Old Style" w:cs="Times New Roman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586B3C44"/>
    <w:multiLevelType w:val="hybridMultilevel"/>
    <w:tmpl w:val="AC6405F4"/>
    <w:lvl w:ilvl="0" w:tplc="9C62D944">
      <w:start w:val="1"/>
      <w:numFmt w:val="decimal"/>
      <w:lvlText w:val="%1."/>
      <w:lvlJc w:val="left"/>
      <w:pPr>
        <w:ind w:left="1854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3CECA724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9DD44F70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6542BB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1F22C05A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C9D443A2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2124E10C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2A16FC28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5798E312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DE2A9616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8CC0BC1"/>
    <w:multiLevelType w:val="hybridMultilevel"/>
    <w:tmpl w:val="4364C7C0"/>
    <w:lvl w:ilvl="0" w:tplc="F428250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7BD202B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4"/>
  </w:num>
  <w:num w:numId="5">
    <w:abstractNumId w:val="15"/>
  </w:num>
  <w:num w:numId="6">
    <w:abstractNumId w:val="17"/>
  </w:num>
  <w:num w:numId="7">
    <w:abstractNumId w:val="3"/>
  </w:num>
  <w:num w:numId="8">
    <w:abstractNumId w:val="10"/>
  </w:num>
  <w:num w:numId="9">
    <w:abstractNumId w:val="19"/>
  </w:num>
  <w:num w:numId="10">
    <w:abstractNumId w:val="16"/>
  </w:num>
  <w:num w:numId="11">
    <w:abstractNumId w:val="8"/>
  </w:num>
  <w:num w:numId="12">
    <w:abstractNumId w:val="2"/>
  </w:num>
  <w:num w:numId="13">
    <w:abstractNumId w:val="13"/>
  </w:num>
  <w:num w:numId="14">
    <w:abstractNumId w:val="12"/>
  </w:num>
  <w:num w:numId="15">
    <w:abstractNumId w:val="5"/>
  </w:num>
  <w:num w:numId="16">
    <w:abstractNumId w:val="9"/>
  </w:num>
  <w:num w:numId="17">
    <w:abstractNumId w:val="11"/>
  </w:num>
  <w:num w:numId="18">
    <w:abstractNumId w:val="6"/>
  </w:num>
  <w:num w:numId="19">
    <w:abstractNumId w:val="1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C6C"/>
    <w:rsid w:val="00046E92"/>
    <w:rsid w:val="000B0997"/>
    <w:rsid w:val="00110F99"/>
    <w:rsid w:val="00156673"/>
    <w:rsid w:val="00177806"/>
    <w:rsid w:val="00192C5C"/>
    <w:rsid w:val="001F4067"/>
    <w:rsid w:val="00202469"/>
    <w:rsid w:val="00226675"/>
    <w:rsid w:val="00226ADD"/>
    <w:rsid w:val="00245D96"/>
    <w:rsid w:val="002474AB"/>
    <w:rsid w:val="00247E2C"/>
    <w:rsid w:val="00255B68"/>
    <w:rsid w:val="002A09CA"/>
    <w:rsid w:val="002A09D9"/>
    <w:rsid w:val="002A530C"/>
    <w:rsid w:val="002B341B"/>
    <w:rsid w:val="002D6C53"/>
    <w:rsid w:val="002F5595"/>
    <w:rsid w:val="00334F6A"/>
    <w:rsid w:val="00342AC8"/>
    <w:rsid w:val="003522C2"/>
    <w:rsid w:val="00380C3B"/>
    <w:rsid w:val="003B40AC"/>
    <w:rsid w:val="003B4550"/>
    <w:rsid w:val="003C1770"/>
    <w:rsid w:val="003C30F0"/>
    <w:rsid w:val="003E2EC6"/>
    <w:rsid w:val="00404E0D"/>
    <w:rsid w:val="00423BB8"/>
    <w:rsid w:val="00447F5B"/>
    <w:rsid w:val="00460BEB"/>
    <w:rsid w:val="00461253"/>
    <w:rsid w:val="004629FE"/>
    <w:rsid w:val="00463016"/>
    <w:rsid w:val="004B73C7"/>
    <w:rsid w:val="005042C2"/>
    <w:rsid w:val="005110B1"/>
    <w:rsid w:val="0051792B"/>
    <w:rsid w:val="00562D41"/>
    <w:rsid w:val="00572033"/>
    <w:rsid w:val="00585E15"/>
    <w:rsid w:val="00586BEE"/>
    <w:rsid w:val="0059268D"/>
    <w:rsid w:val="0059506F"/>
    <w:rsid w:val="005B6C6C"/>
    <w:rsid w:val="00643395"/>
    <w:rsid w:val="0064389A"/>
    <w:rsid w:val="00671529"/>
    <w:rsid w:val="006F0959"/>
    <w:rsid w:val="007029F2"/>
    <w:rsid w:val="00702B6F"/>
    <w:rsid w:val="007268F9"/>
    <w:rsid w:val="00726951"/>
    <w:rsid w:val="007412B2"/>
    <w:rsid w:val="00777168"/>
    <w:rsid w:val="00780EC8"/>
    <w:rsid w:val="007A5AA3"/>
    <w:rsid w:val="007B05E4"/>
    <w:rsid w:val="007C52B0"/>
    <w:rsid w:val="007E2921"/>
    <w:rsid w:val="007E3476"/>
    <w:rsid w:val="00803895"/>
    <w:rsid w:val="0086547D"/>
    <w:rsid w:val="00865AE0"/>
    <w:rsid w:val="008C6E42"/>
    <w:rsid w:val="008D72A4"/>
    <w:rsid w:val="008E3BAB"/>
    <w:rsid w:val="008F5AE1"/>
    <w:rsid w:val="00902B4E"/>
    <w:rsid w:val="00903A3F"/>
    <w:rsid w:val="009145C6"/>
    <w:rsid w:val="009411B4"/>
    <w:rsid w:val="009D0139"/>
    <w:rsid w:val="009D23F3"/>
    <w:rsid w:val="009F5CDC"/>
    <w:rsid w:val="00A12737"/>
    <w:rsid w:val="00A47C20"/>
    <w:rsid w:val="00A761A1"/>
    <w:rsid w:val="00A775CF"/>
    <w:rsid w:val="00A9548D"/>
    <w:rsid w:val="00AB777E"/>
    <w:rsid w:val="00B06045"/>
    <w:rsid w:val="00B61B20"/>
    <w:rsid w:val="00B84DD5"/>
    <w:rsid w:val="00BB75FE"/>
    <w:rsid w:val="00C049E0"/>
    <w:rsid w:val="00C073FD"/>
    <w:rsid w:val="00C35A27"/>
    <w:rsid w:val="00C60504"/>
    <w:rsid w:val="00C74E7A"/>
    <w:rsid w:val="00C95A58"/>
    <w:rsid w:val="00CB4844"/>
    <w:rsid w:val="00CD0365"/>
    <w:rsid w:val="00CD3F6B"/>
    <w:rsid w:val="00D21089"/>
    <w:rsid w:val="00D47DFD"/>
    <w:rsid w:val="00DC2F6F"/>
    <w:rsid w:val="00DC3FC7"/>
    <w:rsid w:val="00E02C2B"/>
    <w:rsid w:val="00E07789"/>
    <w:rsid w:val="00E446BA"/>
    <w:rsid w:val="00E651F0"/>
    <w:rsid w:val="00E95286"/>
    <w:rsid w:val="00E96D00"/>
    <w:rsid w:val="00EB5042"/>
    <w:rsid w:val="00EB7F9B"/>
    <w:rsid w:val="00EC7F8E"/>
    <w:rsid w:val="00ED625E"/>
    <w:rsid w:val="00ED6C48"/>
    <w:rsid w:val="00F00AED"/>
    <w:rsid w:val="00F27934"/>
    <w:rsid w:val="00F27D3C"/>
    <w:rsid w:val="00F65F5D"/>
    <w:rsid w:val="00F86A3A"/>
    <w:rsid w:val="00F90630"/>
    <w:rsid w:val="00F93C73"/>
    <w:rsid w:val="00F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4:docId w14:val="5DA0210E"/>
  <w15:docId w15:val="{0D9B394A-21D9-40C8-8021-AD8411A4C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7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3C30F0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emf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RC.dotm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1.xml"/><Relationship Id="rId1" Type="http://schemas.microsoft.com/office/2011/relationships/chartStyle" Target="style1.xml"/><Relationship Id="rId5" Type="http://schemas.openxmlformats.org/officeDocument/2006/relationships/chartUserShapes" Target="../drawings/drawing1.xml"/><Relationship Id="rId4" Type="http://schemas.openxmlformats.org/officeDocument/2006/relationships/oleObject" Target="../embeddings/oleObject1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4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VIOLENCE AGAINST CHILDREN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Defilement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2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Sheet1!$B$2:$B$4</c:f>
              <c:numCache>
                <c:formatCode>General</c:formatCode>
                <c:ptCount val="3"/>
                <c:pt idx="0">
                  <c:v>2279</c:v>
                </c:pt>
                <c:pt idx="1">
                  <c:v>2578</c:v>
                </c:pt>
                <c:pt idx="2">
                  <c:v>2653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995-4468-BA25-7B74DDEA5E92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Assault on Child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2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Sheet1!$C$2:$C$4</c:f>
              <c:numCache>
                <c:formatCode>General</c:formatCode>
                <c:ptCount val="3"/>
                <c:pt idx="0">
                  <c:v>400</c:v>
                </c:pt>
                <c:pt idx="1">
                  <c:v>449</c:v>
                </c:pt>
                <c:pt idx="2">
                  <c:v>600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995-4468-BA25-7B74DDEA5E92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Attempted Rape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2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Sheet1!$D$2:$D$4</c:f>
              <c:numCache>
                <c:formatCode>General</c:formatCode>
                <c:ptCount val="3"/>
                <c:pt idx="0">
                  <c:v>9</c:v>
                </c:pt>
                <c:pt idx="1">
                  <c:v>9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995-4468-BA25-7B74DDEA5E92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Incest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2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Sheet1!$E$2:$E$4</c:f>
              <c:numCache>
                <c:formatCode>General</c:formatCode>
                <c:ptCount val="3"/>
                <c:pt idx="0">
                  <c:v>25</c:v>
                </c:pt>
                <c:pt idx="1">
                  <c:v>21</c:v>
                </c:pt>
                <c:pt idx="2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995-4468-BA25-7B74DDEA5E92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Indescent Assault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2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Sheet1!$F$2:$F$4</c:f>
              <c:numCache>
                <c:formatCode>General</c:formatCode>
                <c:ptCount val="3"/>
                <c:pt idx="0">
                  <c:v>32</c:v>
                </c:pt>
                <c:pt idx="1">
                  <c:v>36</c:v>
                </c:pt>
                <c:pt idx="2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995-4468-BA25-7B74DDEA5E92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Abortion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2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Sheet1!$G$2:$G$4</c:f>
              <c:numCache>
                <c:formatCode>General</c:formatCode>
                <c:ptCount val="3"/>
                <c:pt idx="0">
                  <c:v>0</c:v>
                </c:pt>
                <c:pt idx="1">
                  <c:v>2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995-4468-BA25-7B74DDEA5E92}"/>
            </c:ext>
          </c:extLst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Murder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2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Sheet1!$H$2:$H$4</c:f>
              <c:numCache>
                <c:formatCode>General</c:formatCode>
                <c:ptCount val="3"/>
                <c:pt idx="0">
                  <c:v>21</c:v>
                </c:pt>
                <c:pt idx="1">
                  <c:v>8</c:v>
                </c:pt>
                <c:pt idx="2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995-4468-BA25-7B74DDEA5E92}"/>
            </c:ext>
          </c:extLst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Attempted Murder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2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Sheet1!$I$2:$I$4</c:f>
              <c:numCache>
                <c:formatCode>General</c:formatCode>
                <c:ptCount val="3"/>
                <c:pt idx="0">
                  <c:v>3</c:v>
                </c:pt>
                <c:pt idx="1">
                  <c:v>0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F995-4468-BA25-7B74DDEA5E92}"/>
            </c:ext>
          </c:extLst>
        </c:ser>
        <c:ser>
          <c:idx val="8"/>
          <c:order val="8"/>
          <c:tx>
            <c:strRef>
              <c:f>Sheet1!$J$1</c:f>
              <c:strCache>
                <c:ptCount val="1"/>
                <c:pt idx="0">
                  <c:v>Infaticide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2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Sheet1!$J$2:$J$4</c:f>
              <c:numCache>
                <c:formatCode>General</c:formatCode>
                <c:ptCount val="3"/>
                <c:pt idx="0">
                  <c:v>15</c:v>
                </c:pt>
                <c:pt idx="1">
                  <c:v>9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F995-4468-BA25-7B74DDEA5E92}"/>
            </c:ext>
          </c:extLst>
        </c:ser>
        <c:ser>
          <c:idx val="9"/>
          <c:order val="9"/>
          <c:tx>
            <c:strRef>
              <c:f>Sheet1!$K$1</c:f>
              <c:strCache>
                <c:ptCount val="1"/>
                <c:pt idx="0">
                  <c:v>Threatening Violence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2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Sheet1!$K$2:$K$4</c:f>
              <c:numCache>
                <c:formatCode>General</c:formatCode>
                <c:ptCount val="3"/>
                <c:pt idx="0">
                  <c:v>0</c:v>
                </c:pt>
                <c:pt idx="1">
                  <c:v>3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F995-4468-BA25-7B74DDEA5E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83484616"/>
        <c:axId val="1"/>
      </c:barChart>
      <c:catAx>
        <c:axId val="1834846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4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2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954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2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3484616"/>
        <c:crosses val="autoZero"/>
        <c:crossBetween val="between"/>
      </c:valAx>
      <c:spPr>
        <a:noFill/>
        <a:ln w="25456">
          <a:noFill/>
        </a:ln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2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4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4.2534625088611264E-2"/>
          <c:y val="2.7060270602706028E-2"/>
          <c:w val="0.95746537671244025"/>
          <c:h val="0.5886023950961835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'[Charts_SRGBV 05.12.2019.xlsx]Sheet1'!$HD$2</c:f>
              <c:strCache>
                <c:ptCount val="1"/>
                <c:pt idx="0">
                  <c:v>Female</c:v>
                </c:pt>
              </c:strCache>
            </c:strRef>
          </c:tx>
          <c:spPr>
            <a:solidFill>
              <a:srgbClr val="B20E10"/>
            </a:solidFill>
            <a:ln>
              <a:noFill/>
            </a:ln>
            <a:effectLst/>
          </c:spPr>
          <c:invertIfNegative val="0"/>
          <c:dLbls>
            <c:dLbl>
              <c:idx val="3"/>
              <c:layout>
                <c:manualLayout>
                  <c:x val="-7.1744589262226471E-3"/>
                  <c:y val="1.488095238095232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9A5-43A6-9D28-207E8DF8FC16}"/>
                </c:ext>
              </c:extLst>
            </c:dLbl>
            <c:dLbl>
              <c:idx val="7"/>
              <c:layout>
                <c:manualLayout>
                  <c:x val="-7.1744589262226471E-3"/>
                  <c:y val="5.952380952380897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9A5-43A6-9D28-207E8DF8FC16}"/>
                </c:ext>
              </c:extLst>
            </c:dLbl>
            <c:dLbl>
              <c:idx val="10"/>
              <c:layout>
                <c:manualLayout>
                  <c:x val="-7.1744589262226471E-3"/>
                  <c:y val="1.190476190476190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9A5-43A6-9D28-207E8DF8FC1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Calibri" panose="020F0502020204030204" pitchFamily="34" charset="0"/>
                    <a:ea typeface="+mn-ea"/>
                    <a:cs typeface="Calibri" panose="020F0502020204030204" pitchFamily="34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'[Charts_SRGBV 05.12.2019.xlsx]Sheet1'!$HC$3:$HC$19</c:f>
              <c:strCache>
                <c:ptCount val="17"/>
                <c:pt idx="0">
                  <c:v>Boyfriend</c:v>
                </c:pt>
                <c:pt idx="1">
                  <c:v>Female friend/different school</c:v>
                </c:pt>
                <c:pt idx="2">
                  <c:v>Male friend/ different school </c:v>
                </c:pt>
                <c:pt idx="3">
                  <c:v>Female employer</c:v>
                </c:pt>
                <c:pt idx="4">
                  <c:v>Ex-boyfriend</c:v>
                </c:pt>
                <c:pt idx="5">
                  <c:v>Ex-girlfriend</c:v>
                </c:pt>
                <c:pt idx="6">
                  <c:v>Female adult/ from unofficial accommodation</c:v>
                </c:pt>
                <c:pt idx="7">
                  <c:v>Female I met online</c:v>
                </c:pt>
                <c:pt idx="8">
                  <c:v>Female pupil same school</c:v>
                </c:pt>
                <c:pt idx="9">
                  <c:v>Female stranger/not from school</c:v>
                </c:pt>
                <c:pt idx="10">
                  <c:v>Female teacher/ school staff</c:v>
                </c:pt>
                <c:pt idx="11">
                  <c:v>Girlfriend</c:v>
                </c:pt>
                <c:pt idx="12">
                  <c:v>Male adult/ from  unofficial accommodation</c:v>
                </c:pt>
                <c:pt idx="13">
                  <c:v>Male I met online</c:v>
                </c:pt>
                <c:pt idx="14">
                  <c:v>Male pupil same school</c:v>
                </c:pt>
                <c:pt idx="15">
                  <c:v>Male stranger/not from school</c:v>
                </c:pt>
                <c:pt idx="16">
                  <c:v>Male teacher/ school staff</c:v>
                </c:pt>
              </c:strCache>
            </c:strRef>
          </c:cat>
          <c:val>
            <c:numRef>
              <c:f>'[Charts_SRGBV 05.12.2019.xlsx]Sheet1'!$HD$3:$HD$19</c:f>
              <c:numCache>
                <c:formatCode>General</c:formatCode>
                <c:ptCount val="17"/>
                <c:pt idx="0">
                  <c:v>6.11</c:v>
                </c:pt>
                <c:pt idx="1">
                  <c:v>0.87</c:v>
                </c:pt>
                <c:pt idx="2">
                  <c:v>12.66</c:v>
                </c:pt>
                <c:pt idx="3">
                  <c:v>0</c:v>
                </c:pt>
                <c:pt idx="4">
                  <c:v>4.37</c:v>
                </c:pt>
                <c:pt idx="5">
                  <c:v>0</c:v>
                </c:pt>
                <c:pt idx="6">
                  <c:v>0.44</c:v>
                </c:pt>
                <c:pt idx="7">
                  <c:v>0</c:v>
                </c:pt>
                <c:pt idx="8">
                  <c:v>2.1800000000000002</c:v>
                </c:pt>
                <c:pt idx="9">
                  <c:v>0.87</c:v>
                </c:pt>
                <c:pt idx="10">
                  <c:v>0.44</c:v>
                </c:pt>
                <c:pt idx="11">
                  <c:v>0</c:v>
                </c:pt>
                <c:pt idx="12">
                  <c:v>14.85</c:v>
                </c:pt>
                <c:pt idx="13">
                  <c:v>8.3000000000000007</c:v>
                </c:pt>
                <c:pt idx="14">
                  <c:v>28.38</c:v>
                </c:pt>
                <c:pt idx="15">
                  <c:v>14.41</c:v>
                </c:pt>
                <c:pt idx="16">
                  <c:v>6.11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9A5-43A6-9D28-207E8DF8FC16}"/>
            </c:ext>
          </c:extLst>
        </c:ser>
        <c:ser>
          <c:idx val="1"/>
          <c:order val="1"/>
          <c:tx>
            <c:strRef>
              <c:f>'[Charts_SRGBV 05.12.2019.xlsx]Sheet1'!$HE$2</c:f>
              <c:strCache>
                <c:ptCount val="1"/>
                <c:pt idx="0">
                  <c:v>Male</c:v>
                </c:pt>
              </c:strCache>
            </c:strRef>
          </c:tx>
          <c:spPr>
            <a:solidFill>
              <a:srgbClr val="87D0D8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2.3914863087408826E-3"/>
                  <c:y val="1.785714285714280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9A5-43A6-9D28-207E8DF8FC16}"/>
                </c:ext>
              </c:extLst>
            </c:dLbl>
            <c:dLbl>
              <c:idx val="2"/>
              <c:layout>
                <c:manualLayout>
                  <c:x val="1.4348917852445294E-2"/>
                  <c:y val="1.488095238095227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9A5-43A6-9D28-207E8DF8FC16}"/>
                </c:ext>
              </c:extLst>
            </c:dLbl>
            <c:dLbl>
              <c:idx val="3"/>
              <c:layout>
                <c:manualLayout>
                  <c:x val="1.1957431543704412E-2"/>
                  <c:y val="5.952380952380952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9A5-43A6-9D28-207E8DF8FC16}"/>
                </c:ext>
              </c:extLst>
            </c:dLbl>
            <c:dLbl>
              <c:idx val="6"/>
              <c:layout>
                <c:manualLayout>
                  <c:x val="1.1957431543704412E-2"/>
                  <c:y val="1.19047619047618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9A5-43A6-9D28-207E8DF8FC16}"/>
                </c:ext>
              </c:extLst>
            </c:dLbl>
            <c:dLbl>
              <c:idx val="12"/>
              <c:layout>
                <c:manualLayout>
                  <c:x val="9.5659452349634421E-3"/>
                  <c:y val="1.190476190476190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9A5-43A6-9D28-207E8DF8FC16}"/>
                </c:ext>
              </c:extLst>
            </c:dLbl>
            <c:dLbl>
              <c:idx val="13"/>
              <c:layout>
                <c:manualLayout>
                  <c:x val="1.1957431543704412E-2"/>
                  <c:y val="8.928571428571428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9A5-43A6-9D28-207E8DF8FC16}"/>
                </c:ext>
              </c:extLst>
            </c:dLbl>
            <c:dLbl>
              <c:idx val="14"/>
              <c:layout>
                <c:manualLayout>
                  <c:x val="1.1957431543704412E-2"/>
                  <c:y val="1.48809523809523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59A5-43A6-9D28-207E8DF8FC16}"/>
                </c:ext>
              </c:extLst>
            </c:dLbl>
            <c:dLbl>
              <c:idx val="15"/>
              <c:layout>
                <c:manualLayout>
                  <c:x val="9.5659452349635306E-3"/>
                  <c:y val="5.952380952380952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9A5-43A6-9D28-207E8DF8FC16}"/>
                </c:ext>
              </c:extLst>
            </c:dLbl>
            <c:dLbl>
              <c:idx val="16"/>
              <c:layout>
                <c:manualLayout>
                  <c:x val="1.1957431543704237E-2"/>
                  <c:y val="-1.0912572349731422E-16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59A5-43A6-9D28-207E8DF8FC1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Calibri" panose="020F0502020204030204" pitchFamily="34" charset="0"/>
                    <a:ea typeface="+mn-ea"/>
                    <a:cs typeface="Calibri" panose="020F0502020204030204" pitchFamily="34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'[Charts_SRGBV 05.12.2019.xlsx]Sheet1'!$HC$3:$HC$19</c:f>
              <c:strCache>
                <c:ptCount val="17"/>
                <c:pt idx="0">
                  <c:v>Boyfriend</c:v>
                </c:pt>
                <c:pt idx="1">
                  <c:v>Female friend/different school</c:v>
                </c:pt>
                <c:pt idx="2">
                  <c:v>Male friend/ different school </c:v>
                </c:pt>
                <c:pt idx="3">
                  <c:v>Female employer</c:v>
                </c:pt>
                <c:pt idx="4">
                  <c:v>Ex-boyfriend</c:v>
                </c:pt>
                <c:pt idx="5">
                  <c:v>Ex-girlfriend</c:v>
                </c:pt>
                <c:pt idx="6">
                  <c:v>Female adult/ from unofficial accommodation</c:v>
                </c:pt>
                <c:pt idx="7">
                  <c:v>Female I met online</c:v>
                </c:pt>
                <c:pt idx="8">
                  <c:v>Female pupil same school</c:v>
                </c:pt>
                <c:pt idx="9">
                  <c:v>Female stranger/not from school</c:v>
                </c:pt>
                <c:pt idx="10">
                  <c:v>Female teacher/ school staff</c:v>
                </c:pt>
                <c:pt idx="11">
                  <c:v>Girlfriend</c:v>
                </c:pt>
                <c:pt idx="12">
                  <c:v>Male adult/ from  unofficial accommodation</c:v>
                </c:pt>
                <c:pt idx="13">
                  <c:v>Male I met online</c:v>
                </c:pt>
                <c:pt idx="14">
                  <c:v>Male pupil same school</c:v>
                </c:pt>
                <c:pt idx="15">
                  <c:v>Male stranger/not from school</c:v>
                </c:pt>
                <c:pt idx="16">
                  <c:v>Male teacher/ school staff</c:v>
                </c:pt>
              </c:strCache>
            </c:strRef>
          </c:cat>
          <c:val>
            <c:numRef>
              <c:f>'[Charts_SRGBV 05.12.2019.xlsx]Sheet1'!$HE$3:$HE$19</c:f>
              <c:numCache>
                <c:formatCode>General</c:formatCode>
                <c:ptCount val="17"/>
                <c:pt idx="0">
                  <c:v>0.82</c:v>
                </c:pt>
                <c:pt idx="1">
                  <c:v>19.670000000000002</c:v>
                </c:pt>
                <c:pt idx="2">
                  <c:v>4.92</c:v>
                </c:pt>
                <c:pt idx="3">
                  <c:v>0.82</c:v>
                </c:pt>
                <c:pt idx="4">
                  <c:v>0</c:v>
                </c:pt>
                <c:pt idx="5">
                  <c:v>5.74</c:v>
                </c:pt>
                <c:pt idx="6">
                  <c:v>6.56</c:v>
                </c:pt>
                <c:pt idx="7">
                  <c:v>1.64</c:v>
                </c:pt>
                <c:pt idx="8">
                  <c:v>27.05</c:v>
                </c:pt>
                <c:pt idx="9">
                  <c:v>5.74</c:v>
                </c:pt>
                <c:pt idx="10">
                  <c:v>1.64</c:v>
                </c:pt>
                <c:pt idx="11">
                  <c:v>5.74</c:v>
                </c:pt>
                <c:pt idx="12">
                  <c:v>2.46</c:v>
                </c:pt>
                <c:pt idx="13">
                  <c:v>0.82</c:v>
                </c:pt>
                <c:pt idx="14">
                  <c:v>11.48</c:v>
                </c:pt>
                <c:pt idx="15">
                  <c:v>4.0999999999999996</c:v>
                </c:pt>
                <c:pt idx="16">
                  <c:v>0.82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59A5-43A6-9D28-207E8DF8FC1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-1258974800"/>
        <c:axId val="-1258972080"/>
      </c:barChart>
      <c:catAx>
        <c:axId val="-1258974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Calibri" panose="020F0502020204030204" pitchFamily="34" charset="0"/>
                <a:ea typeface="+mn-ea"/>
                <a:cs typeface="Calibri" panose="020F0502020204030204" pitchFamily="34" charset="0"/>
              </a:defRPr>
            </a:pPr>
            <a:endParaRPr lang="en-US"/>
          </a:p>
        </c:txPr>
        <c:crossAx val="-1258972080"/>
        <c:crosses val="autoZero"/>
        <c:auto val="1"/>
        <c:lblAlgn val="ctr"/>
        <c:lblOffset val="100"/>
        <c:noMultiLvlLbl val="0"/>
      </c:catAx>
      <c:valAx>
        <c:axId val="-12589720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Calibri" panose="020F0502020204030204" pitchFamily="34" charset="0"/>
                <a:ea typeface="+mn-ea"/>
                <a:cs typeface="Calibri" panose="020F0502020204030204" pitchFamily="34" charset="0"/>
              </a:defRPr>
            </a:pPr>
            <a:endParaRPr lang="en-US"/>
          </a:p>
        </c:txPr>
        <c:crossAx val="-12589748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80780744956647499"/>
          <c:y val="0.91079514859600619"/>
          <c:w val="0.12437659752877372"/>
          <c:h val="4.531788613677559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Calibri" panose="020F0502020204030204" pitchFamily="34" charset="0"/>
              <a:ea typeface="+mn-ea"/>
              <a:cs typeface="Calibri" panose="020F0502020204030204" pitchFamily="34" charset="0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latin typeface="Calibri" panose="020F0502020204030204" pitchFamily="34" charset="0"/>
          <a:cs typeface="Calibri" panose="020F0502020204030204" pitchFamily="34" charset="0"/>
        </a:defRPr>
      </a:pPr>
      <a:endParaRPr lang="en-US"/>
    </a:p>
  </c:txPr>
  <c:externalData r:id="rId4">
    <c:autoUpdate val="0"/>
  </c:externalData>
  <c:userShapes r:id="rId5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8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0.02117</cdr:x>
      <cdr:y>0.17492</cdr:y>
    </cdr:from>
    <cdr:to>
      <cdr:x>0.06501</cdr:x>
      <cdr:y>0.39183</cdr:y>
    </cdr:to>
    <cdr:pic>
      <cdr:nvPicPr>
        <cdr:cNvPr id="2" name="chart">
          <a:extLst xmlns:a="http://schemas.openxmlformats.org/drawingml/2006/main">
            <a:ext uri="{FF2B5EF4-FFF2-40B4-BE49-F238E27FC236}">
              <a16:creationId xmlns:a16="http://schemas.microsoft.com/office/drawing/2014/main" id="{2E296AD0-753D-4558-A2A8-F2BC778C7DED}"/>
            </a:ext>
          </a:extLst>
        </cdr:cNvPr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 rot="16200000">
          <a:off x="-171440" y="1280212"/>
          <a:ext cx="1133954" cy="402371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tint val="100000"/>
              <a:shade val="100000"/>
              <a:satMod val="130000"/>
            </a:schemeClr>
          </a:gs>
          <a:gs pos="100000">
            <a:schemeClr val="phClr">
              <a:tint val="50000"/>
              <a:shade val="100000"/>
              <a:satMod val="350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A9384-3681-4B8C-911D-F8342FB0D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44</Pages>
  <Words>21466</Words>
  <Characters>114211</Characters>
  <Application>Microsoft Office Word</Application>
  <DocSecurity>0</DocSecurity>
  <Lines>2755</Lines>
  <Paragraphs>1427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CRC/C/ZMB/5-7</vt:lpstr>
    </vt:vector>
  </TitlesOfParts>
  <Company>DCM</Company>
  <LinksUpToDate>false</LinksUpToDate>
  <CharactersWithSpaces>134646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CRC/C/ZMB/5-7</dc:title>
  <dc:subject>2116482</dc:subject>
  <dc:creator>Una Philippa GILTSOFF</dc:creator>
  <cp:keywords/>
  <dc:description/>
  <cp:lastModifiedBy>Una Philippa GILTSOFF</cp:lastModifiedBy>
  <cp:revision>2</cp:revision>
  <dcterms:created xsi:type="dcterms:W3CDTF">2021-11-11T15:11:00Z</dcterms:created>
  <dcterms:modified xsi:type="dcterms:W3CDTF">2021-11-11T15:11:00Z</dcterms:modified>
</cp:coreProperties>
</file>