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694F45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694F45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694F45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694F45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9A474E">
              <w:fldChar w:fldCharType="begin"/>
            </w:r>
            <w:r w:rsidR="009A474E">
              <w:instrText xml:space="preserve"> FILLIN  "Введите часть символа после CRC/"  \* MERGEFORMAT </w:instrText>
            </w:r>
            <w:r w:rsidR="009A474E">
              <w:fldChar w:fldCharType="separate"/>
            </w:r>
            <w:r w:rsidR="00EA30FB">
              <w:t>C/NRU/CO/1</w:t>
            </w:r>
            <w:r w:rsidR="009A474E">
              <w:fldChar w:fldCharType="end"/>
            </w:r>
          </w:p>
        </w:tc>
      </w:tr>
      <w:tr w:rsidR="003B4AA7" w:rsidRPr="00635870" w:rsidTr="00694F4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694F45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0715D19" wp14:editId="580D536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694F45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694F45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9A474E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694F45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EA30FB">
              <w:rPr>
                <w:lang w:val="en-US"/>
              </w:rPr>
              <w:t>28 October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694F45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694F45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9A474E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694F45"/>
        </w:tc>
      </w:tr>
    </w:tbl>
    <w:p w:rsidR="003B4AA7" w:rsidRDefault="003E0EAD" w:rsidP="005B63F1">
      <w:pPr>
        <w:spacing w:before="120"/>
        <w:rPr>
          <w:b/>
          <w:sz w:val="24"/>
          <w:szCs w:val="24"/>
          <w:lang w:val="en-US"/>
        </w:rPr>
      </w:pPr>
      <w:r w:rsidRPr="00B0377E">
        <w:rPr>
          <w:b/>
          <w:sz w:val="24"/>
          <w:szCs w:val="24"/>
        </w:rPr>
        <w:t>Комитет по правам ребенка</w:t>
      </w:r>
    </w:p>
    <w:p w:rsidR="003E0EAD" w:rsidRPr="003E0EAD" w:rsidRDefault="003E0EAD" w:rsidP="00694F45">
      <w:pPr>
        <w:pStyle w:val="HChGR"/>
      </w:pPr>
      <w:r w:rsidRPr="003E0EAD">
        <w:tab/>
      </w:r>
      <w:r w:rsidRPr="003E0EAD">
        <w:tab/>
        <w:t>Заключительные замечания по первоначальному докладу Науру</w:t>
      </w:r>
      <w:r w:rsidRPr="00694F45">
        <w:rPr>
          <w:b w:val="0"/>
          <w:bCs/>
          <w:sz w:val="20"/>
        </w:rPr>
        <w:footnoteReference w:customMarkFollows="1" w:id="1"/>
        <w:t>*</w:t>
      </w:r>
    </w:p>
    <w:p w:rsidR="003E0EAD" w:rsidRPr="003E0EAD" w:rsidRDefault="003E0EAD" w:rsidP="00694F45">
      <w:pPr>
        <w:pStyle w:val="HChGR"/>
      </w:pPr>
      <w:r w:rsidRPr="003E0EAD">
        <w:tab/>
        <w:t>I.</w:t>
      </w:r>
      <w:r w:rsidRPr="003E0EAD">
        <w:tab/>
        <w:t>Введение</w:t>
      </w:r>
    </w:p>
    <w:p w:rsidR="003E0EAD" w:rsidRPr="003E0EAD" w:rsidRDefault="003E0EAD" w:rsidP="003E0EAD">
      <w:pPr>
        <w:pStyle w:val="SingleTxtGR"/>
      </w:pPr>
      <w:r w:rsidRPr="003E0EAD">
        <w:t>1.</w:t>
      </w:r>
      <w:r w:rsidRPr="003E0EAD">
        <w:tab/>
        <w:t>Комитет рассмотрел первоначальный доклад Науру (CRC/C/NRU/1) на своих 2134-м и 2135-м заседаниях (см. CRC/C/SR.2134 и 2135), состоявшихся 13 и 14 сентября 2016 года, и на своем 2160-м заседании, состоявшемся 30 се</w:t>
      </w:r>
      <w:r w:rsidRPr="003E0EAD">
        <w:t>н</w:t>
      </w:r>
      <w:r w:rsidRPr="003E0EAD">
        <w:t xml:space="preserve">тября 2016 года, принял следующие заключительные замечания. </w:t>
      </w:r>
    </w:p>
    <w:p w:rsidR="003E0EAD" w:rsidRPr="003E0EAD" w:rsidRDefault="003E0EAD" w:rsidP="003E0EAD">
      <w:pPr>
        <w:pStyle w:val="SingleTxtGR"/>
      </w:pPr>
      <w:r w:rsidRPr="003E0EAD">
        <w:t>2.</w:t>
      </w:r>
      <w:r w:rsidRPr="003E0EAD">
        <w:tab/>
        <w:t>Комитет приветствует представление первоначального доклада госуда</w:t>
      </w:r>
      <w:r w:rsidRPr="003E0EAD">
        <w:t>р</w:t>
      </w:r>
      <w:r w:rsidRPr="003E0EAD">
        <w:t>ства-участника, который позволил лучше понять положение с правами детей в государстве-участнике. Комитет выражает признательность за конструктивный диалог, проведенный с высокопоставленной многопрофильной делегацией го</w:t>
      </w:r>
      <w:r w:rsidRPr="003E0EAD">
        <w:t>с</w:t>
      </w:r>
      <w:r w:rsidRPr="003E0EAD">
        <w:t xml:space="preserve">ударства-участника. </w:t>
      </w:r>
    </w:p>
    <w:p w:rsidR="003E0EAD" w:rsidRPr="003E0EAD" w:rsidRDefault="003E0EAD" w:rsidP="00694F45">
      <w:pPr>
        <w:pStyle w:val="HChGR"/>
      </w:pPr>
      <w:r w:rsidRPr="003E0EAD">
        <w:tab/>
        <w:t>II.</w:t>
      </w:r>
      <w:r w:rsidRPr="003E0EAD">
        <w:tab/>
        <w:t>Последующие меры, принятые государством-участником, и достигнутый им прогресс</w:t>
      </w:r>
    </w:p>
    <w:p w:rsidR="003E0EAD" w:rsidRPr="003E0EAD" w:rsidRDefault="003E0EAD" w:rsidP="003E0EAD">
      <w:pPr>
        <w:pStyle w:val="SingleTxtGR"/>
      </w:pPr>
      <w:r w:rsidRPr="003E0EAD">
        <w:t>3.</w:t>
      </w:r>
      <w:r w:rsidRPr="003E0EAD">
        <w:tab/>
        <w:t>Комитет приветствует ратификацию или присоединение в отношении следующих инструментов:</w:t>
      </w:r>
    </w:p>
    <w:p w:rsidR="003E0EAD" w:rsidRPr="003E0EAD" w:rsidRDefault="00C930CF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 xml:space="preserve">Конвенции о ликвидации всех форм дискриминации в отношении женщин – в 2011 году; </w:t>
      </w:r>
    </w:p>
    <w:p w:rsidR="003E0EAD" w:rsidRPr="003E0EAD" w:rsidRDefault="00C930CF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 xml:space="preserve">Конвенции о правах инвалидов – в 2012 году; </w:t>
      </w:r>
    </w:p>
    <w:p w:rsidR="003E0EAD" w:rsidRPr="003E0EAD" w:rsidRDefault="00C930CF" w:rsidP="003E0EAD">
      <w:pPr>
        <w:pStyle w:val="SingleTxtGR"/>
      </w:pPr>
      <w:r>
        <w:rPr>
          <w:lang w:val="en-US"/>
        </w:rPr>
        <w:tab/>
      </w:r>
      <w:r w:rsidR="003E0EAD" w:rsidRPr="003E0EAD">
        <w:t>с)</w:t>
      </w:r>
      <w:r w:rsidR="003E0EAD" w:rsidRPr="003E0EAD">
        <w:tab/>
        <w:t>Конвенции против пыток и других жестоких, бесчеловечных или унижающих достоинство видов обращения и наказания – в 2012 году;</w:t>
      </w:r>
    </w:p>
    <w:p w:rsidR="003E0EAD" w:rsidRPr="003E0EAD" w:rsidRDefault="00C930CF" w:rsidP="003E0EAD">
      <w:pPr>
        <w:pStyle w:val="SingleTxtGR"/>
      </w:pPr>
      <w:r>
        <w:rPr>
          <w:lang w:val="en-US"/>
        </w:rPr>
        <w:tab/>
      </w:r>
      <w:r w:rsidR="003E0EAD" w:rsidRPr="003E0EAD">
        <w:t>d)</w:t>
      </w:r>
      <w:r w:rsidR="003E0EAD" w:rsidRPr="003E0EAD">
        <w:tab/>
        <w:t>Факультативного протокола к Конвенции против пыток – в 2013 г</w:t>
      </w:r>
      <w:r w:rsidR="003E0EAD" w:rsidRPr="003E0EAD">
        <w:t>о</w:t>
      </w:r>
      <w:r w:rsidR="00757598">
        <w:t>ду.</w:t>
      </w:r>
    </w:p>
    <w:p w:rsidR="003E0EAD" w:rsidRPr="003E0EAD" w:rsidRDefault="003E0EAD" w:rsidP="003E0EAD">
      <w:pPr>
        <w:pStyle w:val="SingleTxtGR"/>
      </w:pPr>
      <w:r w:rsidRPr="003E0EAD">
        <w:t>4.</w:t>
      </w:r>
      <w:r w:rsidRPr="003E0EAD">
        <w:tab/>
        <w:t>Комитет также приветствует принятие следующих законодательных мер:</w:t>
      </w:r>
    </w:p>
    <w:p w:rsidR="007C363F" w:rsidRDefault="007C363F">
      <w:pPr>
        <w:spacing w:line="240" w:lineRule="auto"/>
      </w:pPr>
      <w:r>
        <w:br w:type="page"/>
      </w:r>
    </w:p>
    <w:p w:rsidR="003E0EAD" w:rsidRPr="003E0EAD" w:rsidRDefault="00C930CF" w:rsidP="003E0EAD">
      <w:pPr>
        <w:pStyle w:val="SingleTxtGR"/>
      </w:pPr>
      <w:r w:rsidRPr="006C7366">
        <w:lastRenderedPageBreak/>
        <w:tab/>
      </w:r>
      <w:r w:rsidR="003E0EAD" w:rsidRPr="003E0EAD">
        <w:t>a)</w:t>
      </w:r>
      <w:r w:rsidR="003E0EAD" w:rsidRPr="003E0EAD">
        <w:tab/>
        <w:t>Закона 2016 года о защите и благополучии ребенка;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Закона 2016 года о преступлениях;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Закона 2015 года об образовании (с поправками);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d)</w:t>
      </w:r>
      <w:r w:rsidR="003E0EAD" w:rsidRPr="003E0EAD">
        <w:tab/>
        <w:t>Закон</w:t>
      </w:r>
      <w:r w:rsidR="00757598">
        <w:t xml:space="preserve">а 2015 года о </w:t>
      </w:r>
      <w:proofErr w:type="spellStart"/>
      <w:r w:rsidR="00757598">
        <w:t>киберпреступности</w:t>
      </w:r>
      <w:proofErr w:type="spellEnd"/>
      <w:r w:rsidR="00757598">
        <w:t>.</w:t>
      </w:r>
    </w:p>
    <w:p w:rsidR="003E0EAD" w:rsidRPr="003E0EAD" w:rsidRDefault="003E0EAD" w:rsidP="003E0EAD">
      <w:pPr>
        <w:pStyle w:val="SingleTxtGR"/>
      </w:pPr>
      <w:r w:rsidRPr="003E0EAD">
        <w:t>5.</w:t>
      </w:r>
      <w:r w:rsidRPr="003E0EAD">
        <w:tab/>
        <w:t xml:space="preserve">Комитет с признательностью отмечает следующие институциональные и директивные меры: 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принятие Национальной политики по инвалидности – в 2015 году;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создание Отдела служб по защите ребенка – в 2015 году;</w:t>
      </w:r>
    </w:p>
    <w:p w:rsidR="003E0EAD" w:rsidRPr="003E0EAD" w:rsidRDefault="006C7366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принятие Национальной молодежной политики на 2009–2015 годы;</w:t>
      </w:r>
    </w:p>
    <w:p w:rsidR="003E0EAD" w:rsidRPr="003E0EAD" w:rsidRDefault="006C7366" w:rsidP="003E0EAD">
      <w:pPr>
        <w:pStyle w:val="SingleTxtGR"/>
      </w:pPr>
      <w:r w:rsidRPr="006C7366">
        <w:tab/>
      </w:r>
      <w:r w:rsidR="003E0EAD" w:rsidRPr="003E0EAD">
        <w:t>d)</w:t>
      </w:r>
      <w:r w:rsidR="003E0EAD" w:rsidRPr="003E0EAD">
        <w:tab/>
        <w:t xml:space="preserve">принятие </w:t>
      </w:r>
      <w:proofErr w:type="spellStart"/>
      <w:r w:rsidR="003E0EAD" w:rsidRPr="003E0EAD">
        <w:t>науруанского</w:t>
      </w:r>
      <w:proofErr w:type="spellEnd"/>
      <w:r w:rsidR="003E0EAD" w:rsidRPr="003E0EAD">
        <w:t xml:space="preserve"> Гендерного </w:t>
      </w:r>
      <w:proofErr w:type="spellStart"/>
      <w:r w:rsidR="003E0EAD" w:rsidRPr="003E0EAD">
        <w:t>странового</w:t>
      </w:r>
      <w:proofErr w:type="spellEnd"/>
      <w:r w:rsidR="003E0EAD" w:rsidRPr="003E0EAD">
        <w:t xml:space="preserve"> плана 20</w:t>
      </w:r>
      <w:r w:rsidR="00757598">
        <w:t>14 года.</w:t>
      </w:r>
    </w:p>
    <w:p w:rsidR="003E0EAD" w:rsidRPr="003E0EAD" w:rsidRDefault="003E0EAD" w:rsidP="00694F45">
      <w:pPr>
        <w:pStyle w:val="HChGR"/>
      </w:pPr>
      <w:r w:rsidRPr="003E0EAD">
        <w:tab/>
        <w:t>III.</w:t>
      </w:r>
      <w:r w:rsidRPr="003E0EAD">
        <w:tab/>
        <w:t>Основные вопросы, вызывающие озабоченность, и</w:t>
      </w:r>
      <w:r w:rsidR="00757598">
        <w:t> </w:t>
      </w:r>
      <w:r w:rsidRPr="003E0EAD">
        <w:t>рекомендации</w:t>
      </w:r>
    </w:p>
    <w:p w:rsidR="003E0EAD" w:rsidRPr="003E0EAD" w:rsidRDefault="003E0EAD" w:rsidP="00694F45">
      <w:pPr>
        <w:pStyle w:val="H1GR"/>
      </w:pPr>
      <w:r w:rsidRPr="003E0EAD">
        <w:tab/>
        <w:t>A.</w:t>
      </w:r>
      <w:r w:rsidRPr="003E0EAD">
        <w:tab/>
        <w:t>Общие меры по осуществлению (статьи 4, 42 и 44 (пункт 6))</w:t>
      </w:r>
    </w:p>
    <w:p w:rsidR="003E0EAD" w:rsidRPr="003E0EAD" w:rsidRDefault="003E0EAD" w:rsidP="00694F45">
      <w:pPr>
        <w:pStyle w:val="H23GR"/>
      </w:pPr>
      <w:r w:rsidRPr="003E0EAD">
        <w:tab/>
      </w:r>
      <w:r w:rsidRPr="003E0EAD">
        <w:tab/>
        <w:t>Законодательство</w:t>
      </w:r>
    </w:p>
    <w:p w:rsidR="003E0EAD" w:rsidRPr="003E0EAD" w:rsidRDefault="003E0EAD" w:rsidP="003E0EAD">
      <w:pPr>
        <w:pStyle w:val="SingleTxtGR"/>
      </w:pPr>
      <w:r w:rsidRPr="003E0EAD">
        <w:t>6.</w:t>
      </w:r>
      <w:r w:rsidRPr="003E0EAD">
        <w:tab/>
        <w:t>Комитет приветствует усилия в русле всеобъемлющего обзора существ</w:t>
      </w:r>
      <w:r w:rsidRPr="003E0EAD">
        <w:t>у</w:t>
      </w:r>
      <w:r w:rsidRPr="003E0EAD">
        <w:t>ющих законов с целью обеспечить их согласованность и гармонизацию с пол</w:t>
      </w:r>
      <w:r w:rsidRPr="003E0EAD">
        <w:t>о</w:t>
      </w:r>
      <w:r w:rsidRPr="003E0EAD">
        <w:t>жениями Конвенции и отмечает как позитивное веяние принятие в 2016 году Закона о защите и благополучии ребенка и предлагаемый закон о защите семьи. Он также приветствует усилия по возобновлению процесса пересмотра Конст</w:t>
      </w:r>
      <w:r w:rsidRPr="003E0EAD">
        <w:t>и</w:t>
      </w:r>
      <w:r w:rsidRPr="003E0EAD">
        <w:t>туции в качестве способа конкретно гарантировать в Конституции права детей. Однако он испытывает озабоченность в связи с тем, что некоторое законод</w:t>
      </w:r>
      <w:r w:rsidRPr="003E0EAD">
        <w:t>а</w:t>
      </w:r>
      <w:r w:rsidRPr="003E0EAD">
        <w:t>тельство все еще нуждается в гармонизации с Конвенцией.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7.</w:t>
      </w:r>
      <w:r w:rsidRPr="003E0EAD">
        <w:tab/>
      </w:r>
      <w:r w:rsidRPr="003E0EAD">
        <w:rPr>
          <w:b/>
        </w:rPr>
        <w:t>Комитет побуждает государство-участник обеспечить инкорпорацию Конвенции в отечественное право и продолжать свои усилия по гармон</w:t>
      </w:r>
      <w:r w:rsidRPr="003E0EAD">
        <w:rPr>
          <w:b/>
        </w:rPr>
        <w:t>и</w:t>
      </w:r>
      <w:r w:rsidRPr="003E0EAD">
        <w:rPr>
          <w:b/>
        </w:rPr>
        <w:t>зации своего законодательства с принципами и положениями Конвенции. В</w:t>
      </w:r>
      <w:r w:rsidR="006C7366">
        <w:rPr>
          <w:b/>
          <w:lang w:val="en-US"/>
        </w:rPr>
        <w:t> </w:t>
      </w:r>
      <w:r w:rsidRPr="003E0EAD">
        <w:rPr>
          <w:b/>
        </w:rPr>
        <w:t>частности, Комитет рекомендует государству-участнику: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принять меры с целью обеспечить, чтобы положения, изложе</w:t>
      </w:r>
      <w:r w:rsidR="003E0EAD" w:rsidRPr="003E0EAD">
        <w:rPr>
          <w:b/>
        </w:rPr>
        <w:t>н</w:t>
      </w:r>
      <w:r w:rsidR="003E0EAD" w:rsidRPr="003E0EAD">
        <w:rPr>
          <w:b/>
        </w:rPr>
        <w:t>ные в соответствующем законодательстве, были гармонизированы с Зак</w:t>
      </w:r>
      <w:r w:rsidR="003E0EAD" w:rsidRPr="003E0EAD">
        <w:rPr>
          <w:b/>
        </w:rPr>
        <w:t>о</w:t>
      </w:r>
      <w:r w:rsidR="003E0EAD" w:rsidRPr="003E0EAD">
        <w:rPr>
          <w:b/>
        </w:rPr>
        <w:t>ном 2016 года о защите и благополучии ребенка;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ускорить окончательное принятие в приоритетном порядке з</w:t>
      </w:r>
      <w:r w:rsidR="003E0EAD" w:rsidRPr="003E0EAD">
        <w:rPr>
          <w:b/>
        </w:rPr>
        <w:t>а</w:t>
      </w:r>
      <w:r w:rsidR="003E0EAD" w:rsidRPr="003E0EAD">
        <w:rPr>
          <w:b/>
        </w:rPr>
        <w:t>кона о защите семьи;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внедрить процедуру оценки воздействия на права детей прим</w:t>
      </w:r>
      <w:r w:rsidR="003E0EAD" w:rsidRPr="003E0EAD">
        <w:rPr>
          <w:b/>
        </w:rPr>
        <w:t>е</w:t>
      </w:r>
      <w:r w:rsidR="003E0EAD" w:rsidRPr="003E0EAD">
        <w:rPr>
          <w:b/>
        </w:rPr>
        <w:t>нительно ко всему новому законодательству, принимаемому на национал</w:t>
      </w:r>
      <w:r w:rsidR="003E0EAD" w:rsidRPr="003E0EAD">
        <w:rPr>
          <w:b/>
        </w:rPr>
        <w:t>ь</w:t>
      </w:r>
      <w:r w:rsidR="003E0EAD" w:rsidRPr="003E0EAD">
        <w:rPr>
          <w:b/>
        </w:rPr>
        <w:t>ном уровне;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принять меры к тому, чтобы возобновить процесс пересмотра Конституции и обеспечить, чтобы в Конституции конкретно гарантиров</w:t>
      </w:r>
      <w:r w:rsidR="003E0EAD" w:rsidRPr="003E0EAD">
        <w:rPr>
          <w:b/>
        </w:rPr>
        <w:t>а</w:t>
      </w:r>
      <w:r w:rsidR="003E0EAD" w:rsidRPr="003E0EAD">
        <w:rPr>
          <w:b/>
        </w:rPr>
        <w:t>лись права детей.</w:t>
      </w:r>
    </w:p>
    <w:p w:rsidR="003E0EAD" w:rsidRPr="003E0EAD" w:rsidRDefault="003E0EAD" w:rsidP="00694F45">
      <w:pPr>
        <w:pStyle w:val="H23GR"/>
      </w:pPr>
      <w:r w:rsidRPr="003E0EAD">
        <w:tab/>
      </w:r>
      <w:r w:rsidRPr="003E0EAD">
        <w:tab/>
        <w:t xml:space="preserve">Всеобъемлющая политика </w:t>
      </w:r>
    </w:p>
    <w:p w:rsidR="003E0EAD" w:rsidRPr="003E0EAD" w:rsidRDefault="003E0EAD" w:rsidP="003E0EAD">
      <w:pPr>
        <w:pStyle w:val="SingleTxtGR"/>
      </w:pPr>
      <w:r w:rsidRPr="003E0EAD">
        <w:t>8.</w:t>
      </w:r>
      <w:r w:rsidRPr="003E0EAD">
        <w:tab/>
        <w:t>Комитет испытывает озабоченность в связи с отсутствием всеобъемл</w:t>
      </w:r>
      <w:r w:rsidRPr="003E0EAD">
        <w:t>ю</w:t>
      </w:r>
      <w:r w:rsidRPr="003E0EAD">
        <w:t>щей политики конкретно по поощрению и защите прав детей. Он с озабоченн</w:t>
      </w:r>
      <w:r w:rsidRPr="003E0EAD">
        <w:t>о</w:t>
      </w:r>
      <w:r w:rsidRPr="003E0EAD">
        <w:lastRenderedPageBreak/>
        <w:t>стью отмечает сообщения о том, что персоналу Отдела служб по защите ребе</w:t>
      </w:r>
      <w:r w:rsidRPr="003E0EAD">
        <w:t>н</w:t>
      </w:r>
      <w:r w:rsidRPr="003E0EAD">
        <w:t>ка недостает подготовки или профильного опыта по защите и благополучию р</w:t>
      </w:r>
      <w:r w:rsidRPr="003E0EAD">
        <w:t>е</w:t>
      </w:r>
      <w:r w:rsidRPr="003E0EAD">
        <w:t>бенка.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9.</w:t>
      </w:r>
      <w:r w:rsidRPr="003E0EAD">
        <w:tab/>
      </w:r>
      <w:r w:rsidRPr="003E0EAD">
        <w:rPr>
          <w:b/>
        </w:rPr>
        <w:t>Комитет рекомендует государству-участнику: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разработать всеобъемлющую политику по поощрению и защите прав детей и обеспечить, чтобы она была подкреплена достаточными лю</w:t>
      </w:r>
      <w:r w:rsidR="003E0EAD" w:rsidRPr="003E0EAD">
        <w:rPr>
          <w:b/>
        </w:rPr>
        <w:t>д</w:t>
      </w:r>
      <w:r w:rsidR="003E0EAD" w:rsidRPr="003E0EAD">
        <w:rPr>
          <w:b/>
        </w:rPr>
        <w:t xml:space="preserve">скими, техническими и финансовыми ресурсами; 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обеспечить</w:t>
      </w:r>
      <w:bookmarkStart w:id="0" w:name="_GoBack"/>
      <w:bookmarkEnd w:id="0"/>
      <w:r w:rsidR="003E0EAD" w:rsidRPr="003E0EAD">
        <w:rPr>
          <w:b/>
        </w:rPr>
        <w:t xml:space="preserve"> консультации со всеми заинтересованными субъе</w:t>
      </w:r>
      <w:r w:rsidR="003E0EAD" w:rsidRPr="003E0EAD">
        <w:rPr>
          <w:b/>
        </w:rPr>
        <w:t>к</w:t>
      </w:r>
      <w:r w:rsidR="003E0EAD" w:rsidRPr="003E0EAD">
        <w:rPr>
          <w:b/>
        </w:rPr>
        <w:t>тами, включая детей, с целью разработки политики по защите ребенка и регулярной оценки</w:t>
      </w:r>
      <w:r w:rsidR="00757598">
        <w:rPr>
          <w:b/>
        </w:rPr>
        <w:t xml:space="preserve"> эффективности ее осуществления;</w:t>
      </w:r>
    </w:p>
    <w:p w:rsidR="003E0EAD" w:rsidRPr="003E0EAD" w:rsidRDefault="00694F45" w:rsidP="003E0EAD">
      <w:pPr>
        <w:pStyle w:val="SingleTxtGR"/>
        <w:rPr>
          <w:b/>
          <w:bCs/>
        </w:rPr>
      </w:pPr>
      <w:r w:rsidRPr="00757598">
        <w:rPr>
          <w:b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выделять достаточные людские, технические и финансовые р</w:t>
      </w:r>
      <w:r w:rsidR="003E0EAD" w:rsidRPr="003E0EAD">
        <w:rPr>
          <w:b/>
        </w:rPr>
        <w:t>е</w:t>
      </w:r>
      <w:r w:rsidR="003E0EAD" w:rsidRPr="003E0EAD">
        <w:rPr>
          <w:b/>
        </w:rPr>
        <w:t>сурсы новому Отделу служб по защите ребенка;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разработать стратегию наращивания потенциала примен</w:t>
      </w:r>
      <w:r w:rsidR="003E0EAD" w:rsidRPr="003E0EAD">
        <w:rPr>
          <w:b/>
        </w:rPr>
        <w:t>и</w:t>
      </w:r>
      <w:r w:rsidR="003E0EAD" w:rsidRPr="003E0EAD">
        <w:rPr>
          <w:b/>
        </w:rPr>
        <w:t>тельно к сектору социального обеспечения, включая программу обучения и повышения квалификации в отношении благосостояния, благополучия и защиты ребенка применительно к Министерству внутренних дел и его подразделениям.</w:t>
      </w:r>
    </w:p>
    <w:p w:rsidR="003E0EAD" w:rsidRPr="003E0EAD" w:rsidRDefault="003E0EAD" w:rsidP="00694F45">
      <w:pPr>
        <w:pStyle w:val="H23GR"/>
      </w:pPr>
      <w:r w:rsidRPr="003E0EAD">
        <w:tab/>
      </w:r>
      <w:r w:rsidRPr="003E0EAD">
        <w:tab/>
        <w:t>Координация</w:t>
      </w:r>
    </w:p>
    <w:p w:rsidR="003E0EAD" w:rsidRPr="003E0EAD" w:rsidRDefault="003E0EAD" w:rsidP="003E0EAD">
      <w:pPr>
        <w:pStyle w:val="SingleTxtGR"/>
      </w:pPr>
      <w:r w:rsidRPr="003E0EAD">
        <w:t>10.</w:t>
      </w:r>
      <w:r w:rsidRPr="003E0EAD">
        <w:tab/>
        <w:t>Комитет испытывает озабоченность в связи с недостаточной координац</w:t>
      </w:r>
      <w:r w:rsidRPr="003E0EAD">
        <w:t>и</w:t>
      </w:r>
      <w:r w:rsidRPr="003E0EAD">
        <w:t xml:space="preserve">ей всех мероприятий, связанных с осуществлением Конвенции на </w:t>
      </w:r>
      <w:proofErr w:type="spellStart"/>
      <w:r w:rsidRPr="003E0EAD">
        <w:t>межсект</w:t>
      </w:r>
      <w:r w:rsidRPr="003E0EAD">
        <w:t>о</w:t>
      </w:r>
      <w:r w:rsidRPr="003E0EAD">
        <w:t>ральном</w:t>
      </w:r>
      <w:proofErr w:type="spellEnd"/>
      <w:r w:rsidRPr="003E0EAD">
        <w:t>, национальном и местном уровнях.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11.</w:t>
      </w:r>
      <w:r w:rsidRPr="003E0EAD">
        <w:tab/>
      </w:r>
      <w:r w:rsidRPr="003E0EAD">
        <w:rPr>
          <w:b/>
        </w:rPr>
        <w:t>Комитет рекомендует государству-участнику разработать эффекти</w:t>
      </w:r>
      <w:r w:rsidRPr="003E0EAD">
        <w:rPr>
          <w:b/>
        </w:rPr>
        <w:t>в</w:t>
      </w:r>
      <w:r w:rsidRPr="003E0EAD">
        <w:rPr>
          <w:b/>
        </w:rPr>
        <w:t>ный механизм по координации всех мероприятий, связанных с осущест</w:t>
      </w:r>
      <w:r w:rsidRPr="003E0EAD">
        <w:rPr>
          <w:b/>
        </w:rPr>
        <w:t>в</w:t>
      </w:r>
      <w:r w:rsidRPr="003E0EAD">
        <w:rPr>
          <w:b/>
        </w:rPr>
        <w:t xml:space="preserve">лением Конвенции на </w:t>
      </w:r>
      <w:proofErr w:type="spellStart"/>
      <w:r w:rsidRPr="003E0EAD">
        <w:rPr>
          <w:b/>
        </w:rPr>
        <w:t>межсекторальном</w:t>
      </w:r>
      <w:proofErr w:type="spellEnd"/>
      <w:r w:rsidRPr="003E0EAD">
        <w:rPr>
          <w:b/>
        </w:rPr>
        <w:t>, национальном и местном уро</w:t>
      </w:r>
      <w:r w:rsidRPr="003E0EAD">
        <w:rPr>
          <w:b/>
        </w:rPr>
        <w:t>в</w:t>
      </w:r>
      <w:r w:rsidRPr="003E0EAD">
        <w:rPr>
          <w:b/>
        </w:rPr>
        <w:t>нях, и выделять необходимые людские, технические и финансовые ресу</w:t>
      </w:r>
      <w:r w:rsidRPr="003E0EAD">
        <w:rPr>
          <w:b/>
        </w:rPr>
        <w:t>р</w:t>
      </w:r>
      <w:r w:rsidRPr="003E0EAD">
        <w:rPr>
          <w:b/>
        </w:rPr>
        <w:t>сы.</w:t>
      </w:r>
    </w:p>
    <w:p w:rsidR="003E0EAD" w:rsidRPr="003E0EAD" w:rsidRDefault="003E0EAD" w:rsidP="00694F45">
      <w:pPr>
        <w:pStyle w:val="H23GR"/>
      </w:pPr>
      <w:r w:rsidRPr="003E0EAD">
        <w:tab/>
      </w:r>
      <w:r w:rsidRPr="003E0EAD">
        <w:tab/>
        <w:t>Выделение ресурсов</w:t>
      </w:r>
    </w:p>
    <w:p w:rsidR="003E0EAD" w:rsidRPr="003E0EAD" w:rsidRDefault="003E0EAD" w:rsidP="003E0EAD">
      <w:pPr>
        <w:pStyle w:val="SingleTxtGR"/>
      </w:pPr>
      <w:r w:rsidRPr="003E0EAD">
        <w:t>12.</w:t>
      </w:r>
      <w:r w:rsidRPr="003E0EAD">
        <w:tab/>
        <w:t>Отмечая, что бюджетные ассигнования на 2015–2016 годы предусматр</w:t>
      </w:r>
      <w:r w:rsidRPr="003E0EAD">
        <w:t>и</w:t>
      </w:r>
      <w:r w:rsidRPr="003E0EAD">
        <w:t>вают осуществление положений Конвенции, Комитет испытывает озабоче</w:t>
      </w:r>
      <w:r w:rsidRPr="003E0EAD">
        <w:t>н</w:t>
      </w:r>
      <w:r w:rsidRPr="003E0EAD">
        <w:t>ность в связи с тем, что этот процесс не устанавливает бюджетные ассигнов</w:t>
      </w:r>
      <w:r w:rsidRPr="003E0EAD">
        <w:t>а</w:t>
      </w:r>
      <w:r w:rsidRPr="003E0EAD">
        <w:t>ния на детей, включая показатели и системы сопровождения, по соответству</w:t>
      </w:r>
      <w:r w:rsidRPr="003E0EAD">
        <w:t>ю</w:t>
      </w:r>
      <w:r w:rsidRPr="003E0EAD">
        <w:t xml:space="preserve">щим секторам и учреждениям и на детей, находящихся в уязвимой ситуации.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13.</w:t>
      </w:r>
      <w:r w:rsidRPr="003E0EAD">
        <w:tab/>
      </w:r>
      <w:r w:rsidRPr="003E0EAD">
        <w:rPr>
          <w:b/>
        </w:rPr>
        <w:t>В свете своего замечания общего порядка № 19 (2016) о государстве</w:t>
      </w:r>
      <w:r w:rsidRPr="003E0EAD">
        <w:rPr>
          <w:b/>
        </w:rPr>
        <w:t>н</w:t>
      </w:r>
      <w:r w:rsidRPr="003E0EAD">
        <w:rPr>
          <w:b/>
        </w:rPr>
        <w:t>ных бюджетных ассигнованиях для осуществления прав детей Комитет р</w:t>
      </w:r>
      <w:r w:rsidRPr="003E0EAD">
        <w:rPr>
          <w:b/>
        </w:rPr>
        <w:t>е</w:t>
      </w:r>
      <w:r w:rsidRPr="003E0EAD">
        <w:rPr>
          <w:b/>
        </w:rPr>
        <w:t>комендует государству-участнику: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наладить бюджетный процесс, включающий проблематику прав детей и конкретизирующий четкие ассигнования на детей по соотве</w:t>
      </w:r>
      <w:r w:rsidR="003E0EAD" w:rsidRPr="003E0EAD">
        <w:rPr>
          <w:b/>
        </w:rPr>
        <w:t>т</w:t>
      </w:r>
      <w:r w:rsidR="003E0EAD" w:rsidRPr="003E0EAD">
        <w:rPr>
          <w:b/>
        </w:rPr>
        <w:t xml:space="preserve">ствующим секторам и учреждениям, включая конкретные показатели и систему сопровождения; 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учредить механизмы для мониторинга и оценки адекватности, эффективности и справедливости распределения ресурсов, выделяемых на осуществление Конвенции;</w:t>
      </w:r>
    </w:p>
    <w:p w:rsidR="003E0EAD" w:rsidRPr="003E0EAD" w:rsidRDefault="00694F45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 xml:space="preserve">обеспечить </w:t>
      </w:r>
      <w:proofErr w:type="spellStart"/>
      <w:r w:rsidR="003E0EAD" w:rsidRPr="003E0EAD">
        <w:rPr>
          <w:b/>
        </w:rPr>
        <w:t>транспарентный</w:t>
      </w:r>
      <w:proofErr w:type="spellEnd"/>
      <w:r w:rsidR="003E0EAD" w:rsidRPr="003E0EAD">
        <w:rPr>
          <w:b/>
        </w:rPr>
        <w:t xml:space="preserve"> бюджетный процесс с участием общественности за счет публичного диалога, особенно с детьми, и надл</w:t>
      </w:r>
      <w:r w:rsidR="003E0EAD" w:rsidRPr="003E0EAD">
        <w:rPr>
          <w:b/>
        </w:rPr>
        <w:t>е</w:t>
      </w:r>
      <w:r w:rsidR="003E0EAD" w:rsidRPr="003E0EAD">
        <w:rPr>
          <w:b/>
        </w:rPr>
        <w:t>жащую подотчетность властей, в том числе на местном уровне</w:t>
      </w:r>
      <w:r w:rsidR="00757598">
        <w:rPr>
          <w:b/>
        </w:rPr>
        <w:t>;</w:t>
      </w:r>
    </w:p>
    <w:p w:rsidR="003E0EAD" w:rsidRPr="003E0EAD" w:rsidRDefault="00694F45" w:rsidP="003E0EAD">
      <w:pPr>
        <w:pStyle w:val="SingleTxtGR"/>
        <w:rPr>
          <w:b/>
          <w:bCs/>
        </w:rPr>
      </w:pPr>
      <w:r w:rsidRPr="00757598">
        <w:rPr>
          <w:b/>
        </w:rPr>
        <w:lastRenderedPageBreak/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провести всеобъемлющую оценку бюджетных нужд детей и в</w:t>
      </w:r>
      <w:r w:rsidR="003E0EAD" w:rsidRPr="003E0EAD">
        <w:rPr>
          <w:b/>
        </w:rPr>
        <w:t>ы</w:t>
      </w:r>
      <w:r w:rsidR="003E0EAD" w:rsidRPr="003E0EAD">
        <w:rPr>
          <w:b/>
        </w:rPr>
        <w:t>делять адекватные бюджетные ресурсы, наращивать бюджет, выделяемый социальному сектору, преодолевать диспропорции исходя из показателей, касающихся прав детей, и, в особенности, увеличивать до адекватных уровней ассигнования в сферах образования и социальной помощи.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Сбор данных</w:t>
      </w:r>
    </w:p>
    <w:p w:rsidR="003E0EAD" w:rsidRPr="003E0EAD" w:rsidRDefault="003E0EAD" w:rsidP="003E0EAD">
      <w:pPr>
        <w:pStyle w:val="SingleTxtGR"/>
      </w:pPr>
      <w:r w:rsidRPr="003E0EAD">
        <w:t>14.</w:t>
      </w:r>
      <w:r w:rsidRPr="003E0EAD">
        <w:tab/>
        <w:t>Комитет испытывает озабоченность в связи с тем, что отсутствие сист</w:t>
      </w:r>
      <w:r w:rsidRPr="003E0EAD">
        <w:t>е</w:t>
      </w:r>
      <w:r w:rsidRPr="003E0EAD">
        <w:t>матического механизма сбора данных оборачивается скудостью дезагрегир</w:t>
      </w:r>
      <w:r w:rsidRPr="003E0EAD">
        <w:t>о</w:t>
      </w:r>
      <w:r w:rsidRPr="003E0EAD">
        <w:t xml:space="preserve">ванных данных о детях, и в частности о детях-инвалидах, детях, находящихся в </w:t>
      </w:r>
      <w:proofErr w:type="spellStart"/>
      <w:r w:rsidRPr="003E0EAD">
        <w:t>маргинализованной</w:t>
      </w:r>
      <w:proofErr w:type="spellEnd"/>
      <w:r w:rsidRPr="003E0EAD">
        <w:t xml:space="preserve"> ситуации, и детях – просителях убежища и беженцах.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15.</w:t>
      </w:r>
      <w:r w:rsidRPr="003E0EAD">
        <w:tab/>
      </w:r>
      <w:r w:rsidRPr="003E0EAD">
        <w:rPr>
          <w:b/>
        </w:rPr>
        <w:t xml:space="preserve">В свете своего замечания общего порядка № 5 (2003) об общих мерах по осуществлению Конвенции Комитет рекомендует государству-участнику: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 xml:space="preserve">оперативно усовершенствовать свою систему сбора данных, с </w:t>
      </w:r>
      <w:proofErr w:type="gramStart"/>
      <w:r w:rsidR="003E0EAD" w:rsidRPr="003E0EAD">
        <w:rPr>
          <w:b/>
        </w:rPr>
        <w:t>тем</w:t>
      </w:r>
      <w:proofErr w:type="gramEnd"/>
      <w:r w:rsidR="003E0EAD" w:rsidRPr="003E0EAD">
        <w:rPr>
          <w:b/>
        </w:rPr>
        <w:t xml:space="preserve"> чтобы охватить все сферы Конвенции, обеспечив разбивку данных среди прочего по возрасту, полу, инвалидности, этнической принадлежн</w:t>
      </w:r>
      <w:r w:rsidR="003E0EAD" w:rsidRPr="003E0EAD">
        <w:rPr>
          <w:b/>
        </w:rPr>
        <w:t>о</w:t>
      </w:r>
      <w:r w:rsidR="003E0EAD" w:rsidRPr="003E0EAD">
        <w:rPr>
          <w:b/>
        </w:rPr>
        <w:t xml:space="preserve">сти, национальному происхождению и социально-экономическому статусу; </w:t>
      </w:r>
    </w:p>
    <w:p w:rsidR="003E0EAD" w:rsidRPr="003E0EAD" w:rsidRDefault="006B055C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наладить обмен данными и показателями между соответств</w:t>
      </w:r>
      <w:r w:rsidR="003E0EAD" w:rsidRPr="003E0EAD">
        <w:rPr>
          <w:b/>
        </w:rPr>
        <w:t>у</w:t>
      </w:r>
      <w:r w:rsidR="003E0EAD" w:rsidRPr="003E0EAD">
        <w:rPr>
          <w:b/>
        </w:rPr>
        <w:t>ющими министерствами и их использование для составления, монитори</w:t>
      </w:r>
      <w:r w:rsidR="003E0EAD" w:rsidRPr="003E0EAD">
        <w:rPr>
          <w:b/>
        </w:rPr>
        <w:t>н</w:t>
      </w:r>
      <w:r w:rsidR="003E0EAD" w:rsidRPr="003E0EAD">
        <w:rPr>
          <w:b/>
        </w:rPr>
        <w:t>га и оценки директив, программ и проектов с целью эффективного ос</w:t>
      </w:r>
      <w:r w:rsidR="003E0EAD" w:rsidRPr="003E0EAD">
        <w:rPr>
          <w:b/>
        </w:rPr>
        <w:t>у</w:t>
      </w:r>
      <w:r w:rsidR="003E0EAD" w:rsidRPr="003E0EAD">
        <w:rPr>
          <w:b/>
        </w:rPr>
        <w:t xml:space="preserve">ществления Конвенции;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при определении, сборе и распространении статистической и</w:t>
      </w:r>
      <w:r w:rsidR="003E0EAD" w:rsidRPr="003E0EAD">
        <w:rPr>
          <w:b/>
        </w:rPr>
        <w:t>н</w:t>
      </w:r>
      <w:r w:rsidR="003E0EAD" w:rsidRPr="003E0EAD">
        <w:rPr>
          <w:b/>
        </w:rPr>
        <w:t xml:space="preserve">формации принимать в расчет концептуальные и методологические рамки, изложенные в докладе Управления Верховного комиссара Организации Объединенных Наций по правам человека (УВКПЧ) </w:t>
      </w:r>
      <w:r w:rsidR="00B64555">
        <w:rPr>
          <w:b/>
        </w:rPr>
        <w:t>«</w:t>
      </w:r>
      <w:r w:rsidR="003E0EAD" w:rsidRPr="003E0EAD">
        <w:rPr>
          <w:b/>
        </w:rPr>
        <w:t>Показатели в обл</w:t>
      </w:r>
      <w:r w:rsidR="003E0EAD" w:rsidRPr="003E0EAD">
        <w:rPr>
          <w:b/>
        </w:rPr>
        <w:t>а</w:t>
      </w:r>
      <w:r w:rsidR="003E0EAD" w:rsidRPr="003E0EAD">
        <w:rPr>
          <w:b/>
        </w:rPr>
        <w:t>сти прав человека: руководство по измерению и осуществлению</w:t>
      </w:r>
      <w:r w:rsidR="00B64555">
        <w:rPr>
          <w:b/>
        </w:rPr>
        <w:t>»</w:t>
      </w:r>
      <w:r w:rsidR="003E0EAD" w:rsidRPr="003E0EAD">
        <w:rPr>
          <w:b/>
        </w:rPr>
        <w:t>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Независимый мониторинг</w:t>
      </w:r>
    </w:p>
    <w:p w:rsidR="003E0EAD" w:rsidRPr="003E0EAD" w:rsidRDefault="003E0EAD" w:rsidP="003E0EAD">
      <w:pPr>
        <w:pStyle w:val="SingleTxtGR"/>
      </w:pPr>
      <w:r w:rsidRPr="003E0EAD">
        <w:t>16.</w:t>
      </w:r>
      <w:r w:rsidRPr="003E0EAD">
        <w:tab/>
        <w:t>Комитет отмечает как позитивное веяние принятие государством-участником вынесенных в ходе универсального периодического обзора в 2015</w:t>
      </w:r>
      <w:r w:rsidR="00757598">
        <w:t> </w:t>
      </w:r>
      <w:r w:rsidRPr="003E0EAD">
        <w:t>году рекомендаций об учреждении национального правозащитного учр</w:t>
      </w:r>
      <w:r w:rsidRPr="003E0EAD">
        <w:t>е</w:t>
      </w:r>
      <w:r w:rsidRPr="003E0EAD">
        <w:t>ждения в соответствии с принципами, касающимися статуса национальных учреждений, занимающихся поощрением и защитой прав человека (</w:t>
      </w:r>
      <w:r w:rsidR="00B64555">
        <w:t>«</w:t>
      </w:r>
      <w:r w:rsidRPr="003E0EAD">
        <w:t>Пари</w:t>
      </w:r>
      <w:r w:rsidRPr="003E0EAD">
        <w:t>ж</w:t>
      </w:r>
      <w:r w:rsidRPr="003E0EAD">
        <w:t>ские принципы</w:t>
      </w:r>
      <w:r w:rsidR="00B64555">
        <w:t>»</w:t>
      </w:r>
      <w:r w:rsidRPr="003E0EAD">
        <w:t>), включая возможность учреждения управления омбудсмена. Однако он испытывает озабоченность в связи с тем, что до сих пор так не д</w:t>
      </w:r>
      <w:r w:rsidRPr="003E0EAD">
        <w:t>о</w:t>
      </w:r>
      <w:r w:rsidRPr="003E0EAD">
        <w:t>стигнуто никакого прогресса и в наличии нет никакого специального механизма по мониторингу прав детей.</w:t>
      </w:r>
    </w:p>
    <w:p w:rsidR="003E0EAD" w:rsidRPr="003E0EAD" w:rsidRDefault="003E0EAD" w:rsidP="003E0EAD">
      <w:pPr>
        <w:pStyle w:val="SingleTxtGR"/>
        <w:rPr>
          <w:b/>
        </w:rPr>
      </w:pPr>
      <w:r w:rsidRPr="003E0EAD">
        <w:t>17.</w:t>
      </w:r>
      <w:r w:rsidRPr="003E0EAD">
        <w:tab/>
      </w:r>
      <w:proofErr w:type="gramStart"/>
      <w:r w:rsidRPr="003E0EAD">
        <w:rPr>
          <w:b/>
        </w:rPr>
        <w:t>В свете своего замечания общего порядка № 2 (2002) о роли незав</w:t>
      </w:r>
      <w:r w:rsidRPr="003E0EAD">
        <w:rPr>
          <w:b/>
        </w:rPr>
        <w:t>и</w:t>
      </w:r>
      <w:r w:rsidRPr="003E0EAD">
        <w:rPr>
          <w:b/>
        </w:rPr>
        <w:t>симых национальных правозащитных учреждений в деле поощрения и з</w:t>
      </w:r>
      <w:r w:rsidRPr="003E0EAD">
        <w:rPr>
          <w:b/>
        </w:rPr>
        <w:t>а</w:t>
      </w:r>
      <w:r w:rsidRPr="003E0EAD">
        <w:rPr>
          <w:b/>
        </w:rPr>
        <w:t>щиты прав ребенка Комитет рекомендует государству-участнику опер</w:t>
      </w:r>
      <w:r w:rsidRPr="003E0EAD">
        <w:rPr>
          <w:b/>
        </w:rPr>
        <w:t>а</w:t>
      </w:r>
      <w:r w:rsidRPr="003E0EAD">
        <w:rPr>
          <w:b/>
        </w:rPr>
        <w:t>тивно учредить независимый механизм мониторинга прав детей, уполн</w:t>
      </w:r>
      <w:r w:rsidRPr="003E0EAD">
        <w:rPr>
          <w:b/>
        </w:rPr>
        <w:t>о</w:t>
      </w:r>
      <w:r w:rsidRPr="003E0EAD">
        <w:rPr>
          <w:b/>
        </w:rPr>
        <w:t>моченный получать, расследовать и урегулировать жалобы детей с учетом интересов ребенка, обеспечивать приватность и защиту жертв и осущест</w:t>
      </w:r>
      <w:r w:rsidRPr="003E0EAD">
        <w:rPr>
          <w:b/>
        </w:rPr>
        <w:t>в</w:t>
      </w:r>
      <w:r w:rsidRPr="003E0EAD">
        <w:rPr>
          <w:b/>
        </w:rPr>
        <w:t>лять мониторинг, сопровождение и проверочную деятельность в интересах жертв.</w:t>
      </w:r>
      <w:proofErr w:type="gramEnd"/>
      <w:r w:rsidRPr="003E0EAD">
        <w:rPr>
          <w:b/>
        </w:rPr>
        <w:t xml:space="preserve"> Комитет также рекомендует выделять этому механизму достато</w:t>
      </w:r>
      <w:r w:rsidRPr="003E0EAD">
        <w:rPr>
          <w:b/>
        </w:rPr>
        <w:t>ч</w:t>
      </w:r>
      <w:r w:rsidRPr="003E0EAD">
        <w:rPr>
          <w:b/>
        </w:rPr>
        <w:t>ные людские, технические и финансовые ресурсы.</w:t>
      </w:r>
    </w:p>
    <w:p w:rsidR="003E0EAD" w:rsidRPr="003E0EAD" w:rsidRDefault="003E0EAD" w:rsidP="006B055C">
      <w:pPr>
        <w:pStyle w:val="H23GR"/>
      </w:pPr>
      <w:r w:rsidRPr="003E0EAD">
        <w:lastRenderedPageBreak/>
        <w:tab/>
      </w:r>
      <w:r w:rsidRPr="003E0EAD">
        <w:tab/>
        <w:t>Распространение информации, повышение осведомленности и подготовка кадров</w:t>
      </w:r>
    </w:p>
    <w:p w:rsidR="003E0EAD" w:rsidRPr="003E0EAD" w:rsidRDefault="003E0EAD" w:rsidP="003E0EAD">
      <w:pPr>
        <w:pStyle w:val="SingleTxtGR"/>
      </w:pPr>
      <w:r w:rsidRPr="003E0EAD">
        <w:t>18.</w:t>
      </w:r>
      <w:r w:rsidRPr="003E0EAD">
        <w:tab/>
        <w:t>Комитет отмечает как позитивное веяние, наряду с подготовкой увяза</w:t>
      </w:r>
      <w:r w:rsidRPr="003E0EAD">
        <w:t>н</w:t>
      </w:r>
      <w:r w:rsidRPr="003E0EAD">
        <w:t>ных с местными условиями материалов по правам ребенка в суде, развертыв</w:t>
      </w:r>
      <w:r w:rsidRPr="003E0EAD">
        <w:t>а</w:t>
      </w:r>
      <w:r w:rsidRPr="003E0EAD">
        <w:t>ние информационно-пропагандистских программ и подготовки в отношении Конвенции. Однако он испытывает озабоченность в связи с отсутствием дост</w:t>
      </w:r>
      <w:r w:rsidRPr="003E0EAD">
        <w:t>а</w:t>
      </w:r>
      <w:r w:rsidRPr="003E0EAD">
        <w:t>точной подготовки и осведомленности о Конвенции среди детей, находящихся в уязвимом положении, и в особенности детей – просителей убежища и беже</w:t>
      </w:r>
      <w:r w:rsidRPr="003E0EAD">
        <w:t>н</w:t>
      </w:r>
      <w:r w:rsidRPr="003E0EAD">
        <w:t xml:space="preserve">цев, которые не имеют доступа к этим материалам и не осведомлены о своих правах, как закреплено в Конвенции.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19.</w:t>
      </w:r>
      <w:r w:rsidRPr="003E0EAD">
        <w:tab/>
      </w:r>
      <w:r w:rsidRPr="003E0EAD">
        <w:rPr>
          <w:b/>
        </w:rPr>
        <w:t>Комитет рекомендует государству-участнику: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крепить свои усилия с целью предоставления группам специ</w:t>
      </w:r>
      <w:r w:rsidR="003E0EAD" w:rsidRPr="003E0EAD">
        <w:rPr>
          <w:b/>
        </w:rPr>
        <w:t>а</w:t>
      </w:r>
      <w:r w:rsidR="003E0EAD" w:rsidRPr="003E0EAD">
        <w:rPr>
          <w:b/>
        </w:rPr>
        <w:t>листов, ведущих работу с детьми и в интересах детей, таких как прав</w:t>
      </w:r>
      <w:r w:rsidR="003E0EAD" w:rsidRPr="003E0EAD">
        <w:rPr>
          <w:b/>
        </w:rPr>
        <w:t>о</w:t>
      </w:r>
      <w:r w:rsidR="003E0EAD" w:rsidRPr="003E0EAD">
        <w:rPr>
          <w:b/>
        </w:rPr>
        <w:t>охранительные работники, судьи, адвокаты, медико-санитарный персонал, учителя, школьные администраторы, социальные работники, работники СМИ и, если требуется, другой персонал, адекватной и систематической подготовки по правам детей;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включить преподавание принципов и положений Конвенции на всех ступенях школьной программы с акцентом на терпимость и разноо</w:t>
      </w:r>
      <w:r w:rsidR="003E0EAD" w:rsidRPr="003E0EAD">
        <w:rPr>
          <w:b/>
        </w:rPr>
        <w:t>б</w:t>
      </w:r>
      <w:r w:rsidR="003E0EAD" w:rsidRPr="003E0EAD">
        <w:rPr>
          <w:b/>
        </w:rPr>
        <w:t>разие;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уделять особое внимание участию детей в распространении информации об их правах;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разработать учебные и оперативные руководства для работн</w:t>
      </w:r>
      <w:r w:rsidR="003E0EAD" w:rsidRPr="003E0EAD">
        <w:rPr>
          <w:b/>
        </w:rPr>
        <w:t>и</w:t>
      </w:r>
      <w:r w:rsidR="003E0EAD" w:rsidRPr="003E0EAD">
        <w:rPr>
          <w:b/>
        </w:rPr>
        <w:t>ков по защите ребенка и для других работников по благополучию детей;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побуждать средства массовой информации к отзывчивому во</w:t>
      </w:r>
      <w:r w:rsidR="003E0EAD" w:rsidRPr="003E0EAD">
        <w:rPr>
          <w:b/>
        </w:rPr>
        <w:t>с</w:t>
      </w:r>
      <w:r w:rsidR="003E0EAD" w:rsidRPr="003E0EAD">
        <w:rPr>
          <w:b/>
        </w:rPr>
        <w:t>приятию прав детей и привлекать детей, находящихся в уязвимой ситу</w:t>
      </w:r>
      <w:r w:rsidR="003E0EAD" w:rsidRPr="003E0EAD">
        <w:rPr>
          <w:b/>
        </w:rPr>
        <w:t>а</w:t>
      </w:r>
      <w:r w:rsidR="003E0EAD" w:rsidRPr="003E0EAD">
        <w:rPr>
          <w:b/>
        </w:rPr>
        <w:t>ции, к разработке программ;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крепить свои усилия с целью повышения по всей стране осв</w:t>
      </w:r>
      <w:r w:rsidR="003E0EAD" w:rsidRPr="003E0EAD">
        <w:rPr>
          <w:b/>
        </w:rPr>
        <w:t>е</w:t>
      </w:r>
      <w:r w:rsidR="003E0EAD" w:rsidRPr="003E0EAD">
        <w:rPr>
          <w:b/>
        </w:rPr>
        <w:t>домленности о Конвенции, ее принципах и положениях в тесном сотрудн</w:t>
      </w:r>
      <w:r w:rsidR="003E0EAD" w:rsidRPr="003E0EAD">
        <w:rPr>
          <w:b/>
        </w:rPr>
        <w:t>и</w:t>
      </w:r>
      <w:r w:rsidR="003E0EAD" w:rsidRPr="003E0EAD">
        <w:rPr>
          <w:b/>
        </w:rPr>
        <w:t>честве с неправительственными организациями и другими заинтересова</w:t>
      </w:r>
      <w:r w:rsidR="003E0EAD" w:rsidRPr="003E0EAD">
        <w:rPr>
          <w:b/>
        </w:rPr>
        <w:t>н</w:t>
      </w:r>
      <w:r w:rsidR="003E0EAD" w:rsidRPr="003E0EAD">
        <w:rPr>
          <w:b/>
        </w:rPr>
        <w:t>ными субъектами.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Гражданское общество</w:t>
      </w:r>
    </w:p>
    <w:p w:rsidR="003E0EAD" w:rsidRPr="003E0EAD" w:rsidRDefault="003E0EAD" w:rsidP="003E0EAD">
      <w:pPr>
        <w:pStyle w:val="SingleTxtGR"/>
      </w:pPr>
      <w:r w:rsidRPr="003E0EAD">
        <w:t>20.</w:t>
      </w:r>
      <w:r w:rsidRPr="003E0EAD">
        <w:tab/>
        <w:t>Комитет испытывает серьезную озабоченность в связи с тем, что межд</w:t>
      </w:r>
      <w:r w:rsidRPr="003E0EAD">
        <w:t>у</w:t>
      </w:r>
      <w:r w:rsidRPr="003E0EAD">
        <w:t xml:space="preserve">народные организации гражданского общества и журналисты ограничены в своей способности </w:t>
      </w:r>
      <w:proofErr w:type="gramStart"/>
      <w:r w:rsidRPr="003E0EAD">
        <w:t>проводить</w:t>
      </w:r>
      <w:proofErr w:type="gramEnd"/>
      <w:r w:rsidRPr="003E0EAD">
        <w:t xml:space="preserve"> исследования по правам детей, и в частности в связи с оформлением детей – просителей убежища и беженцев в Региональном фильтрационном центре. Он также испытывает озабоченность в связи с соо</w:t>
      </w:r>
      <w:r w:rsidRPr="003E0EAD">
        <w:t>б</w:t>
      </w:r>
      <w:r w:rsidRPr="003E0EAD">
        <w:t>щениями о том, что некоторые международные организации подвергаются з</w:t>
      </w:r>
      <w:r w:rsidRPr="003E0EAD">
        <w:t>а</w:t>
      </w:r>
      <w:r w:rsidRPr="003E0EAD">
        <w:t>пугиваниям, а безвозвратные визовые сборы для посещающих журналистов п</w:t>
      </w:r>
      <w:r w:rsidRPr="003E0EAD">
        <w:t>о</w:t>
      </w:r>
      <w:r w:rsidRPr="003E0EAD">
        <w:t>вышены с 200 долл. США до 8 000 долл. США.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21.</w:t>
      </w:r>
      <w:r w:rsidRPr="003E0EAD">
        <w:tab/>
      </w:r>
      <w:r w:rsidRPr="003E0EAD">
        <w:rPr>
          <w:b/>
        </w:rPr>
        <w:t xml:space="preserve">Комитет настоятельно призывает государство-участник: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предпринять незамедлительные и конкретные шаги к тому, чтобы обеспечить легитимное признание правозащитникам, занимающи</w:t>
      </w:r>
      <w:r w:rsidR="003E0EAD" w:rsidRPr="003E0EAD">
        <w:rPr>
          <w:b/>
        </w:rPr>
        <w:t>м</w:t>
      </w:r>
      <w:r w:rsidR="003E0EAD" w:rsidRPr="003E0EAD">
        <w:rPr>
          <w:b/>
        </w:rPr>
        <w:t>ся правами детей, и их работе;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lastRenderedPageBreak/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формировать обстановку доверия и сотрудничества с междун</w:t>
      </w:r>
      <w:r w:rsidR="003E0EAD" w:rsidRPr="003E0EAD">
        <w:rPr>
          <w:b/>
        </w:rPr>
        <w:t>а</w:t>
      </w:r>
      <w:r w:rsidR="003E0EAD" w:rsidRPr="003E0EAD">
        <w:rPr>
          <w:b/>
        </w:rPr>
        <w:t>родными, а также местными неправительственными организациями и журналистами;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привлекать гражданское общество к планированию, осущест</w:t>
      </w:r>
      <w:r w:rsidR="003E0EAD" w:rsidRPr="003E0EAD">
        <w:rPr>
          <w:b/>
        </w:rPr>
        <w:t>в</w:t>
      </w:r>
      <w:r w:rsidR="003E0EAD" w:rsidRPr="003E0EAD">
        <w:rPr>
          <w:b/>
        </w:rPr>
        <w:t>лению, мониторингу и оценке директив, планов, программ и прогресса в связи с правами детей, и в особенности детей-инвалидов и детей, живущих в маргинальных ситуациях, таких как дети – просители убежища и беже</w:t>
      </w:r>
      <w:r w:rsidR="003E0EAD" w:rsidRPr="003E0EAD">
        <w:rPr>
          <w:b/>
        </w:rPr>
        <w:t>н</w:t>
      </w:r>
      <w:r w:rsidR="003E0EAD" w:rsidRPr="003E0EAD">
        <w:rPr>
          <w:b/>
        </w:rPr>
        <w:t>цы.</w:t>
      </w:r>
    </w:p>
    <w:p w:rsidR="003E0EAD" w:rsidRPr="003E0EAD" w:rsidRDefault="003E0EAD" w:rsidP="006B055C">
      <w:pPr>
        <w:pStyle w:val="H1GR"/>
      </w:pPr>
      <w:r w:rsidRPr="003E0EAD">
        <w:tab/>
        <w:t>B.</w:t>
      </w:r>
      <w:r w:rsidRPr="003E0EAD">
        <w:tab/>
        <w:t>Общие принципы (статьи 2, 3, 6 и 12)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 xml:space="preserve">Принцип </w:t>
      </w:r>
      <w:proofErr w:type="spellStart"/>
      <w:r w:rsidRPr="003E0EAD">
        <w:t>недискриминации</w:t>
      </w:r>
      <w:proofErr w:type="spellEnd"/>
    </w:p>
    <w:p w:rsidR="003E0EAD" w:rsidRPr="003E0EAD" w:rsidRDefault="003E0EAD" w:rsidP="003E0EAD">
      <w:pPr>
        <w:pStyle w:val="SingleTxtGR"/>
      </w:pPr>
      <w:r w:rsidRPr="003E0EAD">
        <w:t>22.</w:t>
      </w:r>
      <w:r w:rsidRPr="003E0EAD">
        <w:tab/>
        <w:t xml:space="preserve">Отмечая, что Конституция государства-участника предусматривает </w:t>
      </w:r>
      <w:proofErr w:type="spellStart"/>
      <w:r w:rsidRPr="003E0EAD">
        <w:t>н</w:t>
      </w:r>
      <w:r w:rsidRPr="003E0EAD">
        <w:t>е</w:t>
      </w:r>
      <w:r w:rsidRPr="003E0EAD">
        <w:t>дискриминацию</w:t>
      </w:r>
      <w:proofErr w:type="spellEnd"/>
      <w:r w:rsidRPr="003E0EAD">
        <w:t xml:space="preserve"> по признакам среди прочего расы, места происхождения и п</w:t>
      </w:r>
      <w:r w:rsidRPr="003E0EAD">
        <w:t>о</w:t>
      </w:r>
      <w:r w:rsidRPr="003E0EAD">
        <w:t>литических убеждений, Комитет выражает глубокую озабоченность в связи с хронической дискриминацией детей – просителей убежища и беженцев во всех сферах, и в особенности в отношении доступа к воде, санитарии, образованию, медико-санитарному обслуживанию и достаточному жилищу. Комитет с озаб</w:t>
      </w:r>
      <w:r w:rsidRPr="003E0EAD">
        <w:t>о</w:t>
      </w:r>
      <w:r w:rsidRPr="003E0EAD">
        <w:t>ченностью отмечает, что с дискриминацией, особенно в школьной среде, ста</w:t>
      </w:r>
      <w:r w:rsidRPr="003E0EAD">
        <w:t>л</w:t>
      </w:r>
      <w:r w:rsidRPr="003E0EAD">
        <w:t>киваются и дети-инвалиды.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23.</w:t>
      </w:r>
      <w:r w:rsidRPr="003E0EAD">
        <w:tab/>
      </w:r>
      <w:r w:rsidRPr="003E0EAD">
        <w:rPr>
          <w:b/>
        </w:rPr>
        <w:t>В свете своего замечания общего порядка № 5 (2003) об общих мерах по осуществлению Конвенции Комитет настоятельно призывает госуда</w:t>
      </w:r>
      <w:r w:rsidRPr="003E0EAD">
        <w:rPr>
          <w:b/>
        </w:rPr>
        <w:t>р</w:t>
      </w:r>
      <w:r w:rsidRPr="003E0EAD">
        <w:rPr>
          <w:b/>
        </w:rPr>
        <w:t>ство-участник: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 xml:space="preserve">внести поправки в статью 3 Конституции, с </w:t>
      </w:r>
      <w:proofErr w:type="gramStart"/>
      <w:r w:rsidR="003E0EAD" w:rsidRPr="003E0EAD">
        <w:rPr>
          <w:b/>
        </w:rPr>
        <w:t>тем</w:t>
      </w:r>
      <w:proofErr w:type="gramEnd"/>
      <w:r w:rsidR="003E0EAD" w:rsidRPr="003E0EAD">
        <w:rPr>
          <w:b/>
        </w:rPr>
        <w:t xml:space="preserve"> чтобы вкл</w:t>
      </w:r>
      <w:r w:rsidR="003E0EAD" w:rsidRPr="003E0EAD">
        <w:rPr>
          <w:b/>
        </w:rPr>
        <w:t>ю</w:t>
      </w:r>
      <w:r w:rsidR="003E0EAD" w:rsidRPr="003E0EAD">
        <w:rPr>
          <w:b/>
        </w:rPr>
        <w:t>чить ссылку на дискриминацию по признаку гражданства или иного ст</w:t>
      </w:r>
      <w:r w:rsidR="003E0EAD" w:rsidRPr="003E0EAD">
        <w:rPr>
          <w:b/>
        </w:rPr>
        <w:t>а</w:t>
      </w:r>
      <w:r w:rsidR="003E0EAD" w:rsidRPr="003E0EAD">
        <w:rPr>
          <w:b/>
        </w:rPr>
        <w:t>туса, в русле статьи 2 Конвенции;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обеспечить полное осуществление соответствующих существ</w:t>
      </w:r>
      <w:r w:rsidR="003E0EAD" w:rsidRPr="003E0EAD">
        <w:rPr>
          <w:b/>
        </w:rPr>
        <w:t>у</w:t>
      </w:r>
      <w:r w:rsidR="003E0EAD" w:rsidRPr="003E0EAD">
        <w:rPr>
          <w:b/>
        </w:rPr>
        <w:t>ющих законов, запрещающих дискриминацию, в том числе путем укрепл</w:t>
      </w:r>
      <w:r w:rsidR="003E0EAD" w:rsidRPr="003E0EAD">
        <w:rPr>
          <w:b/>
        </w:rPr>
        <w:t>е</w:t>
      </w:r>
      <w:r w:rsidR="003E0EAD" w:rsidRPr="003E0EAD">
        <w:rPr>
          <w:b/>
        </w:rPr>
        <w:t>ния публичных просветительских кампаний с целью преодоления нег</w:t>
      </w:r>
      <w:r w:rsidR="003E0EAD" w:rsidRPr="003E0EAD">
        <w:rPr>
          <w:b/>
        </w:rPr>
        <w:t>а</w:t>
      </w:r>
      <w:r w:rsidR="003E0EAD" w:rsidRPr="003E0EAD">
        <w:rPr>
          <w:b/>
        </w:rPr>
        <w:t>тивных социальных установок по отношению к детям – просителям уб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жища и беженцам и детям-инвалидам;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обеспечить, чтобы все дети имели доступ к достаточному пит</w:t>
      </w:r>
      <w:r w:rsidR="003E0EAD" w:rsidRPr="003E0EAD">
        <w:rPr>
          <w:b/>
        </w:rPr>
        <w:t>а</w:t>
      </w:r>
      <w:r w:rsidR="003E0EAD" w:rsidRPr="003E0EAD">
        <w:rPr>
          <w:b/>
        </w:rPr>
        <w:t>нию, воде, санитарии, качественному образованию, адекватному медико-санитарному обслуживанию и жилью;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внедрить под эгидой Отдела служб по защите ребенка спец</w:t>
      </w:r>
      <w:r w:rsidR="003E0EAD" w:rsidRPr="003E0EAD">
        <w:rPr>
          <w:b/>
        </w:rPr>
        <w:t>и</w:t>
      </w:r>
      <w:r w:rsidR="003E0EAD" w:rsidRPr="003E0EAD">
        <w:rPr>
          <w:b/>
        </w:rPr>
        <w:t>альный механизм по рассмотрению случаев дискриминации детей с ос</w:t>
      </w:r>
      <w:r w:rsidR="003E0EAD" w:rsidRPr="003E0EAD">
        <w:rPr>
          <w:b/>
        </w:rPr>
        <w:t>о</w:t>
      </w:r>
      <w:r w:rsidR="003E0EAD" w:rsidRPr="003E0EAD">
        <w:rPr>
          <w:b/>
        </w:rPr>
        <w:t>бым вниманием к детям – просителям убежища и беженцам и обеспечить наличие достаточных людских, технических и финансовых ресурсов с этой целью.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Наилучшие интересы ребенка</w:t>
      </w:r>
    </w:p>
    <w:p w:rsidR="003E0EAD" w:rsidRPr="003E0EAD" w:rsidRDefault="003E0EAD" w:rsidP="003E0EAD">
      <w:pPr>
        <w:pStyle w:val="SingleTxtGR"/>
      </w:pPr>
      <w:r w:rsidRPr="003E0EAD">
        <w:t>24.</w:t>
      </w:r>
      <w:r w:rsidRPr="003E0EAD">
        <w:tab/>
        <w:t xml:space="preserve">Отмечая, что в некоторых сферах </w:t>
      </w:r>
      <w:proofErr w:type="spellStart"/>
      <w:r w:rsidRPr="003E0EAD">
        <w:t>науруанское</w:t>
      </w:r>
      <w:proofErr w:type="spellEnd"/>
      <w:r w:rsidRPr="003E0EAD">
        <w:t xml:space="preserve"> законодательство подде</w:t>
      </w:r>
      <w:r w:rsidRPr="003E0EAD">
        <w:t>р</w:t>
      </w:r>
      <w:r w:rsidRPr="003E0EAD">
        <w:t>живает принцип наилучших интересов ребенка, Комитет испытывает сожаление в связи с тем, что не существует всеобъемлющей гарантии обеспечения этого права. В частности, Комитет выражает глубокую озабоченность в связи с соо</w:t>
      </w:r>
      <w:r w:rsidRPr="003E0EAD">
        <w:t>б</w:t>
      </w:r>
      <w:r w:rsidRPr="003E0EAD">
        <w:t xml:space="preserve">щениями о том, что государство-участник приняло детей – просителей убежища и беженцев из Австралии без учета их наилучших интересов.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lastRenderedPageBreak/>
        <w:t>25.</w:t>
      </w:r>
      <w:r w:rsidRPr="003E0EAD">
        <w:tab/>
      </w:r>
      <w:r w:rsidRPr="003E0EAD">
        <w:rPr>
          <w:b/>
        </w:rPr>
        <w:t xml:space="preserve">В свете своего замечания общего порядка № 14 (2013) о праве ребенка на </w:t>
      </w:r>
      <w:proofErr w:type="spellStart"/>
      <w:r w:rsidRPr="003E0EAD">
        <w:rPr>
          <w:b/>
        </w:rPr>
        <w:t>уделение</w:t>
      </w:r>
      <w:proofErr w:type="spellEnd"/>
      <w:r w:rsidRPr="003E0EAD">
        <w:rPr>
          <w:b/>
        </w:rPr>
        <w:t xml:space="preserve"> первоочередного внимания наилучшему обеспечению его и</w:t>
      </w:r>
      <w:r w:rsidRPr="003E0EAD">
        <w:rPr>
          <w:b/>
        </w:rPr>
        <w:t>н</w:t>
      </w:r>
      <w:r w:rsidRPr="003E0EAD">
        <w:rPr>
          <w:b/>
        </w:rPr>
        <w:t>тересов Комитет рекомендует государству-участнику: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разработать процедуры и установить критерии в качестве ор</w:t>
      </w:r>
      <w:r w:rsidR="003E0EAD" w:rsidRPr="003E0EAD">
        <w:rPr>
          <w:b/>
        </w:rPr>
        <w:t>и</w:t>
      </w:r>
      <w:r w:rsidR="003E0EAD" w:rsidRPr="003E0EAD">
        <w:rPr>
          <w:b/>
        </w:rPr>
        <w:t>ентира для всех соответствующих лиц, облеченных властью, на тот счет как определять наилучшие интересы ребенка в каждой сфере и уделять им в первоочередном порядке должное внимание;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крепить свои усилия с целью обеспечить соответствующую и</w:t>
      </w:r>
      <w:r w:rsidR="003E0EAD" w:rsidRPr="003E0EAD">
        <w:rPr>
          <w:b/>
        </w:rPr>
        <w:t>н</w:t>
      </w:r>
      <w:r w:rsidR="003E0EAD" w:rsidRPr="003E0EAD">
        <w:rPr>
          <w:b/>
        </w:rPr>
        <w:t>теграцию, последовательное толкование и применение принципа наилу</w:t>
      </w:r>
      <w:r w:rsidR="003E0EAD" w:rsidRPr="003E0EAD">
        <w:rPr>
          <w:b/>
        </w:rPr>
        <w:t>ч</w:t>
      </w:r>
      <w:r w:rsidR="003E0EAD" w:rsidRPr="003E0EAD">
        <w:rPr>
          <w:b/>
        </w:rPr>
        <w:t>ших интересов ребенка во всех законодательных, административных и с</w:t>
      </w:r>
      <w:r w:rsidR="003E0EAD" w:rsidRPr="003E0EAD">
        <w:rPr>
          <w:b/>
        </w:rPr>
        <w:t>у</w:t>
      </w:r>
      <w:r w:rsidR="003E0EAD" w:rsidRPr="003E0EAD">
        <w:rPr>
          <w:b/>
        </w:rPr>
        <w:t>дебных разбирательствах и решениях, а также во всех директивах и прое</w:t>
      </w:r>
      <w:r w:rsidR="003E0EAD" w:rsidRPr="003E0EAD">
        <w:rPr>
          <w:b/>
        </w:rPr>
        <w:t>к</w:t>
      </w:r>
      <w:r w:rsidR="003E0EAD" w:rsidRPr="003E0EAD">
        <w:rPr>
          <w:b/>
        </w:rPr>
        <w:t>тах, имеющих отношение к детям и оказывающих на них воздействие.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Право на жизнь, выживание и развитие</w:t>
      </w:r>
    </w:p>
    <w:p w:rsidR="003E0EAD" w:rsidRPr="003E0EAD" w:rsidRDefault="003E0EAD" w:rsidP="003E0EAD">
      <w:pPr>
        <w:pStyle w:val="SingleTxtGR"/>
      </w:pPr>
      <w:r w:rsidRPr="003E0EAD">
        <w:t>26.</w:t>
      </w:r>
      <w:r w:rsidRPr="003E0EAD">
        <w:tab/>
        <w:t xml:space="preserve">Комитет приветствует как позитивное веяние общее снижение с 1990 года младенческой и детской смертности. Однако он испытывает озабоченность в связи с высоким уровнем смертности среди </w:t>
      </w:r>
      <w:proofErr w:type="spellStart"/>
      <w:r w:rsidRPr="003E0EAD">
        <w:t>ненауруанских</w:t>
      </w:r>
      <w:proofErr w:type="spellEnd"/>
      <w:r w:rsidRPr="003E0EAD">
        <w:t xml:space="preserve"> и аборигенных д</w:t>
      </w:r>
      <w:r w:rsidRPr="003E0EAD">
        <w:t>е</w:t>
      </w:r>
      <w:r w:rsidRPr="003E0EAD">
        <w:t>тей в возрасте до пяти лет. Комитет также испытывает озабоченность в связи с сообщениями о том, что дети – просители убежища и беженцы сталкиваются со значительными физическими и возрастными рисками из-за переполненности, влажности и опасных для жизни условий в Региональном фильтрационном це</w:t>
      </w:r>
      <w:r w:rsidRPr="003E0EAD">
        <w:t>н</w:t>
      </w:r>
      <w:r w:rsidRPr="003E0EAD">
        <w:t>тре. Он далее испытывает озабоченность в связи с тем, что длительное преб</w:t>
      </w:r>
      <w:r w:rsidRPr="003E0EAD">
        <w:t>ы</w:t>
      </w:r>
      <w:r w:rsidRPr="003E0EAD">
        <w:t>вание в таких условиях пагубно сказывается на психическом и физическом бл</w:t>
      </w:r>
      <w:r w:rsidRPr="003E0EAD">
        <w:t>а</w:t>
      </w:r>
      <w:r w:rsidRPr="003E0EAD">
        <w:t>гополучии детей и приводит к тому, что дети в возрасте ни много ни мало 11</w:t>
      </w:r>
      <w:r w:rsidR="00B64555">
        <w:t> </w:t>
      </w:r>
      <w:r w:rsidRPr="003E0EAD">
        <w:t>лет совершают попытки самоубийства и прибегают к другим формам член</w:t>
      </w:r>
      <w:r w:rsidRPr="003E0EAD">
        <w:t>о</w:t>
      </w:r>
      <w:r w:rsidRPr="003E0EAD">
        <w:t>вредительства.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27.</w:t>
      </w:r>
      <w:r w:rsidRPr="003E0EAD">
        <w:tab/>
      </w:r>
      <w:r w:rsidRPr="003E0EAD">
        <w:rPr>
          <w:b/>
        </w:rPr>
        <w:t>Комитет настоятельно призывает государство-участник: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немедленно укрепить усилия с целью обеспечить распростр</w:t>
      </w:r>
      <w:r w:rsidR="003E0EAD" w:rsidRPr="003E0EAD">
        <w:rPr>
          <w:b/>
        </w:rPr>
        <w:t>а</w:t>
      </w:r>
      <w:r w:rsidR="003E0EAD" w:rsidRPr="003E0EAD">
        <w:rPr>
          <w:b/>
        </w:rPr>
        <w:t>нение адекватного доступа к надлежащему медико-санитарному попеч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нию и питанию на наиболее уязвимые семьи, и в частности на </w:t>
      </w:r>
      <w:proofErr w:type="spellStart"/>
      <w:r w:rsidR="003E0EAD" w:rsidRPr="003E0EAD">
        <w:rPr>
          <w:b/>
        </w:rPr>
        <w:t>ненауруа</w:t>
      </w:r>
      <w:r w:rsidR="003E0EAD" w:rsidRPr="003E0EAD">
        <w:rPr>
          <w:b/>
        </w:rPr>
        <w:t>н</w:t>
      </w:r>
      <w:r w:rsidR="003E0EAD" w:rsidRPr="003E0EAD">
        <w:rPr>
          <w:b/>
        </w:rPr>
        <w:t>ские</w:t>
      </w:r>
      <w:proofErr w:type="spellEnd"/>
      <w:r w:rsidR="003E0EAD" w:rsidRPr="003E0EAD">
        <w:rPr>
          <w:b/>
        </w:rPr>
        <w:t xml:space="preserve"> и на аборигенные </w:t>
      </w:r>
      <w:proofErr w:type="spellStart"/>
      <w:r w:rsidR="003E0EAD" w:rsidRPr="003E0EAD">
        <w:rPr>
          <w:b/>
        </w:rPr>
        <w:t>науруанские</w:t>
      </w:r>
      <w:proofErr w:type="spellEnd"/>
      <w:r w:rsidR="003E0EAD" w:rsidRPr="003E0EAD">
        <w:rPr>
          <w:b/>
        </w:rPr>
        <w:t xml:space="preserve"> семьи, а также на семьи просителей убежища и беженцев;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обеспечить, чтобы все условия в связи с детьми – просителями убежища и беженцами благоприятствовали их здоровому физическому и психическому развитию и выживанию;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обеспечить, чтобы персонал, работающий в Региональном фильтрационном центре, получал адекватную подготовку по выявлению особенно уязвимых детей и детей, потенциально склонных к членовред</w:t>
      </w:r>
      <w:r w:rsidR="003E0EAD" w:rsidRPr="003E0EAD">
        <w:rPr>
          <w:b/>
        </w:rPr>
        <w:t>и</w:t>
      </w:r>
      <w:r w:rsidR="003E0EAD" w:rsidRPr="003E0EAD">
        <w:rPr>
          <w:b/>
        </w:rPr>
        <w:t>тельству, и разработать систему с целью обеспечить, чтобы при выявлении таких субъектов им предоставлялось адекватное кураторство и сопрово</w:t>
      </w:r>
      <w:r w:rsidR="003E0EAD" w:rsidRPr="003E0EAD">
        <w:rPr>
          <w:b/>
        </w:rPr>
        <w:t>ж</w:t>
      </w:r>
      <w:r w:rsidR="003E0EAD" w:rsidRPr="003E0EAD">
        <w:rPr>
          <w:b/>
        </w:rPr>
        <w:t>дение за счет соответствующих служб.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Уважение мнения ребенка</w:t>
      </w:r>
    </w:p>
    <w:p w:rsidR="003E0EAD" w:rsidRPr="003E0EAD" w:rsidRDefault="003E0EAD" w:rsidP="003E0EAD">
      <w:pPr>
        <w:pStyle w:val="SingleTxtGR"/>
      </w:pPr>
      <w:r w:rsidRPr="003E0EAD">
        <w:t>28.</w:t>
      </w:r>
      <w:r w:rsidRPr="003E0EAD">
        <w:tab/>
        <w:t xml:space="preserve">Комитет </w:t>
      </w:r>
      <w:proofErr w:type="gramStart"/>
      <w:r w:rsidRPr="003E0EAD">
        <w:t>отмечает</w:t>
      </w:r>
      <w:proofErr w:type="gramEnd"/>
      <w:r w:rsidRPr="003E0EAD">
        <w:t xml:space="preserve"> как позитивное веяние подвижки в рамках нового О</w:t>
      </w:r>
      <w:r w:rsidRPr="003E0EAD">
        <w:t>т</w:t>
      </w:r>
      <w:r w:rsidRPr="003E0EAD">
        <w:t>дела служб по защите ребенка с целью обеспечить учет мнений детей – жертв злоупотреблений при выборе ими своих жилищных условий. Однако он исп</w:t>
      </w:r>
      <w:r w:rsidRPr="003E0EAD">
        <w:t>ы</w:t>
      </w:r>
      <w:r w:rsidRPr="003E0EAD">
        <w:t>тывает озабоченность в связи с тем, что в целом традиционная практика и кул</w:t>
      </w:r>
      <w:r w:rsidRPr="003E0EAD">
        <w:t>ь</w:t>
      </w:r>
      <w:r w:rsidRPr="003E0EAD">
        <w:t>турные установки, в частности в семье, школе и социальных и судебных стру</w:t>
      </w:r>
      <w:r w:rsidRPr="003E0EAD">
        <w:t>к</w:t>
      </w:r>
      <w:r w:rsidRPr="003E0EAD">
        <w:lastRenderedPageBreak/>
        <w:t>турах, мешают полной реализации права детей свободно выражать свои взгл</w:t>
      </w:r>
      <w:r w:rsidRPr="003E0EAD">
        <w:t>я</w:t>
      </w:r>
      <w:r w:rsidRPr="003E0EAD">
        <w:t>ды.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29.</w:t>
      </w:r>
      <w:r w:rsidRPr="003E0EAD">
        <w:tab/>
      </w:r>
      <w:proofErr w:type="gramStart"/>
      <w:r w:rsidRPr="003E0EAD">
        <w:rPr>
          <w:b/>
        </w:rPr>
        <w:t>В свете своего замечания общего порядка № 12 (2009) о праве ребенка быть заслушанным Комитет побуждает государство-участник обеспечить должный учет мнений ребенка в семье, в школе, в судах и во всех соотве</w:t>
      </w:r>
      <w:r w:rsidRPr="003E0EAD">
        <w:rPr>
          <w:b/>
        </w:rPr>
        <w:t>т</w:t>
      </w:r>
      <w:r w:rsidRPr="003E0EAD">
        <w:rPr>
          <w:b/>
        </w:rPr>
        <w:t>ствующих административных и иных разбирательствах, затрагивающих их, за счет среди прочего налаживания специфических учебных меропри</w:t>
      </w:r>
      <w:r w:rsidRPr="003E0EAD">
        <w:rPr>
          <w:b/>
        </w:rPr>
        <w:t>я</w:t>
      </w:r>
      <w:r w:rsidRPr="003E0EAD">
        <w:rPr>
          <w:b/>
        </w:rPr>
        <w:t>тий в школах и общего повышения осведомленности.</w:t>
      </w:r>
      <w:proofErr w:type="gramEnd"/>
      <w:r w:rsidRPr="003E0EAD">
        <w:rPr>
          <w:b/>
        </w:rPr>
        <w:t xml:space="preserve"> Комитет побуждает государство-участник работать во взаимодействии с соответствующими специалистами над активизацией создания полноценных каналов, по кот</w:t>
      </w:r>
      <w:r w:rsidRPr="003E0EAD">
        <w:rPr>
          <w:b/>
        </w:rPr>
        <w:t>о</w:t>
      </w:r>
      <w:r w:rsidRPr="003E0EAD">
        <w:rPr>
          <w:b/>
        </w:rPr>
        <w:t>рым дети могут влиять на публичную политику.</w:t>
      </w:r>
    </w:p>
    <w:p w:rsidR="003E0EAD" w:rsidRPr="003E0EAD" w:rsidRDefault="003E0EAD" w:rsidP="006B055C">
      <w:pPr>
        <w:pStyle w:val="H1GR"/>
      </w:pPr>
      <w:r w:rsidRPr="003E0EAD">
        <w:tab/>
        <w:t>C.</w:t>
      </w:r>
      <w:r w:rsidRPr="003E0EAD">
        <w:tab/>
        <w:t xml:space="preserve">Насилие в отношении детей (статьи 19, 24 (пункт 3), </w:t>
      </w:r>
      <w:r w:rsidR="006B055C" w:rsidRPr="006B055C">
        <w:br/>
      </w:r>
      <w:r w:rsidRPr="003E0EAD">
        <w:t>28 (пункт 2), 34, 37 а) и 39)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Свобода ребенка от всех форм насилия</w:t>
      </w:r>
    </w:p>
    <w:p w:rsidR="003E0EAD" w:rsidRPr="003E0EAD" w:rsidRDefault="003E0EAD" w:rsidP="003E0EAD">
      <w:pPr>
        <w:pStyle w:val="SingleTxtGR"/>
      </w:pPr>
      <w:r w:rsidRPr="003E0EAD">
        <w:t>30.</w:t>
      </w:r>
      <w:r w:rsidRPr="003E0EAD">
        <w:tab/>
        <w:t>Комитет отмечает усилия государства-участника по разработке системы защиты ребенка, в особенности по линии нового Отдела служб по защите р</w:t>
      </w:r>
      <w:r w:rsidRPr="003E0EAD">
        <w:t>е</w:t>
      </w:r>
      <w:r w:rsidRPr="003E0EAD">
        <w:t>бенка; Закон 2016 года о защите и благополучии ребенка; и создание модели комплексного сопровождения дел с целью реагирования на случаи семейного насилия и с целью защиты детей. Несмотря на такой прогресс, Комитет исп</w:t>
      </w:r>
      <w:r w:rsidRPr="003E0EAD">
        <w:t>ы</w:t>
      </w:r>
      <w:r w:rsidRPr="003E0EAD">
        <w:t>тывает глубокую озабоченность в связи со следующим: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 xml:space="preserve">ограниченный потенциал </w:t>
      </w:r>
      <w:proofErr w:type="spellStart"/>
      <w:r w:rsidR="003E0EAD" w:rsidRPr="003E0EAD">
        <w:t>науруанской</w:t>
      </w:r>
      <w:proofErr w:type="spellEnd"/>
      <w:r w:rsidR="003E0EAD" w:rsidRPr="003E0EAD">
        <w:t xml:space="preserve"> полиции по расследованию утверждений о сексуальном насилии в отношении детей;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неспособность следственных и иных процедур дать гарантии во</w:t>
      </w:r>
      <w:r w:rsidR="003E0EAD" w:rsidRPr="003E0EAD">
        <w:t>з</w:t>
      </w:r>
      <w:r w:rsidR="003E0EAD" w:rsidRPr="003E0EAD">
        <w:t xml:space="preserve">мещения и отсутствие у них благожелательного подхода к ребенку; 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недостаточность сотрудничества и обмена информацией среди с</w:t>
      </w:r>
      <w:r w:rsidR="003E0EAD" w:rsidRPr="003E0EAD">
        <w:t>о</w:t>
      </w:r>
      <w:r w:rsidR="003E0EAD" w:rsidRPr="003E0EAD">
        <w:t>ответствующих учреждений и неадекватные последующие действия в отнош</w:t>
      </w:r>
      <w:r w:rsidR="003E0EAD" w:rsidRPr="003E0EAD">
        <w:t>е</w:t>
      </w:r>
      <w:r w:rsidR="003E0EAD" w:rsidRPr="003E0EAD">
        <w:t>нии жалоб;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proofErr w:type="gramStart"/>
      <w:r w:rsidR="003E0EAD" w:rsidRPr="003E0EAD">
        <w:t>d)</w:t>
      </w:r>
      <w:r w:rsidR="003E0EAD" w:rsidRPr="003E0EAD">
        <w:tab/>
        <w:t>негуманное и унизительное обращение, включая физическое, пс</w:t>
      </w:r>
      <w:r w:rsidR="003E0EAD" w:rsidRPr="003E0EAD">
        <w:t>и</w:t>
      </w:r>
      <w:r w:rsidR="003E0EAD" w:rsidRPr="003E0EAD">
        <w:t>хологическое и сексуальное надругательство, по отношению к детям – просит</w:t>
      </w:r>
      <w:r w:rsidR="003E0EAD" w:rsidRPr="003E0EAD">
        <w:t>е</w:t>
      </w:r>
      <w:r w:rsidR="003E0EAD" w:rsidRPr="003E0EAD">
        <w:t xml:space="preserve">лям убежища и беженцам, проживающим в Региональном фильтрационном центре, о чем свидетельствует обзор </w:t>
      </w:r>
      <w:proofErr w:type="spellStart"/>
      <w:r w:rsidR="003E0EAD" w:rsidRPr="003E0EAD">
        <w:t>Мосса</w:t>
      </w:r>
      <w:proofErr w:type="spellEnd"/>
      <w:r w:rsidR="003E0EAD" w:rsidRPr="003E0EAD">
        <w:t>, а также сообщения о запугиваниях, сексуальном посягательстве, глумлении и угрозах насилия в отношении семей, проживающих в беженских поселениях вокруг острова, что пагубно сказывае</w:t>
      </w:r>
      <w:r w:rsidR="003E0EAD" w:rsidRPr="003E0EAD">
        <w:t>т</w:t>
      </w:r>
      <w:r w:rsidR="003E0EAD" w:rsidRPr="003E0EAD">
        <w:t>ся на психологическом благополучии их детей;</w:t>
      </w:r>
      <w:proofErr w:type="gramEnd"/>
    </w:p>
    <w:p w:rsidR="003E0EAD" w:rsidRPr="003E0EAD" w:rsidRDefault="006B055C" w:rsidP="003E0EAD">
      <w:pPr>
        <w:pStyle w:val="SingleTxtGR"/>
      </w:pPr>
      <w:r w:rsidRPr="008D0233">
        <w:tab/>
      </w:r>
      <w:r w:rsidR="003E0EAD" w:rsidRPr="003E0EAD">
        <w:t>e)</w:t>
      </w:r>
      <w:r w:rsidR="003E0EAD" w:rsidRPr="003E0EAD">
        <w:tab/>
        <w:t>отсутствие наличной помощи с целью физической и психологич</w:t>
      </w:r>
      <w:r w:rsidR="003E0EAD" w:rsidRPr="003E0EAD">
        <w:t>е</w:t>
      </w:r>
      <w:r w:rsidR="003E0EAD" w:rsidRPr="003E0EAD">
        <w:t>ской реабилитации детей, которые перенесли травму до их прибытия в Науру и испытали последующий эффект продолжительного проживания в условиях, п</w:t>
      </w:r>
      <w:r w:rsidR="003E0EAD" w:rsidRPr="003E0EAD">
        <w:t>о</w:t>
      </w:r>
      <w:r w:rsidR="003E0EAD" w:rsidRPr="003E0EAD">
        <w:t>добных тюремному заключению, что во многих случаях оборачивается попы</w:t>
      </w:r>
      <w:r w:rsidR="003E0EAD" w:rsidRPr="003E0EAD">
        <w:t>т</w:t>
      </w:r>
      <w:r w:rsidR="003E0EAD" w:rsidRPr="003E0EAD">
        <w:t xml:space="preserve">ками самоубийства, самосожжения, актами членовредительства и депрессией.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31.</w:t>
      </w:r>
      <w:r w:rsidRPr="003E0EAD">
        <w:tab/>
      </w:r>
      <w:r w:rsidRPr="003E0EAD">
        <w:rPr>
          <w:b/>
        </w:rPr>
        <w:t>Ссылаясь на свое замечание общего порядка № 13 (2011) о праве р</w:t>
      </w:r>
      <w:r w:rsidRPr="003E0EAD">
        <w:rPr>
          <w:b/>
        </w:rPr>
        <w:t>е</w:t>
      </w:r>
      <w:r w:rsidRPr="003E0EAD">
        <w:rPr>
          <w:b/>
        </w:rPr>
        <w:t>бенка на свободу от всех форм насилия и принимая во внимание цель 16.2 Целей в области устойчивого развития на тот счет, чтобы положить конец надругательствам, эксплуатации, торговле и всем формам насилия и п</w:t>
      </w:r>
      <w:r w:rsidRPr="003E0EAD">
        <w:rPr>
          <w:b/>
        </w:rPr>
        <w:t>ы</w:t>
      </w:r>
      <w:r w:rsidRPr="003E0EAD">
        <w:rPr>
          <w:b/>
        </w:rPr>
        <w:t>ток в отношении детей, Комитет настоятельно призывает государство-участник: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lastRenderedPageBreak/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немедленно ввести меры с целью гарантировать защиту детей от всех форм насилия и надругательств, включая сексуальное посягател</w:t>
      </w:r>
      <w:r w:rsidR="003E0EAD" w:rsidRPr="003E0EAD">
        <w:rPr>
          <w:b/>
        </w:rPr>
        <w:t>ь</w:t>
      </w:r>
      <w:r w:rsidR="003E0EAD" w:rsidRPr="003E0EAD">
        <w:rPr>
          <w:b/>
        </w:rPr>
        <w:t>ство;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 xml:space="preserve">обеспечить, чтобы детям – жертвами жестокого обращения предоставлялись попечение и реабилитационные программы, и обеспечить недопущение их всякого рода </w:t>
      </w:r>
      <w:proofErr w:type="spellStart"/>
      <w:r w:rsidR="003E0EAD" w:rsidRPr="003E0EAD">
        <w:rPr>
          <w:b/>
        </w:rPr>
        <w:t>ревиктимизации</w:t>
      </w:r>
      <w:proofErr w:type="spellEnd"/>
      <w:r w:rsidR="003E0EAD" w:rsidRPr="003E0EAD">
        <w:rPr>
          <w:b/>
        </w:rPr>
        <w:t>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наладить обязательные курсы подготовки по проблематике насилия в отношении детей для всех соответствующих специалистов и сд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лать обязательным для специалистов, работающих в соответствующих секторах, донесение случаев надругательства над ребенком;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обеспечить действенное сотрудничество, координацию и обмен данными между соответствующими министерствами и развернуть публи</w:t>
      </w:r>
      <w:r w:rsidR="003E0EAD" w:rsidRPr="003E0EAD">
        <w:rPr>
          <w:b/>
        </w:rPr>
        <w:t>ч</w:t>
      </w:r>
      <w:r w:rsidR="003E0EAD" w:rsidRPr="003E0EAD">
        <w:rPr>
          <w:b/>
        </w:rPr>
        <w:t>ную просветительскую кампанию как средство изменения сложившихся установок в связи с насилием в отношении детей и продвижения в русле нулевой терпимости;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proofErr w:type="gramStart"/>
      <w:r w:rsidR="003E0EAD" w:rsidRPr="003E0EAD">
        <w:rPr>
          <w:b/>
        </w:rPr>
        <w:t>е)</w:t>
      </w:r>
      <w:r w:rsidR="003E0EAD" w:rsidRPr="003E0EAD">
        <w:rPr>
          <w:b/>
        </w:rPr>
        <w:tab/>
        <w:t>предпринять незамедлительные действия с целью независим</w:t>
      </w:r>
      <w:r w:rsidR="003E0EAD" w:rsidRPr="003E0EAD">
        <w:rPr>
          <w:b/>
        </w:rPr>
        <w:t>о</w:t>
      </w:r>
      <w:r w:rsidR="003E0EAD" w:rsidRPr="003E0EAD">
        <w:rPr>
          <w:b/>
        </w:rPr>
        <w:t>го расследования всех утверждений о жестоком обращении, надругател</w:t>
      </w:r>
      <w:r w:rsidR="003E0EAD" w:rsidRPr="003E0EAD">
        <w:rPr>
          <w:b/>
        </w:rPr>
        <w:t>ь</w:t>
      </w:r>
      <w:r w:rsidR="003E0EAD" w:rsidRPr="003E0EAD">
        <w:rPr>
          <w:b/>
        </w:rPr>
        <w:t>ствах и сексуальных посягательствах в отношении детей – просителей убежища и беженцев, обеспечить им доступ к безопасной и благожелател</w:t>
      </w:r>
      <w:r w:rsidR="003E0EAD" w:rsidRPr="003E0EAD">
        <w:rPr>
          <w:b/>
        </w:rPr>
        <w:t>ь</w:t>
      </w:r>
      <w:r w:rsidR="003E0EAD" w:rsidRPr="003E0EAD">
        <w:rPr>
          <w:b/>
        </w:rPr>
        <w:t>ной к ребенку процедуре обжалования и укреплять следственный потенц</w:t>
      </w:r>
      <w:r w:rsidR="003E0EAD" w:rsidRPr="003E0EAD">
        <w:rPr>
          <w:b/>
        </w:rPr>
        <w:t>и</w:t>
      </w:r>
      <w:r w:rsidR="003E0EAD" w:rsidRPr="003E0EAD">
        <w:rPr>
          <w:b/>
        </w:rPr>
        <w:t>ал полиции и судебных органов с целью обеспечить надлежащее расслед</w:t>
      </w:r>
      <w:r w:rsidR="003E0EAD" w:rsidRPr="003E0EAD">
        <w:rPr>
          <w:b/>
        </w:rPr>
        <w:t>о</w:t>
      </w:r>
      <w:r w:rsidR="003E0EAD" w:rsidRPr="003E0EAD">
        <w:rPr>
          <w:b/>
        </w:rPr>
        <w:t>вание случаев насилия в отношении детей и наказание исполнителей;</w:t>
      </w:r>
      <w:proofErr w:type="gramEnd"/>
    </w:p>
    <w:p w:rsidR="003E0EAD" w:rsidRPr="003E0EAD" w:rsidRDefault="006B055C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наращивать потенциалы и контингент персонала, специализ</w:t>
      </w:r>
      <w:r w:rsidR="003E0EAD" w:rsidRPr="003E0EAD">
        <w:rPr>
          <w:b/>
        </w:rPr>
        <w:t>и</w:t>
      </w:r>
      <w:r w:rsidR="003E0EAD" w:rsidRPr="003E0EAD">
        <w:rPr>
          <w:b/>
        </w:rPr>
        <w:t>рующегося на работе с детьми, страдающими расстройствами психическ</w:t>
      </w:r>
      <w:r w:rsidR="003E0EAD" w:rsidRPr="003E0EAD">
        <w:rPr>
          <w:b/>
        </w:rPr>
        <w:t>о</w:t>
      </w:r>
      <w:r w:rsidR="003E0EAD" w:rsidRPr="003E0EAD">
        <w:rPr>
          <w:b/>
        </w:rPr>
        <w:t>го здоровья, с целью обеспечить, чтобы детям – просителям убежища и б</w:t>
      </w:r>
      <w:r w:rsidR="003E0EAD" w:rsidRPr="003E0EAD">
        <w:rPr>
          <w:b/>
        </w:rPr>
        <w:t>е</w:t>
      </w:r>
      <w:r w:rsidR="003E0EAD" w:rsidRPr="003E0EAD">
        <w:rPr>
          <w:b/>
        </w:rPr>
        <w:t>женцам предоставлялась полная и адекватная поддержка и терапия с ц</w:t>
      </w:r>
      <w:r w:rsidR="003E0EAD" w:rsidRPr="003E0EAD">
        <w:rPr>
          <w:b/>
        </w:rPr>
        <w:t>е</w:t>
      </w:r>
      <w:r w:rsidR="003E0EAD" w:rsidRPr="003E0EAD">
        <w:rPr>
          <w:b/>
        </w:rPr>
        <w:t>лью преодоления травм и других расстрой</w:t>
      </w:r>
      <w:proofErr w:type="gramStart"/>
      <w:r w:rsidR="003E0EAD" w:rsidRPr="003E0EAD">
        <w:rPr>
          <w:b/>
        </w:rPr>
        <w:t>ств пс</w:t>
      </w:r>
      <w:proofErr w:type="gramEnd"/>
      <w:r w:rsidR="003E0EAD" w:rsidRPr="003E0EAD">
        <w:rPr>
          <w:b/>
        </w:rPr>
        <w:t>ихического здоровья, к</w:t>
      </w:r>
      <w:r w:rsidR="003E0EAD" w:rsidRPr="003E0EAD">
        <w:rPr>
          <w:b/>
        </w:rPr>
        <w:t>о</w:t>
      </w:r>
      <w:r w:rsidR="003E0EAD" w:rsidRPr="003E0EAD">
        <w:rPr>
          <w:b/>
        </w:rPr>
        <w:t>торыми они страдают;</w:t>
      </w:r>
    </w:p>
    <w:p w:rsidR="003E0EAD" w:rsidRPr="003E0EAD" w:rsidRDefault="006B055C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g)</w:t>
      </w:r>
      <w:r w:rsidR="003E0EAD" w:rsidRPr="003E0EAD">
        <w:rPr>
          <w:b/>
        </w:rPr>
        <w:tab/>
        <w:t>заручаться техническим сотрудничеством со стороны Детского фонда Организации Объединенных Наций (ЮНИСЕФ) и Управления Ве</w:t>
      </w:r>
      <w:r w:rsidR="003E0EAD" w:rsidRPr="003E0EAD">
        <w:rPr>
          <w:b/>
        </w:rPr>
        <w:t>р</w:t>
      </w:r>
      <w:r w:rsidR="003E0EAD" w:rsidRPr="003E0EAD">
        <w:rPr>
          <w:b/>
        </w:rPr>
        <w:t>ховного комиссара Организации Объединенных Наций по делам беже</w:t>
      </w:r>
      <w:r w:rsidR="003E0EAD" w:rsidRPr="003E0EAD">
        <w:rPr>
          <w:b/>
        </w:rPr>
        <w:t>н</w:t>
      </w:r>
      <w:r w:rsidR="003E0EAD" w:rsidRPr="003E0EAD">
        <w:rPr>
          <w:b/>
        </w:rPr>
        <w:t>цев</w:t>
      </w:r>
      <w:r w:rsidR="00B64555">
        <w:rPr>
          <w:b/>
        </w:rPr>
        <w:t> </w:t>
      </w:r>
      <w:r w:rsidR="003E0EAD" w:rsidRPr="003E0EAD">
        <w:rPr>
          <w:b/>
        </w:rPr>
        <w:t>(УВКБ) как способом преодоления вышеупомянутых проблем.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Жестокое обращение и отсутствие заботы</w:t>
      </w:r>
    </w:p>
    <w:p w:rsidR="003E0EAD" w:rsidRPr="003E0EAD" w:rsidRDefault="003E0EAD" w:rsidP="003E0EAD">
      <w:pPr>
        <w:pStyle w:val="SingleTxtGR"/>
      </w:pPr>
      <w:r w:rsidRPr="003E0EAD">
        <w:t>32.</w:t>
      </w:r>
      <w:r w:rsidRPr="003E0EAD">
        <w:tab/>
        <w:t>Комитет испытывает серьезную озабоченность в связи со следующим: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представленная государством-участником информация с указанием о том, что примерно 30% девочек становятся до 15-летнего возраста жертвами сексуальных надругательств;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приговоры по делам об изнасилованиях и других сексуальных п</w:t>
      </w:r>
      <w:r w:rsidR="003E0EAD" w:rsidRPr="003E0EAD">
        <w:t>о</w:t>
      </w:r>
      <w:r w:rsidR="003E0EAD" w:rsidRPr="003E0EAD">
        <w:t>сягательствах оказываются гораздо ниже максимальных наказаний, предусмо</w:t>
      </w:r>
      <w:r w:rsidR="003E0EAD" w:rsidRPr="003E0EAD">
        <w:t>т</w:t>
      </w:r>
      <w:r w:rsidR="003E0EAD" w:rsidRPr="003E0EAD">
        <w:t>ренных в законодательстве;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отсутствие координационных механизмов для урегулирования дел детей, которые становятся жертвами или подвергаются риску насилия;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d)</w:t>
      </w:r>
      <w:r w:rsidR="003E0EAD" w:rsidRPr="003E0EAD">
        <w:tab/>
        <w:t>недостаточность услуг по размещению и консультированию беже</w:t>
      </w:r>
      <w:r w:rsidR="003E0EAD" w:rsidRPr="003E0EAD">
        <w:t>н</w:t>
      </w:r>
      <w:r w:rsidR="003E0EAD" w:rsidRPr="003E0EAD">
        <w:t xml:space="preserve">цев применительно к детям, подвергшимся надругательствам; 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e)</w:t>
      </w:r>
      <w:r w:rsidR="003E0EAD" w:rsidRPr="003E0EAD">
        <w:tab/>
        <w:t>превалирующие установки в обществе, которое воспринимает б</w:t>
      </w:r>
      <w:r w:rsidR="003E0EAD" w:rsidRPr="003E0EAD">
        <w:t>ы</w:t>
      </w:r>
      <w:r w:rsidR="003E0EAD" w:rsidRPr="003E0EAD">
        <w:t xml:space="preserve">товое насилие как частное или семейное дело.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lastRenderedPageBreak/>
        <w:t>33.</w:t>
      </w:r>
      <w:r w:rsidRPr="003E0EAD">
        <w:tab/>
      </w:r>
      <w:r w:rsidRPr="003E0EAD">
        <w:rPr>
          <w:b/>
        </w:rPr>
        <w:t>Комитет настоятельно призывает государство-участник: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в приоритетном порядке расследовать все случаи сексуальных надругательств над детьми и обеспечить быстрое и оперативное предание исполнителей суду;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учредить национальную базу данных по всем случаям бытов</w:t>
      </w:r>
      <w:r w:rsidR="003E0EAD" w:rsidRPr="003E0EAD">
        <w:rPr>
          <w:b/>
        </w:rPr>
        <w:t>о</w:t>
      </w:r>
      <w:r w:rsidR="003E0EAD" w:rsidRPr="003E0EAD">
        <w:rPr>
          <w:b/>
        </w:rPr>
        <w:t xml:space="preserve">го насилия в отношении детей и предпринять всеобъемлющую оценку масштабов, причин и природы такого насилия;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обеспечить выделение адекватных людских, технических и ф</w:t>
      </w:r>
      <w:r w:rsidR="003E0EAD" w:rsidRPr="003E0EAD">
        <w:rPr>
          <w:b/>
        </w:rPr>
        <w:t>и</w:t>
      </w:r>
      <w:r w:rsidR="003E0EAD" w:rsidRPr="003E0EAD">
        <w:rPr>
          <w:b/>
        </w:rPr>
        <w:t xml:space="preserve">нансовых ресурсов Отделу служб по защите ребенка, с </w:t>
      </w:r>
      <w:proofErr w:type="gramStart"/>
      <w:r w:rsidR="003E0EAD" w:rsidRPr="003E0EAD">
        <w:rPr>
          <w:b/>
        </w:rPr>
        <w:t>тем</w:t>
      </w:r>
      <w:proofErr w:type="gramEnd"/>
      <w:r w:rsidR="003E0EAD" w:rsidRPr="003E0EAD">
        <w:rPr>
          <w:b/>
        </w:rPr>
        <w:t xml:space="preserve"> чтобы позв</w:t>
      </w:r>
      <w:r w:rsidR="003E0EAD" w:rsidRPr="003E0EAD">
        <w:rPr>
          <w:b/>
        </w:rPr>
        <w:t>о</w:t>
      </w:r>
      <w:r w:rsidR="003E0EAD" w:rsidRPr="003E0EAD">
        <w:rPr>
          <w:b/>
        </w:rPr>
        <w:t>лить ему реализовывать долгосрочные программы по преодолению коре</w:t>
      </w:r>
      <w:r w:rsidR="003E0EAD" w:rsidRPr="003E0EAD">
        <w:rPr>
          <w:b/>
        </w:rPr>
        <w:t>н</w:t>
      </w:r>
      <w:r w:rsidR="003E0EAD" w:rsidRPr="003E0EAD">
        <w:rPr>
          <w:b/>
        </w:rPr>
        <w:t xml:space="preserve">ных причин насилия и надругательств; </w:t>
      </w:r>
    </w:p>
    <w:p w:rsidR="003E0EAD" w:rsidRPr="003E0EAD" w:rsidRDefault="006B055C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поощрять общинные программы с прицелом на предотвращ</w:t>
      </w:r>
      <w:r w:rsidR="003E0EAD" w:rsidRPr="003E0EAD">
        <w:rPr>
          <w:b/>
        </w:rPr>
        <w:t>е</w:t>
      </w:r>
      <w:r w:rsidR="003E0EAD" w:rsidRPr="003E0EAD">
        <w:rPr>
          <w:b/>
        </w:rPr>
        <w:t>ние и преодоление бытового насилия, надругательств и пренебрежения в отношении детей, и в том числе путем привлечения бывших жертв, воло</w:t>
      </w:r>
      <w:r w:rsidR="003E0EAD" w:rsidRPr="003E0EAD">
        <w:rPr>
          <w:b/>
        </w:rPr>
        <w:t>н</w:t>
      </w:r>
      <w:r w:rsidR="003E0EAD" w:rsidRPr="003E0EAD">
        <w:rPr>
          <w:b/>
        </w:rPr>
        <w:t>теров и членов общин и предоставления им подготовки и поддержки;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развивать информационно-просветительские и образовател</w:t>
      </w:r>
      <w:r w:rsidR="003E0EAD" w:rsidRPr="003E0EAD">
        <w:rPr>
          <w:b/>
        </w:rPr>
        <w:t>ь</w:t>
      </w:r>
      <w:r w:rsidR="003E0EAD" w:rsidRPr="003E0EAD">
        <w:rPr>
          <w:b/>
        </w:rPr>
        <w:t>ные программы и кампании с подключением детей с целью составления всеобъемлющей стратегии по предотвращению и пресечению надруг</w:t>
      </w:r>
      <w:r w:rsidR="003E0EAD" w:rsidRPr="003E0EAD">
        <w:rPr>
          <w:b/>
        </w:rPr>
        <w:t>а</w:t>
      </w:r>
      <w:r w:rsidR="003E0EAD" w:rsidRPr="003E0EAD">
        <w:rPr>
          <w:b/>
        </w:rPr>
        <w:t>тельств в отношении детей.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Телесные наказания</w:t>
      </w:r>
    </w:p>
    <w:p w:rsidR="003E0EAD" w:rsidRPr="003E0EAD" w:rsidRDefault="003E0EAD" w:rsidP="003E0EAD">
      <w:pPr>
        <w:pStyle w:val="SingleTxtGR"/>
      </w:pPr>
      <w:r w:rsidRPr="003E0EAD">
        <w:t>34.</w:t>
      </w:r>
      <w:r w:rsidRPr="003E0EAD">
        <w:tab/>
        <w:t>Отмечая как позитивное веяние положения Закона 2011 года об образов</w:t>
      </w:r>
      <w:r w:rsidRPr="003E0EAD">
        <w:t>а</w:t>
      </w:r>
      <w:r w:rsidRPr="003E0EAD">
        <w:t>нии (статья 37) и Закона от 2009 года о службе исполнения наказаний (ст</w:t>
      </w:r>
      <w:r w:rsidRPr="003E0EAD">
        <w:t>а</w:t>
      </w:r>
      <w:r w:rsidRPr="003E0EAD">
        <w:t>тья</w:t>
      </w:r>
      <w:r w:rsidR="00B64555">
        <w:t> </w:t>
      </w:r>
      <w:r w:rsidRPr="003E0EAD">
        <w:t>33) относительно запрещения телесных наказаний в школах и пенитенциа</w:t>
      </w:r>
      <w:r w:rsidRPr="003E0EAD">
        <w:t>р</w:t>
      </w:r>
      <w:r w:rsidRPr="003E0EAD">
        <w:t>ных заведениях, Комитет испытывает озабоченность в связи со следующим:</w:t>
      </w:r>
    </w:p>
    <w:p w:rsidR="003E0EAD" w:rsidRPr="003E0EAD" w:rsidRDefault="006B055C" w:rsidP="003E0EAD">
      <w:pPr>
        <w:pStyle w:val="SingleTxtGR"/>
      </w:pPr>
      <w:r w:rsidRPr="00093603">
        <w:tab/>
      </w:r>
      <w:r w:rsidR="003E0EAD" w:rsidRPr="003E0EAD">
        <w:t>a)</w:t>
      </w:r>
      <w:r w:rsidR="003E0EAD" w:rsidRPr="003E0EAD">
        <w:tab/>
        <w:t xml:space="preserve">несмотря на недавние правовые реформы, телесные наказания по-прежнему широко </w:t>
      </w:r>
      <w:proofErr w:type="spellStart"/>
      <w:r w:rsidR="003E0EAD" w:rsidRPr="003E0EAD">
        <w:t>приемлются</w:t>
      </w:r>
      <w:proofErr w:type="spellEnd"/>
      <w:r w:rsidR="003E0EAD" w:rsidRPr="003E0EAD">
        <w:t xml:space="preserve"> в обществе как средство поддержания дисц</w:t>
      </w:r>
      <w:r w:rsidR="003E0EAD" w:rsidRPr="003E0EAD">
        <w:t>и</w:t>
      </w:r>
      <w:r w:rsidR="003E0EAD" w:rsidRPr="003E0EAD">
        <w:t>плины среди детей и не запрещены полностью дома, в учреждениях альтерн</w:t>
      </w:r>
      <w:r w:rsidR="003E0EAD" w:rsidRPr="003E0EAD">
        <w:t>а</w:t>
      </w:r>
      <w:r w:rsidR="003E0EAD" w:rsidRPr="003E0EAD">
        <w:t>тивного попечения и дневных детских учреждениях;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несмотря на их эксплицитное запрещение в школах и пенитенциа</w:t>
      </w:r>
      <w:r w:rsidR="003E0EAD" w:rsidRPr="003E0EAD">
        <w:t>р</w:t>
      </w:r>
      <w:r w:rsidR="003E0EAD" w:rsidRPr="003E0EAD">
        <w:t>ных заведениях, появляющиеся сообщения относительно детей, живущих в структурах, подобных тюремным, включая Региональный фильтрационный центр, позволяют предположить, что они по-прежнему практикуются;</w:t>
      </w:r>
    </w:p>
    <w:p w:rsidR="003E0EAD" w:rsidRPr="003E0EAD" w:rsidRDefault="006B055C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определенные правовые положения, и в особенности статью 78 З</w:t>
      </w:r>
      <w:r w:rsidR="003E0EAD" w:rsidRPr="003E0EAD">
        <w:t>а</w:t>
      </w:r>
      <w:r w:rsidR="003E0EAD" w:rsidRPr="003E0EAD">
        <w:t>кона 2016 года о преступлениях, можно понимать как оправдание для примен</w:t>
      </w:r>
      <w:r w:rsidR="003E0EAD" w:rsidRPr="003E0EAD">
        <w:t>е</w:t>
      </w:r>
      <w:r w:rsidR="003E0EAD" w:rsidRPr="003E0EAD">
        <w:t>ния телесных наказаний в воспитании ребенка.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35.</w:t>
      </w:r>
      <w:r w:rsidRPr="003E0EAD">
        <w:tab/>
      </w:r>
      <w:r w:rsidRPr="003E0EAD">
        <w:rPr>
          <w:b/>
        </w:rPr>
        <w:t xml:space="preserve">В свете своего замечания общего порядка № 8 (2006) о праве ребенка на защиту от телесных наказаний и </w:t>
      </w:r>
      <w:proofErr w:type="gramStart"/>
      <w:r w:rsidRPr="003E0EAD">
        <w:rPr>
          <w:b/>
        </w:rPr>
        <w:t>других</w:t>
      </w:r>
      <w:proofErr w:type="gramEnd"/>
      <w:r w:rsidRPr="003E0EAD">
        <w:rPr>
          <w:b/>
        </w:rPr>
        <w:t xml:space="preserve"> жестоких или унижающих д</w:t>
      </w:r>
      <w:r w:rsidRPr="003E0EAD">
        <w:rPr>
          <w:b/>
        </w:rPr>
        <w:t>о</w:t>
      </w:r>
      <w:r w:rsidRPr="003E0EAD">
        <w:rPr>
          <w:b/>
        </w:rPr>
        <w:t>стоинство видов наказания Комитет настоятельно призывает государство-участник:</w:t>
      </w:r>
    </w:p>
    <w:p w:rsidR="003E0EAD" w:rsidRPr="003E0EAD" w:rsidRDefault="006B055C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 xml:space="preserve">эксплицитно запретить применение телесных наказаний во всех структурах;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отменить все законодательные положения, и в особенности ст</w:t>
      </w:r>
      <w:r w:rsidR="003E0EAD" w:rsidRPr="003E0EAD">
        <w:rPr>
          <w:b/>
        </w:rPr>
        <w:t>а</w:t>
      </w:r>
      <w:r w:rsidR="003E0EAD" w:rsidRPr="003E0EAD">
        <w:rPr>
          <w:b/>
        </w:rPr>
        <w:t>тью 78 Закона 2016 года о преступлениях, которые могли бы быть поняты как оправдание для применения телесных наказаний в воспитании ребе</w:t>
      </w:r>
      <w:r w:rsidR="003E0EAD" w:rsidRPr="003E0EAD">
        <w:rPr>
          <w:b/>
        </w:rPr>
        <w:t>н</w:t>
      </w:r>
      <w:r w:rsidR="003E0EAD" w:rsidRPr="003E0EAD">
        <w:rPr>
          <w:b/>
        </w:rPr>
        <w:t>ка;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lastRenderedPageBreak/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 xml:space="preserve">обеспечить адекватный мониторинг и </w:t>
      </w:r>
      <w:proofErr w:type="spellStart"/>
      <w:r w:rsidR="003E0EAD" w:rsidRPr="003E0EAD">
        <w:rPr>
          <w:b/>
        </w:rPr>
        <w:t>правоприменение</w:t>
      </w:r>
      <w:proofErr w:type="spellEnd"/>
      <w:r w:rsidR="003E0EAD" w:rsidRPr="003E0EAD">
        <w:rPr>
          <w:b/>
        </w:rPr>
        <w:t xml:space="preserve"> запр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та на телесные наказания;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 xml:space="preserve">поощрять за счет информационно-просветительских программ позитивные, ненасильственные и </w:t>
      </w:r>
      <w:proofErr w:type="spellStart"/>
      <w:r w:rsidR="003E0EAD" w:rsidRPr="003E0EAD">
        <w:rPr>
          <w:b/>
        </w:rPr>
        <w:t>партисипативные</w:t>
      </w:r>
      <w:proofErr w:type="spellEnd"/>
      <w:r w:rsidR="003E0EAD" w:rsidRPr="003E0EAD">
        <w:rPr>
          <w:b/>
        </w:rPr>
        <w:t xml:space="preserve"> формы воспитания р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бенка и поддержания дисциплины;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обеспечить, чтобы правонарушители представали перед комп</w:t>
      </w:r>
      <w:r w:rsidR="003E0EAD" w:rsidRPr="003E0EAD">
        <w:rPr>
          <w:b/>
        </w:rPr>
        <w:t>е</w:t>
      </w:r>
      <w:r w:rsidR="003E0EAD" w:rsidRPr="003E0EAD">
        <w:rPr>
          <w:b/>
        </w:rPr>
        <w:t>тентными административными и судебными ведомствами.</w:t>
      </w:r>
    </w:p>
    <w:p w:rsidR="003E0EAD" w:rsidRPr="003E0EAD" w:rsidRDefault="003E0EAD" w:rsidP="006B055C">
      <w:pPr>
        <w:pStyle w:val="H1GR"/>
      </w:pPr>
      <w:r w:rsidRPr="003E0EAD">
        <w:tab/>
        <w:t>D.</w:t>
      </w:r>
      <w:r w:rsidRPr="003E0EAD">
        <w:tab/>
        <w:t xml:space="preserve">Семейное окружение и альтернативный уход (статьи 5, 9–11, </w:t>
      </w:r>
      <w:r w:rsidR="006B055C" w:rsidRPr="006B055C">
        <w:br/>
      </w:r>
      <w:r w:rsidRPr="003E0EAD">
        <w:t>18 (пункты 1 и 2), 20, 21, 25 и 27 (пункт 4))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>Дети, лишенные семейного окружения</w:t>
      </w:r>
    </w:p>
    <w:p w:rsidR="003E0EAD" w:rsidRPr="003E0EAD" w:rsidRDefault="003E0EAD" w:rsidP="003E0EAD">
      <w:pPr>
        <w:pStyle w:val="SingleTxtGR"/>
      </w:pPr>
      <w:r w:rsidRPr="003E0EAD">
        <w:t>36.</w:t>
      </w:r>
      <w:r w:rsidRPr="003E0EAD">
        <w:tab/>
        <w:t xml:space="preserve">Признавая, что родственная опека является составной частью </w:t>
      </w:r>
      <w:proofErr w:type="spellStart"/>
      <w:r w:rsidRPr="003E0EAD">
        <w:t>науруа</w:t>
      </w:r>
      <w:r w:rsidRPr="003E0EAD">
        <w:t>н</w:t>
      </w:r>
      <w:r w:rsidRPr="003E0EAD">
        <w:t>ской</w:t>
      </w:r>
      <w:proofErr w:type="spellEnd"/>
      <w:r w:rsidRPr="003E0EAD">
        <w:t xml:space="preserve"> культуры, Комитет испытывает озабоченность в связи с недостаточным мониторингом состояния и условий проживания детей, передаваемых на ал</w:t>
      </w:r>
      <w:r w:rsidRPr="003E0EAD">
        <w:t>ь</w:t>
      </w:r>
      <w:r w:rsidRPr="003E0EAD">
        <w:t xml:space="preserve">тернативное попечение членов расширенной семьи.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37.</w:t>
      </w:r>
      <w:r w:rsidRPr="003E0EAD">
        <w:tab/>
      </w:r>
      <w:r w:rsidRPr="003E0EAD">
        <w:rPr>
          <w:b/>
        </w:rPr>
        <w:t>Привлекая</w:t>
      </w:r>
      <w:r w:rsidRPr="003E0EAD">
        <w:t xml:space="preserve"> </w:t>
      </w:r>
      <w:r w:rsidRPr="003E0EAD">
        <w:rPr>
          <w:b/>
        </w:rPr>
        <w:t>внимание государства-участника к Руководящим указ</w:t>
      </w:r>
      <w:r w:rsidRPr="003E0EAD">
        <w:rPr>
          <w:b/>
        </w:rPr>
        <w:t>а</w:t>
      </w:r>
      <w:r w:rsidRPr="003E0EAD">
        <w:rPr>
          <w:b/>
        </w:rPr>
        <w:t>ниям по альтернативному уходу за детьми (см. резолюцию 64/142 Ген</w:t>
      </w:r>
      <w:r w:rsidRPr="003E0EAD">
        <w:rPr>
          <w:b/>
        </w:rPr>
        <w:t>е</w:t>
      </w:r>
      <w:r w:rsidRPr="003E0EAD">
        <w:rPr>
          <w:b/>
        </w:rPr>
        <w:t xml:space="preserve">ральной Ассамблеи, приложение), Комитет рекомендует государству-участнику: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учредить правовую структуру с целью мониторинга попечения детей на базе семьи и учредить систему патронатного попечения детей, к</w:t>
      </w:r>
      <w:r w:rsidR="003E0EAD" w:rsidRPr="003E0EAD">
        <w:rPr>
          <w:b/>
        </w:rPr>
        <w:t>о</w:t>
      </w:r>
      <w:r w:rsidR="003E0EAD" w:rsidRPr="003E0EAD">
        <w:rPr>
          <w:b/>
        </w:rPr>
        <w:t xml:space="preserve">торые не могут оставаться со своими семьями;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 xml:space="preserve">предоставлять все необходимые услуги и поддержку семьям и альтернативным семейным попечителям;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установить стандарты качества для всех наличных форм ал</w:t>
      </w:r>
      <w:r w:rsidR="003E0EAD" w:rsidRPr="003E0EAD">
        <w:rPr>
          <w:b/>
        </w:rPr>
        <w:t>ь</w:t>
      </w:r>
      <w:r w:rsidR="003E0EAD" w:rsidRPr="003E0EAD">
        <w:rPr>
          <w:b/>
        </w:rPr>
        <w:t xml:space="preserve">тернативного попечения и принимать во внимание мнение детей в любом принимаемом решении относительно альтернативных схем попечения в рамках расширенной семьи;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обеспечить периодический обзор передачи детей на альтерн</w:t>
      </w:r>
      <w:r w:rsidR="003E0EAD" w:rsidRPr="003E0EAD">
        <w:rPr>
          <w:b/>
        </w:rPr>
        <w:t>а</w:t>
      </w:r>
      <w:r w:rsidR="003E0EAD" w:rsidRPr="003E0EAD">
        <w:rPr>
          <w:b/>
        </w:rPr>
        <w:t>тивное попечение в рамках расширенной семьи и вести мониторинг кач</w:t>
      </w:r>
      <w:r w:rsidR="003E0EAD" w:rsidRPr="003E0EAD">
        <w:rPr>
          <w:b/>
        </w:rPr>
        <w:t>е</w:t>
      </w:r>
      <w:r w:rsidR="003E0EAD" w:rsidRPr="003E0EAD">
        <w:rPr>
          <w:b/>
        </w:rPr>
        <w:t>ства попечения там, в том числе путем предоставления каналов для дон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сения, мониторинга и корректировки ненадлежащего обращения с детьми;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разработать механизмы оперативного вмешательства и укре</w:t>
      </w:r>
      <w:r w:rsidR="003E0EAD" w:rsidRPr="003E0EAD">
        <w:rPr>
          <w:b/>
        </w:rPr>
        <w:t>п</w:t>
      </w:r>
      <w:r w:rsidR="003E0EAD" w:rsidRPr="003E0EAD">
        <w:rPr>
          <w:b/>
        </w:rPr>
        <w:t>лять потенциал для мониторинга системы неофициального усыновл</w:t>
      </w:r>
      <w:r w:rsidR="003E0EAD" w:rsidRPr="003E0EAD">
        <w:rPr>
          <w:b/>
        </w:rPr>
        <w:t>е</w:t>
      </w:r>
      <w:r w:rsidR="003E0EAD" w:rsidRPr="003E0EAD">
        <w:rPr>
          <w:b/>
        </w:rPr>
        <w:t>ния/удочерения в рамках расширенной семьи;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обеспечить, чтобы разлучение детей с их родителями использ</w:t>
      </w:r>
      <w:r w:rsidR="003E0EAD" w:rsidRPr="003E0EAD">
        <w:rPr>
          <w:b/>
        </w:rPr>
        <w:t>о</w:t>
      </w:r>
      <w:r w:rsidR="003E0EAD" w:rsidRPr="003E0EAD">
        <w:rPr>
          <w:b/>
        </w:rPr>
        <w:t>валось только в качестве крайней меры, когда это отвечает их высшим и</w:t>
      </w:r>
      <w:r w:rsidR="003E0EAD" w:rsidRPr="003E0EAD">
        <w:rPr>
          <w:b/>
        </w:rPr>
        <w:t>н</w:t>
      </w:r>
      <w:r w:rsidR="003E0EAD" w:rsidRPr="003E0EAD">
        <w:rPr>
          <w:b/>
        </w:rPr>
        <w:t>тересам и когда это необходимо для их защиты или благополучия.</w:t>
      </w:r>
    </w:p>
    <w:p w:rsidR="003E0EAD" w:rsidRPr="003E0EAD" w:rsidRDefault="003E0EAD" w:rsidP="006B055C">
      <w:pPr>
        <w:pStyle w:val="H23GR"/>
      </w:pPr>
      <w:r w:rsidRPr="003E0EAD">
        <w:tab/>
      </w:r>
      <w:r w:rsidRPr="003E0EAD">
        <w:tab/>
        <w:t xml:space="preserve">Усыновление/удочерение </w:t>
      </w:r>
    </w:p>
    <w:p w:rsidR="003E0EAD" w:rsidRPr="003E0EAD" w:rsidRDefault="003E0EAD" w:rsidP="003E0EAD">
      <w:pPr>
        <w:pStyle w:val="SingleTxtGR"/>
      </w:pPr>
      <w:r w:rsidRPr="003E0EAD">
        <w:t>38.</w:t>
      </w:r>
      <w:r w:rsidRPr="003E0EAD">
        <w:tab/>
        <w:t>Отмечая как позитивное веяние отмену в мае 2015 года статьи 9 Пост</w:t>
      </w:r>
      <w:r w:rsidRPr="003E0EAD">
        <w:t>а</w:t>
      </w:r>
      <w:r w:rsidRPr="003E0EAD">
        <w:t>новления 1965 года об усыновлении/удочерении детей, которая прежде запр</w:t>
      </w:r>
      <w:r w:rsidRPr="003E0EAD">
        <w:t>е</w:t>
      </w:r>
      <w:r w:rsidRPr="003E0EAD">
        <w:t xml:space="preserve">щала всякое усыновление/удочерение </w:t>
      </w:r>
      <w:proofErr w:type="spellStart"/>
      <w:r w:rsidRPr="003E0EAD">
        <w:t>ненауруанцами</w:t>
      </w:r>
      <w:proofErr w:type="spellEnd"/>
      <w:r w:rsidRPr="003E0EAD">
        <w:t>, Комитет испытывает оз</w:t>
      </w:r>
      <w:r w:rsidRPr="003E0EAD">
        <w:t>а</w:t>
      </w:r>
      <w:r w:rsidRPr="003E0EAD">
        <w:t>боченность в связи с отсутствием наличной информации о масштабах рег</w:t>
      </w:r>
      <w:r w:rsidRPr="003E0EAD">
        <w:t>и</w:t>
      </w:r>
      <w:r w:rsidRPr="003E0EAD">
        <w:t>страции и наличных механизмах оперативного реагирования в связи с офиц</w:t>
      </w:r>
      <w:r w:rsidRPr="003E0EAD">
        <w:t>и</w:t>
      </w:r>
      <w:r w:rsidRPr="003E0EAD">
        <w:t>альной системой усыновления/удочерения.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lastRenderedPageBreak/>
        <w:t>39.</w:t>
      </w:r>
      <w:r w:rsidRPr="003E0EAD">
        <w:tab/>
      </w:r>
      <w:r w:rsidRPr="003E0EAD">
        <w:rPr>
          <w:b/>
        </w:rPr>
        <w:t xml:space="preserve">Комитет рекомендует государству-участнику: 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предпринять национальное исследование и укреплять сбор данных об усыновлении/удочерении с целью уяснения масштабов этой практики и принятия адекватных директив и мер;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учредить механизмы для регистрации, регулирования и мон</w:t>
      </w:r>
      <w:r w:rsidR="003E0EAD" w:rsidRPr="003E0EAD">
        <w:rPr>
          <w:b/>
        </w:rPr>
        <w:t>и</w:t>
      </w:r>
      <w:r w:rsidR="003E0EAD" w:rsidRPr="003E0EAD">
        <w:rPr>
          <w:b/>
        </w:rPr>
        <w:t>торинга усыновлений/удочерений;</w:t>
      </w:r>
    </w:p>
    <w:p w:rsidR="003E0EAD" w:rsidRPr="003E0EAD" w:rsidRDefault="006B055C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подумать о ратификации Гаагской конвенции от 29 мая 1993</w:t>
      </w:r>
      <w:r w:rsidR="00093603">
        <w:rPr>
          <w:b/>
        </w:rPr>
        <w:t> </w:t>
      </w:r>
      <w:r w:rsidR="003E0EAD" w:rsidRPr="003E0EAD">
        <w:rPr>
          <w:b/>
        </w:rPr>
        <w:t>года о защите детей и сотрудничестве в области межгосударственного усыновления.</w:t>
      </w:r>
    </w:p>
    <w:p w:rsidR="003E0EAD" w:rsidRPr="003E0EAD" w:rsidRDefault="003E0EAD" w:rsidP="006B055C">
      <w:pPr>
        <w:pStyle w:val="H1GR"/>
      </w:pPr>
      <w:r w:rsidRPr="003E0EAD">
        <w:tab/>
        <w:t>Е.</w:t>
      </w:r>
      <w:r w:rsidRPr="003E0EAD">
        <w:tab/>
        <w:t>Инвалидность, базовое медицинское обслуживание и</w:t>
      </w:r>
      <w:r w:rsidR="00093603">
        <w:t> </w:t>
      </w:r>
      <w:r w:rsidRPr="003E0EAD">
        <w:t xml:space="preserve">социальное обеспечение (статьи 6, 18 (пункт 3), 23, 24, 26, </w:t>
      </w:r>
      <w:r w:rsidR="00E45C8E" w:rsidRPr="00E45C8E">
        <w:br/>
      </w:r>
      <w:r w:rsidRPr="003E0EAD">
        <w:t>27 (пункты 1–3) и 33)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>Дети-инвалиды</w:t>
      </w:r>
    </w:p>
    <w:p w:rsidR="003E0EAD" w:rsidRPr="003E0EAD" w:rsidRDefault="003E0EAD" w:rsidP="003E0EAD">
      <w:pPr>
        <w:pStyle w:val="SingleTxtGR"/>
      </w:pPr>
      <w:r w:rsidRPr="003E0EAD">
        <w:t>40.</w:t>
      </w:r>
      <w:r w:rsidRPr="003E0EAD">
        <w:tab/>
        <w:t>Отмечая усилия государства-участника в этом отношении, Комитет исп</w:t>
      </w:r>
      <w:r w:rsidRPr="003E0EAD">
        <w:t>ы</w:t>
      </w:r>
      <w:r w:rsidRPr="003E0EAD">
        <w:t>тывает озабоченность в связи со следующим: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нет никаких эксплицитных правовых положений, предписывающих предоставление услуг инвалидам или их доступ к публичным зданиям, общ</w:t>
      </w:r>
      <w:r w:rsidR="003E0EAD" w:rsidRPr="003E0EAD">
        <w:t>е</w:t>
      </w:r>
      <w:r w:rsidR="003E0EAD" w:rsidRPr="003E0EAD">
        <w:t>ственным местам и ко всем объектам по предоставлению услуг;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из-за нехватки подготовленных специалистов, включая логопедов, специалистов в области психического здоровья и психологов, по-прежнему н</w:t>
      </w:r>
      <w:r w:rsidR="003E0EAD" w:rsidRPr="003E0EAD">
        <w:t>е</w:t>
      </w:r>
      <w:r w:rsidR="003E0EAD" w:rsidRPr="003E0EAD">
        <w:t>удовлетворительно обстоит дело с интеграцией детей, страдающих интеллект</w:t>
      </w:r>
      <w:r w:rsidR="003E0EAD" w:rsidRPr="003E0EAD">
        <w:t>у</w:t>
      </w:r>
      <w:r w:rsidR="003E0EAD" w:rsidRPr="003E0EAD">
        <w:t>альными и психосоциальными расстройствами;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в силу социальных установок родители могут без учета наилучших интересов ребенка решать, что ребенок-инвалид не будет посещать школу, предоставляющую инклюзивное образование, в результате чего большинство детей-инвалидов посещают Центр по реабилитации инвалидов.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41.</w:t>
      </w:r>
      <w:r w:rsidRPr="003E0EAD">
        <w:tab/>
      </w:r>
      <w:r w:rsidRPr="003E0EAD">
        <w:rPr>
          <w:b/>
        </w:rPr>
        <w:t>В свете своего замечания общего порядка № 9 (2006) о правах детей-инвалидов Комитет настоятельно призывает государство-участник пр</w:t>
      </w:r>
      <w:r w:rsidRPr="003E0EAD">
        <w:rPr>
          <w:b/>
        </w:rPr>
        <w:t>и</w:t>
      </w:r>
      <w:r w:rsidRPr="003E0EAD">
        <w:rPr>
          <w:b/>
        </w:rPr>
        <w:t>нять правозащитный подход к инвалидности и установить всеобъемл</w:t>
      </w:r>
      <w:r w:rsidRPr="003E0EAD">
        <w:rPr>
          <w:b/>
        </w:rPr>
        <w:t>ю</w:t>
      </w:r>
      <w:r w:rsidRPr="003E0EAD">
        <w:rPr>
          <w:b/>
        </w:rPr>
        <w:t>щую стратегию с целью обеспечить интеграцию детей-инвалидов. Он та</w:t>
      </w:r>
      <w:r w:rsidRPr="003E0EAD">
        <w:rPr>
          <w:b/>
        </w:rPr>
        <w:t>к</w:t>
      </w:r>
      <w:r w:rsidRPr="003E0EAD">
        <w:rPr>
          <w:b/>
        </w:rPr>
        <w:t>же настоятельно призывает государство-участник: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разработать законодательное положение с целью обеспечить, чтобы все инвалиды имели наравне с другими доступ к публичным здан</w:t>
      </w:r>
      <w:r w:rsidR="003E0EAD" w:rsidRPr="003E0EAD">
        <w:rPr>
          <w:b/>
        </w:rPr>
        <w:t>и</w:t>
      </w:r>
      <w:r w:rsidR="003E0EAD" w:rsidRPr="003E0EAD">
        <w:rPr>
          <w:b/>
        </w:rPr>
        <w:t>ям, общественным местам и всем объектам по предоставлению услуг;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отводить приоритет мерам с целью облегчить полную интегр</w:t>
      </w:r>
      <w:r w:rsidR="003E0EAD" w:rsidRPr="003E0EAD">
        <w:rPr>
          <w:b/>
        </w:rPr>
        <w:t>а</w:t>
      </w:r>
      <w:r w:rsidR="003E0EAD" w:rsidRPr="003E0EAD">
        <w:rPr>
          <w:b/>
        </w:rPr>
        <w:t>цию детей-инвалидов, и в том числе детей, страдающих интеллектуальн</w:t>
      </w:r>
      <w:r w:rsidR="003E0EAD" w:rsidRPr="003E0EAD">
        <w:rPr>
          <w:b/>
        </w:rPr>
        <w:t>ы</w:t>
      </w:r>
      <w:r w:rsidR="003E0EAD" w:rsidRPr="003E0EAD">
        <w:rPr>
          <w:b/>
        </w:rPr>
        <w:t>ми и психосоциальными расстройствами, во всех сферах общественной жизни, таких как досуговая деятельность, попечение на базе общин и предоставление социального жилья с разумным приспособлением;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гарантировать всем детям-инвалидам, включая детей, страд</w:t>
      </w:r>
      <w:r w:rsidR="003E0EAD" w:rsidRPr="003E0EAD">
        <w:rPr>
          <w:b/>
        </w:rPr>
        <w:t>а</w:t>
      </w:r>
      <w:r w:rsidR="003E0EAD" w:rsidRPr="003E0EAD">
        <w:rPr>
          <w:b/>
        </w:rPr>
        <w:t>ющих интеллектуальными и психосоциальными расстройствами, право на инклюзивное образование в общеобразовательных школах вне зависим</w:t>
      </w:r>
      <w:r w:rsidR="003E0EAD" w:rsidRPr="003E0EAD">
        <w:rPr>
          <w:b/>
        </w:rPr>
        <w:t>о</w:t>
      </w:r>
      <w:r w:rsidR="003E0EAD" w:rsidRPr="003E0EAD">
        <w:rPr>
          <w:b/>
        </w:rPr>
        <w:t>сти от согласия родителей и обеспечить наличие квалифицированной п</w:t>
      </w:r>
      <w:r w:rsidR="003E0EAD" w:rsidRPr="003E0EAD">
        <w:rPr>
          <w:b/>
        </w:rPr>
        <w:t>о</w:t>
      </w:r>
      <w:r w:rsidR="003E0EAD" w:rsidRPr="003E0EAD">
        <w:rPr>
          <w:b/>
        </w:rPr>
        <w:t>мо</w:t>
      </w:r>
      <w:r w:rsidR="00093603">
        <w:rPr>
          <w:b/>
        </w:rPr>
        <w:t>щи в общеобразовательных школах;</w:t>
      </w:r>
      <w:r w:rsidR="003E0EAD" w:rsidRPr="003E0EAD">
        <w:rPr>
          <w:b/>
        </w:rPr>
        <w:t xml:space="preserve"> </w:t>
      </w:r>
    </w:p>
    <w:p w:rsidR="003E0EAD" w:rsidRPr="003E0EAD" w:rsidRDefault="00E45C8E" w:rsidP="003E0EAD">
      <w:pPr>
        <w:pStyle w:val="SingleTxtGR"/>
        <w:rPr>
          <w:b/>
          <w:bCs/>
        </w:rPr>
      </w:pPr>
      <w:r w:rsidRPr="00093603">
        <w:rPr>
          <w:b/>
        </w:rPr>
        <w:lastRenderedPageBreak/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готовить и назначать в смешанные классы специализирова</w:t>
      </w:r>
      <w:r w:rsidR="003E0EAD" w:rsidRPr="003E0EAD">
        <w:rPr>
          <w:b/>
        </w:rPr>
        <w:t>н</w:t>
      </w:r>
      <w:r w:rsidR="003E0EAD" w:rsidRPr="003E0EAD">
        <w:rPr>
          <w:b/>
        </w:rPr>
        <w:t xml:space="preserve">ных учителей и специалистов, с </w:t>
      </w:r>
      <w:proofErr w:type="gramStart"/>
      <w:r w:rsidR="003E0EAD" w:rsidRPr="003E0EAD">
        <w:rPr>
          <w:b/>
        </w:rPr>
        <w:t>тем</w:t>
      </w:r>
      <w:proofErr w:type="gramEnd"/>
      <w:r w:rsidR="003E0EAD" w:rsidRPr="003E0EAD">
        <w:rPr>
          <w:b/>
        </w:rPr>
        <w:t xml:space="preserve"> чтобы предоставлять индивидуальную поддержку и уделять должное внимание детям, испытывающим затрудн</w:t>
      </w:r>
      <w:r w:rsidR="003E0EAD" w:rsidRPr="003E0EAD">
        <w:rPr>
          <w:b/>
        </w:rPr>
        <w:t>е</w:t>
      </w:r>
      <w:r w:rsidR="003E0EAD" w:rsidRPr="003E0EAD">
        <w:rPr>
          <w:b/>
        </w:rPr>
        <w:t>ния в учебе, и преодолевать нехватку логопедов и квалифицированных специалистов в случае детей, страдающих интеллектуальными и психос</w:t>
      </w:r>
      <w:r w:rsidR="003E0EAD" w:rsidRPr="003E0EAD">
        <w:rPr>
          <w:b/>
        </w:rPr>
        <w:t>о</w:t>
      </w:r>
      <w:r w:rsidR="003E0EAD" w:rsidRPr="003E0EAD">
        <w:rPr>
          <w:b/>
        </w:rPr>
        <w:t>циальными расстройствами;</w:t>
      </w:r>
    </w:p>
    <w:p w:rsidR="003E0EAD" w:rsidRPr="003E0EAD" w:rsidRDefault="00E45C8E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упрочивать сбор данных о детях-инвалидах и проводить иссл</w:t>
      </w:r>
      <w:r w:rsidR="003E0EAD" w:rsidRPr="003E0EAD">
        <w:rPr>
          <w:b/>
        </w:rPr>
        <w:t>е</w:t>
      </w:r>
      <w:r w:rsidR="003E0EAD" w:rsidRPr="003E0EAD">
        <w:rPr>
          <w:b/>
        </w:rPr>
        <w:t>дования и аналитические разработки относительно эффективности ос</w:t>
      </w:r>
      <w:r w:rsidR="003E0EAD" w:rsidRPr="003E0EAD">
        <w:rPr>
          <w:b/>
        </w:rPr>
        <w:t>у</w:t>
      </w:r>
      <w:r w:rsidR="003E0EAD" w:rsidRPr="003E0EAD">
        <w:rPr>
          <w:b/>
        </w:rPr>
        <w:t>ществления Конвенции и существующих законов и директив;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проводить информационно-просветительские кампании по борьбе со стигматизацией и предрассудками в отношении детей-инвалидов.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 xml:space="preserve">Здравоохранение и медико-санитарные услуги </w:t>
      </w:r>
    </w:p>
    <w:p w:rsidR="003E0EAD" w:rsidRPr="003E0EAD" w:rsidRDefault="003E0EAD" w:rsidP="003E0EAD">
      <w:pPr>
        <w:pStyle w:val="SingleTxtGR"/>
      </w:pPr>
      <w:r w:rsidRPr="003E0EAD">
        <w:t>42.</w:t>
      </w:r>
      <w:r w:rsidRPr="003E0EAD">
        <w:tab/>
        <w:t>Комитет испытывает озабоченность в связи со следующим: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ограниченное наличие услуг по немедленному послеродовому ух</w:t>
      </w:r>
      <w:r w:rsidR="003E0EAD" w:rsidRPr="003E0EAD">
        <w:t>о</w:t>
      </w:r>
      <w:r w:rsidR="003E0EAD" w:rsidRPr="003E0EAD">
        <w:t>ду за новорожденными и матерями и отсутствие программы надомных посещ</w:t>
      </w:r>
      <w:r w:rsidR="003E0EAD" w:rsidRPr="003E0EAD">
        <w:t>е</w:t>
      </w:r>
      <w:r w:rsidR="003E0EAD" w:rsidRPr="003E0EAD">
        <w:t>ний;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отсутствие правозащитного подхода при осуществлении директив и программ по сокращению и исключению предотвратимой смертности и забол</w:t>
      </w:r>
      <w:r w:rsidR="003E0EAD" w:rsidRPr="003E0EAD">
        <w:t>е</w:t>
      </w:r>
      <w:r w:rsidR="003E0EAD" w:rsidRPr="003E0EAD">
        <w:t>ваемости среди детей в возрасте до пяти лет;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отсутствие политики в отношении исключительно грудного вскармливания, в результате чего в стране весьма распространено вскармлив</w:t>
      </w:r>
      <w:r w:rsidR="003E0EAD" w:rsidRPr="003E0EAD">
        <w:t>а</w:t>
      </w:r>
      <w:r w:rsidR="003E0EAD" w:rsidRPr="003E0EAD">
        <w:t>ние искусственное;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d)</w:t>
      </w:r>
      <w:r w:rsidR="003E0EAD" w:rsidRPr="003E0EAD">
        <w:tab/>
        <w:t>высокие уровни детского ожирения и соответствующих издержек для здоровья ребенка;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e)</w:t>
      </w:r>
      <w:r w:rsidR="003E0EAD" w:rsidRPr="003E0EAD">
        <w:tab/>
        <w:t>отсутствие наличных медико-санитарных услуг для детей – прос</w:t>
      </w:r>
      <w:r w:rsidR="003E0EAD" w:rsidRPr="003E0EAD">
        <w:t>и</w:t>
      </w:r>
      <w:r w:rsidR="003E0EAD" w:rsidRPr="003E0EAD">
        <w:t>телей убежища и беженцев, у многих из которых из-за проживания в условиях перенаселенности и антисанитарии развиваются хронические расстройства, и отсутствие педиатра у основного поставщика медицинских услуг в Регионал</w:t>
      </w:r>
      <w:r w:rsidR="003E0EAD" w:rsidRPr="003E0EAD">
        <w:t>ь</w:t>
      </w:r>
      <w:r w:rsidR="003E0EAD" w:rsidRPr="003E0EAD">
        <w:t>ном фильтрационном центре.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43.</w:t>
      </w:r>
      <w:r w:rsidRPr="003E0EAD">
        <w:tab/>
      </w:r>
      <w:r w:rsidRPr="003E0EAD">
        <w:rPr>
          <w:b/>
        </w:rPr>
        <w:t>В свете своего замечания общего порядка № 15 (2013) о праве ребенка на пользование наивысшим достижимым уровнем здоровья и с учетом ц</w:t>
      </w:r>
      <w:r w:rsidRPr="003E0EAD">
        <w:rPr>
          <w:b/>
        </w:rPr>
        <w:t>е</w:t>
      </w:r>
      <w:r w:rsidRPr="003E0EAD">
        <w:rPr>
          <w:b/>
        </w:rPr>
        <w:t>ли 3.1 Целей в области устойчивого развития – по снижению материнской смертности и цели 3.2 – по ликвидации предотвратимой смертности нов</w:t>
      </w:r>
      <w:r w:rsidRPr="003E0EAD">
        <w:rPr>
          <w:b/>
        </w:rPr>
        <w:t>о</w:t>
      </w:r>
      <w:r w:rsidRPr="003E0EAD">
        <w:rPr>
          <w:b/>
        </w:rPr>
        <w:t>рожденных и детей в возрасте до пяти лет Комитет рекомендует госуда</w:t>
      </w:r>
      <w:r w:rsidRPr="003E0EAD">
        <w:rPr>
          <w:b/>
        </w:rPr>
        <w:t>р</w:t>
      </w:r>
      <w:r w:rsidRPr="003E0EAD">
        <w:rPr>
          <w:b/>
        </w:rPr>
        <w:t>ству-участнику: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выделять достаточные людские и финансовые ресурсы с целью обеспечить адекватный послеродовой уход за новорожденными и матерями и назначить медико-санитарных посредников для проведения надомных посещений;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внедрить и применять Техническое руководство УВКПЧ по применению правозащитного подхода к осуществлению политики и пр</w:t>
      </w:r>
      <w:r w:rsidR="003E0EAD" w:rsidRPr="003E0EAD">
        <w:rPr>
          <w:b/>
        </w:rPr>
        <w:t>о</w:t>
      </w:r>
      <w:r w:rsidR="003E0EAD" w:rsidRPr="003E0EAD">
        <w:rPr>
          <w:b/>
        </w:rPr>
        <w:t>грамм сокращения и исключения предотвратимой смертности и заболев</w:t>
      </w:r>
      <w:r w:rsidR="003E0EAD" w:rsidRPr="003E0EAD">
        <w:rPr>
          <w:b/>
        </w:rPr>
        <w:t>а</w:t>
      </w:r>
      <w:r w:rsidR="003E0EAD" w:rsidRPr="003E0EAD">
        <w:rPr>
          <w:b/>
        </w:rPr>
        <w:t>емости среди детей в возрасте до пяти лет (A/HRC/27/31);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полностью осуществлять Международный свод правил по сб</w:t>
      </w:r>
      <w:r w:rsidR="003E0EAD" w:rsidRPr="003E0EAD">
        <w:rPr>
          <w:b/>
        </w:rPr>
        <w:t>ы</w:t>
      </w:r>
      <w:r w:rsidR="003E0EAD" w:rsidRPr="003E0EAD">
        <w:rPr>
          <w:b/>
        </w:rPr>
        <w:t>ту заменителей грудного молока и разработать национальную программу защиты, поощрения и поддержки грудного вскармливания за счет всеоб</w:t>
      </w:r>
      <w:r w:rsidR="003E0EAD" w:rsidRPr="003E0EAD">
        <w:rPr>
          <w:b/>
        </w:rPr>
        <w:t>ъ</w:t>
      </w:r>
      <w:r w:rsidR="003E0EAD" w:rsidRPr="003E0EAD">
        <w:rPr>
          <w:b/>
        </w:rPr>
        <w:lastRenderedPageBreak/>
        <w:t xml:space="preserve">емлющих кампаний. Следует надлежащим образом поддерживать матерей за счет консультативных структур в больницах, клиниках и общинах и следует реализовать по всей стране инициативу </w:t>
      </w:r>
      <w:r w:rsidR="00B64555">
        <w:rPr>
          <w:b/>
        </w:rPr>
        <w:t>«</w:t>
      </w:r>
      <w:r w:rsidR="003E0EAD" w:rsidRPr="003E0EAD">
        <w:rPr>
          <w:b/>
        </w:rPr>
        <w:t>Больницы с благоприя</w:t>
      </w:r>
      <w:r w:rsidR="003E0EAD" w:rsidRPr="003E0EAD">
        <w:rPr>
          <w:b/>
        </w:rPr>
        <w:t>т</w:t>
      </w:r>
      <w:r w:rsidR="003E0EAD" w:rsidRPr="003E0EAD">
        <w:rPr>
          <w:b/>
        </w:rPr>
        <w:t>ными для младенцев условиями</w:t>
      </w:r>
      <w:r w:rsidR="00B64555">
        <w:rPr>
          <w:b/>
        </w:rPr>
        <w:t>»</w:t>
      </w:r>
      <w:r w:rsidR="003E0EAD" w:rsidRPr="003E0EAD">
        <w:rPr>
          <w:b/>
        </w:rPr>
        <w:t>;</w:t>
      </w:r>
    </w:p>
    <w:p w:rsidR="003E0EAD" w:rsidRPr="003E0EAD" w:rsidRDefault="00E45C8E" w:rsidP="003E0EAD">
      <w:pPr>
        <w:pStyle w:val="SingleTxtGR"/>
        <w:rPr>
          <w:b/>
          <w:bCs/>
        </w:rPr>
      </w:pPr>
      <w:r w:rsidRPr="00B64555">
        <w:rPr>
          <w:b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провести обследование по оценке качества домашнего питания, и особенно питания новорожденных и детей в возрасте до пяти лет, и аде</w:t>
      </w:r>
      <w:r w:rsidR="003E0EAD" w:rsidRPr="003E0EAD">
        <w:rPr>
          <w:b/>
        </w:rPr>
        <w:t>к</w:t>
      </w:r>
      <w:r w:rsidR="003E0EAD" w:rsidRPr="003E0EAD">
        <w:rPr>
          <w:b/>
        </w:rPr>
        <w:t xml:space="preserve">ватности потребления витаминов и микронутриентов; 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разработать директивы с целью обеспечить наличный и п</w:t>
      </w:r>
      <w:r w:rsidR="003E0EAD" w:rsidRPr="003E0EAD">
        <w:rPr>
          <w:b/>
        </w:rPr>
        <w:t>о</w:t>
      </w:r>
      <w:r w:rsidR="003E0EAD" w:rsidRPr="003E0EAD">
        <w:rPr>
          <w:b/>
        </w:rPr>
        <w:t>сильный ассортимент здоровых продуктов и укреплять информационно-просветительские кампании по пропаганде преимуще</w:t>
      </w:r>
      <w:proofErr w:type="gramStart"/>
      <w:r w:rsidR="003E0EAD" w:rsidRPr="003E0EAD">
        <w:rPr>
          <w:b/>
        </w:rPr>
        <w:t>ств зд</w:t>
      </w:r>
      <w:proofErr w:type="gramEnd"/>
      <w:r w:rsidR="003E0EAD" w:rsidRPr="003E0EAD">
        <w:rPr>
          <w:b/>
        </w:rPr>
        <w:t>орового пит</w:t>
      </w:r>
      <w:r w:rsidR="003E0EAD" w:rsidRPr="003E0EAD">
        <w:rPr>
          <w:b/>
        </w:rPr>
        <w:t>а</w:t>
      </w:r>
      <w:r w:rsidR="003E0EAD" w:rsidRPr="003E0EAD">
        <w:rPr>
          <w:b/>
        </w:rPr>
        <w:t>ния для детей;</w:t>
      </w:r>
    </w:p>
    <w:p w:rsidR="003E0EAD" w:rsidRPr="003E0EAD" w:rsidRDefault="00E45C8E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обеспечить наличие и справедливую доступность качественной первичной и специализированной медико-санитарной и стоматологической помощи для всех детей, и в особенности для детей из социально и эконом</w:t>
      </w:r>
      <w:r w:rsidR="003E0EAD" w:rsidRPr="003E0EAD">
        <w:rPr>
          <w:b/>
        </w:rPr>
        <w:t>и</w:t>
      </w:r>
      <w:r w:rsidR="003E0EAD" w:rsidRPr="003E0EAD">
        <w:rPr>
          <w:b/>
        </w:rPr>
        <w:t>чески ущемленных категорий, включая детей – просителей убежища и б</w:t>
      </w:r>
      <w:r w:rsidR="003E0EAD" w:rsidRPr="003E0EAD">
        <w:rPr>
          <w:b/>
        </w:rPr>
        <w:t>е</w:t>
      </w:r>
      <w:r w:rsidR="003E0EAD" w:rsidRPr="003E0EAD">
        <w:rPr>
          <w:b/>
        </w:rPr>
        <w:t>женцев и детей-инвалидов;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g)</w:t>
      </w:r>
      <w:r w:rsidR="003E0EAD" w:rsidRPr="003E0EAD">
        <w:rPr>
          <w:b/>
        </w:rPr>
        <w:tab/>
        <w:t>назначить должным образом квалифицированный медици</w:t>
      </w:r>
      <w:r w:rsidR="003E0EAD" w:rsidRPr="003E0EAD">
        <w:rPr>
          <w:b/>
        </w:rPr>
        <w:t>н</w:t>
      </w:r>
      <w:r w:rsidR="003E0EAD" w:rsidRPr="003E0EAD">
        <w:rPr>
          <w:b/>
        </w:rPr>
        <w:t>ский персонал для мониторинга общего состояния здоровья детей в Реги</w:t>
      </w:r>
      <w:r w:rsidR="003E0EAD" w:rsidRPr="003E0EAD">
        <w:rPr>
          <w:b/>
        </w:rPr>
        <w:t>о</w:t>
      </w:r>
      <w:r w:rsidR="003E0EAD" w:rsidRPr="003E0EAD">
        <w:rPr>
          <w:b/>
        </w:rPr>
        <w:t>нальном фильтрационном центре и в беженских поселениях.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>Психическое здоровье</w:t>
      </w:r>
    </w:p>
    <w:p w:rsidR="003E0EAD" w:rsidRPr="003E0EAD" w:rsidRDefault="003E0EAD" w:rsidP="003E0EAD">
      <w:pPr>
        <w:pStyle w:val="SingleTxtGR"/>
      </w:pPr>
      <w:r w:rsidRPr="003E0EAD">
        <w:t>44.</w:t>
      </w:r>
      <w:r w:rsidRPr="003E0EAD">
        <w:tab/>
        <w:t>Комитет испытывает озабоченность в связи с отсутствием квалифицир</w:t>
      </w:r>
      <w:r w:rsidRPr="003E0EAD">
        <w:t>о</w:t>
      </w:r>
      <w:r w:rsidRPr="003E0EAD">
        <w:t>ванных специалистов, и особенно детских психиатров и психологов, а также услуг по охране психического здоровья на базе общин для всех детей.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45.</w:t>
      </w:r>
      <w:r w:rsidRPr="003E0EAD">
        <w:tab/>
      </w:r>
      <w:r w:rsidRPr="003E0EAD">
        <w:rPr>
          <w:b/>
        </w:rPr>
        <w:t>Комитет рекомендует государству-участнику обеспечить легкод</w:t>
      </w:r>
      <w:r w:rsidRPr="003E0EAD">
        <w:rPr>
          <w:b/>
        </w:rPr>
        <w:t>о</w:t>
      </w:r>
      <w:r w:rsidRPr="003E0EAD">
        <w:rPr>
          <w:b/>
        </w:rPr>
        <w:t>ступность услуг по охране психического здоровья на базе общин и укре</w:t>
      </w:r>
      <w:r w:rsidRPr="003E0EAD">
        <w:rPr>
          <w:b/>
        </w:rPr>
        <w:t>п</w:t>
      </w:r>
      <w:r w:rsidRPr="003E0EAD">
        <w:rPr>
          <w:b/>
        </w:rPr>
        <w:t xml:space="preserve">лять профилактическую работу в школах, дома и в </w:t>
      </w:r>
      <w:proofErr w:type="spellStart"/>
      <w:r w:rsidRPr="003E0EAD">
        <w:rPr>
          <w:b/>
        </w:rPr>
        <w:t>попеченческих</w:t>
      </w:r>
      <w:proofErr w:type="spellEnd"/>
      <w:r w:rsidRPr="003E0EAD">
        <w:rPr>
          <w:b/>
        </w:rPr>
        <w:t xml:space="preserve"> це</w:t>
      </w:r>
      <w:r w:rsidRPr="003E0EAD">
        <w:rPr>
          <w:b/>
        </w:rPr>
        <w:t>н</w:t>
      </w:r>
      <w:r w:rsidRPr="003E0EAD">
        <w:rPr>
          <w:b/>
        </w:rPr>
        <w:t>трах.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>Подростковое здоровье</w:t>
      </w:r>
    </w:p>
    <w:p w:rsidR="003E0EAD" w:rsidRPr="003E0EAD" w:rsidRDefault="003E0EAD" w:rsidP="003E0EAD">
      <w:pPr>
        <w:pStyle w:val="SingleTxtGR"/>
      </w:pPr>
      <w:r w:rsidRPr="003E0EAD">
        <w:t>46.</w:t>
      </w:r>
      <w:r w:rsidRPr="003E0EAD">
        <w:tab/>
        <w:t>Комитет испытывает озабоченность в связи с относительно высоким уровнем подростковой беременности. Он также испытывает озабоченность в связи с отсутствием всеобъемлющей национальной программы и в связи с о</w:t>
      </w:r>
      <w:r w:rsidRPr="003E0EAD">
        <w:t>т</w:t>
      </w:r>
      <w:r w:rsidRPr="003E0EAD">
        <w:t>сутствием координации усилий среди учреждений, что подрывает потенциал по выработке стратегического и устойчивого реагирования с целью предотвращ</w:t>
      </w:r>
      <w:r w:rsidRPr="003E0EAD">
        <w:t>е</w:t>
      </w:r>
      <w:r w:rsidRPr="003E0EAD">
        <w:t>ния ранних беременностей. Он также с озабоченностью отмечает крайне выс</w:t>
      </w:r>
      <w:r w:rsidRPr="003E0EAD">
        <w:t>о</w:t>
      </w:r>
      <w:r w:rsidRPr="003E0EAD">
        <w:t>кую распространенность среди детей и молодежи злоупотребления курением и алкоголем.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47.</w:t>
      </w:r>
      <w:r w:rsidRPr="003E0EAD">
        <w:tab/>
      </w:r>
      <w:r w:rsidRPr="003E0EAD">
        <w:rPr>
          <w:b/>
        </w:rPr>
        <w:t>В свете своего замечания общего порядка № 4 (2003) о здоровье и развитии подростков в контексте Конвенции Комитет рекомендует гос</w:t>
      </w:r>
      <w:r w:rsidRPr="003E0EAD">
        <w:rPr>
          <w:b/>
        </w:rPr>
        <w:t>у</w:t>
      </w:r>
      <w:r w:rsidRPr="003E0EAD">
        <w:rPr>
          <w:b/>
        </w:rPr>
        <w:t>дарству-участнику: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предоставлять всеобъемлющее повозрастное просвещение по сексуальному и репродуктивному здоровью, включая информацию о пл</w:t>
      </w:r>
      <w:r w:rsidR="003E0EAD" w:rsidRPr="003E0EAD">
        <w:rPr>
          <w:b/>
        </w:rPr>
        <w:t>а</w:t>
      </w:r>
      <w:r w:rsidR="003E0EAD" w:rsidRPr="003E0EAD">
        <w:rPr>
          <w:b/>
        </w:rPr>
        <w:t xml:space="preserve">нировании семьи и контрацептивах, опасности ранней беременности и </w:t>
      </w:r>
      <w:proofErr w:type="gramStart"/>
      <w:r w:rsidR="003E0EAD" w:rsidRPr="003E0EAD">
        <w:rPr>
          <w:b/>
        </w:rPr>
        <w:t>профилактику</w:t>
      </w:r>
      <w:proofErr w:type="gramEnd"/>
      <w:r w:rsidR="003E0EAD" w:rsidRPr="003E0EAD">
        <w:rPr>
          <w:b/>
        </w:rPr>
        <w:t xml:space="preserve"> и лечение заболеваний, передаваемых половым путем;</w:t>
      </w:r>
    </w:p>
    <w:p w:rsidR="003E0EAD" w:rsidRPr="003E0EAD" w:rsidRDefault="00E45C8E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развивать услуги по сексуальному и репродуктивному здор</w:t>
      </w:r>
      <w:r w:rsidR="003E0EAD" w:rsidRPr="003E0EAD">
        <w:rPr>
          <w:b/>
        </w:rPr>
        <w:t>о</w:t>
      </w:r>
      <w:r w:rsidR="003E0EAD" w:rsidRPr="003E0EAD">
        <w:rPr>
          <w:b/>
        </w:rPr>
        <w:t>вью, включая конфиденциальное консультирование и современную ко</w:t>
      </w:r>
      <w:r w:rsidR="003E0EAD" w:rsidRPr="003E0EAD">
        <w:rPr>
          <w:b/>
        </w:rPr>
        <w:t>н</w:t>
      </w:r>
      <w:r w:rsidR="003E0EAD" w:rsidRPr="003E0EAD">
        <w:rPr>
          <w:b/>
        </w:rPr>
        <w:t>трацепцию для девочек и мальчиков подростков;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lastRenderedPageBreak/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немедленно заняться преодолением потребления табака и алк</w:t>
      </w:r>
      <w:r w:rsidR="003E0EAD" w:rsidRPr="003E0EAD">
        <w:rPr>
          <w:b/>
        </w:rPr>
        <w:t>о</w:t>
      </w:r>
      <w:r w:rsidR="003E0EAD" w:rsidRPr="003E0EAD">
        <w:rPr>
          <w:b/>
        </w:rPr>
        <w:t>голя детьми и подростками среди прочего путем предоставления детям и подросткам точной и объективной информации, а также формирования у них жизненных навыков насчет предотвращения такого злоупотребления.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>Жизненный уровень</w:t>
      </w:r>
    </w:p>
    <w:p w:rsidR="003E0EAD" w:rsidRPr="003E0EAD" w:rsidRDefault="003E0EAD" w:rsidP="003E0EAD">
      <w:pPr>
        <w:pStyle w:val="SingleTxtGR"/>
      </w:pPr>
      <w:r w:rsidRPr="003E0EAD">
        <w:t>48.</w:t>
      </w:r>
      <w:r w:rsidRPr="003E0EAD">
        <w:tab/>
        <w:t>Отмечая как позитивное веяние прилагаемые государством-участником усилия по преодолению бедности и социального отчуждения, Комитет испыт</w:t>
      </w:r>
      <w:r w:rsidRPr="003E0EAD">
        <w:t>ы</w:t>
      </w:r>
      <w:r w:rsidRPr="003E0EAD">
        <w:t>вает глубокую озабоченность в связи со следующим: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дети в маргинальных сообществах непропорционально затронуты бедностью, а семьи беженцев и семьи с детьми-инвалидами сталкиваются с в</w:t>
      </w:r>
      <w:r w:rsidR="003E0EAD" w:rsidRPr="003E0EAD">
        <w:t>ы</w:t>
      </w:r>
      <w:r w:rsidR="003E0EAD" w:rsidRPr="003E0EAD">
        <w:t>соким риском многомерной бедности;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на благополучии детей негативно сказываются неадекватные ж</w:t>
      </w:r>
      <w:r w:rsidR="003E0EAD" w:rsidRPr="003E0EAD">
        <w:t>и</w:t>
      </w:r>
      <w:r w:rsidR="003E0EAD" w:rsidRPr="003E0EAD">
        <w:t>лищные условия, включая перенаселенность, и отсутствие надлежащих регл</w:t>
      </w:r>
      <w:r w:rsidR="003E0EAD" w:rsidRPr="003E0EAD">
        <w:t>а</w:t>
      </w:r>
      <w:r w:rsidR="003E0EAD" w:rsidRPr="003E0EAD">
        <w:t>ментаций с целью обеспечить соответствие жилищ требуемым правовым ста</w:t>
      </w:r>
      <w:r w:rsidR="003E0EAD" w:rsidRPr="003E0EAD">
        <w:t>н</w:t>
      </w:r>
      <w:r w:rsidR="003E0EAD" w:rsidRPr="003E0EAD">
        <w:t>дартам;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c)</w:t>
      </w:r>
      <w:r w:rsidR="003E0EAD" w:rsidRPr="003E0EAD">
        <w:tab/>
        <w:t>ограниченный доступ к базовым услугам, включая чистую и бе</w:t>
      </w:r>
      <w:r w:rsidR="003E0EAD" w:rsidRPr="003E0EAD">
        <w:t>з</w:t>
      </w:r>
      <w:r w:rsidR="003E0EAD" w:rsidRPr="003E0EAD">
        <w:t>опасную питьевую воду и санитарию, в частности в рамках Регионального фильтрационного центра, где наряду с сообщаемыми ежедневными огранич</w:t>
      </w:r>
      <w:r w:rsidR="003E0EAD" w:rsidRPr="003E0EAD">
        <w:t>е</w:t>
      </w:r>
      <w:r w:rsidR="003E0EAD" w:rsidRPr="003E0EAD">
        <w:t>ниями индивидуального потребления воды отмечается высокая влажность во</w:t>
      </w:r>
      <w:r w:rsidR="003E0EAD" w:rsidRPr="003E0EAD">
        <w:t>з</w:t>
      </w:r>
      <w:r w:rsidR="003E0EAD" w:rsidRPr="003E0EAD">
        <w:t>духа, обусловливает уязвимость детей и их семей по отношению к обезвожив</w:t>
      </w:r>
      <w:r w:rsidR="003E0EAD" w:rsidRPr="003E0EAD">
        <w:t>а</w:t>
      </w:r>
      <w:r w:rsidR="003E0EAD" w:rsidRPr="003E0EAD">
        <w:t>нию и другим серьезным проблемам со здоровьем.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49.</w:t>
      </w:r>
      <w:r w:rsidRPr="003E0EAD">
        <w:tab/>
      </w:r>
      <w:r w:rsidRPr="003E0EAD">
        <w:rPr>
          <w:b/>
        </w:rPr>
        <w:t>Комитет привлекает внимание к цели 1.3 Целей в области устойчив</w:t>
      </w:r>
      <w:r w:rsidRPr="003E0EAD">
        <w:rPr>
          <w:b/>
        </w:rPr>
        <w:t>о</w:t>
      </w:r>
      <w:r w:rsidRPr="003E0EAD">
        <w:rPr>
          <w:b/>
        </w:rPr>
        <w:t>го развития по внедрению на национальном уровне надлежащих систем и мер социальной защиты для всех и рекомендует государству-участнику: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а)</w:t>
      </w:r>
      <w:r w:rsidR="003E0EAD" w:rsidRPr="003E0EAD">
        <w:rPr>
          <w:b/>
        </w:rPr>
        <w:tab/>
        <w:t>подумать о проведении адресных консультаций с семьями и детьми, в том числе с теми, кто находится в уязвимой ситуации, и с орг</w:t>
      </w:r>
      <w:r w:rsidR="003E0EAD" w:rsidRPr="003E0EAD">
        <w:rPr>
          <w:b/>
        </w:rPr>
        <w:t>а</w:t>
      </w:r>
      <w:r w:rsidR="003E0EAD" w:rsidRPr="003E0EAD">
        <w:rPr>
          <w:b/>
        </w:rPr>
        <w:t>низациями гражданского общества с целью укрепления стратегий и мер по сокращению детской бедности;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proofErr w:type="gramStart"/>
      <w:r w:rsidR="003E0EAD" w:rsidRPr="003E0EAD">
        <w:rPr>
          <w:b/>
        </w:rPr>
        <w:t>b)</w:t>
      </w:r>
      <w:r w:rsidR="003E0EAD" w:rsidRPr="003E0EAD">
        <w:rPr>
          <w:b/>
        </w:rPr>
        <w:tab/>
        <w:t>укреплять наличную поддержку детей, живущих за чертой бе</w:t>
      </w:r>
      <w:r w:rsidR="003E0EAD" w:rsidRPr="003E0EAD">
        <w:rPr>
          <w:b/>
        </w:rPr>
        <w:t>д</w:t>
      </w:r>
      <w:r w:rsidR="003E0EAD" w:rsidRPr="003E0EAD">
        <w:rPr>
          <w:b/>
        </w:rPr>
        <w:t>ности, и в особенности детей из семей с одним родителем, семей с тремя или более детьми и семей с детьми-инвалидами, и обеспечить, чтобы меры социальной защиты покрывали реальные издержки применительно к д</w:t>
      </w:r>
      <w:r w:rsidR="003E0EAD" w:rsidRPr="003E0EAD">
        <w:rPr>
          <w:b/>
        </w:rPr>
        <w:t>о</w:t>
      </w:r>
      <w:r w:rsidR="003E0EAD" w:rsidRPr="003E0EAD">
        <w:rPr>
          <w:b/>
        </w:rPr>
        <w:t>стойному уровню жизни детей, включая расходы, связанные с их правом на здравоохранение, полноценное питание, образование, достаточное жилище, воду и санитарию;</w:t>
      </w:r>
      <w:proofErr w:type="gramEnd"/>
    </w:p>
    <w:p w:rsidR="003E0EAD" w:rsidRPr="003E0EAD" w:rsidRDefault="00E45C8E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произвести обзор своего законодательства, директив и пр</w:t>
      </w:r>
      <w:r w:rsidR="003E0EAD" w:rsidRPr="003E0EAD">
        <w:rPr>
          <w:b/>
        </w:rPr>
        <w:t>о</w:t>
      </w:r>
      <w:r w:rsidR="003E0EAD" w:rsidRPr="003E0EAD">
        <w:rPr>
          <w:b/>
        </w:rPr>
        <w:t xml:space="preserve">грамм по проблеме жилья, принимая в расчет особые потребности детей, включая детей-беженцев и детей-инвалидов и их семьи; 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предпринять незамедлительные шаги к тому, чтобы гарант</w:t>
      </w:r>
      <w:r w:rsidR="003E0EAD" w:rsidRPr="003E0EAD">
        <w:rPr>
          <w:b/>
        </w:rPr>
        <w:t>и</w:t>
      </w:r>
      <w:r w:rsidR="003E0EAD" w:rsidRPr="003E0EAD">
        <w:rPr>
          <w:b/>
        </w:rPr>
        <w:t>ровать всем детям доступ к чистой воде и санитарии, и обеспечить, чтобы любые ограничения, устанавливаемые на потребление воды в Регионал</w:t>
      </w:r>
      <w:r w:rsidR="003E0EAD" w:rsidRPr="003E0EAD">
        <w:rPr>
          <w:b/>
        </w:rPr>
        <w:t>ь</w:t>
      </w:r>
      <w:r w:rsidR="003E0EAD" w:rsidRPr="003E0EAD">
        <w:rPr>
          <w:b/>
        </w:rPr>
        <w:t>ном фильтрационном центре, были немедленно отменены, а санитарно-технические системы – проверены и улучшены.</w:t>
      </w:r>
    </w:p>
    <w:p w:rsidR="003E0EAD" w:rsidRPr="003E0EAD" w:rsidRDefault="003E0EAD" w:rsidP="00E45C8E">
      <w:pPr>
        <w:pStyle w:val="H1GR"/>
      </w:pPr>
      <w:r w:rsidRPr="003E0EAD">
        <w:lastRenderedPageBreak/>
        <w:tab/>
        <w:t>F.</w:t>
      </w:r>
      <w:r w:rsidRPr="003E0EAD">
        <w:tab/>
        <w:t>Образование, досуг и культурная деятельность (статьи 28–31)</w:t>
      </w:r>
    </w:p>
    <w:p w:rsidR="003E0EAD" w:rsidRPr="003E0EAD" w:rsidRDefault="003E0EAD" w:rsidP="00E45C8E">
      <w:pPr>
        <w:pStyle w:val="H23GR"/>
      </w:pPr>
      <w:r w:rsidRPr="003E0EAD">
        <w:tab/>
      </w:r>
      <w:r w:rsidRPr="003E0EAD">
        <w:tab/>
        <w:t xml:space="preserve">Образование, и в том числе профессионально-техническая подготовка </w:t>
      </w:r>
      <w:r w:rsidR="00E45C8E" w:rsidRPr="00E45C8E">
        <w:br/>
      </w:r>
      <w:r w:rsidRPr="003E0EAD">
        <w:t>и профориентация</w:t>
      </w:r>
    </w:p>
    <w:p w:rsidR="003E0EAD" w:rsidRPr="003E0EAD" w:rsidRDefault="003E0EAD" w:rsidP="003E0EAD">
      <w:pPr>
        <w:pStyle w:val="SingleTxtGR"/>
      </w:pPr>
      <w:r w:rsidRPr="003E0EAD">
        <w:t>50.</w:t>
      </w:r>
      <w:r w:rsidRPr="003E0EAD">
        <w:tab/>
        <w:t xml:space="preserve">Комитет приветствует прилагаемые государством-участником усилия по совершенствованию образования. Он также </w:t>
      </w:r>
      <w:proofErr w:type="gramStart"/>
      <w:r w:rsidRPr="003E0EAD">
        <w:t>отмечает</w:t>
      </w:r>
      <w:proofErr w:type="gramEnd"/>
      <w:r w:rsidRPr="003E0EAD">
        <w:t xml:space="preserve"> как позитивное веяние намерение государства-участника разработать молодежную политику с целью поощрения профессионально-технической подготовки. Однако Комитет по-прежнему испытывает серьезную озабоченность в связи со следующим: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несмотря на установки по борьбе со школьными прогулами, отм</w:t>
      </w:r>
      <w:r w:rsidR="003E0EAD" w:rsidRPr="003E0EAD">
        <w:t>е</w:t>
      </w:r>
      <w:r w:rsidR="003E0EAD" w:rsidRPr="003E0EAD">
        <w:t xml:space="preserve">чается высокий уровень пропусков школьных занятий и остается проблемой ранний школьный отсев; </w:t>
      </w:r>
    </w:p>
    <w:p w:rsidR="003E0EAD" w:rsidRPr="003E0EAD" w:rsidRDefault="00E45C8E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дети – просители убежища и беженцы не имеют адекватного д</w:t>
      </w:r>
      <w:r w:rsidR="003E0EAD" w:rsidRPr="003E0EAD">
        <w:t>о</w:t>
      </w:r>
      <w:r w:rsidR="003E0EAD" w:rsidRPr="003E0EAD">
        <w:t>ступа к полноценному очному обучению, а дети, которые первоначально пос</w:t>
      </w:r>
      <w:r w:rsidR="003E0EAD" w:rsidRPr="003E0EAD">
        <w:t>е</w:t>
      </w:r>
      <w:r w:rsidR="003E0EAD" w:rsidRPr="003E0EAD">
        <w:t>щали школу, быстро бросают ее из-за вербального и физического глумления со стороны своих сверстников и учителей.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51.</w:t>
      </w:r>
      <w:r w:rsidRPr="003E0EAD">
        <w:tab/>
      </w:r>
      <w:proofErr w:type="gramStart"/>
      <w:r w:rsidRPr="003E0EAD">
        <w:rPr>
          <w:b/>
        </w:rPr>
        <w:t>В свете своего замечания общего порядка № 1 (2001) о целях образ</w:t>
      </w:r>
      <w:r w:rsidRPr="003E0EAD">
        <w:rPr>
          <w:b/>
        </w:rPr>
        <w:t>о</w:t>
      </w:r>
      <w:r w:rsidRPr="003E0EAD">
        <w:rPr>
          <w:b/>
        </w:rPr>
        <w:t>вания и принимая во внимание цели 4.1 и 4.2 Целей в области устойчивого развития – обеспечить к 2030 году, чтобы все девочки и мальчики заве</w:t>
      </w:r>
      <w:r w:rsidRPr="003E0EAD">
        <w:rPr>
          <w:b/>
        </w:rPr>
        <w:t>р</w:t>
      </w:r>
      <w:r w:rsidRPr="003E0EAD">
        <w:rPr>
          <w:b/>
        </w:rPr>
        <w:t>шали получение бесплатного, равноправного и качественного начального и среднего образования и имели доступ к качественным системам разв</w:t>
      </w:r>
      <w:r w:rsidRPr="003E0EAD">
        <w:rPr>
          <w:b/>
        </w:rPr>
        <w:t>и</w:t>
      </w:r>
      <w:r w:rsidRPr="003E0EAD">
        <w:rPr>
          <w:b/>
        </w:rPr>
        <w:t xml:space="preserve">тия, ухода и дошкольного обучения, Комитет рекомендует государству-участнику: </w:t>
      </w:r>
      <w:proofErr w:type="gramEnd"/>
    </w:p>
    <w:p w:rsidR="003E0EAD" w:rsidRPr="003E0EAD" w:rsidRDefault="00E45C8E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и далее наращивать усилия по расширению доступа всех детей к качественному образованию, включая дошкольное, среднее и высшее о</w:t>
      </w:r>
      <w:r w:rsidR="003E0EAD" w:rsidRPr="003E0EAD">
        <w:rPr>
          <w:b/>
        </w:rPr>
        <w:t>б</w:t>
      </w:r>
      <w:r w:rsidR="003E0EAD" w:rsidRPr="003E0EAD">
        <w:rPr>
          <w:b/>
        </w:rPr>
        <w:t>разование;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разработать программы по снижению уровней школьного отс</w:t>
      </w:r>
      <w:r w:rsidR="003E0EAD" w:rsidRPr="003E0EAD">
        <w:rPr>
          <w:b/>
        </w:rPr>
        <w:t>е</w:t>
      </w:r>
      <w:r w:rsidR="003E0EAD" w:rsidRPr="003E0EAD">
        <w:rPr>
          <w:b/>
        </w:rPr>
        <w:t>ва наряду с мониторингом и оценкой таких программ;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 xml:space="preserve">обеспечить полное пользование детьми – просителями убежища правом на образование наравне со всеми другими детьми страны; </w:t>
      </w:r>
    </w:p>
    <w:p w:rsidR="003E0EAD" w:rsidRPr="003E0EAD" w:rsidRDefault="00E45C8E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наладить в школах кампании по предотвращению травли и насилия в отношении всех детей.</w:t>
      </w:r>
    </w:p>
    <w:p w:rsidR="003E0EAD" w:rsidRPr="003E0EAD" w:rsidRDefault="003E0EAD" w:rsidP="00E45C8E">
      <w:pPr>
        <w:pStyle w:val="H1GR"/>
      </w:pPr>
      <w:r w:rsidRPr="003E0EAD">
        <w:tab/>
        <w:t>G.</w:t>
      </w:r>
      <w:r w:rsidRPr="003E0EAD">
        <w:tab/>
        <w:t xml:space="preserve">Специальные меры защиты (статьи 22, 30, 32, 33, 35, 36, </w:t>
      </w:r>
      <w:r w:rsidR="007E2757" w:rsidRPr="007E2757">
        <w:br/>
      </w:r>
      <w:r w:rsidRPr="003E0EAD">
        <w:t>37 (пункты b)–d)) и 38–40)</w:t>
      </w:r>
    </w:p>
    <w:p w:rsidR="003E0EAD" w:rsidRPr="003E0EAD" w:rsidRDefault="003E0EAD" w:rsidP="007E2757">
      <w:pPr>
        <w:pStyle w:val="H23GR"/>
      </w:pPr>
      <w:r w:rsidRPr="003E0EAD">
        <w:tab/>
      </w:r>
      <w:r w:rsidRPr="003E0EAD">
        <w:tab/>
        <w:t>Дети – просители убежища и беженцы</w:t>
      </w:r>
    </w:p>
    <w:p w:rsidR="003E0EAD" w:rsidRPr="003E0EAD" w:rsidRDefault="003E0EAD" w:rsidP="003E0EAD">
      <w:pPr>
        <w:pStyle w:val="SingleTxtGR"/>
      </w:pPr>
      <w:r w:rsidRPr="003E0EAD">
        <w:t>52.</w:t>
      </w:r>
      <w:r w:rsidRPr="003E0EAD">
        <w:tab/>
        <w:t>Приветствуя сотрудничество государства-участника с УВКБ, Комитет и</w:t>
      </w:r>
      <w:r w:rsidRPr="003E0EAD">
        <w:t>с</w:t>
      </w:r>
      <w:r w:rsidRPr="003E0EAD">
        <w:t>пытывает серьезную озабоченность в связи со следующим:</w:t>
      </w:r>
    </w:p>
    <w:p w:rsidR="003E0EAD" w:rsidRPr="003E0EAD" w:rsidRDefault="007E2757" w:rsidP="003E0EAD">
      <w:pPr>
        <w:pStyle w:val="SingleTxtGR"/>
      </w:pPr>
      <w:r>
        <w:rPr>
          <w:lang w:val="en-US"/>
        </w:rPr>
        <w:tab/>
      </w:r>
      <w:r w:rsidR="003E0EAD" w:rsidRPr="003E0EAD">
        <w:t>a)</w:t>
      </w:r>
      <w:r w:rsidR="003E0EAD" w:rsidRPr="003E0EAD">
        <w:tab/>
        <w:t>меморандум о взаимопонимании между Науру и Австралией отн</w:t>
      </w:r>
      <w:r w:rsidR="003E0EAD" w:rsidRPr="003E0EAD">
        <w:t>о</w:t>
      </w:r>
      <w:r w:rsidR="003E0EAD" w:rsidRPr="003E0EAD">
        <w:t>сительно рассмотрения дел о предоставлении убежища в целом не принимает в расчет наилучшие интересы ребенка;</w:t>
      </w:r>
    </w:p>
    <w:p w:rsidR="003E0EAD" w:rsidRPr="003E0EAD" w:rsidRDefault="007E2757" w:rsidP="003E0EAD">
      <w:pPr>
        <w:pStyle w:val="SingleTxtGR"/>
      </w:pPr>
      <w:r>
        <w:rPr>
          <w:lang w:val="en-US"/>
        </w:rPr>
        <w:tab/>
      </w:r>
      <w:r w:rsidR="003E0EAD" w:rsidRPr="003E0EAD">
        <w:t>b)</w:t>
      </w:r>
      <w:r w:rsidR="003E0EAD" w:rsidRPr="003E0EAD">
        <w:tab/>
        <w:t>дела несопровождаемых детей – просителей убежища и беженцев не рассматриваются оперативно в соответствии с принципом наилучших инт</w:t>
      </w:r>
      <w:r w:rsidR="003E0EAD" w:rsidRPr="003E0EAD">
        <w:t>е</w:t>
      </w:r>
      <w:r w:rsidR="003E0EAD" w:rsidRPr="003E0EAD">
        <w:t>ресов ребенка;</w:t>
      </w:r>
    </w:p>
    <w:p w:rsidR="003E0EAD" w:rsidRPr="003E0EAD" w:rsidRDefault="007E2757" w:rsidP="003E0EAD">
      <w:pPr>
        <w:pStyle w:val="SingleTxtGR"/>
      </w:pPr>
      <w:r>
        <w:rPr>
          <w:lang w:val="en-US"/>
        </w:rPr>
        <w:lastRenderedPageBreak/>
        <w:tab/>
      </w:r>
      <w:r w:rsidR="003E0EAD" w:rsidRPr="003E0EAD">
        <w:t>c)</w:t>
      </w:r>
      <w:r w:rsidR="003E0EAD" w:rsidRPr="003E0EAD">
        <w:tab/>
        <w:t>условия жизни в Региональном фильтрационном центре в сочет</w:t>
      </w:r>
      <w:r w:rsidR="003E0EAD" w:rsidRPr="003E0EAD">
        <w:t>а</w:t>
      </w:r>
      <w:r w:rsidR="003E0EAD" w:rsidRPr="003E0EAD">
        <w:t xml:space="preserve">нии с отсутствием определенности в </w:t>
      </w:r>
      <w:proofErr w:type="gramStart"/>
      <w:r w:rsidR="003E0EAD" w:rsidRPr="003E0EAD">
        <w:t>отношении</w:t>
      </w:r>
      <w:proofErr w:type="gramEnd"/>
      <w:r w:rsidR="003E0EAD" w:rsidRPr="003E0EAD">
        <w:t xml:space="preserve"> как детей – просителей уб</w:t>
      </w:r>
      <w:r w:rsidR="003E0EAD" w:rsidRPr="003E0EAD">
        <w:t>е</w:t>
      </w:r>
      <w:r w:rsidR="003E0EAD" w:rsidRPr="003E0EAD">
        <w:t>жища, так и детей-беженцев порождают и усугубляют проблемы психического здоровья, что вызывает чувства безнадежности, а зачастую и суицидальные настроения;</w:t>
      </w:r>
    </w:p>
    <w:p w:rsidR="003E0EAD" w:rsidRPr="003E0EAD" w:rsidRDefault="007E2757" w:rsidP="003E0EAD">
      <w:pPr>
        <w:pStyle w:val="SingleTxtGR"/>
      </w:pPr>
      <w:r w:rsidRPr="008D0233">
        <w:tab/>
      </w:r>
      <w:r w:rsidR="003E0EAD" w:rsidRPr="003E0EAD">
        <w:t>d)</w:t>
      </w:r>
      <w:r w:rsidR="003E0EAD" w:rsidRPr="003E0EAD">
        <w:tab/>
        <w:t>отсутствие реализация какой-то интеграционной программы для детей-беженцев или их семей;</w:t>
      </w:r>
    </w:p>
    <w:p w:rsidR="003E0EAD" w:rsidRPr="003E0EAD" w:rsidRDefault="007E2757" w:rsidP="003E0EAD">
      <w:pPr>
        <w:pStyle w:val="SingleTxtGR"/>
      </w:pPr>
      <w:r>
        <w:rPr>
          <w:lang w:val="en-US"/>
        </w:rPr>
        <w:tab/>
      </w:r>
      <w:r w:rsidR="003E0EAD" w:rsidRPr="003E0EAD">
        <w:t>e)</w:t>
      </w:r>
      <w:r w:rsidR="003E0EAD" w:rsidRPr="003E0EAD">
        <w:tab/>
        <w:t>отсутствие административных или финансовых механизмов с ц</w:t>
      </w:r>
      <w:r w:rsidR="003E0EAD" w:rsidRPr="003E0EAD">
        <w:t>е</w:t>
      </w:r>
      <w:r w:rsidR="003E0EAD" w:rsidRPr="003E0EAD">
        <w:t>лью обеспечить просителям убежища, включая несопровождаемых детей, бе</w:t>
      </w:r>
      <w:r w:rsidR="003E0EAD" w:rsidRPr="003E0EAD">
        <w:t>с</w:t>
      </w:r>
      <w:r w:rsidR="003E0EAD" w:rsidRPr="003E0EAD">
        <w:t xml:space="preserve">платную правовую помощь; </w:t>
      </w:r>
    </w:p>
    <w:p w:rsidR="003E0EAD" w:rsidRPr="003E0EAD" w:rsidRDefault="007E2757" w:rsidP="003E0EAD">
      <w:pPr>
        <w:pStyle w:val="SingleTxtGR"/>
      </w:pPr>
      <w:r>
        <w:rPr>
          <w:lang w:val="en-US"/>
        </w:rPr>
        <w:tab/>
      </w:r>
      <w:r w:rsidR="003E0EAD" w:rsidRPr="003E0EAD">
        <w:t>f)</w:t>
      </w:r>
      <w:r w:rsidR="003E0EAD" w:rsidRPr="003E0EAD">
        <w:tab/>
        <w:t>сообщения о вездесущей враждебности и ненавистнических выск</w:t>
      </w:r>
      <w:r w:rsidR="003E0EAD" w:rsidRPr="003E0EAD">
        <w:t>а</w:t>
      </w:r>
      <w:r w:rsidR="003E0EAD" w:rsidRPr="003E0EAD">
        <w:t xml:space="preserve">зываниях со стороны местного </w:t>
      </w:r>
      <w:proofErr w:type="spellStart"/>
      <w:r w:rsidR="003E0EAD" w:rsidRPr="003E0EAD">
        <w:t>науруанского</w:t>
      </w:r>
      <w:proofErr w:type="spellEnd"/>
      <w:r w:rsidR="003E0EAD" w:rsidRPr="003E0EAD">
        <w:t xml:space="preserve"> населения.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53.</w:t>
      </w:r>
      <w:r w:rsidRPr="003E0EAD">
        <w:tab/>
      </w:r>
      <w:r w:rsidRPr="003E0EAD">
        <w:rPr>
          <w:b/>
        </w:rPr>
        <w:t>Комитет настоятельно призывает государство-участник незамедл</w:t>
      </w:r>
      <w:r w:rsidRPr="003E0EAD">
        <w:rPr>
          <w:b/>
        </w:rPr>
        <w:t>и</w:t>
      </w:r>
      <w:r w:rsidRPr="003E0EAD">
        <w:rPr>
          <w:b/>
        </w:rPr>
        <w:t>тельно: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обеспечить, чтобы во всех решениях и соглашениях в отнош</w:t>
      </w:r>
      <w:r w:rsidR="003E0EAD" w:rsidRPr="003E0EAD">
        <w:rPr>
          <w:b/>
        </w:rPr>
        <w:t>е</w:t>
      </w:r>
      <w:r w:rsidR="003E0EAD" w:rsidRPr="003E0EAD">
        <w:rPr>
          <w:b/>
        </w:rPr>
        <w:t>нии перевода из Австралии любых детей – просителей убежища или б</w:t>
      </w:r>
      <w:r w:rsidR="003E0EAD" w:rsidRPr="003E0EAD">
        <w:rPr>
          <w:b/>
        </w:rPr>
        <w:t>е</w:t>
      </w:r>
      <w:r w:rsidR="003E0EAD" w:rsidRPr="003E0EAD">
        <w:rPr>
          <w:b/>
        </w:rPr>
        <w:t>женцев уделялось первоочередное внимание наилучшему обеспечению и</w:t>
      </w:r>
      <w:r w:rsidR="003E0EAD" w:rsidRPr="003E0EAD">
        <w:rPr>
          <w:b/>
        </w:rPr>
        <w:t>н</w:t>
      </w:r>
      <w:r w:rsidR="003E0EAD" w:rsidRPr="003E0EAD">
        <w:rPr>
          <w:b/>
        </w:rPr>
        <w:t>тересов ребенка;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рассматривать дела, касающиеся несопровождаемых детей – просителей убежища и беженцев, позитивным, гуманным и оперативным образом в качестве способа изыскать долгосрочные решения в русле пун</w:t>
      </w:r>
      <w:r w:rsidR="003E0EAD" w:rsidRPr="003E0EAD">
        <w:rPr>
          <w:b/>
        </w:rPr>
        <w:t>к</w:t>
      </w:r>
      <w:r w:rsidR="003E0EAD" w:rsidRPr="003E0EAD">
        <w:rPr>
          <w:b/>
        </w:rPr>
        <w:t>та 1 статьи 10 Конвенции;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 xml:space="preserve">отвести приоритет немедленному переводу детей – просителей убежища и их семей из Регионального фильтрационного центра, принять постоянные и устойчивые варианты расселения беженцев, и в частности детей и их семей, с целью обеспечить им законное пребывание и разумный доступ к трудоустройству и другим возможностям; 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облегчать доступ к системе убежища для детей, нуждающихся в международной защите, в русле статей 6, 22 и 37 Конвенции и замечания общего порядка № 6 (2005) Комитета об обращении с несопровождаемыми и разлученными детьми за пределами страны их происхождения;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разработать всеобъемлющие структуры кураторства и сопр</w:t>
      </w:r>
      <w:r w:rsidR="003E0EAD" w:rsidRPr="003E0EAD">
        <w:rPr>
          <w:b/>
        </w:rPr>
        <w:t>о</w:t>
      </w:r>
      <w:r w:rsidR="003E0EAD" w:rsidRPr="003E0EAD">
        <w:rPr>
          <w:b/>
        </w:rPr>
        <w:t>вождения дел для оказания услуг детям, включая услуги в сферах охраны физического и психического здоровья, образования, в секторах полиции и юстиции, включая предоставление бесплатной правовой помощи, особенно в интересах несопровождаемых и разлученных детей;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f)</w:t>
      </w:r>
      <w:r w:rsidR="003E0EAD" w:rsidRPr="003E0EAD">
        <w:rPr>
          <w:b/>
        </w:rPr>
        <w:tab/>
        <w:t>развернуть кампании по борьбе с ненавистническими выск</w:t>
      </w:r>
      <w:r w:rsidR="003E0EAD" w:rsidRPr="003E0EAD">
        <w:rPr>
          <w:b/>
        </w:rPr>
        <w:t>а</w:t>
      </w:r>
      <w:r w:rsidR="003E0EAD" w:rsidRPr="003E0EAD">
        <w:rPr>
          <w:b/>
        </w:rPr>
        <w:t>зываниями в адрес просителей убежища и беженцев, и в частности детей;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g)</w:t>
      </w:r>
      <w:r w:rsidR="003E0EAD" w:rsidRPr="003E0EAD">
        <w:rPr>
          <w:b/>
        </w:rPr>
        <w:tab/>
        <w:t>подумать о присоединении к Конвенции 1951 года о статусе б</w:t>
      </w:r>
      <w:r w:rsidR="003E0EAD" w:rsidRPr="003E0EAD">
        <w:rPr>
          <w:b/>
        </w:rPr>
        <w:t>е</w:t>
      </w:r>
      <w:r w:rsidR="003E0EAD" w:rsidRPr="003E0EAD">
        <w:rPr>
          <w:b/>
        </w:rPr>
        <w:t xml:space="preserve">женцев, Конвенции 1954 года о статусе апатридов и Конвенции 1961 года о сокращении </w:t>
      </w:r>
      <w:proofErr w:type="spellStart"/>
      <w:r w:rsidR="003E0EAD" w:rsidRPr="003E0EAD">
        <w:rPr>
          <w:b/>
        </w:rPr>
        <w:t>безгражданства</w:t>
      </w:r>
      <w:proofErr w:type="spellEnd"/>
      <w:r w:rsidR="003E0EAD" w:rsidRPr="003E0EAD">
        <w:rPr>
          <w:b/>
        </w:rPr>
        <w:t>.</w:t>
      </w:r>
    </w:p>
    <w:p w:rsidR="003E0EAD" w:rsidRPr="003E0EAD" w:rsidRDefault="003E0EAD" w:rsidP="007E2757">
      <w:pPr>
        <w:pStyle w:val="H23GR"/>
      </w:pPr>
      <w:r w:rsidRPr="003E0EAD">
        <w:tab/>
      </w:r>
      <w:r w:rsidRPr="003E0EAD">
        <w:tab/>
        <w:t xml:space="preserve">Сексуальная эксплуатация и торговля людьми </w:t>
      </w:r>
    </w:p>
    <w:p w:rsidR="003E0EAD" w:rsidRPr="003E0EAD" w:rsidRDefault="003E0EAD" w:rsidP="003E0EAD">
      <w:pPr>
        <w:pStyle w:val="SingleTxtGR"/>
      </w:pPr>
      <w:r w:rsidRPr="003E0EAD">
        <w:t>54.</w:t>
      </w:r>
      <w:r w:rsidRPr="003E0EAD">
        <w:tab/>
      </w:r>
      <w:proofErr w:type="gramStart"/>
      <w:r w:rsidRPr="003E0EAD">
        <w:t>Признавая, что государство-участник предпринимает шаги с целью ра</w:t>
      </w:r>
      <w:r w:rsidRPr="003E0EAD">
        <w:t>с</w:t>
      </w:r>
      <w:r w:rsidRPr="003E0EAD">
        <w:t>ширить и усовершенствовать политику и законодательство по защите ребенка, Комитет испытывает озабоченность в связи с тем, что Закон 2014 года об имм</w:t>
      </w:r>
      <w:r w:rsidRPr="003E0EAD">
        <w:t>и</w:t>
      </w:r>
      <w:r w:rsidRPr="003E0EAD">
        <w:t>грации не криминализует конкретно торговлю детьми, контрабанду детей и п</w:t>
      </w:r>
      <w:r w:rsidRPr="003E0EAD">
        <w:t>о</w:t>
      </w:r>
      <w:r w:rsidRPr="003E0EAD">
        <w:lastRenderedPageBreak/>
        <w:t>хищение детей, и в связи с недостаточностью имеющихся наставлений и мер по защите, реабилитации и поддержке детей, ставших жертвами торговли, контр</w:t>
      </w:r>
      <w:r w:rsidRPr="003E0EAD">
        <w:t>а</w:t>
      </w:r>
      <w:r w:rsidRPr="003E0EAD">
        <w:t>банды или похищения.</w:t>
      </w:r>
      <w:proofErr w:type="gramEnd"/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55.</w:t>
      </w:r>
      <w:r w:rsidRPr="003E0EAD">
        <w:tab/>
      </w:r>
      <w:r w:rsidRPr="003E0EAD">
        <w:rPr>
          <w:b/>
        </w:rPr>
        <w:t>Комитет рекомендует государству-участнику принять всеобъемл</w:t>
      </w:r>
      <w:r w:rsidRPr="003E0EAD">
        <w:rPr>
          <w:b/>
        </w:rPr>
        <w:t>ю</w:t>
      </w:r>
      <w:r w:rsidRPr="003E0EAD">
        <w:rPr>
          <w:b/>
        </w:rPr>
        <w:t>щие законы по борьбе с торговлей людьми, которые устанавливали бы конкретные преступления, связанные с торговлей детьми, контрабандой детей и похищением детей, и предусматривали достаточно суровые сан</w:t>
      </w:r>
      <w:r w:rsidRPr="003E0EAD">
        <w:rPr>
          <w:b/>
        </w:rPr>
        <w:t>к</w:t>
      </w:r>
      <w:r w:rsidRPr="003E0EAD">
        <w:rPr>
          <w:b/>
        </w:rPr>
        <w:t>ции за такие преступления.</w:t>
      </w:r>
    </w:p>
    <w:p w:rsidR="003E0EAD" w:rsidRPr="003E0EAD" w:rsidRDefault="003E0EAD" w:rsidP="007E2757">
      <w:pPr>
        <w:pStyle w:val="H23GR"/>
      </w:pPr>
      <w:r w:rsidRPr="003E0EAD">
        <w:tab/>
      </w:r>
      <w:r w:rsidRPr="003E0EAD">
        <w:tab/>
        <w:t>Отправление ювенальной юстиции</w:t>
      </w:r>
    </w:p>
    <w:p w:rsidR="003E0EAD" w:rsidRPr="003E0EAD" w:rsidRDefault="003E0EAD" w:rsidP="003E0EAD">
      <w:pPr>
        <w:pStyle w:val="SingleTxtGR"/>
      </w:pPr>
      <w:r w:rsidRPr="003E0EAD">
        <w:t>56.</w:t>
      </w:r>
      <w:r w:rsidRPr="003E0EAD">
        <w:tab/>
        <w:t>Комитет испытывает сожаление в связи вообще с отсутствием предста</w:t>
      </w:r>
      <w:r w:rsidRPr="003E0EAD">
        <w:t>в</w:t>
      </w:r>
      <w:r w:rsidRPr="003E0EAD">
        <w:t>ленной государством-участником информации об отправлении ювенальной ю</w:t>
      </w:r>
      <w:r w:rsidRPr="003E0EAD">
        <w:t>с</w:t>
      </w:r>
      <w:r w:rsidRPr="003E0EAD">
        <w:t>тиции. Вместе с тем он испытывает озабоченность в связи с отсутствием сп</w:t>
      </w:r>
      <w:r w:rsidRPr="003E0EAD">
        <w:t>е</w:t>
      </w:r>
      <w:r w:rsidRPr="003E0EAD">
        <w:t>циализированных судей и персонала, прошедшего надлежащую подготовку по правам детей, и в связи с недостаточным применением признанных принципов ювенальной юстиции при работе с детьми, вступившими в конфликт с законом. Он также испытывает озабоченность в связи с сообщениями о том, что испр</w:t>
      </w:r>
      <w:r w:rsidRPr="003E0EAD">
        <w:t>а</w:t>
      </w:r>
      <w:r w:rsidRPr="003E0EAD">
        <w:t xml:space="preserve">вительные службы государства-участника страдают значительным дефицитом потенциала и не отвечают </w:t>
      </w:r>
      <w:proofErr w:type="spellStart"/>
      <w:r w:rsidRPr="003E0EAD">
        <w:t>международно</w:t>
      </w:r>
      <w:proofErr w:type="spellEnd"/>
      <w:r w:rsidRPr="003E0EAD">
        <w:t xml:space="preserve"> признанным стандартам ювенальной юстиции. Комитет далее испытывает озабоченность в связи с сообщениями о жестоком обращении с заключенными, и в том числе с детьми, и в связи с о</w:t>
      </w:r>
      <w:r w:rsidRPr="003E0EAD">
        <w:t>т</w:t>
      </w:r>
      <w:r w:rsidRPr="003E0EAD">
        <w:t>сутствием отдельных пенитенциарных заведений для правонарушителей из числа детей.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57.</w:t>
      </w:r>
      <w:r w:rsidRPr="003E0EAD">
        <w:tab/>
      </w:r>
      <w:r w:rsidRPr="003E0EAD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3E0EAD">
        <w:rPr>
          <w:b/>
        </w:rPr>
        <w:t>о</w:t>
      </w:r>
      <w:r w:rsidRPr="003E0EAD">
        <w:rPr>
          <w:b/>
        </w:rPr>
        <w:t>митет настоятельно призывает государство-участник в полной мере прив</w:t>
      </w:r>
      <w:r w:rsidRPr="003E0EAD">
        <w:rPr>
          <w:b/>
        </w:rPr>
        <w:t>е</w:t>
      </w:r>
      <w:r w:rsidRPr="003E0EAD">
        <w:rPr>
          <w:b/>
        </w:rPr>
        <w:t>сти свою систему ювенальной юстиции в соответствие с Конвенцией и др</w:t>
      </w:r>
      <w:r w:rsidRPr="003E0EAD">
        <w:rPr>
          <w:b/>
        </w:rPr>
        <w:t>у</w:t>
      </w:r>
      <w:r w:rsidRPr="003E0EAD">
        <w:rPr>
          <w:b/>
        </w:rPr>
        <w:t>гими надлежащими нормами. В частности, Комитет рекомендует госуда</w:t>
      </w:r>
      <w:r w:rsidRPr="003E0EAD">
        <w:rPr>
          <w:b/>
        </w:rPr>
        <w:t>р</w:t>
      </w:r>
      <w:r w:rsidRPr="003E0EAD">
        <w:rPr>
          <w:b/>
        </w:rPr>
        <w:t>ству-участнику: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обеспечить, чтобы судьи, ведущие дела детей, получали соо</w:t>
      </w:r>
      <w:r w:rsidR="003E0EAD" w:rsidRPr="003E0EAD">
        <w:rPr>
          <w:b/>
        </w:rPr>
        <w:t>т</w:t>
      </w:r>
      <w:r w:rsidR="003E0EAD" w:rsidRPr="003E0EAD">
        <w:rPr>
          <w:b/>
        </w:rPr>
        <w:t>ветствующую подготовку по стандартам ювенальной юстиции;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обеспечить предоставление квалифицированной и независимой правовой помощи детям, вступившим в конфликт с законом, на ранней стадии процедуры и на всем протяжении юридических разбирательств;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всякий раз, когда возможно, поощрять альтернативные меры по отношению к заключению, такие как дивергенция, пробация, медиация, консультирование или общественные работы, и обеспечить, чтобы закл</w:t>
      </w:r>
      <w:r w:rsidR="003E0EAD" w:rsidRPr="003E0EAD">
        <w:rPr>
          <w:b/>
        </w:rPr>
        <w:t>ю</w:t>
      </w:r>
      <w:r w:rsidR="003E0EAD" w:rsidRPr="003E0EAD">
        <w:rPr>
          <w:b/>
        </w:rPr>
        <w:t>чение использовалось в качестве крайней меры, назначаемой как можно на более короткий срок, и подлежало регулярному обзору на предмет его о</w:t>
      </w:r>
      <w:r w:rsidR="003E0EAD" w:rsidRPr="003E0EAD">
        <w:rPr>
          <w:b/>
        </w:rPr>
        <w:t>т</w:t>
      </w:r>
      <w:r w:rsidR="003E0EAD" w:rsidRPr="003E0EAD">
        <w:rPr>
          <w:b/>
        </w:rPr>
        <w:t xml:space="preserve">мены; 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в случаях, когда заключения не избежать, обеспечивать, чтобы дети содержались в заключени</w:t>
      </w:r>
      <w:proofErr w:type="gramStart"/>
      <w:r w:rsidR="003E0EAD" w:rsidRPr="003E0EAD">
        <w:rPr>
          <w:b/>
        </w:rPr>
        <w:t>и</w:t>
      </w:r>
      <w:proofErr w:type="gramEnd"/>
      <w:r w:rsidR="003E0EAD" w:rsidRPr="003E0EAD">
        <w:rPr>
          <w:b/>
        </w:rPr>
        <w:t xml:space="preserve"> отдельно от взрослых и чтобы условия з</w:t>
      </w:r>
      <w:r w:rsidR="003E0EAD" w:rsidRPr="003E0EAD">
        <w:rPr>
          <w:b/>
        </w:rPr>
        <w:t>а</w:t>
      </w:r>
      <w:r w:rsidR="003E0EAD" w:rsidRPr="003E0EAD">
        <w:rPr>
          <w:b/>
        </w:rPr>
        <w:t>ключения соответствовали международным стандартам, в том числе в о</w:t>
      </w:r>
      <w:r w:rsidR="003E0EAD" w:rsidRPr="003E0EAD">
        <w:rPr>
          <w:b/>
        </w:rPr>
        <w:t>т</w:t>
      </w:r>
      <w:r w:rsidR="003E0EAD" w:rsidRPr="003E0EAD">
        <w:rPr>
          <w:b/>
        </w:rPr>
        <w:t>ношении доступа к образованию и медико-санитарным услугам;</w:t>
      </w:r>
    </w:p>
    <w:p w:rsidR="003E0EAD" w:rsidRPr="003E0EAD" w:rsidRDefault="007E2757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воспользоваться инструментами технической помощи, разр</w:t>
      </w:r>
      <w:r w:rsidR="003E0EAD" w:rsidRPr="003E0EAD">
        <w:rPr>
          <w:b/>
        </w:rPr>
        <w:t>а</w:t>
      </w:r>
      <w:r w:rsidR="003E0EAD" w:rsidRPr="003E0EAD">
        <w:rPr>
          <w:b/>
        </w:rPr>
        <w:t xml:space="preserve">ботанными </w:t>
      </w:r>
      <w:proofErr w:type="spellStart"/>
      <w:r w:rsidR="003E0EAD" w:rsidRPr="003E0EAD">
        <w:rPr>
          <w:b/>
        </w:rPr>
        <w:t>Межучрежденческой</w:t>
      </w:r>
      <w:proofErr w:type="spellEnd"/>
      <w:r w:rsidR="003E0EAD" w:rsidRPr="003E0EAD">
        <w:rPr>
          <w:b/>
        </w:rPr>
        <w:t xml:space="preserve"> группой по правосудию в отношении несовершеннолетних.</w:t>
      </w:r>
    </w:p>
    <w:p w:rsidR="003E0EAD" w:rsidRPr="003E0EAD" w:rsidRDefault="003E0EAD" w:rsidP="007E2757">
      <w:pPr>
        <w:pStyle w:val="H23GR"/>
      </w:pPr>
      <w:r w:rsidRPr="003E0EAD">
        <w:lastRenderedPageBreak/>
        <w:tab/>
      </w:r>
      <w:r w:rsidRPr="003E0EAD">
        <w:tab/>
        <w:t>Дети – жертвы и свидетели преступлений</w:t>
      </w:r>
    </w:p>
    <w:p w:rsidR="003E0EAD" w:rsidRPr="003E0EAD" w:rsidRDefault="003E0EAD" w:rsidP="003E0EAD">
      <w:pPr>
        <w:pStyle w:val="SingleTxtGR"/>
      </w:pPr>
      <w:r w:rsidRPr="003E0EAD">
        <w:t>58.</w:t>
      </w:r>
      <w:r w:rsidRPr="003E0EAD">
        <w:tab/>
        <w:t>Комитет с озабоченностью отмечает, что многие дела, связанные надр</w:t>
      </w:r>
      <w:r w:rsidRPr="003E0EAD">
        <w:t>у</w:t>
      </w:r>
      <w:r w:rsidRPr="003E0EAD">
        <w:t>гательством над детьми и сексуальными посягательствами в отношении детей, которые доходят до стадии преследования, отзываются потерпевшими или св</w:t>
      </w:r>
      <w:r w:rsidRPr="003E0EAD">
        <w:t>и</w:t>
      </w:r>
      <w:r w:rsidRPr="003E0EAD">
        <w:t>детелями из боязни финансовых лишений или из-за риска подорвать семейную репутацию.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59.</w:t>
      </w:r>
      <w:r w:rsidRPr="003E0EAD">
        <w:tab/>
      </w:r>
      <w:r w:rsidRPr="003E0EAD">
        <w:rPr>
          <w:b/>
        </w:rPr>
        <w:t>Комитет рекомендует государству-участнику в качестве способа устранения социальной стигматизации разворачивать информационно-просветительские кампании с целью побуждать детей сообщать о случаях сексуальных надругательств и пренебрежения. Он также рекомендует установить отзывчивые по отношению к ребенку процедуры и механизмы с целью обеспечить проведение собеседований надлежащим образом – в о</w:t>
      </w:r>
      <w:r w:rsidRPr="003E0EAD">
        <w:rPr>
          <w:b/>
        </w:rPr>
        <w:t>т</w:t>
      </w:r>
      <w:r w:rsidRPr="003E0EAD">
        <w:rPr>
          <w:b/>
        </w:rPr>
        <w:t xml:space="preserve">сутствие обвиняемых – адекватно подготовленным полицейским и иным персоналом, с </w:t>
      </w:r>
      <w:proofErr w:type="gramStart"/>
      <w:r w:rsidRPr="003E0EAD">
        <w:rPr>
          <w:b/>
        </w:rPr>
        <w:t>тем</w:t>
      </w:r>
      <w:proofErr w:type="gramEnd"/>
      <w:r w:rsidRPr="003E0EAD">
        <w:rPr>
          <w:b/>
        </w:rPr>
        <w:t xml:space="preserve"> чтобы предотвратить </w:t>
      </w:r>
      <w:proofErr w:type="spellStart"/>
      <w:r w:rsidRPr="003E0EAD">
        <w:rPr>
          <w:b/>
        </w:rPr>
        <w:t>ревиктимизацию</w:t>
      </w:r>
      <w:proofErr w:type="spellEnd"/>
      <w:r w:rsidRPr="003E0EAD">
        <w:rPr>
          <w:b/>
        </w:rPr>
        <w:t xml:space="preserve"> и </w:t>
      </w:r>
      <w:proofErr w:type="spellStart"/>
      <w:r w:rsidRPr="003E0EAD">
        <w:rPr>
          <w:b/>
        </w:rPr>
        <w:t>травматиз</w:t>
      </w:r>
      <w:r w:rsidRPr="003E0EAD">
        <w:rPr>
          <w:b/>
        </w:rPr>
        <w:t>а</w:t>
      </w:r>
      <w:r w:rsidRPr="003E0EAD">
        <w:rPr>
          <w:b/>
        </w:rPr>
        <w:t>цию</w:t>
      </w:r>
      <w:proofErr w:type="spellEnd"/>
      <w:r w:rsidRPr="003E0EAD">
        <w:rPr>
          <w:b/>
        </w:rPr>
        <w:t>. Он далее рекомендует производить подготовку и инструктаж суде</w:t>
      </w:r>
      <w:r w:rsidRPr="003E0EAD">
        <w:rPr>
          <w:b/>
        </w:rPr>
        <w:t>б</w:t>
      </w:r>
      <w:r w:rsidRPr="003E0EAD">
        <w:rPr>
          <w:b/>
        </w:rPr>
        <w:t>ных работников, работников служб пробации, адвокатов защиты и другого персонала, причастного к судебному разбирательству, по благожелател</w:t>
      </w:r>
      <w:r w:rsidRPr="003E0EAD">
        <w:rPr>
          <w:b/>
        </w:rPr>
        <w:t>ь</w:t>
      </w:r>
      <w:r w:rsidRPr="003E0EAD">
        <w:rPr>
          <w:b/>
        </w:rPr>
        <w:t xml:space="preserve">ным по отношению к ребенку процедурам. </w:t>
      </w:r>
    </w:p>
    <w:p w:rsidR="003E0EAD" w:rsidRPr="003E0EAD" w:rsidRDefault="003E0EAD" w:rsidP="007E2757">
      <w:pPr>
        <w:pStyle w:val="H1GR"/>
      </w:pPr>
      <w:r w:rsidRPr="003E0EAD">
        <w:tab/>
        <w:t>H.</w:t>
      </w:r>
      <w:r w:rsidRPr="003E0EAD">
        <w:tab/>
        <w:t xml:space="preserve">Ратификация </w:t>
      </w:r>
      <w:r w:rsidRPr="007E2757">
        <w:t>Факультативного</w:t>
      </w:r>
      <w:r w:rsidRPr="003E0EAD">
        <w:t xml:space="preserve"> протокола к Конвенции, касающегося процедуры сообщений</w:t>
      </w:r>
    </w:p>
    <w:p w:rsidR="003E0EAD" w:rsidRPr="003E0EAD" w:rsidRDefault="003E0EAD" w:rsidP="003E0EAD">
      <w:pPr>
        <w:pStyle w:val="SingleTxtGR"/>
        <w:rPr>
          <w:b/>
        </w:rPr>
      </w:pPr>
      <w:r w:rsidRPr="003E0EAD">
        <w:t>60.</w:t>
      </w:r>
      <w:r w:rsidRPr="003E0EAD">
        <w:tab/>
      </w:r>
      <w:r w:rsidRPr="003E0EAD">
        <w:rPr>
          <w:b/>
        </w:rPr>
        <w:t xml:space="preserve">Комитет рекомендует государству-участнику, с </w:t>
      </w:r>
      <w:proofErr w:type="gramStart"/>
      <w:r w:rsidRPr="003E0EAD">
        <w:rPr>
          <w:b/>
        </w:rPr>
        <w:t>тем</w:t>
      </w:r>
      <w:proofErr w:type="gramEnd"/>
      <w:r w:rsidRPr="003E0EAD">
        <w:rPr>
          <w:b/>
        </w:rPr>
        <w:t xml:space="preserve"> чтобы и далее крепить реализацию прав детей подумать о ратификации Факультативн</w:t>
      </w:r>
      <w:r w:rsidRPr="003E0EAD">
        <w:rPr>
          <w:b/>
        </w:rPr>
        <w:t>о</w:t>
      </w:r>
      <w:r w:rsidRPr="003E0EAD">
        <w:rPr>
          <w:b/>
        </w:rPr>
        <w:t>го протокола к Конвенции, касающегося процедуры сообщений, и обесп</w:t>
      </w:r>
      <w:r w:rsidRPr="003E0EAD">
        <w:rPr>
          <w:b/>
        </w:rPr>
        <w:t>е</w:t>
      </w:r>
      <w:r w:rsidRPr="003E0EAD">
        <w:rPr>
          <w:b/>
        </w:rPr>
        <w:t>чить наличие соответствующего механизма, дабы добиваться его ос</w:t>
      </w:r>
      <w:r w:rsidRPr="003E0EAD">
        <w:rPr>
          <w:b/>
        </w:rPr>
        <w:t>у</w:t>
      </w:r>
      <w:r w:rsidRPr="003E0EAD">
        <w:rPr>
          <w:b/>
        </w:rPr>
        <w:t>ществления в полной мере.</w:t>
      </w:r>
    </w:p>
    <w:p w:rsidR="003E0EAD" w:rsidRPr="003E0EAD" w:rsidRDefault="003E0EAD" w:rsidP="007E2757">
      <w:pPr>
        <w:pStyle w:val="H1GR"/>
      </w:pPr>
      <w:r w:rsidRPr="003E0EAD">
        <w:tab/>
        <w:t>I.</w:t>
      </w:r>
      <w:r w:rsidRPr="003E0EAD">
        <w:tab/>
        <w:t>Ратификация международных договоров по правам человека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61.</w:t>
      </w:r>
      <w:r w:rsidRPr="003E0EAD">
        <w:tab/>
      </w:r>
      <w:r w:rsidRPr="003E0EAD">
        <w:rPr>
          <w:b/>
        </w:rPr>
        <w:t xml:space="preserve">Комитет рекомендует государству-участнику, с </w:t>
      </w:r>
      <w:proofErr w:type="gramStart"/>
      <w:r w:rsidRPr="003E0EAD">
        <w:rPr>
          <w:b/>
        </w:rPr>
        <w:t>тем</w:t>
      </w:r>
      <w:proofErr w:type="gramEnd"/>
      <w:r w:rsidRPr="003E0EAD">
        <w:rPr>
          <w:b/>
        </w:rPr>
        <w:t xml:space="preserve"> чтобы и далее крепить реализацию прав детей ратифицировать следующие стержневые правозащитные инструменты, стороной которых оно еще не является:</w:t>
      </w:r>
    </w:p>
    <w:p w:rsidR="003E0EAD" w:rsidRPr="003E0EAD" w:rsidRDefault="007E2757" w:rsidP="003E0EAD">
      <w:pPr>
        <w:pStyle w:val="SingleTxtGR"/>
        <w:rPr>
          <w:b/>
          <w:bCs/>
        </w:rPr>
      </w:pPr>
      <w:r w:rsidRPr="008D0233">
        <w:rPr>
          <w:b/>
        </w:rPr>
        <w:tab/>
      </w:r>
      <w:r w:rsidR="003E0EAD" w:rsidRPr="003E0EAD">
        <w:rPr>
          <w:b/>
        </w:rPr>
        <w:t>a)</w:t>
      </w:r>
      <w:r w:rsidR="003E0EAD" w:rsidRPr="003E0EAD">
        <w:rPr>
          <w:b/>
        </w:rPr>
        <w:tab/>
        <w:t>Международный пакт о гражданских и политических правах;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b)</w:t>
      </w:r>
      <w:r w:rsidR="003E0EAD" w:rsidRPr="003E0EAD">
        <w:rPr>
          <w:b/>
        </w:rPr>
        <w:tab/>
        <w:t>Международный пакт об экономических, социальных и</w:t>
      </w:r>
      <w:r w:rsidR="006C7366">
        <w:rPr>
          <w:b/>
        </w:rPr>
        <w:t xml:space="preserve"> </w:t>
      </w:r>
      <w:r w:rsidR="003E0EAD" w:rsidRPr="003E0EAD">
        <w:rPr>
          <w:b/>
        </w:rPr>
        <w:t>кул</w:t>
      </w:r>
      <w:r w:rsidR="003E0EAD" w:rsidRPr="003E0EAD">
        <w:rPr>
          <w:b/>
        </w:rPr>
        <w:t>ь</w:t>
      </w:r>
      <w:r w:rsidR="003E0EAD" w:rsidRPr="003E0EAD">
        <w:rPr>
          <w:b/>
        </w:rPr>
        <w:t>турных правах;</w:t>
      </w:r>
    </w:p>
    <w:p w:rsidR="003E0EAD" w:rsidRPr="003E0EAD" w:rsidRDefault="007E2757" w:rsidP="003E0EAD">
      <w:pPr>
        <w:pStyle w:val="SingleTxtGR"/>
        <w:rPr>
          <w:b/>
          <w:bCs/>
        </w:rPr>
      </w:pPr>
      <w:r w:rsidRPr="006C7366">
        <w:rPr>
          <w:b/>
        </w:rPr>
        <w:tab/>
      </w:r>
      <w:r w:rsidR="003E0EAD" w:rsidRPr="003E0EAD">
        <w:rPr>
          <w:b/>
        </w:rPr>
        <w:t>c)</w:t>
      </w:r>
      <w:r w:rsidR="003E0EAD" w:rsidRPr="003E0EAD">
        <w:rPr>
          <w:b/>
        </w:rPr>
        <w:tab/>
        <w:t>Факультативный протокол к Международному пакту об экон</w:t>
      </w:r>
      <w:r w:rsidR="003E0EAD" w:rsidRPr="003E0EAD">
        <w:rPr>
          <w:b/>
        </w:rPr>
        <w:t>о</w:t>
      </w:r>
      <w:r w:rsidR="003E0EAD" w:rsidRPr="003E0EAD">
        <w:rPr>
          <w:b/>
        </w:rPr>
        <w:t>мических, социальных и культурных правах;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d)</w:t>
      </w:r>
      <w:r w:rsidR="003E0EAD" w:rsidRPr="003E0EAD">
        <w:rPr>
          <w:b/>
        </w:rPr>
        <w:tab/>
        <w:t>первый и второй факультативные протоколы к Междунаро</w:t>
      </w:r>
      <w:r w:rsidR="003E0EAD" w:rsidRPr="003E0EAD">
        <w:rPr>
          <w:b/>
        </w:rPr>
        <w:t>д</w:t>
      </w:r>
      <w:r w:rsidR="003E0EAD" w:rsidRPr="003E0EAD">
        <w:rPr>
          <w:b/>
        </w:rPr>
        <w:t>ному пакту о гражданских и политических правах;</w:t>
      </w:r>
    </w:p>
    <w:p w:rsidR="003E0EAD" w:rsidRPr="003E0EAD" w:rsidRDefault="007E2757" w:rsidP="003E0EAD">
      <w:pPr>
        <w:pStyle w:val="SingleTxtGR"/>
        <w:rPr>
          <w:b/>
          <w:bCs/>
        </w:rPr>
      </w:pPr>
      <w:r>
        <w:rPr>
          <w:b/>
          <w:lang w:val="en-US"/>
        </w:rPr>
        <w:tab/>
      </w:r>
      <w:r w:rsidR="003E0EAD" w:rsidRPr="003E0EAD">
        <w:rPr>
          <w:b/>
        </w:rPr>
        <w:t>e)</w:t>
      </w:r>
      <w:r w:rsidR="003E0EAD" w:rsidRPr="003E0EAD">
        <w:rPr>
          <w:b/>
        </w:rPr>
        <w:tab/>
        <w:t>Факультативный протокол к Конвенции о ликвидации всех форм д</w:t>
      </w:r>
      <w:r w:rsidR="00775554">
        <w:rPr>
          <w:b/>
        </w:rPr>
        <w:t>искриминации в отношении женщин.</w:t>
      </w:r>
    </w:p>
    <w:p w:rsidR="003E0EAD" w:rsidRPr="003E0EAD" w:rsidRDefault="003E0EAD" w:rsidP="007E2757">
      <w:pPr>
        <w:pStyle w:val="HChGR"/>
      </w:pPr>
      <w:r w:rsidRPr="003E0EAD">
        <w:lastRenderedPageBreak/>
        <w:tab/>
        <w:t>IV.</w:t>
      </w:r>
      <w:r w:rsidRPr="003E0EAD">
        <w:tab/>
        <w:t>Осуществление рекомендаций и представление докладов</w:t>
      </w:r>
    </w:p>
    <w:p w:rsidR="003E0EAD" w:rsidRPr="003E0EAD" w:rsidRDefault="003E0EAD" w:rsidP="007E2757">
      <w:pPr>
        <w:pStyle w:val="H1GR"/>
      </w:pPr>
      <w:r w:rsidRPr="003E0EAD">
        <w:tab/>
        <w:t>A.</w:t>
      </w:r>
      <w:r w:rsidRPr="003E0EAD">
        <w:tab/>
        <w:t>Последующие меры и распространение информации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62.</w:t>
      </w:r>
      <w:r w:rsidRPr="003E0EAD">
        <w:tab/>
      </w:r>
      <w:r w:rsidRPr="003E0EAD">
        <w:rPr>
          <w:b/>
        </w:rPr>
        <w:t>Комитет рекомендует государству-участнику принять все надлеж</w:t>
      </w:r>
      <w:r w:rsidRPr="003E0EAD">
        <w:rPr>
          <w:b/>
        </w:rPr>
        <w:t>а</w:t>
      </w:r>
      <w:r w:rsidRPr="003E0EAD">
        <w:rPr>
          <w:b/>
        </w:rPr>
        <w:t>щие меры с целью обеспечить полное осуществление рекомендаций, с</w:t>
      </w:r>
      <w:r w:rsidRPr="003E0EAD">
        <w:rPr>
          <w:b/>
        </w:rPr>
        <w:t>о</w:t>
      </w:r>
      <w:r w:rsidRPr="003E0EAD">
        <w:rPr>
          <w:b/>
        </w:rPr>
        <w:t>держащихся в настоящих заключительных замечаниях. Комитет также р</w:t>
      </w:r>
      <w:r w:rsidRPr="003E0EAD">
        <w:rPr>
          <w:b/>
        </w:rPr>
        <w:t>е</w:t>
      </w:r>
      <w:r w:rsidRPr="003E0EAD">
        <w:rPr>
          <w:b/>
        </w:rPr>
        <w:t>комендует широко распространить на языках страны первоначальный д</w:t>
      </w:r>
      <w:r w:rsidRPr="003E0EAD">
        <w:rPr>
          <w:b/>
        </w:rPr>
        <w:t>о</w:t>
      </w:r>
      <w:r w:rsidRPr="003E0EAD">
        <w:rPr>
          <w:b/>
        </w:rPr>
        <w:t>клад государства-участника и настоящие заключительные замечания.</w:t>
      </w:r>
    </w:p>
    <w:p w:rsidR="003E0EAD" w:rsidRPr="003E0EAD" w:rsidRDefault="003E0EAD" w:rsidP="007E2757">
      <w:pPr>
        <w:pStyle w:val="H1GR"/>
      </w:pPr>
      <w:r w:rsidRPr="003E0EAD">
        <w:tab/>
        <w:t>B.</w:t>
      </w:r>
      <w:r w:rsidRPr="003E0EAD">
        <w:tab/>
        <w:t xml:space="preserve">Следующий доклад </w:t>
      </w:r>
    </w:p>
    <w:p w:rsidR="003E0EAD" w:rsidRPr="003E0EAD" w:rsidRDefault="003E0EAD" w:rsidP="003E0EAD">
      <w:pPr>
        <w:pStyle w:val="SingleTxtGR"/>
        <w:rPr>
          <w:b/>
          <w:bCs/>
        </w:rPr>
      </w:pPr>
      <w:r w:rsidRPr="003E0EAD">
        <w:t>63.</w:t>
      </w:r>
      <w:r w:rsidRPr="003E0EAD">
        <w:tab/>
      </w:r>
      <w:r w:rsidRPr="003E0EAD">
        <w:rPr>
          <w:b/>
        </w:rPr>
        <w:t>Комитет предлагает государству-участнику представить свои об</w:t>
      </w:r>
      <w:r w:rsidRPr="003E0EAD">
        <w:rPr>
          <w:b/>
        </w:rPr>
        <w:t>ъ</w:t>
      </w:r>
      <w:r w:rsidRPr="003E0EAD">
        <w:rPr>
          <w:b/>
        </w:rPr>
        <w:t>единенные второй–шестой периодические доклады к 25 августа 2021 года и включить в них информацию о последующих мерах по реализации наст</w:t>
      </w:r>
      <w:r w:rsidRPr="003E0EAD">
        <w:rPr>
          <w:b/>
        </w:rPr>
        <w:t>о</w:t>
      </w:r>
      <w:r w:rsidRPr="003E0EAD">
        <w:rPr>
          <w:b/>
        </w:rPr>
        <w:t>ящих заключительных замечаний. Доклад должен быть составлен с собл</w:t>
      </w:r>
      <w:r w:rsidRPr="003E0EAD">
        <w:rPr>
          <w:b/>
        </w:rPr>
        <w:t>ю</w:t>
      </w:r>
      <w:r w:rsidRPr="003E0EAD">
        <w:rPr>
          <w:b/>
        </w:rPr>
        <w:t>дением согласованных Комитетом руководящих принципов представления докладов по конкретным договорам, принятых 31 января 2014 года (CRC/C/58/ Rev.3), и его объем не должен превышать 21 200 слов (см. рез</w:t>
      </w:r>
      <w:r w:rsidRPr="003E0EAD">
        <w:rPr>
          <w:b/>
        </w:rPr>
        <w:t>о</w:t>
      </w:r>
      <w:r w:rsidRPr="003E0EAD">
        <w:rPr>
          <w:b/>
        </w:rPr>
        <w:t>люцию 68/268 Генеральной Ассамблеи, пункт 16). В случае представления доклада, объем которого превысит установленное ограничение по колич</w:t>
      </w:r>
      <w:r w:rsidRPr="003E0EAD">
        <w:rPr>
          <w:b/>
        </w:rPr>
        <w:t>е</w:t>
      </w:r>
      <w:r w:rsidRPr="003E0EAD">
        <w:rPr>
          <w:b/>
        </w:rPr>
        <w:t>ству слов, государству-участнику будет предложено сократить доклад в с</w:t>
      </w:r>
      <w:r w:rsidRPr="003E0EAD">
        <w:rPr>
          <w:b/>
        </w:rPr>
        <w:t>о</w:t>
      </w:r>
      <w:r w:rsidRPr="003E0EAD">
        <w:rPr>
          <w:b/>
        </w:rPr>
        <w:t>ответствии с вышеупомянутой резолюцией. Если государство-участник окажется не в состоянии пересмотреть доклад и представить его вновь, то не может быть гарантирован и перевод доклада для целей его рассмотр</w:t>
      </w:r>
      <w:r w:rsidRPr="003E0EAD">
        <w:rPr>
          <w:b/>
        </w:rPr>
        <w:t>е</w:t>
      </w:r>
      <w:r w:rsidRPr="003E0EAD">
        <w:rPr>
          <w:b/>
        </w:rPr>
        <w:t>ния договорным органом.</w:t>
      </w:r>
    </w:p>
    <w:p w:rsidR="003E0EAD" w:rsidRPr="003E0EAD" w:rsidRDefault="003E0EAD" w:rsidP="003E0EAD">
      <w:pPr>
        <w:pStyle w:val="SingleTxtGR"/>
      </w:pPr>
      <w:r w:rsidRPr="003E0EAD">
        <w:t>64.</w:t>
      </w:r>
      <w:r w:rsidRPr="003E0EAD">
        <w:tab/>
      </w:r>
      <w:proofErr w:type="gramStart"/>
      <w:r w:rsidRPr="003E0EAD">
        <w:rPr>
          <w:b/>
        </w:rPr>
        <w:t>Комитет также предлагает государству-участнику представить о</w:t>
      </w:r>
      <w:r w:rsidRPr="003E0EAD">
        <w:rPr>
          <w:b/>
        </w:rPr>
        <w:t>б</w:t>
      </w:r>
      <w:r w:rsidRPr="003E0EAD">
        <w:rPr>
          <w:b/>
        </w:rPr>
        <w:t>новленный базовый документ объемом не более 42 400 слов в соответствии с требованиями к общему базовому документу, содержащимися в соглас</w:t>
      </w:r>
      <w:r w:rsidRPr="003E0EAD">
        <w:rPr>
          <w:b/>
        </w:rPr>
        <w:t>о</w:t>
      </w:r>
      <w:r w:rsidRPr="003E0EAD">
        <w:rPr>
          <w:b/>
        </w:rPr>
        <w:t>ванных руководящих принципах представления докладов по междунаро</w:t>
      </w:r>
      <w:r w:rsidRPr="003E0EAD">
        <w:rPr>
          <w:b/>
        </w:rPr>
        <w:t>д</w:t>
      </w:r>
      <w:r w:rsidRPr="003E0EAD">
        <w:rPr>
          <w:b/>
        </w:rPr>
        <w:t>ным договорам о правах человека, включая руководящие принципы отн</w:t>
      </w:r>
      <w:r w:rsidRPr="003E0EAD">
        <w:rPr>
          <w:b/>
        </w:rPr>
        <w:t>о</w:t>
      </w:r>
      <w:r w:rsidRPr="003E0EAD">
        <w:rPr>
          <w:b/>
        </w:rPr>
        <w:t>сительно общего базового документа и документов по конкретным догов</w:t>
      </w:r>
      <w:r w:rsidRPr="003E0EAD">
        <w:rPr>
          <w:b/>
        </w:rPr>
        <w:t>о</w:t>
      </w:r>
      <w:r w:rsidRPr="003E0EAD">
        <w:rPr>
          <w:b/>
        </w:rPr>
        <w:t>рам (см. HRI/GEN/2/Rev.6, глава I) и пункт 16 резолюции 68</w:t>
      </w:r>
      <w:proofErr w:type="gramEnd"/>
      <w:r w:rsidRPr="003E0EAD">
        <w:rPr>
          <w:b/>
        </w:rPr>
        <w:t>/268 Генерал</w:t>
      </w:r>
      <w:r w:rsidRPr="003E0EAD">
        <w:rPr>
          <w:b/>
        </w:rPr>
        <w:t>ь</w:t>
      </w:r>
      <w:r w:rsidRPr="003E0EAD">
        <w:rPr>
          <w:b/>
        </w:rPr>
        <w:t>ной Ассамблеи.</w:t>
      </w:r>
    </w:p>
    <w:p w:rsidR="003E0EAD" w:rsidRPr="003E0EAD" w:rsidRDefault="003E0EAD" w:rsidP="003E0EA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E0EAD" w:rsidRPr="003E0EAD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555" w:rsidRDefault="00B64555" w:rsidP="00B471C5">
      <w:r>
        <w:separator/>
      </w:r>
    </w:p>
  </w:endnote>
  <w:endnote w:type="continuationSeparator" w:id="0">
    <w:p w:rsidR="00B64555" w:rsidRDefault="00B64555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555" w:rsidRPr="009A6F4A" w:rsidRDefault="00B64555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055B03">
      <w:rPr>
        <w:rStyle w:val="a9"/>
        <w:noProof/>
      </w:rPr>
      <w:t>20</w:t>
    </w:r>
    <w:r>
      <w:rPr>
        <w:rStyle w:val="a9"/>
      </w:rPr>
      <w:fldChar w:fldCharType="end"/>
    </w:r>
    <w:r>
      <w:rPr>
        <w:lang w:val="en-US"/>
      </w:rPr>
      <w:tab/>
      <w:t>GE.16-18832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555" w:rsidRPr="009A6F4A" w:rsidRDefault="00B64555">
    <w:pPr>
      <w:pStyle w:val="a7"/>
      <w:rPr>
        <w:lang w:val="en-US"/>
      </w:rPr>
    </w:pPr>
    <w:r>
      <w:rPr>
        <w:lang w:val="en-US"/>
      </w:rPr>
      <w:t>GE.16-18832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055B03">
      <w:rPr>
        <w:rStyle w:val="a9"/>
        <w:noProof/>
      </w:rPr>
      <w:t>19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B64555" w:rsidRPr="00797A78" w:rsidTr="00694F45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64555" w:rsidRPr="001C3ABC" w:rsidRDefault="00B64555" w:rsidP="00694F45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18832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101116  101116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B64555" w:rsidRDefault="00B64555" w:rsidP="00694F45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740FC103" wp14:editId="1B6C8B6D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B64555" w:rsidRDefault="00B64555" w:rsidP="00694F45">
          <w:pPr>
            <w:jc w:val="right"/>
          </w:pPr>
          <w:r>
            <w:rPr>
              <w:rFonts w:ascii="C39T30Lfz" w:hAnsi="C39T30Lfz"/>
              <w:noProof/>
              <w:sz w:val="56"/>
              <w:lang w:eastAsia="ru-RU"/>
            </w:rPr>
            <w:drawing>
              <wp:anchor distT="0" distB="0" distL="114300" distR="114300" simplePos="0" relativeHeight="251659264" behindDoc="0" locked="0" layoutInCell="1" allowOverlap="1" wp14:anchorId="7A578130" wp14:editId="0A0418E9">
                <wp:simplePos x="0" y="0"/>
                <wp:positionH relativeFrom="margin">
                  <wp:posOffset>-17145</wp:posOffset>
                </wp:positionH>
                <wp:positionV relativeFrom="margin">
                  <wp:posOffset>-11430</wp:posOffset>
                </wp:positionV>
                <wp:extent cx="637540" cy="637540"/>
                <wp:effectExtent l="0" t="0" r="0" b="0"/>
                <wp:wrapNone/>
                <wp:docPr id="3" name="Picture 1" descr="http://undocs.org/m2/QRCode.ashx?DS=CRC/C/NRU/CO/1&amp;Size=2 &amp;Lang=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NRU/CO/1&amp;Size=2 &amp;Lang=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7540" cy="63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B64555" w:rsidRPr="00797A78" w:rsidTr="00694F45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B64555" w:rsidRPr="00342EF7" w:rsidRDefault="00B64555" w:rsidP="00694F45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>
            <w:rPr>
              <w:rFonts w:ascii="C39T30Lfz" w:hAnsi="C39T30Lfz"/>
              <w:sz w:val="56"/>
            </w:rPr>
            <w:t></w:t>
          </w:r>
          <w:r>
            <w:rPr>
              <w:rFonts w:ascii="C39T30Lfz" w:hAnsi="C39T30Lfz"/>
              <w:sz w:val="56"/>
            </w:rPr>
            <w:t></w:t>
          </w:r>
          <w:r>
            <w:rPr>
              <w:rFonts w:ascii="C39T30Lfz" w:hAnsi="C39T30Lfz"/>
              <w:sz w:val="56"/>
            </w:rPr>
            <w:t></w:t>
          </w:r>
          <w:r>
            <w:rPr>
              <w:rFonts w:ascii="C39T30Lfz" w:hAnsi="C39T30Lfz"/>
              <w:sz w:val="56"/>
            </w:rPr>
            <w:t></w:t>
          </w:r>
          <w:r>
            <w:rPr>
              <w:rFonts w:ascii="C39T30Lfz" w:hAnsi="C39T30Lfz"/>
              <w:sz w:val="56"/>
            </w:rPr>
            <w:t></w:t>
          </w:r>
          <w:r>
            <w:rPr>
              <w:rFonts w:ascii="C39T30Lfz" w:hAnsi="C39T30Lfz"/>
              <w:sz w:val="56"/>
            </w:rPr>
            <w:t></w:t>
          </w:r>
          <w:r>
            <w:rPr>
              <w:rFonts w:ascii="C39T30Lfz" w:hAnsi="C39T30Lfz"/>
              <w:sz w:val="56"/>
            </w:rPr>
            <w:t></w:t>
          </w:r>
          <w:r>
            <w:rPr>
              <w:rFonts w:ascii="C39T30Lfz" w:hAnsi="C39T30Lfz"/>
              <w:sz w:val="56"/>
            </w:rPr>
            <w:t></w:t>
          </w:r>
          <w:r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B64555" w:rsidRDefault="00B64555" w:rsidP="00694F45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B64555" w:rsidRDefault="00B64555" w:rsidP="00694F45"/>
      </w:tc>
    </w:tr>
  </w:tbl>
  <w:p w:rsidR="00B64555" w:rsidRDefault="00B64555" w:rsidP="00694F45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555" w:rsidRPr="009141DC" w:rsidRDefault="00B64555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B64555" w:rsidRPr="00D1261C" w:rsidRDefault="00B64555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B64555" w:rsidRPr="00AE0FD1" w:rsidRDefault="00B64555" w:rsidP="003E0EAD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семьдесят третьей сессии (13−30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555" w:rsidRPr="005E0092" w:rsidRDefault="00B64555">
    <w:pPr>
      <w:pStyle w:val="a3"/>
      <w:rPr>
        <w:lang w:val="en-US"/>
      </w:rPr>
    </w:pPr>
    <w:r>
      <w:rPr>
        <w:lang w:val="en-US"/>
      </w:rPr>
      <w:t>CRC/</w:t>
    </w:r>
    <w:r w:rsidRPr="00716E34">
      <w:t>C/NRU/CO/1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4555" w:rsidRPr="009A6F4A" w:rsidRDefault="00B64555">
    <w:pPr>
      <w:pStyle w:val="a3"/>
      <w:rPr>
        <w:lang w:val="en-US"/>
      </w:rPr>
    </w:pPr>
    <w:r>
      <w:rPr>
        <w:lang w:val="en-US"/>
      </w:rPr>
      <w:tab/>
      <w:t>CRC/</w:t>
    </w:r>
    <w:r w:rsidRPr="00716E34">
      <w:t>C/NRU/CO/1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FB"/>
    <w:rsid w:val="000450D1"/>
    <w:rsid w:val="00055B03"/>
    <w:rsid w:val="00093603"/>
    <w:rsid w:val="000F2A4F"/>
    <w:rsid w:val="00150957"/>
    <w:rsid w:val="00181398"/>
    <w:rsid w:val="001E6A65"/>
    <w:rsid w:val="00203F84"/>
    <w:rsid w:val="002722D7"/>
    <w:rsid w:val="00275188"/>
    <w:rsid w:val="0028687D"/>
    <w:rsid w:val="002B091C"/>
    <w:rsid w:val="002D0CCB"/>
    <w:rsid w:val="00345C79"/>
    <w:rsid w:val="00366A39"/>
    <w:rsid w:val="003B4AA7"/>
    <w:rsid w:val="003E0EAD"/>
    <w:rsid w:val="0048005C"/>
    <w:rsid w:val="004E242B"/>
    <w:rsid w:val="00544379"/>
    <w:rsid w:val="00566944"/>
    <w:rsid w:val="005B63F1"/>
    <w:rsid w:val="005D56BF"/>
    <w:rsid w:val="00665D8D"/>
    <w:rsid w:val="00694F45"/>
    <w:rsid w:val="006A7A3B"/>
    <w:rsid w:val="006B055C"/>
    <w:rsid w:val="006B6B57"/>
    <w:rsid w:val="006C7366"/>
    <w:rsid w:val="00705394"/>
    <w:rsid w:val="00743F62"/>
    <w:rsid w:val="00757598"/>
    <w:rsid w:val="00760D3A"/>
    <w:rsid w:val="00775554"/>
    <w:rsid w:val="007A1F42"/>
    <w:rsid w:val="007C363F"/>
    <w:rsid w:val="007D76DD"/>
    <w:rsid w:val="007E2757"/>
    <w:rsid w:val="008717E8"/>
    <w:rsid w:val="008D01AE"/>
    <w:rsid w:val="008D0233"/>
    <w:rsid w:val="008E0423"/>
    <w:rsid w:val="009141DC"/>
    <w:rsid w:val="009174A1"/>
    <w:rsid w:val="0098674D"/>
    <w:rsid w:val="00997ACA"/>
    <w:rsid w:val="00A03FB7"/>
    <w:rsid w:val="00A75A11"/>
    <w:rsid w:val="00AD7EAD"/>
    <w:rsid w:val="00B02D95"/>
    <w:rsid w:val="00B35A32"/>
    <w:rsid w:val="00B432C6"/>
    <w:rsid w:val="00B471C5"/>
    <w:rsid w:val="00B64555"/>
    <w:rsid w:val="00B6474A"/>
    <w:rsid w:val="00BE1742"/>
    <w:rsid w:val="00C930CF"/>
    <w:rsid w:val="00CD1631"/>
    <w:rsid w:val="00D1261C"/>
    <w:rsid w:val="00D75DCE"/>
    <w:rsid w:val="00DD35AC"/>
    <w:rsid w:val="00DD479F"/>
    <w:rsid w:val="00E15E48"/>
    <w:rsid w:val="00E45C8E"/>
    <w:rsid w:val="00EA30FB"/>
    <w:rsid w:val="00EB0723"/>
    <w:rsid w:val="00EE6F37"/>
    <w:rsid w:val="00F1599F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3E0EAD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3E0EAD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3E0EAD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3E0EAD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3E0EAD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3E0EAD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3E0EAD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3E0EAD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,Footnote Reference Numbe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3E0EA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3E0EA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3E0EAD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3E0EA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3E0EA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3E0EA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3E0EAD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3E0EAD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3E0EAD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3E0EAD"/>
    <w:pPr>
      <w:numPr>
        <w:numId w:val="6"/>
      </w:numPr>
    </w:pPr>
  </w:style>
  <w:style w:type="numbering" w:styleId="111111">
    <w:name w:val="Outline List 2"/>
    <w:basedOn w:val="a2"/>
    <w:semiHidden/>
    <w:rsid w:val="003E0EAD"/>
    <w:pPr>
      <w:numPr>
        <w:numId w:val="8"/>
      </w:numPr>
    </w:pPr>
  </w:style>
  <w:style w:type="numbering" w:styleId="1ai">
    <w:name w:val="Outline List 1"/>
    <w:basedOn w:val="a2"/>
    <w:semiHidden/>
    <w:rsid w:val="003E0EAD"/>
    <w:pPr>
      <w:numPr>
        <w:numId w:val="9"/>
      </w:numPr>
    </w:pPr>
  </w:style>
  <w:style w:type="character" w:styleId="af">
    <w:name w:val="Book Title"/>
    <w:basedOn w:val="a0"/>
    <w:uiPriority w:val="33"/>
    <w:rsid w:val="003E0EAD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3E0EAD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3E0EAD"/>
    <w:rPr>
      <w:rFonts w:ascii="Tahoma" w:eastAsia="Times New Roman" w:hAnsi="Tahoma" w:cs="Tahoma"/>
      <w:sz w:val="16"/>
      <w:szCs w:val="16"/>
      <w:lang w:val="en-GB"/>
    </w:rPr>
  </w:style>
  <w:style w:type="paragraph" w:styleId="af2">
    <w:name w:val="annotation text"/>
    <w:basedOn w:val="a"/>
    <w:link w:val="af3"/>
    <w:uiPriority w:val="99"/>
    <w:semiHidden/>
    <w:unhideWhenUsed/>
    <w:rsid w:val="003E0EAD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E0EAD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4">
    <w:name w:val="annotation reference"/>
    <w:basedOn w:val="a0"/>
    <w:uiPriority w:val="99"/>
    <w:semiHidden/>
    <w:unhideWhenUsed/>
    <w:rsid w:val="003E0EAD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3E0EAD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3E0EAD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3E0EAD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3E0EAD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3E0EAD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3E0EAD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3E0EAD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3E0EAD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,ftref,referencia nota al pie,BVI fnr,4_Footnote text,Footnote text,Appel note de bas de p.,callout,nota pié di pagina,Fußnotenzeichen DISS,16 Point,Superscript 6 Point,Footnotes refss,Footnote Reference1,Footnote Reference Numbe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3E0EAD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3E0EA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3E0EA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3E0EA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3E0EAD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3E0EA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3E0EA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3E0EA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3E0EAD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3E0EAD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3E0EAD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3E0EAD"/>
    <w:pPr>
      <w:numPr>
        <w:numId w:val="6"/>
      </w:numPr>
    </w:pPr>
  </w:style>
  <w:style w:type="numbering" w:styleId="111111">
    <w:name w:val="Outline List 2"/>
    <w:basedOn w:val="a2"/>
    <w:semiHidden/>
    <w:rsid w:val="003E0EAD"/>
    <w:pPr>
      <w:numPr>
        <w:numId w:val="8"/>
      </w:numPr>
    </w:pPr>
  </w:style>
  <w:style w:type="numbering" w:styleId="1ai">
    <w:name w:val="Outline List 1"/>
    <w:basedOn w:val="a2"/>
    <w:semiHidden/>
    <w:rsid w:val="003E0EAD"/>
    <w:pPr>
      <w:numPr>
        <w:numId w:val="9"/>
      </w:numPr>
    </w:pPr>
  </w:style>
  <w:style w:type="character" w:styleId="af">
    <w:name w:val="Book Title"/>
    <w:basedOn w:val="a0"/>
    <w:uiPriority w:val="33"/>
    <w:rsid w:val="003E0EAD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3E0EAD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3E0EAD"/>
    <w:rPr>
      <w:rFonts w:ascii="Tahoma" w:eastAsia="Times New Roman" w:hAnsi="Tahoma" w:cs="Tahoma"/>
      <w:sz w:val="16"/>
      <w:szCs w:val="16"/>
      <w:lang w:val="en-GB"/>
    </w:rPr>
  </w:style>
  <w:style w:type="paragraph" w:styleId="af2">
    <w:name w:val="annotation text"/>
    <w:basedOn w:val="a"/>
    <w:link w:val="af3"/>
    <w:uiPriority w:val="99"/>
    <w:semiHidden/>
    <w:unhideWhenUsed/>
    <w:rsid w:val="003E0EAD"/>
    <w:pPr>
      <w:suppressAutoHyphens/>
      <w:spacing w:line="240" w:lineRule="auto"/>
    </w:pPr>
    <w:rPr>
      <w:spacing w:val="0"/>
      <w:w w:val="100"/>
      <w:kern w:val="0"/>
      <w:lang w:val="en-GB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3E0EAD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f4">
    <w:name w:val="annotation reference"/>
    <w:basedOn w:val="a0"/>
    <w:uiPriority w:val="99"/>
    <w:semiHidden/>
    <w:unhideWhenUsed/>
    <w:rsid w:val="003E0EA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21A0A5-945C-4F5F-96BF-E960D8F6E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20</Pages>
  <Words>7442</Words>
  <Characters>42426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49769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Prokoudina S.</cp:lastModifiedBy>
  <cp:revision>2</cp:revision>
  <cp:lastPrinted>2016-11-10T11:15:00Z</cp:lastPrinted>
  <dcterms:created xsi:type="dcterms:W3CDTF">2016-11-10T13:42:00Z</dcterms:created>
  <dcterms:modified xsi:type="dcterms:W3CDTF">2016-11-10T13:42:00Z</dcterms:modified>
</cp:coreProperties>
</file>