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70E67" w:rsidP="007B56D5">
            <w:pPr>
              <w:jc w:val="right"/>
            </w:pPr>
            <w:r w:rsidRPr="00870E67">
              <w:rPr>
                <w:sz w:val="40"/>
              </w:rPr>
              <w:t>CRC</w:t>
            </w:r>
            <w:r>
              <w:t>/C/</w:t>
            </w:r>
            <w:r w:rsidR="007B56D5">
              <w:t>TUV</w:t>
            </w:r>
            <w:r>
              <w:t>/Q/</w:t>
            </w:r>
            <w:r w:rsidR="007B56D5">
              <w:t>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70E67" w:rsidRDefault="00870E67" w:rsidP="00870E67">
            <w:pPr>
              <w:spacing w:before="240" w:line="240" w:lineRule="exact"/>
            </w:pPr>
            <w:r>
              <w:t>Distr.: General</w:t>
            </w:r>
          </w:p>
          <w:p w:rsidR="00870E67" w:rsidRDefault="00B36B41" w:rsidP="00870E67">
            <w:pPr>
              <w:spacing w:line="240" w:lineRule="exact"/>
            </w:pPr>
            <w:r>
              <w:t>10</w:t>
            </w:r>
            <w:r w:rsidR="00AD0909">
              <w:t xml:space="preserve"> May</w:t>
            </w:r>
            <w:r w:rsidR="00175248">
              <w:t xml:space="preserve"> </w:t>
            </w:r>
            <w:r w:rsidR="00870E67">
              <w:t>201</w:t>
            </w:r>
            <w:r w:rsidR="000E358B">
              <w:t>3</w:t>
            </w:r>
          </w:p>
          <w:p w:rsidR="004A6B46" w:rsidRDefault="004A6B46" w:rsidP="00870E67">
            <w:pPr>
              <w:spacing w:line="240" w:lineRule="exact"/>
            </w:pPr>
          </w:p>
          <w:p w:rsidR="003107FA" w:rsidRDefault="00870E67" w:rsidP="00870E67">
            <w:pPr>
              <w:spacing w:line="240" w:lineRule="exact"/>
            </w:pPr>
            <w:r>
              <w:t>Original: English</w:t>
            </w:r>
          </w:p>
        </w:tc>
      </w:tr>
    </w:tbl>
    <w:p w:rsidR="00870E67" w:rsidRDefault="00870E67" w:rsidP="00870E67">
      <w:pPr>
        <w:spacing w:before="120" w:line="240" w:lineRule="auto"/>
        <w:rPr>
          <w:b/>
          <w:sz w:val="24"/>
          <w:szCs w:val="24"/>
        </w:rPr>
      </w:pPr>
      <w:r>
        <w:rPr>
          <w:b/>
          <w:sz w:val="24"/>
          <w:szCs w:val="24"/>
        </w:rPr>
        <w:t>Committee on the Rights of the Child</w:t>
      </w:r>
    </w:p>
    <w:p w:rsidR="00AF3BF5" w:rsidRPr="00AF3BF5" w:rsidRDefault="00AF3BF5" w:rsidP="00AF3BF5">
      <w:pPr>
        <w:spacing w:line="240" w:lineRule="auto"/>
        <w:rPr>
          <w:b/>
          <w:lang w:val="en-US"/>
        </w:rPr>
      </w:pPr>
      <w:r w:rsidRPr="00AF3BF5">
        <w:rPr>
          <w:b/>
          <w:lang w:val="en-US"/>
        </w:rPr>
        <w:t>Sixty-</w:t>
      </w:r>
      <w:r w:rsidR="001D3F8A">
        <w:rPr>
          <w:b/>
          <w:lang w:val="en-US"/>
        </w:rPr>
        <w:t>fourth</w:t>
      </w:r>
      <w:r w:rsidRPr="00AF3BF5">
        <w:rPr>
          <w:b/>
          <w:lang w:val="en-US"/>
        </w:rPr>
        <w:t xml:space="preserve"> session</w:t>
      </w:r>
    </w:p>
    <w:p w:rsidR="00AF3BF5" w:rsidRPr="00AF3BF5" w:rsidRDefault="000E358B" w:rsidP="00AF3BF5">
      <w:pPr>
        <w:spacing w:line="240" w:lineRule="auto"/>
        <w:rPr>
          <w:lang w:val="en-US"/>
        </w:rPr>
      </w:pPr>
      <w:r>
        <w:rPr>
          <w:lang w:val="en-US"/>
        </w:rPr>
        <w:t>16</w:t>
      </w:r>
      <w:r w:rsidR="00AF3BF5" w:rsidRPr="00AF3BF5">
        <w:rPr>
          <w:lang w:val="en-US"/>
        </w:rPr>
        <w:t xml:space="preserve"> </w:t>
      </w:r>
      <w:r>
        <w:rPr>
          <w:lang w:val="en-US"/>
        </w:rPr>
        <w:t>September</w:t>
      </w:r>
      <w:r w:rsidR="004C1E92">
        <w:rPr>
          <w:lang w:val="en-US"/>
        </w:rPr>
        <w:t>–</w:t>
      </w:r>
      <w:r w:rsidR="00AF3BF5" w:rsidRPr="00AF3BF5">
        <w:rPr>
          <w:lang w:val="en-US"/>
        </w:rPr>
        <w:t xml:space="preserve">4 </w:t>
      </w:r>
      <w:r>
        <w:rPr>
          <w:lang w:val="en-US"/>
        </w:rPr>
        <w:t>October</w:t>
      </w:r>
      <w:r w:rsidR="00AF3BF5" w:rsidRPr="00AF3BF5">
        <w:rPr>
          <w:lang w:val="en-US"/>
        </w:rPr>
        <w:t xml:space="preserve"> 2013</w:t>
      </w:r>
    </w:p>
    <w:p w:rsidR="00AF3BF5" w:rsidRPr="00AF3BF5" w:rsidRDefault="00AF3BF5" w:rsidP="00AF3BF5">
      <w:pPr>
        <w:spacing w:line="240" w:lineRule="auto"/>
        <w:rPr>
          <w:lang w:val="en-US"/>
        </w:rPr>
      </w:pPr>
      <w:r>
        <w:rPr>
          <w:lang w:val="en-US"/>
        </w:rPr>
        <w:t xml:space="preserve">Item </w:t>
      </w:r>
      <w:r w:rsidRPr="00AF3BF5">
        <w:rPr>
          <w:lang w:val="en-US"/>
        </w:rPr>
        <w:t>4 of the provisional agenda</w:t>
      </w:r>
    </w:p>
    <w:p w:rsidR="00AF3BF5" w:rsidRPr="00AF3BF5" w:rsidRDefault="00AF3BF5" w:rsidP="00AF3BF5">
      <w:pPr>
        <w:spacing w:line="240" w:lineRule="auto"/>
        <w:rPr>
          <w:b/>
          <w:lang w:val="en-US"/>
        </w:rPr>
      </w:pPr>
      <w:r w:rsidRPr="00AF3BF5">
        <w:rPr>
          <w:b/>
          <w:lang w:val="en-US"/>
        </w:rPr>
        <w:t>Consideration of reports of States parties</w:t>
      </w:r>
    </w:p>
    <w:p w:rsidR="00870E67" w:rsidRDefault="00870E67" w:rsidP="007E7F53">
      <w:pPr>
        <w:pStyle w:val="HChG"/>
        <w:rPr>
          <w:rFonts w:eastAsia="Calibri"/>
          <w:lang w:val="en-US"/>
        </w:rPr>
      </w:pPr>
      <w:r w:rsidRPr="00AF3BF5">
        <w:rPr>
          <w:rFonts w:eastAsia="Calibri"/>
          <w:lang w:val="en-US"/>
        </w:rPr>
        <w:tab/>
      </w:r>
      <w:r w:rsidRPr="00AF3BF5">
        <w:rPr>
          <w:rFonts w:eastAsia="Calibri"/>
          <w:lang w:val="en-US"/>
        </w:rPr>
        <w:tab/>
      </w:r>
      <w:r w:rsidRPr="00870E67">
        <w:rPr>
          <w:rFonts w:eastAsia="Calibri"/>
        </w:rPr>
        <w:t xml:space="preserve">List of issues </w:t>
      </w:r>
      <w:r w:rsidR="007E7F53">
        <w:rPr>
          <w:rFonts w:eastAsia="Calibri"/>
        </w:rPr>
        <w:t xml:space="preserve">in </w:t>
      </w:r>
      <w:r w:rsidR="00AC1ADB">
        <w:rPr>
          <w:rFonts w:eastAsia="Calibri"/>
        </w:rPr>
        <w:t>relation to</w:t>
      </w:r>
      <w:r w:rsidR="0050268E">
        <w:rPr>
          <w:rFonts w:eastAsia="Calibri"/>
        </w:rPr>
        <w:t xml:space="preserve"> the </w:t>
      </w:r>
      <w:r w:rsidR="007B56D5">
        <w:rPr>
          <w:rFonts w:eastAsia="Calibri"/>
        </w:rPr>
        <w:t xml:space="preserve">initial </w:t>
      </w:r>
      <w:r w:rsidRPr="00870E67">
        <w:rPr>
          <w:rFonts w:eastAsia="Calibri"/>
        </w:rPr>
        <w:t xml:space="preserve">report of </w:t>
      </w:r>
      <w:smartTag w:uri="urn:schemas-microsoft-com:office:smarttags" w:element="country-region">
        <w:smartTag w:uri="urn:schemas-microsoft-com:office:smarttags" w:element="place">
          <w:r w:rsidR="007B56D5">
            <w:rPr>
              <w:rFonts w:eastAsia="Calibri"/>
            </w:rPr>
            <w:t>Tuvalu</w:t>
          </w:r>
        </w:smartTag>
      </w:smartTag>
      <w:r w:rsidR="000E358B">
        <w:rPr>
          <w:rFonts w:eastAsia="Calibri"/>
        </w:rPr>
        <w:t xml:space="preserve"> (CRC/C/</w:t>
      </w:r>
      <w:r w:rsidR="007B56D5">
        <w:rPr>
          <w:rFonts w:eastAsia="Calibri"/>
        </w:rPr>
        <w:t>TUV</w:t>
      </w:r>
      <w:r w:rsidR="003D20C1">
        <w:rPr>
          <w:rFonts w:eastAsia="Calibri"/>
        </w:rPr>
        <w:t>/</w:t>
      </w:r>
      <w:r w:rsidR="007B56D5">
        <w:rPr>
          <w:rFonts w:eastAsia="Calibri"/>
        </w:rPr>
        <w:t>1</w:t>
      </w:r>
      <w:r w:rsidR="003D20C1">
        <w:rPr>
          <w:rFonts w:eastAsia="Calibri"/>
        </w:rPr>
        <w:t>)</w:t>
      </w:r>
      <w:r w:rsidR="005A175B">
        <w:rPr>
          <w:rFonts w:eastAsia="Calibri"/>
          <w:lang w:val="en-US"/>
        </w:rPr>
        <w:t xml:space="preserve"> </w:t>
      </w:r>
    </w:p>
    <w:p w:rsidR="00870E67" w:rsidRPr="00870E67" w:rsidRDefault="006B2117" w:rsidP="00043AC4">
      <w:pPr>
        <w:pStyle w:val="H23G"/>
        <w:rPr>
          <w:rFonts w:eastAsia="SimSun"/>
        </w:rPr>
      </w:pPr>
      <w:r>
        <w:rPr>
          <w:rFonts w:eastAsia="SimSun"/>
        </w:rPr>
        <w:tab/>
      </w:r>
      <w:r>
        <w:rPr>
          <w:rFonts w:eastAsia="SimSun"/>
        </w:rPr>
        <w:tab/>
      </w:r>
      <w:r w:rsidR="00870E67" w:rsidRPr="00870E67">
        <w:rPr>
          <w:rFonts w:eastAsia="SimSun"/>
        </w:rPr>
        <w:t xml:space="preserve">The State party is requested to submit in writing additional, updated information, if possible </w:t>
      </w:r>
      <w:r w:rsidR="00870E67" w:rsidRPr="007A213B">
        <w:rPr>
          <w:rFonts w:eastAsia="SimSun"/>
        </w:rPr>
        <w:t xml:space="preserve">before </w:t>
      </w:r>
      <w:r w:rsidR="00A50DA4" w:rsidRPr="007A213B">
        <w:rPr>
          <w:rFonts w:eastAsia="SimSun"/>
        </w:rPr>
        <w:t>1</w:t>
      </w:r>
      <w:r w:rsidR="004612DB" w:rsidRPr="007A213B">
        <w:rPr>
          <w:rFonts w:eastAsia="SimSun"/>
        </w:rPr>
        <w:t xml:space="preserve"> </w:t>
      </w:r>
      <w:r w:rsidR="000E358B">
        <w:rPr>
          <w:rFonts w:eastAsia="SimSun"/>
        </w:rPr>
        <w:t>July</w:t>
      </w:r>
      <w:r w:rsidR="009858FC" w:rsidRPr="007A213B">
        <w:rPr>
          <w:rFonts w:eastAsia="SimSun"/>
        </w:rPr>
        <w:t xml:space="preserve"> 2013</w:t>
      </w:r>
      <w:r w:rsidR="00870E67" w:rsidRPr="00870E67">
        <w:rPr>
          <w:rFonts w:eastAsia="SimSun"/>
        </w:rPr>
        <w:t>.</w:t>
      </w:r>
    </w:p>
    <w:p w:rsidR="00870E67" w:rsidRDefault="00870E67" w:rsidP="00C21D4F">
      <w:pPr>
        <w:pStyle w:val="SingleTxtG"/>
        <w:rPr>
          <w:rFonts w:eastAsia="SimSun"/>
          <w:i/>
        </w:rPr>
      </w:pPr>
      <w:r w:rsidRPr="00C21D4F">
        <w:rPr>
          <w:rFonts w:eastAsia="SimSun"/>
          <w:i/>
        </w:rPr>
        <w:t>The Committee may take up all aspects of children’s rights contained in the Convention during the</w:t>
      </w:r>
      <w:r w:rsidR="00471B95">
        <w:rPr>
          <w:rFonts w:eastAsia="SimSun"/>
          <w:i/>
        </w:rPr>
        <w:t xml:space="preserve"> dialogue with the State party.</w:t>
      </w:r>
    </w:p>
    <w:p w:rsidR="009858FC" w:rsidRDefault="00973729" w:rsidP="00E51763">
      <w:pPr>
        <w:pStyle w:val="HChG"/>
      </w:pPr>
      <w:r>
        <w:tab/>
      </w:r>
      <w:r>
        <w:tab/>
      </w:r>
      <w:r w:rsidR="009858FC" w:rsidRPr="009438F5">
        <w:t>Part I</w:t>
      </w:r>
    </w:p>
    <w:p w:rsidR="00D7626A" w:rsidRDefault="00471B95" w:rsidP="00471B95">
      <w:pPr>
        <w:pStyle w:val="H23G"/>
        <w:rPr>
          <w:rFonts w:eastAsia="SimSun"/>
        </w:rPr>
      </w:pPr>
      <w:r>
        <w:rPr>
          <w:rFonts w:eastAsia="SimSun"/>
        </w:rPr>
        <w:tab/>
      </w:r>
      <w:r>
        <w:rPr>
          <w:rFonts w:eastAsia="SimSun"/>
        </w:rPr>
        <w:tab/>
      </w:r>
      <w:r w:rsidR="00D7626A" w:rsidRPr="00D7626A">
        <w:rPr>
          <w:rFonts w:eastAsia="SimSun"/>
        </w:rPr>
        <w:t>In this section, the State party is requested to submit its responses to the following questions (30 pages maximum).</w:t>
      </w:r>
    </w:p>
    <w:p w:rsidR="007B56D5" w:rsidRPr="007A3587" w:rsidRDefault="007B56D5" w:rsidP="007B56D5">
      <w:pPr>
        <w:pStyle w:val="SingleTxtG"/>
        <w:numPr>
          <w:ilvl w:val="0"/>
          <w:numId w:val="34"/>
        </w:numPr>
        <w:ind w:left="1134" w:firstLine="0"/>
        <w:rPr>
          <w:rFonts w:eastAsia="SimSun"/>
        </w:rPr>
      </w:pPr>
      <w:r w:rsidRPr="007A3587">
        <w:rPr>
          <w:rFonts w:eastAsia="SimSun"/>
        </w:rPr>
        <w:t xml:space="preserve">Please provide information on the measures taken by the State party to harmonize its domestic legislation with the principles </w:t>
      </w:r>
      <w:r>
        <w:rPr>
          <w:rFonts w:eastAsia="SimSun"/>
        </w:rPr>
        <w:t xml:space="preserve">and provisions </w:t>
      </w:r>
      <w:r w:rsidRPr="007A3587">
        <w:rPr>
          <w:rFonts w:eastAsia="SimSun"/>
        </w:rPr>
        <w:t>of the Convention</w:t>
      </w:r>
      <w:r w:rsidR="008C1DB3">
        <w:rPr>
          <w:rFonts w:eastAsia="SimSun"/>
        </w:rPr>
        <w:t>,</w:t>
      </w:r>
      <w:r>
        <w:rPr>
          <w:rFonts w:eastAsia="SimSun"/>
        </w:rPr>
        <w:t xml:space="preserve"> and on the status of the draft Family Protection Bill</w:t>
      </w:r>
      <w:r w:rsidRPr="007A3587">
        <w:rPr>
          <w:rFonts w:eastAsia="SimSun"/>
        </w:rPr>
        <w:t xml:space="preserve">. </w:t>
      </w:r>
    </w:p>
    <w:p w:rsidR="007B56D5" w:rsidRPr="00D77016" w:rsidRDefault="007B56D5" w:rsidP="007B56D5">
      <w:pPr>
        <w:pStyle w:val="SingleTxtG"/>
        <w:numPr>
          <w:ilvl w:val="0"/>
          <w:numId w:val="34"/>
        </w:numPr>
        <w:ind w:left="1134" w:firstLine="0"/>
        <w:rPr>
          <w:rFonts w:eastAsia="SimSun"/>
        </w:rPr>
      </w:pPr>
      <w:r w:rsidRPr="00D77016">
        <w:rPr>
          <w:rFonts w:eastAsia="SimSun"/>
        </w:rPr>
        <w:t>Please provide information on the measures taken by the State party to promote</w:t>
      </w:r>
      <w:r>
        <w:rPr>
          <w:rFonts w:eastAsia="SimSun"/>
        </w:rPr>
        <w:t xml:space="preserve"> the best interest of the child and</w:t>
      </w:r>
      <w:r w:rsidRPr="00D77016">
        <w:rPr>
          <w:rFonts w:eastAsia="SimSun"/>
        </w:rPr>
        <w:t xml:space="preserve"> the respect for the views of the child in decision</w:t>
      </w:r>
      <w:r w:rsidR="00BC0F5F">
        <w:rPr>
          <w:rFonts w:eastAsia="SimSun"/>
        </w:rPr>
        <w:t>-</w:t>
      </w:r>
      <w:r w:rsidRPr="00D77016">
        <w:rPr>
          <w:rFonts w:eastAsia="SimSun"/>
        </w:rPr>
        <w:t>making process</w:t>
      </w:r>
      <w:r w:rsidR="00F515FB">
        <w:rPr>
          <w:rFonts w:eastAsia="SimSun"/>
        </w:rPr>
        <w:t>es</w:t>
      </w:r>
      <w:r w:rsidRPr="00D77016">
        <w:rPr>
          <w:rFonts w:eastAsia="SimSun"/>
        </w:rPr>
        <w:t xml:space="preserve"> at the community level.</w:t>
      </w:r>
    </w:p>
    <w:p w:rsidR="007B56D5" w:rsidRPr="00D77016" w:rsidRDefault="007B56D5" w:rsidP="007B56D5">
      <w:pPr>
        <w:pStyle w:val="SingleTxtG"/>
        <w:numPr>
          <w:ilvl w:val="0"/>
          <w:numId w:val="34"/>
        </w:numPr>
        <w:ind w:left="1134" w:firstLine="0"/>
        <w:rPr>
          <w:rFonts w:eastAsia="SimSun"/>
        </w:rPr>
      </w:pPr>
      <w:r w:rsidRPr="00D77016">
        <w:rPr>
          <w:rFonts w:eastAsia="SimSun"/>
        </w:rPr>
        <w:t>Please clarify what birth registration pro</w:t>
      </w:r>
      <w:r>
        <w:rPr>
          <w:rFonts w:eastAsia="SimSun"/>
        </w:rPr>
        <w:t>cedures are</w:t>
      </w:r>
      <w:r w:rsidRPr="00D77016">
        <w:rPr>
          <w:rFonts w:eastAsia="SimSun"/>
        </w:rPr>
        <w:t xml:space="preserve"> in place and provide information on the measures taken to ensure</w:t>
      </w:r>
      <w:r w:rsidR="00577ECB" w:rsidRPr="00D77016">
        <w:rPr>
          <w:rFonts w:eastAsia="SimSun"/>
        </w:rPr>
        <w:t xml:space="preserve"> </w:t>
      </w:r>
      <w:r w:rsidRPr="00D77016">
        <w:rPr>
          <w:rFonts w:eastAsia="SimSun"/>
        </w:rPr>
        <w:t>effective birth registration of all children, particularly in outer islands</w:t>
      </w:r>
      <w:r>
        <w:rPr>
          <w:rFonts w:eastAsia="SimSun"/>
        </w:rPr>
        <w:t>.</w:t>
      </w:r>
    </w:p>
    <w:p w:rsidR="007B56D5" w:rsidRPr="00D77016" w:rsidRDefault="007B56D5" w:rsidP="007B56D5">
      <w:pPr>
        <w:pStyle w:val="SingleTxtG"/>
        <w:numPr>
          <w:ilvl w:val="0"/>
          <w:numId w:val="34"/>
        </w:numPr>
        <w:ind w:left="1134" w:firstLine="0"/>
        <w:rPr>
          <w:rFonts w:eastAsia="SimSun"/>
        </w:rPr>
      </w:pPr>
      <w:r w:rsidRPr="00D77016">
        <w:rPr>
          <w:rFonts w:eastAsia="SimSun"/>
        </w:rPr>
        <w:t>Please provide information on the measures taken by the State party to prevent children from access to harmful information, such as violent and pornographic materials, through the Internet and media.</w:t>
      </w:r>
    </w:p>
    <w:p w:rsidR="007B56D5" w:rsidRPr="00D77016" w:rsidRDefault="007B56D5" w:rsidP="007B56D5">
      <w:pPr>
        <w:pStyle w:val="SingleTxtG"/>
        <w:numPr>
          <w:ilvl w:val="0"/>
          <w:numId w:val="34"/>
        </w:numPr>
        <w:ind w:left="1134" w:firstLine="0"/>
        <w:rPr>
          <w:rFonts w:eastAsia="SimSun"/>
        </w:rPr>
      </w:pPr>
      <w:r w:rsidRPr="00D77016">
        <w:rPr>
          <w:rFonts w:eastAsia="SimSun"/>
        </w:rPr>
        <w:t>Please indicate whether the State party intends to repeal all provisions</w:t>
      </w:r>
      <w:r>
        <w:rPr>
          <w:rFonts w:eastAsia="SimSun"/>
        </w:rPr>
        <w:t xml:space="preserve"> that</w:t>
      </w:r>
      <w:r w:rsidRPr="00D77016">
        <w:rPr>
          <w:rFonts w:eastAsia="SimSun"/>
        </w:rPr>
        <w:t xml:space="preserve"> condone corporal punishment</w:t>
      </w:r>
      <w:r>
        <w:rPr>
          <w:rFonts w:eastAsia="SimSun"/>
        </w:rPr>
        <w:t xml:space="preserve">; </w:t>
      </w:r>
      <w:r w:rsidR="00F515FB">
        <w:rPr>
          <w:rFonts w:eastAsia="SimSun"/>
        </w:rPr>
        <w:t>to adopt legislation</w:t>
      </w:r>
      <w:r w:rsidRPr="00D77016">
        <w:rPr>
          <w:rFonts w:eastAsia="SimSun"/>
        </w:rPr>
        <w:t xml:space="preserve"> prohibit</w:t>
      </w:r>
      <w:r w:rsidR="00F515FB">
        <w:rPr>
          <w:rFonts w:eastAsia="SimSun"/>
        </w:rPr>
        <w:t>ing</w:t>
      </w:r>
      <w:r w:rsidRPr="00D77016">
        <w:rPr>
          <w:rFonts w:eastAsia="SimSun"/>
        </w:rPr>
        <w:t xml:space="preserve"> corporal punishment in all settings</w:t>
      </w:r>
      <w:r>
        <w:rPr>
          <w:rFonts w:eastAsia="SimSun"/>
        </w:rPr>
        <w:t>;</w:t>
      </w:r>
      <w:r w:rsidRPr="00D77016">
        <w:rPr>
          <w:rFonts w:eastAsia="SimSun"/>
        </w:rPr>
        <w:t xml:space="preserve"> and to promote alternative disciplinary methods. </w:t>
      </w:r>
    </w:p>
    <w:p w:rsidR="007B56D5" w:rsidRDefault="007B56D5" w:rsidP="007B56D5">
      <w:pPr>
        <w:pStyle w:val="SingleTxtG"/>
        <w:numPr>
          <w:ilvl w:val="0"/>
          <w:numId w:val="34"/>
        </w:numPr>
        <w:ind w:left="1134" w:firstLine="0"/>
        <w:rPr>
          <w:rFonts w:eastAsia="SimSun"/>
        </w:rPr>
      </w:pPr>
      <w:r w:rsidRPr="00D77016">
        <w:rPr>
          <w:rFonts w:eastAsia="SimSun"/>
        </w:rPr>
        <w:t>Please indicate whether the State party considers adopting</w:t>
      </w:r>
      <w:r w:rsidR="00F515FB">
        <w:rPr>
          <w:rFonts w:eastAsia="SimSun"/>
        </w:rPr>
        <w:t xml:space="preserve"> comprehensive </w:t>
      </w:r>
      <w:r w:rsidRPr="00D77016">
        <w:rPr>
          <w:rFonts w:eastAsia="SimSun"/>
        </w:rPr>
        <w:t xml:space="preserve">legislation on domestic violence to provide its domestic violence unit with </w:t>
      </w:r>
      <w:r w:rsidR="00F515FB">
        <w:rPr>
          <w:rFonts w:eastAsia="SimSun"/>
        </w:rPr>
        <w:t xml:space="preserve">the </w:t>
      </w:r>
      <w:r w:rsidRPr="00D77016">
        <w:rPr>
          <w:rFonts w:eastAsia="SimSun"/>
        </w:rPr>
        <w:t>necessary mea</w:t>
      </w:r>
      <w:r w:rsidR="00F515FB">
        <w:rPr>
          <w:rFonts w:eastAsia="SimSun"/>
        </w:rPr>
        <w:t>ns</w:t>
      </w:r>
      <w:r w:rsidRPr="00D77016">
        <w:rPr>
          <w:rFonts w:eastAsia="SimSun"/>
        </w:rPr>
        <w:t xml:space="preserve"> to effectively investigate </w:t>
      </w:r>
      <w:r>
        <w:rPr>
          <w:rFonts w:eastAsia="SimSun"/>
        </w:rPr>
        <w:t xml:space="preserve">all </w:t>
      </w:r>
      <w:r w:rsidRPr="00D77016">
        <w:rPr>
          <w:rFonts w:eastAsia="SimSun"/>
        </w:rPr>
        <w:t xml:space="preserve">domestic and sexual violence cases. Please </w:t>
      </w:r>
      <w:r>
        <w:rPr>
          <w:rFonts w:eastAsia="SimSun"/>
        </w:rPr>
        <w:t>also</w:t>
      </w:r>
      <w:r w:rsidRPr="00D77016">
        <w:rPr>
          <w:rFonts w:eastAsia="SimSun"/>
        </w:rPr>
        <w:t xml:space="preserve"> inform the Committee of the measures taken to improve reporting of domestic and sexual violence against children.</w:t>
      </w:r>
      <w:r w:rsidRPr="00D77016">
        <w:rPr>
          <w:rStyle w:val="FootnoteReference"/>
          <w:rFonts w:eastAsia="SimSun"/>
        </w:rPr>
        <w:t xml:space="preserve"> </w:t>
      </w:r>
    </w:p>
    <w:p w:rsidR="007B56D5" w:rsidRPr="00D77016" w:rsidRDefault="007B56D5" w:rsidP="007B56D5">
      <w:pPr>
        <w:pStyle w:val="SingleTxtG"/>
        <w:numPr>
          <w:ilvl w:val="0"/>
          <w:numId w:val="34"/>
        </w:numPr>
        <w:ind w:left="1134" w:firstLine="0"/>
        <w:rPr>
          <w:rFonts w:eastAsia="SimSun"/>
        </w:rPr>
      </w:pPr>
      <w:r w:rsidRPr="00D77016">
        <w:rPr>
          <w:rFonts w:eastAsia="SimSun"/>
        </w:rPr>
        <w:t xml:space="preserve">Please provide information on </w:t>
      </w:r>
      <w:r>
        <w:rPr>
          <w:rFonts w:eastAsia="SimSun"/>
        </w:rPr>
        <w:t xml:space="preserve">the content and </w:t>
      </w:r>
      <w:r w:rsidRPr="00D77016">
        <w:rPr>
          <w:rFonts w:eastAsia="SimSun"/>
        </w:rPr>
        <w:t xml:space="preserve">the implementation of </w:t>
      </w:r>
      <w:r>
        <w:rPr>
          <w:rFonts w:eastAsia="SimSun"/>
        </w:rPr>
        <w:t>the</w:t>
      </w:r>
      <w:r w:rsidRPr="00D77016">
        <w:rPr>
          <w:rFonts w:eastAsia="SimSun"/>
        </w:rPr>
        <w:t xml:space="preserve"> inclusive education policy within the Tuvalu Education Strategic Plan II (2011-2015). Please also provide detailed information on the measures taken by the State party to improve </w:t>
      </w:r>
      <w:r>
        <w:rPr>
          <w:rFonts w:eastAsia="SimSun"/>
        </w:rPr>
        <w:t>education for all</w:t>
      </w:r>
      <w:r w:rsidRPr="00D77016">
        <w:rPr>
          <w:rFonts w:eastAsia="SimSun"/>
        </w:rPr>
        <w:t xml:space="preserve"> children with disabilities</w:t>
      </w:r>
      <w:r>
        <w:rPr>
          <w:rFonts w:eastAsia="SimSun"/>
        </w:rPr>
        <w:t xml:space="preserve">, including </w:t>
      </w:r>
      <w:r w:rsidRPr="00D77016">
        <w:rPr>
          <w:rFonts w:eastAsia="SimSun"/>
        </w:rPr>
        <w:t>access to school buildings and facilities.</w:t>
      </w:r>
    </w:p>
    <w:p w:rsidR="007B56D5" w:rsidRPr="00D77016" w:rsidRDefault="007B56D5" w:rsidP="007B56D5">
      <w:pPr>
        <w:pStyle w:val="SingleTxtG"/>
        <w:numPr>
          <w:ilvl w:val="0"/>
          <w:numId w:val="34"/>
        </w:numPr>
        <w:ind w:left="1134" w:firstLine="0"/>
        <w:rPr>
          <w:rFonts w:eastAsia="SimSun"/>
        </w:rPr>
      </w:pPr>
      <w:r w:rsidRPr="00D77016">
        <w:rPr>
          <w:rFonts w:eastAsia="SimSun"/>
        </w:rPr>
        <w:t xml:space="preserve">Please provide information on the measures taken to </w:t>
      </w:r>
      <w:r>
        <w:rPr>
          <w:rFonts w:eastAsia="SimSun"/>
        </w:rPr>
        <w:t>reduce</w:t>
      </w:r>
      <w:r w:rsidRPr="00D77016">
        <w:rPr>
          <w:rFonts w:eastAsia="SimSun"/>
        </w:rPr>
        <w:t xml:space="preserve"> </w:t>
      </w:r>
      <w:r>
        <w:rPr>
          <w:rFonts w:eastAsia="SimSun"/>
        </w:rPr>
        <w:t>under-</w:t>
      </w:r>
      <w:r w:rsidR="00160480">
        <w:rPr>
          <w:rFonts w:eastAsia="SimSun"/>
        </w:rPr>
        <w:t>five</w:t>
      </w:r>
      <w:r w:rsidRPr="00D77016">
        <w:rPr>
          <w:rFonts w:eastAsia="SimSun"/>
        </w:rPr>
        <w:t xml:space="preserve"> child mortality</w:t>
      </w:r>
      <w:r>
        <w:rPr>
          <w:rFonts w:eastAsia="SimSun"/>
        </w:rPr>
        <w:t>;</w:t>
      </w:r>
      <w:r w:rsidRPr="00D77016">
        <w:rPr>
          <w:rFonts w:eastAsia="SimSun"/>
        </w:rPr>
        <w:t xml:space="preserve"> to improve children’s health conditions</w:t>
      </w:r>
      <w:r>
        <w:rPr>
          <w:rFonts w:eastAsia="SimSun"/>
        </w:rPr>
        <w:t>, including nutrition;</w:t>
      </w:r>
      <w:r w:rsidRPr="00D77016">
        <w:rPr>
          <w:rFonts w:eastAsia="SimSun"/>
        </w:rPr>
        <w:t xml:space="preserve"> and to </w:t>
      </w:r>
      <w:r>
        <w:rPr>
          <w:rFonts w:eastAsia="SimSun"/>
        </w:rPr>
        <w:t>ensure equitable health services and facilities</w:t>
      </w:r>
      <w:r w:rsidRPr="00D77016">
        <w:rPr>
          <w:rFonts w:eastAsia="SimSun"/>
        </w:rPr>
        <w:t xml:space="preserve"> in all outer islands</w:t>
      </w:r>
      <w:r>
        <w:rPr>
          <w:rFonts w:eastAsia="SimSun"/>
        </w:rPr>
        <w:t>.</w:t>
      </w:r>
    </w:p>
    <w:p w:rsidR="007B56D5" w:rsidRPr="00D77016" w:rsidRDefault="007B56D5" w:rsidP="007B56D5">
      <w:pPr>
        <w:pStyle w:val="SingleTxtG"/>
        <w:numPr>
          <w:ilvl w:val="0"/>
          <w:numId w:val="34"/>
        </w:numPr>
        <w:ind w:left="1134" w:firstLine="0"/>
        <w:rPr>
          <w:rFonts w:eastAsia="SimSun"/>
        </w:rPr>
      </w:pPr>
      <w:r w:rsidRPr="00D77016">
        <w:rPr>
          <w:rFonts w:eastAsia="SimSun"/>
        </w:rPr>
        <w:t xml:space="preserve">Please provide information on sexual and reproductive </w:t>
      </w:r>
      <w:r>
        <w:rPr>
          <w:rFonts w:eastAsia="SimSun"/>
        </w:rPr>
        <w:t xml:space="preserve">health </w:t>
      </w:r>
      <w:r w:rsidRPr="00D77016">
        <w:rPr>
          <w:rFonts w:eastAsia="SimSun"/>
        </w:rPr>
        <w:t xml:space="preserve">education and services </w:t>
      </w:r>
      <w:r w:rsidR="00F515FB">
        <w:rPr>
          <w:rFonts w:eastAsia="SimSun"/>
        </w:rPr>
        <w:t xml:space="preserve">available for adolescents </w:t>
      </w:r>
      <w:r w:rsidRPr="00D77016">
        <w:rPr>
          <w:rFonts w:eastAsia="SimSun"/>
        </w:rPr>
        <w:t>and on the measures taken to reduce teenage pregnancy. Please also provide information on</w:t>
      </w:r>
      <w:r>
        <w:rPr>
          <w:rFonts w:eastAsia="SimSun"/>
        </w:rPr>
        <w:t xml:space="preserve"> the progress made by the State party with</w:t>
      </w:r>
      <w:r w:rsidRPr="00D77016">
        <w:rPr>
          <w:rFonts w:eastAsia="SimSun"/>
        </w:rPr>
        <w:t xml:space="preserve"> the implementation of </w:t>
      </w:r>
      <w:r>
        <w:rPr>
          <w:rFonts w:eastAsia="SimSun"/>
        </w:rPr>
        <w:t>and follow</w:t>
      </w:r>
      <w:r w:rsidR="00160480">
        <w:rPr>
          <w:rFonts w:eastAsia="SimSun"/>
        </w:rPr>
        <w:t>-</w:t>
      </w:r>
      <w:r>
        <w:rPr>
          <w:rFonts w:eastAsia="SimSun"/>
        </w:rPr>
        <w:t xml:space="preserve">up to </w:t>
      </w:r>
      <w:r w:rsidRPr="00D77016">
        <w:rPr>
          <w:rFonts w:eastAsia="SimSun"/>
        </w:rPr>
        <w:t xml:space="preserve">the </w:t>
      </w:r>
      <w:r>
        <w:rPr>
          <w:rFonts w:eastAsia="SimSun"/>
        </w:rPr>
        <w:t xml:space="preserve">1984 </w:t>
      </w:r>
      <w:r w:rsidRPr="00D77016">
        <w:rPr>
          <w:rFonts w:eastAsia="SimSun"/>
        </w:rPr>
        <w:t xml:space="preserve">Alcoholic Drink Act and </w:t>
      </w:r>
      <w:r>
        <w:rPr>
          <w:rFonts w:eastAsia="SimSun"/>
        </w:rPr>
        <w:t xml:space="preserve">the 2008 </w:t>
      </w:r>
      <w:r w:rsidRPr="00D77016">
        <w:rPr>
          <w:rFonts w:eastAsia="SimSun"/>
        </w:rPr>
        <w:t xml:space="preserve">Tobacco Control Act and other measures taken to tackle the issues of drug </w:t>
      </w:r>
      <w:r>
        <w:rPr>
          <w:rFonts w:eastAsia="SimSun"/>
        </w:rPr>
        <w:t xml:space="preserve">and </w:t>
      </w:r>
      <w:r w:rsidRPr="00D77016">
        <w:rPr>
          <w:rFonts w:eastAsia="SimSun"/>
        </w:rPr>
        <w:t xml:space="preserve">alcohol abuse, and </w:t>
      </w:r>
      <w:r>
        <w:rPr>
          <w:rFonts w:eastAsia="SimSun"/>
        </w:rPr>
        <w:t>tobacco use</w:t>
      </w:r>
      <w:r w:rsidR="00E00F99">
        <w:rPr>
          <w:rFonts w:eastAsia="SimSun"/>
        </w:rPr>
        <w:t>,</w:t>
      </w:r>
      <w:r w:rsidRPr="00D77016">
        <w:rPr>
          <w:rFonts w:eastAsia="SimSun"/>
        </w:rPr>
        <w:t xml:space="preserve"> among children</w:t>
      </w:r>
      <w:r>
        <w:rPr>
          <w:rFonts w:eastAsia="SimSun"/>
        </w:rPr>
        <w:t>.</w:t>
      </w:r>
    </w:p>
    <w:p w:rsidR="007B56D5" w:rsidRPr="00D77016" w:rsidRDefault="00F515FB" w:rsidP="007B56D5">
      <w:pPr>
        <w:pStyle w:val="SingleTxtG"/>
        <w:numPr>
          <w:ilvl w:val="0"/>
          <w:numId w:val="34"/>
        </w:numPr>
        <w:ind w:left="1134" w:firstLine="0"/>
        <w:rPr>
          <w:rFonts w:eastAsia="SimSun"/>
        </w:rPr>
      </w:pPr>
      <w:r>
        <w:rPr>
          <w:rFonts w:eastAsia="SimSun"/>
        </w:rPr>
        <w:t xml:space="preserve">Please provide </w:t>
      </w:r>
      <w:r w:rsidR="007B56D5" w:rsidRPr="00D77016">
        <w:rPr>
          <w:rFonts w:eastAsia="SimSun"/>
        </w:rPr>
        <w:t xml:space="preserve">information on the measures taken and </w:t>
      </w:r>
      <w:r>
        <w:rPr>
          <w:rFonts w:eastAsia="SimSun"/>
        </w:rPr>
        <w:t xml:space="preserve">foreseen </w:t>
      </w:r>
      <w:r w:rsidR="007B56D5" w:rsidRPr="00D77016">
        <w:rPr>
          <w:rFonts w:eastAsia="SimSun"/>
        </w:rPr>
        <w:t>to minimize the impact of climate change on the enjoyment of children’</w:t>
      </w:r>
      <w:r w:rsidR="00160480">
        <w:rPr>
          <w:rFonts w:eastAsia="SimSun"/>
        </w:rPr>
        <w:t>s</w:t>
      </w:r>
      <w:r w:rsidR="007B56D5" w:rsidRPr="00D77016">
        <w:rPr>
          <w:rFonts w:eastAsia="SimSun"/>
        </w:rPr>
        <w:t xml:space="preserve"> rights,</w:t>
      </w:r>
      <w:r>
        <w:rPr>
          <w:rFonts w:eastAsia="SimSun"/>
        </w:rPr>
        <w:t xml:space="preserve"> in particular measures </w:t>
      </w:r>
      <w:r w:rsidR="007B56D5" w:rsidRPr="00D77016">
        <w:rPr>
          <w:rFonts w:eastAsia="SimSun"/>
        </w:rPr>
        <w:t>to protect children in emergency situations and to secure safe drinking water and sanitation.</w:t>
      </w:r>
    </w:p>
    <w:p w:rsidR="007B56D5" w:rsidRPr="00D77016" w:rsidRDefault="007B56D5" w:rsidP="007B56D5">
      <w:pPr>
        <w:pStyle w:val="SingleTxtG"/>
        <w:numPr>
          <w:ilvl w:val="0"/>
          <w:numId w:val="34"/>
        </w:numPr>
        <w:ind w:left="1134" w:firstLine="0"/>
        <w:rPr>
          <w:rFonts w:eastAsia="SimSun"/>
        </w:rPr>
      </w:pPr>
      <w:r w:rsidRPr="00D77016">
        <w:rPr>
          <w:rFonts w:eastAsia="SimSun"/>
        </w:rPr>
        <w:t xml:space="preserve">Please provide information on the </w:t>
      </w:r>
      <w:r w:rsidR="00F515FB">
        <w:rPr>
          <w:rFonts w:eastAsia="SimSun"/>
        </w:rPr>
        <w:t xml:space="preserve">measures taken to eliminate </w:t>
      </w:r>
      <w:r w:rsidRPr="00D77016">
        <w:rPr>
          <w:rFonts w:eastAsia="SimSun"/>
        </w:rPr>
        <w:t xml:space="preserve">hidden costs and extra fees that </w:t>
      </w:r>
      <w:r w:rsidR="00160480">
        <w:rPr>
          <w:rFonts w:eastAsia="SimSun"/>
        </w:rPr>
        <w:t xml:space="preserve">have a </w:t>
      </w:r>
      <w:r w:rsidRPr="00D77016">
        <w:rPr>
          <w:rFonts w:eastAsia="SimSun"/>
        </w:rPr>
        <w:t xml:space="preserve">negative impact on school attendance of children from </w:t>
      </w:r>
      <w:r w:rsidR="00F515FB">
        <w:rPr>
          <w:rFonts w:eastAsia="SimSun"/>
        </w:rPr>
        <w:t xml:space="preserve">the </w:t>
      </w:r>
      <w:r w:rsidRPr="00D77016">
        <w:rPr>
          <w:rFonts w:eastAsia="SimSun"/>
        </w:rPr>
        <w:t>most disadvantaged families. Please also provide updated information on the measures taken to improve the quality of education</w:t>
      </w:r>
      <w:r>
        <w:rPr>
          <w:rFonts w:eastAsia="SimSun"/>
        </w:rPr>
        <w:t>, including teacher training.</w:t>
      </w:r>
      <w:r w:rsidRPr="00D77016">
        <w:rPr>
          <w:rFonts w:eastAsia="SimSun"/>
        </w:rPr>
        <w:t xml:space="preserve"> </w:t>
      </w:r>
    </w:p>
    <w:p w:rsidR="007B56D5" w:rsidRPr="00D77016" w:rsidRDefault="007B56D5" w:rsidP="007B56D5">
      <w:pPr>
        <w:pStyle w:val="SingleTxtG"/>
        <w:numPr>
          <w:ilvl w:val="0"/>
          <w:numId w:val="34"/>
        </w:numPr>
        <w:ind w:left="1134" w:firstLine="0"/>
        <w:rPr>
          <w:rFonts w:eastAsia="SimSun"/>
        </w:rPr>
      </w:pPr>
      <w:r w:rsidRPr="00D77016">
        <w:rPr>
          <w:rFonts w:eastAsia="SimSun"/>
        </w:rPr>
        <w:t>Please provide updated information on the case of a child sentenced to life in prison in 2003</w:t>
      </w:r>
      <w:r w:rsidR="00C43D79">
        <w:rPr>
          <w:rFonts w:eastAsia="SimSun"/>
        </w:rPr>
        <w:t xml:space="preserve"> (</w:t>
      </w:r>
      <w:r w:rsidRPr="00D77016">
        <w:rPr>
          <w:rFonts w:eastAsia="SimSun"/>
        </w:rPr>
        <w:t xml:space="preserve">High Court </w:t>
      </w:r>
      <w:r w:rsidR="00E00F99">
        <w:rPr>
          <w:rFonts w:eastAsia="SimSun"/>
        </w:rPr>
        <w:t>c</w:t>
      </w:r>
      <w:r w:rsidRPr="00D77016">
        <w:rPr>
          <w:rFonts w:eastAsia="SimSun"/>
        </w:rPr>
        <w:t>ase No</w:t>
      </w:r>
      <w:r w:rsidR="00160480">
        <w:rPr>
          <w:rFonts w:eastAsia="SimSun"/>
        </w:rPr>
        <w:t>.</w:t>
      </w:r>
      <w:r w:rsidRPr="00D77016">
        <w:rPr>
          <w:rFonts w:eastAsia="SimSun"/>
        </w:rPr>
        <w:t xml:space="preserve"> 5 of 2003</w:t>
      </w:r>
      <w:r w:rsidR="00C43D79">
        <w:rPr>
          <w:rFonts w:eastAsia="SimSun"/>
        </w:rPr>
        <w:t>,</w:t>
      </w:r>
      <w:r w:rsidRPr="00D77016">
        <w:rPr>
          <w:rFonts w:eastAsia="SimSun"/>
        </w:rPr>
        <w:t xml:space="preserve"> 26 September 2003), and on the </w:t>
      </w:r>
      <w:r>
        <w:rPr>
          <w:rFonts w:eastAsia="SimSun"/>
        </w:rPr>
        <w:t xml:space="preserve">measures taken to reform the legislation </w:t>
      </w:r>
      <w:r w:rsidR="009D02ED">
        <w:rPr>
          <w:rFonts w:eastAsia="SimSun"/>
        </w:rPr>
        <w:t xml:space="preserve">with </w:t>
      </w:r>
      <w:r w:rsidR="00160480">
        <w:rPr>
          <w:rFonts w:eastAsia="SimSun"/>
        </w:rPr>
        <w:t xml:space="preserve">a </w:t>
      </w:r>
      <w:r w:rsidR="009D02ED">
        <w:rPr>
          <w:rFonts w:eastAsia="SimSun"/>
        </w:rPr>
        <w:t xml:space="preserve">view to </w:t>
      </w:r>
      <w:r>
        <w:rPr>
          <w:rFonts w:eastAsia="SimSun"/>
        </w:rPr>
        <w:t>prohibit</w:t>
      </w:r>
      <w:r w:rsidR="009D02ED">
        <w:rPr>
          <w:rFonts w:eastAsia="SimSun"/>
        </w:rPr>
        <w:t>ing</w:t>
      </w:r>
      <w:r>
        <w:rPr>
          <w:rFonts w:eastAsia="SimSun"/>
        </w:rPr>
        <w:t xml:space="preserve"> </w:t>
      </w:r>
      <w:r w:rsidR="00E00F99">
        <w:rPr>
          <w:rFonts w:eastAsia="SimSun"/>
        </w:rPr>
        <w:t xml:space="preserve">the </w:t>
      </w:r>
      <w:r>
        <w:rPr>
          <w:rFonts w:eastAsia="SimSun"/>
        </w:rPr>
        <w:t xml:space="preserve">sentencing </w:t>
      </w:r>
      <w:r w:rsidR="00E00F99">
        <w:rPr>
          <w:rFonts w:eastAsia="SimSun"/>
        </w:rPr>
        <w:t xml:space="preserve">of </w:t>
      </w:r>
      <w:r>
        <w:rPr>
          <w:rFonts w:eastAsia="SimSun"/>
        </w:rPr>
        <w:t>children to life imprisonment.</w:t>
      </w:r>
    </w:p>
    <w:p w:rsidR="000E358B" w:rsidRPr="000E358B" w:rsidRDefault="000E358B" w:rsidP="000E358B">
      <w:pPr>
        <w:pStyle w:val="HChG"/>
        <w:rPr>
          <w:rFonts w:eastAsia="Calibri"/>
        </w:rPr>
      </w:pPr>
      <w:r w:rsidRPr="000E358B">
        <w:rPr>
          <w:rFonts w:eastAsia="Calibri"/>
        </w:rPr>
        <w:tab/>
      </w:r>
      <w:r w:rsidRPr="000E358B">
        <w:rPr>
          <w:rFonts w:eastAsia="Calibri"/>
        </w:rPr>
        <w:tab/>
        <w:t>Part II</w:t>
      </w:r>
    </w:p>
    <w:p w:rsidR="000E358B" w:rsidRPr="000E358B" w:rsidRDefault="000E358B" w:rsidP="000E358B">
      <w:pPr>
        <w:pStyle w:val="H23G"/>
      </w:pPr>
      <w:r w:rsidRPr="000E358B">
        <w:tab/>
      </w:r>
      <w:r w:rsidRPr="000E358B">
        <w:tab/>
      </w:r>
      <w:r w:rsidRPr="005F4671">
        <w:t>In this section the Committee invites the State party to briefly (three pages maximum) update the information presented in its report with regard to:</w:t>
      </w:r>
    </w:p>
    <w:p w:rsidR="007B56D5" w:rsidRPr="007B56D5" w:rsidRDefault="0001305A" w:rsidP="007B56D5">
      <w:pPr>
        <w:pStyle w:val="SingleTxtG"/>
        <w:ind w:firstLine="567"/>
        <w:rPr>
          <w:lang w:val="en-US"/>
        </w:rPr>
      </w:pPr>
      <w:r>
        <w:t>(a)</w:t>
      </w:r>
      <w:r>
        <w:tab/>
      </w:r>
      <w:r w:rsidR="007B56D5" w:rsidRPr="007B56D5">
        <w:rPr>
          <w:lang w:val="en-US"/>
        </w:rPr>
        <w:t>New bills or laws, and their respective regulations;</w:t>
      </w:r>
    </w:p>
    <w:p w:rsidR="007B56D5" w:rsidRPr="007B56D5" w:rsidRDefault="007B56D5" w:rsidP="007B56D5">
      <w:pPr>
        <w:spacing w:after="120"/>
        <w:ind w:left="1134" w:right="1134" w:firstLine="567"/>
        <w:jc w:val="both"/>
        <w:rPr>
          <w:lang w:val="en-US"/>
        </w:rPr>
      </w:pPr>
      <w:r w:rsidRPr="007B56D5">
        <w:rPr>
          <w:lang w:val="en-US"/>
        </w:rPr>
        <w:t>(b)</w:t>
      </w:r>
      <w:r w:rsidRPr="007B56D5">
        <w:rPr>
          <w:lang w:val="en-US"/>
        </w:rPr>
        <w:tab/>
        <w:t xml:space="preserve">New institutions (and their mandates) or institutional reforms; </w:t>
      </w:r>
    </w:p>
    <w:p w:rsidR="007B56D5" w:rsidRPr="007B56D5" w:rsidRDefault="007B56D5" w:rsidP="007B56D5">
      <w:pPr>
        <w:spacing w:after="120"/>
        <w:ind w:left="1134" w:right="1134" w:firstLine="567"/>
        <w:jc w:val="both"/>
        <w:rPr>
          <w:lang w:val="en-US"/>
        </w:rPr>
      </w:pPr>
      <w:r w:rsidRPr="007B56D5">
        <w:rPr>
          <w:lang w:val="en-US"/>
        </w:rPr>
        <w:t>(c)</w:t>
      </w:r>
      <w:r w:rsidRPr="007B56D5">
        <w:rPr>
          <w:lang w:val="en-US"/>
        </w:rPr>
        <w:tab/>
        <w:t xml:space="preserve">Recently introduced policies, programmes and action plans and their scope and financing; </w:t>
      </w:r>
    </w:p>
    <w:p w:rsidR="007B56D5" w:rsidRPr="007B56D5" w:rsidRDefault="007B56D5" w:rsidP="007B56D5">
      <w:pPr>
        <w:spacing w:after="120"/>
        <w:ind w:left="1134" w:right="1134" w:firstLine="567"/>
        <w:jc w:val="both"/>
        <w:rPr>
          <w:lang w:val="en-US"/>
        </w:rPr>
      </w:pPr>
      <w:r w:rsidRPr="007B56D5">
        <w:rPr>
          <w:lang w:val="en-US"/>
        </w:rPr>
        <w:t>(d)</w:t>
      </w:r>
      <w:r w:rsidRPr="007B56D5">
        <w:rPr>
          <w:lang w:val="en-US"/>
        </w:rPr>
        <w:tab/>
        <w:t>Recent ratifications of human rights instruments.</w:t>
      </w:r>
    </w:p>
    <w:p w:rsidR="000E358B" w:rsidRPr="000E358B" w:rsidRDefault="000E358B" w:rsidP="007B56D5">
      <w:pPr>
        <w:pStyle w:val="HChG"/>
        <w:rPr>
          <w:rFonts w:eastAsia="Calibri"/>
        </w:rPr>
      </w:pPr>
      <w:r w:rsidRPr="000E358B">
        <w:rPr>
          <w:rFonts w:eastAsia="Calibri"/>
        </w:rPr>
        <w:tab/>
      </w:r>
      <w:r w:rsidRPr="000E358B">
        <w:rPr>
          <w:rFonts w:eastAsia="Calibri"/>
        </w:rPr>
        <w:tab/>
        <w:t>Part III</w:t>
      </w:r>
    </w:p>
    <w:p w:rsidR="000E358B" w:rsidRPr="000E358B" w:rsidRDefault="000E358B" w:rsidP="000E358B">
      <w:pPr>
        <w:pStyle w:val="H1G"/>
        <w:rPr>
          <w:rFonts w:eastAsia="Calibri"/>
        </w:rPr>
      </w:pPr>
      <w:r w:rsidRPr="000E358B">
        <w:rPr>
          <w:rFonts w:eastAsia="Calibri"/>
        </w:rPr>
        <w:tab/>
      </w:r>
      <w:r w:rsidRPr="000E358B">
        <w:rPr>
          <w:rFonts w:eastAsia="Calibri"/>
        </w:rPr>
        <w:tab/>
        <w:t>Data, statistics and other information, if available</w:t>
      </w:r>
    </w:p>
    <w:p w:rsidR="007B56D5" w:rsidRDefault="007B56D5" w:rsidP="007B56D5">
      <w:pPr>
        <w:pStyle w:val="SingleTxtG"/>
        <w:numPr>
          <w:ilvl w:val="0"/>
          <w:numId w:val="35"/>
        </w:numPr>
        <w:ind w:left="1134" w:firstLine="0"/>
      </w:pPr>
      <w:r w:rsidRPr="002C5096">
        <w:rPr>
          <w:lang w:eastAsia="zh-CN"/>
        </w:rPr>
        <w:t xml:space="preserve">Please </w:t>
      </w:r>
      <w:r w:rsidRPr="002C5096">
        <w:t xml:space="preserve">provide, if available, updated statistical data (disaggregated by age, sex, geographic location </w:t>
      </w:r>
      <w:r>
        <w:t xml:space="preserve">and </w:t>
      </w:r>
      <w:r w:rsidRPr="002C5096">
        <w:t>socioecon</w:t>
      </w:r>
      <w:r>
        <w:t>omic background) for the last three years</w:t>
      </w:r>
      <w:r w:rsidRPr="002C5096">
        <w:t xml:space="preserve"> on:</w:t>
      </w:r>
    </w:p>
    <w:p w:rsidR="007B56D5" w:rsidRPr="002C5096" w:rsidDel="00F240BF" w:rsidRDefault="007B56D5" w:rsidP="007B56D5">
      <w:pPr>
        <w:pStyle w:val="SingleTxtG"/>
        <w:ind w:firstLine="567"/>
      </w:pPr>
      <w:r>
        <w:t>(a)</w:t>
      </w:r>
      <w:r>
        <w:tab/>
        <w:t>The number of children with disabilities and the number of those who enjoy access to education;</w:t>
      </w:r>
      <w:r w:rsidRPr="000441C6">
        <w:t xml:space="preserve"> </w:t>
      </w:r>
    </w:p>
    <w:p w:rsidR="007B56D5" w:rsidRDefault="007B56D5" w:rsidP="007B56D5">
      <w:pPr>
        <w:pStyle w:val="SingleTxtG"/>
        <w:ind w:firstLine="567"/>
      </w:pPr>
      <w:r>
        <w:t>(b)</w:t>
      </w:r>
      <w:r>
        <w:tab/>
      </w:r>
      <w:r>
        <w:rPr>
          <w:rFonts w:eastAsia="SimSun"/>
        </w:rPr>
        <w:t>The number of children adopted through the customary adoption system;</w:t>
      </w:r>
    </w:p>
    <w:p w:rsidR="007B56D5" w:rsidRPr="00BE6846" w:rsidRDefault="007B56D5" w:rsidP="007B56D5">
      <w:pPr>
        <w:pStyle w:val="SingleTxtG"/>
        <w:ind w:firstLine="567"/>
      </w:pPr>
      <w:r>
        <w:t>(c)</w:t>
      </w:r>
      <w:r>
        <w:tab/>
        <w:t xml:space="preserve">The numbers of children with obesity, and children affected by non-communicable disease, including diabetes; </w:t>
      </w:r>
    </w:p>
    <w:p w:rsidR="007B56D5" w:rsidRDefault="007B56D5" w:rsidP="007B56D5">
      <w:pPr>
        <w:pStyle w:val="SingleTxtG"/>
        <w:ind w:firstLine="567"/>
      </w:pPr>
      <w:r>
        <w:t>(d)</w:t>
      </w:r>
      <w:r>
        <w:tab/>
        <w:t xml:space="preserve">The number of adolescents affected by sexually transmitted infections and HIV/AIDS, and by tobacco use </w:t>
      </w:r>
      <w:r w:rsidR="00DB6577">
        <w:t xml:space="preserve">and </w:t>
      </w:r>
      <w:r>
        <w:t xml:space="preserve">drug and alcohol abuse; </w:t>
      </w:r>
    </w:p>
    <w:p w:rsidR="007B56D5" w:rsidRPr="00BE6846" w:rsidRDefault="007B56D5" w:rsidP="007B56D5">
      <w:pPr>
        <w:pStyle w:val="SingleTxtG"/>
        <w:ind w:firstLine="567"/>
      </w:pPr>
      <w:r>
        <w:t>(e)</w:t>
      </w:r>
      <w:r>
        <w:tab/>
        <w:t>The number of teenage pregnancies;</w:t>
      </w:r>
    </w:p>
    <w:p w:rsidR="007B56D5" w:rsidRPr="00BE6846" w:rsidDel="00F240BF" w:rsidRDefault="007B56D5" w:rsidP="007B56D5">
      <w:pPr>
        <w:pStyle w:val="SingleTxtG"/>
        <w:ind w:firstLine="567"/>
      </w:pPr>
      <w:r>
        <w:t>(f)</w:t>
      </w:r>
      <w:r>
        <w:tab/>
        <w:t>The numbers of enrolment and retention of children in preschool, primary, secondary and vocational education establishments.</w:t>
      </w:r>
    </w:p>
    <w:p w:rsidR="007B56D5" w:rsidRDefault="007B56D5" w:rsidP="007B56D5">
      <w:pPr>
        <w:pStyle w:val="SingleTxtG"/>
      </w:pPr>
      <w:r w:rsidRPr="00CB04CB">
        <w:t>2.</w:t>
      </w:r>
      <w:r w:rsidRPr="00CB04CB">
        <w:tab/>
      </w:r>
      <w:r>
        <w:t>Please provide updated statistics of violence against children (both boys and girls), including sexual abuse, for the last three years, including the number of cases reported to the police, the number of cases brought to trial and the number of prosecutions.</w:t>
      </w:r>
    </w:p>
    <w:p w:rsidR="007B56D5" w:rsidRDefault="007B56D5" w:rsidP="007B56D5">
      <w:pPr>
        <w:pStyle w:val="SingleTxtG"/>
      </w:pPr>
      <w:r>
        <w:t>3.</w:t>
      </w:r>
      <w:r>
        <w:tab/>
      </w:r>
      <w:r w:rsidRPr="00CB04CB">
        <w:t xml:space="preserve">Please </w:t>
      </w:r>
      <w:r>
        <w:t>provide</w:t>
      </w:r>
      <w:r w:rsidRPr="00CB04CB">
        <w:t xml:space="preserve"> the Committee with </w:t>
      </w:r>
      <w:r>
        <w:t>an update of any</w:t>
      </w:r>
      <w:r w:rsidRPr="00CB04CB">
        <w:t xml:space="preserve"> data in the report which may </w:t>
      </w:r>
      <w:r>
        <w:t>have been</w:t>
      </w:r>
      <w:r w:rsidRPr="00CB04CB">
        <w:t xml:space="preserve"> outdated by more recent data collected or other new developments.</w:t>
      </w:r>
    </w:p>
    <w:p w:rsidR="007B56D5" w:rsidRPr="00BE6846" w:rsidRDefault="007B56D5" w:rsidP="007B56D5">
      <w:pPr>
        <w:pStyle w:val="SingleTxtG"/>
      </w:pPr>
      <w:r>
        <w:t>4</w:t>
      </w:r>
      <w:r w:rsidRPr="00BE6846">
        <w:t>.</w:t>
      </w:r>
      <w:r w:rsidRPr="00BE6846">
        <w:tab/>
      </w:r>
      <w:r w:rsidRPr="002C5096">
        <w:t>In addition, the State party may list areas affecting children that it considers to be of priority with regard to the implementation of the Convention</w:t>
      </w:r>
      <w:r w:rsidRPr="00BE6846">
        <w:t>.</w:t>
      </w:r>
      <w:r>
        <w:t xml:space="preserve"> </w:t>
      </w:r>
    </w:p>
    <w:p w:rsidR="003972E0" w:rsidRPr="00447456" w:rsidRDefault="00447456" w:rsidP="00447456">
      <w:pPr>
        <w:spacing w:before="240"/>
        <w:ind w:left="1134" w:right="1134"/>
        <w:jc w:val="center"/>
        <w:rPr>
          <w:u w:val="single"/>
        </w:rPr>
      </w:pPr>
      <w:r>
        <w:rPr>
          <w:u w:val="single"/>
        </w:rPr>
        <w:tab/>
      </w:r>
      <w:r>
        <w:rPr>
          <w:u w:val="single"/>
        </w:rPr>
        <w:tab/>
      </w:r>
      <w:r w:rsidR="00973729">
        <w:rPr>
          <w:u w:val="single"/>
        </w:rPr>
        <w:tab/>
      </w:r>
    </w:p>
    <w:sectPr w:rsidR="003972E0" w:rsidRPr="00447456" w:rsidSect="00870E6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01DF" w:rsidRDefault="008301DF"/>
  </w:endnote>
  <w:endnote w:type="continuationSeparator" w:id="0">
    <w:p w:rsidR="008301DF" w:rsidRDefault="008301DF"/>
  </w:endnote>
  <w:endnote w:type="continuationNotice" w:id="1">
    <w:p w:rsidR="008301DF" w:rsidRDefault="008301D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808" w:rsidRPr="00870E67" w:rsidRDefault="006E1808"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407861">
      <w:rPr>
        <w:b/>
        <w:noProof/>
        <w:sz w:val="18"/>
      </w:rPr>
      <w:t>2</w:t>
    </w:r>
    <w:r w:rsidRPr="00870E6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808" w:rsidRPr="00870E67" w:rsidRDefault="006E1808"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407861">
      <w:rPr>
        <w:b/>
        <w:noProof/>
        <w:sz w:val="18"/>
      </w:rPr>
      <w:t>3</w:t>
    </w:r>
    <w:r w:rsidRPr="00870E6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808" w:rsidRPr="00870E67" w:rsidRDefault="006E180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6B2221">
      <w:t>13-</w:t>
    </w:r>
    <w:r w:rsidR="00407861">
      <w:t>43463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01DF" w:rsidRPr="000B175B" w:rsidRDefault="008301DF" w:rsidP="000B175B">
      <w:pPr>
        <w:tabs>
          <w:tab w:val="right" w:pos="2155"/>
        </w:tabs>
        <w:spacing w:after="80"/>
        <w:ind w:left="680"/>
        <w:rPr>
          <w:u w:val="single"/>
        </w:rPr>
      </w:pPr>
      <w:r>
        <w:rPr>
          <w:u w:val="single"/>
        </w:rPr>
        <w:tab/>
      </w:r>
    </w:p>
  </w:footnote>
  <w:footnote w:type="continuationSeparator" w:id="0">
    <w:p w:rsidR="008301DF" w:rsidRPr="00FC68B7" w:rsidRDefault="008301DF" w:rsidP="00FC68B7">
      <w:pPr>
        <w:tabs>
          <w:tab w:val="left" w:pos="2155"/>
        </w:tabs>
        <w:spacing w:after="80"/>
        <w:ind w:left="680"/>
        <w:rPr>
          <w:u w:val="single"/>
        </w:rPr>
      </w:pPr>
      <w:r>
        <w:rPr>
          <w:u w:val="single"/>
        </w:rPr>
        <w:tab/>
      </w:r>
    </w:p>
  </w:footnote>
  <w:footnote w:type="continuationNotice" w:id="1">
    <w:p w:rsidR="008301DF" w:rsidRDefault="008301D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808" w:rsidRPr="00663482" w:rsidRDefault="006E1808">
    <w:pPr>
      <w:pStyle w:val="Header"/>
    </w:pPr>
    <w:r>
      <w:t>CRC/C/TUV/Q/1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808" w:rsidRPr="00870E67" w:rsidRDefault="006E1808" w:rsidP="00870E67">
    <w:pPr>
      <w:pStyle w:val="Header"/>
      <w:jc w:val="right"/>
    </w:pPr>
    <w:r>
      <w:t>CRC/C/TUV/Q/1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861" w:rsidRDefault="0040786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4B4FD6"/>
    <w:multiLevelType w:val="hybridMultilevel"/>
    <w:tmpl w:val="0C848AA4"/>
    <w:lvl w:ilvl="0" w:tplc="809AFCA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95B15E7"/>
    <w:multiLevelType w:val="hybridMultilevel"/>
    <w:tmpl w:val="E1123256"/>
    <w:lvl w:ilvl="0" w:tplc="0809000F">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37E0E49"/>
    <w:multiLevelType w:val="hybridMultilevel"/>
    <w:tmpl w:val="5A04BD5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431558E"/>
    <w:multiLevelType w:val="hybridMultilevel"/>
    <w:tmpl w:val="C9A0A9B0"/>
    <w:lvl w:ilvl="0" w:tplc="276CA8DE">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
    <w:nsid w:val="1D1A3755"/>
    <w:multiLevelType w:val="hybridMultilevel"/>
    <w:tmpl w:val="FE50D2D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E8C286D"/>
    <w:multiLevelType w:val="hybridMultilevel"/>
    <w:tmpl w:val="08702124"/>
    <w:lvl w:ilvl="0" w:tplc="1C88E5C2">
      <w:start w:val="1"/>
      <w:numFmt w:val="lowerLetter"/>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9">
    <w:nsid w:val="1FC21A2A"/>
    <w:multiLevelType w:val="hybridMultilevel"/>
    <w:tmpl w:val="23C0C0C0"/>
    <w:lvl w:ilvl="0" w:tplc="E4FAE29C">
      <w:start w:val="1"/>
      <w:numFmt w:val="lowerLetter"/>
      <w:lvlText w:val="%1)"/>
      <w:lvlJc w:val="left"/>
      <w:pPr>
        <w:ind w:left="1080" w:hanging="360"/>
      </w:pPr>
      <w:rPr>
        <w:rFonts w:hint="default"/>
      </w:r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10">
    <w:nsid w:val="21394F0E"/>
    <w:multiLevelType w:val="hybridMultilevel"/>
    <w:tmpl w:val="A858BF6C"/>
    <w:lvl w:ilvl="0" w:tplc="76E22CD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23AE0F88"/>
    <w:multiLevelType w:val="hybridMultilevel"/>
    <w:tmpl w:val="02A0025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23FD5AD9"/>
    <w:multiLevelType w:val="hybridMultilevel"/>
    <w:tmpl w:val="ED56C3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56A11A4"/>
    <w:multiLevelType w:val="hybridMultilevel"/>
    <w:tmpl w:val="BAE0A0A8"/>
    <w:lvl w:ilvl="0" w:tplc="B7188E62">
      <w:start w:val="1"/>
      <w:numFmt w:val="decimal"/>
      <w:lvlText w:val="%1."/>
      <w:lvlJc w:val="left"/>
      <w:pPr>
        <w:ind w:left="1134" w:firstLine="0"/>
      </w:pPr>
      <w:rPr>
        <w:rFonts w:hint="default"/>
        <w:i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2B2024BD"/>
    <w:multiLevelType w:val="hybridMultilevel"/>
    <w:tmpl w:val="0C848AA4"/>
    <w:lvl w:ilvl="0" w:tplc="809AFCA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2EC45648"/>
    <w:multiLevelType w:val="hybridMultilevel"/>
    <w:tmpl w:val="1AFA6E92"/>
    <w:lvl w:ilvl="0" w:tplc="D9004D62">
      <w:start w:val="1"/>
      <w:numFmt w:val="decimal"/>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6">
    <w:nsid w:val="2FF33A5D"/>
    <w:multiLevelType w:val="hybridMultilevel"/>
    <w:tmpl w:val="CBB0B4D8"/>
    <w:lvl w:ilvl="0" w:tplc="0409000F">
      <w:start w:val="1"/>
      <w:numFmt w:val="decimal"/>
      <w:lvlText w:val="%1."/>
      <w:lvlJc w:val="left"/>
      <w:pPr>
        <w:ind w:left="1854" w:hanging="360"/>
      </w:p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344E576D"/>
    <w:multiLevelType w:val="hybridMultilevel"/>
    <w:tmpl w:val="C60E89CA"/>
    <w:lvl w:ilvl="0" w:tplc="A134D85C">
      <w:start w:val="1"/>
      <w:numFmt w:val="decimal"/>
      <w:lvlText w:val="%1."/>
      <w:lvlJc w:val="left"/>
      <w:pPr>
        <w:ind w:left="1440" w:hanging="360"/>
      </w:pPr>
      <w:rPr>
        <w:rFonts w:ascii="Times New Roman" w:eastAsia="Times New Roman" w:hAnsi="Times New Roman"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8">
    <w:nsid w:val="349F6972"/>
    <w:multiLevelType w:val="hybridMultilevel"/>
    <w:tmpl w:val="DFEE3D9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nsid w:val="490E5EDF"/>
    <w:multiLevelType w:val="hybridMultilevel"/>
    <w:tmpl w:val="F79831B8"/>
    <w:lvl w:ilvl="0" w:tplc="66B0011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nsid w:val="4C8F5C51"/>
    <w:multiLevelType w:val="hybridMultilevel"/>
    <w:tmpl w:val="9EA6F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8F3892"/>
    <w:multiLevelType w:val="hybridMultilevel"/>
    <w:tmpl w:val="EC18F1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4311FB8"/>
    <w:multiLevelType w:val="hybridMultilevel"/>
    <w:tmpl w:val="E7008D1E"/>
    <w:lvl w:ilvl="0" w:tplc="DB84F15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nsid w:val="591A0F48"/>
    <w:multiLevelType w:val="hybridMultilevel"/>
    <w:tmpl w:val="76D4442A"/>
    <w:lvl w:ilvl="0" w:tplc="80E8DC0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5">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26">
    <w:nsid w:val="674B6BA2"/>
    <w:multiLevelType w:val="hybridMultilevel"/>
    <w:tmpl w:val="039CC20A"/>
    <w:lvl w:ilvl="0" w:tplc="EACC439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96937CC"/>
    <w:multiLevelType w:val="hybridMultilevel"/>
    <w:tmpl w:val="8BD6166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14B23DA"/>
    <w:multiLevelType w:val="hybridMultilevel"/>
    <w:tmpl w:val="6430EE52"/>
    <w:lvl w:ilvl="0" w:tplc="685CE986">
      <w:start w:val="1"/>
      <w:numFmt w:val="decimal"/>
      <w:lvlText w:val="%1."/>
      <w:lvlJc w:val="left"/>
      <w:pPr>
        <w:ind w:left="1440" w:hanging="360"/>
      </w:pPr>
      <w:rPr>
        <w:rFonts w:ascii="Times New Roman" w:hAnsi="Times New Roman" w:cs="Times New Roman" w:hint="default"/>
        <w:b w:val="0"/>
        <w:sz w:val="20"/>
        <w:szCs w:val="2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30">
    <w:nsid w:val="720045AA"/>
    <w:multiLevelType w:val="hybridMultilevel"/>
    <w:tmpl w:val="62FE3D4C"/>
    <w:lvl w:ilvl="0" w:tplc="E94CC1B8">
      <w:start w:val="1"/>
      <w:numFmt w:val="lowerLetter"/>
      <w:lvlText w:val="(%1)"/>
      <w:lvlJc w:val="left"/>
      <w:pPr>
        <w:ind w:left="1778" w:hanging="360"/>
      </w:pPr>
      <w:rPr>
        <w:rFonts w:cs="Times New Roman" w:hint="default"/>
      </w:rPr>
    </w:lvl>
    <w:lvl w:ilvl="1" w:tplc="08090019">
      <w:start w:val="1"/>
      <w:numFmt w:val="lowerLetter"/>
      <w:lvlText w:val="%2."/>
      <w:lvlJc w:val="left"/>
      <w:pPr>
        <w:ind w:left="2498" w:hanging="360"/>
      </w:pPr>
      <w:rPr>
        <w:rFonts w:cs="Times New Roman"/>
      </w:rPr>
    </w:lvl>
    <w:lvl w:ilvl="2" w:tplc="0809001B">
      <w:start w:val="1"/>
      <w:numFmt w:val="lowerRoman"/>
      <w:lvlText w:val="%3."/>
      <w:lvlJc w:val="right"/>
      <w:pPr>
        <w:ind w:left="3218" w:hanging="180"/>
      </w:pPr>
      <w:rPr>
        <w:rFonts w:cs="Times New Roman"/>
      </w:rPr>
    </w:lvl>
    <w:lvl w:ilvl="3" w:tplc="0809000F">
      <w:start w:val="1"/>
      <w:numFmt w:val="decimal"/>
      <w:lvlText w:val="%4."/>
      <w:lvlJc w:val="left"/>
      <w:pPr>
        <w:ind w:left="3938" w:hanging="360"/>
      </w:pPr>
      <w:rPr>
        <w:rFonts w:cs="Times New Roman"/>
      </w:rPr>
    </w:lvl>
    <w:lvl w:ilvl="4" w:tplc="08090019">
      <w:start w:val="1"/>
      <w:numFmt w:val="lowerLetter"/>
      <w:lvlText w:val="%5."/>
      <w:lvlJc w:val="left"/>
      <w:pPr>
        <w:ind w:left="4658" w:hanging="360"/>
      </w:pPr>
      <w:rPr>
        <w:rFonts w:cs="Times New Roman"/>
      </w:rPr>
    </w:lvl>
    <w:lvl w:ilvl="5" w:tplc="0809001B">
      <w:start w:val="1"/>
      <w:numFmt w:val="lowerRoman"/>
      <w:lvlText w:val="%6."/>
      <w:lvlJc w:val="right"/>
      <w:pPr>
        <w:ind w:left="5378" w:hanging="180"/>
      </w:pPr>
      <w:rPr>
        <w:rFonts w:cs="Times New Roman"/>
      </w:rPr>
    </w:lvl>
    <w:lvl w:ilvl="6" w:tplc="0809000F">
      <w:start w:val="1"/>
      <w:numFmt w:val="decimal"/>
      <w:lvlText w:val="%7."/>
      <w:lvlJc w:val="left"/>
      <w:pPr>
        <w:ind w:left="6098" w:hanging="360"/>
      </w:pPr>
      <w:rPr>
        <w:rFonts w:cs="Times New Roman"/>
      </w:rPr>
    </w:lvl>
    <w:lvl w:ilvl="7" w:tplc="08090019">
      <w:start w:val="1"/>
      <w:numFmt w:val="lowerLetter"/>
      <w:lvlText w:val="%8."/>
      <w:lvlJc w:val="left"/>
      <w:pPr>
        <w:ind w:left="6818" w:hanging="360"/>
      </w:pPr>
      <w:rPr>
        <w:rFonts w:cs="Times New Roman"/>
      </w:rPr>
    </w:lvl>
    <w:lvl w:ilvl="8" w:tplc="0809001B">
      <w:start w:val="1"/>
      <w:numFmt w:val="lowerRoman"/>
      <w:lvlText w:val="%9."/>
      <w:lvlJc w:val="right"/>
      <w:pPr>
        <w:ind w:left="7538" w:hanging="180"/>
      </w:pPr>
      <w:rPr>
        <w:rFonts w:cs="Times New Roman"/>
      </w:rPr>
    </w:lvl>
  </w:abstractNum>
  <w:abstractNum w:abstractNumId="31">
    <w:nsid w:val="72851757"/>
    <w:multiLevelType w:val="hybridMultilevel"/>
    <w:tmpl w:val="B22AACF2"/>
    <w:lvl w:ilvl="0" w:tplc="76E22CD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78052B59"/>
    <w:multiLevelType w:val="hybridMultilevel"/>
    <w:tmpl w:val="3F749320"/>
    <w:lvl w:ilvl="0" w:tplc="EAC40F38">
      <w:start w:val="1"/>
      <w:numFmt w:val="lowerRoman"/>
      <w:lvlText w:val="(%1)"/>
      <w:lvlJc w:val="left"/>
      <w:pPr>
        <w:ind w:left="2160" w:hanging="7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3">
    <w:nsid w:val="7E4C6D83"/>
    <w:multiLevelType w:val="hybridMultilevel"/>
    <w:tmpl w:val="DB4C7420"/>
    <w:lvl w:ilvl="0" w:tplc="2E5AAF8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27"/>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5"/>
  </w:num>
  <w:num w:numId="8">
    <w:abstractNumId w:val="18"/>
  </w:num>
  <w:num w:numId="9">
    <w:abstractNumId w:val="15"/>
  </w:num>
  <w:num w:numId="10">
    <w:abstractNumId w:val="30"/>
  </w:num>
  <w:num w:numId="11">
    <w:abstractNumId w:val="17"/>
  </w:num>
  <w:num w:numId="12">
    <w:abstractNumId w:val="29"/>
  </w:num>
  <w:num w:numId="13">
    <w:abstractNumId w:val="13"/>
  </w:num>
  <w:num w:numId="14">
    <w:abstractNumId w:val="22"/>
  </w:num>
  <w:num w:numId="15">
    <w:abstractNumId w:val="32"/>
  </w:num>
  <w:num w:numId="16">
    <w:abstractNumId w:val="20"/>
  </w:num>
  <w:num w:numId="17">
    <w:abstractNumId w:val="11"/>
  </w:num>
  <w:num w:numId="18">
    <w:abstractNumId w:val="28"/>
  </w:num>
  <w:num w:numId="19">
    <w:abstractNumId w:val="21"/>
  </w:num>
  <w:num w:numId="20">
    <w:abstractNumId w:val="16"/>
  </w:num>
  <w:num w:numId="21">
    <w:abstractNumId w:val="12"/>
  </w:num>
  <w:num w:numId="22">
    <w:abstractNumId w:val="10"/>
  </w:num>
  <w:num w:numId="23">
    <w:abstractNumId w:val="8"/>
  </w:num>
  <w:num w:numId="24">
    <w:abstractNumId w:val="9"/>
  </w:num>
  <w:num w:numId="25">
    <w:abstractNumId w:val="14"/>
  </w:num>
  <w:num w:numId="26">
    <w:abstractNumId w:val="2"/>
  </w:num>
  <w:num w:numId="27">
    <w:abstractNumId w:val="4"/>
  </w:num>
  <w:num w:numId="28">
    <w:abstractNumId w:val="7"/>
  </w:num>
  <w:num w:numId="29">
    <w:abstractNumId w:val="31"/>
  </w:num>
  <w:num w:numId="30">
    <w:abstractNumId w:val="6"/>
  </w:num>
  <w:num w:numId="31">
    <w:abstractNumId w:val="33"/>
  </w:num>
  <w:num w:numId="32">
    <w:abstractNumId w:val="19"/>
  </w:num>
  <w:num w:numId="33">
    <w:abstractNumId w:val="3"/>
  </w:num>
  <w:num w:numId="34">
    <w:abstractNumId w:val="26"/>
  </w:num>
  <w:num w:numId="35">
    <w:abstractNumId w:val="2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47456"/>
    <w:rsid w:val="00002CA5"/>
    <w:rsid w:val="00010840"/>
    <w:rsid w:val="0001305A"/>
    <w:rsid w:val="000134FB"/>
    <w:rsid w:val="0001413D"/>
    <w:rsid w:val="00015E9C"/>
    <w:rsid w:val="000314CF"/>
    <w:rsid w:val="0003654C"/>
    <w:rsid w:val="00040580"/>
    <w:rsid w:val="00043AC4"/>
    <w:rsid w:val="00050F6B"/>
    <w:rsid w:val="000545B4"/>
    <w:rsid w:val="000557D4"/>
    <w:rsid w:val="00072C8C"/>
    <w:rsid w:val="00073408"/>
    <w:rsid w:val="00087668"/>
    <w:rsid w:val="000902B4"/>
    <w:rsid w:val="00091419"/>
    <w:rsid w:val="00092CC5"/>
    <w:rsid w:val="000931C0"/>
    <w:rsid w:val="00093D69"/>
    <w:rsid w:val="000B175B"/>
    <w:rsid w:val="000B3A0F"/>
    <w:rsid w:val="000B4284"/>
    <w:rsid w:val="000B45CA"/>
    <w:rsid w:val="000B4F73"/>
    <w:rsid w:val="000C11CF"/>
    <w:rsid w:val="000C4BD9"/>
    <w:rsid w:val="000E0415"/>
    <w:rsid w:val="000E2430"/>
    <w:rsid w:val="000E358B"/>
    <w:rsid w:val="000F49F3"/>
    <w:rsid w:val="000F70FA"/>
    <w:rsid w:val="0010242A"/>
    <w:rsid w:val="00103F91"/>
    <w:rsid w:val="001102D6"/>
    <w:rsid w:val="0011611E"/>
    <w:rsid w:val="0012134C"/>
    <w:rsid w:val="0012562D"/>
    <w:rsid w:val="00134F76"/>
    <w:rsid w:val="00137538"/>
    <w:rsid w:val="00156A4D"/>
    <w:rsid w:val="0015720C"/>
    <w:rsid w:val="00160480"/>
    <w:rsid w:val="001705A4"/>
    <w:rsid w:val="00172EF0"/>
    <w:rsid w:val="00175248"/>
    <w:rsid w:val="00187FA0"/>
    <w:rsid w:val="0019330D"/>
    <w:rsid w:val="001B2A30"/>
    <w:rsid w:val="001B31D3"/>
    <w:rsid w:val="001B4B04"/>
    <w:rsid w:val="001C6663"/>
    <w:rsid w:val="001C7895"/>
    <w:rsid w:val="001D26DF"/>
    <w:rsid w:val="001D2FDC"/>
    <w:rsid w:val="001D3F8A"/>
    <w:rsid w:val="001E2886"/>
    <w:rsid w:val="001E288F"/>
    <w:rsid w:val="001E3807"/>
    <w:rsid w:val="00211E0B"/>
    <w:rsid w:val="002128A0"/>
    <w:rsid w:val="00223666"/>
    <w:rsid w:val="00231006"/>
    <w:rsid w:val="00237785"/>
    <w:rsid w:val="00241466"/>
    <w:rsid w:val="002453D0"/>
    <w:rsid w:val="00245F71"/>
    <w:rsid w:val="002560B9"/>
    <w:rsid w:val="00256405"/>
    <w:rsid w:val="00285844"/>
    <w:rsid w:val="00295AC8"/>
    <w:rsid w:val="00306BCA"/>
    <w:rsid w:val="003107FA"/>
    <w:rsid w:val="00314539"/>
    <w:rsid w:val="00322177"/>
    <w:rsid w:val="003229D8"/>
    <w:rsid w:val="003267F5"/>
    <w:rsid w:val="0033130F"/>
    <w:rsid w:val="0033453F"/>
    <w:rsid w:val="00334678"/>
    <w:rsid w:val="00336125"/>
    <w:rsid w:val="003407DC"/>
    <w:rsid w:val="00345BA9"/>
    <w:rsid w:val="00346C62"/>
    <w:rsid w:val="00355C90"/>
    <w:rsid w:val="00382849"/>
    <w:rsid w:val="0039277A"/>
    <w:rsid w:val="00393E79"/>
    <w:rsid w:val="003972E0"/>
    <w:rsid w:val="003B1881"/>
    <w:rsid w:val="003C2CC4"/>
    <w:rsid w:val="003D20C1"/>
    <w:rsid w:val="003D4B23"/>
    <w:rsid w:val="003D4B5E"/>
    <w:rsid w:val="003E0FB2"/>
    <w:rsid w:val="003E10B6"/>
    <w:rsid w:val="003E33BB"/>
    <w:rsid w:val="003E5690"/>
    <w:rsid w:val="003F0257"/>
    <w:rsid w:val="003F6E9B"/>
    <w:rsid w:val="00407861"/>
    <w:rsid w:val="00410691"/>
    <w:rsid w:val="00412EB5"/>
    <w:rsid w:val="00416E5E"/>
    <w:rsid w:val="00420322"/>
    <w:rsid w:val="00422568"/>
    <w:rsid w:val="004325CB"/>
    <w:rsid w:val="00446DE4"/>
    <w:rsid w:val="00447456"/>
    <w:rsid w:val="00447668"/>
    <w:rsid w:val="004612DB"/>
    <w:rsid w:val="00471B95"/>
    <w:rsid w:val="00473FF8"/>
    <w:rsid w:val="004827AA"/>
    <w:rsid w:val="00484E84"/>
    <w:rsid w:val="00486BC0"/>
    <w:rsid w:val="004922DF"/>
    <w:rsid w:val="004A475A"/>
    <w:rsid w:val="004A6B46"/>
    <w:rsid w:val="004B790B"/>
    <w:rsid w:val="004C1E92"/>
    <w:rsid w:val="004E6747"/>
    <w:rsid w:val="004F28C7"/>
    <w:rsid w:val="0050268E"/>
    <w:rsid w:val="00505B3C"/>
    <w:rsid w:val="005129FF"/>
    <w:rsid w:val="0051353A"/>
    <w:rsid w:val="00531E9F"/>
    <w:rsid w:val="00532086"/>
    <w:rsid w:val="00533821"/>
    <w:rsid w:val="00540C2F"/>
    <w:rsid w:val="005420F2"/>
    <w:rsid w:val="00553E4D"/>
    <w:rsid w:val="005545F6"/>
    <w:rsid w:val="005671BC"/>
    <w:rsid w:val="0057431F"/>
    <w:rsid w:val="00577ECB"/>
    <w:rsid w:val="00585664"/>
    <w:rsid w:val="00593F40"/>
    <w:rsid w:val="005A175B"/>
    <w:rsid w:val="005A274D"/>
    <w:rsid w:val="005A3453"/>
    <w:rsid w:val="005B3DB3"/>
    <w:rsid w:val="005C0081"/>
    <w:rsid w:val="005C50EF"/>
    <w:rsid w:val="005E316F"/>
    <w:rsid w:val="005F2818"/>
    <w:rsid w:val="005F4671"/>
    <w:rsid w:val="005F5C43"/>
    <w:rsid w:val="006010BC"/>
    <w:rsid w:val="00611FC4"/>
    <w:rsid w:val="00614C9E"/>
    <w:rsid w:val="006176FB"/>
    <w:rsid w:val="00617FB4"/>
    <w:rsid w:val="00640B26"/>
    <w:rsid w:val="00662830"/>
    <w:rsid w:val="00663482"/>
    <w:rsid w:val="00673757"/>
    <w:rsid w:val="00682D97"/>
    <w:rsid w:val="006907AB"/>
    <w:rsid w:val="006A0625"/>
    <w:rsid w:val="006A7392"/>
    <w:rsid w:val="006B2117"/>
    <w:rsid w:val="006B2221"/>
    <w:rsid w:val="006C0D34"/>
    <w:rsid w:val="006C680F"/>
    <w:rsid w:val="006D191E"/>
    <w:rsid w:val="006D7FF2"/>
    <w:rsid w:val="006E1808"/>
    <w:rsid w:val="006E564B"/>
    <w:rsid w:val="006E5CF2"/>
    <w:rsid w:val="006E7759"/>
    <w:rsid w:val="007232FC"/>
    <w:rsid w:val="00723CA7"/>
    <w:rsid w:val="0072632A"/>
    <w:rsid w:val="0073533B"/>
    <w:rsid w:val="00743274"/>
    <w:rsid w:val="007441F7"/>
    <w:rsid w:val="007528B9"/>
    <w:rsid w:val="007733DD"/>
    <w:rsid w:val="007A08E6"/>
    <w:rsid w:val="007A213B"/>
    <w:rsid w:val="007B56D5"/>
    <w:rsid w:val="007B5736"/>
    <w:rsid w:val="007B6BA5"/>
    <w:rsid w:val="007C3390"/>
    <w:rsid w:val="007C4F4B"/>
    <w:rsid w:val="007D2EB2"/>
    <w:rsid w:val="007D5FDE"/>
    <w:rsid w:val="007E2D55"/>
    <w:rsid w:val="007E749D"/>
    <w:rsid w:val="007E7F53"/>
    <w:rsid w:val="007F3143"/>
    <w:rsid w:val="007F6611"/>
    <w:rsid w:val="00814825"/>
    <w:rsid w:val="008175E9"/>
    <w:rsid w:val="00820BC5"/>
    <w:rsid w:val="008242D7"/>
    <w:rsid w:val="008301DF"/>
    <w:rsid w:val="00831E3C"/>
    <w:rsid w:val="00832E7C"/>
    <w:rsid w:val="0083433D"/>
    <w:rsid w:val="0085320D"/>
    <w:rsid w:val="008624F8"/>
    <w:rsid w:val="00862A3C"/>
    <w:rsid w:val="00863A0D"/>
    <w:rsid w:val="00870E67"/>
    <w:rsid w:val="00871FD5"/>
    <w:rsid w:val="00882DFB"/>
    <w:rsid w:val="00886E47"/>
    <w:rsid w:val="008979B1"/>
    <w:rsid w:val="008A53C6"/>
    <w:rsid w:val="008A63A6"/>
    <w:rsid w:val="008A6B25"/>
    <w:rsid w:val="008A6C4F"/>
    <w:rsid w:val="008B5D0C"/>
    <w:rsid w:val="008C1DB3"/>
    <w:rsid w:val="008E0E46"/>
    <w:rsid w:val="008E2D5B"/>
    <w:rsid w:val="008E7E16"/>
    <w:rsid w:val="008F084C"/>
    <w:rsid w:val="009003AB"/>
    <w:rsid w:val="009013E3"/>
    <w:rsid w:val="00907CC9"/>
    <w:rsid w:val="009427A7"/>
    <w:rsid w:val="00942BE3"/>
    <w:rsid w:val="00960A18"/>
    <w:rsid w:val="00963CBA"/>
    <w:rsid w:val="00973729"/>
    <w:rsid w:val="00982A9D"/>
    <w:rsid w:val="009858FC"/>
    <w:rsid w:val="0098678D"/>
    <w:rsid w:val="009903FF"/>
    <w:rsid w:val="00991261"/>
    <w:rsid w:val="009B1C49"/>
    <w:rsid w:val="009D02ED"/>
    <w:rsid w:val="009D09A0"/>
    <w:rsid w:val="009F1F9A"/>
    <w:rsid w:val="009F3E16"/>
    <w:rsid w:val="00A05C57"/>
    <w:rsid w:val="00A1427D"/>
    <w:rsid w:val="00A50DA4"/>
    <w:rsid w:val="00A723EA"/>
    <w:rsid w:val="00A72F22"/>
    <w:rsid w:val="00A746E8"/>
    <w:rsid w:val="00A748A6"/>
    <w:rsid w:val="00A879A4"/>
    <w:rsid w:val="00A90E8A"/>
    <w:rsid w:val="00A966C0"/>
    <w:rsid w:val="00AA459D"/>
    <w:rsid w:val="00AC1ADB"/>
    <w:rsid w:val="00AC5817"/>
    <w:rsid w:val="00AD018E"/>
    <w:rsid w:val="00AD0909"/>
    <w:rsid w:val="00AD26EB"/>
    <w:rsid w:val="00AD600C"/>
    <w:rsid w:val="00AE32B3"/>
    <w:rsid w:val="00AF39E3"/>
    <w:rsid w:val="00AF3BF5"/>
    <w:rsid w:val="00B14BE0"/>
    <w:rsid w:val="00B30179"/>
    <w:rsid w:val="00B3317B"/>
    <w:rsid w:val="00B36B41"/>
    <w:rsid w:val="00B44897"/>
    <w:rsid w:val="00B55B29"/>
    <w:rsid w:val="00B75D73"/>
    <w:rsid w:val="00B81E12"/>
    <w:rsid w:val="00B93068"/>
    <w:rsid w:val="00BA4115"/>
    <w:rsid w:val="00BB6DF2"/>
    <w:rsid w:val="00BC0F5F"/>
    <w:rsid w:val="00BC74E9"/>
    <w:rsid w:val="00BD3095"/>
    <w:rsid w:val="00BD45F8"/>
    <w:rsid w:val="00BD764E"/>
    <w:rsid w:val="00BE4F82"/>
    <w:rsid w:val="00BE618E"/>
    <w:rsid w:val="00BE6846"/>
    <w:rsid w:val="00BF3C3D"/>
    <w:rsid w:val="00C01E72"/>
    <w:rsid w:val="00C0689E"/>
    <w:rsid w:val="00C124C4"/>
    <w:rsid w:val="00C21D4F"/>
    <w:rsid w:val="00C2233F"/>
    <w:rsid w:val="00C35F36"/>
    <w:rsid w:val="00C36859"/>
    <w:rsid w:val="00C43D79"/>
    <w:rsid w:val="00C463DD"/>
    <w:rsid w:val="00C46A39"/>
    <w:rsid w:val="00C642A4"/>
    <w:rsid w:val="00C721CC"/>
    <w:rsid w:val="00C745C3"/>
    <w:rsid w:val="00C916B3"/>
    <w:rsid w:val="00CA1362"/>
    <w:rsid w:val="00CB04CB"/>
    <w:rsid w:val="00CE3A26"/>
    <w:rsid w:val="00CE4A8F"/>
    <w:rsid w:val="00CE7705"/>
    <w:rsid w:val="00CF7DDF"/>
    <w:rsid w:val="00D03EBA"/>
    <w:rsid w:val="00D05CEE"/>
    <w:rsid w:val="00D11E0B"/>
    <w:rsid w:val="00D12804"/>
    <w:rsid w:val="00D12C5F"/>
    <w:rsid w:val="00D2031B"/>
    <w:rsid w:val="00D25FE2"/>
    <w:rsid w:val="00D36195"/>
    <w:rsid w:val="00D43252"/>
    <w:rsid w:val="00D56953"/>
    <w:rsid w:val="00D7626A"/>
    <w:rsid w:val="00D878A0"/>
    <w:rsid w:val="00D87C7D"/>
    <w:rsid w:val="00D978C6"/>
    <w:rsid w:val="00DA67AD"/>
    <w:rsid w:val="00DA7108"/>
    <w:rsid w:val="00DB4442"/>
    <w:rsid w:val="00DB47F2"/>
    <w:rsid w:val="00DB6577"/>
    <w:rsid w:val="00DD0B3A"/>
    <w:rsid w:val="00DF1CB8"/>
    <w:rsid w:val="00E00F99"/>
    <w:rsid w:val="00E03CFF"/>
    <w:rsid w:val="00E130AB"/>
    <w:rsid w:val="00E23767"/>
    <w:rsid w:val="00E403C9"/>
    <w:rsid w:val="00E51763"/>
    <w:rsid w:val="00E5644E"/>
    <w:rsid w:val="00E7045C"/>
    <w:rsid w:val="00E7260F"/>
    <w:rsid w:val="00E7559E"/>
    <w:rsid w:val="00E96630"/>
    <w:rsid w:val="00EA3D18"/>
    <w:rsid w:val="00EA4433"/>
    <w:rsid w:val="00EB2EF5"/>
    <w:rsid w:val="00EB2FD2"/>
    <w:rsid w:val="00ED1965"/>
    <w:rsid w:val="00ED7A2A"/>
    <w:rsid w:val="00EE48EF"/>
    <w:rsid w:val="00EE77C3"/>
    <w:rsid w:val="00EF1D7F"/>
    <w:rsid w:val="00F03972"/>
    <w:rsid w:val="00F356AE"/>
    <w:rsid w:val="00F37361"/>
    <w:rsid w:val="00F40E75"/>
    <w:rsid w:val="00F45723"/>
    <w:rsid w:val="00F50D83"/>
    <w:rsid w:val="00F515FB"/>
    <w:rsid w:val="00F52E9D"/>
    <w:rsid w:val="00F57B68"/>
    <w:rsid w:val="00F60066"/>
    <w:rsid w:val="00F7143B"/>
    <w:rsid w:val="00F924F7"/>
    <w:rsid w:val="00FA347D"/>
    <w:rsid w:val="00FA445B"/>
    <w:rsid w:val="00FA53F1"/>
    <w:rsid w:val="00FC68B7"/>
    <w:rsid w:val="00FD5B18"/>
    <w:rsid w:val="00FD609C"/>
    <w:rsid w:val="00FE2DE9"/>
    <w:rsid w:val="00FE520C"/>
    <w:rsid w:val="00FF655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sz w:val="16"/>
      <w:szCs w:val="16"/>
      <w:lang/>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rPr>
      <w:lang/>
    </w:rPr>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styleId="ListParagraph">
    <w:name w:val="List Paragraph"/>
    <w:basedOn w:val="Normal"/>
    <w:uiPriority w:val="34"/>
    <w:qFormat/>
    <w:rsid w:val="00CA1362"/>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889</Words>
  <Characters>4963</Characters>
  <Application>Microsoft Office Outlook</Application>
  <DocSecurity>4</DocSecurity>
  <Lines>82</Lines>
  <Paragraphs>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2013-05-08T14:29:00Z</cp:lastPrinted>
  <dcterms:created xsi:type="dcterms:W3CDTF">2013-05-13T12:35:00Z</dcterms:created>
  <dcterms:modified xsi:type="dcterms:W3CDTF">2013-05-13T12:35:00Z</dcterms:modified>
</cp:coreProperties>
</file>