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D837213" w14:textId="77777777" w:rsidTr="00462E81">
        <w:trPr>
          <w:trHeight w:hRule="exact" w:val="851"/>
        </w:trPr>
        <w:tc>
          <w:tcPr>
            <w:tcW w:w="1276" w:type="dxa"/>
            <w:tcBorders>
              <w:bottom w:val="single" w:sz="4" w:space="0" w:color="auto"/>
            </w:tcBorders>
          </w:tcPr>
          <w:p w14:paraId="177B9A53" w14:textId="77777777" w:rsidR="002D5AAC" w:rsidRPr="003067C5" w:rsidRDefault="002D5AAC" w:rsidP="00226C1C">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7BDC2F2D"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90AC70F" w14:textId="0C0E245F" w:rsidR="002D5AAC" w:rsidRDefault="00226C1C" w:rsidP="00226C1C">
            <w:pPr>
              <w:jc w:val="right"/>
            </w:pPr>
            <w:r w:rsidRPr="00226C1C">
              <w:rPr>
                <w:sz w:val="40"/>
              </w:rPr>
              <w:t>CAT</w:t>
            </w:r>
            <w:r>
              <w:t>/C/78/1</w:t>
            </w:r>
          </w:p>
        </w:tc>
      </w:tr>
      <w:tr w:rsidR="002D5AAC" w14:paraId="17D0A0E1" w14:textId="77777777" w:rsidTr="00462E81">
        <w:trPr>
          <w:trHeight w:hRule="exact" w:val="2835"/>
        </w:trPr>
        <w:tc>
          <w:tcPr>
            <w:tcW w:w="1276" w:type="dxa"/>
            <w:tcBorders>
              <w:top w:val="single" w:sz="4" w:space="0" w:color="auto"/>
              <w:bottom w:val="single" w:sz="12" w:space="0" w:color="auto"/>
            </w:tcBorders>
          </w:tcPr>
          <w:p w14:paraId="76BC24C1" w14:textId="77777777" w:rsidR="002D5AAC" w:rsidRDefault="00FD6905" w:rsidP="00462E81">
            <w:pPr>
              <w:spacing w:before="120"/>
              <w:jc w:val="center"/>
            </w:pPr>
            <w:r>
              <w:rPr>
                <w:noProof/>
              </w:rPr>
              <w:drawing>
                <wp:inline distT="0" distB="0" distL="0" distR="0" wp14:anchorId="6A8F5EB2" wp14:editId="1930B4B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DB08DC"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93EB2BB" w14:textId="77777777" w:rsidR="002D5AAC" w:rsidRDefault="00226C1C" w:rsidP="00462E81">
            <w:pPr>
              <w:spacing w:before="240"/>
            </w:pPr>
            <w:r>
              <w:t>Distr. general</w:t>
            </w:r>
          </w:p>
          <w:p w14:paraId="416BDCDA" w14:textId="77777777" w:rsidR="00226C1C" w:rsidRDefault="00226C1C" w:rsidP="00226C1C">
            <w:pPr>
              <w:spacing w:line="240" w:lineRule="exact"/>
            </w:pPr>
            <w:r>
              <w:t>18 de octubre de 2023</w:t>
            </w:r>
          </w:p>
          <w:p w14:paraId="1F3CA07A" w14:textId="77777777" w:rsidR="00226C1C" w:rsidRDefault="00226C1C" w:rsidP="00226C1C">
            <w:pPr>
              <w:spacing w:line="240" w:lineRule="exact"/>
            </w:pPr>
            <w:r>
              <w:t>Español</w:t>
            </w:r>
          </w:p>
          <w:p w14:paraId="2FEFA66E" w14:textId="2934E0C1" w:rsidR="00226C1C" w:rsidRDefault="00226C1C" w:rsidP="00226C1C">
            <w:pPr>
              <w:spacing w:line="240" w:lineRule="exact"/>
            </w:pPr>
            <w:r>
              <w:t>Original: inglés</w:t>
            </w:r>
            <w:r>
              <w:br/>
              <w:t>Español, francés e inglés únicamente</w:t>
            </w:r>
          </w:p>
        </w:tc>
      </w:tr>
    </w:tbl>
    <w:p w14:paraId="39B8A630" w14:textId="77777777" w:rsidR="00505971" w:rsidRDefault="00505971" w:rsidP="00004304">
      <w:pPr>
        <w:spacing w:before="120"/>
        <w:rPr>
          <w:b/>
          <w:sz w:val="24"/>
          <w:szCs w:val="24"/>
        </w:rPr>
      </w:pPr>
      <w:r w:rsidRPr="00505971">
        <w:rPr>
          <w:b/>
          <w:sz w:val="24"/>
          <w:szCs w:val="24"/>
        </w:rPr>
        <w:t>Comité contra la Tortura</w:t>
      </w:r>
    </w:p>
    <w:p w14:paraId="34FF6F35" w14:textId="77777777" w:rsidR="00F01A21" w:rsidRPr="005855BC" w:rsidRDefault="00F01A21" w:rsidP="00F01A21">
      <w:pPr>
        <w:rPr>
          <w:b/>
          <w:bCs/>
        </w:rPr>
      </w:pPr>
      <w:bookmarkStart w:id="0" w:name="_Hlk113891296"/>
      <w:r w:rsidRPr="005855BC">
        <w:rPr>
          <w:b/>
          <w:bCs/>
        </w:rPr>
        <w:t>78º período de sesiones</w:t>
      </w:r>
    </w:p>
    <w:p w14:paraId="465A1840" w14:textId="77777777" w:rsidR="00F01A21" w:rsidRPr="005855BC" w:rsidRDefault="00F01A21" w:rsidP="00F01A21">
      <w:r w:rsidRPr="005855BC">
        <w:t>30 de octubre a 24 de noviembre de 2023</w:t>
      </w:r>
    </w:p>
    <w:p w14:paraId="09611A7B" w14:textId="77777777" w:rsidR="00F01A21" w:rsidRPr="005855BC" w:rsidRDefault="00F01A21" w:rsidP="00F01A21">
      <w:r w:rsidRPr="005855BC">
        <w:t>Tema 1 del programa provisional</w:t>
      </w:r>
    </w:p>
    <w:p w14:paraId="6D41A23E" w14:textId="77777777" w:rsidR="00F01A21" w:rsidRPr="005855BC" w:rsidRDefault="00F01A21" w:rsidP="00F01A21">
      <w:pPr>
        <w:rPr>
          <w:b/>
          <w:bCs/>
        </w:rPr>
      </w:pPr>
      <w:r w:rsidRPr="005855BC">
        <w:rPr>
          <w:b/>
          <w:bCs/>
        </w:rPr>
        <w:t>Aprobación del programa</w:t>
      </w:r>
    </w:p>
    <w:bookmarkEnd w:id="0"/>
    <w:p w14:paraId="09FA2242" w14:textId="341E33ED" w:rsidR="00F01A21" w:rsidRPr="005855BC" w:rsidRDefault="00D711B6" w:rsidP="00D711B6">
      <w:pPr>
        <w:pStyle w:val="HChG"/>
      </w:pPr>
      <w:r>
        <w:tab/>
      </w:r>
      <w:r>
        <w:tab/>
      </w:r>
      <w:r w:rsidR="00F01A21">
        <w:tab/>
      </w:r>
      <w:r w:rsidR="00F01A21" w:rsidRPr="005855BC">
        <w:t>Programa provisional anotado</w:t>
      </w:r>
      <w:r w:rsidR="00F01A21" w:rsidRPr="00D711B6">
        <w:rPr>
          <w:b w:val="0"/>
          <w:sz w:val="20"/>
          <w:szCs w:val="14"/>
        </w:rPr>
        <w:footnoteReference w:customMarkFollows="1" w:id="1"/>
        <w:t>*</w:t>
      </w:r>
    </w:p>
    <w:p w14:paraId="5C00E9A9" w14:textId="05BADB6D" w:rsidR="00F01A21" w:rsidRPr="005855BC" w:rsidRDefault="00D711B6" w:rsidP="00D711B6">
      <w:pPr>
        <w:pStyle w:val="H1G"/>
      </w:pPr>
      <w:r>
        <w:tab/>
      </w:r>
      <w:r w:rsidR="00F01A21">
        <w:tab/>
      </w:r>
      <w:r w:rsidR="00F01A21" w:rsidRPr="005855BC">
        <w:t>Programa provisional</w:t>
      </w:r>
    </w:p>
    <w:p w14:paraId="2A10CE44" w14:textId="77777777" w:rsidR="00F01A21" w:rsidRPr="005855BC" w:rsidRDefault="00F01A21" w:rsidP="00D711B6">
      <w:pPr>
        <w:pStyle w:val="SingleTxtG"/>
        <w:ind w:left="1701" w:hanging="567"/>
      </w:pPr>
      <w:r w:rsidRPr="005855BC">
        <w:t>1.</w:t>
      </w:r>
      <w:r w:rsidRPr="005855BC">
        <w:tab/>
        <w:t>Aprobación del programa.</w:t>
      </w:r>
    </w:p>
    <w:p w14:paraId="61C5C052" w14:textId="77777777" w:rsidR="00F01A21" w:rsidRPr="005855BC" w:rsidRDefault="00F01A21" w:rsidP="00D711B6">
      <w:pPr>
        <w:pStyle w:val="SingleTxtG"/>
        <w:ind w:left="1701" w:hanging="567"/>
      </w:pPr>
      <w:r w:rsidRPr="005855BC">
        <w:t>2.</w:t>
      </w:r>
      <w:r w:rsidRPr="005855BC">
        <w:tab/>
        <w:t>Cuestiones de organización y otros asuntos.</w:t>
      </w:r>
    </w:p>
    <w:p w14:paraId="7A6FFDC6" w14:textId="77777777" w:rsidR="00F01A21" w:rsidRPr="005855BC" w:rsidRDefault="00F01A21" w:rsidP="00D711B6">
      <w:pPr>
        <w:pStyle w:val="SingleTxtG"/>
        <w:ind w:left="1701" w:hanging="567"/>
      </w:pPr>
      <w:r w:rsidRPr="005855BC">
        <w:t>3.</w:t>
      </w:r>
      <w:r w:rsidRPr="005855BC">
        <w:tab/>
        <w:t>Presentación de informes por los Estados partes en virtud del artículo 19 de la Convención.</w:t>
      </w:r>
    </w:p>
    <w:p w14:paraId="35679C07" w14:textId="77777777" w:rsidR="00F01A21" w:rsidRPr="005855BC" w:rsidRDefault="00F01A21" w:rsidP="00D711B6">
      <w:pPr>
        <w:pStyle w:val="SingleTxtG"/>
        <w:ind w:left="1701" w:hanging="567"/>
      </w:pPr>
      <w:r w:rsidRPr="005855BC">
        <w:t>4.</w:t>
      </w:r>
      <w:r w:rsidRPr="005855BC">
        <w:tab/>
        <w:t>Examen de los informes presentados por los Estados partes en virtud del artículo 19 de la Convención.</w:t>
      </w:r>
    </w:p>
    <w:p w14:paraId="62D97F33" w14:textId="77777777" w:rsidR="00F01A21" w:rsidRPr="005855BC" w:rsidRDefault="00F01A21" w:rsidP="00D711B6">
      <w:pPr>
        <w:pStyle w:val="SingleTxtG"/>
        <w:ind w:left="1701" w:hanging="567"/>
      </w:pPr>
      <w:r w:rsidRPr="005855BC">
        <w:t>5.</w:t>
      </w:r>
      <w:r w:rsidRPr="005855BC">
        <w:tab/>
        <w:t>Examen de la información presentada en virtud del artículo 20 de la Convención.</w:t>
      </w:r>
    </w:p>
    <w:p w14:paraId="4CF1AC61" w14:textId="77777777" w:rsidR="00F01A21" w:rsidRPr="005855BC" w:rsidRDefault="00F01A21" w:rsidP="00D711B6">
      <w:pPr>
        <w:pStyle w:val="SingleTxtG"/>
        <w:ind w:left="1701" w:hanging="567"/>
      </w:pPr>
      <w:r w:rsidRPr="005855BC">
        <w:t>6.</w:t>
      </w:r>
      <w:r w:rsidRPr="005855BC">
        <w:tab/>
        <w:t>Examen de las comunicaciones presentadas en virtud del artículo 22 de la Convención.</w:t>
      </w:r>
    </w:p>
    <w:p w14:paraId="6E6EF1CF" w14:textId="10A9D188" w:rsidR="00F01A21" w:rsidRPr="005855BC" w:rsidRDefault="00D711B6" w:rsidP="00D711B6">
      <w:pPr>
        <w:pStyle w:val="H1G"/>
      </w:pPr>
      <w:r>
        <w:tab/>
      </w:r>
      <w:r w:rsidR="00F01A21">
        <w:tab/>
      </w:r>
      <w:r w:rsidR="00F01A21" w:rsidRPr="005855BC">
        <w:t>Anotaciones</w:t>
      </w:r>
    </w:p>
    <w:p w14:paraId="313F739B" w14:textId="77777777" w:rsidR="00F01A21" w:rsidRPr="005855BC" w:rsidRDefault="00F01A21" w:rsidP="00D711B6">
      <w:pPr>
        <w:pStyle w:val="H23G"/>
      </w:pPr>
      <w:r w:rsidRPr="005855BC">
        <w:tab/>
        <w:t>1.</w:t>
      </w:r>
      <w:r w:rsidRPr="005855BC">
        <w:tab/>
        <w:t>Aprobación del programa</w:t>
      </w:r>
    </w:p>
    <w:p w14:paraId="6A42E03E" w14:textId="77777777" w:rsidR="00F01A21" w:rsidRPr="005855BC" w:rsidRDefault="00F01A21" w:rsidP="00D54574">
      <w:pPr>
        <w:pStyle w:val="SingleTxtG"/>
      </w:pPr>
      <w:r w:rsidRPr="005855BC">
        <w:tab/>
        <w:t>A tenor de lo dispuesto en el artículo 8 del reglamento del Comité, el primer tema del programa de cada período de sesiones será la aprobación del programa, excepto cuando en virtud del artículo 16 deban elegirse miembros de la Mesa. En el marco de este tema, el Comité aprobará el programa del período de sesiones.</w:t>
      </w:r>
    </w:p>
    <w:p w14:paraId="22A189AF" w14:textId="517C12E5" w:rsidR="00F01A21" w:rsidRPr="005855BC" w:rsidRDefault="00F01A21" w:rsidP="00D54574">
      <w:pPr>
        <w:pStyle w:val="SingleTxtG"/>
      </w:pPr>
      <w:r w:rsidRPr="005855BC">
        <w:tab/>
        <w:t>De conformidad con el artículo 6 del reglamento, el presente programa provisional ha sido preparado por el Secretario General en consulta con el Presidente del Comité. Con arreglo al artículo</w:t>
      </w:r>
      <w:r w:rsidR="00E7766B">
        <w:t xml:space="preserve"> </w:t>
      </w:r>
      <w:r w:rsidRPr="005855BC">
        <w:t>9 de su reglamento, durante el período de sesiones, el Comité podrá revisar el programa y podrá, según corresponda, aplazar o suprimir temas; solo se podrán añadir al programa temas urgentes e importantes.</w:t>
      </w:r>
    </w:p>
    <w:p w14:paraId="2A2BCC47" w14:textId="77777777" w:rsidR="00F01A21" w:rsidRPr="005855BC" w:rsidRDefault="00F01A21" w:rsidP="00D711B6">
      <w:pPr>
        <w:pStyle w:val="H23G"/>
        <w:rPr>
          <w:b w:val="0"/>
        </w:rPr>
      </w:pPr>
      <w:r w:rsidRPr="005855BC">
        <w:tab/>
        <w:t>2.</w:t>
      </w:r>
      <w:r w:rsidRPr="005855BC">
        <w:tab/>
        <w:t>Cuestiones de organización y otros asuntos</w:t>
      </w:r>
    </w:p>
    <w:p w14:paraId="6D488121" w14:textId="77777777" w:rsidR="00F01A21" w:rsidRPr="005855BC" w:rsidRDefault="00F01A21" w:rsidP="00D54574">
      <w:pPr>
        <w:pStyle w:val="SingleTxtG"/>
      </w:pPr>
      <w:r w:rsidRPr="005855BC">
        <w:tab/>
        <w:t>El 78º período de sesiones del Comité se celebrará en la Oficina de las Naciones Unidas en Ginebra del 30 de octubre al 24 de noviembre de 2023, y será declarado abierto por un representante del Secretario General. La primera sesión se celebrará el lunes 30 de octubre de 2023 a las 10.00 horas.</w:t>
      </w:r>
    </w:p>
    <w:p w14:paraId="118EB7D1" w14:textId="77777777" w:rsidR="00F01A21" w:rsidRPr="005855BC" w:rsidRDefault="00F01A21" w:rsidP="00D54574">
      <w:pPr>
        <w:pStyle w:val="SingleTxtG"/>
      </w:pPr>
      <w:r w:rsidRPr="005855BC">
        <w:lastRenderedPageBreak/>
        <w:tab/>
        <w:t>El Comité examinará el programa de trabajo del período de sesiones y cualquier otro asunto relativo a la forma de desempeñar las funciones que se le encomiendan en la Convención.</w:t>
      </w:r>
    </w:p>
    <w:p w14:paraId="2B2E84E6" w14:textId="77777777" w:rsidR="00F01A21" w:rsidRPr="005855BC" w:rsidRDefault="00F01A21" w:rsidP="00D711B6">
      <w:pPr>
        <w:pStyle w:val="H23G"/>
        <w:rPr>
          <w:b w:val="0"/>
        </w:rPr>
      </w:pPr>
      <w:r w:rsidRPr="005855BC">
        <w:tab/>
        <w:t>3.</w:t>
      </w:r>
      <w:r w:rsidRPr="005855BC">
        <w:tab/>
        <w:t xml:space="preserve">Presentación de informes por los Estados partes en virtud del artículo 19 </w:t>
      </w:r>
      <w:r w:rsidRPr="005855BC">
        <w:br/>
        <w:t>de la Convención</w:t>
      </w:r>
    </w:p>
    <w:p w14:paraId="32AD3955" w14:textId="5C80ED74" w:rsidR="00F01A21" w:rsidRPr="005855BC" w:rsidRDefault="00F01A21" w:rsidP="00D711B6">
      <w:pPr>
        <w:pStyle w:val="H23G"/>
        <w:rPr>
          <w:b w:val="0"/>
        </w:rPr>
      </w:pPr>
      <w:r>
        <w:tab/>
      </w:r>
      <w:r w:rsidR="00D711B6">
        <w:tab/>
      </w:r>
      <w:r w:rsidR="00D711B6">
        <w:tab/>
      </w:r>
      <w:r w:rsidRPr="005855BC">
        <w:t>Estados partes en la Convención</w:t>
      </w:r>
    </w:p>
    <w:p w14:paraId="3A7D3A2F" w14:textId="77777777" w:rsidR="00F01A21" w:rsidRPr="005855BC" w:rsidRDefault="00F01A21" w:rsidP="00D54574">
      <w:pPr>
        <w:pStyle w:val="SingleTxtG"/>
      </w:pPr>
      <w:r w:rsidRPr="005855BC">
        <w:tab/>
        <w:t>A fecha de 15 de octubre de 2023 eran partes en la Convención 173 Estados.</w:t>
      </w:r>
    </w:p>
    <w:p w14:paraId="712E01C6" w14:textId="06974E9A" w:rsidR="00F01A21" w:rsidRPr="005855BC" w:rsidRDefault="00F01A21" w:rsidP="00D711B6">
      <w:pPr>
        <w:pStyle w:val="H23G"/>
        <w:rPr>
          <w:b w:val="0"/>
        </w:rPr>
      </w:pPr>
      <w:r>
        <w:tab/>
      </w:r>
      <w:r w:rsidR="00D711B6">
        <w:tab/>
      </w:r>
      <w:r w:rsidR="00D711B6">
        <w:tab/>
      </w:r>
      <w:r w:rsidRPr="005855BC">
        <w:t>Informes recibidos</w:t>
      </w:r>
    </w:p>
    <w:p w14:paraId="0D070DEE" w14:textId="77777777" w:rsidR="00F01A21" w:rsidRPr="005855BC" w:rsidRDefault="00F01A21" w:rsidP="00D54574">
      <w:pPr>
        <w:pStyle w:val="SingleTxtG"/>
      </w:pPr>
      <w:r w:rsidRPr="005855BC">
        <w:tab/>
        <w:t>A 15 de octubre de 2023, el Secretario General había recibido los siguientes informes</w:t>
      </w:r>
      <w:r w:rsidRPr="005855BC">
        <w:rPr>
          <w:rStyle w:val="Refdenotaalpie"/>
        </w:rPr>
        <w:footnoteReference w:id="2"/>
      </w:r>
      <w:r w:rsidRPr="005855BC">
        <w:t>, que aún deben examinarse.</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4253"/>
        <w:gridCol w:w="3117"/>
      </w:tblGrid>
      <w:tr w:rsidR="00F01A21" w:rsidRPr="005855BC" w14:paraId="76D37021" w14:textId="77777777" w:rsidTr="00171B4D">
        <w:trPr>
          <w:trHeight w:val="240"/>
          <w:tblHeader/>
        </w:trPr>
        <w:tc>
          <w:tcPr>
            <w:tcW w:w="4253" w:type="dxa"/>
            <w:tcBorders>
              <w:top w:val="single" w:sz="4" w:space="0" w:color="auto"/>
              <w:bottom w:val="single" w:sz="12" w:space="0" w:color="auto"/>
            </w:tcBorders>
            <w:shd w:val="clear" w:color="auto" w:fill="auto"/>
            <w:vAlign w:val="bottom"/>
          </w:tcPr>
          <w:p w14:paraId="62AE26D2" w14:textId="77777777" w:rsidR="00F01A21" w:rsidRPr="00D54574" w:rsidRDefault="00F01A21" w:rsidP="00D54574">
            <w:pPr>
              <w:pStyle w:val="SingleTxtG"/>
              <w:tabs>
                <w:tab w:val="clear" w:pos="1701"/>
                <w:tab w:val="clear" w:pos="2268"/>
                <w:tab w:val="clear" w:pos="2835"/>
              </w:tabs>
              <w:spacing w:before="80" w:after="80" w:line="200" w:lineRule="exact"/>
              <w:ind w:left="0" w:right="0"/>
              <w:jc w:val="left"/>
              <w:rPr>
                <w:i/>
                <w:sz w:val="16"/>
              </w:rPr>
            </w:pPr>
            <w:r w:rsidRPr="00D54574">
              <w:rPr>
                <w:i/>
                <w:sz w:val="16"/>
              </w:rPr>
              <w:t xml:space="preserve">Estado parte </w:t>
            </w:r>
          </w:p>
        </w:tc>
        <w:tc>
          <w:tcPr>
            <w:tcW w:w="3117" w:type="dxa"/>
            <w:tcBorders>
              <w:top w:val="single" w:sz="4" w:space="0" w:color="auto"/>
              <w:bottom w:val="single" w:sz="12" w:space="0" w:color="auto"/>
            </w:tcBorders>
            <w:shd w:val="clear" w:color="auto" w:fill="auto"/>
            <w:vAlign w:val="bottom"/>
          </w:tcPr>
          <w:p w14:paraId="4E142B71" w14:textId="77777777" w:rsidR="00F01A21" w:rsidRPr="00D54574" w:rsidRDefault="00F01A21" w:rsidP="00D54574">
            <w:pPr>
              <w:pStyle w:val="SingleTxtG"/>
              <w:tabs>
                <w:tab w:val="clear" w:pos="1701"/>
                <w:tab w:val="clear" w:pos="2268"/>
                <w:tab w:val="clear" w:pos="2835"/>
              </w:tabs>
              <w:spacing w:before="80" w:after="80" w:line="200" w:lineRule="exact"/>
              <w:ind w:left="0" w:right="0"/>
              <w:jc w:val="left"/>
              <w:rPr>
                <w:i/>
                <w:sz w:val="16"/>
              </w:rPr>
            </w:pPr>
            <w:r w:rsidRPr="00D54574">
              <w:rPr>
                <w:i/>
                <w:sz w:val="16"/>
              </w:rPr>
              <w:t>Informe</w:t>
            </w:r>
          </w:p>
        </w:tc>
      </w:tr>
      <w:tr w:rsidR="00171B4D" w:rsidRPr="005855BC" w14:paraId="13877B1C" w14:textId="77777777" w:rsidTr="00171B4D">
        <w:trPr>
          <w:trHeight w:hRule="exact" w:val="113"/>
          <w:tblHeader/>
        </w:trPr>
        <w:tc>
          <w:tcPr>
            <w:tcW w:w="4253" w:type="dxa"/>
            <w:shd w:val="clear" w:color="auto" w:fill="auto"/>
          </w:tcPr>
          <w:p w14:paraId="7220EFC8" w14:textId="77777777" w:rsidR="00171B4D" w:rsidRPr="005855BC" w:rsidRDefault="00171B4D" w:rsidP="00D54574">
            <w:pPr>
              <w:spacing w:before="40" w:after="120"/>
            </w:pPr>
          </w:p>
        </w:tc>
        <w:tc>
          <w:tcPr>
            <w:tcW w:w="3117" w:type="dxa"/>
            <w:shd w:val="clear" w:color="auto" w:fill="auto"/>
          </w:tcPr>
          <w:p w14:paraId="749BAEA2" w14:textId="77777777" w:rsidR="00171B4D" w:rsidRDefault="00171B4D" w:rsidP="00D54574">
            <w:pPr>
              <w:spacing w:before="40" w:after="120"/>
            </w:pPr>
          </w:p>
        </w:tc>
      </w:tr>
      <w:tr w:rsidR="00171B4D" w:rsidRPr="005855BC" w14:paraId="0A7DF1E5" w14:textId="77777777" w:rsidTr="00D54574">
        <w:trPr>
          <w:trHeight w:val="240"/>
        </w:trPr>
        <w:tc>
          <w:tcPr>
            <w:tcW w:w="4253" w:type="dxa"/>
            <w:shd w:val="clear" w:color="auto" w:fill="auto"/>
          </w:tcPr>
          <w:p w14:paraId="0FC34057" w14:textId="77777777" w:rsidR="00171B4D" w:rsidRPr="005855BC" w:rsidRDefault="00171B4D" w:rsidP="00D54574">
            <w:pPr>
              <w:spacing w:before="40" w:after="120"/>
            </w:pPr>
            <w:r w:rsidRPr="005855BC">
              <w:t>Albania</w:t>
            </w:r>
          </w:p>
        </w:tc>
        <w:tc>
          <w:tcPr>
            <w:tcW w:w="3117" w:type="dxa"/>
            <w:shd w:val="clear" w:color="auto" w:fill="auto"/>
          </w:tcPr>
          <w:p w14:paraId="5087F2E4" w14:textId="77777777" w:rsidR="00171B4D" w:rsidRPr="005855BC" w:rsidRDefault="00171B4D" w:rsidP="00D54574">
            <w:pPr>
              <w:spacing w:before="40" w:after="120"/>
            </w:pPr>
            <w:hyperlink r:id="rId8" w:history="1">
              <w:r w:rsidRPr="00E7766B">
                <w:rPr>
                  <w:rStyle w:val="Hipervnculo"/>
                </w:rPr>
                <w:t>CAT/C/</w:t>
              </w:r>
              <w:r w:rsidRPr="00E7766B">
                <w:rPr>
                  <w:rStyle w:val="Hipervnculo"/>
                </w:rPr>
                <w:t>A</w:t>
              </w:r>
              <w:r w:rsidRPr="00E7766B">
                <w:rPr>
                  <w:rStyle w:val="Hipervnculo"/>
                </w:rPr>
                <w:t>LB/3</w:t>
              </w:r>
            </w:hyperlink>
          </w:p>
        </w:tc>
      </w:tr>
      <w:tr w:rsidR="00171B4D" w:rsidRPr="005855BC" w14:paraId="35DAF5A9" w14:textId="77777777" w:rsidTr="00D54574">
        <w:trPr>
          <w:trHeight w:val="240"/>
        </w:trPr>
        <w:tc>
          <w:tcPr>
            <w:tcW w:w="4253" w:type="dxa"/>
            <w:shd w:val="clear" w:color="auto" w:fill="auto"/>
          </w:tcPr>
          <w:p w14:paraId="1CB5823C" w14:textId="77777777" w:rsidR="00171B4D" w:rsidRPr="005855BC" w:rsidRDefault="00171B4D" w:rsidP="00D54574">
            <w:pPr>
              <w:spacing w:before="40" w:after="120"/>
            </w:pPr>
            <w:r w:rsidRPr="005855BC">
              <w:t>Andorra</w:t>
            </w:r>
          </w:p>
        </w:tc>
        <w:tc>
          <w:tcPr>
            <w:tcW w:w="3117" w:type="dxa"/>
            <w:shd w:val="clear" w:color="auto" w:fill="auto"/>
          </w:tcPr>
          <w:p w14:paraId="7A51F96E" w14:textId="77777777" w:rsidR="00171B4D" w:rsidRPr="005855BC" w:rsidRDefault="00171B4D" w:rsidP="00D54574">
            <w:pPr>
              <w:spacing w:before="40" w:after="120"/>
            </w:pPr>
            <w:hyperlink r:id="rId9" w:history="1">
              <w:r w:rsidRPr="00E7766B">
                <w:rPr>
                  <w:rStyle w:val="Hipervnculo"/>
                </w:rPr>
                <w:t>CAT/C/AND/2</w:t>
              </w:r>
            </w:hyperlink>
          </w:p>
        </w:tc>
      </w:tr>
      <w:tr w:rsidR="00171B4D" w:rsidRPr="005855BC" w14:paraId="61A3F77A" w14:textId="77777777" w:rsidTr="00D54574">
        <w:trPr>
          <w:trHeight w:val="240"/>
        </w:trPr>
        <w:tc>
          <w:tcPr>
            <w:tcW w:w="4253" w:type="dxa"/>
            <w:shd w:val="clear" w:color="auto" w:fill="auto"/>
          </w:tcPr>
          <w:p w14:paraId="2C0F223F" w14:textId="77777777" w:rsidR="00171B4D" w:rsidRPr="005855BC" w:rsidRDefault="00171B4D" w:rsidP="00D54574">
            <w:pPr>
              <w:spacing w:before="40" w:after="120"/>
            </w:pPr>
            <w:r w:rsidRPr="005855BC">
              <w:t>Argentina</w:t>
            </w:r>
          </w:p>
        </w:tc>
        <w:tc>
          <w:tcPr>
            <w:tcW w:w="3117" w:type="dxa"/>
            <w:shd w:val="clear" w:color="auto" w:fill="auto"/>
          </w:tcPr>
          <w:p w14:paraId="5BA19A29" w14:textId="77777777" w:rsidR="00171B4D" w:rsidRPr="005855BC" w:rsidRDefault="00171B4D" w:rsidP="00D54574">
            <w:pPr>
              <w:spacing w:before="40" w:after="120"/>
            </w:pPr>
            <w:hyperlink r:id="rId10" w:history="1">
              <w:r w:rsidRPr="00E7766B">
                <w:rPr>
                  <w:rStyle w:val="Hipervnculo"/>
                </w:rPr>
                <w:t>CAT/C/ARG/7</w:t>
              </w:r>
            </w:hyperlink>
          </w:p>
        </w:tc>
      </w:tr>
      <w:tr w:rsidR="00171B4D" w:rsidRPr="005855BC" w14:paraId="363C0186" w14:textId="77777777" w:rsidTr="00D54574">
        <w:trPr>
          <w:trHeight w:val="240"/>
        </w:trPr>
        <w:tc>
          <w:tcPr>
            <w:tcW w:w="4253" w:type="dxa"/>
            <w:shd w:val="clear" w:color="auto" w:fill="auto"/>
          </w:tcPr>
          <w:p w14:paraId="6A59E254" w14:textId="77777777" w:rsidR="00171B4D" w:rsidRPr="005855BC" w:rsidRDefault="00171B4D" w:rsidP="00D54574">
            <w:pPr>
              <w:spacing w:before="40" w:after="120"/>
            </w:pPr>
            <w:r w:rsidRPr="005855BC">
              <w:t>Armenia</w:t>
            </w:r>
          </w:p>
        </w:tc>
        <w:tc>
          <w:tcPr>
            <w:tcW w:w="3117" w:type="dxa"/>
            <w:shd w:val="clear" w:color="auto" w:fill="auto"/>
          </w:tcPr>
          <w:p w14:paraId="154C96A5" w14:textId="77777777" w:rsidR="00171B4D" w:rsidRPr="005855BC" w:rsidRDefault="00171B4D" w:rsidP="00D54574">
            <w:pPr>
              <w:spacing w:before="40" w:after="120"/>
            </w:pPr>
            <w:hyperlink r:id="rId11" w:history="1">
              <w:r w:rsidRPr="00E7766B">
                <w:rPr>
                  <w:rStyle w:val="Hipervnculo"/>
                </w:rPr>
                <w:t>CAT/C/ARM/5</w:t>
              </w:r>
            </w:hyperlink>
          </w:p>
        </w:tc>
      </w:tr>
      <w:tr w:rsidR="00171B4D" w:rsidRPr="005855BC" w14:paraId="0F65D882" w14:textId="77777777" w:rsidTr="00D54574">
        <w:trPr>
          <w:trHeight w:val="240"/>
        </w:trPr>
        <w:tc>
          <w:tcPr>
            <w:tcW w:w="4253" w:type="dxa"/>
            <w:shd w:val="clear" w:color="auto" w:fill="auto"/>
          </w:tcPr>
          <w:p w14:paraId="37133365" w14:textId="77777777" w:rsidR="00171B4D" w:rsidRPr="005855BC" w:rsidRDefault="00171B4D" w:rsidP="00D54574">
            <w:pPr>
              <w:spacing w:before="40" w:after="120"/>
            </w:pPr>
            <w:r w:rsidRPr="005855BC">
              <w:t>Austria</w:t>
            </w:r>
          </w:p>
        </w:tc>
        <w:tc>
          <w:tcPr>
            <w:tcW w:w="3117" w:type="dxa"/>
            <w:shd w:val="clear" w:color="auto" w:fill="auto"/>
          </w:tcPr>
          <w:p w14:paraId="76A768A1" w14:textId="77777777" w:rsidR="00171B4D" w:rsidRPr="005855BC" w:rsidRDefault="00171B4D" w:rsidP="00D54574">
            <w:pPr>
              <w:spacing w:before="40" w:after="120"/>
            </w:pPr>
            <w:hyperlink r:id="rId12" w:history="1">
              <w:r w:rsidRPr="00E7766B">
                <w:rPr>
                  <w:rStyle w:val="Hipervnculo"/>
                </w:rPr>
                <w:t>CAT/C/AUT/7</w:t>
              </w:r>
            </w:hyperlink>
          </w:p>
        </w:tc>
      </w:tr>
      <w:tr w:rsidR="00171B4D" w:rsidRPr="005855BC" w14:paraId="7CBACD26" w14:textId="77777777" w:rsidTr="00D54574">
        <w:trPr>
          <w:trHeight w:val="240"/>
        </w:trPr>
        <w:tc>
          <w:tcPr>
            <w:tcW w:w="4253" w:type="dxa"/>
            <w:shd w:val="clear" w:color="auto" w:fill="auto"/>
          </w:tcPr>
          <w:p w14:paraId="512FBBFB" w14:textId="77777777" w:rsidR="00171B4D" w:rsidRPr="005855BC" w:rsidRDefault="00171B4D" w:rsidP="00D54574">
            <w:pPr>
              <w:spacing w:before="40" w:after="120"/>
            </w:pPr>
            <w:r w:rsidRPr="005855BC">
              <w:t>Azerbaiyán</w:t>
            </w:r>
          </w:p>
        </w:tc>
        <w:tc>
          <w:tcPr>
            <w:tcW w:w="3117" w:type="dxa"/>
            <w:shd w:val="clear" w:color="auto" w:fill="auto"/>
          </w:tcPr>
          <w:p w14:paraId="2F4B7456" w14:textId="77777777" w:rsidR="00171B4D" w:rsidRPr="005855BC" w:rsidRDefault="00171B4D" w:rsidP="00D54574">
            <w:pPr>
              <w:spacing w:before="40" w:after="120"/>
            </w:pPr>
            <w:hyperlink r:id="rId13" w:history="1">
              <w:r w:rsidRPr="00E7766B">
                <w:rPr>
                  <w:rStyle w:val="Hipervnculo"/>
                </w:rPr>
                <w:t>CAT/C/AZE/5</w:t>
              </w:r>
            </w:hyperlink>
          </w:p>
        </w:tc>
      </w:tr>
      <w:tr w:rsidR="00171B4D" w:rsidRPr="005855BC" w14:paraId="58AFB313" w14:textId="77777777" w:rsidTr="00D54574">
        <w:trPr>
          <w:trHeight w:val="240"/>
        </w:trPr>
        <w:tc>
          <w:tcPr>
            <w:tcW w:w="4253" w:type="dxa"/>
            <w:shd w:val="clear" w:color="auto" w:fill="auto"/>
          </w:tcPr>
          <w:p w14:paraId="255D16B4" w14:textId="77777777" w:rsidR="00171B4D" w:rsidRPr="005855BC" w:rsidRDefault="00171B4D" w:rsidP="00D54574">
            <w:pPr>
              <w:spacing w:before="40" w:after="120"/>
            </w:pPr>
            <w:r w:rsidRPr="005855BC">
              <w:t>Bahrein</w:t>
            </w:r>
          </w:p>
        </w:tc>
        <w:tc>
          <w:tcPr>
            <w:tcW w:w="3117" w:type="dxa"/>
            <w:shd w:val="clear" w:color="auto" w:fill="auto"/>
          </w:tcPr>
          <w:p w14:paraId="7F3CC071" w14:textId="77777777" w:rsidR="00171B4D" w:rsidRPr="005855BC" w:rsidRDefault="00171B4D" w:rsidP="00D54574">
            <w:pPr>
              <w:spacing w:before="40" w:after="120"/>
            </w:pPr>
            <w:hyperlink r:id="rId14" w:history="1">
              <w:r w:rsidRPr="00E7766B">
                <w:rPr>
                  <w:rStyle w:val="Hipervnculo"/>
                </w:rPr>
                <w:t>CAT/C/BHR/4</w:t>
              </w:r>
            </w:hyperlink>
          </w:p>
        </w:tc>
      </w:tr>
      <w:tr w:rsidR="00171B4D" w:rsidRPr="005855BC" w14:paraId="55DA3DFE" w14:textId="77777777" w:rsidTr="00D54574">
        <w:trPr>
          <w:trHeight w:val="240"/>
        </w:trPr>
        <w:tc>
          <w:tcPr>
            <w:tcW w:w="4253" w:type="dxa"/>
            <w:shd w:val="clear" w:color="auto" w:fill="auto"/>
          </w:tcPr>
          <w:p w14:paraId="6775BBD6" w14:textId="77777777" w:rsidR="00171B4D" w:rsidRPr="005855BC" w:rsidRDefault="00171B4D" w:rsidP="00D54574">
            <w:pPr>
              <w:spacing w:before="40" w:after="120"/>
            </w:pPr>
            <w:r w:rsidRPr="005855BC">
              <w:t>Belarús</w:t>
            </w:r>
          </w:p>
        </w:tc>
        <w:tc>
          <w:tcPr>
            <w:tcW w:w="3117" w:type="dxa"/>
            <w:shd w:val="clear" w:color="auto" w:fill="auto"/>
          </w:tcPr>
          <w:p w14:paraId="2AB3FC13" w14:textId="77777777" w:rsidR="00171B4D" w:rsidRPr="005855BC" w:rsidRDefault="00171B4D" w:rsidP="00D54574">
            <w:pPr>
              <w:spacing w:before="40" w:after="120"/>
            </w:pPr>
            <w:hyperlink r:id="rId15" w:history="1">
              <w:r w:rsidRPr="00E7766B">
                <w:rPr>
                  <w:rStyle w:val="Hipervnculo"/>
                </w:rPr>
                <w:t>CAT/C/BLR/6</w:t>
              </w:r>
            </w:hyperlink>
          </w:p>
        </w:tc>
      </w:tr>
      <w:tr w:rsidR="00171B4D" w:rsidRPr="005855BC" w14:paraId="0213C34A" w14:textId="77777777" w:rsidTr="00D54574">
        <w:trPr>
          <w:trHeight w:val="240"/>
        </w:trPr>
        <w:tc>
          <w:tcPr>
            <w:tcW w:w="4253" w:type="dxa"/>
            <w:shd w:val="clear" w:color="auto" w:fill="auto"/>
          </w:tcPr>
          <w:p w14:paraId="308911FD" w14:textId="77777777" w:rsidR="00171B4D" w:rsidRPr="005855BC" w:rsidRDefault="00171B4D" w:rsidP="00D54574">
            <w:pPr>
              <w:spacing w:before="40" w:after="120"/>
            </w:pPr>
            <w:r w:rsidRPr="005855BC">
              <w:t>Bosnia y Herzegovina</w:t>
            </w:r>
          </w:p>
        </w:tc>
        <w:tc>
          <w:tcPr>
            <w:tcW w:w="3117" w:type="dxa"/>
            <w:shd w:val="clear" w:color="auto" w:fill="auto"/>
          </w:tcPr>
          <w:p w14:paraId="1583F326" w14:textId="77777777" w:rsidR="00171B4D" w:rsidRPr="005855BC" w:rsidRDefault="00171B4D" w:rsidP="00D54574">
            <w:pPr>
              <w:spacing w:before="40" w:after="120"/>
            </w:pPr>
            <w:hyperlink r:id="rId16" w:history="1">
              <w:r w:rsidRPr="00E7766B">
                <w:rPr>
                  <w:rStyle w:val="Hipervnculo"/>
                </w:rPr>
                <w:t>CAT/C/BIH/7</w:t>
              </w:r>
            </w:hyperlink>
          </w:p>
        </w:tc>
      </w:tr>
      <w:tr w:rsidR="00171B4D" w:rsidRPr="005855BC" w14:paraId="13041E43" w14:textId="77777777" w:rsidTr="00D54574">
        <w:trPr>
          <w:trHeight w:val="240"/>
        </w:trPr>
        <w:tc>
          <w:tcPr>
            <w:tcW w:w="4253" w:type="dxa"/>
            <w:shd w:val="clear" w:color="auto" w:fill="auto"/>
          </w:tcPr>
          <w:p w14:paraId="4B379020" w14:textId="77777777" w:rsidR="00171B4D" w:rsidRPr="005855BC" w:rsidRDefault="00171B4D" w:rsidP="00D54574">
            <w:pPr>
              <w:spacing w:before="40" w:after="120"/>
            </w:pPr>
            <w:r w:rsidRPr="005855BC">
              <w:t>Bulgaria</w:t>
            </w:r>
          </w:p>
        </w:tc>
        <w:tc>
          <w:tcPr>
            <w:tcW w:w="3117" w:type="dxa"/>
            <w:shd w:val="clear" w:color="auto" w:fill="auto"/>
          </w:tcPr>
          <w:p w14:paraId="2DA0F5D8" w14:textId="77777777" w:rsidR="00171B4D" w:rsidRPr="005855BC" w:rsidRDefault="00171B4D" w:rsidP="00D54574">
            <w:pPr>
              <w:spacing w:before="40" w:after="120"/>
            </w:pPr>
            <w:hyperlink r:id="rId17" w:history="1">
              <w:r w:rsidRPr="00E7766B">
                <w:rPr>
                  <w:rStyle w:val="Hipervnculo"/>
                </w:rPr>
                <w:t>CAT/C</w:t>
              </w:r>
              <w:r w:rsidRPr="00E7766B">
                <w:rPr>
                  <w:rStyle w:val="Hipervnculo"/>
                </w:rPr>
                <w:t>/</w:t>
              </w:r>
              <w:r w:rsidRPr="00E7766B">
                <w:rPr>
                  <w:rStyle w:val="Hipervnculo"/>
                </w:rPr>
                <w:t>BGR/7</w:t>
              </w:r>
            </w:hyperlink>
          </w:p>
        </w:tc>
      </w:tr>
      <w:tr w:rsidR="00171B4D" w:rsidRPr="005855BC" w14:paraId="4B87F8F2" w14:textId="77777777" w:rsidTr="00D54574">
        <w:trPr>
          <w:trHeight w:val="240"/>
        </w:trPr>
        <w:tc>
          <w:tcPr>
            <w:tcW w:w="4253" w:type="dxa"/>
            <w:shd w:val="clear" w:color="auto" w:fill="auto"/>
          </w:tcPr>
          <w:p w14:paraId="2009AC0F" w14:textId="77777777" w:rsidR="00171B4D" w:rsidRPr="005855BC" w:rsidRDefault="00171B4D" w:rsidP="00D54574">
            <w:pPr>
              <w:spacing w:before="40" w:after="120"/>
            </w:pPr>
            <w:r w:rsidRPr="005855BC">
              <w:t>Burundi</w:t>
            </w:r>
          </w:p>
        </w:tc>
        <w:tc>
          <w:tcPr>
            <w:tcW w:w="3117" w:type="dxa"/>
            <w:shd w:val="clear" w:color="auto" w:fill="auto"/>
          </w:tcPr>
          <w:p w14:paraId="2E1A8C60" w14:textId="77777777" w:rsidR="00171B4D" w:rsidRPr="005855BC" w:rsidRDefault="00171B4D" w:rsidP="00D54574">
            <w:pPr>
              <w:spacing w:before="40" w:after="120"/>
            </w:pPr>
            <w:hyperlink r:id="rId18" w:history="1">
              <w:r w:rsidRPr="00E7766B">
                <w:rPr>
                  <w:rStyle w:val="Hipervnculo"/>
                </w:rPr>
                <w:t>CAT/C/BDI/3</w:t>
              </w:r>
            </w:hyperlink>
          </w:p>
        </w:tc>
      </w:tr>
      <w:tr w:rsidR="00171B4D" w:rsidRPr="005855BC" w14:paraId="1F94D934" w14:textId="77777777" w:rsidTr="00D54574">
        <w:trPr>
          <w:trHeight w:val="240"/>
        </w:trPr>
        <w:tc>
          <w:tcPr>
            <w:tcW w:w="4253" w:type="dxa"/>
            <w:shd w:val="clear" w:color="auto" w:fill="auto"/>
          </w:tcPr>
          <w:p w14:paraId="3A662CFD" w14:textId="77777777" w:rsidR="00171B4D" w:rsidRPr="005855BC" w:rsidRDefault="00171B4D" w:rsidP="00D54574">
            <w:pPr>
              <w:spacing w:before="40" w:after="120"/>
            </w:pPr>
            <w:r w:rsidRPr="005855BC">
              <w:t>Camerún</w:t>
            </w:r>
          </w:p>
        </w:tc>
        <w:tc>
          <w:tcPr>
            <w:tcW w:w="3117" w:type="dxa"/>
            <w:shd w:val="clear" w:color="auto" w:fill="auto"/>
          </w:tcPr>
          <w:p w14:paraId="7CD8ADEA" w14:textId="77777777" w:rsidR="00171B4D" w:rsidRPr="005855BC" w:rsidRDefault="00171B4D" w:rsidP="00D54574">
            <w:pPr>
              <w:spacing w:before="40" w:after="120"/>
            </w:pPr>
            <w:hyperlink r:id="rId19" w:history="1">
              <w:r w:rsidRPr="00E7766B">
                <w:rPr>
                  <w:rStyle w:val="Hipervnculo"/>
                </w:rPr>
                <w:t>CAT/C/CMR/6</w:t>
              </w:r>
            </w:hyperlink>
          </w:p>
        </w:tc>
      </w:tr>
      <w:tr w:rsidR="00171B4D" w:rsidRPr="005855BC" w14:paraId="70E6E0A0" w14:textId="77777777" w:rsidTr="00D54574">
        <w:trPr>
          <w:trHeight w:val="240"/>
        </w:trPr>
        <w:tc>
          <w:tcPr>
            <w:tcW w:w="4253" w:type="dxa"/>
            <w:shd w:val="clear" w:color="auto" w:fill="auto"/>
          </w:tcPr>
          <w:p w14:paraId="2C5D68A6" w14:textId="77777777" w:rsidR="00171B4D" w:rsidRPr="005855BC" w:rsidRDefault="00171B4D" w:rsidP="00D54574">
            <w:pPr>
              <w:spacing w:before="40" w:after="120"/>
            </w:pPr>
            <w:r w:rsidRPr="005855BC">
              <w:t>Chequia</w:t>
            </w:r>
          </w:p>
        </w:tc>
        <w:tc>
          <w:tcPr>
            <w:tcW w:w="3117" w:type="dxa"/>
            <w:shd w:val="clear" w:color="auto" w:fill="auto"/>
          </w:tcPr>
          <w:p w14:paraId="16846A18" w14:textId="77777777" w:rsidR="00171B4D" w:rsidRPr="005855BC" w:rsidRDefault="00171B4D" w:rsidP="00D54574">
            <w:pPr>
              <w:spacing w:before="40" w:after="120"/>
            </w:pPr>
            <w:hyperlink r:id="rId20" w:history="1">
              <w:r w:rsidRPr="00E7766B">
                <w:rPr>
                  <w:rStyle w:val="Hipervnculo"/>
                </w:rPr>
                <w:t>CAT/C/CZE/7</w:t>
              </w:r>
            </w:hyperlink>
          </w:p>
        </w:tc>
      </w:tr>
      <w:tr w:rsidR="00171B4D" w:rsidRPr="005855BC" w14:paraId="52516475" w14:textId="77777777" w:rsidTr="00D54574">
        <w:trPr>
          <w:trHeight w:val="240"/>
        </w:trPr>
        <w:tc>
          <w:tcPr>
            <w:tcW w:w="4253" w:type="dxa"/>
            <w:shd w:val="clear" w:color="auto" w:fill="auto"/>
          </w:tcPr>
          <w:p w14:paraId="64444605" w14:textId="77777777" w:rsidR="00171B4D" w:rsidRPr="005855BC" w:rsidRDefault="00171B4D" w:rsidP="00D54574">
            <w:pPr>
              <w:spacing w:before="40" w:after="120"/>
            </w:pPr>
            <w:r w:rsidRPr="005855BC">
              <w:t>Chile</w:t>
            </w:r>
          </w:p>
        </w:tc>
        <w:tc>
          <w:tcPr>
            <w:tcW w:w="3117" w:type="dxa"/>
            <w:shd w:val="clear" w:color="auto" w:fill="auto"/>
          </w:tcPr>
          <w:p w14:paraId="2A3F1D3D" w14:textId="77777777" w:rsidR="00171B4D" w:rsidRPr="005855BC" w:rsidRDefault="00171B4D" w:rsidP="00D54574">
            <w:pPr>
              <w:spacing w:before="40" w:after="120"/>
            </w:pPr>
            <w:hyperlink r:id="rId21" w:history="1">
              <w:r w:rsidRPr="00E7766B">
                <w:rPr>
                  <w:rStyle w:val="Hipervnculo"/>
                </w:rPr>
                <w:t>CAT/C/CHL/7</w:t>
              </w:r>
            </w:hyperlink>
          </w:p>
        </w:tc>
      </w:tr>
      <w:tr w:rsidR="00171B4D" w:rsidRPr="005855BC" w14:paraId="77D0711F" w14:textId="77777777" w:rsidTr="00D54574">
        <w:trPr>
          <w:trHeight w:val="240"/>
        </w:trPr>
        <w:tc>
          <w:tcPr>
            <w:tcW w:w="4253" w:type="dxa"/>
            <w:shd w:val="clear" w:color="auto" w:fill="auto"/>
          </w:tcPr>
          <w:p w14:paraId="1787B84B" w14:textId="77777777" w:rsidR="00171B4D" w:rsidRPr="005855BC" w:rsidRDefault="00171B4D" w:rsidP="00D54574">
            <w:pPr>
              <w:spacing w:before="40" w:after="120"/>
            </w:pPr>
            <w:r w:rsidRPr="005855BC">
              <w:t>Costa Rica</w:t>
            </w:r>
          </w:p>
        </w:tc>
        <w:tc>
          <w:tcPr>
            <w:tcW w:w="3117" w:type="dxa"/>
            <w:shd w:val="clear" w:color="auto" w:fill="auto"/>
          </w:tcPr>
          <w:p w14:paraId="4CB5DC47" w14:textId="77777777" w:rsidR="00171B4D" w:rsidRPr="005855BC" w:rsidRDefault="00171B4D" w:rsidP="00D54574">
            <w:pPr>
              <w:spacing w:before="40" w:after="120"/>
            </w:pPr>
            <w:hyperlink r:id="rId22" w:history="1">
              <w:r w:rsidRPr="00E7766B">
                <w:rPr>
                  <w:rStyle w:val="Hipervnculo"/>
                </w:rPr>
                <w:t>CAT/C/CRI/3</w:t>
              </w:r>
            </w:hyperlink>
          </w:p>
        </w:tc>
      </w:tr>
      <w:tr w:rsidR="00F01A21" w:rsidRPr="005855BC" w14:paraId="43BB07FA" w14:textId="77777777" w:rsidTr="00D54574">
        <w:trPr>
          <w:trHeight w:val="240"/>
        </w:trPr>
        <w:tc>
          <w:tcPr>
            <w:tcW w:w="4253" w:type="dxa"/>
            <w:shd w:val="clear" w:color="auto" w:fill="auto"/>
          </w:tcPr>
          <w:p w14:paraId="73A002C8" w14:textId="77777777" w:rsidR="00F01A21" w:rsidRPr="005855BC" w:rsidRDefault="00F01A21" w:rsidP="00D54574">
            <w:pPr>
              <w:spacing w:before="40" w:after="120"/>
            </w:pPr>
            <w:r w:rsidRPr="005855BC">
              <w:t>Dinamarca</w:t>
            </w:r>
          </w:p>
        </w:tc>
        <w:tc>
          <w:tcPr>
            <w:tcW w:w="3117" w:type="dxa"/>
            <w:shd w:val="clear" w:color="auto" w:fill="auto"/>
          </w:tcPr>
          <w:p w14:paraId="5C97B9AD" w14:textId="02736C7B" w:rsidR="00F01A21" w:rsidRPr="005855BC" w:rsidRDefault="00E7766B" w:rsidP="00D54574">
            <w:pPr>
              <w:spacing w:before="40" w:after="120"/>
            </w:pPr>
            <w:hyperlink r:id="rId23" w:history="1">
              <w:r w:rsidR="00F01A21" w:rsidRPr="00E7766B">
                <w:rPr>
                  <w:rStyle w:val="Hipervnculo"/>
                </w:rPr>
                <w:t>CAT/C/DNK/8</w:t>
              </w:r>
            </w:hyperlink>
          </w:p>
        </w:tc>
      </w:tr>
      <w:tr w:rsidR="00F01A21" w:rsidRPr="005855BC" w14:paraId="0C69075F" w14:textId="77777777" w:rsidTr="00D54574">
        <w:trPr>
          <w:trHeight w:val="240"/>
        </w:trPr>
        <w:tc>
          <w:tcPr>
            <w:tcW w:w="4253" w:type="dxa"/>
            <w:shd w:val="clear" w:color="auto" w:fill="auto"/>
          </w:tcPr>
          <w:p w14:paraId="792DCB66" w14:textId="77777777" w:rsidR="00F01A21" w:rsidRPr="005855BC" w:rsidRDefault="00F01A21" w:rsidP="00D54574">
            <w:pPr>
              <w:spacing w:before="40" w:after="120"/>
            </w:pPr>
            <w:r w:rsidRPr="005855BC">
              <w:t>Ecuador</w:t>
            </w:r>
          </w:p>
        </w:tc>
        <w:tc>
          <w:tcPr>
            <w:tcW w:w="3117" w:type="dxa"/>
            <w:shd w:val="clear" w:color="auto" w:fill="auto"/>
          </w:tcPr>
          <w:p w14:paraId="6CE0F021" w14:textId="3A44A3E3" w:rsidR="00F01A21" w:rsidRPr="005855BC" w:rsidRDefault="00E7766B" w:rsidP="00D54574">
            <w:pPr>
              <w:spacing w:before="40" w:after="120"/>
            </w:pPr>
            <w:hyperlink r:id="rId24" w:history="1">
              <w:r w:rsidR="00F01A21" w:rsidRPr="00E7766B">
                <w:rPr>
                  <w:rStyle w:val="Hipervnculo"/>
                </w:rPr>
                <w:t>CAT/C/ECU/8</w:t>
              </w:r>
            </w:hyperlink>
          </w:p>
        </w:tc>
      </w:tr>
      <w:tr w:rsidR="00F01A21" w:rsidRPr="005855BC" w14:paraId="02E26FDD" w14:textId="77777777" w:rsidTr="00D54574">
        <w:trPr>
          <w:trHeight w:val="240"/>
        </w:trPr>
        <w:tc>
          <w:tcPr>
            <w:tcW w:w="4253" w:type="dxa"/>
            <w:shd w:val="clear" w:color="auto" w:fill="auto"/>
          </w:tcPr>
          <w:p w14:paraId="344C71D9" w14:textId="77777777" w:rsidR="00F01A21" w:rsidRPr="005855BC" w:rsidRDefault="00F01A21" w:rsidP="00D54574">
            <w:pPr>
              <w:spacing w:before="40" w:after="120"/>
            </w:pPr>
            <w:r w:rsidRPr="005855BC">
              <w:t>Egipto</w:t>
            </w:r>
          </w:p>
        </w:tc>
        <w:tc>
          <w:tcPr>
            <w:tcW w:w="3117" w:type="dxa"/>
            <w:shd w:val="clear" w:color="auto" w:fill="auto"/>
          </w:tcPr>
          <w:p w14:paraId="73B85D5B" w14:textId="435AE601" w:rsidR="00F01A21" w:rsidRPr="005855BC" w:rsidRDefault="00E7766B" w:rsidP="00D54574">
            <w:pPr>
              <w:spacing w:before="40" w:after="120"/>
            </w:pPr>
            <w:hyperlink r:id="rId25" w:history="1">
              <w:r w:rsidR="00F01A21" w:rsidRPr="00E7766B">
                <w:rPr>
                  <w:rStyle w:val="Hipervnculo"/>
                </w:rPr>
                <w:t>CAT/C/EGY/5</w:t>
              </w:r>
            </w:hyperlink>
          </w:p>
        </w:tc>
      </w:tr>
      <w:tr w:rsidR="00F01A21" w:rsidRPr="005855BC" w14:paraId="34FC3B89" w14:textId="77777777" w:rsidTr="00D54574">
        <w:trPr>
          <w:trHeight w:val="240"/>
        </w:trPr>
        <w:tc>
          <w:tcPr>
            <w:tcW w:w="4253" w:type="dxa"/>
            <w:shd w:val="clear" w:color="auto" w:fill="auto"/>
          </w:tcPr>
          <w:p w14:paraId="43EA11E1" w14:textId="77777777" w:rsidR="00F01A21" w:rsidRPr="005855BC" w:rsidRDefault="00F01A21" w:rsidP="00D54574">
            <w:pPr>
              <w:spacing w:before="40" w:after="120"/>
            </w:pPr>
            <w:r w:rsidRPr="005855BC">
              <w:t>Eslovenia</w:t>
            </w:r>
          </w:p>
        </w:tc>
        <w:tc>
          <w:tcPr>
            <w:tcW w:w="3117" w:type="dxa"/>
            <w:shd w:val="clear" w:color="auto" w:fill="auto"/>
          </w:tcPr>
          <w:p w14:paraId="05BCBF1C" w14:textId="4A7087FB" w:rsidR="00F01A21" w:rsidRPr="005855BC" w:rsidRDefault="00E7766B" w:rsidP="00D54574">
            <w:pPr>
              <w:spacing w:before="40" w:after="120"/>
            </w:pPr>
            <w:hyperlink r:id="rId26" w:history="1">
              <w:r w:rsidR="00F01A21" w:rsidRPr="00E7766B">
                <w:rPr>
                  <w:rStyle w:val="Hipervnculo"/>
                </w:rPr>
                <w:t>CAT/C/SVN/4</w:t>
              </w:r>
            </w:hyperlink>
          </w:p>
        </w:tc>
      </w:tr>
      <w:tr w:rsidR="00F01A21" w:rsidRPr="005855BC" w14:paraId="5F83835B" w14:textId="77777777" w:rsidTr="00D54574">
        <w:trPr>
          <w:trHeight w:val="240"/>
        </w:trPr>
        <w:tc>
          <w:tcPr>
            <w:tcW w:w="4253" w:type="dxa"/>
            <w:tcBorders>
              <w:bottom w:val="nil"/>
            </w:tcBorders>
            <w:shd w:val="clear" w:color="auto" w:fill="auto"/>
          </w:tcPr>
          <w:p w14:paraId="4B84D09C" w14:textId="77777777" w:rsidR="00F01A21" w:rsidRPr="005855BC" w:rsidRDefault="00F01A21" w:rsidP="00D54574">
            <w:pPr>
              <w:spacing w:before="40" w:after="120"/>
            </w:pPr>
            <w:r w:rsidRPr="005855BC">
              <w:t>Estados Unidos de América</w:t>
            </w:r>
          </w:p>
        </w:tc>
        <w:tc>
          <w:tcPr>
            <w:tcW w:w="3117" w:type="dxa"/>
            <w:tcBorders>
              <w:bottom w:val="nil"/>
            </w:tcBorders>
            <w:shd w:val="clear" w:color="auto" w:fill="auto"/>
          </w:tcPr>
          <w:p w14:paraId="4143C258" w14:textId="483CE4F9" w:rsidR="00F01A21" w:rsidRPr="005855BC" w:rsidRDefault="00E7766B" w:rsidP="00D54574">
            <w:pPr>
              <w:spacing w:before="40" w:after="120"/>
            </w:pPr>
            <w:hyperlink r:id="rId27" w:history="1">
              <w:r w:rsidR="00F01A21" w:rsidRPr="00E7766B">
                <w:rPr>
                  <w:rStyle w:val="Hipervnculo"/>
                </w:rPr>
                <w:t>CAT/C/USA/6</w:t>
              </w:r>
            </w:hyperlink>
          </w:p>
        </w:tc>
      </w:tr>
      <w:tr w:rsidR="00F01A21" w:rsidRPr="005855BC" w14:paraId="368BA56D" w14:textId="77777777" w:rsidTr="00D54574">
        <w:trPr>
          <w:trHeight w:val="240"/>
        </w:trPr>
        <w:tc>
          <w:tcPr>
            <w:tcW w:w="4253" w:type="dxa"/>
            <w:tcBorders>
              <w:top w:val="nil"/>
            </w:tcBorders>
            <w:shd w:val="clear" w:color="auto" w:fill="auto"/>
          </w:tcPr>
          <w:p w14:paraId="53532EA5" w14:textId="77777777" w:rsidR="00F01A21" w:rsidRPr="005855BC" w:rsidRDefault="00F01A21" w:rsidP="00D54574">
            <w:pPr>
              <w:spacing w:before="40" w:after="120"/>
            </w:pPr>
            <w:r w:rsidRPr="005855BC">
              <w:t>Estonia</w:t>
            </w:r>
          </w:p>
        </w:tc>
        <w:tc>
          <w:tcPr>
            <w:tcW w:w="3117" w:type="dxa"/>
            <w:tcBorders>
              <w:top w:val="nil"/>
            </w:tcBorders>
            <w:shd w:val="clear" w:color="auto" w:fill="auto"/>
          </w:tcPr>
          <w:p w14:paraId="3931620F" w14:textId="095DFFBB" w:rsidR="00F01A21" w:rsidRPr="005855BC" w:rsidRDefault="00E7766B" w:rsidP="00D54574">
            <w:pPr>
              <w:spacing w:before="40" w:after="120"/>
            </w:pPr>
            <w:hyperlink r:id="rId28" w:history="1">
              <w:r w:rsidR="00F01A21" w:rsidRPr="00E7766B">
                <w:rPr>
                  <w:rStyle w:val="Hipervnculo"/>
                </w:rPr>
                <w:t>CAT/C/EST/6</w:t>
              </w:r>
            </w:hyperlink>
          </w:p>
        </w:tc>
      </w:tr>
      <w:tr w:rsidR="00F01A21" w:rsidRPr="005855BC" w14:paraId="66D19688" w14:textId="77777777" w:rsidTr="00D54574">
        <w:trPr>
          <w:trHeight w:val="240"/>
        </w:trPr>
        <w:tc>
          <w:tcPr>
            <w:tcW w:w="4253" w:type="dxa"/>
            <w:shd w:val="clear" w:color="auto" w:fill="auto"/>
          </w:tcPr>
          <w:p w14:paraId="2656277B" w14:textId="77777777" w:rsidR="00F01A21" w:rsidRPr="005855BC" w:rsidRDefault="00F01A21" w:rsidP="00D54574">
            <w:pPr>
              <w:spacing w:before="40" w:after="120"/>
            </w:pPr>
            <w:r w:rsidRPr="005855BC">
              <w:t>Federación de Rusia</w:t>
            </w:r>
          </w:p>
        </w:tc>
        <w:tc>
          <w:tcPr>
            <w:tcW w:w="3117" w:type="dxa"/>
            <w:shd w:val="clear" w:color="auto" w:fill="auto"/>
          </w:tcPr>
          <w:p w14:paraId="52356E34" w14:textId="30520DDB" w:rsidR="00F01A21" w:rsidRPr="005855BC" w:rsidRDefault="00E7766B" w:rsidP="00D54574">
            <w:pPr>
              <w:spacing w:before="40" w:after="120"/>
            </w:pPr>
            <w:hyperlink r:id="rId29" w:history="1">
              <w:r w:rsidR="00F01A21" w:rsidRPr="00E7766B">
                <w:rPr>
                  <w:rStyle w:val="Hipervnculo"/>
                </w:rPr>
                <w:t>CAT/C/RUS/7</w:t>
              </w:r>
            </w:hyperlink>
          </w:p>
        </w:tc>
      </w:tr>
      <w:tr w:rsidR="00F01A21" w:rsidRPr="005855BC" w14:paraId="2C96CDE6" w14:textId="77777777" w:rsidTr="00D54574">
        <w:trPr>
          <w:trHeight w:val="240"/>
        </w:trPr>
        <w:tc>
          <w:tcPr>
            <w:tcW w:w="4253" w:type="dxa"/>
            <w:shd w:val="clear" w:color="auto" w:fill="auto"/>
          </w:tcPr>
          <w:p w14:paraId="1188D0DA" w14:textId="77777777" w:rsidR="00F01A21" w:rsidRPr="005855BC" w:rsidRDefault="00F01A21" w:rsidP="00D54574">
            <w:pPr>
              <w:spacing w:before="40" w:after="120"/>
            </w:pPr>
            <w:r w:rsidRPr="005855BC">
              <w:t>Filipinas</w:t>
            </w:r>
          </w:p>
        </w:tc>
        <w:tc>
          <w:tcPr>
            <w:tcW w:w="3117" w:type="dxa"/>
            <w:shd w:val="clear" w:color="auto" w:fill="auto"/>
          </w:tcPr>
          <w:p w14:paraId="48C0EED2" w14:textId="3223FED3" w:rsidR="00F01A21" w:rsidRPr="005855BC" w:rsidRDefault="00E7766B" w:rsidP="00D54574">
            <w:pPr>
              <w:spacing w:before="40" w:after="120"/>
            </w:pPr>
            <w:hyperlink r:id="rId30" w:history="1">
              <w:r w:rsidR="00F01A21" w:rsidRPr="00E7766B">
                <w:rPr>
                  <w:rStyle w:val="Hipervnculo"/>
                </w:rPr>
                <w:t>CAT/C/PHL/4</w:t>
              </w:r>
            </w:hyperlink>
          </w:p>
        </w:tc>
      </w:tr>
      <w:tr w:rsidR="00F01A21" w:rsidRPr="005855BC" w14:paraId="7EA00BDB" w14:textId="77777777" w:rsidTr="00D54574">
        <w:trPr>
          <w:trHeight w:val="240"/>
        </w:trPr>
        <w:tc>
          <w:tcPr>
            <w:tcW w:w="4253" w:type="dxa"/>
            <w:shd w:val="clear" w:color="auto" w:fill="auto"/>
          </w:tcPr>
          <w:p w14:paraId="3065C1B4" w14:textId="77777777" w:rsidR="00F01A21" w:rsidRPr="005855BC" w:rsidRDefault="00F01A21" w:rsidP="00D54574">
            <w:pPr>
              <w:spacing w:before="40" w:after="120"/>
            </w:pPr>
            <w:r w:rsidRPr="005855BC">
              <w:lastRenderedPageBreak/>
              <w:t>Finlandia</w:t>
            </w:r>
          </w:p>
        </w:tc>
        <w:tc>
          <w:tcPr>
            <w:tcW w:w="3117" w:type="dxa"/>
            <w:shd w:val="clear" w:color="auto" w:fill="auto"/>
          </w:tcPr>
          <w:p w14:paraId="4AC4E55D" w14:textId="6AFBA020" w:rsidR="00F01A21" w:rsidRPr="005855BC" w:rsidRDefault="00E7766B" w:rsidP="00D54574">
            <w:pPr>
              <w:spacing w:before="40" w:after="120"/>
            </w:pPr>
            <w:hyperlink r:id="rId31" w:history="1">
              <w:r w:rsidR="00F01A21" w:rsidRPr="00E7766B">
                <w:rPr>
                  <w:rStyle w:val="Hipervnculo"/>
                </w:rPr>
                <w:t>CAT/C/FIN/8</w:t>
              </w:r>
            </w:hyperlink>
          </w:p>
        </w:tc>
      </w:tr>
      <w:tr w:rsidR="00F01A21" w:rsidRPr="005855BC" w14:paraId="538A2F5C" w14:textId="77777777" w:rsidTr="00D54574">
        <w:trPr>
          <w:trHeight w:val="240"/>
        </w:trPr>
        <w:tc>
          <w:tcPr>
            <w:tcW w:w="4253" w:type="dxa"/>
            <w:shd w:val="clear" w:color="auto" w:fill="auto"/>
          </w:tcPr>
          <w:p w14:paraId="5CF3C00D" w14:textId="77777777" w:rsidR="00F01A21" w:rsidRPr="005855BC" w:rsidRDefault="00F01A21" w:rsidP="00D54574">
            <w:pPr>
              <w:spacing w:before="40" w:after="120"/>
            </w:pPr>
            <w:r w:rsidRPr="005855BC">
              <w:t>Francia</w:t>
            </w:r>
          </w:p>
        </w:tc>
        <w:tc>
          <w:tcPr>
            <w:tcW w:w="3117" w:type="dxa"/>
            <w:shd w:val="clear" w:color="auto" w:fill="auto"/>
          </w:tcPr>
          <w:p w14:paraId="0E1B975B" w14:textId="5DAB3269" w:rsidR="00F01A21" w:rsidRPr="005855BC" w:rsidRDefault="00E7766B" w:rsidP="00D54574">
            <w:pPr>
              <w:spacing w:before="40" w:after="120"/>
            </w:pPr>
            <w:hyperlink r:id="rId32" w:history="1">
              <w:r w:rsidR="00F01A21" w:rsidRPr="00E7766B">
                <w:rPr>
                  <w:rStyle w:val="Hipervnculo"/>
                </w:rPr>
                <w:t>CAT/C/FRA/8</w:t>
              </w:r>
            </w:hyperlink>
          </w:p>
        </w:tc>
      </w:tr>
      <w:tr w:rsidR="00F01A21" w:rsidRPr="005855BC" w14:paraId="4ED92565" w14:textId="77777777" w:rsidTr="00D54574">
        <w:trPr>
          <w:trHeight w:val="240"/>
        </w:trPr>
        <w:tc>
          <w:tcPr>
            <w:tcW w:w="4253" w:type="dxa"/>
            <w:shd w:val="clear" w:color="auto" w:fill="auto"/>
          </w:tcPr>
          <w:p w14:paraId="7747CA30" w14:textId="77777777" w:rsidR="00F01A21" w:rsidRPr="005855BC" w:rsidRDefault="00F01A21" w:rsidP="00D54574">
            <w:pPr>
              <w:spacing w:before="40" w:after="120"/>
            </w:pPr>
            <w:r w:rsidRPr="005855BC">
              <w:t>Guatemala</w:t>
            </w:r>
          </w:p>
        </w:tc>
        <w:tc>
          <w:tcPr>
            <w:tcW w:w="3117" w:type="dxa"/>
            <w:shd w:val="clear" w:color="auto" w:fill="auto"/>
          </w:tcPr>
          <w:p w14:paraId="1824979D" w14:textId="612689EB" w:rsidR="00F01A21" w:rsidRPr="005855BC" w:rsidRDefault="00E7766B" w:rsidP="00D54574">
            <w:pPr>
              <w:spacing w:before="40" w:after="120"/>
            </w:pPr>
            <w:hyperlink r:id="rId33" w:history="1">
              <w:r w:rsidR="00F01A21" w:rsidRPr="00E7766B">
                <w:rPr>
                  <w:rStyle w:val="Hipervnculo"/>
                </w:rPr>
                <w:t>CAT/C/GTM/8</w:t>
              </w:r>
            </w:hyperlink>
          </w:p>
        </w:tc>
      </w:tr>
      <w:tr w:rsidR="00F01A21" w:rsidRPr="005855BC" w14:paraId="13646A39" w14:textId="77777777" w:rsidTr="00D54574">
        <w:trPr>
          <w:trHeight w:val="240"/>
        </w:trPr>
        <w:tc>
          <w:tcPr>
            <w:tcW w:w="4253" w:type="dxa"/>
            <w:shd w:val="clear" w:color="auto" w:fill="auto"/>
          </w:tcPr>
          <w:p w14:paraId="7B7C78D7" w14:textId="77777777" w:rsidR="00F01A21" w:rsidRPr="005855BC" w:rsidRDefault="00F01A21" w:rsidP="00D54574">
            <w:pPr>
              <w:spacing w:before="40" w:after="120"/>
            </w:pPr>
            <w:r w:rsidRPr="005855BC">
              <w:t>Honduras</w:t>
            </w:r>
          </w:p>
        </w:tc>
        <w:tc>
          <w:tcPr>
            <w:tcW w:w="3117" w:type="dxa"/>
            <w:shd w:val="clear" w:color="auto" w:fill="auto"/>
          </w:tcPr>
          <w:p w14:paraId="7134D88C" w14:textId="1939B037" w:rsidR="00F01A21" w:rsidRPr="005855BC" w:rsidRDefault="00E7766B" w:rsidP="00D54574">
            <w:pPr>
              <w:spacing w:before="40" w:after="120"/>
            </w:pPr>
            <w:hyperlink r:id="rId34" w:history="1">
              <w:r w:rsidR="00F01A21" w:rsidRPr="00E7766B">
                <w:rPr>
                  <w:rStyle w:val="Hipervnculo"/>
                </w:rPr>
                <w:t>CAT/C/HND/3</w:t>
              </w:r>
            </w:hyperlink>
          </w:p>
        </w:tc>
      </w:tr>
      <w:tr w:rsidR="00F01A21" w:rsidRPr="005855BC" w14:paraId="30516CE1" w14:textId="77777777" w:rsidTr="00D54574">
        <w:trPr>
          <w:trHeight w:val="240"/>
        </w:trPr>
        <w:tc>
          <w:tcPr>
            <w:tcW w:w="4253" w:type="dxa"/>
            <w:shd w:val="clear" w:color="auto" w:fill="auto"/>
          </w:tcPr>
          <w:p w14:paraId="0E4BCDD3" w14:textId="77777777" w:rsidR="00F01A21" w:rsidRPr="005855BC" w:rsidRDefault="00F01A21" w:rsidP="00D54574">
            <w:pPr>
              <w:spacing w:before="40" w:after="120"/>
            </w:pPr>
            <w:r w:rsidRPr="005855BC">
              <w:t>Israel</w:t>
            </w:r>
          </w:p>
        </w:tc>
        <w:tc>
          <w:tcPr>
            <w:tcW w:w="3117" w:type="dxa"/>
            <w:shd w:val="clear" w:color="auto" w:fill="auto"/>
          </w:tcPr>
          <w:p w14:paraId="0D23C536" w14:textId="73440BED" w:rsidR="00F01A21" w:rsidRPr="005855BC" w:rsidRDefault="00E7766B" w:rsidP="00D54574">
            <w:pPr>
              <w:spacing w:before="40" w:after="120"/>
            </w:pPr>
            <w:hyperlink r:id="rId35" w:history="1">
              <w:r w:rsidR="00F01A21" w:rsidRPr="00E7766B">
                <w:rPr>
                  <w:rStyle w:val="Hipervnculo"/>
                </w:rPr>
                <w:t>CAT/C/ISR/6</w:t>
              </w:r>
            </w:hyperlink>
          </w:p>
        </w:tc>
      </w:tr>
      <w:tr w:rsidR="00F01A21" w:rsidRPr="005855BC" w14:paraId="4244F57D" w14:textId="77777777" w:rsidTr="00D54574">
        <w:trPr>
          <w:trHeight w:val="240"/>
        </w:trPr>
        <w:tc>
          <w:tcPr>
            <w:tcW w:w="4253" w:type="dxa"/>
            <w:shd w:val="clear" w:color="auto" w:fill="auto"/>
          </w:tcPr>
          <w:p w14:paraId="3ECAB96C" w14:textId="77777777" w:rsidR="00F01A21" w:rsidRPr="005855BC" w:rsidRDefault="00F01A21" w:rsidP="00D54574">
            <w:pPr>
              <w:spacing w:before="40" w:after="120"/>
            </w:pPr>
            <w:r w:rsidRPr="005855BC">
              <w:t>Italia</w:t>
            </w:r>
          </w:p>
        </w:tc>
        <w:tc>
          <w:tcPr>
            <w:tcW w:w="3117" w:type="dxa"/>
            <w:shd w:val="clear" w:color="auto" w:fill="auto"/>
          </w:tcPr>
          <w:p w14:paraId="02383B3B" w14:textId="0BC9E71D" w:rsidR="00F01A21" w:rsidRPr="005855BC" w:rsidDel="00FD1111" w:rsidRDefault="00E7766B" w:rsidP="00D54574">
            <w:pPr>
              <w:spacing w:before="40" w:after="120"/>
            </w:pPr>
            <w:hyperlink r:id="rId36" w:history="1">
              <w:r w:rsidR="00F01A21" w:rsidRPr="00E7766B">
                <w:rPr>
                  <w:rStyle w:val="Hipervnculo"/>
                </w:rPr>
                <w:t>CAT/C/ITA/7</w:t>
              </w:r>
            </w:hyperlink>
          </w:p>
        </w:tc>
      </w:tr>
      <w:tr w:rsidR="00F01A21" w:rsidRPr="005855BC" w14:paraId="2CAB217C" w14:textId="77777777" w:rsidTr="00D54574">
        <w:trPr>
          <w:trHeight w:val="240"/>
        </w:trPr>
        <w:tc>
          <w:tcPr>
            <w:tcW w:w="4253" w:type="dxa"/>
            <w:shd w:val="clear" w:color="auto" w:fill="auto"/>
          </w:tcPr>
          <w:p w14:paraId="6A8A98F2" w14:textId="77777777" w:rsidR="00F01A21" w:rsidRPr="005855BC" w:rsidRDefault="00F01A21" w:rsidP="00D54574">
            <w:pPr>
              <w:spacing w:before="40" w:after="120"/>
            </w:pPr>
            <w:r w:rsidRPr="005855BC">
              <w:t>Jordania</w:t>
            </w:r>
          </w:p>
        </w:tc>
        <w:tc>
          <w:tcPr>
            <w:tcW w:w="3117" w:type="dxa"/>
            <w:shd w:val="clear" w:color="auto" w:fill="auto"/>
          </w:tcPr>
          <w:p w14:paraId="621A7944" w14:textId="6FAF0A72" w:rsidR="00F01A21" w:rsidRPr="005855BC" w:rsidRDefault="00E7766B" w:rsidP="00D54574">
            <w:pPr>
              <w:spacing w:before="40" w:after="120"/>
            </w:pPr>
            <w:hyperlink r:id="rId37" w:history="1">
              <w:r w:rsidR="00F01A21" w:rsidRPr="00E7766B">
                <w:rPr>
                  <w:rStyle w:val="Hipervnculo"/>
                </w:rPr>
                <w:t>CAT/C/JOR/4</w:t>
              </w:r>
            </w:hyperlink>
          </w:p>
        </w:tc>
      </w:tr>
      <w:tr w:rsidR="00F01A21" w:rsidRPr="005855BC" w14:paraId="46C3BD2B" w14:textId="77777777" w:rsidTr="00D54574">
        <w:trPr>
          <w:trHeight w:val="240"/>
        </w:trPr>
        <w:tc>
          <w:tcPr>
            <w:tcW w:w="4253" w:type="dxa"/>
            <w:shd w:val="clear" w:color="auto" w:fill="auto"/>
          </w:tcPr>
          <w:p w14:paraId="3C306E95" w14:textId="77777777" w:rsidR="00F01A21" w:rsidRPr="005855BC" w:rsidRDefault="00F01A21" w:rsidP="00D54574">
            <w:pPr>
              <w:spacing w:before="40" w:after="120"/>
            </w:pPr>
            <w:r w:rsidRPr="005855BC">
              <w:t>Kiribati</w:t>
            </w:r>
          </w:p>
        </w:tc>
        <w:tc>
          <w:tcPr>
            <w:tcW w:w="3117" w:type="dxa"/>
            <w:shd w:val="clear" w:color="auto" w:fill="auto"/>
          </w:tcPr>
          <w:p w14:paraId="290F307C" w14:textId="2C694335" w:rsidR="00F01A21" w:rsidRPr="005855BC" w:rsidRDefault="00E7766B" w:rsidP="00D54574">
            <w:pPr>
              <w:spacing w:before="40" w:after="120"/>
            </w:pPr>
            <w:hyperlink r:id="rId38" w:history="1">
              <w:r w:rsidR="00F01A21" w:rsidRPr="00E7766B">
                <w:rPr>
                  <w:rStyle w:val="Hipervnculo"/>
                </w:rPr>
                <w:t>CAT/C/KIR/1</w:t>
              </w:r>
            </w:hyperlink>
          </w:p>
        </w:tc>
      </w:tr>
      <w:tr w:rsidR="00F01A21" w:rsidRPr="005855BC" w14:paraId="4B15F2CA" w14:textId="77777777" w:rsidTr="00D54574">
        <w:trPr>
          <w:trHeight w:val="240"/>
        </w:trPr>
        <w:tc>
          <w:tcPr>
            <w:tcW w:w="4253" w:type="dxa"/>
            <w:shd w:val="clear" w:color="auto" w:fill="auto"/>
          </w:tcPr>
          <w:p w14:paraId="5E3CF655" w14:textId="77777777" w:rsidR="00F01A21" w:rsidRPr="005855BC" w:rsidRDefault="00F01A21" w:rsidP="00D54574">
            <w:pPr>
              <w:spacing w:before="40" w:after="120"/>
            </w:pPr>
            <w:r w:rsidRPr="005855BC">
              <w:t>Kuwait</w:t>
            </w:r>
          </w:p>
        </w:tc>
        <w:tc>
          <w:tcPr>
            <w:tcW w:w="3117" w:type="dxa"/>
            <w:shd w:val="clear" w:color="auto" w:fill="auto"/>
          </w:tcPr>
          <w:p w14:paraId="63C3014E" w14:textId="496A6756" w:rsidR="00F01A21" w:rsidRPr="005855BC" w:rsidRDefault="00E7766B" w:rsidP="00D54574">
            <w:pPr>
              <w:spacing w:before="40" w:after="120"/>
            </w:pPr>
            <w:hyperlink r:id="rId39" w:history="1">
              <w:r w:rsidR="00F01A21" w:rsidRPr="00E7766B">
                <w:rPr>
                  <w:rStyle w:val="Hipervnculo"/>
                </w:rPr>
                <w:t>CAT/C/KWT/4</w:t>
              </w:r>
            </w:hyperlink>
          </w:p>
        </w:tc>
      </w:tr>
      <w:tr w:rsidR="00F01A21" w:rsidRPr="005855BC" w14:paraId="0F8176E9" w14:textId="77777777" w:rsidTr="00D54574">
        <w:trPr>
          <w:trHeight w:val="240"/>
        </w:trPr>
        <w:tc>
          <w:tcPr>
            <w:tcW w:w="4253" w:type="dxa"/>
            <w:shd w:val="clear" w:color="auto" w:fill="auto"/>
          </w:tcPr>
          <w:p w14:paraId="241006FA" w14:textId="77777777" w:rsidR="00F01A21" w:rsidRPr="005855BC" w:rsidRDefault="00F01A21" w:rsidP="00D54574">
            <w:pPr>
              <w:spacing w:before="40" w:after="120"/>
            </w:pPr>
            <w:r w:rsidRPr="005855BC">
              <w:t>Liechtenstein</w:t>
            </w:r>
          </w:p>
        </w:tc>
        <w:tc>
          <w:tcPr>
            <w:tcW w:w="3117" w:type="dxa"/>
            <w:shd w:val="clear" w:color="auto" w:fill="auto"/>
          </w:tcPr>
          <w:p w14:paraId="15E86543" w14:textId="2E96FB3A" w:rsidR="00F01A21" w:rsidRPr="005855BC" w:rsidRDefault="00E7766B" w:rsidP="00D54574">
            <w:pPr>
              <w:spacing w:before="40" w:after="120"/>
            </w:pPr>
            <w:hyperlink r:id="rId40" w:history="1">
              <w:r w:rsidR="00F01A21" w:rsidRPr="00E7766B">
                <w:rPr>
                  <w:rStyle w:val="Hipervnculo"/>
                </w:rPr>
                <w:t>CAT/C/LIE/5</w:t>
              </w:r>
            </w:hyperlink>
          </w:p>
        </w:tc>
      </w:tr>
      <w:tr w:rsidR="00F01A21" w:rsidRPr="005855BC" w14:paraId="48BC83A8" w14:textId="77777777" w:rsidTr="00D54574">
        <w:trPr>
          <w:trHeight w:val="240"/>
        </w:trPr>
        <w:tc>
          <w:tcPr>
            <w:tcW w:w="4253" w:type="dxa"/>
            <w:shd w:val="clear" w:color="auto" w:fill="auto"/>
          </w:tcPr>
          <w:p w14:paraId="74BB8BA1" w14:textId="77777777" w:rsidR="00F01A21" w:rsidRPr="005855BC" w:rsidRDefault="00F01A21" w:rsidP="00D54574">
            <w:pPr>
              <w:spacing w:before="40" w:after="120"/>
            </w:pPr>
            <w:r w:rsidRPr="005855BC">
              <w:t>Macedonia del Norte</w:t>
            </w:r>
          </w:p>
        </w:tc>
        <w:tc>
          <w:tcPr>
            <w:tcW w:w="3117" w:type="dxa"/>
            <w:shd w:val="clear" w:color="auto" w:fill="auto"/>
          </w:tcPr>
          <w:p w14:paraId="59E88829" w14:textId="2F744B86" w:rsidR="00F01A21" w:rsidRPr="005855BC" w:rsidRDefault="00E7766B" w:rsidP="00D54574">
            <w:pPr>
              <w:spacing w:before="40" w:after="120"/>
            </w:pPr>
            <w:hyperlink r:id="rId41" w:history="1">
              <w:r w:rsidR="00F01A21" w:rsidRPr="00E7766B">
                <w:rPr>
                  <w:rStyle w:val="Hipervnculo"/>
                </w:rPr>
                <w:t>CAT/C/MKD/4</w:t>
              </w:r>
            </w:hyperlink>
          </w:p>
        </w:tc>
      </w:tr>
      <w:tr w:rsidR="00F01A21" w:rsidRPr="005855BC" w14:paraId="68230B8A" w14:textId="77777777" w:rsidTr="00D54574">
        <w:trPr>
          <w:trHeight w:val="240"/>
        </w:trPr>
        <w:tc>
          <w:tcPr>
            <w:tcW w:w="4253" w:type="dxa"/>
            <w:shd w:val="clear" w:color="auto" w:fill="auto"/>
          </w:tcPr>
          <w:p w14:paraId="03139A0E" w14:textId="77777777" w:rsidR="00F01A21" w:rsidRPr="005855BC" w:rsidRDefault="00F01A21" w:rsidP="00D54574">
            <w:pPr>
              <w:spacing w:before="40" w:after="120"/>
            </w:pPr>
            <w:r w:rsidRPr="005855BC">
              <w:t>Mauricio</w:t>
            </w:r>
          </w:p>
        </w:tc>
        <w:tc>
          <w:tcPr>
            <w:tcW w:w="3117" w:type="dxa"/>
            <w:shd w:val="clear" w:color="auto" w:fill="auto"/>
          </w:tcPr>
          <w:p w14:paraId="2209AC48" w14:textId="37D5609C" w:rsidR="00F01A21" w:rsidRPr="005855BC" w:rsidRDefault="00E7766B" w:rsidP="00D54574">
            <w:pPr>
              <w:spacing w:before="40" w:after="120"/>
            </w:pPr>
            <w:hyperlink r:id="rId42" w:history="1">
              <w:r w:rsidR="00F01A21" w:rsidRPr="00E7766B">
                <w:rPr>
                  <w:rStyle w:val="Hipervnculo"/>
                </w:rPr>
                <w:t>CAT/C/MUS/5</w:t>
              </w:r>
            </w:hyperlink>
          </w:p>
        </w:tc>
      </w:tr>
      <w:tr w:rsidR="00F01A21" w:rsidRPr="005855BC" w14:paraId="5D1888A8" w14:textId="77777777" w:rsidTr="00D54574">
        <w:trPr>
          <w:trHeight w:val="240"/>
        </w:trPr>
        <w:tc>
          <w:tcPr>
            <w:tcW w:w="4253" w:type="dxa"/>
            <w:shd w:val="clear" w:color="auto" w:fill="auto"/>
          </w:tcPr>
          <w:p w14:paraId="237EA59F" w14:textId="77777777" w:rsidR="00F01A21" w:rsidRPr="005855BC" w:rsidRDefault="00F01A21" w:rsidP="00D54574">
            <w:pPr>
              <w:spacing w:before="40" w:after="120"/>
            </w:pPr>
            <w:r w:rsidRPr="005855BC">
              <w:t>México</w:t>
            </w:r>
          </w:p>
        </w:tc>
        <w:tc>
          <w:tcPr>
            <w:tcW w:w="3117" w:type="dxa"/>
            <w:shd w:val="clear" w:color="auto" w:fill="auto"/>
          </w:tcPr>
          <w:p w14:paraId="4CA47B3C" w14:textId="346DC58E" w:rsidR="00F01A21" w:rsidRPr="005855BC" w:rsidRDefault="00E7766B" w:rsidP="00D54574">
            <w:pPr>
              <w:spacing w:before="40" w:after="120"/>
            </w:pPr>
            <w:hyperlink r:id="rId43" w:history="1">
              <w:r w:rsidR="00F01A21" w:rsidRPr="00E7766B">
                <w:rPr>
                  <w:rStyle w:val="Hipervnculo"/>
                </w:rPr>
                <w:t>CAT/C/MEX/8</w:t>
              </w:r>
            </w:hyperlink>
          </w:p>
        </w:tc>
      </w:tr>
      <w:tr w:rsidR="00F01A21" w:rsidRPr="005855BC" w14:paraId="463CAA42" w14:textId="77777777" w:rsidTr="00D54574">
        <w:trPr>
          <w:trHeight w:val="240"/>
        </w:trPr>
        <w:tc>
          <w:tcPr>
            <w:tcW w:w="4253" w:type="dxa"/>
            <w:shd w:val="clear" w:color="auto" w:fill="auto"/>
          </w:tcPr>
          <w:p w14:paraId="113F8966" w14:textId="77777777" w:rsidR="00F01A21" w:rsidRPr="005855BC" w:rsidRDefault="00F01A21" w:rsidP="00D54574">
            <w:pPr>
              <w:spacing w:before="40" w:after="120"/>
            </w:pPr>
            <w:r w:rsidRPr="005855BC">
              <w:t>Mónaco</w:t>
            </w:r>
          </w:p>
        </w:tc>
        <w:tc>
          <w:tcPr>
            <w:tcW w:w="3117" w:type="dxa"/>
            <w:shd w:val="clear" w:color="auto" w:fill="auto"/>
          </w:tcPr>
          <w:p w14:paraId="4D86C4E7" w14:textId="15FA2E1C" w:rsidR="00F01A21" w:rsidRPr="005855BC" w:rsidRDefault="00E7766B" w:rsidP="00D54574">
            <w:pPr>
              <w:spacing w:before="40" w:after="120"/>
            </w:pPr>
            <w:hyperlink r:id="rId44" w:history="1">
              <w:r w:rsidR="00F01A21" w:rsidRPr="00E7766B">
                <w:rPr>
                  <w:rStyle w:val="Hipervnculo"/>
                </w:rPr>
                <w:t>CAT/C/MCO/7</w:t>
              </w:r>
            </w:hyperlink>
          </w:p>
        </w:tc>
      </w:tr>
      <w:tr w:rsidR="00F01A21" w:rsidRPr="005855BC" w14:paraId="027BE257" w14:textId="77777777" w:rsidTr="00D54574">
        <w:trPr>
          <w:trHeight w:val="240"/>
        </w:trPr>
        <w:tc>
          <w:tcPr>
            <w:tcW w:w="4253" w:type="dxa"/>
            <w:shd w:val="clear" w:color="auto" w:fill="auto"/>
          </w:tcPr>
          <w:p w14:paraId="205C85BD" w14:textId="77777777" w:rsidR="00F01A21" w:rsidRPr="005855BC" w:rsidRDefault="00F01A21" w:rsidP="00D54574">
            <w:pPr>
              <w:spacing w:before="40" w:after="120"/>
            </w:pPr>
            <w:r w:rsidRPr="005855BC">
              <w:t>Mongolia</w:t>
            </w:r>
          </w:p>
        </w:tc>
        <w:tc>
          <w:tcPr>
            <w:tcW w:w="3117" w:type="dxa"/>
            <w:shd w:val="clear" w:color="auto" w:fill="auto"/>
          </w:tcPr>
          <w:p w14:paraId="18835C62" w14:textId="0719C408" w:rsidR="00F01A21" w:rsidRPr="005855BC" w:rsidRDefault="00E7766B" w:rsidP="00D54574">
            <w:pPr>
              <w:spacing w:before="40" w:after="120"/>
            </w:pPr>
            <w:hyperlink r:id="rId45" w:history="1">
              <w:r w:rsidR="00F01A21" w:rsidRPr="00E7766B">
                <w:rPr>
                  <w:rStyle w:val="Hipervnculo"/>
                </w:rPr>
                <w:t>CAT/C/MNG/3</w:t>
              </w:r>
            </w:hyperlink>
          </w:p>
        </w:tc>
      </w:tr>
      <w:tr w:rsidR="00F01A21" w:rsidRPr="005855BC" w14:paraId="0978821C" w14:textId="77777777" w:rsidTr="00D54574">
        <w:trPr>
          <w:trHeight w:val="240"/>
        </w:trPr>
        <w:tc>
          <w:tcPr>
            <w:tcW w:w="4253" w:type="dxa"/>
            <w:shd w:val="clear" w:color="auto" w:fill="auto"/>
          </w:tcPr>
          <w:p w14:paraId="65A6C2B3" w14:textId="77777777" w:rsidR="00F01A21" w:rsidRPr="005855BC" w:rsidRDefault="00F01A21" w:rsidP="00D54574">
            <w:pPr>
              <w:spacing w:before="40" w:after="120"/>
            </w:pPr>
            <w:r w:rsidRPr="005855BC">
              <w:t>Namibia</w:t>
            </w:r>
          </w:p>
        </w:tc>
        <w:tc>
          <w:tcPr>
            <w:tcW w:w="3117" w:type="dxa"/>
            <w:shd w:val="clear" w:color="auto" w:fill="auto"/>
          </w:tcPr>
          <w:p w14:paraId="4988357B" w14:textId="619B88C6" w:rsidR="00F01A21" w:rsidRPr="005855BC" w:rsidRDefault="00E7766B" w:rsidP="00D54574">
            <w:pPr>
              <w:spacing w:before="40" w:after="120"/>
            </w:pPr>
            <w:hyperlink r:id="rId46" w:history="1">
              <w:r w:rsidR="00F01A21" w:rsidRPr="00E7766B">
                <w:rPr>
                  <w:rStyle w:val="Hipervnculo"/>
                </w:rPr>
                <w:t>CAT/C/NAM/3</w:t>
              </w:r>
            </w:hyperlink>
          </w:p>
        </w:tc>
      </w:tr>
      <w:tr w:rsidR="00F01A21" w:rsidRPr="005855BC" w14:paraId="0BE7974C" w14:textId="77777777" w:rsidTr="00D54574">
        <w:trPr>
          <w:trHeight w:val="240"/>
        </w:trPr>
        <w:tc>
          <w:tcPr>
            <w:tcW w:w="4253" w:type="dxa"/>
            <w:shd w:val="clear" w:color="auto" w:fill="auto"/>
          </w:tcPr>
          <w:p w14:paraId="6F241827" w14:textId="77777777" w:rsidR="00F01A21" w:rsidRPr="005855BC" w:rsidRDefault="00F01A21" w:rsidP="00D54574">
            <w:pPr>
              <w:spacing w:before="40" w:after="120"/>
            </w:pPr>
            <w:r w:rsidRPr="005855BC">
              <w:t>Noruega</w:t>
            </w:r>
          </w:p>
        </w:tc>
        <w:tc>
          <w:tcPr>
            <w:tcW w:w="3117" w:type="dxa"/>
            <w:shd w:val="clear" w:color="auto" w:fill="auto"/>
          </w:tcPr>
          <w:p w14:paraId="56BF81E8" w14:textId="310EA8F4" w:rsidR="00F01A21" w:rsidRPr="005855BC" w:rsidRDefault="00E7766B" w:rsidP="00D54574">
            <w:pPr>
              <w:spacing w:before="40" w:after="120"/>
            </w:pPr>
            <w:hyperlink r:id="rId47" w:history="1">
              <w:r w:rsidR="00F01A21" w:rsidRPr="00E7766B">
                <w:rPr>
                  <w:rStyle w:val="Hipervnculo"/>
                </w:rPr>
                <w:t>CAT/C/NOR/9</w:t>
              </w:r>
            </w:hyperlink>
          </w:p>
        </w:tc>
      </w:tr>
      <w:tr w:rsidR="00F01A21" w:rsidRPr="005855BC" w14:paraId="3085A772" w14:textId="77777777" w:rsidTr="00D54574">
        <w:trPr>
          <w:trHeight w:val="240"/>
        </w:trPr>
        <w:tc>
          <w:tcPr>
            <w:tcW w:w="4253" w:type="dxa"/>
            <w:shd w:val="clear" w:color="auto" w:fill="auto"/>
          </w:tcPr>
          <w:p w14:paraId="4EA3F54E" w14:textId="77777777" w:rsidR="00F01A21" w:rsidRPr="005855BC" w:rsidRDefault="00F01A21" w:rsidP="00D54574">
            <w:pPr>
              <w:spacing w:before="40" w:after="120"/>
            </w:pPr>
            <w:r w:rsidRPr="005855BC">
              <w:t>Países Bajos (Reino de los)</w:t>
            </w:r>
          </w:p>
        </w:tc>
        <w:tc>
          <w:tcPr>
            <w:tcW w:w="3117" w:type="dxa"/>
            <w:shd w:val="clear" w:color="auto" w:fill="auto"/>
          </w:tcPr>
          <w:p w14:paraId="0306A21B" w14:textId="4628F793" w:rsidR="00F01A21" w:rsidRPr="005855BC" w:rsidRDefault="00E7766B" w:rsidP="00D54574">
            <w:pPr>
              <w:spacing w:before="40" w:after="120"/>
            </w:pPr>
            <w:hyperlink r:id="rId48" w:history="1">
              <w:r w:rsidR="00F01A21" w:rsidRPr="00E7766B">
                <w:rPr>
                  <w:rStyle w:val="Hipervnculo"/>
                </w:rPr>
                <w:t>CAT/C/NLD/8</w:t>
              </w:r>
            </w:hyperlink>
          </w:p>
        </w:tc>
      </w:tr>
      <w:tr w:rsidR="00F01A21" w:rsidRPr="005855BC" w14:paraId="5E7EF0A5" w14:textId="77777777" w:rsidTr="00D54574">
        <w:trPr>
          <w:trHeight w:val="240"/>
        </w:trPr>
        <w:tc>
          <w:tcPr>
            <w:tcW w:w="4253" w:type="dxa"/>
            <w:shd w:val="clear" w:color="auto" w:fill="auto"/>
          </w:tcPr>
          <w:p w14:paraId="12759EC1" w14:textId="77777777" w:rsidR="00F01A21" w:rsidRPr="005855BC" w:rsidRDefault="00F01A21" w:rsidP="00D54574">
            <w:pPr>
              <w:spacing w:before="40" w:after="120"/>
            </w:pPr>
            <w:r w:rsidRPr="005855BC">
              <w:t>Pakistán</w:t>
            </w:r>
          </w:p>
        </w:tc>
        <w:tc>
          <w:tcPr>
            <w:tcW w:w="3117" w:type="dxa"/>
            <w:shd w:val="clear" w:color="auto" w:fill="auto"/>
          </w:tcPr>
          <w:p w14:paraId="45581087" w14:textId="0B26A7E2" w:rsidR="00F01A21" w:rsidRPr="005855BC" w:rsidRDefault="00E7766B" w:rsidP="00D54574">
            <w:pPr>
              <w:spacing w:before="40" w:after="120"/>
            </w:pPr>
            <w:hyperlink r:id="rId49" w:history="1">
              <w:r w:rsidR="00F01A21" w:rsidRPr="00E7766B">
                <w:rPr>
                  <w:rStyle w:val="Hipervnculo"/>
                </w:rPr>
                <w:t>CAT/C/PAK/2</w:t>
              </w:r>
            </w:hyperlink>
          </w:p>
        </w:tc>
      </w:tr>
      <w:tr w:rsidR="00F01A21" w:rsidRPr="005855BC" w14:paraId="158B73DA" w14:textId="77777777" w:rsidTr="00D54574">
        <w:trPr>
          <w:trHeight w:val="240"/>
        </w:trPr>
        <w:tc>
          <w:tcPr>
            <w:tcW w:w="4253" w:type="dxa"/>
            <w:shd w:val="clear" w:color="auto" w:fill="auto"/>
          </w:tcPr>
          <w:p w14:paraId="46E2CF78" w14:textId="77777777" w:rsidR="00F01A21" w:rsidRPr="005855BC" w:rsidRDefault="00F01A21" w:rsidP="00D54574">
            <w:pPr>
              <w:spacing w:before="40" w:after="120"/>
            </w:pPr>
            <w:r w:rsidRPr="005855BC">
              <w:t>Polonia</w:t>
            </w:r>
          </w:p>
        </w:tc>
        <w:tc>
          <w:tcPr>
            <w:tcW w:w="3117" w:type="dxa"/>
            <w:shd w:val="clear" w:color="auto" w:fill="auto"/>
          </w:tcPr>
          <w:p w14:paraId="063E0D28" w14:textId="4553CEE6" w:rsidR="00F01A21" w:rsidRPr="005855BC" w:rsidRDefault="00E7766B" w:rsidP="00D54574">
            <w:pPr>
              <w:spacing w:before="40" w:after="120"/>
            </w:pPr>
            <w:hyperlink r:id="rId50" w:history="1">
              <w:r w:rsidR="00F01A21" w:rsidRPr="00E7766B">
                <w:rPr>
                  <w:rStyle w:val="Hipervnculo"/>
                </w:rPr>
                <w:t>CAT/C/POL/8</w:t>
              </w:r>
            </w:hyperlink>
          </w:p>
        </w:tc>
      </w:tr>
      <w:tr w:rsidR="00F01A21" w:rsidRPr="005855BC" w14:paraId="7D52DA90" w14:textId="77777777" w:rsidTr="00D54574">
        <w:trPr>
          <w:trHeight w:val="240"/>
        </w:trPr>
        <w:tc>
          <w:tcPr>
            <w:tcW w:w="4253" w:type="dxa"/>
            <w:shd w:val="clear" w:color="auto" w:fill="auto"/>
          </w:tcPr>
          <w:p w14:paraId="21E82E24" w14:textId="77777777" w:rsidR="00F01A21" w:rsidRPr="005855BC" w:rsidRDefault="00F01A21" w:rsidP="00D54574">
            <w:pPr>
              <w:spacing w:before="40" w:after="120"/>
            </w:pPr>
            <w:r w:rsidRPr="005855BC">
              <w:t>Qatar</w:t>
            </w:r>
          </w:p>
        </w:tc>
        <w:tc>
          <w:tcPr>
            <w:tcW w:w="3117" w:type="dxa"/>
            <w:shd w:val="clear" w:color="auto" w:fill="auto"/>
          </w:tcPr>
          <w:p w14:paraId="633EDA8A" w14:textId="7D2FF0FD" w:rsidR="00F01A21" w:rsidRPr="005855BC" w:rsidRDefault="00E7766B" w:rsidP="00D54574">
            <w:pPr>
              <w:spacing w:before="40" w:after="120"/>
            </w:pPr>
            <w:hyperlink r:id="rId51" w:history="1">
              <w:r w:rsidR="00F01A21" w:rsidRPr="00E7766B">
                <w:rPr>
                  <w:rStyle w:val="Hipervnculo"/>
                </w:rPr>
                <w:t>CAT/C/QAT/4</w:t>
              </w:r>
            </w:hyperlink>
          </w:p>
        </w:tc>
      </w:tr>
      <w:tr w:rsidR="00F01A21" w:rsidRPr="005855BC" w14:paraId="78FF8D9C" w14:textId="77777777" w:rsidTr="00D54574">
        <w:trPr>
          <w:trHeight w:val="240"/>
        </w:trPr>
        <w:tc>
          <w:tcPr>
            <w:tcW w:w="4253" w:type="dxa"/>
            <w:shd w:val="clear" w:color="auto" w:fill="auto"/>
          </w:tcPr>
          <w:p w14:paraId="6E97BEDF" w14:textId="77777777" w:rsidR="00F01A21" w:rsidRPr="005855BC" w:rsidRDefault="00F01A21" w:rsidP="00D54574">
            <w:pPr>
              <w:spacing w:before="40" w:after="120"/>
            </w:pPr>
            <w:r w:rsidRPr="005855BC">
              <w:t>Reino Unido de Gran Bretaña e Irlanda del Norte</w:t>
            </w:r>
          </w:p>
        </w:tc>
        <w:tc>
          <w:tcPr>
            <w:tcW w:w="3117" w:type="dxa"/>
            <w:shd w:val="clear" w:color="auto" w:fill="auto"/>
          </w:tcPr>
          <w:p w14:paraId="4E8254E4" w14:textId="4D79F392" w:rsidR="00F01A21" w:rsidRPr="005855BC" w:rsidRDefault="00E7766B" w:rsidP="00D54574">
            <w:pPr>
              <w:spacing w:before="40" w:after="120"/>
            </w:pPr>
            <w:hyperlink r:id="rId52" w:history="1">
              <w:r w:rsidR="00F01A21" w:rsidRPr="00E7766B">
                <w:rPr>
                  <w:rStyle w:val="Hipervnculo"/>
                </w:rPr>
                <w:t>CAT/C/GBR/7</w:t>
              </w:r>
            </w:hyperlink>
          </w:p>
        </w:tc>
      </w:tr>
      <w:tr w:rsidR="00F01A21" w:rsidRPr="005855BC" w14:paraId="588E2C65" w14:textId="77777777" w:rsidTr="00D54574">
        <w:trPr>
          <w:trHeight w:val="240"/>
        </w:trPr>
        <w:tc>
          <w:tcPr>
            <w:tcW w:w="4253" w:type="dxa"/>
            <w:shd w:val="clear" w:color="auto" w:fill="auto"/>
          </w:tcPr>
          <w:p w14:paraId="7EE89141" w14:textId="77777777" w:rsidR="00F01A21" w:rsidRPr="005855BC" w:rsidRDefault="00F01A21" w:rsidP="00D54574">
            <w:pPr>
              <w:spacing w:before="40" w:after="120"/>
            </w:pPr>
            <w:r w:rsidRPr="005855BC">
              <w:t>República de Corea</w:t>
            </w:r>
          </w:p>
        </w:tc>
        <w:tc>
          <w:tcPr>
            <w:tcW w:w="3117" w:type="dxa"/>
            <w:shd w:val="clear" w:color="auto" w:fill="auto"/>
          </w:tcPr>
          <w:p w14:paraId="3B1966EC" w14:textId="54CBA3E9" w:rsidR="00F01A21" w:rsidRPr="005855BC" w:rsidRDefault="00E7766B" w:rsidP="00D54574">
            <w:pPr>
              <w:spacing w:before="40" w:after="120"/>
            </w:pPr>
            <w:hyperlink r:id="rId53" w:history="1">
              <w:r w:rsidR="00F01A21" w:rsidRPr="00E7766B">
                <w:rPr>
                  <w:rStyle w:val="Hipervnculo"/>
                </w:rPr>
                <w:t>CAT/C/KOR/6</w:t>
              </w:r>
            </w:hyperlink>
          </w:p>
        </w:tc>
      </w:tr>
      <w:tr w:rsidR="00F01A21" w:rsidRPr="005855BC" w14:paraId="1F4F2B58" w14:textId="77777777" w:rsidTr="00D54574">
        <w:trPr>
          <w:trHeight w:val="240"/>
        </w:trPr>
        <w:tc>
          <w:tcPr>
            <w:tcW w:w="4253" w:type="dxa"/>
            <w:shd w:val="clear" w:color="auto" w:fill="auto"/>
          </w:tcPr>
          <w:p w14:paraId="614A1587" w14:textId="77777777" w:rsidR="00F01A21" w:rsidRPr="005855BC" w:rsidRDefault="00F01A21" w:rsidP="00D54574">
            <w:pPr>
              <w:spacing w:before="40" w:after="120"/>
            </w:pPr>
            <w:r w:rsidRPr="005855BC">
              <w:t>República de Moldova</w:t>
            </w:r>
          </w:p>
        </w:tc>
        <w:tc>
          <w:tcPr>
            <w:tcW w:w="3117" w:type="dxa"/>
            <w:shd w:val="clear" w:color="auto" w:fill="auto"/>
          </w:tcPr>
          <w:p w14:paraId="7228B907" w14:textId="0A242C79" w:rsidR="00F01A21" w:rsidRPr="005855BC" w:rsidRDefault="00E7766B" w:rsidP="00D54574">
            <w:pPr>
              <w:spacing w:before="40" w:after="120"/>
            </w:pPr>
            <w:hyperlink r:id="rId54" w:history="1">
              <w:r w:rsidR="00F01A21" w:rsidRPr="00E7766B">
                <w:rPr>
                  <w:rStyle w:val="Hipervnculo"/>
                </w:rPr>
                <w:t>CAT/C/MDA/4</w:t>
              </w:r>
            </w:hyperlink>
          </w:p>
        </w:tc>
      </w:tr>
      <w:tr w:rsidR="00F01A21" w:rsidRPr="005855BC" w14:paraId="28620FB5" w14:textId="77777777" w:rsidTr="00D54574">
        <w:trPr>
          <w:trHeight w:val="240"/>
        </w:trPr>
        <w:tc>
          <w:tcPr>
            <w:tcW w:w="4253" w:type="dxa"/>
            <w:shd w:val="clear" w:color="auto" w:fill="auto"/>
          </w:tcPr>
          <w:p w14:paraId="3B3E94BA" w14:textId="77777777" w:rsidR="00F01A21" w:rsidRPr="005855BC" w:rsidRDefault="00F01A21" w:rsidP="00D54574">
            <w:pPr>
              <w:spacing w:before="40" w:after="120"/>
            </w:pPr>
            <w:r w:rsidRPr="005855BC">
              <w:t>Senegal</w:t>
            </w:r>
          </w:p>
        </w:tc>
        <w:tc>
          <w:tcPr>
            <w:tcW w:w="3117" w:type="dxa"/>
            <w:shd w:val="clear" w:color="auto" w:fill="auto"/>
          </w:tcPr>
          <w:p w14:paraId="6ADC8187" w14:textId="7E1D962B" w:rsidR="00F01A21" w:rsidRPr="005855BC" w:rsidRDefault="00E7766B" w:rsidP="00D54574">
            <w:pPr>
              <w:spacing w:before="40" w:after="120"/>
            </w:pPr>
            <w:hyperlink r:id="rId55" w:history="1">
              <w:r w:rsidR="00F01A21" w:rsidRPr="00E7766B">
                <w:rPr>
                  <w:rStyle w:val="Hipervnculo"/>
                </w:rPr>
                <w:t>CAT/C/SEN/5</w:t>
              </w:r>
            </w:hyperlink>
          </w:p>
        </w:tc>
      </w:tr>
      <w:tr w:rsidR="00F01A21" w:rsidRPr="005855BC" w14:paraId="29409F9C" w14:textId="77777777" w:rsidTr="00D54574">
        <w:trPr>
          <w:trHeight w:val="240"/>
        </w:trPr>
        <w:tc>
          <w:tcPr>
            <w:tcW w:w="4253" w:type="dxa"/>
            <w:shd w:val="clear" w:color="auto" w:fill="auto"/>
          </w:tcPr>
          <w:p w14:paraId="55014960" w14:textId="77777777" w:rsidR="00F01A21" w:rsidRPr="005855BC" w:rsidRDefault="00F01A21" w:rsidP="00D54574">
            <w:pPr>
              <w:spacing w:before="40" w:after="120"/>
            </w:pPr>
            <w:r w:rsidRPr="005855BC">
              <w:t>Sudáfrica</w:t>
            </w:r>
          </w:p>
        </w:tc>
        <w:tc>
          <w:tcPr>
            <w:tcW w:w="3117" w:type="dxa"/>
            <w:shd w:val="clear" w:color="auto" w:fill="auto"/>
          </w:tcPr>
          <w:p w14:paraId="2D68D1AD" w14:textId="4BD15955" w:rsidR="00F01A21" w:rsidRPr="005855BC" w:rsidRDefault="00E7766B" w:rsidP="00D54574">
            <w:pPr>
              <w:spacing w:before="40" w:after="120"/>
            </w:pPr>
            <w:hyperlink r:id="rId56" w:history="1">
              <w:r w:rsidR="00F01A21" w:rsidRPr="00E7766B">
                <w:rPr>
                  <w:rStyle w:val="Hipervnculo"/>
                </w:rPr>
                <w:t>CAT/C/ZAF/3</w:t>
              </w:r>
            </w:hyperlink>
          </w:p>
        </w:tc>
      </w:tr>
      <w:tr w:rsidR="00F01A21" w:rsidRPr="005855BC" w14:paraId="16FE47B3" w14:textId="77777777" w:rsidTr="00D54574">
        <w:trPr>
          <w:trHeight w:val="240"/>
        </w:trPr>
        <w:tc>
          <w:tcPr>
            <w:tcW w:w="4253" w:type="dxa"/>
            <w:shd w:val="clear" w:color="auto" w:fill="auto"/>
          </w:tcPr>
          <w:p w14:paraId="2F37DB45" w14:textId="77777777" w:rsidR="00F01A21" w:rsidRPr="005855BC" w:rsidRDefault="00F01A21" w:rsidP="00D54574">
            <w:pPr>
              <w:spacing w:before="40" w:after="120"/>
            </w:pPr>
            <w:r w:rsidRPr="005855BC">
              <w:t>Tailandia</w:t>
            </w:r>
          </w:p>
        </w:tc>
        <w:tc>
          <w:tcPr>
            <w:tcW w:w="3117" w:type="dxa"/>
            <w:shd w:val="clear" w:color="auto" w:fill="auto"/>
          </w:tcPr>
          <w:p w14:paraId="0CE3B75E" w14:textId="689149A7" w:rsidR="00F01A21" w:rsidRPr="005855BC" w:rsidRDefault="00E7766B" w:rsidP="00D54574">
            <w:pPr>
              <w:spacing w:before="40" w:after="120"/>
            </w:pPr>
            <w:hyperlink r:id="rId57" w:history="1">
              <w:r w:rsidR="00F01A21" w:rsidRPr="00E7766B">
                <w:rPr>
                  <w:rStyle w:val="Hipervnculo"/>
                </w:rPr>
                <w:t>CAT/C/THA/2</w:t>
              </w:r>
            </w:hyperlink>
          </w:p>
        </w:tc>
      </w:tr>
      <w:tr w:rsidR="00F01A21" w:rsidRPr="005855BC" w14:paraId="05DA6B0B" w14:textId="77777777" w:rsidTr="00D54574">
        <w:trPr>
          <w:trHeight w:val="240"/>
        </w:trPr>
        <w:tc>
          <w:tcPr>
            <w:tcW w:w="4253" w:type="dxa"/>
            <w:shd w:val="clear" w:color="auto" w:fill="auto"/>
          </w:tcPr>
          <w:p w14:paraId="34115A7F" w14:textId="77777777" w:rsidR="00F01A21" w:rsidRPr="005855BC" w:rsidRDefault="00F01A21" w:rsidP="00D54574">
            <w:pPr>
              <w:spacing w:before="40" w:after="120"/>
            </w:pPr>
            <w:r w:rsidRPr="005855BC">
              <w:t>Tayikistán</w:t>
            </w:r>
          </w:p>
        </w:tc>
        <w:tc>
          <w:tcPr>
            <w:tcW w:w="3117" w:type="dxa"/>
            <w:shd w:val="clear" w:color="auto" w:fill="auto"/>
          </w:tcPr>
          <w:p w14:paraId="18C98405" w14:textId="01777A6C" w:rsidR="00F01A21" w:rsidRPr="005855BC" w:rsidRDefault="00E7766B" w:rsidP="00D54574">
            <w:pPr>
              <w:spacing w:before="40" w:after="120"/>
            </w:pPr>
            <w:hyperlink r:id="rId58" w:history="1">
              <w:r w:rsidR="00F01A21" w:rsidRPr="00E7766B">
                <w:rPr>
                  <w:rStyle w:val="Hipervnculo"/>
                </w:rPr>
                <w:t>CAT/C/TJK/4</w:t>
              </w:r>
            </w:hyperlink>
          </w:p>
        </w:tc>
      </w:tr>
      <w:tr w:rsidR="00F01A21" w:rsidRPr="005855BC" w14:paraId="5FDC8234" w14:textId="77777777" w:rsidTr="00D54574">
        <w:trPr>
          <w:trHeight w:val="240"/>
        </w:trPr>
        <w:tc>
          <w:tcPr>
            <w:tcW w:w="4253" w:type="dxa"/>
            <w:shd w:val="clear" w:color="auto" w:fill="auto"/>
          </w:tcPr>
          <w:p w14:paraId="27493374" w14:textId="77777777" w:rsidR="00F01A21" w:rsidRPr="005855BC" w:rsidRDefault="00F01A21" w:rsidP="00D54574">
            <w:pPr>
              <w:spacing w:before="40" w:after="120"/>
            </w:pPr>
            <w:r w:rsidRPr="005855BC">
              <w:t>Türkiye</w:t>
            </w:r>
          </w:p>
        </w:tc>
        <w:tc>
          <w:tcPr>
            <w:tcW w:w="3117" w:type="dxa"/>
            <w:shd w:val="clear" w:color="auto" w:fill="auto"/>
          </w:tcPr>
          <w:p w14:paraId="3E47B44B" w14:textId="571C3876" w:rsidR="00F01A21" w:rsidRPr="005855BC" w:rsidRDefault="00E7766B" w:rsidP="00D54574">
            <w:pPr>
              <w:spacing w:before="40" w:after="120"/>
            </w:pPr>
            <w:hyperlink r:id="rId59" w:history="1">
              <w:r w:rsidR="00F01A21" w:rsidRPr="00E7766B">
                <w:rPr>
                  <w:rStyle w:val="Hipervnculo"/>
                </w:rPr>
                <w:t>CAT/C/TUR/5</w:t>
              </w:r>
            </w:hyperlink>
          </w:p>
        </w:tc>
      </w:tr>
      <w:tr w:rsidR="00F01A21" w:rsidRPr="005855BC" w14:paraId="2A18964B" w14:textId="77777777" w:rsidTr="00D54574">
        <w:trPr>
          <w:trHeight w:val="240"/>
        </w:trPr>
        <w:tc>
          <w:tcPr>
            <w:tcW w:w="4253" w:type="dxa"/>
            <w:tcBorders>
              <w:bottom w:val="nil"/>
            </w:tcBorders>
            <w:shd w:val="clear" w:color="auto" w:fill="auto"/>
          </w:tcPr>
          <w:p w14:paraId="297BE061" w14:textId="77777777" w:rsidR="00F01A21" w:rsidRPr="005855BC" w:rsidRDefault="00F01A21" w:rsidP="00D54574">
            <w:pPr>
              <w:spacing w:before="40" w:after="120"/>
            </w:pPr>
            <w:r w:rsidRPr="005855BC">
              <w:t>Turkmenistán</w:t>
            </w:r>
          </w:p>
        </w:tc>
        <w:tc>
          <w:tcPr>
            <w:tcW w:w="3117" w:type="dxa"/>
            <w:tcBorders>
              <w:bottom w:val="nil"/>
            </w:tcBorders>
            <w:shd w:val="clear" w:color="auto" w:fill="auto"/>
          </w:tcPr>
          <w:p w14:paraId="105BBAC3" w14:textId="0837FFB7" w:rsidR="00F01A21" w:rsidRPr="005855BC" w:rsidRDefault="00E7766B" w:rsidP="00D54574">
            <w:pPr>
              <w:spacing w:before="40" w:after="120"/>
            </w:pPr>
            <w:hyperlink r:id="rId60" w:history="1">
              <w:r w:rsidR="00F01A21" w:rsidRPr="00E7766B">
                <w:rPr>
                  <w:rStyle w:val="Hipervnculo"/>
                </w:rPr>
                <w:t>CAT/C/TKM/3</w:t>
              </w:r>
            </w:hyperlink>
          </w:p>
        </w:tc>
      </w:tr>
      <w:tr w:rsidR="00F01A21" w:rsidRPr="005855BC" w14:paraId="537E3C11" w14:textId="77777777" w:rsidTr="00D54574">
        <w:trPr>
          <w:trHeight w:val="240"/>
        </w:trPr>
        <w:tc>
          <w:tcPr>
            <w:tcW w:w="4253" w:type="dxa"/>
            <w:tcBorders>
              <w:top w:val="nil"/>
              <w:bottom w:val="single" w:sz="12" w:space="0" w:color="auto"/>
            </w:tcBorders>
            <w:shd w:val="clear" w:color="auto" w:fill="auto"/>
          </w:tcPr>
          <w:p w14:paraId="0C4A91B8" w14:textId="77777777" w:rsidR="00F01A21" w:rsidRPr="005855BC" w:rsidRDefault="00F01A21" w:rsidP="00D54574">
            <w:pPr>
              <w:spacing w:before="40" w:after="120"/>
            </w:pPr>
            <w:r w:rsidRPr="005855BC">
              <w:t>Ucrania</w:t>
            </w:r>
          </w:p>
        </w:tc>
        <w:tc>
          <w:tcPr>
            <w:tcW w:w="3117" w:type="dxa"/>
            <w:tcBorders>
              <w:top w:val="nil"/>
              <w:bottom w:val="single" w:sz="12" w:space="0" w:color="auto"/>
            </w:tcBorders>
            <w:shd w:val="clear" w:color="auto" w:fill="auto"/>
          </w:tcPr>
          <w:p w14:paraId="23C4E47C" w14:textId="692D77D7" w:rsidR="00F01A21" w:rsidRPr="005855BC" w:rsidRDefault="00E7766B" w:rsidP="00D54574">
            <w:pPr>
              <w:spacing w:before="40" w:after="120"/>
            </w:pPr>
            <w:hyperlink r:id="rId61" w:history="1">
              <w:r w:rsidR="00F01A21" w:rsidRPr="00E7766B">
                <w:rPr>
                  <w:rStyle w:val="Hipervnculo"/>
                </w:rPr>
                <w:t>CAT/C/UKR/7</w:t>
              </w:r>
            </w:hyperlink>
          </w:p>
        </w:tc>
      </w:tr>
    </w:tbl>
    <w:p w14:paraId="2CD33BE8" w14:textId="1733DB10" w:rsidR="00F01A21" w:rsidRPr="005855BC" w:rsidRDefault="00F01A21" w:rsidP="00D711B6">
      <w:pPr>
        <w:pStyle w:val="H23G"/>
      </w:pPr>
      <w:r>
        <w:tab/>
      </w:r>
      <w:r w:rsidR="00D711B6">
        <w:tab/>
      </w:r>
      <w:r w:rsidR="00D711B6">
        <w:tab/>
      </w:r>
      <w:r w:rsidRPr="005855BC">
        <w:t>Informes iniciales</w:t>
      </w:r>
    </w:p>
    <w:p w14:paraId="3EAE040E" w14:textId="77777777" w:rsidR="00F01A21" w:rsidRPr="005855BC" w:rsidRDefault="00F01A21" w:rsidP="00D711B6">
      <w:pPr>
        <w:pStyle w:val="SingleTxtG"/>
      </w:pPr>
      <w:r w:rsidRPr="005855BC">
        <w:tab/>
        <w:t>La situación de la presentación de los informes iniciales a fecha de 15 de octubre de 2023 era la siguiente.</w:t>
      </w:r>
    </w:p>
    <w:tbl>
      <w:tblPr>
        <w:tblW w:w="7655" w:type="dxa"/>
        <w:tblInd w:w="1134" w:type="dxa"/>
        <w:tblBorders>
          <w:top w:val="single" w:sz="4" w:space="0" w:color="auto"/>
        </w:tblBorders>
        <w:tblCellMar>
          <w:left w:w="0" w:type="dxa"/>
          <w:right w:w="113" w:type="dxa"/>
        </w:tblCellMar>
        <w:tblLook w:val="01E0" w:firstRow="1" w:lastRow="1" w:firstColumn="1" w:lastColumn="1" w:noHBand="0" w:noVBand="0"/>
      </w:tblPr>
      <w:tblGrid>
        <w:gridCol w:w="3686"/>
        <w:gridCol w:w="2268"/>
        <w:gridCol w:w="1701"/>
      </w:tblGrid>
      <w:tr w:rsidR="00F01A21" w:rsidRPr="005855BC" w14:paraId="3F4ECCAC" w14:textId="77777777" w:rsidTr="009564F7">
        <w:trPr>
          <w:trHeight w:val="240"/>
          <w:tblHeader/>
        </w:trPr>
        <w:tc>
          <w:tcPr>
            <w:tcW w:w="3686" w:type="dxa"/>
            <w:vMerge w:val="restart"/>
            <w:tcBorders>
              <w:top w:val="single" w:sz="4" w:space="0" w:color="auto"/>
              <w:bottom w:val="single" w:sz="12" w:space="0" w:color="auto"/>
            </w:tcBorders>
            <w:shd w:val="clear" w:color="auto" w:fill="auto"/>
            <w:vAlign w:val="bottom"/>
          </w:tcPr>
          <w:p w14:paraId="34DE5F95" w14:textId="77777777" w:rsidR="00F01A21" w:rsidRPr="00E5610E" w:rsidRDefault="00F01A21" w:rsidP="00E5610E">
            <w:pPr>
              <w:pStyle w:val="SingleTxtG"/>
              <w:keepNext/>
              <w:tabs>
                <w:tab w:val="clear" w:pos="1701"/>
                <w:tab w:val="clear" w:pos="2268"/>
                <w:tab w:val="clear" w:pos="2835"/>
              </w:tabs>
              <w:spacing w:before="80" w:after="80" w:line="200" w:lineRule="exact"/>
              <w:ind w:left="0" w:right="0"/>
              <w:jc w:val="left"/>
              <w:rPr>
                <w:i/>
                <w:iCs/>
                <w:sz w:val="16"/>
              </w:rPr>
            </w:pPr>
            <w:r w:rsidRPr="00E5610E">
              <w:rPr>
                <w:i/>
                <w:iCs/>
                <w:sz w:val="16"/>
              </w:rPr>
              <w:lastRenderedPageBreak/>
              <w:t>Estado parte (desde)</w:t>
            </w:r>
          </w:p>
        </w:tc>
        <w:tc>
          <w:tcPr>
            <w:tcW w:w="3969" w:type="dxa"/>
            <w:gridSpan w:val="2"/>
            <w:tcBorders>
              <w:top w:val="single" w:sz="4" w:space="0" w:color="auto"/>
              <w:bottom w:val="single" w:sz="4" w:space="0" w:color="auto"/>
            </w:tcBorders>
            <w:shd w:val="clear" w:color="auto" w:fill="auto"/>
            <w:vAlign w:val="bottom"/>
          </w:tcPr>
          <w:p w14:paraId="5205B071" w14:textId="77777777" w:rsidR="00F01A21" w:rsidRPr="00E5610E" w:rsidRDefault="00F01A21" w:rsidP="009564F7">
            <w:pPr>
              <w:pStyle w:val="SingleTxtG"/>
              <w:keepNext/>
              <w:tabs>
                <w:tab w:val="clear" w:pos="1701"/>
                <w:tab w:val="clear" w:pos="2268"/>
                <w:tab w:val="clear" w:pos="2835"/>
              </w:tabs>
              <w:spacing w:before="80" w:after="80" w:line="200" w:lineRule="exact"/>
              <w:ind w:left="0" w:right="0"/>
              <w:jc w:val="center"/>
              <w:rPr>
                <w:i/>
                <w:iCs/>
                <w:sz w:val="16"/>
              </w:rPr>
            </w:pPr>
            <w:r w:rsidRPr="00E5610E">
              <w:rPr>
                <w:i/>
                <w:iCs/>
                <w:sz w:val="16"/>
              </w:rPr>
              <w:t>Informes iniciales</w:t>
            </w:r>
          </w:p>
        </w:tc>
      </w:tr>
      <w:tr w:rsidR="00F01A21" w:rsidRPr="005855BC" w14:paraId="405B1641" w14:textId="77777777" w:rsidTr="009564F7">
        <w:trPr>
          <w:trHeight w:val="240"/>
          <w:tblHeader/>
        </w:trPr>
        <w:tc>
          <w:tcPr>
            <w:tcW w:w="3686" w:type="dxa"/>
            <w:vMerge/>
            <w:tcBorders>
              <w:top w:val="single" w:sz="12" w:space="0" w:color="auto"/>
              <w:bottom w:val="single" w:sz="12" w:space="0" w:color="auto"/>
            </w:tcBorders>
            <w:shd w:val="clear" w:color="auto" w:fill="auto"/>
            <w:vAlign w:val="bottom"/>
          </w:tcPr>
          <w:p w14:paraId="4D0EB25C" w14:textId="77777777" w:rsidR="00F01A21" w:rsidRPr="00E5610E" w:rsidRDefault="00F01A21" w:rsidP="00E5610E">
            <w:pPr>
              <w:pStyle w:val="SingleTxtG"/>
              <w:keepNext/>
              <w:tabs>
                <w:tab w:val="clear" w:pos="1701"/>
                <w:tab w:val="clear" w:pos="2268"/>
                <w:tab w:val="clear" w:pos="2835"/>
              </w:tabs>
              <w:spacing w:before="80" w:after="80" w:line="200" w:lineRule="exact"/>
              <w:ind w:left="0" w:right="0"/>
              <w:jc w:val="left"/>
              <w:rPr>
                <w:i/>
                <w:iCs/>
                <w:sz w:val="16"/>
              </w:rPr>
            </w:pPr>
          </w:p>
        </w:tc>
        <w:tc>
          <w:tcPr>
            <w:tcW w:w="2268" w:type="dxa"/>
            <w:tcBorders>
              <w:top w:val="single" w:sz="4" w:space="0" w:color="auto"/>
              <w:bottom w:val="single" w:sz="12" w:space="0" w:color="auto"/>
            </w:tcBorders>
            <w:shd w:val="clear" w:color="auto" w:fill="auto"/>
          </w:tcPr>
          <w:p w14:paraId="47DD3F06" w14:textId="77777777" w:rsidR="00F01A21" w:rsidRPr="00E5610E" w:rsidRDefault="00F01A21" w:rsidP="00E5610E">
            <w:pPr>
              <w:pStyle w:val="SingleTxtG"/>
              <w:keepNext/>
              <w:tabs>
                <w:tab w:val="clear" w:pos="1701"/>
                <w:tab w:val="clear" w:pos="2268"/>
                <w:tab w:val="clear" w:pos="2835"/>
              </w:tabs>
              <w:spacing w:before="80" w:after="80" w:line="200" w:lineRule="exact"/>
              <w:ind w:left="0" w:right="0"/>
              <w:jc w:val="left"/>
              <w:rPr>
                <w:i/>
                <w:iCs/>
                <w:sz w:val="16"/>
              </w:rPr>
            </w:pPr>
            <w:r w:rsidRPr="00E5610E">
              <w:rPr>
                <w:i/>
                <w:iCs/>
                <w:sz w:val="16"/>
              </w:rPr>
              <w:t>Fecha en que debía haberse presentado el informe</w:t>
            </w:r>
          </w:p>
        </w:tc>
        <w:tc>
          <w:tcPr>
            <w:tcW w:w="1701" w:type="dxa"/>
            <w:tcBorders>
              <w:top w:val="single" w:sz="4" w:space="0" w:color="auto"/>
              <w:bottom w:val="single" w:sz="12" w:space="0" w:color="auto"/>
            </w:tcBorders>
            <w:shd w:val="clear" w:color="auto" w:fill="auto"/>
          </w:tcPr>
          <w:p w14:paraId="0DC7AD96" w14:textId="77777777" w:rsidR="00F01A21" w:rsidRPr="00E5610E" w:rsidRDefault="00F01A21" w:rsidP="00E5610E">
            <w:pPr>
              <w:pStyle w:val="SingleTxtG"/>
              <w:keepNext/>
              <w:tabs>
                <w:tab w:val="clear" w:pos="1701"/>
                <w:tab w:val="clear" w:pos="2268"/>
                <w:tab w:val="clear" w:pos="2835"/>
              </w:tabs>
              <w:spacing w:before="80" w:after="80" w:line="200" w:lineRule="exact"/>
              <w:ind w:left="0" w:right="0"/>
              <w:jc w:val="left"/>
              <w:rPr>
                <w:i/>
                <w:iCs/>
                <w:sz w:val="16"/>
              </w:rPr>
            </w:pPr>
            <w:r w:rsidRPr="00E5610E">
              <w:rPr>
                <w:i/>
                <w:iCs/>
                <w:sz w:val="16"/>
              </w:rPr>
              <w:t xml:space="preserve">Fecha de presentación prevista o de recepción </w:t>
            </w:r>
          </w:p>
        </w:tc>
      </w:tr>
      <w:tr w:rsidR="009564F7" w:rsidRPr="005855BC" w14:paraId="28F5A722" w14:textId="77777777" w:rsidTr="009564F7">
        <w:trPr>
          <w:trHeight w:hRule="exact" w:val="113"/>
          <w:tblHeader/>
        </w:trPr>
        <w:tc>
          <w:tcPr>
            <w:tcW w:w="3686" w:type="dxa"/>
            <w:tcBorders>
              <w:top w:val="single" w:sz="12" w:space="0" w:color="auto"/>
              <w:bottom w:val="nil"/>
            </w:tcBorders>
            <w:shd w:val="clear" w:color="auto" w:fill="auto"/>
          </w:tcPr>
          <w:p w14:paraId="0542906A" w14:textId="77777777" w:rsidR="009564F7" w:rsidRPr="005855BC" w:rsidRDefault="009564F7" w:rsidP="00D249E9">
            <w:pPr>
              <w:spacing w:before="40" w:after="120"/>
            </w:pPr>
          </w:p>
        </w:tc>
        <w:tc>
          <w:tcPr>
            <w:tcW w:w="2268" w:type="dxa"/>
            <w:tcBorders>
              <w:top w:val="single" w:sz="12" w:space="0" w:color="auto"/>
              <w:bottom w:val="nil"/>
            </w:tcBorders>
            <w:shd w:val="clear" w:color="auto" w:fill="auto"/>
          </w:tcPr>
          <w:p w14:paraId="65AAD5F2" w14:textId="77777777" w:rsidR="009564F7" w:rsidRPr="005855BC" w:rsidRDefault="009564F7" w:rsidP="00D249E9">
            <w:pPr>
              <w:spacing w:before="40" w:after="120"/>
            </w:pPr>
          </w:p>
        </w:tc>
        <w:tc>
          <w:tcPr>
            <w:tcW w:w="1701" w:type="dxa"/>
            <w:tcBorders>
              <w:top w:val="single" w:sz="12" w:space="0" w:color="auto"/>
              <w:bottom w:val="nil"/>
            </w:tcBorders>
            <w:shd w:val="clear" w:color="auto" w:fill="auto"/>
          </w:tcPr>
          <w:p w14:paraId="65DEA1E4" w14:textId="77777777" w:rsidR="009564F7" w:rsidRPr="005855BC" w:rsidRDefault="009564F7" w:rsidP="00D249E9">
            <w:pPr>
              <w:spacing w:before="40" w:after="120"/>
            </w:pPr>
          </w:p>
        </w:tc>
      </w:tr>
      <w:tr w:rsidR="00F01A21" w:rsidRPr="005855BC" w14:paraId="2D9E71FB" w14:textId="77777777" w:rsidTr="009564F7">
        <w:trPr>
          <w:trHeight w:val="240"/>
        </w:trPr>
        <w:tc>
          <w:tcPr>
            <w:tcW w:w="3686" w:type="dxa"/>
            <w:tcBorders>
              <w:top w:val="nil"/>
            </w:tcBorders>
            <w:shd w:val="clear" w:color="auto" w:fill="auto"/>
          </w:tcPr>
          <w:p w14:paraId="01718F63" w14:textId="77777777" w:rsidR="00F01A21" w:rsidRPr="005855BC" w:rsidRDefault="00F01A21" w:rsidP="00D249E9">
            <w:pPr>
              <w:spacing w:before="40" w:after="120"/>
            </w:pPr>
            <w:r w:rsidRPr="005855BC">
              <w:t>Angola (2019)</w:t>
            </w:r>
          </w:p>
        </w:tc>
        <w:tc>
          <w:tcPr>
            <w:tcW w:w="2268" w:type="dxa"/>
            <w:tcBorders>
              <w:top w:val="nil"/>
            </w:tcBorders>
            <w:shd w:val="clear" w:color="auto" w:fill="auto"/>
          </w:tcPr>
          <w:p w14:paraId="7C967F49" w14:textId="77777777" w:rsidR="00F01A21" w:rsidRPr="005855BC" w:rsidRDefault="00F01A21" w:rsidP="00D249E9">
            <w:pPr>
              <w:spacing w:before="40" w:after="120"/>
            </w:pPr>
            <w:r w:rsidRPr="005855BC">
              <w:t>2 de noviembre de 2020</w:t>
            </w:r>
          </w:p>
        </w:tc>
        <w:tc>
          <w:tcPr>
            <w:tcW w:w="1701" w:type="dxa"/>
            <w:tcBorders>
              <w:top w:val="nil"/>
            </w:tcBorders>
            <w:shd w:val="clear" w:color="auto" w:fill="auto"/>
          </w:tcPr>
          <w:p w14:paraId="349E07CF" w14:textId="77777777" w:rsidR="00F01A21" w:rsidRPr="005855BC" w:rsidRDefault="00F01A21" w:rsidP="00D249E9">
            <w:pPr>
              <w:spacing w:before="40" w:after="120"/>
            </w:pPr>
          </w:p>
        </w:tc>
      </w:tr>
      <w:tr w:rsidR="00F01A21" w:rsidRPr="005855BC" w14:paraId="102C13FB" w14:textId="77777777" w:rsidTr="00EC6CDF">
        <w:trPr>
          <w:trHeight w:val="240"/>
        </w:trPr>
        <w:tc>
          <w:tcPr>
            <w:tcW w:w="3686" w:type="dxa"/>
            <w:shd w:val="clear" w:color="auto" w:fill="auto"/>
          </w:tcPr>
          <w:p w14:paraId="32878599" w14:textId="77777777" w:rsidR="00F01A21" w:rsidRPr="005855BC" w:rsidRDefault="00F01A21" w:rsidP="00D249E9">
            <w:pPr>
              <w:spacing w:before="40" w:after="120"/>
            </w:pPr>
            <w:r w:rsidRPr="005855BC">
              <w:t>Bahamas (2018)</w:t>
            </w:r>
          </w:p>
        </w:tc>
        <w:tc>
          <w:tcPr>
            <w:tcW w:w="2268" w:type="dxa"/>
            <w:shd w:val="clear" w:color="auto" w:fill="auto"/>
          </w:tcPr>
          <w:p w14:paraId="141D0924" w14:textId="77777777" w:rsidR="00F01A21" w:rsidRPr="005855BC" w:rsidRDefault="00F01A21" w:rsidP="00D249E9">
            <w:pPr>
              <w:spacing w:before="40" w:after="120"/>
            </w:pPr>
            <w:r w:rsidRPr="005855BC">
              <w:t>1 de julio de 2019</w:t>
            </w:r>
          </w:p>
        </w:tc>
        <w:tc>
          <w:tcPr>
            <w:tcW w:w="1701" w:type="dxa"/>
            <w:shd w:val="clear" w:color="auto" w:fill="auto"/>
          </w:tcPr>
          <w:p w14:paraId="38F4534A" w14:textId="77777777" w:rsidR="00F01A21" w:rsidRPr="005855BC" w:rsidRDefault="00F01A21" w:rsidP="00D249E9">
            <w:pPr>
              <w:spacing w:before="40" w:after="120"/>
            </w:pPr>
          </w:p>
        </w:tc>
      </w:tr>
      <w:tr w:rsidR="00F01A21" w:rsidRPr="005855BC" w14:paraId="72150B48" w14:textId="77777777" w:rsidTr="00EC6CDF">
        <w:trPr>
          <w:trHeight w:val="240"/>
        </w:trPr>
        <w:tc>
          <w:tcPr>
            <w:tcW w:w="3686" w:type="dxa"/>
            <w:shd w:val="clear" w:color="auto" w:fill="auto"/>
          </w:tcPr>
          <w:p w14:paraId="06072C59" w14:textId="77777777" w:rsidR="00F01A21" w:rsidRPr="005855BC" w:rsidRDefault="00F01A21" w:rsidP="00D249E9">
            <w:pPr>
              <w:spacing w:before="40" w:after="120"/>
            </w:pPr>
            <w:r w:rsidRPr="005855BC">
              <w:t>Comoras (2017)</w:t>
            </w:r>
          </w:p>
        </w:tc>
        <w:tc>
          <w:tcPr>
            <w:tcW w:w="2268" w:type="dxa"/>
            <w:shd w:val="clear" w:color="auto" w:fill="auto"/>
          </w:tcPr>
          <w:p w14:paraId="5C3D1398" w14:textId="77777777" w:rsidR="00F01A21" w:rsidRPr="005855BC" w:rsidRDefault="00F01A21" w:rsidP="00D249E9">
            <w:pPr>
              <w:spacing w:before="40" w:after="120"/>
            </w:pPr>
            <w:r w:rsidRPr="005855BC">
              <w:t>25 de junio de 2018</w:t>
            </w:r>
          </w:p>
        </w:tc>
        <w:tc>
          <w:tcPr>
            <w:tcW w:w="1701" w:type="dxa"/>
            <w:shd w:val="clear" w:color="auto" w:fill="auto"/>
          </w:tcPr>
          <w:p w14:paraId="2E259014" w14:textId="77777777" w:rsidR="00F01A21" w:rsidRPr="005855BC" w:rsidRDefault="00F01A21" w:rsidP="00D249E9">
            <w:pPr>
              <w:spacing w:before="40" w:after="120"/>
            </w:pPr>
          </w:p>
        </w:tc>
      </w:tr>
      <w:tr w:rsidR="00F01A21" w:rsidRPr="005855BC" w14:paraId="31F5E5E2" w14:textId="77777777" w:rsidTr="00EC6CDF">
        <w:trPr>
          <w:trHeight w:val="240"/>
        </w:trPr>
        <w:tc>
          <w:tcPr>
            <w:tcW w:w="3686" w:type="dxa"/>
            <w:shd w:val="clear" w:color="auto" w:fill="auto"/>
          </w:tcPr>
          <w:p w14:paraId="2C5EB5F4" w14:textId="77777777" w:rsidR="00F01A21" w:rsidRPr="005855BC" w:rsidRDefault="00F01A21" w:rsidP="00D249E9">
            <w:pPr>
              <w:spacing w:before="40" w:after="120"/>
            </w:pPr>
            <w:r w:rsidRPr="005855BC">
              <w:t>Côte d’Ivoire</w:t>
            </w:r>
            <w:r w:rsidRPr="005855BC">
              <w:rPr>
                <w:i/>
                <w:iCs/>
                <w:vertAlign w:val="superscript"/>
              </w:rPr>
              <w:t>a</w:t>
            </w:r>
            <w:r w:rsidRPr="005855BC">
              <w:t xml:space="preserve"> (1995)</w:t>
            </w:r>
          </w:p>
        </w:tc>
        <w:tc>
          <w:tcPr>
            <w:tcW w:w="2268" w:type="dxa"/>
            <w:shd w:val="clear" w:color="auto" w:fill="auto"/>
          </w:tcPr>
          <w:p w14:paraId="48772197" w14:textId="77777777" w:rsidR="00F01A21" w:rsidRPr="005855BC" w:rsidRDefault="00F01A21" w:rsidP="00D249E9">
            <w:pPr>
              <w:spacing w:before="40" w:after="120"/>
            </w:pPr>
            <w:r w:rsidRPr="005855BC">
              <w:t>16 de enero de 1997</w:t>
            </w:r>
          </w:p>
        </w:tc>
        <w:tc>
          <w:tcPr>
            <w:tcW w:w="1701" w:type="dxa"/>
            <w:shd w:val="clear" w:color="auto" w:fill="auto"/>
          </w:tcPr>
          <w:p w14:paraId="1D50706E" w14:textId="77777777" w:rsidR="00F01A21" w:rsidRPr="005855BC" w:rsidRDefault="00F01A21" w:rsidP="00D249E9">
            <w:pPr>
              <w:spacing w:before="40" w:after="120"/>
            </w:pPr>
          </w:p>
        </w:tc>
      </w:tr>
      <w:tr w:rsidR="00F01A21" w:rsidRPr="005855BC" w14:paraId="36FE22DF" w14:textId="77777777" w:rsidTr="00EC6CDF">
        <w:trPr>
          <w:trHeight w:val="240"/>
        </w:trPr>
        <w:tc>
          <w:tcPr>
            <w:tcW w:w="3686" w:type="dxa"/>
            <w:shd w:val="clear" w:color="auto" w:fill="auto"/>
          </w:tcPr>
          <w:p w14:paraId="4180D23D" w14:textId="77777777" w:rsidR="00F01A21" w:rsidRPr="005855BC" w:rsidRDefault="00F01A21" w:rsidP="00D249E9">
            <w:pPr>
              <w:spacing w:before="40" w:after="120"/>
            </w:pPr>
            <w:r w:rsidRPr="005855BC">
              <w:t>Eritrea (2014)</w:t>
            </w:r>
          </w:p>
        </w:tc>
        <w:tc>
          <w:tcPr>
            <w:tcW w:w="2268" w:type="dxa"/>
            <w:shd w:val="clear" w:color="auto" w:fill="auto"/>
          </w:tcPr>
          <w:p w14:paraId="060E3E6A" w14:textId="77777777" w:rsidR="00F01A21" w:rsidRPr="005855BC" w:rsidRDefault="00F01A21" w:rsidP="00D249E9">
            <w:pPr>
              <w:spacing w:before="40" w:after="120"/>
            </w:pPr>
            <w:r w:rsidRPr="005855BC">
              <w:t>25 de octubre de 2015</w:t>
            </w:r>
          </w:p>
        </w:tc>
        <w:tc>
          <w:tcPr>
            <w:tcW w:w="1701" w:type="dxa"/>
            <w:shd w:val="clear" w:color="auto" w:fill="auto"/>
          </w:tcPr>
          <w:p w14:paraId="6B7D0A39" w14:textId="77777777" w:rsidR="00F01A21" w:rsidRPr="005855BC" w:rsidRDefault="00F01A21" w:rsidP="00D249E9">
            <w:pPr>
              <w:spacing w:before="40" w:after="120"/>
            </w:pPr>
          </w:p>
        </w:tc>
      </w:tr>
      <w:tr w:rsidR="00F01A21" w:rsidRPr="005855BC" w14:paraId="3EA44CAE" w14:textId="77777777" w:rsidTr="00EC6CDF">
        <w:trPr>
          <w:trHeight w:val="240"/>
        </w:trPr>
        <w:tc>
          <w:tcPr>
            <w:tcW w:w="3686" w:type="dxa"/>
            <w:shd w:val="clear" w:color="auto" w:fill="auto"/>
          </w:tcPr>
          <w:p w14:paraId="4E8C89B8" w14:textId="77777777" w:rsidR="00F01A21" w:rsidRPr="005855BC" w:rsidRDefault="00F01A21" w:rsidP="00D249E9">
            <w:pPr>
              <w:spacing w:before="40" w:after="120"/>
            </w:pPr>
            <w:r w:rsidRPr="005855BC">
              <w:t>Eswatini (2004)</w:t>
            </w:r>
          </w:p>
        </w:tc>
        <w:tc>
          <w:tcPr>
            <w:tcW w:w="2268" w:type="dxa"/>
            <w:shd w:val="clear" w:color="auto" w:fill="auto"/>
          </w:tcPr>
          <w:p w14:paraId="008C4757" w14:textId="77777777" w:rsidR="00F01A21" w:rsidRPr="005855BC" w:rsidRDefault="00F01A21" w:rsidP="00D249E9">
            <w:pPr>
              <w:spacing w:before="40" w:after="120"/>
            </w:pPr>
            <w:r w:rsidRPr="005855BC">
              <w:t>25 de abril de 2005</w:t>
            </w:r>
          </w:p>
        </w:tc>
        <w:tc>
          <w:tcPr>
            <w:tcW w:w="1701" w:type="dxa"/>
            <w:shd w:val="clear" w:color="auto" w:fill="auto"/>
          </w:tcPr>
          <w:p w14:paraId="209992E0" w14:textId="77777777" w:rsidR="00F01A21" w:rsidRPr="005855BC" w:rsidRDefault="00F01A21" w:rsidP="00D249E9">
            <w:pPr>
              <w:spacing w:before="40" w:after="120"/>
            </w:pPr>
          </w:p>
        </w:tc>
      </w:tr>
      <w:tr w:rsidR="00F01A21" w:rsidRPr="005855BC" w14:paraId="499F4B1E" w14:textId="77777777" w:rsidTr="00EC6CDF">
        <w:trPr>
          <w:trHeight w:val="240"/>
        </w:trPr>
        <w:tc>
          <w:tcPr>
            <w:tcW w:w="3686" w:type="dxa"/>
            <w:shd w:val="clear" w:color="auto" w:fill="auto"/>
          </w:tcPr>
          <w:p w14:paraId="401E821F" w14:textId="77777777" w:rsidR="00F01A21" w:rsidRPr="005855BC" w:rsidRDefault="00F01A21" w:rsidP="00D249E9">
            <w:pPr>
              <w:spacing w:before="40" w:after="120"/>
            </w:pPr>
            <w:r w:rsidRPr="005855BC">
              <w:t>Fiji (2016)</w:t>
            </w:r>
          </w:p>
        </w:tc>
        <w:tc>
          <w:tcPr>
            <w:tcW w:w="2268" w:type="dxa"/>
            <w:shd w:val="clear" w:color="auto" w:fill="auto"/>
          </w:tcPr>
          <w:p w14:paraId="6D72A564" w14:textId="77777777" w:rsidR="00F01A21" w:rsidRPr="005855BC" w:rsidRDefault="00F01A21" w:rsidP="00D249E9">
            <w:pPr>
              <w:spacing w:before="40" w:after="120"/>
            </w:pPr>
            <w:r w:rsidRPr="005855BC">
              <w:t>14 de abril de 2017</w:t>
            </w:r>
          </w:p>
        </w:tc>
        <w:tc>
          <w:tcPr>
            <w:tcW w:w="1701" w:type="dxa"/>
            <w:shd w:val="clear" w:color="auto" w:fill="auto"/>
          </w:tcPr>
          <w:p w14:paraId="623FEE21" w14:textId="77777777" w:rsidR="00F01A21" w:rsidRPr="005855BC" w:rsidRDefault="00F01A21" w:rsidP="00D249E9">
            <w:pPr>
              <w:spacing w:before="40" w:after="120"/>
            </w:pPr>
          </w:p>
        </w:tc>
      </w:tr>
      <w:tr w:rsidR="00F01A21" w:rsidRPr="005855BC" w14:paraId="09408A68" w14:textId="77777777" w:rsidTr="00EC6CDF">
        <w:trPr>
          <w:trHeight w:val="240"/>
        </w:trPr>
        <w:tc>
          <w:tcPr>
            <w:tcW w:w="3686" w:type="dxa"/>
            <w:shd w:val="clear" w:color="auto" w:fill="auto"/>
          </w:tcPr>
          <w:p w14:paraId="7F11A3A6" w14:textId="77777777" w:rsidR="00F01A21" w:rsidRPr="005855BC" w:rsidRDefault="00F01A21" w:rsidP="00D249E9">
            <w:pPr>
              <w:spacing w:before="40" w:after="120"/>
            </w:pPr>
            <w:r w:rsidRPr="005855BC">
              <w:t>Gambia (2018)</w:t>
            </w:r>
          </w:p>
        </w:tc>
        <w:tc>
          <w:tcPr>
            <w:tcW w:w="2268" w:type="dxa"/>
            <w:shd w:val="clear" w:color="auto" w:fill="auto"/>
          </w:tcPr>
          <w:p w14:paraId="62C00AC4" w14:textId="77777777" w:rsidR="00F01A21" w:rsidRPr="005855BC" w:rsidRDefault="00F01A21" w:rsidP="00D249E9">
            <w:pPr>
              <w:spacing w:before="40" w:after="120"/>
            </w:pPr>
            <w:r w:rsidRPr="005855BC">
              <w:t>28 de octubre de 2019</w:t>
            </w:r>
          </w:p>
        </w:tc>
        <w:tc>
          <w:tcPr>
            <w:tcW w:w="1701" w:type="dxa"/>
            <w:shd w:val="clear" w:color="auto" w:fill="auto"/>
          </w:tcPr>
          <w:p w14:paraId="7C69FDF5" w14:textId="77777777" w:rsidR="00F01A21" w:rsidRPr="005855BC" w:rsidRDefault="00F01A21" w:rsidP="00D249E9">
            <w:pPr>
              <w:spacing w:before="40" w:after="120"/>
            </w:pPr>
          </w:p>
        </w:tc>
      </w:tr>
      <w:tr w:rsidR="00F01A21" w:rsidRPr="005855BC" w14:paraId="3ED79C97" w14:textId="77777777" w:rsidTr="00EC6CDF">
        <w:trPr>
          <w:trHeight w:val="240"/>
        </w:trPr>
        <w:tc>
          <w:tcPr>
            <w:tcW w:w="3686" w:type="dxa"/>
            <w:shd w:val="clear" w:color="auto" w:fill="auto"/>
          </w:tcPr>
          <w:p w14:paraId="0C0A6890" w14:textId="77777777" w:rsidR="00F01A21" w:rsidRPr="005855BC" w:rsidRDefault="00F01A21" w:rsidP="00D249E9">
            <w:pPr>
              <w:spacing w:before="40" w:after="120"/>
            </w:pPr>
            <w:r w:rsidRPr="005855BC">
              <w:t>Granada (2019)</w:t>
            </w:r>
          </w:p>
        </w:tc>
        <w:tc>
          <w:tcPr>
            <w:tcW w:w="2268" w:type="dxa"/>
            <w:shd w:val="clear" w:color="auto" w:fill="auto"/>
          </w:tcPr>
          <w:p w14:paraId="065A194F" w14:textId="77777777" w:rsidR="00F01A21" w:rsidRPr="005855BC" w:rsidRDefault="00F01A21" w:rsidP="00D249E9">
            <w:pPr>
              <w:spacing w:before="40" w:after="120"/>
            </w:pPr>
            <w:r w:rsidRPr="005855BC">
              <w:t>27 de octubre de 2020</w:t>
            </w:r>
          </w:p>
        </w:tc>
        <w:tc>
          <w:tcPr>
            <w:tcW w:w="1701" w:type="dxa"/>
            <w:shd w:val="clear" w:color="auto" w:fill="auto"/>
          </w:tcPr>
          <w:p w14:paraId="498999A1" w14:textId="77777777" w:rsidR="00F01A21" w:rsidRPr="005855BC" w:rsidRDefault="00F01A21" w:rsidP="00D249E9">
            <w:pPr>
              <w:spacing w:before="40" w:after="120"/>
            </w:pPr>
          </w:p>
        </w:tc>
      </w:tr>
      <w:tr w:rsidR="00F01A21" w:rsidRPr="005855BC" w14:paraId="32B5C655" w14:textId="77777777" w:rsidTr="00EC6CDF">
        <w:trPr>
          <w:trHeight w:val="240"/>
        </w:trPr>
        <w:tc>
          <w:tcPr>
            <w:tcW w:w="3686" w:type="dxa"/>
            <w:shd w:val="clear" w:color="auto" w:fill="auto"/>
          </w:tcPr>
          <w:p w14:paraId="709F244B" w14:textId="77777777" w:rsidR="00F01A21" w:rsidRPr="005855BC" w:rsidRDefault="00F01A21" w:rsidP="00D249E9">
            <w:pPr>
              <w:spacing w:before="40" w:after="120"/>
            </w:pPr>
            <w:r w:rsidRPr="005855BC">
              <w:t>Guinea-Bissau (2013)</w:t>
            </w:r>
          </w:p>
        </w:tc>
        <w:tc>
          <w:tcPr>
            <w:tcW w:w="2268" w:type="dxa"/>
            <w:shd w:val="clear" w:color="auto" w:fill="auto"/>
          </w:tcPr>
          <w:p w14:paraId="2440507A" w14:textId="77777777" w:rsidR="00F01A21" w:rsidRPr="005855BC" w:rsidRDefault="00F01A21" w:rsidP="00D249E9">
            <w:pPr>
              <w:spacing w:before="40" w:after="120"/>
            </w:pPr>
            <w:r w:rsidRPr="005855BC">
              <w:t xml:space="preserve">24 de octubre de 2014 </w:t>
            </w:r>
          </w:p>
        </w:tc>
        <w:tc>
          <w:tcPr>
            <w:tcW w:w="1701" w:type="dxa"/>
            <w:shd w:val="clear" w:color="auto" w:fill="auto"/>
          </w:tcPr>
          <w:p w14:paraId="525C1C48" w14:textId="77777777" w:rsidR="00F01A21" w:rsidRPr="005855BC" w:rsidRDefault="00F01A21" w:rsidP="00D249E9">
            <w:pPr>
              <w:spacing w:before="40" w:after="120"/>
            </w:pPr>
          </w:p>
        </w:tc>
      </w:tr>
      <w:tr w:rsidR="00F01A21" w:rsidRPr="005855BC" w14:paraId="3DC64749" w14:textId="77777777" w:rsidTr="00EC6CDF">
        <w:trPr>
          <w:trHeight w:val="240"/>
        </w:trPr>
        <w:tc>
          <w:tcPr>
            <w:tcW w:w="3686" w:type="dxa"/>
            <w:shd w:val="clear" w:color="auto" w:fill="auto"/>
          </w:tcPr>
          <w:p w14:paraId="02866BFF" w14:textId="77777777" w:rsidR="00F01A21" w:rsidRPr="005855BC" w:rsidRDefault="00F01A21" w:rsidP="00D249E9">
            <w:pPr>
              <w:spacing w:before="40" w:after="120"/>
            </w:pPr>
            <w:r w:rsidRPr="005855BC">
              <w:t>Guinea Ecuatorial (2002)</w:t>
            </w:r>
          </w:p>
        </w:tc>
        <w:tc>
          <w:tcPr>
            <w:tcW w:w="2268" w:type="dxa"/>
            <w:shd w:val="clear" w:color="auto" w:fill="auto"/>
          </w:tcPr>
          <w:p w14:paraId="79E9C331" w14:textId="77777777" w:rsidR="00F01A21" w:rsidRPr="005855BC" w:rsidRDefault="00F01A21" w:rsidP="00D249E9">
            <w:pPr>
              <w:spacing w:before="40" w:after="120"/>
            </w:pPr>
            <w:r w:rsidRPr="005855BC">
              <w:t>6 de noviembre de 2003</w:t>
            </w:r>
          </w:p>
        </w:tc>
        <w:tc>
          <w:tcPr>
            <w:tcW w:w="1701" w:type="dxa"/>
            <w:shd w:val="clear" w:color="auto" w:fill="auto"/>
          </w:tcPr>
          <w:p w14:paraId="17F2196E" w14:textId="77777777" w:rsidR="00F01A21" w:rsidRPr="005855BC" w:rsidRDefault="00F01A21" w:rsidP="00D249E9">
            <w:pPr>
              <w:spacing w:before="40" w:after="120"/>
            </w:pPr>
          </w:p>
        </w:tc>
      </w:tr>
      <w:tr w:rsidR="00F01A21" w:rsidRPr="005855BC" w14:paraId="169E1608" w14:textId="77777777" w:rsidTr="00EC6CDF">
        <w:trPr>
          <w:trHeight w:val="240"/>
        </w:trPr>
        <w:tc>
          <w:tcPr>
            <w:tcW w:w="3686" w:type="dxa"/>
            <w:shd w:val="clear" w:color="auto" w:fill="auto"/>
          </w:tcPr>
          <w:p w14:paraId="7AA98971" w14:textId="77777777" w:rsidR="00F01A21" w:rsidRPr="005855BC" w:rsidRDefault="00F01A21" w:rsidP="00D249E9">
            <w:pPr>
              <w:spacing w:before="40" w:after="120"/>
            </w:pPr>
            <w:r w:rsidRPr="005855BC">
              <w:t>Islas Marshall (2018)</w:t>
            </w:r>
          </w:p>
        </w:tc>
        <w:tc>
          <w:tcPr>
            <w:tcW w:w="2268" w:type="dxa"/>
            <w:shd w:val="clear" w:color="auto" w:fill="auto"/>
          </w:tcPr>
          <w:p w14:paraId="550AB0A8" w14:textId="77777777" w:rsidR="00F01A21" w:rsidRPr="005855BC" w:rsidRDefault="00F01A21" w:rsidP="00D249E9">
            <w:pPr>
              <w:spacing w:before="40" w:after="120"/>
            </w:pPr>
            <w:r w:rsidRPr="005855BC">
              <w:t>12 de abril de 2019</w:t>
            </w:r>
          </w:p>
        </w:tc>
        <w:tc>
          <w:tcPr>
            <w:tcW w:w="1701" w:type="dxa"/>
            <w:shd w:val="clear" w:color="auto" w:fill="auto"/>
          </w:tcPr>
          <w:p w14:paraId="1627F992" w14:textId="77777777" w:rsidR="00F01A21" w:rsidRPr="005855BC" w:rsidRDefault="00F01A21" w:rsidP="00D249E9">
            <w:pPr>
              <w:spacing w:before="40" w:after="120"/>
            </w:pPr>
          </w:p>
        </w:tc>
      </w:tr>
      <w:tr w:rsidR="00F01A21" w:rsidRPr="005855BC" w14:paraId="529AAE16" w14:textId="77777777" w:rsidTr="00EC6CDF">
        <w:trPr>
          <w:trHeight w:val="240"/>
        </w:trPr>
        <w:tc>
          <w:tcPr>
            <w:tcW w:w="3686" w:type="dxa"/>
            <w:shd w:val="clear" w:color="auto" w:fill="auto"/>
          </w:tcPr>
          <w:p w14:paraId="49BFE907" w14:textId="77777777" w:rsidR="00F01A21" w:rsidRPr="005855BC" w:rsidRDefault="00F01A21" w:rsidP="00D249E9">
            <w:pPr>
              <w:spacing w:before="40" w:after="120"/>
            </w:pPr>
            <w:r w:rsidRPr="005855BC">
              <w:t>Kiribati (2019)</w:t>
            </w:r>
          </w:p>
        </w:tc>
        <w:tc>
          <w:tcPr>
            <w:tcW w:w="2268" w:type="dxa"/>
            <w:shd w:val="clear" w:color="auto" w:fill="auto"/>
          </w:tcPr>
          <w:p w14:paraId="625B8D41" w14:textId="77777777" w:rsidR="00F01A21" w:rsidRPr="005855BC" w:rsidRDefault="00F01A21" w:rsidP="00D249E9">
            <w:pPr>
              <w:spacing w:before="40" w:after="120"/>
            </w:pPr>
          </w:p>
        </w:tc>
        <w:tc>
          <w:tcPr>
            <w:tcW w:w="1701" w:type="dxa"/>
            <w:shd w:val="clear" w:color="auto" w:fill="auto"/>
          </w:tcPr>
          <w:p w14:paraId="6D46DD0A" w14:textId="77777777" w:rsidR="00F01A21" w:rsidRPr="005855BC" w:rsidRDefault="00F01A21" w:rsidP="00D249E9">
            <w:pPr>
              <w:spacing w:before="40" w:after="120"/>
            </w:pPr>
            <w:r w:rsidRPr="005855BC">
              <w:t>Recibido el 2 de agosto de 2023</w:t>
            </w:r>
          </w:p>
        </w:tc>
      </w:tr>
      <w:tr w:rsidR="00F01A21" w:rsidRPr="005855BC" w14:paraId="358CA915" w14:textId="77777777" w:rsidTr="00EC6CDF">
        <w:trPr>
          <w:trHeight w:val="240"/>
        </w:trPr>
        <w:tc>
          <w:tcPr>
            <w:tcW w:w="3686" w:type="dxa"/>
            <w:shd w:val="clear" w:color="auto" w:fill="auto"/>
          </w:tcPr>
          <w:p w14:paraId="131559BC" w14:textId="72607513" w:rsidR="00F01A21" w:rsidRPr="005855BC" w:rsidRDefault="00F01A21" w:rsidP="00D249E9">
            <w:pPr>
              <w:spacing w:before="40" w:after="120"/>
            </w:pPr>
            <w:proofErr w:type="spellStart"/>
            <w:r w:rsidRPr="005855BC">
              <w:t>Lesotho</w:t>
            </w:r>
            <w:r w:rsidR="00DF25D1">
              <w:rPr>
                <w:i/>
                <w:vertAlign w:val="superscript"/>
              </w:rPr>
              <w:t>b</w:t>
            </w:r>
            <w:proofErr w:type="spellEnd"/>
            <w:r w:rsidRPr="005855BC">
              <w:t xml:space="preserve"> (2001)</w:t>
            </w:r>
          </w:p>
        </w:tc>
        <w:tc>
          <w:tcPr>
            <w:tcW w:w="2268" w:type="dxa"/>
            <w:shd w:val="clear" w:color="auto" w:fill="auto"/>
          </w:tcPr>
          <w:p w14:paraId="35204FAC" w14:textId="77777777" w:rsidR="00F01A21" w:rsidRPr="005855BC" w:rsidRDefault="00F01A21" w:rsidP="00D249E9">
            <w:pPr>
              <w:spacing w:before="40" w:after="120"/>
            </w:pPr>
            <w:r w:rsidRPr="005855BC">
              <w:t>11 de diciembre de 2002</w:t>
            </w:r>
          </w:p>
        </w:tc>
        <w:tc>
          <w:tcPr>
            <w:tcW w:w="1701" w:type="dxa"/>
            <w:shd w:val="clear" w:color="auto" w:fill="auto"/>
          </w:tcPr>
          <w:p w14:paraId="339D532D" w14:textId="77777777" w:rsidR="00F01A21" w:rsidRPr="005855BC" w:rsidRDefault="00F01A21" w:rsidP="00D249E9">
            <w:pPr>
              <w:spacing w:before="40" w:after="120"/>
            </w:pPr>
          </w:p>
        </w:tc>
      </w:tr>
      <w:tr w:rsidR="00F01A21" w:rsidRPr="005855BC" w14:paraId="53D646C6" w14:textId="77777777" w:rsidTr="00EC6CDF">
        <w:trPr>
          <w:trHeight w:val="240"/>
        </w:trPr>
        <w:tc>
          <w:tcPr>
            <w:tcW w:w="3686" w:type="dxa"/>
            <w:shd w:val="clear" w:color="auto" w:fill="auto"/>
          </w:tcPr>
          <w:p w14:paraId="703F6C42" w14:textId="77777777" w:rsidR="00F01A21" w:rsidRPr="005855BC" w:rsidRDefault="00F01A21" w:rsidP="00D249E9">
            <w:pPr>
              <w:spacing w:before="40" w:after="120"/>
            </w:pPr>
            <w:r w:rsidRPr="005855BC">
              <w:t>Liberia (2004)</w:t>
            </w:r>
          </w:p>
        </w:tc>
        <w:tc>
          <w:tcPr>
            <w:tcW w:w="2268" w:type="dxa"/>
            <w:shd w:val="clear" w:color="auto" w:fill="auto"/>
          </w:tcPr>
          <w:p w14:paraId="4C2913D1" w14:textId="77777777" w:rsidR="00F01A21" w:rsidRPr="005855BC" w:rsidRDefault="00F01A21" w:rsidP="00D249E9">
            <w:pPr>
              <w:spacing w:before="40" w:after="120"/>
            </w:pPr>
            <w:r w:rsidRPr="005855BC">
              <w:t>22 de octubre de 2005</w:t>
            </w:r>
          </w:p>
        </w:tc>
        <w:tc>
          <w:tcPr>
            <w:tcW w:w="1701" w:type="dxa"/>
            <w:shd w:val="clear" w:color="auto" w:fill="auto"/>
          </w:tcPr>
          <w:p w14:paraId="5EEA0BDF" w14:textId="77777777" w:rsidR="00F01A21" w:rsidRPr="005855BC" w:rsidRDefault="00F01A21" w:rsidP="00D249E9">
            <w:pPr>
              <w:spacing w:before="40" w:after="120"/>
            </w:pPr>
          </w:p>
        </w:tc>
      </w:tr>
      <w:tr w:rsidR="00F01A21" w:rsidRPr="005855BC" w14:paraId="224F3911" w14:textId="77777777" w:rsidTr="00EC6CDF">
        <w:trPr>
          <w:trHeight w:val="240"/>
        </w:trPr>
        <w:tc>
          <w:tcPr>
            <w:tcW w:w="3686" w:type="dxa"/>
            <w:shd w:val="clear" w:color="auto" w:fill="auto"/>
          </w:tcPr>
          <w:p w14:paraId="5E65EED2" w14:textId="635AAA4F" w:rsidR="00F01A21" w:rsidRPr="005855BC" w:rsidRDefault="00F01A21" w:rsidP="00D249E9">
            <w:pPr>
              <w:spacing w:before="40" w:after="120"/>
            </w:pPr>
            <w:proofErr w:type="spellStart"/>
            <w:r w:rsidRPr="005855BC">
              <w:t>Malí</w:t>
            </w:r>
            <w:r w:rsidR="00DF25D1">
              <w:rPr>
                <w:i/>
                <w:vertAlign w:val="superscript"/>
              </w:rPr>
              <w:t>c</w:t>
            </w:r>
            <w:proofErr w:type="spellEnd"/>
            <w:r w:rsidRPr="005855BC">
              <w:t xml:space="preserve"> (1999)</w:t>
            </w:r>
          </w:p>
        </w:tc>
        <w:tc>
          <w:tcPr>
            <w:tcW w:w="2268" w:type="dxa"/>
            <w:shd w:val="clear" w:color="auto" w:fill="auto"/>
          </w:tcPr>
          <w:p w14:paraId="0787E6C7" w14:textId="77777777" w:rsidR="00F01A21" w:rsidRPr="005855BC" w:rsidRDefault="00F01A21" w:rsidP="00D249E9">
            <w:pPr>
              <w:spacing w:before="40" w:after="120"/>
            </w:pPr>
            <w:r w:rsidRPr="005855BC">
              <w:t>27 de marzo de 2000</w:t>
            </w:r>
          </w:p>
        </w:tc>
        <w:tc>
          <w:tcPr>
            <w:tcW w:w="1701" w:type="dxa"/>
            <w:shd w:val="clear" w:color="auto" w:fill="auto"/>
          </w:tcPr>
          <w:p w14:paraId="03AD16C5" w14:textId="77777777" w:rsidR="00F01A21" w:rsidRPr="005855BC" w:rsidRDefault="00F01A21" w:rsidP="00D249E9">
            <w:pPr>
              <w:spacing w:before="40" w:after="120"/>
            </w:pPr>
          </w:p>
        </w:tc>
      </w:tr>
      <w:tr w:rsidR="00F01A21" w:rsidRPr="005855BC" w14:paraId="23FC62A5" w14:textId="77777777" w:rsidTr="00EC6CDF">
        <w:trPr>
          <w:trHeight w:val="240"/>
        </w:trPr>
        <w:tc>
          <w:tcPr>
            <w:tcW w:w="3686" w:type="dxa"/>
            <w:shd w:val="clear" w:color="auto" w:fill="auto"/>
          </w:tcPr>
          <w:p w14:paraId="544D0F2D" w14:textId="77777777" w:rsidR="00F01A21" w:rsidRPr="005855BC" w:rsidRDefault="00F01A21" w:rsidP="00D249E9">
            <w:pPr>
              <w:spacing w:before="40" w:after="120"/>
            </w:pPr>
            <w:r w:rsidRPr="005855BC">
              <w:t>Nauru (2012)</w:t>
            </w:r>
          </w:p>
        </w:tc>
        <w:tc>
          <w:tcPr>
            <w:tcW w:w="2268" w:type="dxa"/>
            <w:shd w:val="clear" w:color="auto" w:fill="auto"/>
          </w:tcPr>
          <w:p w14:paraId="2B4C0E8F" w14:textId="77777777" w:rsidR="00F01A21" w:rsidRPr="005855BC" w:rsidRDefault="00F01A21" w:rsidP="00D249E9">
            <w:pPr>
              <w:spacing w:before="40" w:after="120"/>
            </w:pPr>
            <w:r w:rsidRPr="005855BC">
              <w:t>26 de octubre de 2013</w:t>
            </w:r>
          </w:p>
        </w:tc>
        <w:tc>
          <w:tcPr>
            <w:tcW w:w="1701" w:type="dxa"/>
            <w:shd w:val="clear" w:color="auto" w:fill="auto"/>
          </w:tcPr>
          <w:p w14:paraId="1FD75C4B" w14:textId="77777777" w:rsidR="00F01A21" w:rsidRPr="005855BC" w:rsidRDefault="00F01A21" w:rsidP="00D249E9">
            <w:pPr>
              <w:spacing w:before="40" w:after="120"/>
            </w:pPr>
          </w:p>
        </w:tc>
      </w:tr>
      <w:tr w:rsidR="00F01A21" w:rsidRPr="005855BC" w14:paraId="61ECE6E2" w14:textId="77777777" w:rsidTr="00EC6CDF">
        <w:trPr>
          <w:trHeight w:val="240"/>
        </w:trPr>
        <w:tc>
          <w:tcPr>
            <w:tcW w:w="3686" w:type="dxa"/>
            <w:shd w:val="clear" w:color="auto" w:fill="auto"/>
          </w:tcPr>
          <w:p w14:paraId="24610CAA" w14:textId="77777777" w:rsidR="00F01A21" w:rsidRPr="005855BC" w:rsidRDefault="00F01A21" w:rsidP="00D249E9">
            <w:pPr>
              <w:spacing w:before="40" w:after="120"/>
            </w:pPr>
            <w:r w:rsidRPr="005855BC">
              <w:t>Omán (2020)</w:t>
            </w:r>
          </w:p>
        </w:tc>
        <w:tc>
          <w:tcPr>
            <w:tcW w:w="2268" w:type="dxa"/>
            <w:shd w:val="clear" w:color="auto" w:fill="auto"/>
          </w:tcPr>
          <w:p w14:paraId="3A2F9C7E" w14:textId="77777777" w:rsidR="00F01A21" w:rsidRPr="005855BC" w:rsidRDefault="00F01A21" w:rsidP="00D249E9">
            <w:pPr>
              <w:spacing w:before="40" w:after="120"/>
            </w:pPr>
            <w:r w:rsidRPr="005855BC">
              <w:t>9 de julio de 2021</w:t>
            </w:r>
          </w:p>
        </w:tc>
        <w:tc>
          <w:tcPr>
            <w:tcW w:w="1701" w:type="dxa"/>
            <w:shd w:val="clear" w:color="auto" w:fill="auto"/>
          </w:tcPr>
          <w:p w14:paraId="4F93533B" w14:textId="77777777" w:rsidR="00F01A21" w:rsidRPr="005855BC" w:rsidRDefault="00F01A21" w:rsidP="00D249E9">
            <w:pPr>
              <w:spacing w:before="40" w:after="120"/>
            </w:pPr>
          </w:p>
        </w:tc>
      </w:tr>
      <w:tr w:rsidR="00F01A21" w:rsidRPr="005855BC" w14:paraId="25F916CD" w14:textId="77777777" w:rsidTr="00EC6CDF">
        <w:trPr>
          <w:trHeight w:val="240"/>
        </w:trPr>
        <w:tc>
          <w:tcPr>
            <w:tcW w:w="3686" w:type="dxa"/>
            <w:shd w:val="clear" w:color="auto" w:fill="auto"/>
          </w:tcPr>
          <w:p w14:paraId="58624DE2" w14:textId="77777777" w:rsidR="00F01A21" w:rsidRPr="005855BC" w:rsidRDefault="00F01A21" w:rsidP="00D249E9">
            <w:pPr>
              <w:spacing w:before="40" w:after="120"/>
            </w:pPr>
            <w:r w:rsidRPr="005855BC">
              <w:t>República Centroafricana (2016)</w:t>
            </w:r>
          </w:p>
        </w:tc>
        <w:tc>
          <w:tcPr>
            <w:tcW w:w="2268" w:type="dxa"/>
            <w:shd w:val="clear" w:color="auto" w:fill="auto"/>
          </w:tcPr>
          <w:p w14:paraId="4E52B283" w14:textId="77777777" w:rsidR="00F01A21" w:rsidRPr="005855BC" w:rsidRDefault="00F01A21" w:rsidP="00D249E9">
            <w:pPr>
              <w:spacing w:before="40" w:after="120"/>
            </w:pPr>
            <w:r w:rsidRPr="005855BC">
              <w:t>10 de noviembre de 2017</w:t>
            </w:r>
          </w:p>
        </w:tc>
        <w:tc>
          <w:tcPr>
            <w:tcW w:w="1701" w:type="dxa"/>
            <w:shd w:val="clear" w:color="auto" w:fill="auto"/>
          </w:tcPr>
          <w:p w14:paraId="55973C81" w14:textId="77777777" w:rsidR="00F01A21" w:rsidRPr="005855BC" w:rsidRDefault="00F01A21" w:rsidP="00D249E9">
            <w:pPr>
              <w:spacing w:before="40" w:after="120"/>
            </w:pPr>
          </w:p>
        </w:tc>
      </w:tr>
      <w:tr w:rsidR="00F01A21" w:rsidRPr="005855BC" w14:paraId="1392E307" w14:textId="77777777" w:rsidTr="00EC6CDF">
        <w:trPr>
          <w:trHeight w:val="240"/>
        </w:trPr>
        <w:tc>
          <w:tcPr>
            <w:tcW w:w="3686" w:type="dxa"/>
            <w:shd w:val="clear" w:color="auto" w:fill="auto"/>
          </w:tcPr>
          <w:p w14:paraId="5FEC8C90" w14:textId="77777777" w:rsidR="00F01A21" w:rsidRPr="005855BC" w:rsidRDefault="00F01A21" w:rsidP="00D249E9">
            <w:pPr>
              <w:spacing w:before="40" w:after="120"/>
            </w:pPr>
            <w:r w:rsidRPr="005855BC">
              <w:t>República Democrática Popular Lao (2012)</w:t>
            </w:r>
          </w:p>
        </w:tc>
        <w:tc>
          <w:tcPr>
            <w:tcW w:w="2268" w:type="dxa"/>
            <w:shd w:val="clear" w:color="auto" w:fill="auto"/>
          </w:tcPr>
          <w:p w14:paraId="10D96534" w14:textId="77777777" w:rsidR="00F01A21" w:rsidRPr="005855BC" w:rsidRDefault="00F01A21" w:rsidP="00D249E9">
            <w:pPr>
              <w:spacing w:before="40" w:after="120"/>
            </w:pPr>
            <w:r w:rsidRPr="005855BC">
              <w:t>26 de octubre de 2013</w:t>
            </w:r>
          </w:p>
        </w:tc>
        <w:tc>
          <w:tcPr>
            <w:tcW w:w="1701" w:type="dxa"/>
            <w:shd w:val="clear" w:color="auto" w:fill="auto"/>
          </w:tcPr>
          <w:p w14:paraId="7F0C3D26" w14:textId="77777777" w:rsidR="00F01A21" w:rsidRPr="005855BC" w:rsidRDefault="00F01A21" w:rsidP="00D249E9">
            <w:pPr>
              <w:spacing w:before="40" w:after="120"/>
            </w:pPr>
          </w:p>
        </w:tc>
      </w:tr>
      <w:tr w:rsidR="00F01A21" w:rsidRPr="005855BC" w14:paraId="0E698E39" w14:textId="77777777" w:rsidTr="00EC6CDF">
        <w:trPr>
          <w:trHeight w:val="240"/>
        </w:trPr>
        <w:tc>
          <w:tcPr>
            <w:tcW w:w="3686" w:type="dxa"/>
            <w:shd w:val="clear" w:color="auto" w:fill="auto"/>
          </w:tcPr>
          <w:p w14:paraId="051C3FB7" w14:textId="45FD823F" w:rsidR="00F01A21" w:rsidRPr="005855BC" w:rsidRDefault="00F01A21" w:rsidP="00D249E9">
            <w:pPr>
              <w:spacing w:before="40" w:after="120"/>
            </w:pPr>
            <w:r w:rsidRPr="005855BC">
              <w:t xml:space="preserve">República </w:t>
            </w:r>
            <w:proofErr w:type="spellStart"/>
            <w:r w:rsidRPr="005855BC">
              <w:t>Dominicana</w:t>
            </w:r>
            <w:r w:rsidR="00D27FA1">
              <w:rPr>
                <w:i/>
                <w:iCs/>
                <w:vertAlign w:val="superscript"/>
              </w:rPr>
              <w:t>d</w:t>
            </w:r>
            <w:proofErr w:type="spellEnd"/>
            <w:r w:rsidRPr="005855BC">
              <w:t xml:space="preserve"> (2012)</w:t>
            </w:r>
          </w:p>
        </w:tc>
        <w:tc>
          <w:tcPr>
            <w:tcW w:w="2268" w:type="dxa"/>
            <w:shd w:val="clear" w:color="auto" w:fill="auto"/>
          </w:tcPr>
          <w:p w14:paraId="27C4FD7D" w14:textId="77777777" w:rsidR="00F01A21" w:rsidRPr="005855BC" w:rsidRDefault="00F01A21" w:rsidP="00D249E9">
            <w:pPr>
              <w:spacing w:before="40" w:after="120"/>
            </w:pPr>
            <w:r w:rsidRPr="005855BC">
              <w:t>23 de febrero de 2013</w:t>
            </w:r>
          </w:p>
        </w:tc>
        <w:tc>
          <w:tcPr>
            <w:tcW w:w="1701" w:type="dxa"/>
            <w:shd w:val="clear" w:color="auto" w:fill="auto"/>
          </w:tcPr>
          <w:p w14:paraId="4B3D6C1E" w14:textId="77777777" w:rsidR="00F01A21" w:rsidRPr="005855BC" w:rsidRDefault="00F01A21" w:rsidP="00D249E9">
            <w:pPr>
              <w:spacing w:before="40" w:after="120"/>
            </w:pPr>
          </w:p>
        </w:tc>
      </w:tr>
      <w:tr w:rsidR="00F01A21" w:rsidRPr="005855BC" w14:paraId="4CD5ADE6" w14:textId="77777777" w:rsidTr="00EC6CDF">
        <w:trPr>
          <w:trHeight w:val="240"/>
        </w:trPr>
        <w:tc>
          <w:tcPr>
            <w:tcW w:w="3686" w:type="dxa"/>
            <w:shd w:val="clear" w:color="auto" w:fill="auto"/>
          </w:tcPr>
          <w:p w14:paraId="0281D396" w14:textId="77777777" w:rsidR="00F01A21" w:rsidRPr="005855BC" w:rsidRDefault="00F01A21" w:rsidP="00D249E9">
            <w:pPr>
              <w:spacing w:before="40" w:after="120"/>
            </w:pPr>
            <w:r w:rsidRPr="005855BC">
              <w:t>Saint Kitts y Nevis (2020)</w:t>
            </w:r>
          </w:p>
        </w:tc>
        <w:tc>
          <w:tcPr>
            <w:tcW w:w="2268" w:type="dxa"/>
            <w:shd w:val="clear" w:color="auto" w:fill="auto"/>
          </w:tcPr>
          <w:p w14:paraId="499EE1C8" w14:textId="77777777" w:rsidR="00F01A21" w:rsidRPr="005855BC" w:rsidRDefault="00F01A21" w:rsidP="00D249E9">
            <w:pPr>
              <w:spacing w:before="40" w:after="120"/>
            </w:pPr>
            <w:r w:rsidRPr="005855BC">
              <w:t>21 de octubre de 2021</w:t>
            </w:r>
          </w:p>
        </w:tc>
        <w:tc>
          <w:tcPr>
            <w:tcW w:w="1701" w:type="dxa"/>
            <w:shd w:val="clear" w:color="auto" w:fill="auto"/>
          </w:tcPr>
          <w:p w14:paraId="6F4889A7" w14:textId="77777777" w:rsidR="00F01A21" w:rsidRPr="005855BC" w:rsidRDefault="00F01A21" w:rsidP="00D249E9">
            <w:pPr>
              <w:spacing w:before="40" w:after="120"/>
            </w:pPr>
          </w:p>
        </w:tc>
      </w:tr>
      <w:tr w:rsidR="00F01A21" w:rsidRPr="005855BC" w14:paraId="5B42455C" w14:textId="77777777" w:rsidTr="00EC6CDF">
        <w:trPr>
          <w:trHeight w:val="240"/>
        </w:trPr>
        <w:tc>
          <w:tcPr>
            <w:tcW w:w="3686" w:type="dxa"/>
            <w:shd w:val="clear" w:color="auto" w:fill="auto"/>
          </w:tcPr>
          <w:p w14:paraId="3C7D2F7D" w14:textId="77777777" w:rsidR="00F01A21" w:rsidRPr="005855BC" w:rsidRDefault="00F01A21" w:rsidP="00D249E9">
            <w:pPr>
              <w:spacing w:before="40" w:after="120"/>
            </w:pPr>
            <w:r w:rsidRPr="005855BC">
              <w:t>Samoa (2019)</w:t>
            </w:r>
          </w:p>
        </w:tc>
        <w:tc>
          <w:tcPr>
            <w:tcW w:w="2268" w:type="dxa"/>
            <w:shd w:val="clear" w:color="auto" w:fill="auto"/>
          </w:tcPr>
          <w:p w14:paraId="2993AD92" w14:textId="77777777" w:rsidR="00F01A21" w:rsidRPr="005855BC" w:rsidRDefault="00F01A21" w:rsidP="00D249E9">
            <w:pPr>
              <w:spacing w:before="40" w:after="120"/>
            </w:pPr>
            <w:r w:rsidRPr="005855BC">
              <w:t>28 de abril de 2020</w:t>
            </w:r>
          </w:p>
        </w:tc>
        <w:tc>
          <w:tcPr>
            <w:tcW w:w="1701" w:type="dxa"/>
            <w:shd w:val="clear" w:color="auto" w:fill="auto"/>
          </w:tcPr>
          <w:p w14:paraId="217687BE" w14:textId="77777777" w:rsidR="00F01A21" w:rsidRPr="005855BC" w:rsidRDefault="00F01A21" w:rsidP="00D249E9">
            <w:pPr>
              <w:spacing w:before="40" w:after="120"/>
            </w:pPr>
          </w:p>
        </w:tc>
      </w:tr>
      <w:tr w:rsidR="00F01A21" w:rsidRPr="005855BC" w14:paraId="3FF3C18A" w14:textId="77777777" w:rsidTr="00EC6CDF">
        <w:trPr>
          <w:trHeight w:val="240"/>
        </w:trPr>
        <w:tc>
          <w:tcPr>
            <w:tcW w:w="3686" w:type="dxa"/>
            <w:shd w:val="clear" w:color="auto" w:fill="auto"/>
          </w:tcPr>
          <w:p w14:paraId="186BC340" w14:textId="77777777" w:rsidR="00F01A21" w:rsidRPr="005855BC" w:rsidRDefault="00F01A21" w:rsidP="00D249E9">
            <w:pPr>
              <w:spacing w:before="40" w:after="120"/>
            </w:pPr>
            <w:r w:rsidRPr="005855BC">
              <w:t>San Marino (2006)</w:t>
            </w:r>
          </w:p>
        </w:tc>
        <w:tc>
          <w:tcPr>
            <w:tcW w:w="2268" w:type="dxa"/>
            <w:shd w:val="clear" w:color="auto" w:fill="auto"/>
          </w:tcPr>
          <w:p w14:paraId="792E2625" w14:textId="77777777" w:rsidR="00F01A21" w:rsidRPr="005855BC" w:rsidRDefault="00F01A21" w:rsidP="00D249E9">
            <w:pPr>
              <w:spacing w:before="40" w:after="120"/>
            </w:pPr>
            <w:r w:rsidRPr="005855BC">
              <w:t>27 de diciembre de 2007</w:t>
            </w:r>
          </w:p>
        </w:tc>
        <w:tc>
          <w:tcPr>
            <w:tcW w:w="1701" w:type="dxa"/>
            <w:shd w:val="clear" w:color="auto" w:fill="auto"/>
          </w:tcPr>
          <w:p w14:paraId="7A7A469C" w14:textId="77777777" w:rsidR="00F01A21" w:rsidRPr="005855BC" w:rsidRDefault="00F01A21" w:rsidP="00D249E9">
            <w:pPr>
              <w:spacing w:before="40" w:after="120"/>
            </w:pPr>
          </w:p>
        </w:tc>
      </w:tr>
      <w:tr w:rsidR="00F01A21" w:rsidRPr="005855BC" w14:paraId="2212E419" w14:textId="77777777" w:rsidTr="00EC6CDF">
        <w:trPr>
          <w:trHeight w:val="240"/>
        </w:trPr>
        <w:tc>
          <w:tcPr>
            <w:tcW w:w="3686" w:type="dxa"/>
            <w:shd w:val="clear" w:color="auto" w:fill="auto"/>
          </w:tcPr>
          <w:p w14:paraId="05549025" w14:textId="77777777" w:rsidR="00F01A21" w:rsidRPr="005855BC" w:rsidRDefault="00F01A21" w:rsidP="00D249E9">
            <w:pPr>
              <w:spacing w:before="40" w:after="120"/>
            </w:pPr>
            <w:r w:rsidRPr="005855BC">
              <w:t>Santo Tomé y Príncipe (2017)</w:t>
            </w:r>
          </w:p>
        </w:tc>
        <w:tc>
          <w:tcPr>
            <w:tcW w:w="2268" w:type="dxa"/>
            <w:shd w:val="clear" w:color="auto" w:fill="auto"/>
          </w:tcPr>
          <w:p w14:paraId="182A9A16" w14:textId="77777777" w:rsidR="00F01A21" w:rsidRPr="005855BC" w:rsidRDefault="00F01A21" w:rsidP="00D249E9">
            <w:pPr>
              <w:spacing w:before="40" w:after="120"/>
            </w:pPr>
            <w:r w:rsidRPr="005855BC">
              <w:t>10 de febrero de 2018</w:t>
            </w:r>
          </w:p>
        </w:tc>
        <w:tc>
          <w:tcPr>
            <w:tcW w:w="1701" w:type="dxa"/>
            <w:shd w:val="clear" w:color="auto" w:fill="auto"/>
          </w:tcPr>
          <w:p w14:paraId="3565EBC6" w14:textId="77777777" w:rsidR="00F01A21" w:rsidRPr="005855BC" w:rsidRDefault="00F01A21" w:rsidP="00D249E9">
            <w:pPr>
              <w:spacing w:before="40" w:after="120"/>
            </w:pPr>
          </w:p>
        </w:tc>
      </w:tr>
      <w:tr w:rsidR="00F01A21" w:rsidRPr="005855BC" w14:paraId="4344C436" w14:textId="77777777" w:rsidTr="00EC6CDF">
        <w:trPr>
          <w:trHeight w:val="240"/>
        </w:trPr>
        <w:tc>
          <w:tcPr>
            <w:tcW w:w="3686" w:type="dxa"/>
            <w:shd w:val="clear" w:color="auto" w:fill="auto"/>
          </w:tcPr>
          <w:p w14:paraId="49C54C67" w14:textId="77777777" w:rsidR="00F01A21" w:rsidRPr="005855BC" w:rsidRDefault="00F01A21" w:rsidP="00D249E9">
            <w:pPr>
              <w:spacing w:before="40" w:after="120"/>
            </w:pPr>
            <w:r w:rsidRPr="005855BC">
              <w:t>San Vicente y las Granadinas (2001)</w:t>
            </w:r>
          </w:p>
        </w:tc>
        <w:tc>
          <w:tcPr>
            <w:tcW w:w="2268" w:type="dxa"/>
            <w:shd w:val="clear" w:color="auto" w:fill="auto"/>
          </w:tcPr>
          <w:p w14:paraId="3110E389" w14:textId="77777777" w:rsidR="00F01A21" w:rsidRPr="005855BC" w:rsidRDefault="00F01A21" w:rsidP="00D249E9">
            <w:pPr>
              <w:spacing w:before="40" w:after="120"/>
            </w:pPr>
            <w:r w:rsidRPr="005855BC">
              <w:t>30 de agosto de 2002</w:t>
            </w:r>
          </w:p>
        </w:tc>
        <w:tc>
          <w:tcPr>
            <w:tcW w:w="1701" w:type="dxa"/>
            <w:shd w:val="clear" w:color="auto" w:fill="auto"/>
          </w:tcPr>
          <w:p w14:paraId="6FF5C99F" w14:textId="77777777" w:rsidR="00F01A21" w:rsidRPr="005855BC" w:rsidRDefault="00F01A21" w:rsidP="00D249E9">
            <w:pPr>
              <w:spacing w:before="40" w:after="120"/>
            </w:pPr>
          </w:p>
        </w:tc>
      </w:tr>
      <w:tr w:rsidR="00F01A21" w:rsidRPr="005855BC" w14:paraId="5BC4688B" w14:textId="77777777" w:rsidTr="00EC6CDF">
        <w:trPr>
          <w:trHeight w:val="240"/>
        </w:trPr>
        <w:tc>
          <w:tcPr>
            <w:tcW w:w="3686" w:type="dxa"/>
            <w:shd w:val="clear" w:color="auto" w:fill="auto"/>
          </w:tcPr>
          <w:p w14:paraId="40281160" w14:textId="77777777" w:rsidR="00F01A21" w:rsidRPr="005855BC" w:rsidRDefault="00F01A21" w:rsidP="00D249E9">
            <w:pPr>
              <w:spacing w:before="40" w:after="120"/>
            </w:pPr>
            <w:r w:rsidRPr="005855BC">
              <w:t>Sudán (2021)</w:t>
            </w:r>
          </w:p>
        </w:tc>
        <w:tc>
          <w:tcPr>
            <w:tcW w:w="2268" w:type="dxa"/>
            <w:shd w:val="clear" w:color="auto" w:fill="auto"/>
          </w:tcPr>
          <w:p w14:paraId="5C2F6DD5" w14:textId="77777777" w:rsidR="00F01A21" w:rsidRPr="005855BC" w:rsidRDefault="00F01A21" w:rsidP="00D249E9">
            <w:pPr>
              <w:spacing w:before="40" w:after="120"/>
            </w:pPr>
            <w:r w:rsidRPr="005855BC">
              <w:t>9 de septiembre de 2022</w:t>
            </w:r>
          </w:p>
        </w:tc>
        <w:tc>
          <w:tcPr>
            <w:tcW w:w="1701" w:type="dxa"/>
            <w:shd w:val="clear" w:color="auto" w:fill="auto"/>
          </w:tcPr>
          <w:p w14:paraId="22957C0B" w14:textId="77777777" w:rsidR="00F01A21" w:rsidRPr="005855BC" w:rsidRDefault="00F01A21" w:rsidP="00D249E9">
            <w:pPr>
              <w:spacing w:before="40" w:after="120"/>
            </w:pPr>
          </w:p>
        </w:tc>
      </w:tr>
      <w:tr w:rsidR="00F01A21" w:rsidRPr="005855BC" w14:paraId="63E1539C" w14:textId="77777777" w:rsidTr="00EC6CDF">
        <w:trPr>
          <w:trHeight w:val="240"/>
        </w:trPr>
        <w:tc>
          <w:tcPr>
            <w:tcW w:w="3686" w:type="dxa"/>
            <w:shd w:val="clear" w:color="auto" w:fill="auto"/>
          </w:tcPr>
          <w:p w14:paraId="18EB7F54" w14:textId="77777777" w:rsidR="00F01A21" w:rsidRPr="005855BC" w:rsidRDefault="00F01A21" w:rsidP="00D249E9">
            <w:pPr>
              <w:spacing w:before="40" w:after="120"/>
            </w:pPr>
            <w:r w:rsidRPr="005855BC">
              <w:t>Sudán del Sur (2015)</w:t>
            </w:r>
          </w:p>
        </w:tc>
        <w:tc>
          <w:tcPr>
            <w:tcW w:w="2268" w:type="dxa"/>
            <w:shd w:val="clear" w:color="auto" w:fill="auto"/>
          </w:tcPr>
          <w:p w14:paraId="1D808366" w14:textId="77777777" w:rsidR="00F01A21" w:rsidRPr="005855BC" w:rsidRDefault="00F01A21" w:rsidP="00D249E9">
            <w:pPr>
              <w:spacing w:before="40" w:after="120"/>
            </w:pPr>
            <w:r w:rsidRPr="005855BC">
              <w:t>30 de mayo de 2016</w:t>
            </w:r>
          </w:p>
        </w:tc>
        <w:tc>
          <w:tcPr>
            <w:tcW w:w="1701" w:type="dxa"/>
            <w:shd w:val="clear" w:color="auto" w:fill="auto"/>
          </w:tcPr>
          <w:p w14:paraId="663D9746" w14:textId="77777777" w:rsidR="00F01A21" w:rsidRPr="005855BC" w:rsidRDefault="00F01A21" w:rsidP="00D249E9">
            <w:pPr>
              <w:spacing w:before="40" w:after="120"/>
            </w:pPr>
          </w:p>
        </w:tc>
      </w:tr>
      <w:tr w:rsidR="00F01A21" w:rsidRPr="005855BC" w14:paraId="2F1E7B3C" w14:textId="77777777" w:rsidTr="00EC6CDF">
        <w:trPr>
          <w:trHeight w:val="240"/>
        </w:trPr>
        <w:tc>
          <w:tcPr>
            <w:tcW w:w="3686" w:type="dxa"/>
            <w:shd w:val="clear" w:color="auto" w:fill="auto"/>
          </w:tcPr>
          <w:p w14:paraId="56517930" w14:textId="77777777" w:rsidR="00F01A21" w:rsidRPr="005855BC" w:rsidRDefault="00F01A21" w:rsidP="009564F7">
            <w:pPr>
              <w:keepNext/>
              <w:keepLines/>
              <w:spacing w:before="40" w:after="120"/>
            </w:pPr>
            <w:r w:rsidRPr="005855BC">
              <w:t>Suriname (2021)</w:t>
            </w:r>
          </w:p>
        </w:tc>
        <w:tc>
          <w:tcPr>
            <w:tcW w:w="2268" w:type="dxa"/>
            <w:shd w:val="clear" w:color="auto" w:fill="auto"/>
          </w:tcPr>
          <w:p w14:paraId="0EA30766" w14:textId="77777777" w:rsidR="00F01A21" w:rsidRPr="005855BC" w:rsidRDefault="00F01A21" w:rsidP="009564F7">
            <w:pPr>
              <w:keepNext/>
              <w:keepLines/>
              <w:spacing w:before="40" w:after="120"/>
            </w:pPr>
            <w:r w:rsidRPr="005855BC">
              <w:t>16 de diciembre de 2022</w:t>
            </w:r>
          </w:p>
        </w:tc>
        <w:tc>
          <w:tcPr>
            <w:tcW w:w="1701" w:type="dxa"/>
            <w:shd w:val="clear" w:color="auto" w:fill="auto"/>
          </w:tcPr>
          <w:p w14:paraId="1F5F892E" w14:textId="77777777" w:rsidR="00F01A21" w:rsidRPr="005855BC" w:rsidRDefault="00F01A21" w:rsidP="009564F7">
            <w:pPr>
              <w:keepNext/>
              <w:keepLines/>
              <w:spacing w:before="40" w:after="120"/>
            </w:pPr>
          </w:p>
        </w:tc>
      </w:tr>
      <w:tr w:rsidR="00F01A21" w:rsidRPr="005855BC" w14:paraId="6F8E0DED" w14:textId="77777777" w:rsidTr="00EC6CDF">
        <w:trPr>
          <w:trHeight w:val="240"/>
        </w:trPr>
        <w:tc>
          <w:tcPr>
            <w:tcW w:w="3686" w:type="dxa"/>
            <w:tcBorders>
              <w:bottom w:val="single" w:sz="12" w:space="0" w:color="auto"/>
            </w:tcBorders>
            <w:shd w:val="clear" w:color="auto" w:fill="auto"/>
          </w:tcPr>
          <w:p w14:paraId="3F6A7840" w14:textId="77777777" w:rsidR="00F01A21" w:rsidRPr="005855BC" w:rsidRDefault="00F01A21" w:rsidP="00D249E9">
            <w:pPr>
              <w:spacing w:before="40" w:after="120"/>
            </w:pPr>
            <w:r w:rsidRPr="005855BC">
              <w:t>Vanuatu (2011)</w:t>
            </w:r>
          </w:p>
        </w:tc>
        <w:tc>
          <w:tcPr>
            <w:tcW w:w="2268" w:type="dxa"/>
            <w:tcBorders>
              <w:bottom w:val="single" w:sz="12" w:space="0" w:color="auto"/>
            </w:tcBorders>
            <w:shd w:val="clear" w:color="auto" w:fill="auto"/>
          </w:tcPr>
          <w:p w14:paraId="729405B7" w14:textId="77777777" w:rsidR="00F01A21" w:rsidRPr="005855BC" w:rsidRDefault="00F01A21" w:rsidP="00D249E9">
            <w:pPr>
              <w:spacing w:before="40" w:after="120"/>
            </w:pPr>
            <w:r w:rsidRPr="005855BC">
              <w:t>11 de agosto de 2012</w:t>
            </w:r>
          </w:p>
        </w:tc>
        <w:tc>
          <w:tcPr>
            <w:tcW w:w="1701" w:type="dxa"/>
            <w:tcBorders>
              <w:bottom w:val="single" w:sz="12" w:space="0" w:color="auto"/>
            </w:tcBorders>
            <w:shd w:val="clear" w:color="auto" w:fill="auto"/>
          </w:tcPr>
          <w:p w14:paraId="33AC2ED9" w14:textId="77777777" w:rsidR="00F01A21" w:rsidRPr="005855BC" w:rsidRDefault="00F01A21" w:rsidP="00D249E9">
            <w:pPr>
              <w:spacing w:before="40" w:after="120"/>
            </w:pPr>
          </w:p>
        </w:tc>
      </w:tr>
    </w:tbl>
    <w:p w14:paraId="37B927CC" w14:textId="77777777" w:rsidR="00F01A21" w:rsidRPr="00B62EE7" w:rsidRDefault="00F01A21" w:rsidP="00E5610E">
      <w:pPr>
        <w:pStyle w:val="SingleTxtG"/>
        <w:spacing w:before="120" w:after="0"/>
        <w:ind w:firstLine="170"/>
        <w:jc w:val="left"/>
        <w:rPr>
          <w:sz w:val="18"/>
          <w:szCs w:val="18"/>
        </w:rPr>
      </w:pPr>
      <w:r w:rsidRPr="00B62EE7">
        <w:rPr>
          <w:i/>
          <w:iCs/>
          <w:sz w:val="18"/>
          <w:szCs w:val="18"/>
          <w:vertAlign w:val="superscript"/>
        </w:rPr>
        <w:t xml:space="preserve">a  </w:t>
      </w:r>
      <w:r w:rsidRPr="00B62EE7">
        <w:rPr>
          <w:sz w:val="18"/>
          <w:szCs w:val="18"/>
        </w:rPr>
        <w:t>El 29 de enero de 2016, el Estado parte se acogió al procedimiento simplificado de presentación de informes que ofrece el Comité, habida cuenta del tiempo transcurrido desde la fecha en que debía haber presentado su informe inicial.</w:t>
      </w:r>
    </w:p>
    <w:p w14:paraId="553889C3" w14:textId="0C4F8534" w:rsidR="00F01A21" w:rsidRPr="00B62EE7" w:rsidRDefault="00F01A21" w:rsidP="00E5610E">
      <w:pPr>
        <w:pStyle w:val="SingleTxtG"/>
        <w:spacing w:after="0"/>
        <w:ind w:firstLine="170"/>
        <w:jc w:val="left"/>
        <w:rPr>
          <w:sz w:val="18"/>
          <w:szCs w:val="18"/>
        </w:rPr>
      </w:pPr>
      <w:r w:rsidRPr="00B62EE7">
        <w:rPr>
          <w:i/>
          <w:iCs/>
          <w:sz w:val="18"/>
          <w:szCs w:val="18"/>
          <w:vertAlign w:val="superscript"/>
        </w:rPr>
        <w:lastRenderedPageBreak/>
        <w:t xml:space="preserve">b  </w:t>
      </w:r>
      <w:r w:rsidR="00DF25D1" w:rsidRPr="00B62EE7">
        <w:rPr>
          <w:sz w:val="18"/>
          <w:szCs w:val="18"/>
        </w:rPr>
        <w:t>El 23 de julio de 2018, el Estado parte se acogió al procedimiento simplificado de presentación de informes que ofrece el Comité, habida cuenta del tiempo transcurrido desde la fecha en que debía haber presentado su informe inicial.</w:t>
      </w:r>
    </w:p>
    <w:p w14:paraId="7509D0B5" w14:textId="6D44745B" w:rsidR="00F01A21" w:rsidRPr="00B62EE7" w:rsidRDefault="00F01A21" w:rsidP="00E5610E">
      <w:pPr>
        <w:pStyle w:val="SingleTxtG"/>
        <w:spacing w:after="0"/>
        <w:ind w:firstLine="170"/>
        <w:jc w:val="left"/>
        <w:rPr>
          <w:sz w:val="18"/>
          <w:szCs w:val="18"/>
        </w:rPr>
      </w:pPr>
      <w:r w:rsidRPr="00B62EE7">
        <w:rPr>
          <w:i/>
          <w:iCs/>
          <w:sz w:val="18"/>
          <w:szCs w:val="18"/>
          <w:vertAlign w:val="superscript"/>
        </w:rPr>
        <w:t xml:space="preserve">c  </w:t>
      </w:r>
      <w:r w:rsidR="00D27FA1">
        <w:rPr>
          <w:sz w:val="18"/>
          <w:szCs w:val="18"/>
        </w:rPr>
        <w:t>El 2</w:t>
      </w:r>
      <w:r w:rsidR="00DF25D1" w:rsidRPr="00B62EE7">
        <w:rPr>
          <w:sz w:val="18"/>
          <w:szCs w:val="18"/>
        </w:rPr>
        <w:t>6 de julio de 2019, el Estado parte se acogió al procedimiento simplificado de presentación de informes que ofrece el Comité, habida cuenta del tiempo transcurrido desde la fecha en que debía haber presentado su informe inicial.</w:t>
      </w:r>
    </w:p>
    <w:p w14:paraId="1498ABEA" w14:textId="03757966" w:rsidR="00F01A21" w:rsidRPr="00B62EE7" w:rsidRDefault="00F01A21" w:rsidP="00E5610E">
      <w:pPr>
        <w:pStyle w:val="SingleTxtG"/>
        <w:spacing w:after="0"/>
        <w:ind w:firstLine="170"/>
        <w:jc w:val="left"/>
        <w:rPr>
          <w:sz w:val="18"/>
          <w:szCs w:val="18"/>
        </w:rPr>
      </w:pPr>
      <w:r w:rsidRPr="00DF25D1">
        <w:rPr>
          <w:i/>
          <w:iCs/>
          <w:sz w:val="18"/>
          <w:szCs w:val="18"/>
          <w:vertAlign w:val="superscript"/>
        </w:rPr>
        <w:t xml:space="preserve">d  </w:t>
      </w:r>
      <w:r w:rsidR="00DF25D1" w:rsidRPr="00DF25D1">
        <w:rPr>
          <w:sz w:val="18"/>
          <w:szCs w:val="18"/>
        </w:rPr>
        <w:t>El 30 de mayo de 2018, el Estado parte se acogió al procedimiento simplificado de presentación de informes que ofrece el Comité, habida cuenta del tiempo transcurrido desde la fecha en que debía haber presentado su informe inicial.</w:t>
      </w:r>
      <w:r w:rsidRPr="00B62EE7">
        <w:rPr>
          <w:sz w:val="18"/>
          <w:szCs w:val="18"/>
        </w:rPr>
        <w:t xml:space="preserve"> </w:t>
      </w:r>
    </w:p>
    <w:p w14:paraId="4007E2BC" w14:textId="13F7A1D1" w:rsidR="00F01A21" w:rsidRPr="005855BC" w:rsidRDefault="00D711B6" w:rsidP="00D711B6">
      <w:pPr>
        <w:pStyle w:val="H23G"/>
      </w:pPr>
      <w:r>
        <w:tab/>
      </w:r>
      <w:r>
        <w:tab/>
      </w:r>
      <w:r w:rsidR="00F01A21">
        <w:tab/>
      </w:r>
      <w:r w:rsidR="00F01A21" w:rsidRPr="005855BC">
        <w:t>Informes periódicos</w:t>
      </w:r>
    </w:p>
    <w:p w14:paraId="09921F04" w14:textId="77777777" w:rsidR="00F01A21" w:rsidRPr="005855BC" w:rsidRDefault="00F01A21" w:rsidP="00D711B6">
      <w:pPr>
        <w:pStyle w:val="SingleTxtG"/>
      </w:pPr>
      <w:r w:rsidRPr="005855BC">
        <w:tab/>
        <w:t>La situación de la presentación de los informes periódicos a fecha de 15 de octubre de 2023 era la siguiente.</w:t>
      </w:r>
    </w:p>
    <w:tbl>
      <w:tblPr>
        <w:tblW w:w="5000" w:type="pct"/>
        <w:tblBorders>
          <w:top w:val="single" w:sz="4" w:space="0" w:color="auto"/>
        </w:tblBorders>
        <w:tblCellMar>
          <w:left w:w="0" w:type="dxa"/>
          <w:right w:w="113" w:type="dxa"/>
        </w:tblCellMar>
        <w:tblLook w:val="01E0" w:firstRow="1" w:lastRow="1" w:firstColumn="1" w:lastColumn="1" w:noHBand="0" w:noVBand="0"/>
      </w:tblPr>
      <w:tblGrid>
        <w:gridCol w:w="1985"/>
        <w:gridCol w:w="2269"/>
        <w:gridCol w:w="2560"/>
        <w:gridCol w:w="2824"/>
      </w:tblGrid>
      <w:tr w:rsidR="00F01A21" w:rsidRPr="005855BC" w14:paraId="1E83813F" w14:textId="77777777" w:rsidTr="00EC6CDF">
        <w:trPr>
          <w:cantSplit/>
          <w:trHeight w:val="240"/>
          <w:tblHeader/>
        </w:trPr>
        <w:tc>
          <w:tcPr>
            <w:tcW w:w="1030" w:type="pct"/>
            <w:vMerge w:val="restart"/>
            <w:tcBorders>
              <w:top w:val="single" w:sz="4" w:space="0" w:color="auto"/>
              <w:bottom w:val="single" w:sz="12" w:space="0" w:color="auto"/>
            </w:tcBorders>
            <w:shd w:val="clear" w:color="auto" w:fill="auto"/>
            <w:vAlign w:val="bottom"/>
          </w:tcPr>
          <w:p w14:paraId="45BC9254" w14:textId="77777777" w:rsidR="00F01A21" w:rsidRPr="00C178B1" w:rsidRDefault="00F01A21" w:rsidP="00C178B1">
            <w:pPr>
              <w:pStyle w:val="SingleTxtG"/>
              <w:tabs>
                <w:tab w:val="clear" w:pos="1701"/>
                <w:tab w:val="clear" w:pos="2268"/>
                <w:tab w:val="clear" w:pos="2835"/>
              </w:tabs>
              <w:spacing w:before="80" w:after="80" w:line="200" w:lineRule="exact"/>
              <w:ind w:left="0" w:right="0"/>
              <w:jc w:val="left"/>
              <w:rPr>
                <w:i/>
                <w:iCs/>
                <w:sz w:val="16"/>
              </w:rPr>
            </w:pPr>
            <w:r w:rsidRPr="00C178B1">
              <w:rPr>
                <w:i/>
                <w:iCs/>
                <w:sz w:val="16"/>
              </w:rPr>
              <w:t>Estado parte (desde)</w:t>
            </w:r>
          </w:p>
        </w:tc>
        <w:tc>
          <w:tcPr>
            <w:tcW w:w="3970" w:type="pct"/>
            <w:gridSpan w:val="3"/>
            <w:tcBorders>
              <w:top w:val="single" w:sz="4" w:space="0" w:color="auto"/>
              <w:bottom w:val="single" w:sz="4" w:space="0" w:color="auto"/>
            </w:tcBorders>
            <w:shd w:val="clear" w:color="auto" w:fill="auto"/>
            <w:vAlign w:val="bottom"/>
          </w:tcPr>
          <w:p w14:paraId="6E466AFE" w14:textId="77777777" w:rsidR="00F01A21" w:rsidRPr="00C178B1" w:rsidRDefault="00F01A21" w:rsidP="00C178B1">
            <w:pPr>
              <w:pStyle w:val="SingleTxtG"/>
              <w:tabs>
                <w:tab w:val="clear" w:pos="1701"/>
                <w:tab w:val="clear" w:pos="2268"/>
                <w:tab w:val="clear" w:pos="2835"/>
              </w:tabs>
              <w:spacing w:before="80" w:after="80" w:line="200" w:lineRule="exact"/>
              <w:ind w:left="0" w:right="0"/>
              <w:jc w:val="center"/>
              <w:rPr>
                <w:i/>
                <w:iCs/>
                <w:sz w:val="16"/>
              </w:rPr>
            </w:pPr>
            <w:r w:rsidRPr="00C178B1">
              <w:rPr>
                <w:i/>
                <w:iCs/>
                <w:sz w:val="16"/>
              </w:rPr>
              <w:t>Informes periódicos</w:t>
            </w:r>
          </w:p>
        </w:tc>
      </w:tr>
      <w:tr w:rsidR="00F01A21" w:rsidRPr="005855BC" w14:paraId="4068E2D6" w14:textId="77777777" w:rsidTr="00EC6CDF">
        <w:trPr>
          <w:cantSplit/>
          <w:trHeight w:val="240"/>
          <w:tblHeader/>
        </w:trPr>
        <w:tc>
          <w:tcPr>
            <w:tcW w:w="1030" w:type="pct"/>
            <w:vMerge/>
            <w:tcBorders>
              <w:top w:val="single" w:sz="12" w:space="0" w:color="auto"/>
              <w:bottom w:val="single" w:sz="12" w:space="0" w:color="auto"/>
            </w:tcBorders>
            <w:shd w:val="clear" w:color="auto" w:fill="auto"/>
            <w:vAlign w:val="bottom"/>
          </w:tcPr>
          <w:p w14:paraId="360201D0" w14:textId="77777777" w:rsidR="00F01A21" w:rsidRPr="00C178B1" w:rsidRDefault="00F01A21" w:rsidP="00C178B1">
            <w:pPr>
              <w:pStyle w:val="SingleTxtG"/>
              <w:tabs>
                <w:tab w:val="clear" w:pos="1701"/>
                <w:tab w:val="clear" w:pos="2268"/>
                <w:tab w:val="clear" w:pos="2835"/>
              </w:tabs>
              <w:spacing w:before="80" w:after="80" w:line="200" w:lineRule="exact"/>
              <w:ind w:left="0" w:right="0"/>
              <w:jc w:val="left"/>
              <w:rPr>
                <w:i/>
                <w:iCs/>
                <w:sz w:val="16"/>
              </w:rPr>
            </w:pPr>
          </w:p>
        </w:tc>
        <w:tc>
          <w:tcPr>
            <w:tcW w:w="1177" w:type="pct"/>
            <w:tcBorders>
              <w:top w:val="single" w:sz="4" w:space="0" w:color="auto"/>
              <w:bottom w:val="single" w:sz="12" w:space="0" w:color="auto"/>
            </w:tcBorders>
            <w:shd w:val="clear" w:color="auto" w:fill="auto"/>
          </w:tcPr>
          <w:p w14:paraId="060C5DAF" w14:textId="77777777" w:rsidR="00F01A21" w:rsidRPr="00C178B1" w:rsidRDefault="00F01A21" w:rsidP="00C178B1">
            <w:pPr>
              <w:pStyle w:val="SingleTxtG"/>
              <w:tabs>
                <w:tab w:val="clear" w:pos="1701"/>
                <w:tab w:val="clear" w:pos="2268"/>
                <w:tab w:val="clear" w:pos="2835"/>
              </w:tabs>
              <w:spacing w:before="80" w:after="80" w:line="200" w:lineRule="exact"/>
              <w:ind w:left="0" w:right="0"/>
              <w:jc w:val="left"/>
              <w:rPr>
                <w:i/>
                <w:iCs/>
                <w:sz w:val="16"/>
              </w:rPr>
            </w:pPr>
            <w:r w:rsidRPr="00C178B1">
              <w:rPr>
                <w:i/>
                <w:iCs/>
                <w:sz w:val="16"/>
              </w:rPr>
              <w:t>Último informe examinado (fecha del examen)</w:t>
            </w:r>
          </w:p>
        </w:tc>
        <w:tc>
          <w:tcPr>
            <w:tcW w:w="1328" w:type="pct"/>
            <w:tcBorders>
              <w:top w:val="single" w:sz="4" w:space="0" w:color="auto"/>
              <w:bottom w:val="single" w:sz="12" w:space="0" w:color="auto"/>
            </w:tcBorders>
            <w:shd w:val="clear" w:color="auto" w:fill="auto"/>
          </w:tcPr>
          <w:p w14:paraId="2372C33D" w14:textId="77777777" w:rsidR="00F01A21" w:rsidRPr="00C178B1" w:rsidRDefault="00F01A21" w:rsidP="00C178B1">
            <w:pPr>
              <w:pStyle w:val="SingleTxtG"/>
              <w:tabs>
                <w:tab w:val="clear" w:pos="1701"/>
                <w:tab w:val="clear" w:pos="2268"/>
                <w:tab w:val="clear" w:pos="2835"/>
              </w:tabs>
              <w:spacing w:before="80" w:after="80" w:line="200" w:lineRule="exact"/>
              <w:ind w:left="0" w:right="0"/>
              <w:jc w:val="left"/>
              <w:rPr>
                <w:i/>
                <w:iCs/>
                <w:sz w:val="16"/>
              </w:rPr>
            </w:pPr>
            <w:r w:rsidRPr="00C178B1">
              <w:rPr>
                <w:i/>
                <w:iCs/>
                <w:sz w:val="16"/>
              </w:rPr>
              <w:t>Próximo informe pendiente (fecha en que debía haberse presentado)</w:t>
            </w:r>
          </w:p>
        </w:tc>
        <w:tc>
          <w:tcPr>
            <w:tcW w:w="1466" w:type="pct"/>
            <w:tcBorders>
              <w:top w:val="single" w:sz="4" w:space="0" w:color="auto"/>
              <w:bottom w:val="single" w:sz="12" w:space="0" w:color="auto"/>
            </w:tcBorders>
            <w:shd w:val="clear" w:color="auto" w:fill="auto"/>
          </w:tcPr>
          <w:p w14:paraId="04B8CBA3" w14:textId="77777777" w:rsidR="00F01A21" w:rsidRPr="00C178B1" w:rsidRDefault="00F01A21" w:rsidP="00C178B1">
            <w:pPr>
              <w:pStyle w:val="SingleTxtG"/>
              <w:tabs>
                <w:tab w:val="clear" w:pos="1701"/>
                <w:tab w:val="clear" w:pos="2268"/>
                <w:tab w:val="clear" w:pos="2835"/>
              </w:tabs>
              <w:spacing w:before="80" w:after="80" w:line="200" w:lineRule="exact"/>
              <w:ind w:left="0" w:right="0"/>
              <w:jc w:val="left"/>
              <w:rPr>
                <w:i/>
                <w:iCs/>
                <w:sz w:val="16"/>
              </w:rPr>
            </w:pPr>
            <w:r w:rsidRPr="00C178B1">
              <w:rPr>
                <w:i/>
                <w:iCs/>
                <w:sz w:val="16"/>
              </w:rPr>
              <w:t xml:space="preserve">Próximo informe (fecha de presentación prevista o de recepción) </w:t>
            </w:r>
          </w:p>
        </w:tc>
      </w:tr>
      <w:tr w:rsidR="00F01A21" w:rsidRPr="005855BC" w14:paraId="5ECE01F0" w14:textId="77777777" w:rsidTr="00EC6CDF">
        <w:trPr>
          <w:cantSplit/>
          <w:trHeight w:val="240"/>
        </w:trPr>
        <w:tc>
          <w:tcPr>
            <w:tcW w:w="1030" w:type="pct"/>
            <w:tcBorders>
              <w:top w:val="single" w:sz="12" w:space="0" w:color="auto"/>
            </w:tcBorders>
            <w:shd w:val="clear" w:color="auto" w:fill="auto"/>
          </w:tcPr>
          <w:p w14:paraId="12D3158B" w14:textId="77777777" w:rsidR="00F01A21" w:rsidRPr="005855BC" w:rsidRDefault="00F01A21" w:rsidP="00C178B1">
            <w:pPr>
              <w:spacing w:before="40" w:after="120"/>
            </w:pPr>
            <w:r w:rsidRPr="005855BC">
              <w:t>Afganistán</w:t>
            </w:r>
            <w:r w:rsidRPr="005855BC">
              <w:rPr>
                <w:i/>
                <w:vertAlign w:val="superscript"/>
              </w:rPr>
              <w:t>a</w:t>
            </w:r>
            <w:r w:rsidRPr="005855BC">
              <w:t xml:space="preserve"> (1987)</w:t>
            </w:r>
          </w:p>
        </w:tc>
        <w:tc>
          <w:tcPr>
            <w:tcW w:w="1177" w:type="pct"/>
            <w:tcBorders>
              <w:top w:val="single" w:sz="12" w:space="0" w:color="auto"/>
            </w:tcBorders>
            <w:shd w:val="clear" w:color="auto" w:fill="auto"/>
          </w:tcPr>
          <w:p w14:paraId="46EE3B41" w14:textId="77777777" w:rsidR="00F01A21" w:rsidRPr="005855BC" w:rsidRDefault="00F01A21" w:rsidP="00C178B1">
            <w:pPr>
              <w:spacing w:before="40" w:after="120"/>
            </w:pPr>
            <w:r w:rsidRPr="005855BC">
              <w:t>Segundo (abril de 2017)</w:t>
            </w:r>
          </w:p>
        </w:tc>
        <w:tc>
          <w:tcPr>
            <w:tcW w:w="1328" w:type="pct"/>
            <w:tcBorders>
              <w:top w:val="single" w:sz="12" w:space="0" w:color="auto"/>
            </w:tcBorders>
            <w:shd w:val="clear" w:color="auto" w:fill="auto"/>
          </w:tcPr>
          <w:p w14:paraId="3C640A93" w14:textId="77777777" w:rsidR="00F01A21" w:rsidRPr="005855BC" w:rsidRDefault="00F01A21" w:rsidP="00C178B1">
            <w:pPr>
              <w:spacing w:before="40" w:after="120"/>
            </w:pPr>
            <w:r w:rsidRPr="005855BC">
              <w:t>Tercero (12 de mayo de 2021)</w:t>
            </w:r>
          </w:p>
        </w:tc>
        <w:tc>
          <w:tcPr>
            <w:tcW w:w="1466" w:type="pct"/>
            <w:tcBorders>
              <w:top w:val="single" w:sz="12" w:space="0" w:color="auto"/>
            </w:tcBorders>
            <w:shd w:val="clear" w:color="auto" w:fill="auto"/>
          </w:tcPr>
          <w:p w14:paraId="64F67AB3" w14:textId="77777777" w:rsidR="00F01A21" w:rsidRPr="005855BC" w:rsidRDefault="00F01A21" w:rsidP="00C178B1">
            <w:pPr>
              <w:spacing w:before="40" w:after="120"/>
            </w:pPr>
          </w:p>
        </w:tc>
      </w:tr>
      <w:tr w:rsidR="00F01A21" w:rsidRPr="005855BC" w14:paraId="1A80B332" w14:textId="77777777" w:rsidTr="00EC6CDF">
        <w:trPr>
          <w:cantSplit/>
          <w:trHeight w:val="240"/>
        </w:trPr>
        <w:tc>
          <w:tcPr>
            <w:tcW w:w="1030" w:type="pct"/>
            <w:shd w:val="clear" w:color="auto" w:fill="auto"/>
          </w:tcPr>
          <w:p w14:paraId="202D3705" w14:textId="77777777" w:rsidR="00F01A21" w:rsidRPr="005855BC" w:rsidRDefault="00F01A21" w:rsidP="00C178B1">
            <w:pPr>
              <w:spacing w:before="40" w:after="120"/>
            </w:pPr>
            <w:r w:rsidRPr="005855BC">
              <w:t>Albania (1994)</w:t>
            </w:r>
          </w:p>
        </w:tc>
        <w:tc>
          <w:tcPr>
            <w:tcW w:w="1177" w:type="pct"/>
            <w:shd w:val="clear" w:color="auto" w:fill="auto"/>
          </w:tcPr>
          <w:p w14:paraId="01A484B3" w14:textId="77777777" w:rsidR="00F01A21" w:rsidRPr="005855BC" w:rsidRDefault="00F01A21" w:rsidP="00C178B1">
            <w:pPr>
              <w:spacing w:before="40" w:after="120"/>
            </w:pPr>
            <w:r w:rsidRPr="005855BC">
              <w:t>Segundo (mayo de 2012)</w:t>
            </w:r>
          </w:p>
        </w:tc>
        <w:tc>
          <w:tcPr>
            <w:tcW w:w="1328" w:type="pct"/>
            <w:shd w:val="clear" w:color="auto" w:fill="auto"/>
          </w:tcPr>
          <w:p w14:paraId="1F837E40" w14:textId="77777777" w:rsidR="00F01A21" w:rsidRPr="005855BC" w:rsidRDefault="00F01A21" w:rsidP="00C178B1">
            <w:pPr>
              <w:spacing w:before="40" w:after="120"/>
            </w:pPr>
          </w:p>
        </w:tc>
        <w:tc>
          <w:tcPr>
            <w:tcW w:w="1466" w:type="pct"/>
            <w:shd w:val="clear" w:color="auto" w:fill="auto"/>
          </w:tcPr>
          <w:p w14:paraId="128F3213" w14:textId="77777777" w:rsidR="00F01A21" w:rsidRPr="005855BC" w:rsidRDefault="00F01A21" w:rsidP="00C178B1">
            <w:pPr>
              <w:spacing w:before="40" w:after="120"/>
            </w:pPr>
            <w:r w:rsidRPr="005855BC">
              <w:t>Tercero (recibido el 19 de julio de 2021)</w:t>
            </w:r>
          </w:p>
        </w:tc>
      </w:tr>
      <w:tr w:rsidR="00F01A21" w:rsidRPr="005855BC" w14:paraId="358B224E" w14:textId="77777777" w:rsidTr="00EC6CDF">
        <w:trPr>
          <w:cantSplit/>
          <w:trHeight w:val="240"/>
        </w:trPr>
        <w:tc>
          <w:tcPr>
            <w:tcW w:w="1030" w:type="pct"/>
            <w:shd w:val="clear" w:color="auto" w:fill="auto"/>
          </w:tcPr>
          <w:p w14:paraId="56674E68" w14:textId="77777777" w:rsidR="00F01A21" w:rsidRPr="005855BC" w:rsidRDefault="00F01A21" w:rsidP="00C178B1">
            <w:pPr>
              <w:spacing w:before="40" w:after="120"/>
            </w:pPr>
            <w:r w:rsidRPr="005855BC">
              <w:t>Alemania</w:t>
            </w:r>
            <w:r w:rsidRPr="005855BC">
              <w:rPr>
                <w:i/>
                <w:vertAlign w:val="superscript"/>
              </w:rPr>
              <w:t>a</w:t>
            </w:r>
            <w:r w:rsidRPr="005855BC">
              <w:rPr>
                <w:iCs/>
              </w:rPr>
              <w:t xml:space="preserve"> </w:t>
            </w:r>
            <w:r w:rsidRPr="005855BC">
              <w:t>(1990)</w:t>
            </w:r>
          </w:p>
        </w:tc>
        <w:tc>
          <w:tcPr>
            <w:tcW w:w="1177" w:type="pct"/>
            <w:shd w:val="clear" w:color="auto" w:fill="auto"/>
          </w:tcPr>
          <w:p w14:paraId="5437C7AE" w14:textId="77777777" w:rsidR="00F01A21" w:rsidRPr="005855BC" w:rsidRDefault="00F01A21" w:rsidP="00C178B1">
            <w:pPr>
              <w:spacing w:before="40" w:after="120"/>
            </w:pPr>
            <w:r w:rsidRPr="005855BC">
              <w:t>Sexto (abril de 2019)</w:t>
            </w:r>
          </w:p>
        </w:tc>
        <w:tc>
          <w:tcPr>
            <w:tcW w:w="1328" w:type="pct"/>
            <w:shd w:val="clear" w:color="auto" w:fill="auto"/>
          </w:tcPr>
          <w:p w14:paraId="7AF442E9" w14:textId="77777777" w:rsidR="00F01A21" w:rsidRPr="005855BC" w:rsidRDefault="00F01A21" w:rsidP="00C178B1">
            <w:pPr>
              <w:spacing w:before="40" w:after="120"/>
            </w:pPr>
            <w:r w:rsidRPr="005855BC">
              <w:t>Séptimo (17 de mayo de 2023)</w:t>
            </w:r>
          </w:p>
        </w:tc>
        <w:tc>
          <w:tcPr>
            <w:tcW w:w="1466" w:type="pct"/>
            <w:shd w:val="clear" w:color="auto" w:fill="auto"/>
          </w:tcPr>
          <w:p w14:paraId="07B7E9A5" w14:textId="77777777" w:rsidR="00F01A21" w:rsidRPr="005855BC" w:rsidRDefault="00F01A21" w:rsidP="00C178B1">
            <w:pPr>
              <w:spacing w:before="40" w:after="120"/>
            </w:pPr>
          </w:p>
        </w:tc>
      </w:tr>
      <w:tr w:rsidR="00F01A21" w:rsidRPr="005855BC" w14:paraId="350BFE4E" w14:textId="77777777" w:rsidTr="00EC6CDF">
        <w:trPr>
          <w:cantSplit/>
          <w:trHeight w:val="240"/>
        </w:trPr>
        <w:tc>
          <w:tcPr>
            <w:tcW w:w="1030" w:type="pct"/>
            <w:shd w:val="clear" w:color="auto" w:fill="auto"/>
          </w:tcPr>
          <w:p w14:paraId="35AFC920" w14:textId="77777777" w:rsidR="00F01A21" w:rsidRPr="005855BC" w:rsidRDefault="00F01A21" w:rsidP="00C178B1">
            <w:pPr>
              <w:spacing w:before="40" w:after="120"/>
            </w:pPr>
            <w:r w:rsidRPr="005855BC">
              <w:t>Andorra</w:t>
            </w:r>
            <w:r w:rsidRPr="005855BC">
              <w:rPr>
                <w:i/>
                <w:vertAlign w:val="superscript"/>
              </w:rPr>
              <w:t>a</w:t>
            </w:r>
            <w:r w:rsidRPr="005855BC">
              <w:t xml:space="preserve"> (2006)</w:t>
            </w:r>
          </w:p>
        </w:tc>
        <w:tc>
          <w:tcPr>
            <w:tcW w:w="1177" w:type="pct"/>
            <w:shd w:val="clear" w:color="auto" w:fill="auto"/>
          </w:tcPr>
          <w:p w14:paraId="33C3B2B5" w14:textId="1F255210" w:rsidR="00F01A21" w:rsidRPr="005855BC" w:rsidRDefault="00F01A21" w:rsidP="00C178B1">
            <w:pPr>
              <w:spacing w:before="40" w:after="120"/>
            </w:pPr>
            <w:r w:rsidRPr="005855BC">
              <w:t>Inicial (noviembre de</w:t>
            </w:r>
            <w:r w:rsidR="00B62EE7">
              <w:t> </w:t>
            </w:r>
            <w:r w:rsidRPr="005855BC">
              <w:t>2013)</w:t>
            </w:r>
          </w:p>
        </w:tc>
        <w:tc>
          <w:tcPr>
            <w:tcW w:w="1328" w:type="pct"/>
            <w:shd w:val="clear" w:color="auto" w:fill="auto"/>
          </w:tcPr>
          <w:p w14:paraId="75AB9AAC" w14:textId="77777777" w:rsidR="00F01A21" w:rsidRPr="005855BC" w:rsidRDefault="00F01A21" w:rsidP="00C178B1">
            <w:pPr>
              <w:spacing w:before="40" w:after="120"/>
            </w:pPr>
          </w:p>
        </w:tc>
        <w:tc>
          <w:tcPr>
            <w:tcW w:w="1466" w:type="pct"/>
            <w:shd w:val="clear" w:color="auto" w:fill="auto"/>
          </w:tcPr>
          <w:p w14:paraId="5359BF48" w14:textId="77777777" w:rsidR="00F01A21" w:rsidRPr="005855BC" w:rsidRDefault="00F01A21" w:rsidP="00C178B1">
            <w:pPr>
              <w:spacing w:before="40" w:after="120"/>
            </w:pPr>
            <w:r w:rsidRPr="005855BC">
              <w:t>Segundo (recibido el 9 de agosto de 2022)</w:t>
            </w:r>
          </w:p>
        </w:tc>
      </w:tr>
      <w:tr w:rsidR="00F01A21" w:rsidRPr="005855BC" w14:paraId="009D6203" w14:textId="77777777" w:rsidTr="00EC6CDF">
        <w:trPr>
          <w:cantSplit/>
          <w:trHeight w:val="240"/>
        </w:trPr>
        <w:tc>
          <w:tcPr>
            <w:tcW w:w="1030" w:type="pct"/>
            <w:shd w:val="clear" w:color="auto" w:fill="auto"/>
          </w:tcPr>
          <w:p w14:paraId="2827C550" w14:textId="77777777" w:rsidR="00F01A21" w:rsidRPr="005855BC" w:rsidRDefault="00F01A21" w:rsidP="00C178B1">
            <w:pPr>
              <w:spacing w:before="40" w:after="120"/>
            </w:pPr>
            <w:r w:rsidRPr="005855BC">
              <w:t>Antigua y Barbuda (1993)</w:t>
            </w:r>
          </w:p>
        </w:tc>
        <w:tc>
          <w:tcPr>
            <w:tcW w:w="1177" w:type="pct"/>
            <w:shd w:val="clear" w:color="auto" w:fill="auto"/>
          </w:tcPr>
          <w:p w14:paraId="18C952C6" w14:textId="77777777" w:rsidR="00F01A21" w:rsidRPr="005855BC" w:rsidRDefault="00F01A21" w:rsidP="00C178B1">
            <w:pPr>
              <w:spacing w:before="40" w:after="120"/>
            </w:pPr>
            <w:r w:rsidRPr="005855BC">
              <w:t>Examen realizado en ausencia del informe inicial (julio de 2017)</w:t>
            </w:r>
          </w:p>
        </w:tc>
        <w:tc>
          <w:tcPr>
            <w:tcW w:w="1328" w:type="pct"/>
            <w:shd w:val="clear" w:color="auto" w:fill="auto"/>
          </w:tcPr>
          <w:p w14:paraId="7E793F0E" w14:textId="77777777" w:rsidR="00F01A21" w:rsidRPr="005855BC" w:rsidRDefault="00F01A21" w:rsidP="00C178B1">
            <w:pPr>
              <w:spacing w:before="40" w:after="120"/>
            </w:pPr>
            <w:r w:rsidRPr="005855BC">
              <w:t>Segundo (11 de agosto de 2021)</w:t>
            </w:r>
          </w:p>
        </w:tc>
        <w:tc>
          <w:tcPr>
            <w:tcW w:w="1466" w:type="pct"/>
            <w:shd w:val="clear" w:color="auto" w:fill="auto"/>
          </w:tcPr>
          <w:p w14:paraId="0C750715" w14:textId="77777777" w:rsidR="00F01A21" w:rsidRPr="005855BC" w:rsidRDefault="00F01A21" w:rsidP="00C178B1">
            <w:pPr>
              <w:spacing w:before="40" w:after="120"/>
            </w:pPr>
          </w:p>
        </w:tc>
      </w:tr>
      <w:tr w:rsidR="00F01A21" w:rsidRPr="005855BC" w14:paraId="1DF8A2E1" w14:textId="77777777" w:rsidTr="00EC6CDF">
        <w:trPr>
          <w:cantSplit/>
          <w:trHeight w:val="240"/>
        </w:trPr>
        <w:tc>
          <w:tcPr>
            <w:tcW w:w="1030" w:type="pct"/>
            <w:shd w:val="clear" w:color="auto" w:fill="auto"/>
          </w:tcPr>
          <w:p w14:paraId="30C5B51A" w14:textId="77777777" w:rsidR="00F01A21" w:rsidRPr="005855BC" w:rsidRDefault="00F01A21" w:rsidP="00C178B1">
            <w:pPr>
              <w:spacing w:before="40" w:after="120"/>
            </w:pPr>
            <w:r w:rsidRPr="005855BC">
              <w:t>Arabia Saudita</w:t>
            </w:r>
            <w:r w:rsidRPr="005855BC">
              <w:rPr>
                <w:i/>
                <w:vertAlign w:val="superscript"/>
              </w:rPr>
              <w:t>a</w:t>
            </w:r>
            <w:r w:rsidRPr="005855BC">
              <w:rPr>
                <w:iCs/>
              </w:rPr>
              <w:t xml:space="preserve"> </w:t>
            </w:r>
            <w:r w:rsidRPr="005855BC">
              <w:t>(1997)</w:t>
            </w:r>
          </w:p>
        </w:tc>
        <w:tc>
          <w:tcPr>
            <w:tcW w:w="1177" w:type="pct"/>
            <w:shd w:val="clear" w:color="auto" w:fill="auto"/>
          </w:tcPr>
          <w:p w14:paraId="2BC18023" w14:textId="77777777" w:rsidR="00F01A21" w:rsidRPr="005855BC" w:rsidRDefault="00F01A21" w:rsidP="00C178B1">
            <w:pPr>
              <w:spacing w:before="40" w:after="120"/>
            </w:pPr>
            <w:r w:rsidRPr="005855BC">
              <w:t>Segundo (abril de 2016)</w:t>
            </w:r>
          </w:p>
        </w:tc>
        <w:tc>
          <w:tcPr>
            <w:tcW w:w="1328" w:type="pct"/>
            <w:shd w:val="clear" w:color="auto" w:fill="auto"/>
          </w:tcPr>
          <w:p w14:paraId="395D8DF4" w14:textId="77777777" w:rsidR="00F01A21" w:rsidRPr="005855BC" w:rsidRDefault="00F01A21" w:rsidP="00C178B1">
            <w:pPr>
              <w:spacing w:before="40" w:after="120"/>
            </w:pPr>
            <w:r w:rsidRPr="005855BC">
              <w:t>Tercero (13 de mayo de 2020)</w:t>
            </w:r>
          </w:p>
        </w:tc>
        <w:tc>
          <w:tcPr>
            <w:tcW w:w="1466" w:type="pct"/>
            <w:shd w:val="clear" w:color="auto" w:fill="auto"/>
          </w:tcPr>
          <w:p w14:paraId="551B938E" w14:textId="77777777" w:rsidR="00F01A21" w:rsidRPr="005855BC" w:rsidRDefault="00F01A21" w:rsidP="00C178B1">
            <w:pPr>
              <w:spacing w:before="40" w:after="120"/>
            </w:pPr>
          </w:p>
        </w:tc>
      </w:tr>
      <w:tr w:rsidR="00F01A21" w:rsidRPr="005855BC" w14:paraId="5CBA8FE3" w14:textId="77777777" w:rsidTr="00EC6CDF">
        <w:trPr>
          <w:cantSplit/>
          <w:trHeight w:val="240"/>
        </w:trPr>
        <w:tc>
          <w:tcPr>
            <w:tcW w:w="1030" w:type="pct"/>
            <w:shd w:val="clear" w:color="auto" w:fill="auto"/>
          </w:tcPr>
          <w:p w14:paraId="668D419E" w14:textId="77777777" w:rsidR="00F01A21" w:rsidRPr="005855BC" w:rsidRDefault="00F01A21" w:rsidP="00C178B1">
            <w:pPr>
              <w:spacing w:before="40" w:after="120"/>
            </w:pPr>
            <w:r w:rsidRPr="005855BC">
              <w:t>Argelia (1989)</w:t>
            </w:r>
          </w:p>
        </w:tc>
        <w:tc>
          <w:tcPr>
            <w:tcW w:w="1177" w:type="pct"/>
            <w:shd w:val="clear" w:color="auto" w:fill="auto"/>
          </w:tcPr>
          <w:p w14:paraId="541B26DC" w14:textId="77777777" w:rsidR="00F01A21" w:rsidRPr="005855BC" w:rsidRDefault="00F01A21" w:rsidP="00C178B1">
            <w:pPr>
              <w:spacing w:before="40" w:after="120"/>
            </w:pPr>
            <w:r w:rsidRPr="005855BC">
              <w:t>Tercero (mayo de 2008)</w:t>
            </w:r>
          </w:p>
        </w:tc>
        <w:tc>
          <w:tcPr>
            <w:tcW w:w="1328" w:type="pct"/>
            <w:shd w:val="clear" w:color="auto" w:fill="auto"/>
          </w:tcPr>
          <w:p w14:paraId="30AEA54F" w14:textId="77777777" w:rsidR="00F01A21" w:rsidRPr="005855BC" w:rsidRDefault="00F01A21" w:rsidP="00C178B1">
            <w:pPr>
              <w:spacing w:before="40" w:after="120"/>
            </w:pPr>
            <w:r w:rsidRPr="005855BC">
              <w:t>Cuarto (20 de junio de 2012)</w:t>
            </w:r>
          </w:p>
        </w:tc>
        <w:tc>
          <w:tcPr>
            <w:tcW w:w="1466" w:type="pct"/>
            <w:shd w:val="clear" w:color="auto" w:fill="auto"/>
          </w:tcPr>
          <w:p w14:paraId="370883F1" w14:textId="77777777" w:rsidR="00F01A21" w:rsidRPr="005855BC" w:rsidRDefault="00F01A21" w:rsidP="00C178B1">
            <w:pPr>
              <w:spacing w:before="40" w:after="120"/>
            </w:pPr>
          </w:p>
        </w:tc>
      </w:tr>
      <w:tr w:rsidR="00F01A21" w:rsidRPr="005855BC" w14:paraId="78DEDB99" w14:textId="77777777" w:rsidTr="00EC6CDF">
        <w:trPr>
          <w:cantSplit/>
          <w:trHeight w:val="240"/>
        </w:trPr>
        <w:tc>
          <w:tcPr>
            <w:tcW w:w="1030" w:type="pct"/>
            <w:shd w:val="clear" w:color="auto" w:fill="auto"/>
          </w:tcPr>
          <w:p w14:paraId="7C2EE169" w14:textId="77777777" w:rsidR="00F01A21" w:rsidRPr="005855BC" w:rsidRDefault="00F01A21" w:rsidP="00C178B1">
            <w:pPr>
              <w:spacing w:before="40" w:after="120"/>
            </w:pPr>
            <w:r w:rsidRPr="005855BC">
              <w:t>Argentina</w:t>
            </w:r>
            <w:r w:rsidRPr="005855BC">
              <w:rPr>
                <w:i/>
                <w:vertAlign w:val="superscript"/>
              </w:rPr>
              <w:t>a</w:t>
            </w:r>
            <w:r w:rsidRPr="005855BC">
              <w:rPr>
                <w:iCs/>
              </w:rPr>
              <w:t xml:space="preserve"> </w:t>
            </w:r>
            <w:r w:rsidRPr="005855BC">
              <w:t>(1986)</w:t>
            </w:r>
          </w:p>
        </w:tc>
        <w:tc>
          <w:tcPr>
            <w:tcW w:w="1177" w:type="pct"/>
            <w:shd w:val="clear" w:color="auto" w:fill="auto"/>
          </w:tcPr>
          <w:p w14:paraId="2D8A7334" w14:textId="77777777" w:rsidR="00F01A21" w:rsidRPr="005855BC" w:rsidRDefault="00F01A21" w:rsidP="00C178B1">
            <w:pPr>
              <w:spacing w:before="40" w:after="120"/>
            </w:pPr>
            <w:r w:rsidRPr="005855BC">
              <w:t>Quinto y sexto (abril de 2017)</w:t>
            </w:r>
          </w:p>
        </w:tc>
        <w:tc>
          <w:tcPr>
            <w:tcW w:w="1328" w:type="pct"/>
            <w:shd w:val="clear" w:color="auto" w:fill="auto"/>
          </w:tcPr>
          <w:p w14:paraId="337267AF" w14:textId="77777777" w:rsidR="00F01A21" w:rsidRPr="005855BC" w:rsidRDefault="00F01A21" w:rsidP="00C178B1">
            <w:pPr>
              <w:spacing w:before="40" w:after="120"/>
            </w:pPr>
          </w:p>
        </w:tc>
        <w:tc>
          <w:tcPr>
            <w:tcW w:w="1466" w:type="pct"/>
            <w:shd w:val="clear" w:color="auto" w:fill="auto"/>
          </w:tcPr>
          <w:p w14:paraId="47007D97" w14:textId="77777777" w:rsidR="00F01A21" w:rsidRPr="005855BC" w:rsidRDefault="00F01A21" w:rsidP="00C178B1">
            <w:pPr>
              <w:spacing w:before="40" w:after="120"/>
            </w:pPr>
            <w:r w:rsidRPr="005855BC">
              <w:t>Séptimo (recibido el 12 de mayo de 2021)</w:t>
            </w:r>
          </w:p>
        </w:tc>
      </w:tr>
      <w:tr w:rsidR="00F01A21" w:rsidRPr="005855BC" w14:paraId="635BDF60" w14:textId="77777777" w:rsidTr="00EC6CDF">
        <w:trPr>
          <w:cantSplit/>
          <w:trHeight w:val="240"/>
        </w:trPr>
        <w:tc>
          <w:tcPr>
            <w:tcW w:w="1030" w:type="pct"/>
            <w:shd w:val="clear" w:color="auto" w:fill="auto"/>
          </w:tcPr>
          <w:p w14:paraId="189B834E" w14:textId="77777777" w:rsidR="00F01A21" w:rsidRPr="005855BC" w:rsidRDefault="00F01A21" w:rsidP="00C178B1">
            <w:pPr>
              <w:spacing w:before="40" w:after="120"/>
            </w:pPr>
            <w:r w:rsidRPr="005855BC">
              <w:t>Armenia</w:t>
            </w:r>
            <w:r w:rsidRPr="005855BC">
              <w:rPr>
                <w:i/>
                <w:vertAlign w:val="superscript"/>
              </w:rPr>
              <w:t>a</w:t>
            </w:r>
            <w:r w:rsidRPr="005855BC">
              <w:t xml:space="preserve"> (1993)</w:t>
            </w:r>
          </w:p>
        </w:tc>
        <w:tc>
          <w:tcPr>
            <w:tcW w:w="1177" w:type="pct"/>
            <w:shd w:val="clear" w:color="auto" w:fill="auto"/>
          </w:tcPr>
          <w:p w14:paraId="21091198" w14:textId="620F46C7" w:rsidR="00F01A21" w:rsidRPr="005855BC" w:rsidRDefault="00F01A21" w:rsidP="00C178B1">
            <w:pPr>
              <w:spacing w:before="40" w:after="120"/>
            </w:pPr>
            <w:r w:rsidRPr="005855BC">
              <w:t>Cuarto (noviembre de</w:t>
            </w:r>
            <w:r w:rsidR="00B62EE7">
              <w:t> </w:t>
            </w:r>
            <w:r w:rsidRPr="005855BC">
              <w:t>2016)</w:t>
            </w:r>
          </w:p>
        </w:tc>
        <w:tc>
          <w:tcPr>
            <w:tcW w:w="1328" w:type="pct"/>
            <w:shd w:val="clear" w:color="auto" w:fill="auto"/>
          </w:tcPr>
          <w:p w14:paraId="73F4A7EB" w14:textId="77777777" w:rsidR="00F01A21" w:rsidRPr="005855BC" w:rsidRDefault="00F01A21" w:rsidP="00C178B1">
            <w:pPr>
              <w:spacing w:before="40" w:after="120"/>
            </w:pPr>
          </w:p>
        </w:tc>
        <w:tc>
          <w:tcPr>
            <w:tcW w:w="1466" w:type="pct"/>
            <w:shd w:val="clear" w:color="auto" w:fill="auto"/>
          </w:tcPr>
          <w:p w14:paraId="0BDAC8F4" w14:textId="77777777" w:rsidR="00F01A21" w:rsidRPr="005855BC" w:rsidRDefault="00F01A21" w:rsidP="00C178B1">
            <w:pPr>
              <w:spacing w:before="40" w:after="120"/>
            </w:pPr>
            <w:r w:rsidRPr="005855BC">
              <w:t>Quinto (recibido el 25 de diciembre de 2020)</w:t>
            </w:r>
          </w:p>
        </w:tc>
      </w:tr>
      <w:tr w:rsidR="00F01A21" w:rsidRPr="005855BC" w14:paraId="615726C2" w14:textId="77777777" w:rsidTr="00EC6CDF">
        <w:trPr>
          <w:cantSplit/>
          <w:trHeight w:val="240"/>
        </w:trPr>
        <w:tc>
          <w:tcPr>
            <w:tcW w:w="1030" w:type="pct"/>
            <w:shd w:val="clear" w:color="auto" w:fill="auto"/>
          </w:tcPr>
          <w:p w14:paraId="5695628E" w14:textId="77777777" w:rsidR="00F01A21" w:rsidRPr="005855BC" w:rsidRDefault="00F01A21" w:rsidP="00C178B1">
            <w:pPr>
              <w:spacing w:before="40" w:after="120"/>
            </w:pPr>
            <w:r w:rsidRPr="005855BC">
              <w:t>Australia</w:t>
            </w:r>
            <w:r w:rsidRPr="005855BC">
              <w:rPr>
                <w:i/>
                <w:vertAlign w:val="superscript"/>
              </w:rPr>
              <w:t>a</w:t>
            </w:r>
            <w:r w:rsidRPr="005855BC">
              <w:t xml:space="preserve"> (1989)</w:t>
            </w:r>
          </w:p>
        </w:tc>
        <w:tc>
          <w:tcPr>
            <w:tcW w:w="1177" w:type="pct"/>
            <w:shd w:val="clear" w:color="auto" w:fill="auto"/>
          </w:tcPr>
          <w:p w14:paraId="3BF2C504" w14:textId="528EE4EE" w:rsidR="00F01A21" w:rsidRPr="005855BC" w:rsidRDefault="00F01A21" w:rsidP="00C178B1">
            <w:pPr>
              <w:spacing w:before="40" w:after="120"/>
            </w:pPr>
            <w:r w:rsidRPr="005855BC">
              <w:t>Sexto (noviembre de</w:t>
            </w:r>
            <w:r w:rsidR="00B62EE7">
              <w:t> </w:t>
            </w:r>
            <w:r w:rsidRPr="005855BC">
              <w:t>2022)</w:t>
            </w:r>
          </w:p>
        </w:tc>
        <w:tc>
          <w:tcPr>
            <w:tcW w:w="1328" w:type="pct"/>
            <w:shd w:val="clear" w:color="auto" w:fill="auto"/>
          </w:tcPr>
          <w:p w14:paraId="6B7D05B7" w14:textId="77777777" w:rsidR="00F01A21" w:rsidRPr="005855BC" w:rsidRDefault="00F01A21" w:rsidP="00C178B1">
            <w:pPr>
              <w:spacing w:before="40" w:after="120"/>
            </w:pPr>
          </w:p>
        </w:tc>
        <w:tc>
          <w:tcPr>
            <w:tcW w:w="1466" w:type="pct"/>
            <w:shd w:val="clear" w:color="auto" w:fill="auto"/>
          </w:tcPr>
          <w:p w14:paraId="36512076" w14:textId="77777777" w:rsidR="00F01A21" w:rsidRPr="005855BC" w:rsidRDefault="00F01A21" w:rsidP="00C178B1">
            <w:pPr>
              <w:spacing w:before="40" w:after="120"/>
            </w:pPr>
            <w:r w:rsidRPr="005855BC">
              <w:t>Séptimo (presentación prevista el 25 de noviembre de 2026)</w:t>
            </w:r>
          </w:p>
        </w:tc>
      </w:tr>
      <w:tr w:rsidR="00F01A21" w:rsidRPr="005855BC" w14:paraId="4294C501" w14:textId="77777777" w:rsidTr="00EC6CDF">
        <w:trPr>
          <w:cantSplit/>
          <w:trHeight w:val="240"/>
        </w:trPr>
        <w:tc>
          <w:tcPr>
            <w:tcW w:w="1030" w:type="pct"/>
            <w:shd w:val="clear" w:color="auto" w:fill="auto"/>
          </w:tcPr>
          <w:p w14:paraId="6776BCC9" w14:textId="77777777" w:rsidR="00F01A21" w:rsidRPr="005855BC" w:rsidRDefault="00F01A21" w:rsidP="00C178B1">
            <w:pPr>
              <w:spacing w:before="40" w:after="120"/>
            </w:pPr>
            <w:r w:rsidRPr="005855BC">
              <w:t>Austria</w:t>
            </w:r>
            <w:r w:rsidRPr="005855BC">
              <w:rPr>
                <w:i/>
                <w:vertAlign w:val="superscript"/>
              </w:rPr>
              <w:t>a</w:t>
            </w:r>
            <w:r w:rsidRPr="005855BC">
              <w:t xml:space="preserve"> (1987)</w:t>
            </w:r>
          </w:p>
        </w:tc>
        <w:tc>
          <w:tcPr>
            <w:tcW w:w="1177" w:type="pct"/>
            <w:shd w:val="clear" w:color="auto" w:fill="auto"/>
          </w:tcPr>
          <w:p w14:paraId="513562D4" w14:textId="1D22C4A5" w:rsidR="00F01A21" w:rsidRPr="005855BC" w:rsidRDefault="00F01A21" w:rsidP="00C178B1">
            <w:pPr>
              <w:spacing w:before="40" w:after="120"/>
            </w:pPr>
            <w:r w:rsidRPr="005855BC">
              <w:t>Sexto (noviembre de</w:t>
            </w:r>
            <w:r w:rsidR="00B62EE7">
              <w:t> </w:t>
            </w:r>
            <w:r w:rsidRPr="005855BC">
              <w:t>2015)</w:t>
            </w:r>
          </w:p>
        </w:tc>
        <w:tc>
          <w:tcPr>
            <w:tcW w:w="1328" w:type="pct"/>
            <w:shd w:val="clear" w:color="auto" w:fill="auto"/>
          </w:tcPr>
          <w:p w14:paraId="081D49DE" w14:textId="77777777" w:rsidR="00F01A21" w:rsidRPr="005855BC" w:rsidRDefault="00F01A21" w:rsidP="00C178B1">
            <w:pPr>
              <w:spacing w:before="40" w:after="120"/>
            </w:pPr>
            <w:r w:rsidRPr="005855BC" w:rsidDel="00153C2D">
              <w:t xml:space="preserve"> </w:t>
            </w:r>
          </w:p>
        </w:tc>
        <w:tc>
          <w:tcPr>
            <w:tcW w:w="1466" w:type="pct"/>
            <w:shd w:val="clear" w:color="auto" w:fill="auto"/>
          </w:tcPr>
          <w:p w14:paraId="66A77DDF" w14:textId="77777777" w:rsidR="00F01A21" w:rsidRPr="005855BC" w:rsidRDefault="00F01A21" w:rsidP="00C178B1">
            <w:pPr>
              <w:spacing w:before="40" w:after="120"/>
            </w:pPr>
            <w:r w:rsidRPr="005855BC">
              <w:t>Séptimo (recibido el 25 de febrero de 2020)</w:t>
            </w:r>
          </w:p>
        </w:tc>
      </w:tr>
      <w:tr w:rsidR="00F01A21" w:rsidRPr="005855BC" w14:paraId="184AA1CA" w14:textId="77777777" w:rsidTr="00EC6CDF">
        <w:trPr>
          <w:cantSplit/>
          <w:trHeight w:val="240"/>
        </w:trPr>
        <w:tc>
          <w:tcPr>
            <w:tcW w:w="1030" w:type="pct"/>
            <w:shd w:val="clear" w:color="auto" w:fill="auto"/>
          </w:tcPr>
          <w:p w14:paraId="60568DE7" w14:textId="77777777" w:rsidR="00F01A21" w:rsidRPr="005855BC" w:rsidRDefault="00F01A21" w:rsidP="00C178B1">
            <w:pPr>
              <w:spacing w:before="40" w:after="120"/>
            </w:pPr>
            <w:r w:rsidRPr="005855BC">
              <w:t>Azerbaiyán</w:t>
            </w:r>
            <w:r w:rsidRPr="005855BC">
              <w:rPr>
                <w:i/>
                <w:vertAlign w:val="superscript"/>
              </w:rPr>
              <w:t>a</w:t>
            </w:r>
            <w:r w:rsidRPr="005855BC">
              <w:t xml:space="preserve"> (1996)</w:t>
            </w:r>
          </w:p>
        </w:tc>
        <w:tc>
          <w:tcPr>
            <w:tcW w:w="1177" w:type="pct"/>
            <w:shd w:val="clear" w:color="auto" w:fill="auto"/>
          </w:tcPr>
          <w:p w14:paraId="738ECF40" w14:textId="4FEB74A0" w:rsidR="00F01A21" w:rsidRPr="005855BC" w:rsidRDefault="00F01A21" w:rsidP="00C178B1">
            <w:pPr>
              <w:spacing w:before="40" w:after="120"/>
            </w:pPr>
            <w:r w:rsidRPr="005855BC">
              <w:t>Cuarto (noviembre de</w:t>
            </w:r>
            <w:r w:rsidR="00B62EE7">
              <w:t> </w:t>
            </w:r>
            <w:r w:rsidRPr="005855BC">
              <w:t>2015)</w:t>
            </w:r>
          </w:p>
        </w:tc>
        <w:tc>
          <w:tcPr>
            <w:tcW w:w="1328" w:type="pct"/>
            <w:shd w:val="clear" w:color="auto" w:fill="auto"/>
          </w:tcPr>
          <w:p w14:paraId="48B1BF83" w14:textId="77777777" w:rsidR="00F01A21" w:rsidRPr="005855BC" w:rsidRDefault="00F01A21" w:rsidP="00C178B1">
            <w:pPr>
              <w:spacing w:before="40" w:after="120"/>
            </w:pPr>
          </w:p>
        </w:tc>
        <w:tc>
          <w:tcPr>
            <w:tcW w:w="1466" w:type="pct"/>
            <w:shd w:val="clear" w:color="auto" w:fill="auto"/>
          </w:tcPr>
          <w:p w14:paraId="660CE8C4" w14:textId="77777777" w:rsidR="00F01A21" w:rsidRPr="005855BC" w:rsidRDefault="00F01A21" w:rsidP="00C178B1">
            <w:pPr>
              <w:spacing w:before="40" w:after="120"/>
            </w:pPr>
            <w:r w:rsidRPr="005855BC">
              <w:t>Quinto (recibido el 8 de enero de 2020)</w:t>
            </w:r>
          </w:p>
        </w:tc>
      </w:tr>
      <w:tr w:rsidR="00F01A21" w:rsidRPr="005855BC" w14:paraId="2B962E9A" w14:textId="77777777" w:rsidTr="00EC6CDF">
        <w:trPr>
          <w:cantSplit/>
          <w:trHeight w:val="240"/>
        </w:trPr>
        <w:tc>
          <w:tcPr>
            <w:tcW w:w="1030" w:type="pct"/>
            <w:shd w:val="clear" w:color="auto" w:fill="auto"/>
          </w:tcPr>
          <w:p w14:paraId="022D7C28" w14:textId="77777777" w:rsidR="00F01A21" w:rsidRPr="005855BC" w:rsidRDefault="00F01A21" w:rsidP="00C178B1">
            <w:pPr>
              <w:spacing w:before="40" w:after="120"/>
            </w:pPr>
            <w:r w:rsidRPr="005855BC">
              <w:t>Bahrein</w:t>
            </w:r>
            <w:r w:rsidRPr="005855BC">
              <w:rPr>
                <w:i/>
                <w:vertAlign w:val="superscript"/>
              </w:rPr>
              <w:t>a</w:t>
            </w:r>
            <w:r w:rsidRPr="005855BC">
              <w:rPr>
                <w:iCs/>
              </w:rPr>
              <w:t xml:space="preserve"> </w:t>
            </w:r>
            <w:r w:rsidRPr="005855BC">
              <w:t>(1998)</w:t>
            </w:r>
          </w:p>
        </w:tc>
        <w:tc>
          <w:tcPr>
            <w:tcW w:w="1177" w:type="pct"/>
            <w:shd w:val="clear" w:color="auto" w:fill="auto"/>
          </w:tcPr>
          <w:p w14:paraId="2600BFBB" w14:textId="77777777" w:rsidR="00F01A21" w:rsidRPr="005855BC" w:rsidRDefault="00F01A21" w:rsidP="00C178B1">
            <w:pPr>
              <w:spacing w:before="40" w:after="120"/>
            </w:pPr>
            <w:r w:rsidRPr="005855BC">
              <w:t>Segundo y tercero (abril de 2017)</w:t>
            </w:r>
          </w:p>
        </w:tc>
        <w:tc>
          <w:tcPr>
            <w:tcW w:w="1328" w:type="pct"/>
            <w:shd w:val="clear" w:color="auto" w:fill="auto"/>
          </w:tcPr>
          <w:p w14:paraId="05C8416E" w14:textId="77777777" w:rsidR="00F01A21" w:rsidRPr="005855BC" w:rsidRDefault="00F01A21" w:rsidP="00C178B1">
            <w:pPr>
              <w:spacing w:before="40" w:after="120"/>
            </w:pPr>
          </w:p>
        </w:tc>
        <w:tc>
          <w:tcPr>
            <w:tcW w:w="1466" w:type="pct"/>
            <w:shd w:val="clear" w:color="auto" w:fill="auto"/>
          </w:tcPr>
          <w:p w14:paraId="6E82D0EE" w14:textId="77777777" w:rsidR="00F01A21" w:rsidRPr="005855BC" w:rsidRDefault="00F01A21" w:rsidP="00C178B1">
            <w:pPr>
              <w:spacing w:before="40" w:after="120"/>
            </w:pPr>
            <w:r w:rsidRPr="005855BC">
              <w:t>Cuarto (recibido el 26 de mayo de 2021)</w:t>
            </w:r>
          </w:p>
        </w:tc>
      </w:tr>
      <w:tr w:rsidR="00F01A21" w:rsidRPr="005855BC" w14:paraId="1902B731" w14:textId="77777777" w:rsidTr="00EC6CDF">
        <w:trPr>
          <w:cantSplit/>
          <w:trHeight w:val="240"/>
        </w:trPr>
        <w:tc>
          <w:tcPr>
            <w:tcW w:w="1030" w:type="pct"/>
            <w:shd w:val="clear" w:color="auto" w:fill="auto"/>
          </w:tcPr>
          <w:p w14:paraId="3B869267" w14:textId="77777777" w:rsidR="00F01A21" w:rsidRPr="005855BC" w:rsidRDefault="00F01A21" w:rsidP="00C178B1">
            <w:pPr>
              <w:spacing w:before="40" w:after="120"/>
            </w:pPr>
            <w:r w:rsidRPr="005855BC">
              <w:t>Bangladesh (1998)</w:t>
            </w:r>
          </w:p>
        </w:tc>
        <w:tc>
          <w:tcPr>
            <w:tcW w:w="1177" w:type="pct"/>
            <w:shd w:val="clear" w:color="auto" w:fill="auto"/>
          </w:tcPr>
          <w:p w14:paraId="34AB45B2" w14:textId="77777777" w:rsidR="00F01A21" w:rsidRPr="005855BC" w:rsidRDefault="00F01A21" w:rsidP="00C178B1">
            <w:pPr>
              <w:spacing w:before="40" w:after="120"/>
            </w:pPr>
            <w:r w:rsidRPr="005855BC">
              <w:t>Inicial (julio de 2019)</w:t>
            </w:r>
          </w:p>
        </w:tc>
        <w:tc>
          <w:tcPr>
            <w:tcW w:w="1328" w:type="pct"/>
            <w:shd w:val="clear" w:color="auto" w:fill="auto"/>
          </w:tcPr>
          <w:p w14:paraId="299D940F" w14:textId="77777777" w:rsidR="00F01A21" w:rsidRPr="005855BC" w:rsidRDefault="00F01A21" w:rsidP="00C178B1">
            <w:pPr>
              <w:spacing w:before="40" w:after="120"/>
            </w:pPr>
            <w:r w:rsidRPr="005855BC">
              <w:t>Segundo (9 de agosto de 2023)</w:t>
            </w:r>
          </w:p>
        </w:tc>
        <w:tc>
          <w:tcPr>
            <w:tcW w:w="1466" w:type="pct"/>
            <w:shd w:val="clear" w:color="auto" w:fill="auto"/>
          </w:tcPr>
          <w:p w14:paraId="1D45C77D" w14:textId="77777777" w:rsidR="00F01A21" w:rsidRPr="005855BC" w:rsidRDefault="00F01A21" w:rsidP="00C178B1">
            <w:pPr>
              <w:spacing w:before="40" w:after="120"/>
            </w:pPr>
          </w:p>
        </w:tc>
      </w:tr>
      <w:tr w:rsidR="00F01A21" w:rsidRPr="005855BC" w14:paraId="524D5786" w14:textId="77777777" w:rsidTr="00EC6CDF">
        <w:trPr>
          <w:cantSplit/>
          <w:trHeight w:val="240"/>
        </w:trPr>
        <w:tc>
          <w:tcPr>
            <w:tcW w:w="1030" w:type="pct"/>
            <w:shd w:val="clear" w:color="auto" w:fill="auto"/>
          </w:tcPr>
          <w:p w14:paraId="183A8FCC" w14:textId="77777777" w:rsidR="00F01A21" w:rsidRPr="005855BC" w:rsidRDefault="00F01A21" w:rsidP="00C178B1">
            <w:pPr>
              <w:spacing w:before="40" w:after="120"/>
            </w:pPr>
            <w:r w:rsidRPr="005855BC">
              <w:t>Belarús</w:t>
            </w:r>
            <w:r w:rsidRPr="005855BC">
              <w:rPr>
                <w:i/>
                <w:vertAlign w:val="superscript"/>
              </w:rPr>
              <w:t>a</w:t>
            </w:r>
            <w:r w:rsidRPr="005855BC">
              <w:t xml:space="preserve"> (1987)</w:t>
            </w:r>
          </w:p>
        </w:tc>
        <w:tc>
          <w:tcPr>
            <w:tcW w:w="1177" w:type="pct"/>
            <w:shd w:val="clear" w:color="auto" w:fill="auto"/>
          </w:tcPr>
          <w:p w14:paraId="19AB330B" w14:textId="77777777" w:rsidR="00F01A21" w:rsidRPr="005855BC" w:rsidRDefault="00F01A21" w:rsidP="00C178B1">
            <w:pPr>
              <w:spacing w:before="40" w:after="120"/>
            </w:pPr>
            <w:r w:rsidRPr="005855BC">
              <w:t>Quinto (abril de 2018)</w:t>
            </w:r>
          </w:p>
        </w:tc>
        <w:tc>
          <w:tcPr>
            <w:tcW w:w="1328" w:type="pct"/>
            <w:shd w:val="clear" w:color="auto" w:fill="auto"/>
          </w:tcPr>
          <w:p w14:paraId="57D1EDBC" w14:textId="77777777" w:rsidR="00F01A21" w:rsidRPr="005855BC" w:rsidRDefault="00F01A21" w:rsidP="00C178B1">
            <w:pPr>
              <w:spacing w:before="40" w:after="120"/>
            </w:pPr>
          </w:p>
        </w:tc>
        <w:tc>
          <w:tcPr>
            <w:tcW w:w="1466" w:type="pct"/>
            <w:shd w:val="clear" w:color="auto" w:fill="auto"/>
          </w:tcPr>
          <w:p w14:paraId="2B9A1CBD" w14:textId="77777777" w:rsidR="00F01A21" w:rsidRPr="005855BC" w:rsidRDefault="00F01A21" w:rsidP="00C178B1">
            <w:pPr>
              <w:spacing w:before="40" w:after="120"/>
            </w:pPr>
            <w:r w:rsidRPr="005855BC">
              <w:t>Sexto (recibido el 12 de agosto de 2022)</w:t>
            </w:r>
          </w:p>
        </w:tc>
      </w:tr>
      <w:tr w:rsidR="00F01A21" w:rsidRPr="005855BC" w14:paraId="55C65D97" w14:textId="77777777" w:rsidTr="00EC6CDF">
        <w:trPr>
          <w:cantSplit/>
          <w:trHeight w:val="240"/>
        </w:trPr>
        <w:tc>
          <w:tcPr>
            <w:tcW w:w="1030" w:type="pct"/>
            <w:shd w:val="clear" w:color="auto" w:fill="auto"/>
          </w:tcPr>
          <w:p w14:paraId="7C2399DA" w14:textId="77777777" w:rsidR="00F01A21" w:rsidRPr="005855BC" w:rsidRDefault="00F01A21" w:rsidP="00C178B1">
            <w:pPr>
              <w:spacing w:before="40" w:after="120"/>
            </w:pPr>
            <w:r w:rsidRPr="005855BC">
              <w:t>Bélgica</w:t>
            </w:r>
            <w:r w:rsidRPr="005855BC">
              <w:rPr>
                <w:i/>
                <w:vertAlign w:val="superscript"/>
              </w:rPr>
              <w:t>a</w:t>
            </w:r>
            <w:r w:rsidRPr="005855BC">
              <w:t xml:space="preserve"> (1999)</w:t>
            </w:r>
          </w:p>
        </w:tc>
        <w:tc>
          <w:tcPr>
            <w:tcW w:w="1177" w:type="pct"/>
            <w:shd w:val="clear" w:color="auto" w:fill="auto"/>
          </w:tcPr>
          <w:p w14:paraId="7CD228CB" w14:textId="77777777" w:rsidR="00F01A21" w:rsidRPr="005855BC" w:rsidRDefault="00F01A21" w:rsidP="00C178B1">
            <w:pPr>
              <w:spacing w:before="40" w:after="120"/>
            </w:pPr>
            <w:r w:rsidRPr="005855BC">
              <w:t>Cuarto (julio de 2021)</w:t>
            </w:r>
          </w:p>
        </w:tc>
        <w:tc>
          <w:tcPr>
            <w:tcW w:w="1328" w:type="pct"/>
            <w:shd w:val="clear" w:color="auto" w:fill="auto"/>
          </w:tcPr>
          <w:p w14:paraId="2573E377" w14:textId="77777777" w:rsidR="00F01A21" w:rsidRPr="005855BC" w:rsidRDefault="00F01A21" w:rsidP="00C178B1">
            <w:pPr>
              <w:spacing w:before="40" w:after="120"/>
            </w:pPr>
            <w:r w:rsidRPr="005855BC" w:rsidDel="001C1C62">
              <w:t xml:space="preserve"> </w:t>
            </w:r>
          </w:p>
        </w:tc>
        <w:tc>
          <w:tcPr>
            <w:tcW w:w="1466" w:type="pct"/>
            <w:shd w:val="clear" w:color="auto" w:fill="auto"/>
          </w:tcPr>
          <w:p w14:paraId="69EA1F79" w14:textId="77777777" w:rsidR="00F01A21" w:rsidRPr="005855BC" w:rsidRDefault="00F01A21" w:rsidP="00C178B1">
            <w:pPr>
              <w:spacing w:before="40" w:after="120"/>
            </w:pPr>
            <w:r w:rsidRPr="005855BC">
              <w:t>Quinto (presentación prevista el 30 de julio de 2025)</w:t>
            </w:r>
          </w:p>
        </w:tc>
      </w:tr>
      <w:tr w:rsidR="00F01A21" w:rsidRPr="005855BC" w14:paraId="12DA324A" w14:textId="77777777" w:rsidTr="00EC6CDF">
        <w:trPr>
          <w:cantSplit/>
          <w:trHeight w:val="240"/>
        </w:trPr>
        <w:tc>
          <w:tcPr>
            <w:tcW w:w="1030" w:type="pct"/>
            <w:shd w:val="clear" w:color="auto" w:fill="auto"/>
          </w:tcPr>
          <w:p w14:paraId="360154A1" w14:textId="77777777" w:rsidR="00F01A21" w:rsidRPr="005855BC" w:rsidRDefault="00F01A21" w:rsidP="00C178B1">
            <w:pPr>
              <w:spacing w:before="40" w:after="120"/>
            </w:pPr>
            <w:r w:rsidRPr="005855BC">
              <w:lastRenderedPageBreak/>
              <w:t>Belice</w:t>
            </w:r>
            <w:r w:rsidRPr="005855BC">
              <w:rPr>
                <w:i/>
                <w:vertAlign w:val="superscript"/>
              </w:rPr>
              <w:t>a</w:t>
            </w:r>
            <w:r w:rsidRPr="005855BC">
              <w:t xml:space="preserve"> (1986)</w:t>
            </w:r>
          </w:p>
        </w:tc>
        <w:tc>
          <w:tcPr>
            <w:tcW w:w="1177" w:type="pct"/>
            <w:shd w:val="clear" w:color="auto" w:fill="auto"/>
          </w:tcPr>
          <w:p w14:paraId="6C18781B" w14:textId="23C8E388" w:rsidR="00F01A21" w:rsidRPr="005855BC" w:rsidRDefault="00F01A21" w:rsidP="00C178B1">
            <w:pPr>
              <w:spacing w:before="40" w:after="120"/>
            </w:pPr>
            <w:r w:rsidRPr="005855BC">
              <w:t>Inicial (noviembre de</w:t>
            </w:r>
            <w:r w:rsidR="009564F7">
              <w:t> </w:t>
            </w:r>
            <w:r w:rsidRPr="005855BC">
              <w:t>1993)</w:t>
            </w:r>
          </w:p>
        </w:tc>
        <w:tc>
          <w:tcPr>
            <w:tcW w:w="1328" w:type="pct"/>
            <w:shd w:val="clear" w:color="auto" w:fill="auto"/>
          </w:tcPr>
          <w:p w14:paraId="01C498ED" w14:textId="77777777" w:rsidR="00F01A21" w:rsidRPr="005855BC" w:rsidRDefault="00F01A21" w:rsidP="00C178B1">
            <w:pPr>
              <w:spacing w:before="40" w:after="120"/>
            </w:pPr>
            <w:r w:rsidRPr="005855BC">
              <w:t>Inicial y segundo (25 de junio de 1996)</w:t>
            </w:r>
          </w:p>
        </w:tc>
        <w:tc>
          <w:tcPr>
            <w:tcW w:w="1466" w:type="pct"/>
            <w:shd w:val="clear" w:color="auto" w:fill="auto"/>
          </w:tcPr>
          <w:p w14:paraId="6E2B6BF9" w14:textId="77777777" w:rsidR="00F01A21" w:rsidRPr="005855BC" w:rsidRDefault="00F01A21" w:rsidP="00C178B1">
            <w:pPr>
              <w:spacing w:before="40" w:after="120"/>
            </w:pPr>
          </w:p>
        </w:tc>
      </w:tr>
      <w:tr w:rsidR="00F01A21" w:rsidRPr="005855BC" w14:paraId="39B673FD" w14:textId="77777777" w:rsidTr="00EC6CDF">
        <w:trPr>
          <w:cantSplit/>
          <w:trHeight w:val="240"/>
        </w:trPr>
        <w:tc>
          <w:tcPr>
            <w:tcW w:w="1030" w:type="pct"/>
            <w:shd w:val="clear" w:color="auto" w:fill="auto"/>
          </w:tcPr>
          <w:p w14:paraId="57C7EA9E" w14:textId="77777777" w:rsidR="00F01A21" w:rsidRPr="005855BC" w:rsidRDefault="00F01A21" w:rsidP="00C178B1">
            <w:pPr>
              <w:spacing w:before="40" w:after="120"/>
            </w:pPr>
            <w:r w:rsidRPr="005855BC">
              <w:t>Benin</w:t>
            </w:r>
            <w:r w:rsidRPr="005855BC">
              <w:rPr>
                <w:i/>
                <w:vertAlign w:val="superscript"/>
              </w:rPr>
              <w:t>a</w:t>
            </w:r>
            <w:r w:rsidRPr="005855BC">
              <w:t xml:space="preserve"> (1992)</w:t>
            </w:r>
          </w:p>
        </w:tc>
        <w:tc>
          <w:tcPr>
            <w:tcW w:w="1177" w:type="pct"/>
            <w:shd w:val="clear" w:color="auto" w:fill="auto"/>
          </w:tcPr>
          <w:p w14:paraId="2B808FE8" w14:textId="77777777" w:rsidR="00F01A21" w:rsidRPr="005855BC" w:rsidRDefault="00F01A21" w:rsidP="00C178B1">
            <w:pPr>
              <w:spacing w:before="40" w:after="120"/>
            </w:pPr>
            <w:r w:rsidRPr="005855BC">
              <w:t>Tercero (mayo de 2019)</w:t>
            </w:r>
          </w:p>
        </w:tc>
        <w:tc>
          <w:tcPr>
            <w:tcW w:w="1328" w:type="pct"/>
            <w:shd w:val="clear" w:color="auto" w:fill="auto"/>
          </w:tcPr>
          <w:p w14:paraId="7E1D8F52" w14:textId="77777777" w:rsidR="00F01A21" w:rsidRPr="005855BC" w:rsidRDefault="00F01A21" w:rsidP="00C178B1">
            <w:pPr>
              <w:spacing w:before="40" w:after="120"/>
            </w:pPr>
            <w:r w:rsidRPr="005855BC">
              <w:t>Cuarto (17 de mayo de 2023)</w:t>
            </w:r>
          </w:p>
        </w:tc>
        <w:tc>
          <w:tcPr>
            <w:tcW w:w="1466" w:type="pct"/>
            <w:shd w:val="clear" w:color="auto" w:fill="auto"/>
          </w:tcPr>
          <w:p w14:paraId="4F102709" w14:textId="77777777" w:rsidR="00F01A21" w:rsidRPr="005855BC" w:rsidRDefault="00F01A21" w:rsidP="00C178B1">
            <w:pPr>
              <w:spacing w:before="40" w:after="120"/>
            </w:pPr>
          </w:p>
        </w:tc>
      </w:tr>
      <w:tr w:rsidR="00F01A21" w:rsidRPr="005855BC" w14:paraId="5FF9F59B" w14:textId="77777777" w:rsidTr="00EC6CDF">
        <w:trPr>
          <w:cantSplit/>
          <w:trHeight w:val="240"/>
        </w:trPr>
        <w:tc>
          <w:tcPr>
            <w:tcW w:w="1030" w:type="pct"/>
            <w:shd w:val="clear" w:color="auto" w:fill="auto"/>
          </w:tcPr>
          <w:p w14:paraId="278C8415" w14:textId="77777777" w:rsidR="00F01A21" w:rsidRPr="005855BC" w:rsidRDefault="00F01A21" w:rsidP="00C178B1">
            <w:pPr>
              <w:spacing w:before="40" w:after="120"/>
            </w:pPr>
            <w:r w:rsidRPr="005855BC">
              <w:t>Bolivia (Estado Plurinacional de) (1999)</w:t>
            </w:r>
          </w:p>
        </w:tc>
        <w:tc>
          <w:tcPr>
            <w:tcW w:w="1177" w:type="pct"/>
            <w:shd w:val="clear" w:color="auto" w:fill="auto"/>
          </w:tcPr>
          <w:p w14:paraId="54B3E4EE" w14:textId="77777777" w:rsidR="00F01A21" w:rsidRPr="005855BC" w:rsidRDefault="00F01A21" w:rsidP="00C178B1">
            <w:pPr>
              <w:spacing w:before="40" w:after="120"/>
            </w:pPr>
            <w:r w:rsidRPr="005855BC">
              <w:t>Tercero (noviembre de 2021)</w:t>
            </w:r>
          </w:p>
        </w:tc>
        <w:tc>
          <w:tcPr>
            <w:tcW w:w="1328" w:type="pct"/>
            <w:shd w:val="clear" w:color="auto" w:fill="auto"/>
          </w:tcPr>
          <w:p w14:paraId="14626D5C" w14:textId="77777777" w:rsidR="00F01A21" w:rsidRPr="005855BC" w:rsidRDefault="00F01A21" w:rsidP="00C178B1">
            <w:pPr>
              <w:spacing w:before="40" w:after="120"/>
            </w:pPr>
          </w:p>
        </w:tc>
        <w:tc>
          <w:tcPr>
            <w:tcW w:w="1466" w:type="pct"/>
            <w:shd w:val="clear" w:color="auto" w:fill="auto"/>
          </w:tcPr>
          <w:p w14:paraId="1F0A0F4E" w14:textId="543324B1" w:rsidR="00F01A21" w:rsidRPr="005855BC" w:rsidRDefault="00F01A21" w:rsidP="00C178B1">
            <w:pPr>
              <w:spacing w:before="40" w:after="120"/>
            </w:pPr>
            <w:r w:rsidRPr="005855BC">
              <w:t>Cuarto (presentación prevista el 3</w:t>
            </w:r>
            <w:r w:rsidR="0055476A">
              <w:t> </w:t>
            </w:r>
            <w:r w:rsidRPr="005855BC">
              <w:t>de diciembre de 2025)</w:t>
            </w:r>
          </w:p>
        </w:tc>
      </w:tr>
      <w:tr w:rsidR="00F01A21" w:rsidRPr="005855BC" w14:paraId="3EF5FE44" w14:textId="77777777" w:rsidTr="00EC6CDF">
        <w:trPr>
          <w:cantSplit/>
          <w:trHeight w:val="240"/>
        </w:trPr>
        <w:tc>
          <w:tcPr>
            <w:tcW w:w="1030" w:type="pct"/>
            <w:shd w:val="clear" w:color="auto" w:fill="auto"/>
          </w:tcPr>
          <w:p w14:paraId="13502616" w14:textId="77777777" w:rsidR="00F01A21" w:rsidRPr="005855BC" w:rsidRDefault="00F01A21" w:rsidP="00C178B1">
            <w:pPr>
              <w:spacing w:before="40" w:after="120"/>
            </w:pPr>
            <w:r w:rsidRPr="005855BC">
              <w:t>Bosnia y Herzegovina</w:t>
            </w:r>
            <w:r w:rsidRPr="005855BC">
              <w:rPr>
                <w:i/>
                <w:vertAlign w:val="superscript"/>
              </w:rPr>
              <w:t>a</w:t>
            </w:r>
            <w:r w:rsidRPr="005855BC">
              <w:t xml:space="preserve"> (1993)</w:t>
            </w:r>
          </w:p>
        </w:tc>
        <w:tc>
          <w:tcPr>
            <w:tcW w:w="1177" w:type="pct"/>
            <w:shd w:val="clear" w:color="auto" w:fill="auto"/>
          </w:tcPr>
          <w:p w14:paraId="04D1C741" w14:textId="0F4F9171" w:rsidR="00F01A21" w:rsidRPr="005855BC" w:rsidRDefault="00F01A21" w:rsidP="00C178B1">
            <w:pPr>
              <w:spacing w:before="40" w:after="120"/>
            </w:pPr>
            <w:r w:rsidRPr="005855BC">
              <w:t>Sexto (noviembre de</w:t>
            </w:r>
            <w:r w:rsidR="00B62EE7">
              <w:t> </w:t>
            </w:r>
            <w:r w:rsidRPr="005855BC">
              <w:t>2017)</w:t>
            </w:r>
          </w:p>
        </w:tc>
        <w:tc>
          <w:tcPr>
            <w:tcW w:w="1328" w:type="pct"/>
            <w:shd w:val="clear" w:color="auto" w:fill="auto"/>
          </w:tcPr>
          <w:p w14:paraId="7ED5B0FF" w14:textId="77777777" w:rsidR="00F01A21" w:rsidRPr="005855BC" w:rsidRDefault="00F01A21" w:rsidP="00C178B1">
            <w:pPr>
              <w:spacing w:before="40" w:after="120"/>
            </w:pPr>
          </w:p>
        </w:tc>
        <w:tc>
          <w:tcPr>
            <w:tcW w:w="1466" w:type="pct"/>
            <w:shd w:val="clear" w:color="auto" w:fill="auto"/>
          </w:tcPr>
          <w:p w14:paraId="66F4232A" w14:textId="77777777" w:rsidR="00F01A21" w:rsidRPr="005855BC" w:rsidRDefault="00F01A21" w:rsidP="00C178B1">
            <w:pPr>
              <w:spacing w:before="40" w:after="120"/>
            </w:pPr>
            <w:r w:rsidRPr="005855BC">
              <w:t>Séptimo (recibido el 15 de marzo de 2023)</w:t>
            </w:r>
          </w:p>
        </w:tc>
      </w:tr>
      <w:tr w:rsidR="00F01A21" w:rsidRPr="005855BC" w14:paraId="0B06AB61" w14:textId="77777777" w:rsidTr="00EC6CDF">
        <w:trPr>
          <w:cantSplit/>
          <w:trHeight w:val="240"/>
        </w:trPr>
        <w:tc>
          <w:tcPr>
            <w:tcW w:w="1030" w:type="pct"/>
            <w:shd w:val="clear" w:color="auto" w:fill="auto"/>
          </w:tcPr>
          <w:p w14:paraId="7E2841C7" w14:textId="77777777" w:rsidR="00F01A21" w:rsidRPr="005855BC" w:rsidRDefault="00F01A21" w:rsidP="00C178B1">
            <w:pPr>
              <w:spacing w:before="40" w:after="120"/>
            </w:pPr>
            <w:r w:rsidRPr="005855BC">
              <w:t>Botswana (2000)</w:t>
            </w:r>
          </w:p>
        </w:tc>
        <w:tc>
          <w:tcPr>
            <w:tcW w:w="1177" w:type="pct"/>
            <w:shd w:val="clear" w:color="auto" w:fill="auto"/>
          </w:tcPr>
          <w:p w14:paraId="69706FA5" w14:textId="77777777" w:rsidR="00F01A21" w:rsidRPr="005855BC" w:rsidRDefault="00F01A21" w:rsidP="00C178B1">
            <w:pPr>
              <w:spacing w:before="40" w:after="120"/>
            </w:pPr>
            <w:r w:rsidRPr="005855BC">
              <w:t>Inicial (julio de 2022)</w:t>
            </w:r>
          </w:p>
        </w:tc>
        <w:tc>
          <w:tcPr>
            <w:tcW w:w="1328" w:type="pct"/>
            <w:shd w:val="clear" w:color="auto" w:fill="auto"/>
          </w:tcPr>
          <w:p w14:paraId="1977ECA1" w14:textId="77777777" w:rsidR="00F01A21" w:rsidRPr="005855BC" w:rsidRDefault="00F01A21" w:rsidP="00C178B1">
            <w:pPr>
              <w:spacing w:before="40" w:after="120"/>
            </w:pPr>
          </w:p>
        </w:tc>
        <w:tc>
          <w:tcPr>
            <w:tcW w:w="1466" w:type="pct"/>
            <w:shd w:val="clear" w:color="auto" w:fill="auto"/>
          </w:tcPr>
          <w:p w14:paraId="28BD8E3E" w14:textId="77777777" w:rsidR="00F01A21" w:rsidRPr="005855BC" w:rsidRDefault="00F01A21" w:rsidP="00C178B1">
            <w:pPr>
              <w:spacing w:before="40" w:after="120"/>
            </w:pPr>
            <w:r w:rsidRPr="005855BC">
              <w:t>Segundo (presentación prevista el 29 de julio de 2026)</w:t>
            </w:r>
          </w:p>
        </w:tc>
      </w:tr>
      <w:tr w:rsidR="00F01A21" w:rsidRPr="005855BC" w14:paraId="3BC483D1" w14:textId="77777777" w:rsidTr="00EC6CDF">
        <w:trPr>
          <w:cantSplit/>
          <w:trHeight w:val="240"/>
        </w:trPr>
        <w:tc>
          <w:tcPr>
            <w:tcW w:w="1030" w:type="pct"/>
            <w:shd w:val="clear" w:color="auto" w:fill="auto"/>
          </w:tcPr>
          <w:p w14:paraId="19E96D53" w14:textId="77777777" w:rsidR="00F01A21" w:rsidRPr="005855BC" w:rsidRDefault="00F01A21" w:rsidP="00C178B1">
            <w:pPr>
              <w:spacing w:before="40" w:after="120"/>
            </w:pPr>
            <w:r w:rsidRPr="005855BC">
              <w:t>Brasil</w:t>
            </w:r>
            <w:r w:rsidRPr="005855BC">
              <w:rPr>
                <w:i/>
                <w:vertAlign w:val="superscript"/>
              </w:rPr>
              <w:t>a</w:t>
            </w:r>
            <w:r w:rsidRPr="005855BC">
              <w:t xml:space="preserve"> (1989)</w:t>
            </w:r>
          </w:p>
        </w:tc>
        <w:tc>
          <w:tcPr>
            <w:tcW w:w="1177" w:type="pct"/>
            <w:shd w:val="clear" w:color="auto" w:fill="auto"/>
          </w:tcPr>
          <w:p w14:paraId="2B13CEC3" w14:textId="77777777" w:rsidR="00F01A21" w:rsidRPr="005855BC" w:rsidRDefault="00F01A21" w:rsidP="00C178B1">
            <w:pPr>
              <w:spacing w:before="40" w:after="120"/>
            </w:pPr>
            <w:r w:rsidRPr="005855BC">
              <w:t>Segundo (mayo de 2023)</w:t>
            </w:r>
          </w:p>
        </w:tc>
        <w:tc>
          <w:tcPr>
            <w:tcW w:w="1328" w:type="pct"/>
            <w:shd w:val="clear" w:color="auto" w:fill="auto"/>
          </w:tcPr>
          <w:p w14:paraId="31EFDEDD" w14:textId="77777777" w:rsidR="00F01A21" w:rsidRPr="005855BC" w:rsidRDefault="00F01A21" w:rsidP="00C178B1">
            <w:pPr>
              <w:spacing w:before="40" w:after="120"/>
            </w:pPr>
            <w:r w:rsidRPr="005855BC" w:rsidDel="009A3E3C">
              <w:t xml:space="preserve"> </w:t>
            </w:r>
          </w:p>
        </w:tc>
        <w:tc>
          <w:tcPr>
            <w:tcW w:w="1466" w:type="pct"/>
            <w:shd w:val="clear" w:color="auto" w:fill="auto"/>
          </w:tcPr>
          <w:p w14:paraId="5A459DD3" w14:textId="77777777" w:rsidR="00F01A21" w:rsidRPr="005855BC" w:rsidRDefault="00F01A21" w:rsidP="00C178B1">
            <w:pPr>
              <w:spacing w:before="40" w:after="120"/>
            </w:pPr>
            <w:r w:rsidRPr="005855BC">
              <w:t>Tercero (presentación prevista el 12 de mayo de 2027)</w:t>
            </w:r>
          </w:p>
        </w:tc>
      </w:tr>
      <w:tr w:rsidR="00F01A21" w:rsidRPr="005855BC" w14:paraId="476678C1" w14:textId="77777777" w:rsidTr="00EC6CDF">
        <w:trPr>
          <w:cantSplit/>
          <w:trHeight w:val="240"/>
        </w:trPr>
        <w:tc>
          <w:tcPr>
            <w:tcW w:w="1030" w:type="pct"/>
            <w:shd w:val="clear" w:color="auto" w:fill="auto"/>
          </w:tcPr>
          <w:p w14:paraId="7D01AC6F" w14:textId="77777777" w:rsidR="00F01A21" w:rsidRPr="005855BC" w:rsidRDefault="00F01A21" w:rsidP="00C178B1">
            <w:pPr>
              <w:spacing w:before="40" w:after="120"/>
            </w:pPr>
            <w:r w:rsidRPr="005855BC">
              <w:t>Bulgaria</w:t>
            </w:r>
            <w:r w:rsidRPr="005855BC">
              <w:rPr>
                <w:i/>
                <w:vertAlign w:val="superscript"/>
              </w:rPr>
              <w:t>a</w:t>
            </w:r>
            <w:r w:rsidRPr="005855BC">
              <w:t xml:space="preserve"> (1986)</w:t>
            </w:r>
          </w:p>
        </w:tc>
        <w:tc>
          <w:tcPr>
            <w:tcW w:w="1177" w:type="pct"/>
            <w:shd w:val="clear" w:color="auto" w:fill="auto"/>
          </w:tcPr>
          <w:p w14:paraId="4441116A" w14:textId="4C9689CD" w:rsidR="00F01A21" w:rsidRPr="005855BC" w:rsidRDefault="00F01A21" w:rsidP="00C178B1">
            <w:pPr>
              <w:spacing w:before="40" w:after="120"/>
            </w:pPr>
            <w:r w:rsidRPr="005855BC">
              <w:t>Sexto (noviembre de</w:t>
            </w:r>
            <w:r w:rsidR="00B62EE7">
              <w:t> </w:t>
            </w:r>
            <w:r w:rsidRPr="005855BC">
              <w:t>2017)</w:t>
            </w:r>
          </w:p>
        </w:tc>
        <w:tc>
          <w:tcPr>
            <w:tcW w:w="1328" w:type="pct"/>
            <w:shd w:val="clear" w:color="auto" w:fill="auto"/>
          </w:tcPr>
          <w:p w14:paraId="0F45E95A" w14:textId="77777777" w:rsidR="00F01A21" w:rsidRPr="005855BC" w:rsidRDefault="00F01A21" w:rsidP="00C178B1">
            <w:pPr>
              <w:spacing w:before="40" w:after="120"/>
            </w:pPr>
          </w:p>
        </w:tc>
        <w:tc>
          <w:tcPr>
            <w:tcW w:w="1466" w:type="pct"/>
            <w:shd w:val="clear" w:color="auto" w:fill="auto"/>
          </w:tcPr>
          <w:p w14:paraId="0815CD02" w14:textId="77777777" w:rsidR="00F01A21" w:rsidRPr="005855BC" w:rsidRDefault="00F01A21" w:rsidP="00C178B1">
            <w:pPr>
              <w:spacing w:before="40" w:after="120"/>
            </w:pPr>
            <w:r w:rsidRPr="005855BC">
              <w:t>Séptimo (recibido el 23 de febrero de 2022)</w:t>
            </w:r>
          </w:p>
        </w:tc>
      </w:tr>
      <w:tr w:rsidR="00F01A21" w:rsidRPr="005855BC" w14:paraId="1B2EC8B6" w14:textId="77777777" w:rsidTr="00EC6CDF">
        <w:trPr>
          <w:cantSplit/>
          <w:trHeight w:val="240"/>
        </w:trPr>
        <w:tc>
          <w:tcPr>
            <w:tcW w:w="1030" w:type="pct"/>
            <w:shd w:val="clear" w:color="auto" w:fill="auto"/>
          </w:tcPr>
          <w:p w14:paraId="41335257" w14:textId="77777777" w:rsidR="00F01A21" w:rsidRPr="005855BC" w:rsidRDefault="00F01A21" w:rsidP="00C178B1">
            <w:pPr>
              <w:spacing w:before="40" w:after="120"/>
            </w:pPr>
            <w:r w:rsidRPr="005855BC">
              <w:t>Burkina Faso (1999)</w:t>
            </w:r>
          </w:p>
        </w:tc>
        <w:tc>
          <w:tcPr>
            <w:tcW w:w="1177" w:type="pct"/>
            <w:shd w:val="clear" w:color="auto" w:fill="auto"/>
          </w:tcPr>
          <w:p w14:paraId="68EA9F5B" w14:textId="77777777" w:rsidR="00F01A21" w:rsidRPr="005855BC" w:rsidRDefault="00F01A21" w:rsidP="00C178B1">
            <w:pPr>
              <w:spacing w:before="40" w:after="120"/>
            </w:pPr>
            <w:r w:rsidRPr="005855BC">
              <w:t>Segundo (noviembre de 2019)</w:t>
            </w:r>
          </w:p>
        </w:tc>
        <w:tc>
          <w:tcPr>
            <w:tcW w:w="1328" w:type="pct"/>
            <w:shd w:val="clear" w:color="auto" w:fill="auto"/>
          </w:tcPr>
          <w:p w14:paraId="0BF05867" w14:textId="77777777" w:rsidR="00F01A21" w:rsidRPr="005855BC" w:rsidRDefault="00F01A21" w:rsidP="00C178B1">
            <w:pPr>
              <w:spacing w:before="40" w:after="120"/>
            </w:pPr>
          </w:p>
        </w:tc>
        <w:tc>
          <w:tcPr>
            <w:tcW w:w="1466" w:type="pct"/>
            <w:shd w:val="clear" w:color="auto" w:fill="auto"/>
          </w:tcPr>
          <w:p w14:paraId="1E7C21F0" w14:textId="77777777" w:rsidR="00F01A21" w:rsidRPr="005855BC" w:rsidRDefault="00F01A21" w:rsidP="00C178B1">
            <w:pPr>
              <w:spacing w:before="40" w:after="120"/>
            </w:pPr>
            <w:r w:rsidRPr="005855BC">
              <w:t xml:space="preserve">Tercero (presentación prevista el 6 de diciembre de 2023) </w:t>
            </w:r>
          </w:p>
        </w:tc>
      </w:tr>
      <w:tr w:rsidR="00F01A21" w:rsidRPr="005855BC" w14:paraId="7EF0294B" w14:textId="77777777" w:rsidTr="00EC6CDF">
        <w:trPr>
          <w:cantSplit/>
          <w:trHeight w:val="240"/>
        </w:trPr>
        <w:tc>
          <w:tcPr>
            <w:tcW w:w="1030" w:type="pct"/>
            <w:shd w:val="clear" w:color="auto" w:fill="auto"/>
          </w:tcPr>
          <w:p w14:paraId="6CD69D65" w14:textId="77777777" w:rsidR="00F01A21" w:rsidRPr="005855BC" w:rsidRDefault="00F01A21" w:rsidP="00C178B1">
            <w:pPr>
              <w:spacing w:before="40" w:after="120"/>
            </w:pPr>
            <w:r w:rsidRPr="005855BC">
              <w:t>Burundi (1993)</w:t>
            </w:r>
          </w:p>
        </w:tc>
        <w:tc>
          <w:tcPr>
            <w:tcW w:w="1177" w:type="pct"/>
            <w:shd w:val="clear" w:color="auto" w:fill="auto"/>
          </w:tcPr>
          <w:p w14:paraId="00611D23" w14:textId="77777777" w:rsidR="00F01A21" w:rsidRPr="005855BC" w:rsidRDefault="00F01A21" w:rsidP="00C178B1">
            <w:pPr>
              <w:spacing w:before="40" w:after="120"/>
            </w:pPr>
            <w:r w:rsidRPr="005855BC">
              <w:t>Segundo (noviembre de 2014)</w:t>
            </w:r>
          </w:p>
        </w:tc>
        <w:tc>
          <w:tcPr>
            <w:tcW w:w="1328" w:type="pct"/>
            <w:shd w:val="clear" w:color="auto" w:fill="auto"/>
          </w:tcPr>
          <w:p w14:paraId="28A77B7E" w14:textId="77777777" w:rsidR="00F01A21" w:rsidRPr="005855BC" w:rsidRDefault="00F01A21" w:rsidP="00C178B1">
            <w:pPr>
              <w:spacing w:before="40" w:after="120"/>
            </w:pPr>
          </w:p>
        </w:tc>
        <w:tc>
          <w:tcPr>
            <w:tcW w:w="1466" w:type="pct"/>
            <w:shd w:val="clear" w:color="auto" w:fill="auto"/>
          </w:tcPr>
          <w:p w14:paraId="3C3957F5" w14:textId="77777777" w:rsidR="00F01A21" w:rsidRPr="005855BC" w:rsidRDefault="00F01A21" w:rsidP="00C178B1">
            <w:pPr>
              <w:spacing w:before="40" w:after="120"/>
            </w:pPr>
            <w:r w:rsidRPr="005855BC">
              <w:t>Tercero (recibido el 14 de septiembre de 2020)</w:t>
            </w:r>
          </w:p>
        </w:tc>
      </w:tr>
      <w:tr w:rsidR="00F01A21" w:rsidRPr="005855BC" w14:paraId="49224927" w14:textId="77777777" w:rsidTr="00EC6CDF">
        <w:trPr>
          <w:cantSplit/>
          <w:trHeight w:val="240"/>
        </w:trPr>
        <w:tc>
          <w:tcPr>
            <w:tcW w:w="1030" w:type="pct"/>
            <w:shd w:val="clear" w:color="auto" w:fill="auto"/>
          </w:tcPr>
          <w:p w14:paraId="5E6D1389" w14:textId="77777777" w:rsidR="00F01A21" w:rsidRPr="005855BC" w:rsidRDefault="00F01A21" w:rsidP="00C178B1">
            <w:pPr>
              <w:spacing w:before="40" w:after="120"/>
            </w:pPr>
            <w:r w:rsidRPr="005855BC">
              <w:t>Cabo Verde (1993)</w:t>
            </w:r>
          </w:p>
        </w:tc>
        <w:tc>
          <w:tcPr>
            <w:tcW w:w="1177" w:type="pct"/>
            <w:shd w:val="clear" w:color="auto" w:fill="auto"/>
          </w:tcPr>
          <w:p w14:paraId="19936130" w14:textId="4BB25F9A" w:rsidR="00F01A21" w:rsidRPr="005855BC" w:rsidRDefault="00F01A21" w:rsidP="00C178B1">
            <w:pPr>
              <w:spacing w:before="40" w:after="120"/>
            </w:pPr>
            <w:r w:rsidRPr="005855BC">
              <w:t>Examen realizado en ausencia del informe inicial (noviembre de</w:t>
            </w:r>
            <w:r w:rsidR="00CC12B8">
              <w:t> </w:t>
            </w:r>
            <w:r w:rsidRPr="005855BC">
              <w:t>2016)</w:t>
            </w:r>
          </w:p>
        </w:tc>
        <w:tc>
          <w:tcPr>
            <w:tcW w:w="1328" w:type="pct"/>
            <w:shd w:val="clear" w:color="auto" w:fill="auto"/>
          </w:tcPr>
          <w:p w14:paraId="46042FED" w14:textId="77777777" w:rsidR="00F01A21" w:rsidRPr="005855BC" w:rsidRDefault="00F01A21" w:rsidP="00C178B1">
            <w:pPr>
              <w:spacing w:before="40" w:after="120"/>
            </w:pPr>
            <w:r w:rsidRPr="005855BC">
              <w:t>Segundo (7 de diciembre de 2020)</w:t>
            </w:r>
          </w:p>
        </w:tc>
        <w:tc>
          <w:tcPr>
            <w:tcW w:w="1466" w:type="pct"/>
            <w:shd w:val="clear" w:color="auto" w:fill="auto"/>
          </w:tcPr>
          <w:p w14:paraId="29AF677F" w14:textId="77777777" w:rsidR="00F01A21" w:rsidRPr="005855BC" w:rsidRDefault="00F01A21" w:rsidP="00C178B1">
            <w:pPr>
              <w:spacing w:before="40" w:after="120"/>
            </w:pPr>
          </w:p>
        </w:tc>
      </w:tr>
      <w:tr w:rsidR="00F01A21" w:rsidRPr="005855BC" w14:paraId="22345C18" w14:textId="77777777" w:rsidTr="00EC6CDF">
        <w:trPr>
          <w:cantSplit/>
          <w:trHeight w:val="240"/>
        </w:trPr>
        <w:tc>
          <w:tcPr>
            <w:tcW w:w="1030" w:type="pct"/>
            <w:shd w:val="clear" w:color="auto" w:fill="auto"/>
          </w:tcPr>
          <w:p w14:paraId="435D4B17" w14:textId="77777777" w:rsidR="00F01A21" w:rsidRPr="005855BC" w:rsidRDefault="00F01A21" w:rsidP="00C178B1">
            <w:pPr>
              <w:spacing w:before="40" w:after="120"/>
            </w:pPr>
            <w:r w:rsidRPr="005855BC">
              <w:t>Camboya</w:t>
            </w:r>
            <w:r w:rsidRPr="005855BC">
              <w:rPr>
                <w:i/>
                <w:vertAlign w:val="superscript"/>
              </w:rPr>
              <w:t>a</w:t>
            </w:r>
            <w:r w:rsidRPr="005855BC">
              <w:t xml:space="preserve"> (1992)</w:t>
            </w:r>
          </w:p>
        </w:tc>
        <w:tc>
          <w:tcPr>
            <w:tcW w:w="1177" w:type="pct"/>
            <w:shd w:val="clear" w:color="auto" w:fill="auto"/>
          </w:tcPr>
          <w:p w14:paraId="6D1676BD" w14:textId="77777777" w:rsidR="00F01A21" w:rsidRPr="005855BC" w:rsidRDefault="00F01A21" w:rsidP="00C178B1">
            <w:pPr>
              <w:spacing w:before="40" w:after="120"/>
            </w:pPr>
            <w:r w:rsidRPr="005855BC">
              <w:t>Segundo (noviembre de 2010)</w:t>
            </w:r>
          </w:p>
        </w:tc>
        <w:tc>
          <w:tcPr>
            <w:tcW w:w="1328" w:type="pct"/>
            <w:shd w:val="clear" w:color="auto" w:fill="auto"/>
          </w:tcPr>
          <w:p w14:paraId="11D61225" w14:textId="4B1FF181" w:rsidR="00F01A21" w:rsidRPr="005855BC" w:rsidRDefault="00F01A21" w:rsidP="00C178B1">
            <w:pPr>
              <w:spacing w:before="40" w:after="120"/>
            </w:pPr>
            <w:r w:rsidRPr="005855BC">
              <w:t>Tercero (19 de noviembre de</w:t>
            </w:r>
            <w:r w:rsidR="00CC12B8">
              <w:t> </w:t>
            </w:r>
            <w:r w:rsidRPr="005855BC">
              <w:t>2014)</w:t>
            </w:r>
          </w:p>
        </w:tc>
        <w:tc>
          <w:tcPr>
            <w:tcW w:w="1466" w:type="pct"/>
            <w:shd w:val="clear" w:color="auto" w:fill="auto"/>
          </w:tcPr>
          <w:p w14:paraId="5C82D50E" w14:textId="77777777" w:rsidR="00F01A21" w:rsidRPr="005855BC" w:rsidRDefault="00F01A21" w:rsidP="00C178B1">
            <w:pPr>
              <w:spacing w:before="40" w:after="120"/>
            </w:pPr>
          </w:p>
        </w:tc>
      </w:tr>
      <w:tr w:rsidR="00F01A21" w:rsidRPr="005855BC" w14:paraId="01103039" w14:textId="77777777" w:rsidTr="00EC6CDF">
        <w:trPr>
          <w:cantSplit/>
          <w:trHeight w:val="240"/>
        </w:trPr>
        <w:tc>
          <w:tcPr>
            <w:tcW w:w="1030" w:type="pct"/>
            <w:shd w:val="clear" w:color="auto" w:fill="auto"/>
          </w:tcPr>
          <w:p w14:paraId="4DBDCEAC" w14:textId="77777777" w:rsidR="00F01A21" w:rsidRPr="005855BC" w:rsidRDefault="00F01A21" w:rsidP="00C178B1">
            <w:pPr>
              <w:spacing w:before="40" w:after="120"/>
            </w:pPr>
            <w:r w:rsidRPr="005855BC">
              <w:t>Camerún</w:t>
            </w:r>
            <w:r w:rsidRPr="005855BC">
              <w:rPr>
                <w:i/>
                <w:vertAlign w:val="superscript"/>
              </w:rPr>
              <w:t>a</w:t>
            </w:r>
            <w:r w:rsidRPr="005855BC">
              <w:t xml:space="preserve"> (1986)</w:t>
            </w:r>
          </w:p>
        </w:tc>
        <w:tc>
          <w:tcPr>
            <w:tcW w:w="1177" w:type="pct"/>
            <w:shd w:val="clear" w:color="auto" w:fill="auto"/>
          </w:tcPr>
          <w:p w14:paraId="05AE810B" w14:textId="700BD16B" w:rsidR="00F01A21" w:rsidRPr="005855BC" w:rsidRDefault="00F01A21" w:rsidP="00C178B1">
            <w:pPr>
              <w:spacing w:before="40" w:after="120"/>
            </w:pPr>
            <w:r w:rsidRPr="005855BC">
              <w:t>Quinto (noviembre de</w:t>
            </w:r>
            <w:r w:rsidR="00B62EE7">
              <w:t> </w:t>
            </w:r>
            <w:r w:rsidRPr="005855BC">
              <w:t>2017)</w:t>
            </w:r>
          </w:p>
        </w:tc>
        <w:tc>
          <w:tcPr>
            <w:tcW w:w="1328" w:type="pct"/>
            <w:shd w:val="clear" w:color="auto" w:fill="auto"/>
          </w:tcPr>
          <w:p w14:paraId="12992D55" w14:textId="77777777" w:rsidR="00F01A21" w:rsidRPr="005855BC" w:rsidRDefault="00F01A21" w:rsidP="00C178B1">
            <w:pPr>
              <w:spacing w:before="40" w:after="120"/>
            </w:pPr>
          </w:p>
        </w:tc>
        <w:tc>
          <w:tcPr>
            <w:tcW w:w="1466" w:type="pct"/>
            <w:shd w:val="clear" w:color="auto" w:fill="auto"/>
          </w:tcPr>
          <w:p w14:paraId="196CE169" w14:textId="77777777" w:rsidR="00F01A21" w:rsidRPr="005855BC" w:rsidRDefault="00F01A21" w:rsidP="00C178B1">
            <w:pPr>
              <w:spacing w:before="40" w:after="120"/>
            </w:pPr>
            <w:r w:rsidRPr="005855BC">
              <w:t>Sexto (recibido el 11 de enero de 2022)</w:t>
            </w:r>
          </w:p>
        </w:tc>
      </w:tr>
      <w:tr w:rsidR="00F01A21" w:rsidRPr="005855BC" w14:paraId="686DDCFB" w14:textId="77777777" w:rsidTr="00EC6CDF">
        <w:trPr>
          <w:cantSplit/>
          <w:trHeight w:val="240"/>
        </w:trPr>
        <w:tc>
          <w:tcPr>
            <w:tcW w:w="1030" w:type="pct"/>
            <w:shd w:val="clear" w:color="auto" w:fill="auto"/>
          </w:tcPr>
          <w:p w14:paraId="65169B39" w14:textId="77777777" w:rsidR="00F01A21" w:rsidRPr="005855BC" w:rsidRDefault="00F01A21" w:rsidP="00C178B1">
            <w:pPr>
              <w:spacing w:before="40" w:after="120"/>
            </w:pPr>
            <w:r w:rsidRPr="005855BC">
              <w:t>Canadá</w:t>
            </w:r>
            <w:r w:rsidRPr="005855BC">
              <w:rPr>
                <w:i/>
                <w:vertAlign w:val="superscript"/>
              </w:rPr>
              <w:t>a</w:t>
            </w:r>
            <w:r w:rsidRPr="005855BC">
              <w:t xml:space="preserve"> (1987)</w:t>
            </w:r>
          </w:p>
        </w:tc>
        <w:tc>
          <w:tcPr>
            <w:tcW w:w="1177" w:type="pct"/>
            <w:shd w:val="clear" w:color="auto" w:fill="auto"/>
          </w:tcPr>
          <w:p w14:paraId="2F4DD378" w14:textId="77777777" w:rsidR="00F01A21" w:rsidRPr="005855BC" w:rsidRDefault="00F01A21" w:rsidP="00C178B1">
            <w:pPr>
              <w:spacing w:before="40" w:after="120"/>
            </w:pPr>
            <w:r w:rsidRPr="005855BC">
              <w:t>Séptimo (noviembre de 2018)</w:t>
            </w:r>
          </w:p>
        </w:tc>
        <w:tc>
          <w:tcPr>
            <w:tcW w:w="1328" w:type="pct"/>
            <w:shd w:val="clear" w:color="auto" w:fill="auto"/>
          </w:tcPr>
          <w:p w14:paraId="57B667E7" w14:textId="77777777" w:rsidR="00F01A21" w:rsidRPr="005855BC" w:rsidRDefault="00F01A21" w:rsidP="00C178B1">
            <w:pPr>
              <w:spacing w:before="40" w:after="120"/>
            </w:pPr>
            <w:r w:rsidRPr="005855BC">
              <w:t>Octavo (7 de diciembre de 2022)</w:t>
            </w:r>
          </w:p>
        </w:tc>
        <w:tc>
          <w:tcPr>
            <w:tcW w:w="1466" w:type="pct"/>
            <w:shd w:val="clear" w:color="auto" w:fill="auto"/>
          </w:tcPr>
          <w:p w14:paraId="0BBCE36F" w14:textId="77777777" w:rsidR="00F01A21" w:rsidRPr="005855BC" w:rsidRDefault="00F01A21" w:rsidP="00C178B1">
            <w:pPr>
              <w:spacing w:before="40" w:after="120"/>
            </w:pPr>
          </w:p>
        </w:tc>
      </w:tr>
      <w:tr w:rsidR="00F01A21" w:rsidRPr="005855BC" w14:paraId="04078E96" w14:textId="77777777" w:rsidTr="00EC6CDF">
        <w:trPr>
          <w:cantSplit/>
          <w:trHeight w:val="240"/>
        </w:trPr>
        <w:tc>
          <w:tcPr>
            <w:tcW w:w="1030" w:type="pct"/>
            <w:shd w:val="clear" w:color="auto" w:fill="auto"/>
          </w:tcPr>
          <w:p w14:paraId="59C38A35" w14:textId="77777777" w:rsidR="00F01A21" w:rsidRPr="005855BC" w:rsidRDefault="00F01A21" w:rsidP="00C178B1">
            <w:pPr>
              <w:spacing w:before="40" w:after="120"/>
            </w:pPr>
            <w:r w:rsidRPr="005855BC">
              <w:t>Chad</w:t>
            </w:r>
            <w:r w:rsidRPr="005855BC">
              <w:rPr>
                <w:i/>
                <w:vertAlign w:val="superscript"/>
              </w:rPr>
              <w:t>a</w:t>
            </w:r>
            <w:r w:rsidRPr="005855BC">
              <w:t xml:space="preserve"> (1995)</w:t>
            </w:r>
          </w:p>
        </w:tc>
        <w:tc>
          <w:tcPr>
            <w:tcW w:w="1177" w:type="pct"/>
            <w:shd w:val="clear" w:color="auto" w:fill="auto"/>
          </w:tcPr>
          <w:p w14:paraId="3D9A0B37" w14:textId="77777777" w:rsidR="00F01A21" w:rsidRPr="005855BC" w:rsidRDefault="00F01A21" w:rsidP="00C178B1">
            <w:pPr>
              <w:spacing w:before="40" w:after="120"/>
            </w:pPr>
            <w:r w:rsidRPr="005855BC">
              <w:t>Segundo (noviembre de 2022)</w:t>
            </w:r>
          </w:p>
        </w:tc>
        <w:tc>
          <w:tcPr>
            <w:tcW w:w="1328" w:type="pct"/>
            <w:shd w:val="clear" w:color="auto" w:fill="auto"/>
          </w:tcPr>
          <w:p w14:paraId="59AD0F66" w14:textId="77777777" w:rsidR="00F01A21" w:rsidRPr="005855BC" w:rsidRDefault="00F01A21" w:rsidP="00C178B1">
            <w:pPr>
              <w:spacing w:before="40" w:after="120"/>
            </w:pPr>
          </w:p>
        </w:tc>
        <w:tc>
          <w:tcPr>
            <w:tcW w:w="1466" w:type="pct"/>
            <w:shd w:val="clear" w:color="auto" w:fill="auto"/>
          </w:tcPr>
          <w:p w14:paraId="5F34B4C3" w14:textId="77777777" w:rsidR="00F01A21" w:rsidRPr="005855BC" w:rsidRDefault="00F01A21" w:rsidP="00C178B1">
            <w:pPr>
              <w:spacing w:before="40" w:after="120"/>
            </w:pPr>
            <w:r w:rsidRPr="005855BC">
              <w:t>Tercero (presentación prevista el 25 de noviembre de 2026)</w:t>
            </w:r>
          </w:p>
        </w:tc>
      </w:tr>
      <w:tr w:rsidR="00F01A21" w:rsidRPr="005855BC" w14:paraId="231DFB3F" w14:textId="77777777" w:rsidTr="00EC6CDF">
        <w:trPr>
          <w:cantSplit/>
          <w:trHeight w:val="240"/>
        </w:trPr>
        <w:tc>
          <w:tcPr>
            <w:tcW w:w="1030" w:type="pct"/>
            <w:shd w:val="clear" w:color="auto" w:fill="auto"/>
          </w:tcPr>
          <w:p w14:paraId="30F5B9A1" w14:textId="77777777" w:rsidR="00F01A21" w:rsidRPr="005855BC" w:rsidRDefault="00F01A21" w:rsidP="00C178B1">
            <w:pPr>
              <w:spacing w:before="40" w:after="120"/>
            </w:pPr>
            <w:r w:rsidRPr="005855BC">
              <w:t>Chequia</w:t>
            </w:r>
            <w:r w:rsidRPr="005855BC">
              <w:rPr>
                <w:i/>
                <w:vertAlign w:val="superscript"/>
              </w:rPr>
              <w:t>a</w:t>
            </w:r>
            <w:r w:rsidRPr="005855BC">
              <w:t xml:space="preserve"> (1993)</w:t>
            </w:r>
          </w:p>
        </w:tc>
        <w:tc>
          <w:tcPr>
            <w:tcW w:w="1177" w:type="pct"/>
            <w:shd w:val="clear" w:color="auto" w:fill="auto"/>
          </w:tcPr>
          <w:p w14:paraId="5DDF249C" w14:textId="77777777" w:rsidR="00F01A21" w:rsidRPr="005855BC" w:rsidRDefault="00F01A21" w:rsidP="00C178B1">
            <w:pPr>
              <w:spacing w:before="40" w:after="120"/>
            </w:pPr>
            <w:r w:rsidRPr="005855BC">
              <w:t>Sexto (mayo de 2018)</w:t>
            </w:r>
          </w:p>
        </w:tc>
        <w:tc>
          <w:tcPr>
            <w:tcW w:w="1328" w:type="pct"/>
            <w:shd w:val="clear" w:color="auto" w:fill="auto"/>
          </w:tcPr>
          <w:p w14:paraId="548C6DAE" w14:textId="77777777" w:rsidR="00F01A21" w:rsidRPr="005855BC" w:rsidRDefault="00F01A21" w:rsidP="00C178B1">
            <w:pPr>
              <w:spacing w:before="40" w:after="120"/>
            </w:pPr>
          </w:p>
        </w:tc>
        <w:tc>
          <w:tcPr>
            <w:tcW w:w="1466" w:type="pct"/>
            <w:shd w:val="clear" w:color="auto" w:fill="auto"/>
          </w:tcPr>
          <w:p w14:paraId="2A589377" w14:textId="77777777" w:rsidR="00F01A21" w:rsidRPr="005855BC" w:rsidRDefault="00F01A21" w:rsidP="00C178B1">
            <w:pPr>
              <w:spacing w:before="40" w:after="120"/>
            </w:pPr>
            <w:r w:rsidRPr="005855BC">
              <w:t>Séptimo (recibido el 26 de julio de 2023)</w:t>
            </w:r>
          </w:p>
        </w:tc>
      </w:tr>
      <w:tr w:rsidR="00F01A21" w:rsidRPr="005855BC" w14:paraId="4BA60B3D" w14:textId="77777777" w:rsidTr="00EC6CDF">
        <w:trPr>
          <w:cantSplit/>
          <w:trHeight w:val="240"/>
        </w:trPr>
        <w:tc>
          <w:tcPr>
            <w:tcW w:w="1030" w:type="pct"/>
            <w:shd w:val="clear" w:color="auto" w:fill="auto"/>
          </w:tcPr>
          <w:p w14:paraId="503C7082" w14:textId="77777777" w:rsidR="00F01A21" w:rsidRPr="005855BC" w:rsidRDefault="00F01A21" w:rsidP="00C178B1">
            <w:pPr>
              <w:spacing w:before="40" w:after="120"/>
            </w:pPr>
            <w:r w:rsidRPr="005855BC">
              <w:t>Chile</w:t>
            </w:r>
            <w:r w:rsidRPr="005855BC">
              <w:rPr>
                <w:i/>
                <w:vertAlign w:val="superscript"/>
              </w:rPr>
              <w:t>a</w:t>
            </w:r>
            <w:r w:rsidRPr="005855BC">
              <w:t xml:space="preserve"> (1988)</w:t>
            </w:r>
          </w:p>
        </w:tc>
        <w:tc>
          <w:tcPr>
            <w:tcW w:w="1177" w:type="pct"/>
            <w:shd w:val="clear" w:color="auto" w:fill="auto"/>
          </w:tcPr>
          <w:p w14:paraId="39B51626" w14:textId="77777777" w:rsidR="00F01A21" w:rsidRPr="005855BC" w:rsidRDefault="00F01A21" w:rsidP="00C178B1">
            <w:pPr>
              <w:spacing w:before="40" w:after="120"/>
            </w:pPr>
            <w:r w:rsidRPr="005855BC">
              <w:t>Sexto (julio de 2018)</w:t>
            </w:r>
          </w:p>
        </w:tc>
        <w:tc>
          <w:tcPr>
            <w:tcW w:w="1328" w:type="pct"/>
            <w:shd w:val="clear" w:color="auto" w:fill="auto"/>
          </w:tcPr>
          <w:p w14:paraId="731F915C" w14:textId="77777777" w:rsidR="00F01A21" w:rsidRPr="005855BC" w:rsidRDefault="00F01A21" w:rsidP="00C178B1">
            <w:pPr>
              <w:spacing w:before="40" w:after="120"/>
            </w:pPr>
          </w:p>
        </w:tc>
        <w:tc>
          <w:tcPr>
            <w:tcW w:w="1466" w:type="pct"/>
            <w:shd w:val="clear" w:color="auto" w:fill="auto"/>
          </w:tcPr>
          <w:p w14:paraId="1D18634C" w14:textId="77777777" w:rsidR="00F01A21" w:rsidRPr="005855BC" w:rsidRDefault="00F01A21" w:rsidP="00C178B1">
            <w:pPr>
              <w:spacing w:before="40" w:after="120"/>
            </w:pPr>
            <w:r w:rsidRPr="005855BC">
              <w:t>Séptimo (recibido el 14 de noviembre de 2022)</w:t>
            </w:r>
          </w:p>
        </w:tc>
      </w:tr>
      <w:tr w:rsidR="00F01A21" w:rsidRPr="005855BC" w14:paraId="423538ED" w14:textId="77777777" w:rsidTr="00EC6CDF">
        <w:trPr>
          <w:cantSplit/>
          <w:trHeight w:val="240"/>
        </w:trPr>
        <w:tc>
          <w:tcPr>
            <w:tcW w:w="1030" w:type="pct"/>
            <w:shd w:val="clear" w:color="auto" w:fill="auto"/>
          </w:tcPr>
          <w:p w14:paraId="3C09F894" w14:textId="77777777" w:rsidR="00F01A21" w:rsidRPr="005855BC" w:rsidRDefault="00F01A21" w:rsidP="00C178B1">
            <w:pPr>
              <w:spacing w:before="40" w:after="120"/>
            </w:pPr>
            <w:r w:rsidRPr="005855BC">
              <w:t>China (incluidos Hong Kong (China) y Macao (China)) (1988)</w:t>
            </w:r>
          </w:p>
        </w:tc>
        <w:tc>
          <w:tcPr>
            <w:tcW w:w="1177" w:type="pct"/>
            <w:shd w:val="clear" w:color="auto" w:fill="auto"/>
          </w:tcPr>
          <w:p w14:paraId="6592224D" w14:textId="1C68BD2B" w:rsidR="00F01A21" w:rsidRPr="005855BC" w:rsidRDefault="00F01A21" w:rsidP="00C178B1">
            <w:pPr>
              <w:spacing w:before="40" w:after="120"/>
            </w:pPr>
            <w:r w:rsidRPr="005855BC">
              <w:t>Quinto (noviembre de</w:t>
            </w:r>
            <w:r w:rsidR="00CC12B8">
              <w:t> </w:t>
            </w:r>
            <w:r w:rsidRPr="005855BC">
              <w:t>2015)</w:t>
            </w:r>
          </w:p>
        </w:tc>
        <w:tc>
          <w:tcPr>
            <w:tcW w:w="1328" w:type="pct"/>
            <w:shd w:val="clear" w:color="auto" w:fill="auto"/>
          </w:tcPr>
          <w:p w14:paraId="323ACA53" w14:textId="77777777" w:rsidR="00F01A21" w:rsidRPr="005855BC" w:rsidRDefault="00F01A21" w:rsidP="00C178B1">
            <w:pPr>
              <w:spacing w:before="40" w:after="120"/>
            </w:pPr>
            <w:r w:rsidRPr="005855BC">
              <w:t>Sexto (9 de diciembre de 2019)</w:t>
            </w:r>
          </w:p>
        </w:tc>
        <w:tc>
          <w:tcPr>
            <w:tcW w:w="1466" w:type="pct"/>
            <w:shd w:val="clear" w:color="auto" w:fill="auto"/>
          </w:tcPr>
          <w:p w14:paraId="1470B0A4" w14:textId="77777777" w:rsidR="00F01A21" w:rsidRPr="005855BC" w:rsidRDefault="00F01A21" w:rsidP="00C178B1">
            <w:pPr>
              <w:spacing w:before="40" w:after="120"/>
            </w:pPr>
          </w:p>
        </w:tc>
      </w:tr>
      <w:tr w:rsidR="00F01A21" w:rsidRPr="005855BC" w14:paraId="488EBDA0" w14:textId="77777777" w:rsidTr="00EC6CDF">
        <w:trPr>
          <w:cantSplit/>
          <w:trHeight w:val="240"/>
        </w:trPr>
        <w:tc>
          <w:tcPr>
            <w:tcW w:w="1030" w:type="pct"/>
            <w:shd w:val="clear" w:color="auto" w:fill="auto"/>
          </w:tcPr>
          <w:p w14:paraId="0ED5C287" w14:textId="77777777" w:rsidR="00F01A21" w:rsidRPr="005855BC" w:rsidRDefault="00F01A21" w:rsidP="00C178B1">
            <w:pPr>
              <w:spacing w:before="40" w:after="120"/>
            </w:pPr>
            <w:r w:rsidRPr="005855BC">
              <w:t>Chipre</w:t>
            </w:r>
            <w:r w:rsidRPr="005855BC">
              <w:rPr>
                <w:i/>
                <w:vertAlign w:val="superscript"/>
              </w:rPr>
              <w:t>a</w:t>
            </w:r>
            <w:r w:rsidRPr="005855BC">
              <w:rPr>
                <w:iCs/>
              </w:rPr>
              <w:t xml:space="preserve"> </w:t>
            </w:r>
            <w:r w:rsidRPr="005855BC">
              <w:t>(1991)</w:t>
            </w:r>
          </w:p>
        </w:tc>
        <w:tc>
          <w:tcPr>
            <w:tcW w:w="1177" w:type="pct"/>
            <w:shd w:val="clear" w:color="auto" w:fill="auto"/>
          </w:tcPr>
          <w:p w14:paraId="39947422" w14:textId="6455565B" w:rsidR="00F01A21" w:rsidRPr="005855BC" w:rsidRDefault="00F01A21" w:rsidP="00C178B1">
            <w:pPr>
              <w:spacing w:before="40" w:after="120"/>
            </w:pPr>
            <w:r w:rsidRPr="005855BC">
              <w:t>Quinto (noviembre de</w:t>
            </w:r>
            <w:r w:rsidR="00B62EE7">
              <w:t> </w:t>
            </w:r>
            <w:r w:rsidRPr="005855BC">
              <w:t>2019)</w:t>
            </w:r>
          </w:p>
        </w:tc>
        <w:tc>
          <w:tcPr>
            <w:tcW w:w="1328" w:type="pct"/>
            <w:shd w:val="clear" w:color="auto" w:fill="auto"/>
          </w:tcPr>
          <w:p w14:paraId="0F3813F2" w14:textId="77777777" w:rsidR="00F01A21" w:rsidRPr="005855BC" w:rsidRDefault="00F01A21" w:rsidP="00C178B1">
            <w:pPr>
              <w:spacing w:before="40" w:after="120"/>
            </w:pPr>
          </w:p>
        </w:tc>
        <w:tc>
          <w:tcPr>
            <w:tcW w:w="1466" w:type="pct"/>
            <w:shd w:val="clear" w:color="auto" w:fill="auto"/>
          </w:tcPr>
          <w:p w14:paraId="7561EB59" w14:textId="77777777" w:rsidR="00F01A21" w:rsidRPr="005855BC" w:rsidRDefault="00F01A21" w:rsidP="00C178B1">
            <w:pPr>
              <w:spacing w:before="40" w:after="120"/>
            </w:pPr>
            <w:r w:rsidRPr="005855BC">
              <w:t>Sexto (presentación prevista el 6 de diciembre de 2023)</w:t>
            </w:r>
          </w:p>
        </w:tc>
      </w:tr>
      <w:tr w:rsidR="00F01A21" w:rsidRPr="005855BC" w14:paraId="14ADB21B" w14:textId="77777777" w:rsidTr="00EC6CDF">
        <w:trPr>
          <w:cantSplit/>
          <w:trHeight w:val="240"/>
        </w:trPr>
        <w:tc>
          <w:tcPr>
            <w:tcW w:w="1030" w:type="pct"/>
            <w:shd w:val="clear" w:color="auto" w:fill="auto"/>
          </w:tcPr>
          <w:p w14:paraId="270D8C8D" w14:textId="77777777" w:rsidR="00F01A21" w:rsidRPr="005855BC" w:rsidRDefault="00F01A21" w:rsidP="00C178B1">
            <w:pPr>
              <w:spacing w:before="40" w:after="120"/>
            </w:pPr>
            <w:r w:rsidRPr="005855BC">
              <w:t>Colombia</w:t>
            </w:r>
            <w:r w:rsidRPr="005855BC">
              <w:rPr>
                <w:i/>
                <w:vertAlign w:val="superscript"/>
              </w:rPr>
              <w:t>a</w:t>
            </w:r>
            <w:r w:rsidRPr="005855BC">
              <w:t xml:space="preserve"> (1987)</w:t>
            </w:r>
          </w:p>
        </w:tc>
        <w:tc>
          <w:tcPr>
            <w:tcW w:w="1177" w:type="pct"/>
            <w:shd w:val="clear" w:color="auto" w:fill="auto"/>
          </w:tcPr>
          <w:p w14:paraId="4DD5C681" w14:textId="77777777" w:rsidR="00F01A21" w:rsidRPr="005855BC" w:rsidRDefault="00F01A21" w:rsidP="00C178B1">
            <w:pPr>
              <w:spacing w:before="40" w:after="120"/>
            </w:pPr>
            <w:r w:rsidRPr="005855BC">
              <w:t>Sexto (mayo de 2023)</w:t>
            </w:r>
          </w:p>
        </w:tc>
        <w:tc>
          <w:tcPr>
            <w:tcW w:w="1328" w:type="pct"/>
            <w:shd w:val="clear" w:color="auto" w:fill="auto"/>
          </w:tcPr>
          <w:p w14:paraId="1D2D0F11" w14:textId="77777777" w:rsidR="00F01A21" w:rsidRPr="005855BC" w:rsidRDefault="00F01A21" w:rsidP="00C178B1">
            <w:pPr>
              <w:spacing w:before="40" w:after="120"/>
            </w:pPr>
          </w:p>
        </w:tc>
        <w:tc>
          <w:tcPr>
            <w:tcW w:w="1466" w:type="pct"/>
            <w:shd w:val="clear" w:color="auto" w:fill="auto"/>
          </w:tcPr>
          <w:p w14:paraId="64A7CE99" w14:textId="77777777" w:rsidR="00F01A21" w:rsidRPr="005855BC" w:rsidRDefault="00F01A21" w:rsidP="00C178B1">
            <w:pPr>
              <w:spacing w:before="40" w:after="120"/>
            </w:pPr>
            <w:r w:rsidRPr="005855BC">
              <w:t xml:space="preserve">Séptimo (presentación prevista el 12 de mayo de 2027) </w:t>
            </w:r>
          </w:p>
        </w:tc>
      </w:tr>
      <w:tr w:rsidR="00F01A21" w:rsidRPr="005855BC" w14:paraId="7B5A242A" w14:textId="77777777" w:rsidTr="00EC6CDF">
        <w:trPr>
          <w:cantSplit/>
          <w:trHeight w:val="240"/>
        </w:trPr>
        <w:tc>
          <w:tcPr>
            <w:tcW w:w="1030" w:type="pct"/>
            <w:shd w:val="clear" w:color="auto" w:fill="auto"/>
          </w:tcPr>
          <w:p w14:paraId="66966636" w14:textId="77777777" w:rsidR="00F01A21" w:rsidRPr="005855BC" w:rsidRDefault="00F01A21" w:rsidP="00C178B1">
            <w:pPr>
              <w:spacing w:before="40" w:after="120"/>
            </w:pPr>
            <w:r w:rsidRPr="005855BC">
              <w:lastRenderedPageBreak/>
              <w:t>Congo (2003)</w:t>
            </w:r>
          </w:p>
        </w:tc>
        <w:tc>
          <w:tcPr>
            <w:tcW w:w="1177" w:type="pct"/>
            <w:shd w:val="clear" w:color="auto" w:fill="auto"/>
          </w:tcPr>
          <w:p w14:paraId="32DC0C7F" w14:textId="77777777" w:rsidR="00F01A21" w:rsidRPr="005855BC" w:rsidRDefault="00F01A21" w:rsidP="00C178B1">
            <w:pPr>
              <w:spacing w:before="40" w:after="120"/>
            </w:pPr>
            <w:r w:rsidRPr="005855BC">
              <w:t>Inicial (abril de 2015)</w:t>
            </w:r>
          </w:p>
        </w:tc>
        <w:tc>
          <w:tcPr>
            <w:tcW w:w="1328" w:type="pct"/>
            <w:shd w:val="clear" w:color="auto" w:fill="auto"/>
          </w:tcPr>
          <w:p w14:paraId="3ED826AC" w14:textId="77777777" w:rsidR="00F01A21" w:rsidRPr="005855BC" w:rsidRDefault="00F01A21" w:rsidP="00C178B1">
            <w:pPr>
              <w:spacing w:before="40" w:after="120"/>
            </w:pPr>
            <w:r w:rsidRPr="005855BC">
              <w:t>Segundo (15 de mayo de 2019)</w:t>
            </w:r>
          </w:p>
        </w:tc>
        <w:tc>
          <w:tcPr>
            <w:tcW w:w="1466" w:type="pct"/>
            <w:shd w:val="clear" w:color="auto" w:fill="auto"/>
          </w:tcPr>
          <w:p w14:paraId="055079B7" w14:textId="77777777" w:rsidR="00F01A21" w:rsidRPr="005855BC" w:rsidRDefault="00F01A21" w:rsidP="00C178B1">
            <w:pPr>
              <w:spacing w:before="40" w:after="120"/>
            </w:pPr>
          </w:p>
        </w:tc>
      </w:tr>
      <w:tr w:rsidR="00F01A21" w:rsidRPr="005855BC" w14:paraId="170EA61C" w14:textId="77777777" w:rsidTr="00EC6CDF">
        <w:trPr>
          <w:cantSplit/>
          <w:trHeight w:val="240"/>
        </w:trPr>
        <w:tc>
          <w:tcPr>
            <w:tcW w:w="1030" w:type="pct"/>
            <w:shd w:val="clear" w:color="auto" w:fill="auto"/>
          </w:tcPr>
          <w:p w14:paraId="4C2A526C" w14:textId="77777777" w:rsidR="00F01A21" w:rsidRPr="005855BC" w:rsidRDefault="00F01A21" w:rsidP="00C178B1">
            <w:pPr>
              <w:spacing w:before="40" w:after="120"/>
            </w:pPr>
            <w:r w:rsidRPr="005855BC">
              <w:t>Costa Rica</w:t>
            </w:r>
            <w:r w:rsidRPr="005855BC">
              <w:rPr>
                <w:i/>
                <w:vertAlign w:val="superscript"/>
              </w:rPr>
              <w:t>a</w:t>
            </w:r>
            <w:r w:rsidRPr="005855BC">
              <w:rPr>
                <w:iCs/>
              </w:rPr>
              <w:t xml:space="preserve"> </w:t>
            </w:r>
            <w:r w:rsidRPr="005855BC">
              <w:t>(1993)</w:t>
            </w:r>
          </w:p>
        </w:tc>
        <w:tc>
          <w:tcPr>
            <w:tcW w:w="1177" w:type="pct"/>
            <w:shd w:val="clear" w:color="auto" w:fill="auto"/>
          </w:tcPr>
          <w:p w14:paraId="0EA8DA1F" w14:textId="77777777" w:rsidR="00F01A21" w:rsidRPr="005855BC" w:rsidRDefault="00F01A21" w:rsidP="00C178B1">
            <w:pPr>
              <w:spacing w:before="40" w:after="120"/>
            </w:pPr>
            <w:r w:rsidRPr="005855BC">
              <w:t>Segundo (mayo de 2008)</w:t>
            </w:r>
          </w:p>
        </w:tc>
        <w:tc>
          <w:tcPr>
            <w:tcW w:w="1328" w:type="pct"/>
            <w:shd w:val="clear" w:color="auto" w:fill="auto"/>
          </w:tcPr>
          <w:p w14:paraId="7EC4856A" w14:textId="77777777" w:rsidR="00F01A21" w:rsidRPr="005855BC" w:rsidRDefault="00F01A21" w:rsidP="00C178B1">
            <w:pPr>
              <w:spacing w:before="40" w:after="120"/>
            </w:pPr>
          </w:p>
        </w:tc>
        <w:tc>
          <w:tcPr>
            <w:tcW w:w="1466" w:type="pct"/>
            <w:shd w:val="clear" w:color="auto" w:fill="auto"/>
          </w:tcPr>
          <w:p w14:paraId="543F2F83" w14:textId="77777777" w:rsidR="00F01A21" w:rsidRPr="005855BC" w:rsidRDefault="00F01A21" w:rsidP="00C178B1">
            <w:pPr>
              <w:spacing w:before="40" w:after="120"/>
            </w:pPr>
            <w:r w:rsidRPr="005855BC">
              <w:t>Tercero (recibido el 17 de diciembre de 2019)</w:t>
            </w:r>
          </w:p>
        </w:tc>
      </w:tr>
      <w:tr w:rsidR="00F01A21" w:rsidRPr="005855BC" w14:paraId="016D2F48" w14:textId="77777777" w:rsidTr="00EC6CDF">
        <w:trPr>
          <w:cantSplit/>
          <w:trHeight w:val="240"/>
        </w:trPr>
        <w:tc>
          <w:tcPr>
            <w:tcW w:w="1030" w:type="pct"/>
            <w:shd w:val="clear" w:color="auto" w:fill="auto"/>
          </w:tcPr>
          <w:p w14:paraId="28073AC5" w14:textId="77777777" w:rsidR="00F01A21" w:rsidRPr="005855BC" w:rsidRDefault="00F01A21" w:rsidP="00C178B1">
            <w:pPr>
              <w:spacing w:before="40" w:after="120"/>
            </w:pPr>
            <w:r w:rsidRPr="005855BC">
              <w:t>Croacia</w:t>
            </w:r>
            <w:r w:rsidRPr="005855BC">
              <w:rPr>
                <w:i/>
                <w:vertAlign w:val="superscript"/>
              </w:rPr>
              <w:t>a</w:t>
            </w:r>
            <w:r w:rsidRPr="005855BC">
              <w:t xml:space="preserve"> (1992)</w:t>
            </w:r>
          </w:p>
        </w:tc>
        <w:tc>
          <w:tcPr>
            <w:tcW w:w="1177" w:type="pct"/>
            <w:shd w:val="clear" w:color="auto" w:fill="auto"/>
          </w:tcPr>
          <w:p w14:paraId="38664CB1" w14:textId="77777777" w:rsidR="00F01A21" w:rsidRPr="005855BC" w:rsidRDefault="00F01A21" w:rsidP="00C178B1">
            <w:pPr>
              <w:spacing w:before="40" w:after="120"/>
            </w:pPr>
            <w:r w:rsidRPr="005855BC">
              <w:t>Cuarto y quinto (noviembre de 2014)</w:t>
            </w:r>
          </w:p>
        </w:tc>
        <w:tc>
          <w:tcPr>
            <w:tcW w:w="1328" w:type="pct"/>
            <w:shd w:val="clear" w:color="auto" w:fill="auto"/>
          </w:tcPr>
          <w:p w14:paraId="4798F3D3" w14:textId="77777777" w:rsidR="00F01A21" w:rsidRPr="005855BC" w:rsidRDefault="00F01A21" w:rsidP="00C178B1">
            <w:pPr>
              <w:spacing w:before="40" w:after="120"/>
            </w:pPr>
            <w:r w:rsidRPr="005855BC">
              <w:t>Sexto (28 de noviembre de 2018)</w:t>
            </w:r>
          </w:p>
        </w:tc>
        <w:tc>
          <w:tcPr>
            <w:tcW w:w="1466" w:type="pct"/>
            <w:shd w:val="clear" w:color="auto" w:fill="auto"/>
          </w:tcPr>
          <w:p w14:paraId="51CEB11B" w14:textId="77777777" w:rsidR="00F01A21" w:rsidRPr="005855BC" w:rsidRDefault="00F01A21" w:rsidP="00C178B1">
            <w:pPr>
              <w:spacing w:before="40" w:after="120"/>
            </w:pPr>
          </w:p>
        </w:tc>
      </w:tr>
      <w:tr w:rsidR="00F01A21" w:rsidRPr="005855BC" w14:paraId="2195472B" w14:textId="77777777" w:rsidTr="00EC6CDF">
        <w:trPr>
          <w:cantSplit/>
          <w:trHeight w:val="240"/>
        </w:trPr>
        <w:tc>
          <w:tcPr>
            <w:tcW w:w="1030" w:type="pct"/>
            <w:shd w:val="clear" w:color="auto" w:fill="auto"/>
          </w:tcPr>
          <w:p w14:paraId="54BB81CC" w14:textId="77777777" w:rsidR="00F01A21" w:rsidRPr="005855BC" w:rsidRDefault="00F01A21" w:rsidP="00C178B1">
            <w:pPr>
              <w:spacing w:before="40" w:after="120"/>
            </w:pPr>
            <w:r w:rsidRPr="005855BC">
              <w:t>Cuba (1995)</w:t>
            </w:r>
          </w:p>
        </w:tc>
        <w:tc>
          <w:tcPr>
            <w:tcW w:w="1177" w:type="pct"/>
            <w:shd w:val="clear" w:color="auto" w:fill="auto"/>
          </w:tcPr>
          <w:p w14:paraId="386F4222" w14:textId="77777777" w:rsidR="00F01A21" w:rsidRPr="005855BC" w:rsidRDefault="00F01A21" w:rsidP="00C178B1">
            <w:pPr>
              <w:spacing w:before="40" w:after="120"/>
            </w:pPr>
            <w:r w:rsidRPr="005855BC">
              <w:t>Tercero (mayo de 2022)</w:t>
            </w:r>
          </w:p>
        </w:tc>
        <w:tc>
          <w:tcPr>
            <w:tcW w:w="1328" w:type="pct"/>
            <w:shd w:val="clear" w:color="auto" w:fill="auto"/>
          </w:tcPr>
          <w:p w14:paraId="1F48DB2F" w14:textId="77777777" w:rsidR="00F01A21" w:rsidRPr="005855BC" w:rsidRDefault="00F01A21" w:rsidP="00C178B1">
            <w:pPr>
              <w:spacing w:before="40" w:after="120"/>
            </w:pPr>
          </w:p>
        </w:tc>
        <w:tc>
          <w:tcPr>
            <w:tcW w:w="1466" w:type="pct"/>
            <w:shd w:val="clear" w:color="auto" w:fill="auto"/>
          </w:tcPr>
          <w:p w14:paraId="490D62D4" w14:textId="77777777" w:rsidR="00F01A21" w:rsidRPr="005855BC" w:rsidRDefault="00F01A21" w:rsidP="00C178B1">
            <w:pPr>
              <w:spacing w:before="40" w:after="120"/>
            </w:pPr>
            <w:r w:rsidRPr="005855BC">
              <w:t>Cuarto (presentación prevista el 13 de mayo de 2026)</w:t>
            </w:r>
          </w:p>
        </w:tc>
      </w:tr>
      <w:tr w:rsidR="00F01A21" w:rsidRPr="005855BC" w14:paraId="4E6856E1" w14:textId="77777777" w:rsidTr="00EC6CDF">
        <w:trPr>
          <w:cantSplit/>
          <w:trHeight w:val="240"/>
        </w:trPr>
        <w:tc>
          <w:tcPr>
            <w:tcW w:w="1030" w:type="pct"/>
            <w:shd w:val="clear" w:color="auto" w:fill="auto"/>
          </w:tcPr>
          <w:p w14:paraId="76D80287" w14:textId="77777777" w:rsidR="00F01A21" w:rsidRPr="005855BC" w:rsidRDefault="00F01A21" w:rsidP="00C178B1">
            <w:pPr>
              <w:spacing w:before="40" w:after="120"/>
            </w:pPr>
            <w:r w:rsidRPr="005855BC">
              <w:t>Dinamarca</w:t>
            </w:r>
            <w:r w:rsidRPr="005855BC">
              <w:rPr>
                <w:i/>
                <w:vertAlign w:val="superscript"/>
              </w:rPr>
              <w:t>a</w:t>
            </w:r>
            <w:r w:rsidRPr="005855BC">
              <w:rPr>
                <w:iCs/>
              </w:rPr>
              <w:t xml:space="preserve"> </w:t>
            </w:r>
            <w:r w:rsidRPr="005855BC">
              <w:t>(1987)</w:t>
            </w:r>
          </w:p>
        </w:tc>
        <w:tc>
          <w:tcPr>
            <w:tcW w:w="1177" w:type="pct"/>
            <w:shd w:val="clear" w:color="auto" w:fill="auto"/>
          </w:tcPr>
          <w:p w14:paraId="57E5E0F0" w14:textId="77777777" w:rsidR="00F01A21" w:rsidRPr="005855BC" w:rsidRDefault="00F01A21" w:rsidP="00C178B1">
            <w:pPr>
              <w:spacing w:before="40" w:after="120"/>
            </w:pPr>
            <w:r w:rsidRPr="005855BC">
              <w:t>Sexto y séptimo (noviembre de 2015)</w:t>
            </w:r>
          </w:p>
        </w:tc>
        <w:tc>
          <w:tcPr>
            <w:tcW w:w="1328" w:type="pct"/>
            <w:shd w:val="clear" w:color="auto" w:fill="auto"/>
          </w:tcPr>
          <w:p w14:paraId="28F3469C" w14:textId="77777777" w:rsidR="00F01A21" w:rsidRPr="005855BC" w:rsidRDefault="00F01A21" w:rsidP="00C178B1">
            <w:pPr>
              <w:spacing w:before="40" w:after="120"/>
            </w:pPr>
          </w:p>
        </w:tc>
        <w:tc>
          <w:tcPr>
            <w:tcW w:w="1466" w:type="pct"/>
            <w:shd w:val="clear" w:color="auto" w:fill="auto"/>
          </w:tcPr>
          <w:p w14:paraId="17E885F9" w14:textId="77777777" w:rsidR="00F01A21" w:rsidRPr="005855BC" w:rsidRDefault="00F01A21" w:rsidP="00C178B1">
            <w:pPr>
              <w:spacing w:before="40" w:after="120"/>
            </w:pPr>
            <w:r w:rsidRPr="005855BC">
              <w:t>Octavo (recibido el 9 de diciembre de 2019)</w:t>
            </w:r>
          </w:p>
        </w:tc>
      </w:tr>
      <w:tr w:rsidR="00F01A21" w:rsidRPr="005855BC" w14:paraId="5626E5E8" w14:textId="77777777" w:rsidTr="00EC6CDF">
        <w:trPr>
          <w:cantSplit/>
          <w:trHeight w:val="240"/>
        </w:trPr>
        <w:tc>
          <w:tcPr>
            <w:tcW w:w="1030" w:type="pct"/>
            <w:shd w:val="clear" w:color="auto" w:fill="auto"/>
          </w:tcPr>
          <w:p w14:paraId="13D9E323" w14:textId="77777777" w:rsidR="00F01A21" w:rsidRPr="005855BC" w:rsidRDefault="00F01A21" w:rsidP="00C178B1">
            <w:pPr>
              <w:spacing w:before="40" w:after="120"/>
            </w:pPr>
            <w:r w:rsidRPr="005855BC">
              <w:t>Djibouti (2002)</w:t>
            </w:r>
          </w:p>
        </w:tc>
        <w:tc>
          <w:tcPr>
            <w:tcW w:w="1177" w:type="pct"/>
            <w:shd w:val="clear" w:color="auto" w:fill="auto"/>
          </w:tcPr>
          <w:p w14:paraId="28EB70AF" w14:textId="56E8165E" w:rsidR="00F01A21" w:rsidRPr="005855BC" w:rsidRDefault="00F01A21" w:rsidP="00C178B1">
            <w:pPr>
              <w:spacing w:before="40" w:after="120"/>
            </w:pPr>
            <w:r w:rsidRPr="005855BC">
              <w:t>Inicial (noviembre de</w:t>
            </w:r>
            <w:r w:rsidR="00B62EE7">
              <w:t> </w:t>
            </w:r>
            <w:r w:rsidRPr="005855BC">
              <w:t>2011)</w:t>
            </w:r>
          </w:p>
        </w:tc>
        <w:tc>
          <w:tcPr>
            <w:tcW w:w="1328" w:type="pct"/>
            <w:shd w:val="clear" w:color="auto" w:fill="auto"/>
          </w:tcPr>
          <w:p w14:paraId="6B4EC18A" w14:textId="1F6C4A43" w:rsidR="00F01A21" w:rsidRPr="005855BC" w:rsidRDefault="00F01A21" w:rsidP="00C178B1">
            <w:pPr>
              <w:spacing w:before="40" w:after="120"/>
            </w:pPr>
            <w:r w:rsidRPr="005855BC">
              <w:t>Segundo (25 de noviembre de</w:t>
            </w:r>
            <w:r w:rsidR="00C178B1">
              <w:t> </w:t>
            </w:r>
            <w:r w:rsidRPr="005855BC">
              <w:t>2015)</w:t>
            </w:r>
          </w:p>
        </w:tc>
        <w:tc>
          <w:tcPr>
            <w:tcW w:w="1466" w:type="pct"/>
            <w:shd w:val="clear" w:color="auto" w:fill="auto"/>
          </w:tcPr>
          <w:p w14:paraId="4763AE6A" w14:textId="77777777" w:rsidR="00F01A21" w:rsidRPr="005855BC" w:rsidRDefault="00F01A21" w:rsidP="00C178B1">
            <w:pPr>
              <w:spacing w:before="40" w:after="120"/>
            </w:pPr>
          </w:p>
        </w:tc>
      </w:tr>
      <w:tr w:rsidR="00F01A21" w:rsidRPr="005855BC" w14:paraId="18924AEF" w14:textId="77777777" w:rsidTr="00EC6CDF">
        <w:trPr>
          <w:cantSplit/>
          <w:trHeight w:val="240"/>
        </w:trPr>
        <w:tc>
          <w:tcPr>
            <w:tcW w:w="1030" w:type="pct"/>
            <w:shd w:val="clear" w:color="auto" w:fill="auto"/>
          </w:tcPr>
          <w:p w14:paraId="2D4EE779" w14:textId="77777777" w:rsidR="00F01A21" w:rsidRPr="005855BC" w:rsidRDefault="00F01A21" w:rsidP="00C178B1">
            <w:pPr>
              <w:spacing w:before="40" w:after="120"/>
            </w:pPr>
            <w:r w:rsidRPr="005855BC">
              <w:t>Ecuador</w:t>
            </w:r>
            <w:r w:rsidRPr="005855BC">
              <w:rPr>
                <w:i/>
                <w:vertAlign w:val="superscript"/>
              </w:rPr>
              <w:t>a</w:t>
            </w:r>
            <w:r w:rsidRPr="005855BC">
              <w:rPr>
                <w:iCs/>
              </w:rPr>
              <w:t xml:space="preserve"> </w:t>
            </w:r>
            <w:r w:rsidRPr="005855BC">
              <w:t>(1988)</w:t>
            </w:r>
          </w:p>
        </w:tc>
        <w:tc>
          <w:tcPr>
            <w:tcW w:w="1177" w:type="pct"/>
            <w:shd w:val="clear" w:color="auto" w:fill="auto"/>
          </w:tcPr>
          <w:p w14:paraId="4712DFE7" w14:textId="77777777" w:rsidR="00F01A21" w:rsidRPr="005855BC" w:rsidRDefault="00F01A21" w:rsidP="00C178B1">
            <w:pPr>
              <w:spacing w:before="40" w:after="120"/>
            </w:pPr>
            <w:r w:rsidRPr="005855BC">
              <w:t>Séptimo (noviembre de 2016)</w:t>
            </w:r>
          </w:p>
        </w:tc>
        <w:tc>
          <w:tcPr>
            <w:tcW w:w="1328" w:type="pct"/>
            <w:shd w:val="clear" w:color="auto" w:fill="auto"/>
          </w:tcPr>
          <w:p w14:paraId="3A247DAE" w14:textId="77777777" w:rsidR="00F01A21" w:rsidRPr="005855BC" w:rsidRDefault="00F01A21" w:rsidP="00C178B1">
            <w:pPr>
              <w:spacing w:before="40" w:after="120"/>
            </w:pPr>
          </w:p>
        </w:tc>
        <w:tc>
          <w:tcPr>
            <w:tcW w:w="1466" w:type="pct"/>
            <w:shd w:val="clear" w:color="auto" w:fill="auto"/>
          </w:tcPr>
          <w:p w14:paraId="24F6511B" w14:textId="77777777" w:rsidR="00F01A21" w:rsidRPr="005855BC" w:rsidRDefault="00F01A21" w:rsidP="00C178B1">
            <w:pPr>
              <w:spacing w:before="40" w:after="120"/>
            </w:pPr>
            <w:r w:rsidRPr="005855BC">
              <w:t>Octavo (recibido el 2 de diciembre de 2020)</w:t>
            </w:r>
          </w:p>
        </w:tc>
      </w:tr>
      <w:tr w:rsidR="00F01A21" w:rsidRPr="005855BC" w14:paraId="43337552" w14:textId="77777777" w:rsidTr="00EC6CDF">
        <w:trPr>
          <w:cantSplit/>
          <w:trHeight w:val="240"/>
        </w:trPr>
        <w:tc>
          <w:tcPr>
            <w:tcW w:w="1030" w:type="pct"/>
            <w:shd w:val="clear" w:color="auto" w:fill="auto"/>
          </w:tcPr>
          <w:p w14:paraId="3F51694C" w14:textId="77777777" w:rsidR="00F01A21" w:rsidRPr="005855BC" w:rsidRDefault="00F01A21" w:rsidP="00C178B1">
            <w:pPr>
              <w:spacing w:before="40" w:after="120"/>
            </w:pPr>
            <w:r w:rsidRPr="005855BC">
              <w:t>Egipto (1986)</w:t>
            </w:r>
          </w:p>
        </w:tc>
        <w:tc>
          <w:tcPr>
            <w:tcW w:w="1177" w:type="pct"/>
            <w:shd w:val="clear" w:color="auto" w:fill="auto"/>
          </w:tcPr>
          <w:p w14:paraId="31416479" w14:textId="7411DBE1" w:rsidR="00F01A21" w:rsidRPr="005855BC" w:rsidRDefault="00F01A21" w:rsidP="00C178B1">
            <w:pPr>
              <w:spacing w:before="40" w:after="120"/>
            </w:pPr>
            <w:r w:rsidRPr="005855BC">
              <w:t>Cuarto (noviembre de</w:t>
            </w:r>
            <w:r w:rsidR="00B62EE7">
              <w:t> </w:t>
            </w:r>
            <w:r w:rsidRPr="005855BC">
              <w:t>2002)</w:t>
            </w:r>
          </w:p>
        </w:tc>
        <w:tc>
          <w:tcPr>
            <w:tcW w:w="1328" w:type="pct"/>
            <w:shd w:val="clear" w:color="auto" w:fill="auto"/>
          </w:tcPr>
          <w:p w14:paraId="34B843F5" w14:textId="77777777" w:rsidR="00F01A21" w:rsidRPr="005855BC" w:rsidRDefault="00F01A21" w:rsidP="00C178B1">
            <w:pPr>
              <w:spacing w:before="40" w:after="120"/>
            </w:pPr>
          </w:p>
        </w:tc>
        <w:tc>
          <w:tcPr>
            <w:tcW w:w="1466" w:type="pct"/>
            <w:shd w:val="clear" w:color="auto" w:fill="auto"/>
          </w:tcPr>
          <w:p w14:paraId="1C13EB38" w14:textId="77777777" w:rsidR="00F01A21" w:rsidRPr="005855BC" w:rsidRDefault="00F01A21" w:rsidP="00C178B1">
            <w:pPr>
              <w:spacing w:before="40" w:after="120"/>
            </w:pPr>
            <w:r w:rsidRPr="005855BC">
              <w:t>Quinto (recibido el 13 de septiembre de 2021)</w:t>
            </w:r>
          </w:p>
        </w:tc>
      </w:tr>
      <w:tr w:rsidR="00F01A21" w:rsidRPr="005855BC" w14:paraId="4C01F34A" w14:textId="77777777" w:rsidTr="00EC6CDF">
        <w:trPr>
          <w:cantSplit/>
          <w:trHeight w:val="240"/>
        </w:trPr>
        <w:tc>
          <w:tcPr>
            <w:tcW w:w="1030" w:type="pct"/>
            <w:shd w:val="clear" w:color="auto" w:fill="auto"/>
          </w:tcPr>
          <w:p w14:paraId="2828AA8D" w14:textId="77777777" w:rsidR="00F01A21" w:rsidRPr="005855BC" w:rsidRDefault="00F01A21" w:rsidP="00C178B1">
            <w:pPr>
              <w:spacing w:before="40" w:after="120"/>
            </w:pPr>
            <w:r w:rsidRPr="005855BC">
              <w:t>El Salvador</w:t>
            </w:r>
            <w:r w:rsidRPr="005855BC">
              <w:rPr>
                <w:i/>
                <w:vertAlign w:val="superscript"/>
              </w:rPr>
              <w:t>a</w:t>
            </w:r>
            <w:r w:rsidRPr="005855BC">
              <w:rPr>
                <w:iCs/>
              </w:rPr>
              <w:t xml:space="preserve"> </w:t>
            </w:r>
            <w:r w:rsidRPr="005855BC">
              <w:t>(1996)</w:t>
            </w:r>
          </w:p>
        </w:tc>
        <w:tc>
          <w:tcPr>
            <w:tcW w:w="1177" w:type="pct"/>
            <w:shd w:val="clear" w:color="auto" w:fill="auto"/>
          </w:tcPr>
          <w:p w14:paraId="3B239BF2" w14:textId="1958DF3B" w:rsidR="00F01A21" w:rsidRPr="005855BC" w:rsidRDefault="00F01A21" w:rsidP="00C178B1">
            <w:pPr>
              <w:spacing w:before="40" w:after="120"/>
            </w:pPr>
            <w:r w:rsidRPr="005855BC">
              <w:t>Tercero (noviembre</w:t>
            </w:r>
            <w:r w:rsidR="00B62EE7">
              <w:t xml:space="preserve"> </w:t>
            </w:r>
            <w:r w:rsidRPr="005855BC">
              <w:t>de 2022)</w:t>
            </w:r>
          </w:p>
        </w:tc>
        <w:tc>
          <w:tcPr>
            <w:tcW w:w="1328" w:type="pct"/>
            <w:shd w:val="clear" w:color="auto" w:fill="auto"/>
          </w:tcPr>
          <w:p w14:paraId="602259A5" w14:textId="77777777" w:rsidR="00F01A21" w:rsidRPr="005855BC" w:rsidRDefault="00F01A21" w:rsidP="00C178B1">
            <w:pPr>
              <w:spacing w:before="40" w:after="120"/>
            </w:pPr>
          </w:p>
        </w:tc>
        <w:tc>
          <w:tcPr>
            <w:tcW w:w="1466" w:type="pct"/>
            <w:shd w:val="clear" w:color="auto" w:fill="auto"/>
          </w:tcPr>
          <w:p w14:paraId="20D5FAC4" w14:textId="77777777" w:rsidR="00F01A21" w:rsidRPr="005855BC" w:rsidRDefault="00F01A21" w:rsidP="00C178B1">
            <w:pPr>
              <w:spacing w:before="40" w:after="120"/>
            </w:pPr>
            <w:r w:rsidRPr="005855BC">
              <w:t>Cuarto (presentación prevista el 25 de noviembre de 2026)</w:t>
            </w:r>
          </w:p>
        </w:tc>
      </w:tr>
      <w:tr w:rsidR="00F01A21" w:rsidRPr="005855BC" w14:paraId="64A7E137" w14:textId="77777777" w:rsidTr="00EC6CDF">
        <w:trPr>
          <w:cantSplit/>
          <w:trHeight w:val="240"/>
        </w:trPr>
        <w:tc>
          <w:tcPr>
            <w:tcW w:w="1030" w:type="pct"/>
            <w:shd w:val="clear" w:color="auto" w:fill="auto"/>
          </w:tcPr>
          <w:p w14:paraId="01DF3FAB" w14:textId="77777777" w:rsidR="00F01A21" w:rsidRPr="005855BC" w:rsidRDefault="00F01A21" w:rsidP="00C178B1">
            <w:pPr>
              <w:spacing w:before="40" w:after="120"/>
            </w:pPr>
            <w:r w:rsidRPr="005855BC">
              <w:t>Emiratos Árabes Unidos (2012)</w:t>
            </w:r>
          </w:p>
        </w:tc>
        <w:tc>
          <w:tcPr>
            <w:tcW w:w="1177" w:type="pct"/>
            <w:shd w:val="clear" w:color="auto" w:fill="auto"/>
          </w:tcPr>
          <w:p w14:paraId="6C9A382B" w14:textId="77777777" w:rsidR="00F01A21" w:rsidRPr="005855BC" w:rsidRDefault="00F01A21" w:rsidP="00C178B1">
            <w:pPr>
              <w:spacing w:before="40" w:after="120"/>
            </w:pPr>
            <w:r w:rsidRPr="005855BC">
              <w:t>Inicial (julio de 2022)</w:t>
            </w:r>
          </w:p>
        </w:tc>
        <w:tc>
          <w:tcPr>
            <w:tcW w:w="1328" w:type="pct"/>
            <w:shd w:val="clear" w:color="auto" w:fill="auto"/>
          </w:tcPr>
          <w:p w14:paraId="7369BA8A" w14:textId="77777777" w:rsidR="00F01A21" w:rsidRPr="005855BC" w:rsidRDefault="00F01A21" w:rsidP="00C178B1">
            <w:pPr>
              <w:spacing w:before="40" w:after="120"/>
            </w:pPr>
          </w:p>
        </w:tc>
        <w:tc>
          <w:tcPr>
            <w:tcW w:w="1466" w:type="pct"/>
            <w:shd w:val="clear" w:color="auto" w:fill="auto"/>
          </w:tcPr>
          <w:p w14:paraId="3A2626B6" w14:textId="77777777" w:rsidR="00F01A21" w:rsidRPr="005855BC" w:rsidRDefault="00F01A21" w:rsidP="00C178B1">
            <w:pPr>
              <w:spacing w:before="40" w:after="120"/>
            </w:pPr>
            <w:r w:rsidRPr="005855BC">
              <w:t>Segundo (presentación prevista el 29 de julio de 2026)</w:t>
            </w:r>
          </w:p>
        </w:tc>
      </w:tr>
      <w:tr w:rsidR="00F01A21" w:rsidRPr="005855BC" w14:paraId="3D367E8B" w14:textId="77777777" w:rsidTr="00EC6CDF">
        <w:trPr>
          <w:cantSplit/>
          <w:trHeight w:val="240"/>
        </w:trPr>
        <w:tc>
          <w:tcPr>
            <w:tcW w:w="1030" w:type="pct"/>
            <w:shd w:val="clear" w:color="auto" w:fill="auto"/>
          </w:tcPr>
          <w:p w14:paraId="1777F7AA" w14:textId="77777777" w:rsidR="00F01A21" w:rsidRPr="005855BC" w:rsidRDefault="00F01A21" w:rsidP="00C178B1">
            <w:pPr>
              <w:spacing w:before="40" w:after="120"/>
            </w:pPr>
            <w:r w:rsidRPr="005855BC">
              <w:t>Eslovaquia</w:t>
            </w:r>
            <w:r w:rsidRPr="005855BC">
              <w:rPr>
                <w:i/>
                <w:vertAlign w:val="superscript"/>
              </w:rPr>
              <w:t>a</w:t>
            </w:r>
            <w:r w:rsidRPr="005855BC">
              <w:rPr>
                <w:iCs/>
              </w:rPr>
              <w:t xml:space="preserve"> </w:t>
            </w:r>
            <w:r w:rsidRPr="005855BC">
              <w:t>(1993)</w:t>
            </w:r>
          </w:p>
        </w:tc>
        <w:tc>
          <w:tcPr>
            <w:tcW w:w="1177" w:type="pct"/>
            <w:shd w:val="clear" w:color="auto" w:fill="auto"/>
          </w:tcPr>
          <w:p w14:paraId="7064F1D2" w14:textId="77777777" w:rsidR="00F01A21" w:rsidRPr="005855BC" w:rsidRDefault="00F01A21" w:rsidP="00C178B1">
            <w:pPr>
              <w:spacing w:before="40" w:after="120"/>
            </w:pPr>
            <w:r w:rsidRPr="005855BC">
              <w:t>Cuarto (mayo de 2023)</w:t>
            </w:r>
          </w:p>
        </w:tc>
        <w:tc>
          <w:tcPr>
            <w:tcW w:w="1328" w:type="pct"/>
            <w:shd w:val="clear" w:color="auto" w:fill="auto"/>
          </w:tcPr>
          <w:p w14:paraId="6B9E06EA" w14:textId="77777777" w:rsidR="00F01A21" w:rsidRPr="005855BC" w:rsidRDefault="00F01A21" w:rsidP="00C178B1">
            <w:pPr>
              <w:spacing w:before="40" w:after="120"/>
            </w:pPr>
          </w:p>
        </w:tc>
        <w:tc>
          <w:tcPr>
            <w:tcW w:w="1466" w:type="pct"/>
            <w:shd w:val="clear" w:color="auto" w:fill="auto"/>
          </w:tcPr>
          <w:p w14:paraId="287C2224" w14:textId="77777777" w:rsidR="00F01A21" w:rsidRPr="005855BC" w:rsidRDefault="00F01A21" w:rsidP="00C178B1">
            <w:pPr>
              <w:spacing w:before="40" w:after="120"/>
            </w:pPr>
            <w:r w:rsidRPr="005855BC">
              <w:t>Quinto (presentación prevista el 12 de mayo de 2027)</w:t>
            </w:r>
          </w:p>
        </w:tc>
      </w:tr>
      <w:tr w:rsidR="00F01A21" w:rsidRPr="005855BC" w14:paraId="1D988564" w14:textId="77777777" w:rsidTr="00EC6CDF">
        <w:trPr>
          <w:cantSplit/>
          <w:trHeight w:val="240"/>
        </w:trPr>
        <w:tc>
          <w:tcPr>
            <w:tcW w:w="1030" w:type="pct"/>
            <w:shd w:val="clear" w:color="auto" w:fill="auto"/>
          </w:tcPr>
          <w:p w14:paraId="6EA16E90" w14:textId="77777777" w:rsidR="00F01A21" w:rsidRPr="005855BC" w:rsidRDefault="00F01A21" w:rsidP="00C178B1">
            <w:pPr>
              <w:spacing w:before="40" w:after="120"/>
            </w:pPr>
            <w:r w:rsidRPr="005855BC">
              <w:t>Eslovenia</w:t>
            </w:r>
            <w:r w:rsidRPr="005855BC">
              <w:rPr>
                <w:i/>
                <w:vertAlign w:val="superscript"/>
              </w:rPr>
              <w:t>a</w:t>
            </w:r>
            <w:r w:rsidRPr="005855BC">
              <w:rPr>
                <w:iCs/>
              </w:rPr>
              <w:t xml:space="preserve"> </w:t>
            </w:r>
            <w:r w:rsidRPr="005855BC">
              <w:t>(1993)</w:t>
            </w:r>
          </w:p>
        </w:tc>
        <w:tc>
          <w:tcPr>
            <w:tcW w:w="1177" w:type="pct"/>
            <w:shd w:val="clear" w:color="auto" w:fill="auto"/>
          </w:tcPr>
          <w:p w14:paraId="421B82DF" w14:textId="77777777" w:rsidR="00F01A21" w:rsidRPr="005855BC" w:rsidRDefault="00F01A21" w:rsidP="00C178B1">
            <w:pPr>
              <w:spacing w:before="40" w:after="120"/>
            </w:pPr>
            <w:r w:rsidRPr="005855BC">
              <w:t>Tercero (mayo de 2011)</w:t>
            </w:r>
          </w:p>
        </w:tc>
        <w:tc>
          <w:tcPr>
            <w:tcW w:w="1328" w:type="pct"/>
            <w:shd w:val="clear" w:color="auto" w:fill="auto"/>
          </w:tcPr>
          <w:p w14:paraId="347888E4" w14:textId="77777777" w:rsidR="00F01A21" w:rsidRPr="005855BC" w:rsidRDefault="00F01A21" w:rsidP="00C178B1">
            <w:pPr>
              <w:spacing w:before="40" w:after="120"/>
            </w:pPr>
            <w:r w:rsidRPr="005855BC" w:rsidDel="000B22BC">
              <w:t xml:space="preserve"> </w:t>
            </w:r>
          </w:p>
        </w:tc>
        <w:tc>
          <w:tcPr>
            <w:tcW w:w="1466" w:type="pct"/>
            <w:shd w:val="clear" w:color="auto" w:fill="auto"/>
          </w:tcPr>
          <w:p w14:paraId="0F28718A" w14:textId="77777777" w:rsidR="00F01A21" w:rsidRPr="005855BC" w:rsidRDefault="00F01A21" w:rsidP="00C178B1">
            <w:pPr>
              <w:spacing w:before="40" w:after="120"/>
            </w:pPr>
            <w:r w:rsidRPr="005855BC">
              <w:t>Cuarto (recibido el 11 de octubre de 2019)</w:t>
            </w:r>
          </w:p>
        </w:tc>
      </w:tr>
      <w:tr w:rsidR="00F01A21" w:rsidRPr="005855BC" w14:paraId="6672C8E0" w14:textId="77777777" w:rsidTr="00EC6CDF">
        <w:trPr>
          <w:cantSplit/>
          <w:trHeight w:val="240"/>
        </w:trPr>
        <w:tc>
          <w:tcPr>
            <w:tcW w:w="1030" w:type="pct"/>
            <w:shd w:val="clear" w:color="auto" w:fill="auto"/>
          </w:tcPr>
          <w:p w14:paraId="7F420106" w14:textId="77777777" w:rsidR="00F01A21" w:rsidRPr="005855BC" w:rsidRDefault="00F01A21" w:rsidP="00C178B1">
            <w:pPr>
              <w:spacing w:before="40" w:after="120"/>
            </w:pPr>
            <w:r w:rsidRPr="005855BC">
              <w:t>España</w:t>
            </w:r>
            <w:r w:rsidRPr="005855BC">
              <w:rPr>
                <w:i/>
                <w:vertAlign w:val="superscript"/>
              </w:rPr>
              <w:t>a</w:t>
            </w:r>
            <w:r w:rsidRPr="005855BC">
              <w:rPr>
                <w:iCs/>
              </w:rPr>
              <w:t xml:space="preserve"> </w:t>
            </w:r>
            <w:r w:rsidRPr="005855BC">
              <w:t>(1987)</w:t>
            </w:r>
          </w:p>
        </w:tc>
        <w:tc>
          <w:tcPr>
            <w:tcW w:w="1177" w:type="pct"/>
            <w:shd w:val="clear" w:color="auto" w:fill="auto"/>
          </w:tcPr>
          <w:p w14:paraId="222E501F" w14:textId="77777777" w:rsidR="00F01A21" w:rsidRPr="005855BC" w:rsidRDefault="00F01A21" w:rsidP="00C178B1">
            <w:pPr>
              <w:spacing w:before="40" w:after="120"/>
            </w:pPr>
            <w:r w:rsidRPr="005855BC">
              <w:t>Séptimo (julio de 2023)</w:t>
            </w:r>
          </w:p>
        </w:tc>
        <w:tc>
          <w:tcPr>
            <w:tcW w:w="1328" w:type="pct"/>
            <w:shd w:val="clear" w:color="auto" w:fill="auto"/>
          </w:tcPr>
          <w:p w14:paraId="65C4825C" w14:textId="77777777" w:rsidR="00F01A21" w:rsidRPr="005855BC" w:rsidRDefault="00F01A21" w:rsidP="00C178B1">
            <w:pPr>
              <w:spacing w:before="40" w:after="120"/>
            </w:pPr>
          </w:p>
        </w:tc>
        <w:tc>
          <w:tcPr>
            <w:tcW w:w="1466" w:type="pct"/>
            <w:shd w:val="clear" w:color="auto" w:fill="auto"/>
          </w:tcPr>
          <w:p w14:paraId="3ECA001A" w14:textId="77777777" w:rsidR="00F01A21" w:rsidRPr="005855BC" w:rsidRDefault="00F01A21" w:rsidP="00C178B1">
            <w:pPr>
              <w:spacing w:before="40" w:after="120"/>
            </w:pPr>
            <w:r w:rsidRPr="005855BC">
              <w:t xml:space="preserve">Octavo (presentación prevista el 28 de julio de 2027) </w:t>
            </w:r>
          </w:p>
        </w:tc>
      </w:tr>
      <w:tr w:rsidR="00F01A21" w:rsidRPr="005855BC" w14:paraId="39D01B9D" w14:textId="77777777" w:rsidTr="00EC6CDF">
        <w:trPr>
          <w:cantSplit/>
          <w:trHeight w:val="240"/>
        </w:trPr>
        <w:tc>
          <w:tcPr>
            <w:tcW w:w="1030" w:type="pct"/>
            <w:shd w:val="clear" w:color="auto" w:fill="auto"/>
          </w:tcPr>
          <w:p w14:paraId="5C9114A3" w14:textId="77777777" w:rsidR="00F01A21" w:rsidRPr="005855BC" w:rsidRDefault="00F01A21" w:rsidP="00C178B1">
            <w:pPr>
              <w:spacing w:before="40" w:after="120"/>
            </w:pPr>
            <w:r w:rsidRPr="005855BC">
              <w:t>Estado de Palestina</w:t>
            </w:r>
            <w:r w:rsidRPr="005855BC">
              <w:rPr>
                <w:i/>
                <w:vertAlign w:val="superscript"/>
              </w:rPr>
              <w:t>a</w:t>
            </w:r>
            <w:r w:rsidRPr="005855BC">
              <w:rPr>
                <w:iCs/>
              </w:rPr>
              <w:t xml:space="preserve"> </w:t>
            </w:r>
            <w:r w:rsidRPr="005855BC">
              <w:t>(2014)</w:t>
            </w:r>
          </w:p>
        </w:tc>
        <w:tc>
          <w:tcPr>
            <w:tcW w:w="1177" w:type="pct"/>
            <w:shd w:val="clear" w:color="auto" w:fill="auto"/>
          </w:tcPr>
          <w:p w14:paraId="44D19432" w14:textId="77777777" w:rsidR="00F01A21" w:rsidRPr="005855BC" w:rsidRDefault="00F01A21" w:rsidP="00C178B1">
            <w:pPr>
              <w:spacing w:before="40" w:after="120"/>
            </w:pPr>
            <w:r w:rsidRPr="005855BC">
              <w:t>Inicial (julio 2022)</w:t>
            </w:r>
          </w:p>
        </w:tc>
        <w:tc>
          <w:tcPr>
            <w:tcW w:w="1328" w:type="pct"/>
            <w:shd w:val="clear" w:color="auto" w:fill="auto"/>
          </w:tcPr>
          <w:p w14:paraId="372F19FB" w14:textId="77777777" w:rsidR="00F01A21" w:rsidRPr="005855BC" w:rsidRDefault="00F01A21" w:rsidP="00C178B1">
            <w:pPr>
              <w:spacing w:before="40" w:after="120"/>
            </w:pPr>
          </w:p>
        </w:tc>
        <w:tc>
          <w:tcPr>
            <w:tcW w:w="1466" w:type="pct"/>
            <w:shd w:val="clear" w:color="auto" w:fill="auto"/>
          </w:tcPr>
          <w:p w14:paraId="25048787" w14:textId="77777777" w:rsidR="00F01A21" w:rsidRPr="005855BC" w:rsidRDefault="00F01A21" w:rsidP="00C178B1">
            <w:pPr>
              <w:spacing w:before="40" w:after="120"/>
            </w:pPr>
            <w:r w:rsidRPr="005855BC">
              <w:t>Segundo (presentación prevista el 29 de julio de 2026)</w:t>
            </w:r>
          </w:p>
        </w:tc>
      </w:tr>
      <w:tr w:rsidR="00F01A21" w:rsidRPr="005855BC" w14:paraId="294A8B91" w14:textId="77777777" w:rsidTr="00EC6CDF">
        <w:trPr>
          <w:cantSplit/>
          <w:trHeight w:val="240"/>
        </w:trPr>
        <w:tc>
          <w:tcPr>
            <w:tcW w:w="1030" w:type="pct"/>
            <w:shd w:val="clear" w:color="auto" w:fill="auto"/>
          </w:tcPr>
          <w:p w14:paraId="7FC01A24" w14:textId="77777777" w:rsidR="00F01A21" w:rsidRPr="005855BC" w:rsidRDefault="00F01A21" w:rsidP="00C178B1">
            <w:pPr>
              <w:spacing w:before="40" w:after="120"/>
            </w:pPr>
            <w:r w:rsidRPr="005855BC">
              <w:t>Estados Unidos de América</w:t>
            </w:r>
            <w:r w:rsidRPr="005855BC">
              <w:rPr>
                <w:i/>
                <w:vertAlign w:val="superscript"/>
              </w:rPr>
              <w:t>a</w:t>
            </w:r>
            <w:r w:rsidRPr="005855BC">
              <w:rPr>
                <w:iCs/>
              </w:rPr>
              <w:t xml:space="preserve"> </w:t>
            </w:r>
            <w:r w:rsidRPr="005855BC">
              <w:t>(1994)</w:t>
            </w:r>
          </w:p>
        </w:tc>
        <w:tc>
          <w:tcPr>
            <w:tcW w:w="1177" w:type="pct"/>
            <w:shd w:val="clear" w:color="auto" w:fill="auto"/>
          </w:tcPr>
          <w:p w14:paraId="07B7DB8E" w14:textId="77777777" w:rsidR="00F01A21" w:rsidRPr="005855BC" w:rsidRDefault="00F01A21" w:rsidP="00C178B1">
            <w:pPr>
              <w:spacing w:before="40" w:after="120"/>
            </w:pPr>
            <w:r w:rsidRPr="005855BC">
              <w:t xml:space="preserve">Tercero a quinto (noviembre de 2014) </w:t>
            </w:r>
          </w:p>
        </w:tc>
        <w:tc>
          <w:tcPr>
            <w:tcW w:w="1328" w:type="pct"/>
            <w:shd w:val="clear" w:color="auto" w:fill="auto"/>
          </w:tcPr>
          <w:p w14:paraId="336E8F75" w14:textId="77777777" w:rsidR="00F01A21" w:rsidRPr="005855BC" w:rsidRDefault="00F01A21" w:rsidP="00C178B1">
            <w:pPr>
              <w:spacing w:before="40" w:after="120"/>
            </w:pPr>
          </w:p>
        </w:tc>
        <w:tc>
          <w:tcPr>
            <w:tcW w:w="1466" w:type="pct"/>
            <w:shd w:val="clear" w:color="auto" w:fill="auto"/>
          </w:tcPr>
          <w:p w14:paraId="3382502D" w14:textId="77777777" w:rsidR="00F01A21" w:rsidRPr="005855BC" w:rsidRDefault="00F01A21" w:rsidP="00C178B1">
            <w:pPr>
              <w:spacing w:before="40" w:after="120"/>
            </w:pPr>
            <w:r w:rsidRPr="005855BC">
              <w:t>Sexto (recibido el 24 de septiembre de 2021)</w:t>
            </w:r>
          </w:p>
        </w:tc>
      </w:tr>
      <w:tr w:rsidR="00F01A21" w:rsidRPr="005855BC" w14:paraId="63051341" w14:textId="77777777" w:rsidTr="00EC6CDF">
        <w:trPr>
          <w:cantSplit/>
          <w:trHeight w:val="240"/>
        </w:trPr>
        <w:tc>
          <w:tcPr>
            <w:tcW w:w="1030" w:type="pct"/>
            <w:shd w:val="clear" w:color="auto" w:fill="auto"/>
          </w:tcPr>
          <w:p w14:paraId="2BD8FC83" w14:textId="77777777" w:rsidR="00F01A21" w:rsidRPr="005855BC" w:rsidRDefault="00F01A21" w:rsidP="00C178B1">
            <w:pPr>
              <w:spacing w:before="40" w:after="120"/>
            </w:pPr>
            <w:r w:rsidRPr="005855BC">
              <w:t>Estonia</w:t>
            </w:r>
            <w:r w:rsidRPr="005855BC">
              <w:rPr>
                <w:i/>
                <w:vertAlign w:val="superscript"/>
              </w:rPr>
              <w:t>a</w:t>
            </w:r>
            <w:r w:rsidRPr="005855BC">
              <w:rPr>
                <w:iCs/>
              </w:rPr>
              <w:t xml:space="preserve"> </w:t>
            </w:r>
            <w:r w:rsidRPr="005855BC">
              <w:t>(1991)</w:t>
            </w:r>
          </w:p>
        </w:tc>
        <w:tc>
          <w:tcPr>
            <w:tcW w:w="1177" w:type="pct"/>
            <w:shd w:val="clear" w:color="auto" w:fill="auto"/>
          </w:tcPr>
          <w:p w14:paraId="3E5C0854" w14:textId="77777777" w:rsidR="00F01A21" w:rsidRPr="005855BC" w:rsidRDefault="00F01A21" w:rsidP="00C178B1">
            <w:pPr>
              <w:spacing w:before="40" w:after="120"/>
            </w:pPr>
            <w:r w:rsidRPr="005855BC">
              <w:t>Quinto (mayo de 2013)</w:t>
            </w:r>
          </w:p>
        </w:tc>
        <w:tc>
          <w:tcPr>
            <w:tcW w:w="1328" w:type="pct"/>
            <w:shd w:val="clear" w:color="auto" w:fill="auto"/>
          </w:tcPr>
          <w:p w14:paraId="6BB85714" w14:textId="77777777" w:rsidR="00F01A21" w:rsidRPr="005855BC" w:rsidRDefault="00F01A21" w:rsidP="00C178B1">
            <w:pPr>
              <w:spacing w:before="40" w:after="120"/>
            </w:pPr>
          </w:p>
        </w:tc>
        <w:tc>
          <w:tcPr>
            <w:tcW w:w="1466" w:type="pct"/>
            <w:shd w:val="clear" w:color="auto" w:fill="auto"/>
          </w:tcPr>
          <w:p w14:paraId="19F18EEE" w14:textId="77777777" w:rsidR="00F01A21" w:rsidRPr="005855BC" w:rsidRDefault="00F01A21" w:rsidP="00C178B1">
            <w:pPr>
              <w:spacing w:before="40" w:after="120"/>
            </w:pPr>
            <w:r w:rsidRPr="005855BC">
              <w:t>Sexto (recibido el 9 de junio de 2022)</w:t>
            </w:r>
          </w:p>
        </w:tc>
      </w:tr>
      <w:tr w:rsidR="00F01A21" w:rsidRPr="005855BC" w14:paraId="203508D4" w14:textId="77777777" w:rsidTr="00EC6CDF">
        <w:trPr>
          <w:cantSplit/>
          <w:trHeight w:val="240"/>
        </w:trPr>
        <w:tc>
          <w:tcPr>
            <w:tcW w:w="1030" w:type="pct"/>
            <w:shd w:val="clear" w:color="auto" w:fill="auto"/>
          </w:tcPr>
          <w:p w14:paraId="54C099CD" w14:textId="77777777" w:rsidR="00F01A21" w:rsidRPr="005855BC" w:rsidRDefault="00F01A21" w:rsidP="00C178B1">
            <w:pPr>
              <w:spacing w:before="40" w:after="120"/>
            </w:pPr>
            <w:r w:rsidRPr="005855BC">
              <w:t>Etiopía (1994)</w:t>
            </w:r>
          </w:p>
        </w:tc>
        <w:tc>
          <w:tcPr>
            <w:tcW w:w="1177" w:type="pct"/>
            <w:shd w:val="clear" w:color="auto" w:fill="auto"/>
          </w:tcPr>
          <w:p w14:paraId="7BD92A9B" w14:textId="77777777" w:rsidR="00F01A21" w:rsidRPr="005855BC" w:rsidRDefault="00F01A21" w:rsidP="00C178B1">
            <w:pPr>
              <w:spacing w:before="40" w:after="120"/>
            </w:pPr>
            <w:r w:rsidRPr="005855BC">
              <w:t>Segundo (mayo de 2023)</w:t>
            </w:r>
          </w:p>
        </w:tc>
        <w:tc>
          <w:tcPr>
            <w:tcW w:w="1328" w:type="pct"/>
            <w:shd w:val="clear" w:color="auto" w:fill="auto"/>
          </w:tcPr>
          <w:p w14:paraId="5544740B" w14:textId="77777777" w:rsidR="00F01A21" w:rsidRPr="005855BC" w:rsidRDefault="00F01A21" w:rsidP="00C178B1">
            <w:pPr>
              <w:spacing w:before="40" w:after="120"/>
            </w:pPr>
          </w:p>
        </w:tc>
        <w:tc>
          <w:tcPr>
            <w:tcW w:w="1466" w:type="pct"/>
            <w:shd w:val="clear" w:color="auto" w:fill="auto"/>
          </w:tcPr>
          <w:p w14:paraId="3E24AE07" w14:textId="77777777" w:rsidR="00F01A21" w:rsidRPr="005855BC" w:rsidRDefault="00F01A21" w:rsidP="00C178B1">
            <w:pPr>
              <w:spacing w:before="40" w:after="120"/>
            </w:pPr>
            <w:r w:rsidRPr="005855BC">
              <w:t>Tercero (presentación prevista el 12 de mayo de 2027)</w:t>
            </w:r>
          </w:p>
        </w:tc>
      </w:tr>
      <w:tr w:rsidR="00F01A21" w:rsidRPr="005855BC" w14:paraId="0BBBDD06" w14:textId="77777777" w:rsidTr="00EC6CDF">
        <w:trPr>
          <w:cantSplit/>
          <w:trHeight w:val="240"/>
        </w:trPr>
        <w:tc>
          <w:tcPr>
            <w:tcW w:w="1030" w:type="pct"/>
            <w:shd w:val="clear" w:color="auto" w:fill="auto"/>
          </w:tcPr>
          <w:p w14:paraId="2DA06F07" w14:textId="77777777" w:rsidR="00F01A21" w:rsidRPr="005855BC" w:rsidRDefault="00F01A21" w:rsidP="00C178B1">
            <w:pPr>
              <w:spacing w:before="40" w:after="120"/>
            </w:pPr>
            <w:r w:rsidRPr="005855BC">
              <w:t>Federación de Rusia</w:t>
            </w:r>
            <w:r w:rsidRPr="005855BC">
              <w:rPr>
                <w:i/>
                <w:vertAlign w:val="superscript"/>
              </w:rPr>
              <w:t>a</w:t>
            </w:r>
            <w:r w:rsidRPr="005855BC">
              <w:rPr>
                <w:iCs/>
              </w:rPr>
              <w:t xml:space="preserve"> </w:t>
            </w:r>
            <w:r w:rsidRPr="005855BC">
              <w:t>(1987)</w:t>
            </w:r>
          </w:p>
        </w:tc>
        <w:tc>
          <w:tcPr>
            <w:tcW w:w="1177" w:type="pct"/>
            <w:shd w:val="clear" w:color="auto" w:fill="auto"/>
          </w:tcPr>
          <w:p w14:paraId="7ED03A5A" w14:textId="77777777" w:rsidR="00F01A21" w:rsidRPr="005855BC" w:rsidRDefault="00F01A21" w:rsidP="00C178B1">
            <w:pPr>
              <w:spacing w:before="40" w:after="120"/>
            </w:pPr>
            <w:r w:rsidRPr="005855BC">
              <w:t>Sexto (agosto de 2018)</w:t>
            </w:r>
          </w:p>
        </w:tc>
        <w:tc>
          <w:tcPr>
            <w:tcW w:w="1328" w:type="pct"/>
            <w:shd w:val="clear" w:color="auto" w:fill="auto"/>
          </w:tcPr>
          <w:p w14:paraId="155B9498" w14:textId="77777777" w:rsidR="00F01A21" w:rsidRPr="005855BC" w:rsidRDefault="00F01A21" w:rsidP="00C178B1">
            <w:pPr>
              <w:spacing w:before="40" w:after="120"/>
            </w:pPr>
          </w:p>
        </w:tc>
        <w:tc>
          <w:tcPr>
            <w:tcW w:w="1466" w:type="pct"/>
            <w:shd w:val="clear" w:color="auto" w:fill="auto"/>
          </w:tcPr>
          <w:p w14:paraId="75605578" w14:textId="77777777" w:rsidR="00F01A21" w:rsidRPr="005855BC" w:rsidRDefault="00F01A21" w:rsidP="00C178B1">
            <w:pPr>
              <w:spacing w:before="40" w:after="120"/>
            </w:pPr>
            <w:r w:rsidRPr="005855BC">
              <w:t>Séptimo (recibido el 7 de diciembre de 2022)</w:t>
            </w:r>
          </w:p>
        </w:tc>
      </w:tr>
      <w:tr w:rsidR="00F01A21" w:rsidRPr="005855BC" w14:paraId="7589A552" w14:textId="77777777" w:rsidTr="00EC6CDF">
        <w:trPr>
          <w:cantSplit/>
          <w:trHeight w:val="240"/>
        </w:trPr>
        <w:tc>
          <w:tcPr>
            <w:tcW w:w="1030" w:type="pct"/>
            <w:shd w:val="clear" w:color="auto" w:fill="auto"/>
          </w:tcPr>
          <w:p w14:paraId="411AEF8B" w14:textId="77777777" w:rsidR="00F01A21" w:rsidRPr="005855BC" w:rsidRDefault="00F01A21" w:rsidP="00C178B1">
            <w:pPr>
              <w:spacing w:before="40" w:after="120"/>
            </w:pPr>
            <w:r w:rsidRPr="005855BC">
              <w:t>Filipinas</w:t>
            </w:r>
            <w:r w:rsidRPr="005855BC">
              <w:rPr>
                <w:i/>
                <w:iCs/>
                <w:vertAlign w:val="superscript"/>
              </w:rPr>
              <w:t>a</w:t>
            </w:r>
            <w:r w:rsidRPr="005855BC">
              <w:rPr>
                <w:iCs/>
              </w:rPr>
              <w:t xml:space="preserve"> </w:t>
            </w:r>
            <w:r w:rsidRPr="005855BC">
              <w:t>(1986)</w:t>
            </w:r>
          </w:p>
        </w:tc>
        <w:tc>
          <w:tcPr>
            <w:tcW w:w="1177" w:type="pct"/>
            <w:shd w:val="clear" w:color="auto" w:fill="auto"/>
          </w:tcPr>
          <w:p w14:paraId="41648276" w14:textId="77777777" w:rsidR="00F01A21" w:rsidRPr="005855BC" w:rsidRDefault="00F01A21" w:rsidP="00C178B1">
            <w:pPr>
              <w:spacing w:before="40" w:after="120"/>
            </w:pPr>
            <w:r w:rsidRPr="005855BC">
              <w:t>Tercero (abril de 2016)</w:t>
            </w:r>
          </w:p>
        </w:tc>
        <w:tc>
          <w:tcPr>
            <w:tcW w:w="1328" w:type="pct"/>
            <w:shd w:val="clear" w:color="auto" w:fill="auto"/>
          </w:tcPr>
          <w:p w14:paraId="47EDAFF9" w14:textId="77777777" w:rsidR="00F01A21" w:rsidRPr="005855BC" w:rsidRDefault="00F01A21" w:rsidP="00C178B1">
            <w:pPr>
              <w:spacing w:before="40" w:after="120"/>
            </w:pPr>
          </w:p>
        </w:tc>
        <w:tc>
          <w:tcPr>
            <w:tcW w:w="1466" w:type="pct"/>
            <w:shd w:val="clear" w:color="auto" w:fill="auto"/>
          </w:tcPr>
          <w:p w14:paraId="0484CBC3" w14:textId="77777777" w:rsidR="00F01A21" w:rsidRPr="005855BC" w:rsidRDefault="00F01A21" w:rsidP="00C178B1">
            <w:pPr>
              <w:spacing w:before="40" w:after="120"/>
            </w:pPr>
            <w:r w:rsidRPr="005855BC">
              <w:t>Cuarto (recibido el 21 de junio de 2022)</w:t>
            </w:r>
          </w:p>
        </w:tc>
      </w:tr>
      <w:tr w:rsidR="00F01A21" w:rsidRPr="005855BC" w14:paraId="3050C2E2" w14:textId="77777777" w:rsidTr="00EC6CDF">
        <w:trPr>
          <w:cantSplit/>
          <w:trHeight w:val="240"/>
        </w:trPr>
        <w:tc>
          <w:tcPr>
            <w:tcW w:w="1030" w:type="pct"/>
            <w:shd w:val="clear" w:color="auto" w:fill="auto"/>
          </w:tcPr>
          <w:p w14:paraId="3C981E72" w14:textId="77777777" w:rsidR="00F01A21" w:rsidRPr="005855BC" w:rsidRDefault="00F01A21" w:rsidP="00C178B1">
            <w:pPr>
              <w:spacing w:before="40" w:after="120"/>
            </w:pPr>
            <w:r w:rsidRPr="005855BC">
              <w:t>Finlandia</w:t>
            </w:r>
            <w:r w:rsidRPr="005855BC">
              <w:rPr>
                <w:i/>
                <w:iCs/>
                <w:vertAlign w:val="superscript"/>
              </w:rPr>
              <w:t>a</w:t>
            </w:r>
            <w:r w:rsidRPr="005855BC">
              <w:rPr>
                <w:iCs/>
              </w:rPr>
              <w:t xml:space="preserve"> </w:t>
            </w:r>
            <w:r w:rsidRPr="005855BC">
              <w:t>(1989)</w:t>
            </w:r>
          </w:p>
        </w:tc>
        <w:tc>
          <w:tcPr>
            <w:tcW w:w="1177" w:type="pct"/>
            <w:shd w:val="clear" w:color="auto" w:fill="auto"/>
          </w:tcPr>
          <w:p w14:paraId="32D4C55F" w14:textId="77777777" w:rsidR="00F01A21" w:rsidRPr="005855BC" w:rsidRDefault="00F01A21" w:rsidP="00C178B1">
            <w:pPr>
              <w:spacing w:before="40" w:after="120"/>
            </w:pPr>
            <w:r w:rsidRPr="005855BC">
              <w:t>Séptimo (noviembre de 2016)</w:t>
            </w:r>
          </w:p>
        </w:tc>
        <w:tc>
          <w:tcPr>
            <w:tcW w:w="1328" w:type="pct"/>
            <w:shd w:val="clear" w:color="auto" w:fill="auto"/>
          </w:tcPr>
          <w:p w14:paraId="27A48BB4" w14:textId="77777777" w:rsidR="00F01A21" w:rsidRPr="005855BC" w:rsidRDefault="00F01A21" w:rsidP="00C178B1">
            <w:pPr>
              <w:spacing w:before="40" w:after="120"/>
            </w:pPr>
          </w:p>
        </w:tc>
        <w:tc>
          <w:tcPr>
            <w:tcW w:w="1466" w:type="pct"/>
            <w:shd w:val="clear" w:color="auto" w:fill="auto"/>
          </w:tcPr>
          <w:p w14:paraId="6E904916" w14:textId="77777777" w:rsidR="00F01A21" w:rsidRPr="005855BC" w:rsidRDefault="00F01A21" w:rsidP="00C178B1">
            <w:pPr>
              <w:spacing w:before="40" w:after="120"/>
            </w:pPr>
            <w:r w:rsidRPr="005855BC">
              <w:t xml:space="preserve">Octavo (recibido el 3 de diciembre de 2020) </w:t>
            </w:r>
          </w:p>
        </w:tc>
      </w:tr>
      <w:tr w:rsidR="00F01A21" w:rsidRPr="005855BC" w14:paraId="4F7E6D2A" w14:textId="77777777" w:rsidTr="00EC6CDF">
        <w:trPr>
          <w:cantSplit/>
          <w:trHeight w:val="240"/>
        </w:trPr>
        <w:tc>
          <w:tcPr>
            <w:tcW w:w="1030" w:type="pct"/>
            <w:shd w:val="clear" w:color="auto" w:fill="auto"/>
          </w:tcPr>
          <w:p w14:paraId="2551358A" w14:textId="77777777" w:rsidR="00F01A21" w:rsidRPr="005855BC" w:rsidRDefault="00F01A21" w:rsidP="00C178B1">
            <w:pPr>
              <w:spacing w:before="40" w:after="120"/>
            </w:pPr>
            <w:r w:rsidRPr="005855BC">
              <w:lastRenderedPageBreak/>
              <w:t>Francia</w:t>
            </w:r>
            <w:r w:rsidRPr="005855BC">
              <w:rPr>
                <w:i/>
                <w:iCs/>
                <w:vertAlign w:val="superscript"/>
              </w:rPr>
              <w:t>a</w:t>
            </w:r>
            <w:r w:rsidRPr="005855BC">
              <w:rPr>
                <w:iCs/>
              </w:rPr>
              <w:t xml:space="preserve"> </w:t>
            </w:r>
            <w:r w:rsidRPr="005855BC">
              <w:t>(1986)</w:t>
            </w:r>
          </w:p>
        </w:tc>
        <w:tc>
          <w:tcPr>
            <w:tcW w:w="1177" w:type="pct"/>
            <w:shd w:val="clear" w:color="auto" w:fill="auto"/>
          </w:tcPr>
          <w:p w14:paraId="377FB604" w14:textId="77777777" w:rsidR="00F01A21" w:rsidRPr="005855BC" w:rsidRDefault="00F01A21" w:rsidP="00C178B1">
            <w:pPr>
              <w:spacing w:before="40" w:after="120"/>
            </w:pPr>
            <w:r w:rsidRPr="005855BC">
              <w:t>Séptimo (abril de 2016)</w:t>
            </w:r>
          </w:p>
        </w:tc>
        <w:tc>
          <w:tcPr>
            <w:tcW w:w="1328" w:type="pct"/>
            <w:shd w:val="clear" w:color="auto" w:fill="auto"/>
          </w:tcPr>
          <w:p w14:paraId="39768AD9" w14:textId="77777777" w:rsidR="00F01A21" w:rsidRPr="005855BC" w:rsidRDefault="00F01A21" w:rsidP="00C178B1">
            <w:pPr>
              <w:spacing w:before="40" w:after="120"/>
            </w:pPr>
          </w:p>
        </w:tc>
        <w:tc>
          <w:tcPr>
            <w:tcW w:w="1466" w:type="pct"/>
            <w:shd w:val="clear" w:color="auto" w:fill="auto"/>
          </w:tcPr>
          <w:p w14:paraId="13B9870B" w14:textId="77777777" w:rsidR="00F01A21" w:rsidRPr="005855BC" w:rsidRDefault="00F01A21" w:rsidP="00C178B1">
            <w:pPr>
              <w:spacing w:before="40" w:after="120"/>
            </w:pPr>
            <w:r w:rsidRPr="005855BC">
              <w:t>Octavo (recibido el 15 de mayo de 2020)</w:t>
            </w:r>
          </w:p>
        </w:tc>
      </w:tr>
      <w:tr w:rsidR="00F01A21" w:rsidRPr="005855BC" w14:paraId="18BC262D" w14:textId="77777777" w:rsidTr="00EC6CDF">
        <w:trPr>
          <w:cantSplit/>
          <w:trHeight w:val="240"/>
        </w:trPr>
        <w:tc>
          <w:tcPr>
            <w:tcW w:w="1030" w:type="pct"/>
            <w:shd w:val="clear" w:color="auto" w:fill="auto"/>
          </w:tcPr>
          <w:p w14:paraId="402EB8A1" w14:textId="77777777" w:rsidR="00F01A21" w:rsidRPr="005855BC" w:rsidRDefault="00F01A21" w:rsidP="00C178B1">
            <w:pPr>
              <w:spacing w:before="40" w:after="120"/>
            </w:pPr>
            <w:r w:rsidRPr="005855BC">
              <w:t>Gabón</w:t>
            </w:r>
            <w:r w:rsidRPr="005855BC">
              <w:rPr>
                <w:i/>
                <w:iCs/>
                <w:vertAlign w:val="superscript"/>
              </w:rPr>
              <w:t>a</w:t>
            </w:r>
            <w:r w:rsidRPr="005855BC">
              <w:rPr>
                <w:iCs/>
              </w:rPr>
              <w:t xml:space="preserve"> </w:t>
            </w:r>
            <w:r w:rsidRPr="005855BC">
              <w:t>(2000)</w:t>
            </w:r>
          </w:p>
        </w:tc>
        <w:tc>
          <w:tcPr>
            <w:tcW w:w="1177" w:type="pct"/>
            <w:shd w:val="clear" w:color="auto" w:fill="auto"/>
          </w:tcPr>
          <w:p w14:paraId="5B6DC031" w14:textId="0B391AAE" w:rsidR="00F01A21" w:rsidRPr="005855BC" w:rsidRDefault="00F01A21" w:rsidP="00C178B1">
            <w:pPr>
              <w:spacing w:before="40" w:after="120"/>
            </w:pPr>
            <w:r w:rsidRPr="005855BC">
              <w:t>Inicial (noviembre de</w:t>
            </w:r>
            <w:r w:rsidR="00B62EE7">
              <w:t> </w:t>
            </w:r>
            <w:r w:rsidRPr="005855BC">
              <w:t>2012)</w:t>
            </w:r>
          </w:p>
        </w:tc>
        <w:tc>
          <w:tcPr>
            <w:tcW w:w="1328" w:type="pct"/>
            <w:shd w:val="clear" w:color="auto" w:fill="auto"/>
          </w:tcPr>
          <w:p w14:paraId="1C73117D" w14:textId="708A013F" w:rsidR="00F01A21" w:rsidRPr="005855BC" w:rsidRDefault="00F01A21" w:rsidP="00C178B1">
            <w:pPr>
              <w:spacing w:before="40" w:after="120"/>
            </w:pPr>
            <w:r w:rsidRPr="005855BC">
              <w:t>Segundo (23 de noviembre de</w:t>
            </w:r>
            <w:r w:rsidR="00CC12B8">
              <w:t> </w:t>
            </w:r>
            <w:r w:rsidRPr="005855BC">
              <w:t>2016)</w:t>
            </w:r>
          </w:p>
        </w:tc>
        <w:tc>
          <w:tcPr>
            <w:tcW w:w="1466" w:type="pct"/>
            <w:shd w:val="clear" w:color="auto" w:fill="auto"/>
          </w:tcPr>
          <w:p w14:paraId="05729B4A" w14:textId="77777777" w:rsidR="00F01A21" w:rsidRPr="005855BC" w:rsidRDefault="00F01A21" w:rsidP="00C178B1">
            <w:pPr>
              <w:spacing w:before="40" w:after="120"/>
            </w:pPr>
          </w:p>
        </w:tc>
      </w:tr>
      <w:tr w:rsidR="00F01A21" w:rsidRPr="005855BC" w14:paraId="5AF5BBAE" w14:textId="77777777" w:rsidTr="00EC6CDF">
        <w:trPr>
          <w:cantSplit/>
          <w:trHeight w:val="240"/>
        </w:trPr>
        <w:tc>
          <w:tcPr>
            <w:tcW w:w="1030" w:type="pct"/>
            <w:shd w:val="clear" w:color="auto" w:fill="auto"/>
          </w:tcPr>
          <w:p w14:paraId="051139FC" w14:textId="77777777" w:rsidR="00F01A21" w:rsidRPr="005855BC" w:rsidRDefault="00F01A21" w:rsidP="00C178B1">
            <w:pPr>
              <w:spacing w:before="40" w:after="120"/>
            </w:pPr>
            <w:r w:rsidRPr="005855BC">
              <w:t>Georgia</w:t>
            </w:r>
            <w:r w:rsidRPr="005855BC">
              <w:rPr>
                <w:i/>
                <w:iCs/>
                <w:vertAlign w:val="superscript"/>
              </w:rPr>
              <w:t>a</w:t>
            </w:r>
            <w:r w:rsidRPr="005855BC">
              <w:rPr>
                <w:iCs/>
              </w:rPr>
              <w:t xml:space="preserve"> </w:t>
            </w:r>
            <w:r w:rsidRPr="005855BC">
              <w:t>(1994)</w:t>
            </w:r>
          </w:p>
        </w:tc>
        <w:tc>
          <w:tcPr>
            <w:tcW w:w="1177" w:type="pct"/>
            <w:shd w:val="clear" w:color="auto" w:fill="auto"/>
          </w:tcPr>
          <w:p w14:paraId="00EA1D6A" w14:textId="77777777" w:rsidR="00F01A21" w:rsidRPr="005855BC" w:rsidRDefault="00F01A21" w:rsidP="00C178B1">
            <w:pPr>
              <w:spacing w:before="40" w:after="120"/>
            </w:pPr>
            <w:r w:rsidRPr="005855BC">
              <w:t>Tercero (mayo de 2006)</w:t>
            </w:r>
          </w:p>
        </w:tc>
        <w:tc>
          <w:tcPr>
            <w:tcW w:w="1328" w:type="pct"/>
            <w:shd w:val="clear" w:color="auto" w:fill="auto"/>
          </w:tcPr>
          <w:p w14:paraId="30772D12" w14:textId="77777777" w:rsidR="00F01A21" w:rsidRPr="005855BC" w:rsidRDefault="00F01A21" w:rsidP="00C178B1">
            <w:pPr>
              <w:spacing w:before="40" w:after="120"/>
            </w:pPr>
            <w:r w:rsidRPr="005855BC">
              <w:t>Cuarto y quinto (24 de noviembre de 2011)</w:t>
            </w:r>
          </w:p>
        </w:tc>
        <w:tc>
          <w:tcPr>
            <w:tcW w:w="1466" w:type="pct"/>
            <w:shd w:val="clear" w:color="auto" w:fill="auto"/>
          </w:tcPr>
          <w:p w14:paraId="6708E2E8" w14:textId="77777777" w:rsidR="00F01A21" w:rsidRPr="005855BC" w:rsidRDefault="00F01A21" w:rsidP="00C178B1">
            <w:pPr>
              <w:spacing w:before="40" w:after="120"/>
            </w:pPr>
          </w:p>
        </w:tc>
      </w:tr>
      <w:tr w:rsidR="00F01A21" w:rsidRPr="005855BC" w14:paraId="7C6A0371" w14:textId="77777777" w:rsidTr="00EC6CDF">
        <w:trPr>
          <w:cantSplit/>
          <w:trHeight w:val="240"/>
        </w:trPr>
        <w:tc>
          <w:tcPr>
            <w:tcW w:w="1030" w:type="pct"/>
            <w:shd w:val="clear" w:color="auto" w:fill="auto"/>
          </w:tcPr>
          <w:p w14:paraId="202DD8D5" w14:textId="77777777" w:rsidR="00F01A21" w:rsidRPr="005855BC" w:rsidRDefault="00F01A21" w:rsidP="00C178B1">
            <w:pPr>
              <w:spacing w:before="40" w:after="120"/>
            </w:pPr>
            <w:r w:rsidRPr="005855BC">
              <w:t>Ghana</w:t>
            </w:r>
            <w:r w:rsidRPr="005855BC">
              <w:rPr>
                <w:i/>
                <w:iCs/>
                <w:vertAlign w:val="superscript"/>
              </w:rPr>
              <w:t>a</w:t>
            </w:r>
            <w:r w:rsidRPr="005855BC">
              <w:rPr>
                <w:iCs/>
              </w:rPr>
              <w:t xml:space="preserve"> </w:t>
            </w:r>
            <w:r w:rsidRPr="005855BC">
              <w:t>(2000)</w:t>
            </w:r>
          </w:p>
        </w:tc>
        <w:tc>
          <w:tcPr>
            <w:tcW w:w="1177" w:type="pct"/>
            <w:shd w:val="clear" w:color="auto" w:fill="auto"/>
          </w:tcPr>
          <w:p w14:paraId="19E415F5" w14:textId="77777777" w:rsidR="00F01A21" w:rsidRPr="005855BC" w:rsidRDefault="00F01A21" w:rsidP="00C178B1">
            <w:pPr>
              <w:spacing w:before="40" w:after="120"/>
            </w:pPr>
            <w:r w:rsidRPr="005855BC">
              <w:t>Inicial (mayo de 2011)</w:t>
            </w:r>
          </w:p>
        </w:tc>
        <w:tc>
          <w:tcPr>
            <w:tcW w:w="1328" w:type="pct"/>
            <w:shd w:val="clear" w:color="auto" w:fill="auto"/>
          </w:tcPr>
          <w:p w14:paraId="5E2B22C8" w14:textId="77777777" w:rsidR="00F01A21" w:rsidRPr="005855BC" w:rsidRDefault="00F01A21" w:rsidP="00C178B1">
            <w:pPr>
              <w:spacing w:before="40" w:after="120"/>
            </w:pPr>
            <w:r w:rsidRPr="005855BC">
              <w:t xml:space="preserve">Segundo (3 de junio de 2015) </w:t>
            </w:r>
          </w:p>
        </w:tc>
        <w:tc>
          <w:tcPr>
            <w:tcW w:w="1466" w:type="pct"/>
            <w:shd w:val="clear" w:color="auto" w:fill="auto"/>
          </w:tcPr>
          <w:p w14:paraId="37E23723" w14:textId="77777777" w:rsidR="00F01A21" w:rsidRPr="005855BC" w:rsidRDefault="00F01A21" w:rsidP="00C178B1">
            <w:pPr>
              <w:spacing w:before="40" w:after="120"/>
            </w:pPr>
          </w:p>
        </w:tc>
      </w:tr>
      <w:tr w:rsidR="00F01A21" w:rsidRPr="005855BC" w14:paraId="7FDA76C8" w14:textId="77777777" w:rsidTr="00EC6CDF">
        <w:trPr>
          <w:cantSplit/>
          <w:trHeight w:val="240"/>
        </w:trPr>
        <w:tc>
          <w:tcPr>
            <w:tcW w:w="1030" w:type="pct"/>
            <w:shd w:val="clear" w:color="auto" w:fill="auto"/>
          </w:tcPr>
          <w:p w14:paraId="0A12FC11" w14:textId="77777777" w:rsidR="00F01A21" w:rsidRPr="005855BC" w:rsidRDefault="00F01A21" w:rsidP="00C178B1">
            <w:pPr>
              <w:spacing w:before="40" w:after="120"/>
            </w:pPr>
            <w:r w:rsidRPr="005855BC">
              <w:t>Grecia</w:t>
            </w:r>
            <w:r w:rsidRPr="005855BC">
              <w:rPr>
                <w:i/>
                <w:iCs/>
                <w:vertAlign w:val="superscript"/>
              </w:rPr>
              <w:t>a</w:t>
            </w:r>
            <w:r w:rsidRPr="005855BC">
              <w:t xml:space="preserve"> (1988)</w:t>
            </w:r>
          </w:p>
        </w:tc>
        <w:tc>
          <w:tcPr>
            <w:tcW w:w="1177" w:type="pct"/>
            <w:shd w:val="clear" w:color="auto" w:fill="auto"/>
          </w:tcPr>
          <w:p w14:paraId="155CCEF4" w14:textId="77777777" w:rsidR="00F01A21" w:rsidRPr="005855BC" w:rsidRDefault="00F01A21" w:rsidP="00C178B1">
            <w:pPr>
              <w:spacing w:before="40" w:after="120"/>
            </w:pPr>
            <w:r w:rsidRPr="005855BC">
              <w:t>Séptimo (julio de 2019)</w:t>
            </w:r>
          </w:p>
        </w:tc>
        <w:tc>
          <w:tcPr>
            <w:tcW w:w="1328" w:type="pct"/>
            <w:shd w:val="clear" w:color="auto" w:fill="auto"/>
          </w:tcPr>
          <w:p w14:paraId="247C11A7" w14:textId="77777777" w:rsidR="00F01A21" w:rsidRPr="005855BC" w:rsidRDefault="00F01A21" w:rsidP="00C178B1">
            <w:pPr>
              <w:spacing w:before="40" w:after="120"/>
            </w:pPr>
            <w:r w:rsidRPr="005855BC">
              <w:t>Octavo (9 de agosto de 2023)</w:t>
            </w:r>
          </w:p>
        </w:tc>
        <w:tc>
          <w:tcPr>
            <w:tcW w:w="1466" w:type="pct"/>
            <w:shd w:val="clear" w:color="auto" w:fill="auto"/>
          </w:tcPr>
          <w:p w14:paraId="46BDF12F" w14:textId="77777777" w:rsidR="00F01A21" w:rsidRPr="005855BC" w:rsidRDefault="00F01A21" w:rsidP="00C178B1">
            <w:pPr>
              <w:spacing w:before="40" w:after="120"/>
            </w:pPr>
          </w:p>
        </w:tc>
      </w:tr>
      <w:tr w:rsidR="00F01A21" w:rsidRPr="005855BC" w14:paraId="50D4F9A6" w14:textId="77777777" w:rsidTr="00EC6CDF">
        <w:trPr>
          <w:cantSplit/>
          <w:trHeight w:val="240"/>
        </w:trPr>
        <w:tc>
          <w:tcPr>
            <w:tcW w:w="1030" w:type="pct"/>
            <w:shd w:val="clear" w:color="auto" w:fill="auto"/>
          </w:tcPr>
          <w:p w14:paraId="7B0BC745" w14:textId="77777777" w:rsidR="00F01A21" w:rsidRPr="005855BC" w:rsidRDefault="00F01A21" w:rsidP="00C178B1">
            <w:pPr>
              <w:spacing w:before="40" w:after="120"/>
            </w:pPr>
            <w:r w:rsidRPr="005855BC">
              <w:t>Guatemala</w:t>
            </w:r>
            <w:r w:rsidRPr="005855BC">
              <w:rPr>
                <w:i/>
                <w:iCs/>
                <w:vertAlign w:val="superscript"/>
              </w:rPr>
              <w:t>a</w:t>
            </w:r>
            <w:r w:rsidRPr="005855BC">
              <w:rPr>
                <w:iCs/>
              </w:rPr>
              <w:t xml:space="preserve"> </w:t>
            </w:r>
            <w:r w:rsidRPr="005855BC">
              <w:t>(1990)</w:t>
            </w:r>
          </w:p>
        </w:tc>
        <w:tc>
          <w:tcPr>
            <w:tcW w:w="1177" w:type="pct"/>
            <w:shd w:val="clear" w:color="auto" w:fill="auto"/>
          </w:tcPr>
          <w:p w14:paraId="0DE8A292" w14:textId="77777777" w:rsidR="00F01A21" w:rsidRPr="005855BC" w:rsidRDefault="00F01A21" w:rsidP="00C178B1">
            <w:pPr>
              <w:spacing w:before="40" w:after="120"/>
            </w:pPr>
            <w:r w:rsidRPr="005855BC">
              <w:t>Séptimo (noviembre de 2018)</w:t>
            </w:r>
          </w:p>
        </w:tc>
        <w:tc>
          <w:tcPr>
            <w:tcW w:w="1328" w:type="pct"/>
            <w:shd w:val="clear" w:color="auto" w:fill="auto"/>
          </w:tcPr>
          <w:p w14:paraId="30B1824C" w14:textId="77777777" w:rsidR="00F01A21" w:rsidRPr="005855BC" w:rsidRDefault="00F01A21" w:rsidP="00C178B1">
            <w:pPr>
              <w:spacing w:before="40" w:after="120"/>
            </w:pPr>
          </w:p>
        </w:tc>
        <w:tc>
          <w:tcPr>
            <w:tcW w:w="1466" w:type="pct"/>
            <w:shd w:val="clear" w:color="auto" w:fill="auto"/>
          </w:tcPr>
          <w:p w14:paraId="24E06D7C" w14:textId="77777777" w:rsidR="00F01A21" w:rsidRPr="005855BC" w:rsidRDefault="00F01A21" w:rsidP="00C178B1">
            <w:pPr>
              <w:spacing w:before="40" w:after="120"/>
            </w:pPr>
            <w:r w:rsidRPr="005855BC">
              <w:t>Octavo (recibido el 13 de marzo de 2023)</w:t>
            </w:r>
          </w:p>
        </w:tc>
      </w:tr>
      <w:tr w:rsidR="00F01A21" w:rsidRPr="005855BC" w14:paraId="67C34DEE" w14:textId="77777777" w:rsidTr="00EC6CDF">
        <w:trPr>
          <w:cantSplit/>
          <w:trHeight w:val="240"/>
        </w:trPr>
        <w:tc>
          <w:tcPr>
            <w:tcW w:w="1030" w:type="pct"/>
            <w:shd w:val="clear" w:color="auto" w:fill="auto"/>
          </w:tcPr>
          <w:p w14:paraId="157A39B6" w14:textId="77777777" w:rsidR="00F01A21" w:rsidRPr="005855BC" w:rsidRDefault="00F01A21" w:rsidP="00C178B1">
            <w:pPr>
              <w:spacing w:before="40" w:after="120"/>
            </w:pPr>
            <w:r w:rsidRPr="005855BC">
              <w:t>Guinea (1989)</w:t>
            </w:r>
          </w:p>
        </w:tc>
        <w:tc>
          <w:tcPr>
            <w:tcW w:w="1177" w:type="pct"/>
            <w:shd w:val="clear" w:color="auto" w:fill="auto"/>
          </w:tcPr>
          <w:p w14:paraId="0D04BDE2" w14:textId="77777777" w:rsidR="00F01A21" w:rsidRPr="005855BC" w:rsidRDefault="00F01A21" w:rsidP="00C178B1">
            <w:pPr>
              <w:spacing w:before="40" w:after="120"/>
            </w:pPr>
            <w:r w:rsidRPr="005855BC">
              <w:t>Inicial (mayo de 2014)</w:t>
            </w:r>
          </w:p>
        </w:tc>
        <w:tc>
          <w:tcPr>
            <w:tcW w:w="1328" w:type="pct"/>
            <w:shd w:val="clear" w:color="auto" w:fill="auto"/>
          </w:tcPr>
          <w:p w14:paraId="09F53483" w14:textId="77777777" w:rsidR="00F01A21" w:rsidRPr="005855BC" w:rsidRDefault="00F01A21" w:rsidP="00C178B1">
            <w:pPr>
              <w:spacing w:before="40" w:after="120"/>
            </w:pPr>
            <w:r w:rsidRPr="005855BC">
              <w:t>Segundo (23 de mayo de 2018)</w:t>
            </w:r>
          </w:p>
        </w:tc>
        <w:tc>
          <w:tcPr>
            <w:tcW w:w="1466" w:type="pct"/>
            <w:shd w:val="clear" w:color="auto" w:fill="auto"/>
          </w:tcPr>
          <w:p w14:paraId="1EEC3BEA" w14:textId="77777777" w:rsidR="00F01A21" w:rsidRPr="005855BC" w:rsidRDefault="00F01A21" w:rsidP="00C178B1">
            <w:pPr>
              <w:spacing w:before="40" w:after="120"/>
            </w:pPr>
          </w:p>
        </w:tc>
      </w:tr>
      <w:tr w:rsidR="00F01A21" w:rsidRPr="005855BC" w14:paraId="162BF0C7" w14:textId="77777777" w:rsidTr="00EC6CDF">
        <w:trPr>
          <w:cantSplit/>
          <w:trHeight w:val="240"/>
        </w:trPr>
        <w:tc>
          <w:tcPr>
            <w:tcW w:w="1030" w:type="pct"/>
            <w:shd w:val="clear" w:color="auto" w:fill="auto"/>
          </w:tcPr>
          <w:p w14:paraId="4A91A011" w14:textId="77777777" w:rsidR="00F01A21" w:rsidRPr="005855BC" w:rsidRDefault="00F01A21" w:rsidP="00C178B1">
            <w:pPr>
              <w:spacing w:before="40" w:after="120"/>
            </w:pPr>
            <w:r w:rsidRPr="005855BC">
              <w:t>Guyana</w:t>
            </w:r>
            <w:r w:rsidRPr="005855BC">
              <w:rPr>
                <w:i/>
                <w:iCs/>
                <w:vertAlign w:val="superscript"/>
              </w:rPr>
              <w:t>a</w:t>
            </w:r>
            <w:r w:rsidRPr="005855BC">
              <w:rPr>
                <w:iCs/>
              </w:rPr>
              <w:t xml:space="preserve"> </w:t>
            </w:r>
            <w:r w:rsidRPr="005855BC">
              <w:t>(1988)</w:t>
            </w:r>
          </w:p>
        </w:tc>
        <w:tc>
          <w:tcPr>
            <w:tcW w:w="1177" w:type="pct"/>
            <w:shd w:val="clear" w:color="auto" w:fill="auto"/>
          </w:tcPr>
          <w:p w14:paraId="4FB688A3" w14:textId="16D99E6D" w:rsidR="00F01A21" w:rsidRPr="005855BC" w:rsidRDefault="00F01A21" w:rsidP="00C178B1">
            <w:pPr>
              <w:spacing w:before="40" w:after="120"/>
            </w:pPr>
            <w:r w:rsidRPr="005855BC">
              <w:t>Inicial (noviembre de</w:t>
            </w:r>
            <w:r w:rsidR="00B62EE7">
              <w:t> </w:t>
            </w:r>
            <w:r w:rsidRPr="005855BC">
              <w:t>2006)</w:t>
            </w:r>
          </w:p>
        </w:tc>
        <w:tc>
          <w:tcPr>
            <w:tcW w:w="1328" w:type="pct"/>
            <w:shd w:val="clear" w:color="auto" w:fill="auto"/>
          </w:tcPr>
          <w:p w14:paraId="28A4B49A" w14:textId="4423A4F7" w:rsidR="00F01A21" w:rsidRPr="005855BC" w:rsidRDefault="00F01A21" w:rsidP="00C178B1">
            <w:pPr>
              <w:spacing w:before="40" w:after="120"/>
            </w:pPr>
            <w:r w:rsidRPr="005855BC">
              <w:t>Segundo (31 de diciembre de</w:t>
            </w:r>
            <w:r w:rsidR="00CC12B8">
              <w:t> </w:t>
            </w:r>
            <w:r w:rsidRPr="005855BC">
              <w:t>2008)</w:t>
            </w:r>
          </w:p>
        </w:tc>
        <w:tc>
          <w:tcPr>
            <w:tcW w:w="1466" w:type="pct"/>
            <w:shd w:val="clear" w:color="auto" w:fill="auto"/>
          </w:tcPr>
          <w:p w14:paraId="51B13430" w14:textId="77777777" w:rsidR="00F01A21" w:rsidRPr="005855BC" w:rsidRDefault="00F01A21" w:rsidP="00C178B1">
            <w:pPr>
              <w:spacing w:before="40" w:after="120"/>
            </w:pPr>
          </w:p>
        </w:tc>
      </w:tr>
      <w:tr w:rsidR="00F01A21" w:rsidRPr="005855BC" w14:paraId="78FFD7DC" w14:textId="77777777" w:rsidTr="00EC6CDF">
        <w:trPr>
          <w:cantSplit/>
          <w:trHeight w:val="240"/>
        </w:trPr>
        <w:tc>
          <w:tcPr>
            <w:tcW w:w="1030" w:type="pct"/>
            <w:shd w:val="clear" w:color="auto" w:fill="auto"/>
          </w:tcPr>
          <w:p w14:paraId="2EC0C5E1" w14:textId="77777777" w:rsidR="00F01A21" w:rsidRPr="005855BC" w:rsidRDefault="00F01A21" w:rsidP="00C178B1">
            <w:pPr>
              <w:spacing w:before="40" w:after="120"/>
            </w:pPr>
            <w:r w:rsidRPr="005855BC">
              <w:t>Honduras</w:t>
            </w:r>
            <w:r w:rsidRPr="005855BC">
              <w:rPr>
                <w:i/>
                <w:iCs/>
                <w:vertAlign w:val="superscript"/>
              </w:rPr>
              <w:t>a</w:t>
            </w:r>
            <w:r w:rsidRPr="005855BC">
              <w:rPr>
                <w:iCs/>
              </w:rPr>
              <w:t xml:space="preserve"> </w:t>
            </w:r>
            <w:r w:rsidRPr="005855BC">
              <w:t>(1996)</w:t>
            </w:r>
          </w:p>
        </w:tc>
        <w:tc>
          <w:tcPr>
            <w:tcW w:w="1177" w:type="pct"/>
            <w:shd w:val="clear" w:color="auto" w:fill="auto"/>
          </w:tcPr>
          <w:p w14:paraId="34741C6F" w14:textId="77777777" w:rsidR="00F01A21" w:rsidRPr="005855BC" w:rsidRDefault="00F01A21" w:rsidP="00C178B1">
            <w:pPr>
              <w:spacing w:before="40" w:after="120"/>
            </w:pPr>
            <w:r w:rsidRPr="005855BC">
              <w:t>Segundo (julio de 2016)</w:t>
            </w:r>
          </w:p>
        </w:tc>
        <w:tc>
          <w:tcPr>
            <w:tcW w:w="1328" w:type="pct"/>
            <w:shd w:val="clear" w:color="auto" w:fill="auto"/>
          </w:tcPr>
          <w:p w14:paraId="6573A40A" w14:textId="77777777" w:rsidR="00F01A21" w:rsidRPr="005855BC" w:rsidRDefault="00F01A21" w:rsidP="00C178B1">
            <w:pPr>
              <w:spacing w:before="40" w:after="120"/>
            </w:pPr>
          </w:p>
        </w:tc>
        <w:tc>
          <w:tcPr>
            <w:tcW w:w="1466" w:type="pct"/>
            <w:shd w:val="clear" w:color="auto" w:fill="auto"/>
          </w:tcPr>
          <w:p w14:paraId="20690C0B" w14:textId="77777777" w:rsidR="00F01A21" w:rsidRPr="005855BC" w:rsidRDefault="00F01A21" w:rsidP="00C178B1">
            <w:pPr>
              <w:spacing w:before="40" w:after="120"/>
            </w:pPr>
            <w:r w:rsidRPr="005855BC">
              <w:t>Tercero (recibido el 15 de septiembre de 2020)</w:t>
            </w:r>
          </w:p>
        </w:tc>
      </w:tr>
      <w:tr w:rsidR="00F01A21" w:rsidRPr="005855BC" w14:paraId="0F401849" w14:textId="77777777" w:rsidTr="00EC6CDF">
        <w:trPr>
          <w:cantSplit/>
          <w:trHeight w:val="240"/>
        </w:trPr>
        <w:tc>
          <w:tcPr>
            <w:tcW w:w="1030" w:type="pct"/>
            <w:shd w:val="clear" w:color="auto" w:fill="auto"/>
          </w:tcPr>
          <w:p w14:paraId="0A091946" w14:textId="77777777" w:rsidR="00F01A21" w:rsidRPr="005855BC" w:rsidRDefault="00F01A21" w:rsidP="00C178B1">
            <w:pPr>
              <w:spacing w:before="40" w:after="120"/>
            </w:pPr>
            <w:r w:rsidRPr="005855BC">
              <w:t>Hungría</w:t>
            </w:r>
            <w:r w:rsidRPr="005855BC">
              <w:rPr>
                <w:i/>
                <w:iCs/>
                <w:vertAlign w:val="superscript"/>
              </w:rPr>
              <w:t>a</w:t>
            </w:r>
            <w:r w:rsidRPr="005855BC">
              <w:rPr>
                <w:iCs/>
              </w:rPr>
              <w:t xml:space="preserve"> </w:t>
            </w:r>
            <w:r w:rsidRPr="005855BC">
              <w:t>(1987)</w:t>
            </w:r>
          </w:p>
        </w:tc>
        <w:tc>
          <w:tcPr>
            <w:tcW w:w="1177" w:type="pct"/>
            <w:shd w:val="clear" w:color="auto" w:fill="auto"/>
          </w:tcPr>
          <w:p w14:paraId="1A1B39C5" w14:textId="410EC6A8" w:rsidR="00F01A21" w:rsidRPr="005855BC" w:rsidRDefault="00F01A21" w:rsidP="00C178B1">
            <w:pPr>
              <w:spacing w:before="40" w:after="120"/>
            </w:pPr>
            <w:r w:rsidRPr="005855BC">
              <w:t>Cuarto (noviembre de</w:t>
            </w:r>
            <w:r w:rsidR="00B62EE7">
              <w:t> </w:t>
            </w:r>
            <w:r w:rsidRPr="005855BC">
              <w:t>2006)</w:t>
            </w:r>
          </w:p>
        </w:tc>
        <w:tc>
          <w:tcPr>
            <w:tcW w:w="1328" w:type="pct"/>
            <w:shd w:val="clear" w:color="auto" w:fill="auto"/>
          </w:tcPr>
          <w:p w14:paraId="2183FBE8" w14:textId="77777777" w:rsidR="00F01A21" w:rsidRPr="005855BC" w:rsidRDefault="00F01A21" w:rsidP="00C178B1">
            <w:pPr>
              <w:spacing w:before="40" w:after="120"/>
            </w:pPr>
            <w:r w:rsidRPr="005855BC">
              <w:t>Quinto y sexto (31 de diciembre de 2010)</w:t>
            </w:r>
          </w:p>
        </w:tc>
        <w:tc>
          <w:tcPr>
            <w:tcW w:w="1466" w:type="pct"/>
            <w:shd w:val="clear" w:color="auto" w:fill="auto"/>
          </w:tcPr>
          <w:p w14:paraId="5F63B5BE" w14:textId="77777777" w:rsidR="00F01A21" w:rsidRPr="005855BC" w:rsidRDefault="00F01A21" w:rsidP="00C178B1">
            <w:pPr>
              <w:spacing w:before="40" w:after="120"/>
            </w:pPr>
          </w:p>
        </w:tc>
      </w:tr>
      <w:tr w:rsidR="00F01A21" w:rsidRPr="005855BC" w14:paraId="570C1015" w14:textId="77777777" w:rsidTr="00EC6CDF">
        <w:trPr>
          <w:cantSplit/>
          <w:trHeight w:val="240"/>
        </w:trPr>
        <w:tc>
          <w:tcPr>
            <w:tcW w:w="1030" w:type="pct"/>
            <w:shd w:val="clear" w:color="auto" w:fill="auto"/>
          </w:tcPr>
          <w:p w14:paraId="28F06F54" w14:textId="77777777" w:rsidR="00F01A21" w:rsidRPr="005855BC" w:rsidRDefault="00F01A21" w:rsidP="00C178B1">
            <w:pPr>
              <w:spacing w:before="40" w:after="120"/>
            </w:pPr>
            <w:r w:rsidRPr="005855BC">
              <w:t>Indonesia (1998)</w:t>
            </w:r>
          </w:p>
        </w:tc>
        <w:tc>
          <w:tcPr>
            <w:tcW w:w="1177" w:type="pct"/>
            <w:shd w:val="clear" w:color="auto" w:fill="auto"/>
          </w:tcPr>
          <w:p w14:paraId="2AEBB5F2" w14:textId="77777777" w:rsidR="00F01A21" w:rsidRPr="005855BC" w:rsidRDefault="00F01A21" w:rsidP="00C178B1">
            <w:pPr>
              <w:spacing w:before="40" w:after="120"/>
            </w:pPr>
            <w:r w:rsidRPr="005855BC">
              <w:t>Segundo (mayo de 2008)</w:t>
            </w:r>
          </w:p>
        </w:tc>
        <w:tc>
          <w:tcPr>
            <w:tcW w:w="1328" w:type="pct"/>
            <w:shd w:val="clear" w:color="auto" w:fill="auto"/>
          </w:tcPr>
          <w:p w14:paraId="2FAFC2E2" w14:textId="77777777" w:rsidR="00F01A21" w:rsidRPr="005855BC" w:rsidRDefault="00F01A21" w:rsidP="00C178B1">
            <w:pPr>
              <w:spacing w:before="40" w:after="120"/>
            </w:pPr>
            <w:r w:rsidRPr="005855BC">
              <w:t>Tercero (30 de junio de 2012)</w:t>
            </w:r>
          </w:p>
        </w:tc>
        <w:tc>
          <w:tcPr>
            <w:tcW w:w="1466" w:type="pct"/>
            <w:shd w:val="clear" w:color="auto" w:fill="auto"/>
          </w:tcPr>
          <w:p w14:paraId="04D413E6" w14:textId="77777777" w:rsidR="00F01A21" w:rsidRPr="005855BC" w:rsidRDefault="00F01A21" w:rsidP="00C178B1">
            <w:pPr>
              <w:spacing w:before="40" w:after="120"/>
            </w:pPr>
          </w:p>
        </w:tc>
      </w:tr>
      <w:tr w:rsidR="00F01A21" w:rsidRPr="005855BC" w14:paraId="3FD3C64F" w14:textId="77777777" w:rsidTr="00EC6CDF">
        <w:trPr>
          <w:cantSplit/>
          <w:trHeight w:val="240"/>
        </w:trPr>
        <w:tc>
          <w:tcPr>
            <w:tcW w:w="1030" w:type="pct"/>
            <w:shd w:val="clear" w:color="auto" w:fill="auto"/>
          </w:tcPr>
          <w:p w14:paraId="04D1D1F2" w14:textId="77777777" w:rsidR="00F01A21" w:rsidRPr="005855BC" w:rsidRDefault="00F01A21" w:rsidP="00C178B1">
            <w:pPr>
              <w:spacing w:before="40" w:after="120"/>
            </w:pPr>
            <w:r w:rsidRPr="005855BC">
              <w:t>Iraq</w:t>
            </w:r>
            <w:r w:rsidRPr="005855BC">
              <w:rPr>
                <w:i/>
                <w:iCs/>
                <w:vertAlign w:val="superscript"/>
              </w:rPr>
              <w:t>a</w:t>
            </w:r>
            <w:r w:rsidRPr="005855BC">
              <w:rPr>
                <w:iCs/>
              </w:rPr>
              <w:t xml:space="preserve"> </w:t>
            </w:r>
            <w:r w:rsidRPr="005855BC">
              <w:t>(2011)</w:t>
            </w:r>
          </w:p>
        </w:tc>
        <w:tc>
          <w:tcPr>
            <w:tcW w:w="1177" w:type="pct"/>
            <w:shd w:val="clear" w:color="auto" w:fill="auto"/>
          </w:tcPr>
          <w:p w14:paraId="006FDC01" w14:textId="77777777" w:rsidR="00F01A21" w:rsidRPr="005855BC" w:rsidRDefault="00F01A21" w:rsidP="00C178B1">
            <w:pPr>
              <w:spacing w:before="40" w:after="120"/>
            </w:pPr>
            <w:r w:rsidRPr="005855BC">
              <w:t>Segundo (mayo de 2022)</w:t>
            </w:r>
          </w:p>
        </w:tc>
        <w:tc>
          <w:tcPr>
            <w:tcW w:w="1328" w:type="pct"/>
            <w:shd w:val="clear" w:color="auto" w:fill="auto"/>
          </w:tcPr>
          <w:p w14:paraId="5E57B07C" w14:textId="77777777" w:rsidR="00F01A21" w:rsidRPr="005855BC" w:rsidRDefault="00F01A21" w:rsidP="00C178B1">
            <w:pPr>
              <w:spacing w:before="40" w:after="120"/>
            </w:pPr>
            <w:r w:rsidRPr="005855BC" w:rsidDel="000B22BC">
              <w:t xml:space="preserve"> </w:t>
            </w:r>
          </w:p>
        </w:tc>
        <w:tc>
          <w:tcPr>
            <w:tcW w:w="1466" w:type="pct"/>
            <w:shd w:val="clear" w:color="auto" w:fill="auto"/>
          </w:tcPr>
          <w:p w14:paraId="651A5FA2" w14:textId="77777777" w:rsidR="00F01A21" w:rsidRPr="005855BC" w:rsidRDefault="00F01A21" w:rsidP="00C178B1">
            <w:pPr>
              <w:spacing w:before="40" w:after="120"/>
            </w:pPr>
            <w:r w:rsidRPr="005855BC">
              <w:t>Tercero (presentación prevista el 13 de mayo de 2026)</w:t>
            </w:r>
          </w:p>
        </w:tc>
      </w:tr>
      <w:tr w:rsidR="00F01A21" w:rsidRPr="005855BC" w14:paraId="3C5B3AA5" w14:textId="77777777" w:rsidTr="00EC6CDF">
        <w:trPr>
          <w:cantSplit/>
          <w:trHeight w:val="240"/>
        </w:trPr>
        <w:tc>
          <w:tcPr>
            <w:tcW w:w="1030" w:type="pct"/>
            <w:shd w:val="clear" w:color="auto" w:fill="auto"/>
          </w:tcPr>
          <w:p w14:paraId="3A6B933A" w14:textId="77777777" w:rsidR="00F01A21" w:rsidRPr="005855BC" w:rsidRDefault="00F01A21" w:rsidP="00C178B1">
            <w:pPr>
              <w:spacing w:before="40" w:after="120"/>
            </w:pPr>
            <w:r w:rsidRPr="005855BC">
              <w:t>Irlanda</w:t>
            </w:r>
            <w:r w:rsidRPr="005855BC">
              <w:rPr>
                <w:i/>
                <w:iCs/>
                <w:vertAlign w:val="superscript"/>
              </w:rPr>
              <w:t>a</w:t>
            </w:r>
            <w:r w:rsidRPr="005855BC">
              <w:rPr>
                <w:iCs/>
              </w:rPr>
              <w:t xml:space="preserve"> </w:t>
            </w:r>
            <w:r w:rsidRPr="005855BC">
              <w:t>(2002)</w:t>
            </w:r>
          </w:p>
        </w:tc>
        <w:tc>
          <w:tcPr>
            <w:tcW w:w="1177" w:type="pct"/>
            <w:shd w:val="clear" w:color="auto" w:fill="auto"/>
          </w:tcPr>
          <w:p w14:paraId="4BFBD955" w14:textId="77777777" w:rsidR="00F01A21" w:rsidRPr="005855BC" w:rsidRDefault="00F01A21" w:rsidP="00C178B1">
            <w:pPr>
              <w:spacing w:before="40" w:after="120"/>
            </w:pPr>
            <w:r w:rsidRPr="005855BC">
              <w:t>Segundo (julio de 2017)</w:t>
            </w:r>
          </w:p>
        </w:tc>
        <w:tc>
          <w:tcPr>
            <w:tcW w:w="1328" w:type="pct"/>
            <w:shd w:val="clear" w:color="auto" w:fill="auto"/>
          </w:tcPr>
          <w:p w14:paraId="17CD73BD" w14:textId="77777777" w:rsidR="00F01A21" w:rsidRPr="005855BC" w:rsidRDefault="00F01A21" w:rsidP="00C178B1">
            <w:pPr>
              <w:spacing w:before="40" w:after="120"/>
            </w:pPr>
            <w:r w:rsidRPr="005855BC">
              <w:t>Tercero (11 de agosto de 2021)</w:t>
            </w:r>
          </w:p>
        </w:tc>
        <w:tc>
          <w:tcPr>
            <w:tcW w:w="1466" w:type="pct"/>
            <w:shd w:val="clear" w:color="auto" w:fill="auto"/>
          </w:tcPr>
          <w:p w14:paraId="3FDDD5AE" w14:textId="77777777" w:rsidR="00F01A21" w:rsidRPr="005855BC" w:rsidRDefault="00F01A21" w:rsidP="00C178B1">
            <w:pPr>
              <w:spacing w:before="40" w:after="120"/>
            </w:pPr>
          </w:p>
        </w:tc>
      </w:tr>
      <w:tr w:rsidR="00F01A21" w:rsidRPr="005855BC" w14:paraId="65951245" w14:textId="77777777" w:rsidTr="00EC6CDF">
        <w:trPr>
          <w:cantSplit/>
          <w:trHeight w:val="240"/>
        </w:trPr>
        <w:tc>
          <w:tcPr>
            <w:tcW w:w="1030" w:type="pct"/>
            <w:shd w:val="clear" w:color="auto" w:fill="auto"/>
          </w:tcPr>
          <w:p w14:paraId="12E59BE5" w14:textId="77777777" w:rsidR="00F01A21" w:rsidRPr="005855BC" w:rsidRDefault="00F01A21" w:rsidP="00C178B1">
            <w:pPr>
              <w:spacing w:before="40" w:after="120"/>
            </w:pPr>
            <w:r w:rsidRPr="005855BC">
              <w:t>Islandia</w:t>
            </w:r>
            <w:r w:rsidRPr="005855BC">
              <w:rPr>
                <w:i/>
                <w:iCs/>
                <w:vertAlign w:val="superscript"/>
              </w:rPr>
              <w:t>a</w:t>
            </w:r>
            <w:r w:rsidRPr="005855BC">
              <w:rPr>
                <w:iCs/>
              </w:rPr>
              <w:t xml:space="preserve"> </w:t>
            </w:r>
            <w:r w:rsidRPr="005855BC">
              <w:t>(1996)</w:t>
            </w:r>
          </w:p>
        </w:tc>
        <w:tc>
          <w:tcPr>
            <w:tcW w:w="1177" w:type="pct"/>
            <w:shd w:val="clear" w:color="auto" w:fill="auto"/>
          </w:tcPr>
          <w:p w14:paraId="0D9A4C67" w14:textId="77777777" w:rsidR="00F01A21" w:rsidRPr="005855BC" w:rsidRDefault="00F01A21" w:rsidP="00C178B1">
            <w:pPr>
              <w:spacing w:before="40" w:after="120"/>
            </w:pPr>
            <w:r w:rsidRPr="005855BC">
              <w:t>Cuarto (mayo de 2022)</w:t>
            </w:r>
          </w:p>
        </w:tc>
        <w:tc>
          <w:tcPr>
            <w:tcW w:w="1328" w:type="pct"/>
            <w:shd w:val="clear" w:color="auto" w:fill="auto"/>
          </w:tcPr>
          <w:p w14:paraId="7371C556" w14:textId="77777777" w:rsidR="00F01A21" w:rsidRPr="005855BC" w:rsidRDefault="00F01A21" w:rsidP="00C178B1">
            <w:pPr>
              <w:spacing w:before="40" w:after="120"/>
            </w:pPr>
          </w:p>
        </w:tc>
        <w:tc>
          <w:tcPr>
            <w:tcW w:w="1466" w:type="pct"/>
            <w:shd w:val="clear" w:color="auto" w:fill="auto"/>
          </w:tcPr>
          <w:p w14:paraId="6EAC5DBD" w14:textId="77777777" w:rsidR="00F01A21" w:rsidRPr="005855BC" w:rsidRDefault="00F01A21" w:rsidP="00C178B1">
            <w:pPr>
              <w:spacing w:before="40" w:after="120"/>
            </w:pPr>
            <w:r w:rsidRPr="005855BC">
              <w:t>Quinto (presentación prevista el 13 de mayo de 2026)</w:t>
            </w:r>
          </w:p>
        </w:tc>
      </w:tr>
      <w:tr w:rsidR="00F01A21" w:rsidRPr="005855BC" w14:paraId="49926FF2" w14:textId="77777777" w:rsidTr="00EC6CDF">
        <w:trPr>
          <w:cantSplit/>
          <w:trHeight w:val="240"/>
        </w:trPr>
        <w:tc>
          <w:tcPr>
            <w:tcW w:w="1030" w:type="pct"/>
            <w:shd w:val="clear" w:color="auto" w:fill="auto"/>
          </w:tcPr>
          <w:p w14:paraId="22EACF96" w14:textId="77777777" w:rsidR="00F01A21" w:rsidRPr="005855BC" w:rsidRDefault="00F01A21" w:rsidP="00C178B1">
            <w:pPr>
              <w:spacing w:before="40" w:after="120"/>
            </w:pPr>
            <w:r w:rsidRPr="005855BC">
              <w:t>Israel</w:t>
            </w:r>
            <w:r w:rsidRPr="005855BC">
              <w:rPr>
                <w:i/>
                <w:iCs/>
                <w:vertAlign w:val="superscript"/>
              </w:rPr>
              <w:t>a</w:t>
            </w:r>
            <w:r w:rsidRPr="005855BC">
              <w:rPr>
                <w:iCs/>
              </w:rPr>
              <w:t xml:space="preserve"> </w:t>
            </w:r>
            <w:r w:rsidRPr="005855BC">
              <w:t>(1991)</w:t>
            </w:r>
          </w:p>
        </w:tc>
        <w:tc>
          <w:tcPr>
            <w:tcW w:w="1177" w:type="pct"/>
            <w:shd w:val="clear" w:color="auto" w:fill="auto"/>
          </w:tcPr>
          <w:p w14:paraId="252A8443" w14:textId="77777777" w:rsidR="00F01A21" w:rsidRPr="005855BC" w:rsidRDefault="00F01A21" w:rsidP="00C178B1">
            <w:pPr>
              <w:spacing w:before="40" w:after="120"/>
            </w:pPr>
            <w:r w:rsidRPr="005855BC">
              <w:t>Quinto (mayo de 2016)</w:t>
            </w:r>
          </w:p>
        </w:tc>
        <w:tc>
          <w:tcPr>
            <w:tcW w:w="1328" w:type="pct"/>
            <w:shd w:val="clear" w:color="auto" w:fill="auto"/>
          </w:tcPr>
          <w:p w14:paraId="6B20BEDA" w14:textId="77777777" w:rsidR="00F01A21" w:rsidRPr="005855BC" w:rsidRDefault="00F01A21" w:rsidP="00C178B1">
            <w:pPr>
              <w:spacing w:before="40" w:after="120"/>
            </w:pPr>
            <w:r w:rsidRPr="005855BC" w:rsidDel="005C275B">
              <w:t xml:space="preserve"> </w:t>
            </w:r>
          </w:p>
        </w:tc>
        <w:tc>
          <w:tcPr>
            <w:tcW w:w="1466" w:type="pct"/>
            <w:shd w:val="clear" w:color="auto" w:fill="auto"/>
          </w:tcPr>
          <w:p w14:paraId="62469A18" w14:textId="77777777" w:rsidR="00F01A21" w:rsidRPr="005855BC" w:rsidRDefault="00F01A21" w:rsidP="00C178B1">
            <w:pPr>
              <w:spacing w:before="40" w:after="120"/>
            </w:pPr>
            <w:r w:rsidRPr="005855BC">
              <w:t>Sexto (recibido el 30 de diciembre de 2020)</w:t>
            </w:r>
          </w:p>
        </w:tc>
      </w:tr>
      <w:tr w:rsidR="00F01A21" w:rsidRPr="005855BC" w14:paraId="20A5CB2C" w14:textId="77777777" w:rsidTr="00EC6CDF">
        <w:trPr>
          <w:cantSplit/>
          <w:trHeight w:val="240"/>
        </w:trPr>
        <w:tc>
          <w:tcPr>
            <w:tcW w:w="1030" w:type="pct"/>
            <w:shd w:val="clear" w:color="auto" w:fill="auto"/>
          </w:tcPr>
          <w:p w14:paraId="11DD7FF7" w14:textId="77777777" w:rsidR="00F01A21" w:rsidRPr="005855BC" w:rsidRDefault="00F01A21" w:rsidP="00C178B1">
            <w:pPr>
              <w:spacing w:before="40" w:after="120"/>
            </w:pPr>
            <w:r w:rsidRPr="005855BC">
              <w:t>Italia</w:t>
            </w:r>
            <w:r w:rsidRPr="005855BC">
              <w:rPr>
                <w:i/>
                <w:iCs/>
                <w:vertAlign w:val="superscript"/>
              </w:rPr>
              <w:t>a</w:t>
            </w:r>
            <w:r w:rsidRPr="005855BC">
              <w:rPr>
                <w:iCs/>
              </w:rPr>
              <w:t xml:space="preserve"> </w:t>
            </w:r>
            <w:r w:rsidRPr="005855BC">
              <w:t>(1989)</w:t>
            </w:r>
          </w:p>
        </w:tc>
        <w:tc>
          <w:tcPr>
            <w:tcW w:w="1177" w:type="pct"/>
            <w:shd w:val="clear" w:color="auto" w:fill="auto"/>
          </w:tcPr>
          <w:p w14:paraId="7982F387" w14:textId="77777777" w:rsidR="00F01A21" w:rsidRPr="005855BC" w:rsidRDefault="00F01A21" w:rsidP="00C178B1">
            <w:pPr>
              <w:spacing w:before="40" w:after="120"/>
            </w:pPr>
            <w:r w:rsidRPr="005855BC">
              <w:t>Quinto y sexto (noviembre de 2017)</w:t>
            </w:r>
          </w:p>
        </w:tc>
        <w:tc>
          <w:tcPr>
            <w:tcW w:w="1328" w:type="pct"/>
            <w:shd w:val="clear" w:color="auto" w:fill="auto"/>
          </w:tcPr>
          <w:p w14:paraId="2FC58937" w14:textId="77777777" w:rsidR="00F01A21" w:rsidRPr="005855BC" w:rsidRDefault="00F01A21" w:rsidP="00C178B1">
            <w:pPr>
              <w:spacing w:before="40" w:after="120"/>
            </w:pPr>
          </w:p>
        </w:tc>
        <w:tc>
          <w:tcPr>
            <w:tcW w:w="1466" w:type="pct"/>
            <w:shd w:val="clear" w:color="auto" w:fill="auto"/>
          </w:tcPr>
          <w:p w14:paraId="482DD088" w14:textId="77777777" w:rsidR="00F01A21" w:rsidRPr="005855BC" w:rsidRDefault="00F01A21" w:rsidP="00C178B1">
            <w:pPr>
              <w:spacing w:before="40" w:after="120"/>
            </w:pPr>
            <w:r w:rsidRPr="005855BC">
              <w:t>Séptimo (recibido el 7 de diciembre de 2021)</w:t>
            </w:r>
          </w:p>
        </w:tc>
      </w:tr>
      <w:tr w:rsidR="00F01A21" w:rsidRPr="005855BC" w14:paraId="33871F93" w14:textId="77777777" w:rsidTr="00EC6CDF">
        <w:trPr>
          <w:cantSplit/>
          <w:trHeight w:val="240"/>
        </w:trPr>
        <w:tc>
          <w:tcPr>
            <w:tcW w:w="1030" w:type="pct"/>
            <w:shd w:val="clear" w:color="auto" w:fill="auto"/>
          </w:tcPr>
          <w:p w14:paraId="137021B1" w14:textId="77777777" w:rsidR="00F01A21" w:rsidRPr="005855BC" w:rsidRDefault="00F01A21" w:rsidP="00C178B1">
            <w:pPr>
              <w:spacing w:before="40" w:after="120"/>
            </w:pPr>
            <w:r w:rsidRPr="005855BC">
              <w:t>Japón</w:t>
            </w:r>
            <w:r w:rsidRPr="005855BC">
              <w:rPr>
                <w:i/>
                <w:iCs/>
                <w:vertAlign w:val="superscript"/>
              </w:rPr>
              <w:t>a</w:t>
            </w:r>
            <w:r w:rsidRPr="005855BC">
              <w:rPr>
                <w:iCs/>
              </w:rPr>
              <w:t xml:space="preserve"> </w:t>
            </w:r>
            <w:r w:rsidRPr="005855BC">
              <w:t>(1999)</w:t>
            </w:r>
          </w:p>
        </w:tc>
        <w:tc>
          <w:tcPr>
            <w:tcW w:w="1177" w:type="pct"/>
            <w:shd w:val="clear" w:color="auto" w:fill="auto"/>
          </w:tcPr>
          <w:p w14:paraId="4FC93A73" w14:textId="77777777" w:rsidR="00F01A21" w:rsidRPr="005855BC" w:rsidRDefault="00F01A21" w:rsidP="00C178B1">
            <w:pPr>
              <w:spacing w:before="40" w:after="120"/>
            </w:pPr>
            <w:r w:rsidRPr="005855BC">
              <w:t>Segundo (mayo de 2013)</w:t>
            </w:r>
          </w:p>
        </w:tc>
        <w:tc>
          <w:tcPr>
            <w:tcW w:w="1328" w:type="pct"/>
            <w:shd w:val="clear" w:color="auto" w:fill="auto"/>
          </w:tcPr>
          <w:p w14:paraId="75D41BA0" w14:textId="77777777" w:rsidR="00F01A21" w:rsidRPr="005855BC" w:rsidRDefault="00F01A21" w:rsidP="00C178B1">
            <w:pPr>
              <w:spacing w:before="40" w:after="120"/>
            </w:pPr>
            <w:r w:rsidRPr="005855BC">
              <w:t>Tercero (31 de mayo de 2017)</w:t>
            </w:r>
          </w:p>
        </w:tc>
        <w:tc>
          <w:tcPr>
            <w:tcW w:w="1466" w:type="pct"/>
            <w:shd w:val="clear" w:color="auto" w:fill="auto"/>
          </w:tcPr>
          <w:p w14:paraId="6534BEC3" w14:textId="77777777" w:rsidR="00F01A21" w:rsidRPr="005855BC" w:rsidRDefault="00F01A21" w:rsidP="00C178B1">
            <w:pPr>
              <w:spacing w:before="40" w:after="120"/>
            </w:pPr>
          </w:p>
        </w:tc>
      </w:tr>
      <w:tr w:rsidR="00F01A21" w:rsidRPr="005855BC" w14:paraId="4091A17C" w14:textId="77777777" w:rsidTr="00EC6CDF">
        <w:trPr>
          <w:cantSplit/>
          <w:trHeight w:val="240"/>
        </w:trPr>
        <w:tc>
          <w:tcPr>
            <w:tcW w:w="1030" w:type="pct"/>
            <w:shd w:val="clear" w:color="auto" w:fill="auto"/>
          </w:tcPr>
          <w:p w14:paraId="61D310FC" w14:textId="77777777" w:rsidR="00F01A21" w:rsidRPr="005855BC" w:rsidRDefault="00F01A21" w:rsidP="00C178B1">
            <w:pPr>
              <w:spacing w:before="40" w:after="120"/>
            </w:pPr>
            <w:r w:rsidRPr="005855BC">
              <w:t>Jordania</w:t>
            </w:r>
            <w:r w:rsidRPr="005855BC">
              <w:rPr>
                <w:i/>
                <w:iCs/>
                <w:vertAlign w:val="superscript"/>
              </w:rPr>
              <w:t>a</w:t>
            </w:r>
            <w:r w:rsidRPr="005855BC">
              <w:rPr>
                <w:iCs/>
              </w:rPr>
              <w:t xml:space="preserve"> </w:t>
            </w:r>
            <w:r w:rsidRPr="005855BC">
              <w:t>(1991)</w:t>
            </w:r>
          </w:p>
        </w:tc>
        <w:tc>
          <w:tcPr>
            <w:tcW w:w="1177" w:type="pct"/>
            <w:shd w:val="clear" w:color="auto" w:fill="auto"/>
          </w:tcPr>
          <w:p w14:paraId="793F716E" w14:textId="77777777" w:rsidR="00F01A21" w:rsidRPr="005855BC" w:rsidRDefault="00F01A21" w:rsidP="00C178B1">
            <w:pPr>
              <w:spacing w:before="40" w:after="120"/>
            </w:pPr>
            <w:r w:rsidRPr="005855BC">
              <w:t>Tercero (noviembre de 2015)</w:t>
            </w:r>
          </w:p>
        </w:tc>
        <w:tc>
          <w:tcPr>
            <w:tcW w:w="1328" w:type="pct"/>
            <w:shd w:val="clear" w:color="auto" w:fill="auto"/>
          </w:tcPr>
          <w:p w14:paraId="11EF79A8" w14:textId="77777777" w:rsidR="00F01A21" w:rsidRPr="005855BC" w:rsidRDefault="00F01A21" w:rsidP="00C178B1">
            <w:pPr>
              <w:spacing w:before="40" w:after="120"/>
            </w:pPr>
          </w:p>
        </w:tc>
        <w:tc>
          <w:tcPr>
            <w:tcW w:w="1466" w:type="pct"/>
            <w:shd w:val="clear" w:color="auto" w:fill="auto"/>
          </w:tcPr>
          <w:p w14:paraId="2B1ADCB4" w14:textId="77777777" w:rsidR="00F01A21" w:rsidRPr="005855BC" w:rsidRDefault="00F01A21" w:rsidP="00C178B1">
            <w:pPr>
              <w:spacing w:before="40" w:after="120"/>
            </w:pPr>
            <w:r w:rsidRPr="005855BC">
              <w:t>Cuarto (recibido el 19 de febrero de 2021)</w:t>
            </w:r>
          </w:p>
        </w:tc>
      </w:tr>
      <w:tr w:rsidR="00F01A21" w:rsidRPr="005855BC" w14:paraId="5B4070A3" w14:textId="77777777" w:rsidTr="00EC6CDF">
        <w:trPr>
          <w:cantSplit/>
          <w:trHeight w:val="240"/>
        </w:trPr>
        <w:tc>
          <w:tcPr>
            <w:tcW w:w="1030" w:type="pct"/>
            <w:shd w:val="clear" w:color="auto" w:fill="auto"/>
          </w:tcPr>
          <w:p w14:paraId="2DECDF73" w14:textId="77777777" w:rsidR="00F01A21" w:rsidRPr="005855BC" w:rsidRDefault="00F01A21" w:rsidP="00C178B1">
            <w:pPr>
              <w:spacing w:before="40" w:after="120"/>
            </w:pPr>
            <w:r w:rsidRPr="005855BC">
              <w:t xml:space="preserve">Kazajstán (1998) </w:t>
            </w:r>
          </w:p>
        </w:tc>
        <w:tc>
          <w:tcPr>
            <w:tcW w:w="1177" w:type="pct"/>
            <w:shd w:val="clear" w:color="auto" w:fill="auto"/>
          </w:tcPr>
          <w:p w14:paraId="73450A9A" w14:textId="77777777" w:rsidR="00F01A21" w:rsidRPr="005855BC" w:rsidRDefault="00F01A21" w:rsidP="00C178B1">
            <w:pPr>
              <w:spacing w:before="40" w:after="120"/>
            </w:pPr>
            <w:r w:rsidRPr="005855BC">
              <w:t>Cuarto (mayo de 2023)</w:t>
            </w:r>
          </w:p>
        </w:tc>
        <w:tc>
          <w:tcPr>
            <w:tcW w:w="1328" w:type="pct"/>
            <w:shd w:val="clear" w:color="auto" w:fill="auto"/>
          </w:tcPr>
          <w:p w14:paraId="3AB4AF41" w14:textId="77777777" w:rsidR="00F01A21" w:rsidRPr="005855BC" w:rsidRDefault="00F01A21" w:rsidP="00C178B1">
            <w:pPr>
              <w:spacing w:before="40" w:after="120"/>
            </w:pPr>
          </w:p>
        </w:tc>
        <w:tc>
          <w:tcPr>
            <w:tcW w:w="1466" w:type="pct"/>
            <w:shd w:val="clear" w:color="auto" w:fill="auto"/>
          </w:tcPr>
          <w:p w14:paraId="40B42D73" w14:textId="77777777" w:rsidR="00F01A21" w:rsidRPr="005855BC" w:rsidRDefault="00F01A21" w:rsidP="00C178B1">
            <w:pPr>
              <w:spacing w:before="40" w:after="120"/>
            </w:pPr>
            <w:r w:rsidRPr="005855BC">
              <w:t>Quinto (presentación prevista el 12 de mayo de 2027)</w:t>
            </w:r>
          </w:p>
        </w:tc>
      </w:tr>
      <w:tr w:rsidR="00F01A21" w:rsidRPr="005855BC" w14:paraId="196B73C1" w14:textId="77777777" w:rsidTr="00EC6CDF">
        <w:trPr>
          <w:cantSplit/>
          <w:trHeight w:val="240"/>
        </w:trPr>
        <w:tc>
          <w:tcPr>
            <w:tcW w:w="1030" w:type="pct"/>
            <w:shd w:val="clear" w:color="auto" w:fill="auto"/>
          </w:tcPr>
          <w:p w14:paraId="522E1194" w14:textId="77777777" w:rsidR="00F01A21" w:rsidRPr="005855BC" w:rsidRDefault="00F01A21" w:rsidP="00C178B1">
            <w:pPr>
              <w:spacing w:before="40" w:after="120"/>
            </w:pPr>
            <w:r w:rsidRPr="005855BC">
              <w:t>Kenya</w:t>
            </w:r>
            <w:r w:rsidRPr="005855BC">
              <w:rPr>
                <w:i/>
                <w:vertAlign w:val="superscript"/>
              </w:rPr>
              <w:t>a</w:t>
            </w:r>
            <w:r w:rsidRPr="005855BC">
              <w:rPr>
                <w:iCs/>
              </w:rPr>
              <w:t xml:space="preserve"> </w:t>
            </w:r>
            <w:r w:rsidRPr="005855BC">
              <w:t>(1997)</w:t>
            </w:r>
          </w:p>
        </w:tc>
        <w:tc>
          <w:tcPr>
            <w:tcW w:w="1177" w:type="pct"/>
            <w:shd w:val="clear" w:color="auto" w:fill="auto"/>
          </w:tcPr>
          <w:p w14:paraId="4C6537FA" w14:textId="77777777" w:rsidR="00F01A21" w:rsidRPr="005855BC" w:rsidRDefault="00F01A21" w:rsidP="00C178B1">
            <w:pPr>
              <w:spacing w:before="40" w:after="120"/>
            </w:pPr>
            <w:r w:rsidRPr="005855BC">
              <w:t>Tercero (mayo de 2022)</w:t>
            </w:r>
          </w:p>
        </w:tc>
        <w:tc>
          <w:tcPr>
            <w:tcW w:w="1328" w:type="pct"/>
            <w:shd w:val="clear" w:color="auto" w:fill="auto"/>
          </w:tcPr>
          <w:p w14:paraId="62214A29" w14:textId="77777777" w:rsidR="00F01A21" w:rsidRPr="005855BC" w:rsidRDefault="00F01A21" w:rsidP="00C178B1">
            <w:pPr>
              <w:spacing w:before="40" w:after="120"/>
            </w:pPr>
          </w:p>
        </w:tc>
        <w:tc>
          <w:tcPr>
            <w:tcW w:w="1466" w:type="pct"/>
            <w:shd w:val="clear" w:color="auto" w:fill="auto"/>
          </w:tcPr>
          <w:p w14:paraId="3226E6A7" w14:textId="77777777" w:rsidR="00F01A21" w:rsidRPr="005855BC" w:rsidRDefault="00F01A21" w:rsidP="00C178B1">
            <w:pPr>
              <w:spacing w:before="40" w:after="120"/>
            </w:pPr>
            <w:r w:rsidRPr="005855BC">
              <w:t>Cuarto (presentación prevista el 13 de mayo de 2026)</w:t>
            </w:r>
          </w:p>
        </w:tc>
      </w:tr>
      <w:tr w:rsidR="00F01A21" w:rsidRPr="005855BC" w14:paraId="354B06CF" w14:textId="77777777" w:rsidTr="00EC6CDF">
        <w:trPr>
          <w:cantSplit/>
          <w:trHeight w:val="240"/>
        </w:trPr>
        <w:tc>
          <w:tcPr>
            <w:tcW w:w="1030" w:type="pct"/>
            <w:shd w:val="clear" w:color="auto" w:fill="auto"/>
          </w:tcPr>
          <w:p w14:paraId="4A4479D8" w14:textId="77777777" w:rsidR="00F01A21" w:rsidRPr="005855BC" w:rsidRDefault="00F01A21" w:rsidP="00C178B1">
            <w:pPr>
              <w:spacing w:before="40" w:after="120"/>
            </w:pPr>
            <w:r w:rsidRPr="005855BC">
              <w:t>Kirguistán</w:t>
            </w:r>
            <w:r w:rsidRPr="005855BC">
              <w:rPr>
                <w:i/>
                <w:iCs/>
                <w:vertAlign w:val="superscript"/>
              </w:rPr>
              <w:t>a</w:t>
            </w:r>
            <w:r w:rsidRPr="005855BC">
              <w:rPr>
                <w:iCs/>
              </w:rPr>
              <w:t xml:space="preserve"> </w:t>
            </w:r>
            <w:r w:rsidRPr="005855BC">
              <w:t>(1997)</w:t>
            </w:r>
          </w:p>
        </w:tc>
        <w:tc>
          <w:tcPr>
            <w:tcW w:w="1177" w:type="pct"/>
            <w:shd w:val="clear" w:color="auto" w:fill="auto"/>
          </w:tcPr>
          <w:p w14:paraId="40033F4A" w14:textId="77777777" w:rsidR="00F01A21" w:rsidRPr="005855BC" w:rsidRDefault="00F01A21" w:rsidP="00C178B1">
            <w:pPr>
              <w:spacing w:before="40" w:after="120"/>
            </w:pPr>
            <w:r w:rsidRPr="005855BC">
              <w:t>Tercero (noviembre de 2021)</w:t>
            </w:r>
          </w:p>
        </w:tc>
        <w:tc>
          <w:tcPr>
            <w:tcW w:w="1328" w:type="pct"/>
            <w:shd w:val="clear" w:color="auto" w:fill="auto"/>
          </w:tcPr>
          <w:p w14:paraId="579FE255" w14:textId="77777777" w:rsidR="00F01A21" w:rsidRPr="005855BC" w:rsidRDefault="00F01A21" w:rsidP="00C178B1">
            <w:pPr>
              <w:spacing w:before="40" w:after="120"/>
            </w:pPr>
            <w:r w:rsidRPr="005855BC" w:rsidDel="001C1C62">
              <w:t xml:space="preserve"> </w:t>
            </w:r>
          </w:p>
        </w:tc>
        <w:tc>
          <w:tcPr>
            <w:tcW w:w="1466" w:type="pct"/>
            <w:shd w:val="clear" w:color="auto" w:fill="auto"/>
          </w:tcPr>
          <w:p w14:paraId="2BBAB8A9" w14:textId="77777777" w:rsidR="00F01A21" w:rsidRPr="005855BC" w:rsidRDefault="00F01A21" w:rsidP="00C178B1">
            <w:pPr>
              <w:spacing w:before="40" w:after="120"/>
            </w:pPr>
            <w:r w:rsidRPr="005855BC">
              <w:t>Cuarto (presentación prevista el 3 de diciembre de 2025)</w:t>
            </w:r>
          </w:p>
        </w:tc>
      </w:tr>
      <w:tr w:rsidR="00F01A21" w:rsidRPr="005855BC" w14:paraId="06D35A97" w14:textId="77777777" w:rsidTr="00EC6CDF">
        <w:trPr>
          <w:cantSplit/>
          <w:trHeight w:val="240"/>
        </w:trPr>
        <w:tc>
          <w:tcPr>
            <w:tcW w:w="1030" w:type="pct"/>
            <w:shd w:val="clear" w:color="auto" w:fill="auto"/>
          </w:tcPr>
          <w:p w14:paraId="1A50FDC1" w14:textId="77777777" w:rsidR="00F01A21" w:rsidRPr="005855BC" w:rsidRDefault="00F01A21" w:rsidP="00C178B1">
            <w:pPr>
              <w:spacing w:before="40" w:after="120"/>
            </w:pPr>
            <w:r w:rsidRPr="005855BC">
              <w:t>Kuwait</w:t>
            </w:r>
            <w:r w:rsidRPr="005855BC">
              <w:rPr>
                <w:i/>
                <w:iCs/>
                <w:vertAlign w:val="superscript"/>
              </w:rPr>
              <w:t>a</w:t>
            </w:r>
            <w:r w:rsidRPr="005855BC">
              <w:rPr>
                <w:iCs/>
              </w:rPr>
              <w:t xml:space="preserve"> </w:t>
            </w:r>
            <w:r w:rsidRPr="005855BC">
              <w:t>(1996)</w:t>
            </w:r>
          </w:p>
        </w:tc>
        <w:tc>
          <w:tcPr>
            <w:tcW w:w="1177" w:type="pct"/>
            <w:shd w:val="clear" w:color="auto" w:fill="auto"/>
          </w:tcPr>
          <w:p w14:paraId="3023A4B0" w14:textId="77777777" w:rsidR="00F01A21" w:rsidRPr="005855BC" w:rsidRDefault="00F01A21" w:rsidP="00C178B1">
            <w:pPr>
              <w:spacing w:before="40" w:after="120"/>
            </w:pPr>
            <w:r w:rsidRPr="005855BC">
              <w:t>Tercero (julio de 2016)</w:t>
            </w:r>
          </w:p>
        </w:tc>
        <w:tc>
          <w:tcPr>
            <w:tcW w:w="1328" w:type="pct"/>
            <w:shd w:val="clear" w:color="auto" w:fill="auto"/>
          </w:tcPr>
          <w:p w14:paraId="6271CA07" w14:textId="77777777" w:rsidR="00F01A21" w:rsidRPr="005855BC" w:rsidRDefault="00F01A21" w:rsidP="00C178B1">
            <w:pPr>
              <w:spacing w:before="40" w:after="120"/>
            </w:pPr>
          </w:p>
        </w:tc>
        <w:tc>
          <w:tcPr>
            <w:tcW w:w="1466" w:type="pct"/>
            <w:shd w:val="clear" w:color="auto" w:fill="auto"/>
          </w:tcPr>
          <w:p w14:paraId="4260636E" w14:textId="77777777" w:rsidR="00F01A21" w:rsidRPr="005855BC" w:rsidRDefault="00F01A21" w:rsidP="00C178B1">
            <w:pPr>
              <w:spacing w:before="40" w:after="120"/>
            </w:pPr>
            <w:r w:rsidRPr="005855BC">
              <w:t xml:space="preserve">Cuarto (recibido el 14 de agosto de 2020) </w:t>
            </w:r>
          </w:p>
        </w:tc>
      </w:tr>
      <w:tr w:rsidR="00F01A21" w:rsidRPr="005855BC" w14:paraId="137D1B78" w14:textId="77777777" w:rsidTr="00EC6CDF">
        <w:trPr>
          <w:cantSplit/>
          <w:trHeight w:val="240"/>
        </w:trPr>
        <w:tc>
          <w:tcPr>
            <w:tcW w:w="1030" w:type="pct"/>
            <w:shd w:val="clear" w:color="auto" w:fill="auto"/>
          </w:tcPr>
          <w:p w14:paraId="75470E58" w14:textId="77777777" w:rsidR="00F01A21" w:rsidRPr="005855BC" w:rsidRDefault="00F01A21" w:rsidP="00C178B1">
            <w:pPr>
              <w:spacing w:before="40" w:after="120"/>
            </w:pPr>
            <w:r w:rsidRPr="005855BC">
              <w:lastRenderedPageBreak/>
              <w:t>Letonia</w:t>
            </w:r>
            <w:r w:rsidRPr="005855BC">
              <w:rPr>
                <w:i/>
                <w:iCs/>
                <w:vertAlign w:val="superscript"/>
              </w:rPr>
              <w:t>a</w:t>
            </w:r>
            <w:r w:rsidRPr="005855BC">
              <w:rPr>
                <w:iCs/>
              </w:rPr>
              <w:t xml:space="preserve"> </w:t>
            </w:r>
            <w:r w:rsidRPr="005855BC">
              <w:t>(1992)</w:t>
            </w:r>
          </w:p>
        </w:tc>
        <w:tc>
          <w:tcPr>
            <w:tcW w:w="1177" w:type="pct"/>
            <w:shd w:val="clear" w:color="auto" w:fill="auto"/>
          </w:tcPr>
          <w:p w14:paraId="41FE4EB7" w14:textId="286F77BA" w:rsidR="00F01A21" w:rsidRPr="005855BC" w:rsidRDefault="00F01A21" w:rsidP="00C178B1">
            <w:pPr>
              <w:spacing w:before="40" w:after="120"/>
            </w:pPr>
            <w:r w:rsidRPr="005855BC">
              <w:t>Sexto (noviembre de</w:t>
            </w:r>
            <w:r w:rsidR="00C178B1">
              <w:t> </w:t>
            </w:r>
            <w:r w:rsidRPr="005855BC">
              <w:t>2019)</w:t>
            </w:r>
          </w:p>
        </w:tc>
        <w:tc>
          <w:tcPr>
            <w:tcW w:w="1328" w:type="pct"/>
            <w:shd w:val="clear" w:color="auto" w:fill="auto"/>
          </w:tcPr>
          <w:p w14:paraId="541E88FD" w14:textId="77777777" w:rsidR="00F01A21" w:rsidRPr="005855BC" w:rsidRDefault="00F01A21" w:rsidP="00C178B1">
            <w:pPr>
              <w:spacing w:before="40" w:after="120"/>
            </w:pPr>
          </w:p>
        </w:tc>
        <w:tc>
          <w:tcPr>
            <w:tcW w:w="1466" w:type="pct"/>
            <w:shd w:val="clear" w:color="auto" w:fill="auto"/>
          </w:tcPr>
          <w:p w14:paraId="327A28D4" w14:textId="77777777" w:rsidR="00F01A21" w:rsidRPr="005855BC" w:rsidRDefault="00F01A21" w:rsidP="00C178B1">
            <w:pPr>
              <w:spacing w:before="40" w:after="120"/>
            </w:pPr>
            <w:r w:rsidRPr="005855BC">
              <w:t>Séptimo (presentación prevista el 6 de diciembre de 2023)</w:t>
            </w:r>
          </w:p>
        </w:tc>
      </w:tr>
      <w:tr w:rsidR="00F01A21" w:rsidRPr="005855BC" w14:paraId="57E407F8" w14:textId="77777777" w:rsidTr="00EC6CDF">
        <w:trPr>
          <w:cantSplit/>
          <w:trHeight w:val="240"/>
        </w:trPr>
        <w:tc>
          <w:tcPr>
            <w:tcW w:w="1030" w:type="pct"/>
            <w:shd w:val="clear" w:color="auto" w:fill="auto"/>
          </w:tcPr>
          <w:p w14:paraId="419384E3" w14:textId="77777777" w:rsidR="00F01A21" w:rsidRPr="005855BC" w:rsidRDefault="00F01A21" w:rsidP="00C178B1">
            <w:pPr>
              <w:spacing w:before="40" w:after="120"/>
            </w:pPr>
            <w:r w:rsidRPr="005855BC">
              <w:t>Líbano (2000)</w:t>
            </w:r>
          </w:p>
        </w:tc>
        <w:tc>
          <w:tcPr>
            <w:tcW w:w="1177" w:type="pct"/>
            <w:shd w:val="clear" w:color="auto" w:fill="auto"/>
          </w:tcPr>
          <w:p w14:paraId="535DDE71" w14:textId="77777777" w:rsidR="00F01A21" w:rsidRPr="005855BC" w:rsidRDefault="00F01A21" w:rsidP="00C178B1">
            <w:pPr>
              <w:spacing w:before="40" w:after="120"/>
            </w:pPr>
            <w:r w:rsidRPr="005855BC">
              <w:t>Inicial (abril de 2017)</w:t>
            </w:r>
          </w:p>
        </w:tc>
        <w:tc>
          <w:tcPr>
            <w:tcW w:w="1328" w:type="pct"/>
            <w:shd w:val="clear" w:color="auto" w:fill="auto"/>
          </w:tcPr>
          <w:p w14:paraId="532B770E" w14:textId="77777777" w:rsidR="00F01A21" w:rsidRPr="005855BC" w:rsidRDefault="00F01A21" w:rsidP="00C178B1">
            <w:pPr>
              <w:spacing w:before="40" w:after="120"/>
            </w:pPr>
            <w:r w:rsidRPr="005855BC">
              <w:t>Segundo (12 de mayo de 2021)</w:t>
            </w:r>
          </w:p>
        </w:tc>
        <w:tc>
          <w:tcPr>
            <w:tcW w:w="1466" w:type="pct"/>
            <w:shd w:val="clear" w:color="auto" w:fill="auto"/>
          </w:tcPr>
          <w:p w14:paraId="45834467" w14:textId="77777777" w:rsidR="00F01A21" w:rsidRPr="005855BC" w:rsidRDefault="00F01A21" w:rsidP="00C178B1">
            <w:pPr>
              <w:spacing w:before="40" w:after="120"/>
            </w:pPr>
          </w:p>
        </w:tc>
      </w:tr>
      <w:tr w:rsidR="00F01A21" w:rsidRPr="005855BC" w14:paraId="7F654E30" w14:textId="77777777" w:rsidTr="00EC6CDF">
        <w:trPr>
          <w:cantSplit/>
          <w:trHeight w:val="240"/>
        </w:trPr>
        <w:tc>
          <w:tcPr>
            <w:tcW w:w="1030" w:type="pct"/>
            <w:shd w:val="clear" w:color="auto" w:fill="auto"/>
          </w:tcPr>
          <w:p w14:paraId="6212AC27" w14:textId="77777777" w:rsidR="00F01A21" w:rsidRPr="005855BC" w:rsidRDefault="00F01A21" w:rsidP="00C178B1">
            <w:pPr>
              <w:spacing w:before="40" w:after="120"/>
            </w:pPr>
            <w:r w:rsidRPr="005855BC">
              <w:t>Libia</w:t>
            </w:r>
            <w:r w:rsidRPr="005855BC">
              <w:rPr>
                <w:i/>
                <w:iCs/>
                <w:vertAlign w:val="superscript"/>
              </w:rPr>
              <w:t>a</w:t>
            </w:r>
            <w:r w:rsidRPr="005855BC">
              <w:rPr>
                <w:iCs/>
              </w:rPr>
              <w:t xml:space="preserve"> </w:t>
            </w:r>
            <w:r w:rsidRPr="005855BC">
              <w:t>(1989)</w:t>
            </w:r>
          </w:p>
        </w:tc>
        <w:tc>
          <w:tcPr>
            <w:tcW w:w="1177" w:type="pct"/>
            <w:shd w:val="clear" w:color="auto" w:fill="auto"/>
          </w:tcPr>
          <w:p w14:paraId="01634610" w14:textId="77777777" w:rsidR="00F01A21" w:rsidRPr="005855BC" w:rsidRDefault="00F01A21" w:rsidP="00C178B1">
            <w:pPr>
              <w:spacing w:before="40" w:after="120"/>
            </w:pPr>
            <w:r w:rsidRPr="005855BC">
              <w:t>Tercero (mayo de 1999)</w:t>
            </w:r>
          </w:p>
        </w:tc>
        <w:tc>
          <w:tcPr>
            <w:tcW w:w="1328" w:type="pct"/>
            <w:shd w:val="clear" w:color="auto" w:fill="auto"/>
          </w:tcPr>
          <w:p w14:paraId="58838AE2" w14:textId="77777777" w:rsidR="00F01A21" w:rsidRPr="005855BC" w:rsidRDefault="00F01A21" w:rsidP="00C178B1">
            <w:pPr>
              <w:spacing w:before="40" w:after="120"/>
            </w:pPr>
            <w:r w:rsidRPr="005855BC">
              <w:t>Cuarto (14 de junio de 2002)</w:t>
            </w:r>
          </w:p>
        </w:tc>
        <w:tc>
          <w:tcPr>
            <w:tcW w:w="1466" w:type="pct"/>
            <w:shd w:val="clear" w:color="auto" w:fill="auto"/>
          </w:tcPr>
          <w:p w14:paraId="4973ED59" w14:textId="77777777" w:rsidR="00F01A21" w:rsidRPr="005855BC" w:rsidRDefault="00F01A21" w:rsidP="00C178B1">
            <w:pPr>
              <w:spacing w:before="40" w:after="120"/>
            </w:pPr>
          </w:p>
        </w:tc>
      </w:tr>
      <w:tr w:rsidR="00F01A21" w:rsidRPr="005855BC" w14:paraId="7C1E1F6E" w14:textId="77777777" w:rsidTr="00EC6CDF">
        <w:trPr>
          <w:cantSplit/>
          <w:trHeight w:val="240"/>
        </w:trPr>
        <w:tc>
          <w:tcPr>
            <w:tcW w:w="1030" w:type="pct"/>
            <w:shd w:val="clear" w:color="auto" w:fill="auto"/>
          </w:tcPr>
          <w:p w14:paraId="6C7585FD" w14:textId="77777777" w:rsidR="00F01A21" w:rsidRPr="005855BC" w:rsidRDefault="00F01A21" w:rsidP="00C178B1">
            <w:pPr>
              <w:spacing w:before="40" w:after="120"/>
            </w:pPr>
            <w:r w:rsidRPr="005855BC">
              <w:t>Liechtenstein</w:t>
            </w:r>
            <w:r w:rsidRPr="005855BC">
              <w:rPr>
                <w:i/>
                <w:iCs/>
                <w:vertAlign w:val="superscript"/>
              </w:rPr>
              <w:t>a</w:t>
            </w:r>
            <w:r w:rsidRPr="005855BC">
              <w:t xml:space="preserve"> (1990)</w:t>
            </w:r>
          </w:p>
        </w:tc>
        <w:tc>
          <w:tcPr>
            <w:tcW w:w="1177" w:type="pct"/>
            <w:shd w:val="clear" w:color="auto" w:fill="auto"/>
          </w:tcPr>
          <w:p w14:paraId="73A2332B" w14:textId="55A3AA00" w:rsidR="00F01A21" w:rsidRPr="005855BC" w:rsidRDefault="00F01A21" w:rsidP="00C178B1">
            <w:pPr>
              <w:spacing w:before="40" w:after="120"/>
            </w:pPr>
            <w:r w:rsidRPr="005855BC">
              <w:t>Cuarto (noviembre de</w:t>
            </w:r>
            <w:r w:rsidR="00C178B1">
              <w:t> </w:t>
            </w:r>
            <w:r w:rsidRPr="005855BC">
              <w:t>2015)</w:t>
            </w:r>
          </w:p>
        </w:tc>
        <w:tc>
          <w:tcPr>
            <w:tcW w:w="1328" w:type="pct"/>
            <w:shd w:val="clear" w:color="auto" w:fill="auto"/>
          </w:tcPr>
          <w:p w14:paraId="3091E6FE" w14:textId="77777777" w:rsidR="00F01A21" w:rsidRPr="005855BC" w:rsidRDefault="00F01A21" w:rsidP="00C178B1">
            <w:pPr>
              <w:spacing w:before="40" w:after="120"/>
            </w:pPr>
          </w:p>
        </w:tc>
        <w:tc>
          <w:tcPr>
            <w:tcW w:w="1466" w:type="pct"/>
            <w:shd w:val="clear" w:color="auto" w:fill="auto"/>
          </w:tcPr>
          <w:p w14:paraId="6857672D" w14:textId="77777777" w:rsidR="00F01A21" w:rsidRPr="005855BC" w:rsidRDefault="00F01A21" w:rsidP="00C178B1">
            <w:pPr>
              <w:spacing w:before="40" w:after="120"/>
            </w:pPr>
            <w:r w:rsidRPr="005855BC">
              <w:t>Quinto (recibido el 5 de diciembre de 2019)</w:t>
            </w:r>
          </w:p>
        </w:tc>
      </w:tr>
      <w:tr w:rsidR="00F01A21" w:rsidRPr="005855BC" w14:paraId="4C010073" w14:textId="77777777" w:rsidTr="00EC6CDF">
        <w:trPr>
          <w:cantSplit/>
          <w:trHeight w:val="240"/>
        </w:trPr>
        <w:tc>
          <w:tcPr>
            <w:tcW w:w="1030" w:type="pct"/>
            <w:shd w:val="clear" w:color="auto" w:fill="auto"/>
          </w:tcPr>
          <w:p w14:paraId="2AA8C95B" w14:textId="77777777" w:rsidR="00F01A21" w:rsidRPr="005855BC" w:rsidRDefault="00F01A21" w:rsidP="00C178B1">
            <w:pPr>
              <w:spacing w:before="40" w:after="120"/>
            </w:pPr>
            <w:r w:rsidRPr="005855BC">
              <w:t>Lituania</w:t>
            </w:r>
            <w:r w:rsidRPr="005855BC">
              <w:rPr>
                <w:i/>
                <w:iCs/>
                <w:vertAlign w:val="superscript"/>
              </w:rPr>
              <w:t>a</w:t>
            </w:r>
            <w:r w:rsidRPr="005855BC">
              <w:rPr>
                <w:iCs/>
              </w:rPr>
              <w:t xml:space="preserve"> </w:t>
            </w:r>
            <w:r w:rsidRPr="005855BC">
              <w:t>(1996)</w:t>
            </w:r>
          </w:p>
        </w:tc>
        <w:tc>
          <w:tcPr>
            <w:tcW w:w="1177" w:type="pct"/>
            <w:shd w:val="clear" w:color="auto" w:fill="auto"/>
          </w:tcPr>
          <w:p w14:paraId="28416E6B" w14:textId="3F8073BC" w:rsidR="00F01A21" w:rsidRPr="005855BC" w:rsidRDefault="00F01A21" w:rsidP="00C178B1">
            <w:pPr>
              <w:spacing w:before="40" w:after="120"/>
            </w:pPr>
            <w:r w:rsidRPr="005855BC">
              <w:t>Cuarto (noviembre de</w:t>
            </w:r>
            <w:r w:rsidR="00C178B1">
              <w:t> </w:t>
            </w:r>
            <w:r w:rsidRPr="005855BC">
              <w:t>2021)</w:t>
            </w:r>
          </w:p>
        </w:tc>
        <w:tc>
          <w:tcPr>
            <w:tcW w:w="1328" w:type="pct"/>
            <w:shd w:val="clear" w:color="auto" w:fill="auto"/>
          </w:tcPr>
          <w:p w14:paraId="7135C7D9" w14:textId="77777777" w:rsidR="00F01A21" w:rsidRPr="005855BC" w:rsidRDefault="00F01A21" w:rsidP="00C178B1">
            <w:pPr>
              <w:spacing w:before="40" w:after="120"/>
            </w:pPr>
          </w:p>
        </w:tc>
        <w:tc>
          <w:tcPr>
            <w:tcW w:w="1466" w:type="pct"/>
            <w:shd w:val="clear" w:color="auto" w:fill="auto"/>
          </w:tcPr>
          <w:p w14:paraId="3740CCE3" w14:textId="77777777" w:rsidR="00F01A21" w:rsidRPr="005855BC" w:rsidRDefault="00F01A21" w:rsidP="00C178B1">
            <w:pPr>
              <w:spacing w:before="40" w:after="120"/>
            </w:pPr>
            <w:r w:rsidRPr="005855BC">
              <w:t>Quinto (presentación prevista el 3 de diciembre de 2025)</w:t>
            </w:r>
          </w:p>
        </w:tc>
      </w:tr>
      <w:tr w:rsidR="00F01A21" w:rsidRPr="005855BC" w14:paraId="11DA658C" w14:textId="77777777" w:rsidTr="00EC6CDF">
        <w:trPr>
          <w:cantSplit/>
          <w:trHeight w:val="240"/>
        </w:trPr>
        <w:tc>
          <w:tcPr>
            <w:tcW w:w="1030" w:type="pct"/>
            <w:shd w:val="clear" w:color="auto" w:fill="auto"/>
          </w:tcPr>
          <w:p w14:paraId="5D7B0967" w14:textId="77777777" w:rsidR="00F01A21" w:rsidRPr="005855BC" w:rsidRDefault="00F01A21" w:rsidP="00C178B1">
            <w:pPr>
              <w:spacing w:before="40" w:after="120"/>
            </w:pPr>
            <w:r w:rsidRPr="005855BC">
              <w:t>Luxemburgo</w:t>
            </w:r>
            <w:r w:rsidRPr="005855BC">
              <w:rPr>
                <w:i/>
                <w:iCs/>
                <w:vertAlign w:val="superscript"/>
              </w:rPr>
              <w:t>a</w:t>
            </w:r>
            <w:r w:rsidRPr="005855BC">
              <w:rPr>
                <w:iCs/>
              </w:rPr>
              <w:t xml:space="preserve"> </w:t>
            </w:r>
            <w:r w:rsidRPr="005855BC">
              <w:t>(1987)</w:t>
            </w:r>
          </w:p>
        </w:tc>
        <w:tc>
          <w:tcPr>
            <w:tcW w:w="1177" w:type="pct"/>
            <w:shd w:val="clear" w:color="auto" w:fill="auto"/>
          </w:tcPr>
          <w:p w14:paraId="54249526" w14:textId="77777777" w:rsidR="00F01A21" w:rsidRPr="005855BC" w:rsidRDefault="00F01A21" w:rsidP="00C178B1">
            <w:pPr>
              <w:spacing w:before="40" w:after="120"/>
            </w:pPr>
            <w:r w:rsidRPr="005855BC">
              <w:t>Octavo (mayo de 2023)</w:t>
            </w:r>
          </w:p>
        </w:tc>
        <w:tc>
          <w:tcPr>
            <w:tcW w:w="1328" w:type="pct"/>
            <w:shd w:val="clear" w:color="auto" w:fill="auto"/>
          </w:tcPr>
          <w:p w14:paraId="1A7ABFC1" w14:textId="77777777" w:rsidR="00F01A21" w:rsidRPr="005855BC" w:rsidRDefault="00F01A21" w:rsidP="00C178B1">
            <w:pPr>
              <w:spacing w:before="40" w:after="120"/>
            </w:pPr>
          </w:p>
        </w:tc>
        <w:tc>
          <w:tcPr>
            <w:tcW w:w="1466" w:type="pct"/>
            <w:shd w:val="clear" w:color="auto" w:fill="auto"/>
          </w:tcPr>
          <w:p w14:paraId="721B06A2" w14:textId="77777777" w:rsidR="00F01A21" w:rsidRPr="005855BC" w:rsidRDefault="00F01A21" w:rsidP="00C178B1">
            <w:pPr>
              <w:spacing w:before="40" w:after="120"/>
            </w:pPr>
            <w:r w:rsidRPr="005855BC">
              <w:t>Noveno (presentación prevista el 12 de mayo de 2027)</w:t>
            </w:r>
          </w:p>
        </w:tc>
      </w:tr>
      <w:tr w:rsidR="00F01A21" w:rsidRPr="005855BC" w14:paraId="68D6F9A1" w14:textId="77777777" w:rsidTr="00EC6CDF">
        <w:trPr>
          <w:cantSplit/>
          <w:trHeight w:val="240"/>
        </w:trPr>
        <w:tc>
          <w:tcPr>
            <w:tcW w:w="1030" w:type="pct"/>
            <w:shd w:val="clear" w:color="auto" w:fill="auto"/>
          </w:tcPr>
          <w:p w14:paraId="02766688" w14:textId="77777777" w:rsidR="00F01A21" w:rsidRPr="005855BC" w:rsidRDefault="00F01A21" w:rsidP="00C178B1">
            <w:pPr>
              <w:spacing w:before="40" w:after="120"/>
            </w:pPr>
            <w:r w:rsidRPr="005855BC">
              <w:t>Macedonia del Norte</w:t>
            </w:r>
            <w:r w:rsidRPr="005855BC">
              <w:rPr>
                <w:i/>
                <w:iCs/>
                <w:vertAlign w:val="superscript"/>
              </w:rPr>
              <w:t>a</w:t>
            </w:r>
            <w:r w:rsidRPr="005855BC">
              <w:rPr>
                <w:iCs/>
              </w:rPr>
              <w:t xml:space="preserve"> </w:t>
            </w:r>
            <w:r w:rsidRPr="005855BC">
              <w:t>(1994)</w:t>
            </w:r>
          </w:p>
        </w:tc>
        <w:tc>
          <w:tcPr>
            <w:tcW w:w="1177" w:type="pct"/>
            <w:shd w:val="clear" w:color="auto" w:fill="auto"/>
          </w:tcPr>
          <w:p w14:paraId="13482B80" w14:textId="77777777" w:rsidR="00F01A21" w:rsidRPr="005855BC" w:rsidRDefault="00F01A21" w:rsidP="00C178B1">
            <w:pPr>
              <w:spacing w:before="40" w:after="120"/>
            </w:pPr>
            <w:r w:rsidRPr="005855BC">
              <w:t>Tercero (mayo de 2015)</w:t>
            </w:r>
          </w:p>
        </w:tc>
        <w:tc>
          <w:tcPr>
            <w:tcW w:w="1328" w:type="pct"/>
            <w:shd w:val="clear" w:color="auto" w:fill="auto"/>
          </w:tcPr>
          <w:p w14:paraId="52B99AE7" w14:textId="77777777" w:rsidR="00F01A21" w:rsidRPr="005855BC" w:rsidRDefault="00F01A21" w:rsidP="00C178B1">
            <w:pPr>
              <w:spacing w:before="40" w:after="120"/>
            </w:pPr>
          </w:p>
        </w:tc>
        <w:tc>
          <w:tcPr>
            <w:tcW w:w="1466" w:type="pct"/>
            <w:shd w:val="clear" w:color="auto" w:fill="auto"/>
          </w:tcPr>
          <w:p w14:paraId="357872C0" w14:textId="77777777" w:rsidR="00F01A21" w:rsidRPr="005855BC" w:rsidRDefault="00F01A21" w:rsidP="00C178B1">
            <w:pPr>
              <w:spacing w:before="40" w:after="120"/>
            </w:pPr>
            <w:r w:rsidRPr="005855BC">
              <w:t>Cuarto (recibido el 29 de junio de 2020)</w:t>
            </w:r>
          </w:p>
        </w:tc>
      </w:tr>
      <w:tr w:rsidR="00F01A21" w:rsidRPr="005855BC" w14:paraId="76070EB9" w14:textId="77777777" w:rsidTr="00EC6CDF">
        <w:trPr>
          <w:cantSplit/>
          <w:trHeight w:val="240"/>
        </w:trPr>
        <w:tc>
          <w:tcPr>
            <w:tcW w:w="1030" w:type="pct"/>
            <w:shd w:val="clear" w:color="auto" w:fill="auto"/>
          </w:tcPr>
          <w:p w14:paraId="1A337314" w14:textId="77777777" w:rsidR="00F01A21" w:rsidRPr="005855BC" w:rsidRDefault="00F01A21" w:rsidP="00C178B1">
            <w:pPr>
              <w:spacing w:before="40" w:after="120"/>
            </w:pPr>
            <w:r w:rsidRPr="005855BC">
              <w:t>Madagascar (2005)</w:t>
            </w:r>
          </w:p>
        </w:tc>
        <w:tc>
          <w:tcPr>
            <w:tcW w:w="1177" w:type="pct"/>
            <w:shd w:val="clear" w:color="auto" w:fill="auto"/>
          </w:tcPr>
          <w:p w14:paraId="42D274B9" w14:textId="0C768DB7" w:rsidR="00F01A21" w:rsidRPr="005855BC" w:rsidRDefault="00F01A21" w:rsidP="00C178B1">
            <w:pPr>
              <w:spacing w:before="40" w:after="120"/>
            </w:pPr>
            <w:r w:rsidRPr="005855BC">
              <w:t>Inicial (noviembre de</w:t>
            </w:r>
            <w:r w:rsidR="00C178B1">
              <w:t> </w:t>
            </w:r>
            <w:r w:rsidRPr="005855BC">
              <w:t>2011)</w:t>
            </w:r>
          </w:p>
        </w:tc>
        <w:tc>
          <w:tcPr>
            <w:tcW w:w="1328" w:type="pct"/>
            <w:shd w:val="clear" w:color="auto" w:fill="auto"/>
          </w:tcPr>
          <w:p w14:paraId="1ED4A85D" w14:textId="6E7E4CD4" w:rsidR="00F01A21" w:rsidRPr="005855BC" w:rsidRDefault="00F01A21" w:rsidP="00C178B1">
            <w:pPr>
              <w:spacing w:before="40" w:after="120"/>
            </w:pPr>
            <w:r w:rsidRPr="005855BC">
              <w:t>Segundo (25 de noviembre de</w:t>
            </w:r>
            <w:r w:rsidR="00C178B1">
              <w:t> </w:t>
            </w:r>
            <w:r w:rsidRPr="005855BC">
              <w:t>2015)</w:t>
            </w:r>
          </w:p>
        </w:tc>
        <w:tc>
          <w:tcPr>
            <w:tcW w:w="1466" w:type="pct"/>
            <w:shd w:val="clear" w:color="auto" w:fill="auto"/>
          </w:tcPr>
          <w:p w14:paraId="5F4BB261" w14:textId="77777777" w:rsidR="00F01A21" w:rsidRPr="005855BC" w:rsidRDefault="00F01A21" w:rsidP="00C178B1">
            <w:pPr>
              <w:spacing w:before="40" w:after="120"/>
            </w:pPr>
          </w:p>
        </w:tc>
      </w:tr>
      <w:tr w:rsidR="00F01A21" w:rsidRPr="005855BC" w14:paraId="7FDF8075" w14:textId="77777777" w:rsidTr="00EC6CDF">
        <w:trPr>
          <w:cantSplit/>
          <w:trHeight w:val="240"/>
        </w:trPr>
        <w:tc>
          <w:tcPr>
            <w:tcW w:w="1030" w:type="pct"/>
            <w:shd w:val="clear" w:color="auto" w:fill="auto"/>
          </w:tcPr>
          <w:p w14:paraId="07CCC719" w14:textId="77777777" w:rsidR="00F01A21" w:rsidRPr="005855BC" w:rsidRDefault="00F01A21" w:rsidP="00C178B1">
            <w:pPr>
              <w:spacing w:before="40" w:after="120"/>
            </w:pPr>
            <w:r w:rsidRPr="005855BC">
              <w:t>Malawi (1996)</w:t>
            </w:r>
          </w:p>
        </w:tc>
        <w:tc>
          <w:tcPr>
            <w:tcW w:w="1177" w:type="pct"/>
            <w:shd w:val="clear" w:color="auto" w:fill="auto"/>
          </w:tcPr>
          <w:p w14:paraId="55FEAF2C" w14:textId="522B91E2" w:rsidR="00F01A21" w:rsidRPr="005855BC" w:rsidRDefault="00F01A21" w:rsidP="00C178B1">
            <w:pPr>
              <w:spacing w:before="40" w:after="120"/>
            </w:pPr>
            <w:r w:rsidRPr="005855BC">
              <w:t>Inicial (noviembre de</w:t>
            </w:r>
            <w:r w:rsidR="00B62EE7">
              <w:t> </w:t>
            </w:r>
            <w:r w:rsidRPr="005855BC">
              <w:t>2022)</w:t>
            </w:r>
          </w:p>
        </w:tc>
        <w:tc>
          <w:tcPr>
            <w:tcW w:w="1328" w:type="pct"/>
            <w:shd w:val="clear" w:color="auto" w:fill="auto"/>
          </w:tcPr>
          <w:p w14:paraId="26930174" w14:textId="77777777" w:rsidR="00F01A21" w:rsidRPr="005855BC" w:rsidRDefault="00F01A21" w:rsidP="00C178B1">
            <w:pPr>
              <w:spacing w:before="40" w:after="120"/>
            </w:pPr>
          </w:p>
        </w:tc>
        <w:tc>
          <w:tcPr>
            <w:tcW w:w="1466" w:type="pct"/>
            <w:shd w:val="clear" w:color="auto" w:fill="auto"/>
          </w:tcPr>
          <w:p w14:paraId="70AB8A24" w14:textId="77777777" w:rsidR="00F01A21" w:rsidRPr="005855BC" w:rsidRDefault="00F01A21" w:rsidP="00C178B1">
            <w:pPr>
              <w:spacing w:before="40" w:after="120"/>
            </w:pPr>
            <w:r w:rsidRPr="005855BC">
              <w:t>Segundo (presentación prevista el 25 de noviembre de 2026)</w:t>
            </w:r>
          </w:p>
        </w:tc>
      </w:tr>
      <w:tr w:rsidR="00F01A21" w:rsidRPr="005855BC" w14:paraId="68879A60" w14:textId="77777777" w:rsidTr="00EC6CDF">
        <w:trPr>
          <w:cantSplit/>
          <w:trHeight w:val="240"/>
        </w:trPr>
        <w:tc>
          <w:tcPr>
            <w:tcW w:w="1030" w:type="pct"/>
            <w:shd w:val="clear" w:color="auto" w:fill="auto"/>
          </w:tcPr>
          <w:p w14:paraId="3C501299" w14:textId="77777777" w:rsidR="00F01A21" w:rsidRPr="005855BC" w:rsidRDefault="00F01A21" w:rsidP="00C178B1">
            <w:pPr>
              <w:spacing w:before="40" w:after="120"/>
            </w:pPr>
            <w:r w:rsidRPr="005855BC">
              <w:t>Maldivas</w:t>
            </w:r>
            <w:r w:rsidRPr="005855BC">
              <w:rPr>
                <w:i/>
                <w:vertAlign w:val="superscript"/>
              </w:rPr>
              <w:t>a</w:t>
            </w:r>
            <w:r w:rsidRPr="005855BC">
              <w:t xml:space="preserve"> (2004)</w:t>
            </w:r>
          </w:p>
        </w:tc>
        <w:tc>
          <w:tcPr>
            <w:tcW w:w="1177" w:type="pct"/>
            <w:shd w:val="clear" w:color="auto" w:fill="auto"/>
          </w:tcPr>
          <w:p w14:paraId="66E6486D" w14:textId="492D70DC" w:rsidR="00F01A21" w:rsidRPr="005855BC" w:rsidRDefault="00F01A21" w:rsidP="00C178B1">
            <w:pPr>
              <w:spacing w:before="40" w:after="120"/>
            </w:pPr>
            <w:r w:rsidRPr="005855BC">
              <w:t>Inicial (noviembre de</w:t>
            </w:r>
            <w:r w:rsidR="00B62EE7">
              <w:t> </w:t>
            </w:r>
            <w:r w:rsidRPr="005855BC">
              <w:t>2018)</w:t>
            </w:r>
          </w:p>
        </w:tc>
        <w:tc>
          <w:tcPr>
            <w:tcW w:w="1328" w:type="pct"/>
            <w:shd w:val="clear" w:color="auto" w:fill="auto"/>
          </w:tcPr>
          <w:p w14:paraId="2B757D6D" w14:textId="77777777" w:rsidR="00F01A21" w:rsidRPr="005855BC" w:rsidRDefault="00F01A21" w:rsidP="00C178B1">
            <w:pPr>
              <w:spacing w:before="40" w:after="120"/>
            </w:pPr>
            <w:r w:rsidRPr="005855BC">
              <w:t>Segundo (7 de diciembre de 2022)</w:t>
            </w:r>
          </w:p>
        </w:tc>
        <w:tc>
          <w:tcPr>
            <w:tcW w:w="1466" w:type="pct"/>
            <w:shd w:val="clear" w:color="auto" w:fill="auto"/>
          </w:tcPr>
          <w:p w14:paraId="555993CA" w14:textId="77777777" w:rsidR="00F01A21" w:rsidRPr="005855BC" w:rsidRDefault="00F01A21" w:rsidP="00C178B1">
            <w:pPr>
              <w:spacing w:before="40" w:after="120"/>
            </w:pPr>
          </w:p>
        </w:tc>
      </w:tr>
      <w:tr w:rsidR="00F01A21" w:rsidRPr="005855BC" w14:paraId="7097619B" w14:textId="77777777" w:rsidTr="00EC6CDF">
        <w:trPr>
          <w:cantSplit/>
          <w:trHeight w:val="240"/>
        </w:trPr>
        <w:tc>
          <w:tcPr>
            <w:tcW w:w="1030" w:type="pct"/>
            <w:shd w:val="clear" w:color="auto" w:fill="auto"/>
          </w:tcPr>
          <w:p w14:paraId="353A4797" w14:textId="77777777" w:rsidR="00F01A21" w:rsidRPr="005855BC" w:rsidRDefault="00F01A21" w:rsidP="00C178B1">
            <w:pPr>
              <w:spacing w:before="40" w:after="120"/>
            </w:pPr>
            <w:r w:rsidRPr="005855BC">
              <w:t>Malta</w:t>
            </w:r>
            <w:r w:rsidRPr="005855BC">
              <w:rPr>
                <w:i/>
                <w:vertAlign w:val="superscript"/>
              </w:rPr>
              <w:t>a</w:t>
            </w:r>
            <w:r w:rsidRPr="005855BC">
              <w:rPr>
                <w:iCs/>
              </w:rPr>
              <w:t xml:space="preserve"> </w:t>
            </w:r>
            <w:r w:rsidRPr="005855BC">
              <w:t>(1990)</w:t>
            </w:r>
          </w:p>
        </w:tc>
        <w:tc>
          <w:tcPr>
            <w:tcW w:w="1177" w:type="pct"/>
            <w:shd w:val="clear" w:color="auto" w:fill="auto"/>
          </w:tcPr>
          <w:p w14:paraId="17D94938" w14:textId="77777777" w:rsidR="00F01A21" w:rsidRPr="005855BC" w:rsidRDefault="00F01A21" w:rsidP="00C178B1">
            <w:pPr>
              <w:spacing w:before="40" w:after="120"/>
            </w:pPr>
            <w:r w:rsidRPr="005855BC">
              <w:t>Segundo (noviembre de 1999)</w:t>
            </w:r>
          </w:p>
        </w:tc>
        <w:tc>
          <w:tcPr>
            <w:tcW w:w="1328" w:type="pct"/>
            <w:shd w:val="clear" w:color="auto" w:fill="auto"/>
          </w:tcPr>
          <w:p w14:paraId="05DAA943" w14:textId="77777777" w:rsidR="00F01A21" w:rsidRPr="005855BC" w:rsidRDefault="00F01A21" w:rsidP="00C178B1">
            <w:pPr>
              <w:spacing w:before="40" w:after="120"/>
            </w:pPr>
            <w:r w:rsidRPr="005855BC">
              <w:t>Tercero (12 de diciembre de 2000)</w:t>
            </w:r>
          </w:p>
        </w:tc>
        <w:tc>
          <w:tcPr>
            <w:tcW w:w="1466" w:type="pct"/>
            <w:shd w:val="clear" w:color="auto" w:fill="auto"/>
          </w:tcPr>
          <w:p w14:paraId="309C207E" w14:textId="77777777" w:rsidR="00F01A21" w:rsidRPr="005855BC" w:rsidRDefault="00F01A21" w:rsidP="00C178B1">
            <w:pPr>
              <w:spacing w:before="40" w:after="120"/>
            </w:pPr>
          </w:p>
        </w:tc>
      </w:tr>
      <w:tr w:rsidR="00F01A21" w:rsidRPr="005855BC" w14:paraId="774D0429" w14:textId="77777777" w:rsidTr="00EC6CDF">
        <w:trPr>
          <w:cantSplit/>
          <w:trHeight w:val="240"/>
        </w:trPr>
        <w:tc>
          <w:tcPr>
            <w:tcW w:w="1030" w:type="pct"/>
            <w:shd w:val="clear" w:color="auto" w:fill="auto"/>
          </w:tcPr>
          <w:p w14:paraId="7A885D5C" w14:textId="77777777" w:rsidR="00F01A21" w:rsidRPr="005855BC" w:rsidRDefault="00F01A21" w:rsidP="00C178B1">
            <w:pPr>
              <w:spacing w:before="40" w:after="120"/>
            </w:pPr>
            <w:r w:rsidRPr="005855BC">
              <w:t>Marruecos</w:t>
            </w:r>
            <w:r w:rsidRPr="005855BC">
              <w:rPr>
                <w:i/>
                <w:vertAlign w:val="superscript"/>
              </w:rPr>
              <w:t>a</w:t>
            </w:r>
            <w:r w:rsidRPr="005855BC">
              <w:rPr>
                <w:iCs/>
              </w:rPr>
              <w:t xml:space="preserve"> </w:t>
            </w:r>
            <w:r w:rsidRPr="005855BC">
              <w:t>(1993)</w:t>
            </w:r>
          </w:p>
        </w:tc>
        <w:tc>
          <w:tcPr>
            <w:tcW w:w="1177" w:type="pct"/>
            <w:shd w:val="clear" w:color="auto" w:fill="auto"/>
          </w:tcPr>
          <w:p w14:paraId="5C727B8B" w14:textId="56AAF919" w:rsidR="00F01A21" w:rsidRPr="005855BC" w:rsidRDefault="00F01A21" w:rsidP="00C178B1">
            <w:pPr>
              <w:spacing w:before="40" w:after="120"/>
            </w:pPr>
            <w:r w:rsidRPr="005855BC">
              <w:t>Cuarto (noviembre de</w:t>
            </w:r>
            <w:r w:rsidR="00B62EE7">
              <w:t> </w:t>
            </w:r>
            <w:r w:rsidRPr="005855BC">
              <w:t>2011)</w:t>
            </w:r>
          </w:p>
        </w:tc>
        <w:tc>
          <w:tcPr>
            <w:tcW w:w="1328" w:type="pct"/>
            <w:shd w:val="clear" w:color="auto" w:fill="auto"/>
          </w:tcPr>
          <w:p w14:paraId="2EFA7DB5" w14:textId="77777777" w:rsidR="00F01A21" w:rsidRPr="005855BC" w:rsidRDefault="00F01A21" w:rsidP="00C178B1">
            <w:pPr>
              <w:spacing w:before="40" w:after="120"/>
            </w:pPr>
            <w:r w:rsidRPr="005855BC">
              <w:t>Quinto (25 de noviembre de 2015)</w:t>
            </w:r>
          </w:p>
        </w:tc>
        <w:tc>
          <w:tcPr>
            <w:tcW w:w="1466" w:type="pct"/>
            <w:shd w:val="clear" w:color="auto" w:fill="auto"/>
          </w:tcPr>
          <w:p w14:paraId="5AB5460B" w14:textId="77777777" w:rsidR="00F01A21" w:rsidRPr="005855BC" w:rsidRDefault="00F01A21" w:rsidP="00C178B1">
            <w:pPr>
              <w:spacing w:before="40" w:after="120"/>
            </w:pPr>
          </w:p>
        </w:tc>
      </w:tr>
      <w:tr w:rsidR="00F01A21" w:rsidRPr="005855BC" w14:paraId="12BB2E3F" w14:textId="77777777" w:rsidTr="00EC6CDF">
        <w:trPr>
          <w:cantSplit/>
          <w:trHeight w:val="240"/>
        </w:trPr>
        <w:tc>
          <w:tcPr>
            <w:tcW w:w="1030" w:type="pct"/>
            <w:shd w:val="clear" w:color="auto" w:fill="auto"/>
          </w:tcPr>
          <w:p w14:paraId="60A595E0" w14:textId="77777777" w:rsidR="00F01A21" w:rsidRPr="005855BC" w:rsidRDefault="00F01A21" w:rsidP="00C178B1">
            <w:pPr>
              <w:spacing w:before="40" w:after="120"/>
            </w:pPr>
            <w:r w:rsidRPr="005855BC">
              <w:t>Mauricio</w:t>
            </w:r>
            <w:r w:rsidRPr="005855BC">
              <w:rPr>
                <w:i/>
                <w:vertAlign w:val="superscript"/>
              </w:rPr>
              <w:t>a</w:t>
            </w:r>
            <w:r w:rsidRPr="005855BC">
              <w:rPr>
                <w:iCs/>
              </w:rPr>
              <w:t xml:space="preserve"> </w:t>
            </w:r>
            <w:r w:rsidRPr="005855BC">
              <w:t>(1992)</w:t>
            </w:r>
          </w:p>
        </w:tc>
        <w:tc>
          <w:tcPr>
            <w:tcW w:w="1177" w:type="pct"/>
            <w:shd w:val="clear" w:color="auto" w:fill="auto"/>
          </w:tcPr>
          <w:p w14:paraId="4B738B51" w14:textId="665118C4" w:rsidR="00F01A21" w:rsidRPr="005855BC" w:rsidRDefault="00F01A21" w:rsidP="00C178B1">
            <w:pPr>
              <w:spacing w:before="40" w:after="120"/>
            </w:pPr>
            <w:r w:rsidRPr="005855BC">
              <w:t>Cuarto (noviembre de</w:t>
            </w:r>
            <w:r w:rsidR="00B26D25">
              <w:t> </w:t>
            </w:r>
            <w:r w:rsidRPr="005855BC">
              <w:t xml:space="preserve">2017) </w:t>
            </w:r>
          </w:p>
        </w:tc>
        <w:tc>
          <w:tcPr>
            <w:tcW w:w="1328" w:type="pct"/>
            <w:shd w:val="clear" w:color="auto" w:fill="auto"/>
          </w:tcPr>
          <w:p w14:paraId="2AB46D35" w14:textId="77777777" w:rsidR="00F01A21" w:rsidRPr="005855BC" w:rsidRDefault="00F01A21" w:rsidP="00C178B1">
            <w:pPr>
              <w:spacing w:before="40" w:after="120"/>
            </w:pPr>
          </w:p>
        </w:tc>
        <w:tc>
          <w:tcPr>
            <w:tcW w:w="1466" w:type="pct"/>
            <w:shd w:val="clear" w:color="auto" w:fill="auto"/>
          </w:tcPr>
          <w:p w14:paraId="66CE485E" w14:textId="77777777" w:rsidR="00F01A21" w:rsidRPr="005855BC" w:rsidRDefault="00F01A21" w:rsidP="00C178B1">
            <w:pPr>
              <w:spacing w:before="40" w:after="120"/>
            </w:pPr>
            <w:r w:rsidRPr="005855BC">
              <w:t>Quinto (recibido el 30 de noviembre de 2021)</w:t>
            </w:r>
          </w:p>
        </w:tc>
      </w:tr>
      <w:tr w:rsidR="00F01A21" w:rsidRPr="005855BC" w14:paraId="23CB7550" w14:textId="77777777" w:rsidTr="00EC6CDF">
        <w:trPr>
          <w:cantSplit/>
          <w:trHeight w:val="240"/>
        </w:trPr>
        <w:tc>
          <w:tcPr>
            <w:tcW w:w="1030" w:type="pct"/>
            <w:shd w:val="clear" w:color="auto" w:fill="auto"/>
          </w:tcPr>
          <w:p w14:paraId="31E9D02C" w14:textId="77777777" w:rsidR="00F01A21" w:rsidRPr="005855BC" w:rsidRDefault="00F01A21" w:rsidP="00C178B1">
            <w:pPr>
              <w:spacing w:before="40" w:after="120"/>
            </w:pPr>
            <w:r w:rsidRPr="005855BC">
              <w:t>Mauritani</w:t>
            </w:r>
            <w:r w:rsidRPr="005855BC">
              <w:rPr>
                <w:iCs/>
              </w:rPr>
              <w:t>a</w:t>
            </w:r>
            <w:r w:rsidRPr="005855BC">
              <w:t xml:space="preserve"> (2004)</w:t>
            </w:r>
          </w:p>
        </w:tc>
        <w:tc>
          <w:tcPr>
            <w:tcW w:w="1177" w:type="pct"/>
            <w:shd w:val="clear" w:color="auto" w:fill="auto"/>
          </w:tcPr>
          <w:p w14:paraId="71E4050B" w14:textId="77777777" w:rsidR="00F01A21" w:rsidRPr="005855BC" w:rsidRDefault="00F01A21" w:rsidP="00C178B1">
            <w:pPr>
              <w:spacing w:before="40" w:after="120"/>
            </w:pPr>
            <w:r w:rsidRPr="005855BC">
              <w:t>Segundo (julio de 2018)</w:t>
            </w:r>
          </w:p>
        </w:tc>
        <w:tc>
          <w:tcPr>
            <w:tcW w:w="1328" w:type="pct"/>
            <w:shd w:val="clear" w:color="auto" w:fill="auto"/>
          </w:tcPr>
          <w:p w14:paraId="53A267C3" w14:textId="77777777" w:rsidR="00F01A21" w:rsidRPr="005855BC" w:rsidRDefault="00F01A21" w:rsidP="00C178B1">
            <w:pPr>
              <w:spacing w:before="40" w:after="120"/>
            </w:pPr>
            <w:r w:rsidRPr="005855BC">
              <w:t>Tercero (10 de agosto de 2022)</w:t>
            </w:r>
          </w:p>
        </w:tc>
        <w:tc>
          <w:tcPr>
            <w:tcW w:w="1466" w:type="pct"/>
            <w:shd w:val="clear" w:color="auto" w:fill="auto"/>
          </w:tcPr>
          <w:p w14:paraId="18738BEB" w14:textId="77777777" w:rsidR="00F01A21" w:rsidRPr="005855BC" w:rsidRDefault="00F01A21" w:rsidP="00C178B1">
            <w:pPr>
              <w:spacing w:before="40" w:after="120"/>
            </w:pPr>
          </w:p>
        </w:tc>
      </w:tr>
      <w:tr w:rsidR="00F01A21" w:rsidRPr="005855BC" w14:paraId="32044B96" w14:textId="77777777" w:rsidTr="00EC6CDF">
        <w:trPr>
          <w:cantSplit/>
          <w:trHeight w:val="240"/>
        </w:trPr>
        <w:tc>
          <w:tcPr>
            <w:tcW w:w="1030" w:type="pct"/>
            <w:shd w:val="clear" w:color="auto" w:fill="auto"/>
          </w:tcPr>
          <w:p w14:paraId="4F6047B7" w14:textId="77777777" w:rsidR="00F01A21" w:rsidRPr="005855BC" w:rsidRDefault="00F01A21" w:rsidP="00C178B1">
            <w:pPr>
              <w:spacing w:before="40" w:after="120"/>
            </w:pPr>
            <w:r w:rsidRPr="005855BC">
              <w:t>México</w:t>
            </w:r>
            <w:r w:rsidRPr="005855BC">
              <w:rPr>
                <w:i/>
                <w:vertAlign w:val="superscript"/>
              </w:rPr>
              <w:t>a</w:t>
            </w:r>
            <w:r w:rsidRPr="005855BC">
              <w:rPr>
                <w:iCs/>
              </w:rPr>
              <w:t xml:space="preserve"> </w:t>
            </w:r>
            <w:r w:rsidRPr="005855BC">
              <w:t>(1986)</w:t>
            </w:r>
          </w:p>
        </w:tc>
        <w:tc>
          <w:tcPr>
            <w:tcW w:w="1177" w:type="pct"/>
            <w:shd w:val="clear" w:color="auto" w:fill="auto"/>
          </w:tcPr>
          <w:p w14:paraId="3BAC2686" w14:textId="77777777" w:rsidR="00F01A21" w:rsidRPr="005855BC" w:rsidRDefault="00F01A21" w:rsidP="00C178B1">
            <w:pPr>
              <w:spacing w:before="40" w:after="120"/>
            </w:pPr>
            <w:r w:rsidRPr="005855BC">
              <w:t>Séptimo (mayo de 2019)</w:t>
            </w:r>
          </w:p>
        </w:tc>
        <w:tc>
          <w:tcPr>
            <w:tcW w:w="1328" w:type="pct"/>
            <w:shd w:val="clear" w:color="auto" w:fill="auto"/>
          </w:tcPr>
          <w:p w14:paraId="564EC3DC" w14:textId="77777777" w:rsidR="00F01A21" w:rsidRPr="005855BC" w:rsidRDefault="00F01A21" w:rsidP="00C178B1">
            <w:pPr>
              <w:spacing w:before="40" w:after="120"/>
            </w:pPr>
          </w:p>
        </w:tc>
        <w:tc>
          <w:tcPr>
            <w:tcW w:w="1466" w:type="pct"/>
            <w:shd w:val="clear" w:color="auto" w:fill="auto"/>
          </w:tcPr>
          <w:p w14:paraId="26BCBF51" w14:textId="77777777" w:rsidR="00F01A21" w:rsidRPr="005855BC" w:rsidRDefault="00F01A21" w:rsidP="00C178B1">
            <w:pPr>
              <w:spacing w:before="40" w:after="120"/>
            </w:pPr>
            <w:r w:rsidRPr="005855BC">
              <w:t>Octavo (recibido el 31 de mayo de 2023)</w:t>
            </w:r>
          </w:p>
        </w:tc>
      </w:tr>
      <w:tr w:rsidR="00F01A21" w:rsidRPr="005855BC" w14:paraId="0612E1C9" w14:textId="77777777" w:rsidTr="00EC6CDF">
        <w:trPr>
          <w:cantSplit/>
          <w:trHeight w:val="240"/>
        </w:trPr>
        <w:tc>
          <w:tcPr>
            <w:tcW w:w="1030" w:type="pct"/>
            <w:shd w:val="clear" w:color="auto" w:fill="auto"/>
          </w:tcPr>
          <w:p w14:paraId="69D48611" w14:textId="77777777" w:rsidR="00F01A21" w:rsidRPr="005855BC" w:rsidRDefault="00F01A21" w:rsidP="00C178B1">
            <w:pPr>
              <w:spacing w:before="40" w:after="120"/>
            </w:pPr>
            <w:r w:rsidRPr="005855BC">
              <w:t>Mónaco</w:t>
            </w:r>
            <w:r w:rsidRPr="005855BC">
              <w:rPr>
                <w:i/>
                <w:vertAlign w:val="superscript"/>
              </w:rPr>
              <w:t>a</w:t>
            </w:r>
            <w:r w:rsidRPr="005855BC">
              <w:rPr>
                <w:iCs/>
              </w:rPr>
              <w:t xml:space="preserve"> </w:t>
            </w:r>
            <w:r w:rsidRPr="005855BC">
              <w:t>(1991)</w:t>
            </w:r>
          </w:p>
        </w:tc>
        <w:tc>
          <w:tcPr>
            <w:tcW w:w="1177" w:type="pct"/>
            <w:shd w:val="clear" w:color="auto" w:fill="auto"/>
          </w:tcPr>
          <w:p w14:paraId="19282C72" w14:textId="774F4092" w:rsidR="00F01A21" w:rsidRPr="005855BC" w:rsidRDefault="00F01A21" w:rsidP="00C178B1">
            <w:pPr>
              <w:spacing w:before="40" w:after="120"/>
            </w:pPr>
            <w:r w:rsidRPr="005855BC">
              <w:t>Sexto (noviembre de</w:t>
            </w:r>
            <w:r w:rsidR="00B62EE7">
              <w:t> </w:t>
            </w:r>
            <w:r w:rsidRPr="005855BC">
              <w:t>2016)</w:t>
            </w:r>
          </w:p>
        </w:tc>
        <w:tc>
          <w:tcPr>
            <w:tcW w:w="1328" w:type="pct"/>
            <w:shd w:val="clear" w:color="auto" w:fill="auto"/>
          </w:tcPr>
          <w:p w14:paraId="353DC4F7" w14:textId="77777777" w:rsidR="00F01A21" w:rsidRPr="005855BC" w:rsidRDefault="00F01A21" w:rsidP="00C178B1">
            <w:pPr>
              <w:spacing w:before="40" w:after="120"/>
            </w:pPr>
          </w:p>
        </w:tc>
        <w:tc>
          <w:tcPr>
            <w:tcW w:w="1466" w:type="pct"/>
            <w:shd w:val="clear" w:color="auto" w:fill="auto"/>
          </w:tcPr>
          <w:p w14:paraId="1DBA1060" w14:textId="77777777" w:rsidR="00F01A21" w:rsidRPr="005855BC" w:rsidRDefault="00F01A21" w:rsidP="00C178B1">
            <w:pPr>
              <w:spacing w:before="40" w:after="120"/>
            </w:pPr>
            <w:r w:rsidRPr="005855BC">
              <w:t>Séptimo (recibido el 9 de diciembre de 2020)</w:t>
            </w:r>
          </w:p>
        </w:tc>
      </w:tr>
      <w:tr w:rsidR="00F01A21" w:rsidRPr="005855BC" w14:paraId="08D35D09" w14:textId="77777777" w:rsidTr="00EC6CDF">
        <w:trPr>
          <w:cantSplit/>
          <w:trHeight w:val="240"/>
        </w:trPr>
        <w:tc>
          <w:tcPr>
            <w:tcW w:w="1030" w:type="pct"/>
            <w:shd w:val="clear" w:color="auto" w:fill="auto"/>
          </w:tcPr>
          <w:p w14:paraId="1D6C8442" w14:textId="77777777" w:rsidR="00F01A21" w:rsidRPr="005855BC" w:rsidRDefault="00F01A21" w:rsidP="00C178B1">
            <w:pPr>
              <w:spacing w:before="40" w:after="120"/>
            </w:pPr>
            <w:r w:rsidRPr="005855BC">
              <w:t>Mongolia</w:t>
            </w:r>
            <w:r w:rsidRPr="005855BC">
              <w:rPr>
                <w:i/>
                <w:vertAlign w:val="superscript"/>
              </w:rPr>
              <w:t>a</w:t>
            </w:r>
            <w:r w:rsidRPr="005855BC">
              <w:t xml:space="preserve"> (2002)</w:t>
            </w:r>
          </w:p>
        </w:tc>
        <w:tc>
          <w:tcPr>
            <w:tcW w:w="1177" w:type="pct"/>
            <w:shd w:val="clear" w:color="auto" w:fill="auto"/>
          </w:tcPr>
          <w:p w14:paraId="671AA035" w14:textId="77777777" w:rsidR="00F01A21" w:rsidRPr="005855BC" w:rsidRDefault="00F01A21" w:rsidP="00C178B1">
            <w:pPr>
              <w:spacing w:before="40" w:after="120"/>
            </w:pPr>
            <w:r w:rsidRPr="005855BC">
              <w:t>Segundo (agosto de 2016)</w:t>
            </w:r>
          </w:p>
        </w:tc>
        <w:tc>
          <w:tcPr>
            <w:tcW w:w="1328" w:type="pct"/>
            <w:shd w:val="clear" w:color="auto" w:fill="auto"/>
          </w:tcPr>
          <w:p w14:paraId="0380EEFE" w14:textId="77777777" w:rsidR="00F01A21" w:rsidRPr="005855BC" w:rsidRDefault="00F01A21" w:rsidP="00C178B1">
            <w:pPr>
              <w:spacing w:before="40" w:after="120"/>
            </w:pPr>
          </w:p>
        </w:tc>
        <w:tc>
          <w:tcPr>
            <w:tcW w:w="1466" w:type="pct"/>
            <w:shd w:val="clear" w:color="auto" w:fill="auto"/>
          </w:tcPr>
          <w:p w14:paraId="045D42AB" w14:textId="77777777" w:rsidR="00F01A21" w:rsidRPr="005855BC" w:rsidRDefault="00F01A21" w:rsidP="00C178B1">
            <w:pPr>
              <w:spacing w:before="40" w:after="120"/>
            </w:pPr>
            <w:r w:rsidRPr="005855BC">
              <w:t>Tercero (recibido el 9 de julio de 2021)</w:t>
            </w:r>
          </w:p>
        </w:tc>
      </w:tr>
      <w:tr w:rsidR="00F01A21" w:rsidRPr="005855BC" w14:paraId="0F3EFE61" w14:textId="77777777" w:rsidTr="00EC6CDF">
        <w:trPr>
          <w:cantSplit/>
          <w:trHeight w:val="240"/>
        </w:trPr>
        <w:tc>
          <w:tcPr>
            <w:tcW w:w="1030" w:type="pct"/>
            <w:shd w:val="clear" w:color="auto" w:fill="auto"/>
          </w:tcPr>
          <w:p w14:paraId="2FA4DD9D" w14:textId="77777777" w:rsidR="00F01A21" w:rsidRPr="005855BC" w:rsidRDefault="00F01A21" w:rsidP="00C178B1">
            <w:pPr>
              <w:spacing w:before="40" w:after="120"/>
            </w:pPr>
            <w:r w:rsidRPr="005855BC">
              <w:t>Montenegro</w:t>
            </w:r>
            <w:r w:rsidRPr="005855BC">
              <w:rPr>
                <w:i/>
                <w:vertAlign w:val="superscript"/>
              </w:rPr>
              <w:t>a</w:t>
            </w:r>
            <w:r w:rsidRPr="005855BC">
              <w:rPr>
                <w:iCs/>
              </w:rPr>
              <w:t xml:space="preserve"> </w:t>
            </w:r>
            <w:r w:rsidRPr="005855BC">
              <w:t>(2006)</w:t>
            </w:r>
          </w:p>
        </w:tc>
        <w:tc>
          <w:tcPr>
            <w:tcW w:w="1177" w:type="pct"/>
            <w:shd w:val="clear" w:color="auto" w:fill="auto"/>
          </w:tcPr>
          <w:p w14:paraId="62D6A47A" w14:textId="77777777" w:rsidR="00F01A21" w:rsidRPr="005855BC" w:rsidRDefault="00F01A21" w:rsidP="00C178B1">
            <w:pPr>
              <w:spacing w:before="40" w:after="120"/>
            </w:pPr>
            <w:r w:rsidRPr="005855BC">
              <w:t>Tercero (mayo de 2022)</w:t>
            </w:r>
          </w:p>
        </w:tc>
        <w:tc>
          <w:tcPr>
            <w:tcW w:w="1328" w:type="pct"/>
            <w:shd w:val="clear" w:color="auto" w:fill="auto"/>
          </w:tcPr>
          <w:p w14:paraId="5F70D15B" w14:textId="77777777" w:rsidR="00F01A21" w:rsidRPr="005855BC" w:rsidRDefault="00F01A21" w:rsidP="00C178B1">
            <w:pPr>
              <w:spacing w:before="40" w:after="120"/>
            </w:pPr>
          </w:p>
        </w:tc>
        <w:tc>
          <w:tcPr>
            <w:tcW w:w="1466" w:type="pct"/>
            <w:shd w:val="clear" w:color="auto" w:fill="auto"/>
          </w:tcPr>
          <w:p w14:paraId="061C85A0" w14:textId="77777777" w:rsidR="00F01A21" w:rsidRPr="005855BC" w:rsidRDefault="00F01A21" w:rsidP="00C178B1">
            <w:pPr>
              <w:spacing w:before="40" w:after="120"/>
            </w:pPr>
            <w:r w:rsidRPr="005855BC">
              <w:t>Cuarto (presentación prevista el 13 de mayo de 2026)</w:t>
            </w:r>
          </w:p>
        </w:tc>
      </w:tr>
      <w:tr w:rsidR="00F01A21" w:rsidRPr="005855BC" w14:paraId="67AFAC81" w14:textId="77777777" w:rsidTr="00EC6CDF">
        <w:trPr>
          <w:cantSplit/>
          <w:trHeight w:val="240"/>
        </w:trPr>
        <w:tc>
          <w:tcPr>
            <w:tcW w:w="1030" w:type="pct"/>
            <w:shd w:val="clear" w:color="auto" w:fill="auto"/>
          </w:tcPr>
          <w:p w14:paraId="7EB18C00" w14:textId="77777777" w:rsidR="00F01A21" w:rsidRPr="005855BC" w:rsidRDefault="00F01A21" w:rsidP="00C178B1">
            <w:pPr>
              <w:spacing w:before="40" w:after="120"/>
            </w:pPr>
            <w:r w:rsidRPr="005855BC">
              <w:t>Mozambique (1999)</w:t>
            </w:r>
          </w:p>
        </w:tc>
        <w:tc>
          <w:tcPr>
            <w:tcW w:w="1177" w:type="pct"/>
            <w:shd w:val="clear" w:color="auto" w:fill="auto"/>
          </w:tcPr>
          <w:p w14:paraId="7C54E81D" w14:textId="13171F7B" w:rsidR="00F01A21" w:rsidRPr="005855BC" w:rsidRDefault="00F01A21" w:rsidP="00C178B1">
            <w:pPr>
              <w:spacing w:before="40" w:after="120"/>
            </w:pPr>
            <w:r w:rsidRPr="005855BC">
              <w:t>Inicial (noviembre de</w:t>
            </w:r>
            <w:r w:rsidR="00B62EE7">
              <w:t> </w:t>
            </w:r>
            <w:r w:rsidRPr="005855BC">
              <w:t>2013)</w:t>
            </w:r>
          </w:p>
        </w:tc>
        <w:tc>
          <w:tcPr>
            <w:tcW w:w="1328" w:type="pct"/>
            <w:shd w:val="clear" w:color="auto" w:fill="auto"/>
          </w:tcPr>
          <w:p w14:paraId="60599426" w14:textId="4658B1F8" w:rsidR="00F01A21" w:rsidRPr="005855BC" w:rsidRDefault="00F01A21" w:rsidP="00C178B1">
            <w:pPr>
              <w:spacing w:before="40" w:after="120"/>
            </w:pPr>
            <w:r w:rsidRPr="005855BC">
              <w:t>Segundo (22 de noviembre de</w:t>
            </w:r>
            <w:r w:rsidR="00B62EE7">
              <w:t> </w:t>
            </w:r>
            <w:r w:rsidRPr="005855BC">
              <w:t>2017)</w:t>
            </w:r>
          </w:p>
        </w:tc>
        <w:tc>
          <w:tcPr>
            <w:tcW w:w="1466" w:type="pct"/>
            <w:shd w:val="clear" w:color="auto" w:fill="auto"/>
          </w:tcPr>
          <w:p w14:paraId="67955A22" w14:textId="77777777" w:rsidR="00F01A21" w:rsidRPr="005855BC" w:rsidRDefault="00F01A21" w:rsidP="00C178B1">
            <w:pPr>
              <w:spacing w:before="40" w:after="120"/>
            </w:pPr>
          </w:p>
        </w:tc>
      </w:tr>
      <w:tr w:rsidR="00F01A21" w:rsidRPr="005855BC" w14:paraId="462FF4FC" w14:textId="77777777" w:rsidTr="00EC6CDF">
        <w:trPr>
          <w:cantSplit/>
          <w:trHeight w:val="240"/>
        </w:trPr>
        <w:tc>
          <w:tcPr>
            <w:tcW w:w="1030" w:type="pct"/>
            <w:shd w:val="clear" w:color="auto" w:fill="auto"/>
          </w:tcPr>
          <w:p w14:paraId="5979CF1E" w14:textId="77777777" w:rsidR="00F01A21" w:rsidRPr="005855BC" w:rsidRDefault="00F01A21" w:rsidP="00C178B1">
            <w:pPr>
              <w:spacing w:before="40" w:after="120"/>
            </w:pPr>
            <w:r w:rsidRPr="005855BC">
              <w:t>Namibia</w:t>
            </w:r>
            <w:r w:rsidRPr="005855BC">
              <w:rPr>
                <w:i/>
                <w:vertAlign w:val="superscript"/>
              </w:rPr>
              <w:t>a</w:t>
            </w:r>
            <w:r w:rsidRPr="005855BC">
              <w:t xml:space="preserve"> (1994)</w:t>
            </w:r>
          </w:p>
        </w:tc>
        <w:tc>
          <w:tcPr>
            <w:tcW w:w="1177" w:type="pct"/>
            <w:shd w:val="clear" w:color="auto" w:fill="auto"/>
          </w:tcPr>
          <w:p w14:paraId="310B8E36" w14:textId="77777777" w:rsidR="00F01A21" w:rsidRPr="005855BC" w:rsidRDefault="00F01A21" w:rsidP="00C178B1">
            <w:pPr>
              <w:spacing w:before="40" w:after="120"/>
            </w:pPr>
            <w:r w:rsidRPr="005855BC">
              <w:t>Segundo (noviembre de 2016)</w:t>
            </w:r>
          </w:p>
        </w:tc>
        <w:tc>
          <w:tcPr>
            <w:tcW w:w="1328" w:type="pct"/>
            <w:shd w:val="clear" w:color="auto" w:fill="auto"/>
          </w:tcPr>
          <w:p w14:paraId="235B7F11" w14:textId="77777777" w:rsidR="00F01A21" w:rsidRPr="005855BC" w:rsidRDefault="00F01A21" w:rsidP="00C178B1">
            <w:pPr>
              <w:spacing w:before="40" w:after="120"/>
            </w:pPr>
          </w:p>
        </w:tc>
        <w:tc>
          <w:tcPr>
            <w:tcW w:w="1466" w:type="pct"/>
            <w:shd w:val="clear" w:color="auto" w:fill="auto"/>
          </w:tcPr>
          <w:p w14:paraId="082673AA" w14:textId="77777777" w:rsidR="00F01A21" w:rsidRPr="005855BC" w:rsidRDefault="00F01A21" w:rsidP="00C178B1">
            <w:pPr>
              <w:spacing w:before="40" w:after="120"/>
            </w:pPr>
            <w:r w:rsidRPr="005855BC">
              <w:t>Tercero (recibido el 19 de mayo de 2021)</w:t>
            </w:r>
          </w:p>
        </w:tc>
      </w:tr>
      <w:tr w:rsidR="00F01A21" w:rsidRPr="005855BC" w14:paraId="1FE3BD9E" w14:textId="77777777" w:rsidTr="00EC6CDF">
        <w:trPr>
          <w:cantSplit/>
          <w:trHeight w:val="240"/>
        </w:trPr>
        <w:tc>
          <w:tcPr>
            <w:tcW w:w="1030" w:type="pct"/>
            <w:shd w:val="clear" w:color="auto" w:fill="auto"/>
          </w:tcPr>
          <w:p w14:paraId="38D6322D" w14:textId="77777777" w:rsidR="00F01A21" w:rsidRPr="005855BC" w:rsidRDefault="00F01A21" w:rsidP="00C178B1">
            <w:pPr>
              <w:spacing w:before="40" w:after="120"/>
            </w:pPr>
            <w:r w:rsidRPr="005855BC">
              <w:t>Nepal (1991)</w:t>
            </w:r>
          </w:p>
        </w:tc>
        <w:tc>
          <w:tcPr>
            <w:tcW w:w="1177" w:type="pct"/>
            <w:shd w:val="clear" w:color="auto" w:fill="auto"/>
          </w:tcPr>
          <w:p w14:paraId="0C4FBEE5" w14:textId="77777777" w:rsidR="00F01A21" w:rsidRPr="005855BC" w:rsidRDefault="00F01A21" w:rsidP="00C178B1">
            <w:pPr>
              <w:spacing w:before="40" w:after="120"/>
            </w:pPr>
            <w:r w:rsidRPr="005855BC">
              <w:t>Segundo (noviembre de 2005)</w:t>
            </w:r>
          </w:p>
        </w:tc>
        <w:tc>
          <w:tcPr>
            <w:tcW w:w="1328" w:type="pct"/>
            <w:shd w:val="clear" w:color="auto" w:fill="auto"/>
          </w:tcPr>
          <w:p w14:paraId="6A5B02CC" w14:textId="77777777" w:rsidR="00F01A21" w:rsidRPr="005855BC" w:rsidRDefault="00F01A21" w:rsidP="00C178B1">
            <w:pPr>
              <w:spacing w:before="40" w:after="120"/>
            </w:pPr>
            <w:r w:rsidRPr="005855BC">
              <w:t>Tercero a quinto (12 de junio de 2008)</w:t>
            </w:r>
          </w:p>
        </w:tc>
        <w:tc>
          <w:tcPr>
            <w:tcW w:w="1466" w:type="pct"/>
            <w:shd w:val="clear" w:color="auto" w:fill="auto"/>
          </w:tcPr>
          <w:p w14:paraId="4087415F" w14:textId="77777777" w:rsidR="00F01A21" w:rsidRPr="005855BC" w:rsidRDefault="00F01A21" w:rsidP="00C178B1">
            <w:pPr>
              <w:spacing w:before="40" w:after="120"/>
            </w:pPr>
          </w:p>
        </w:tc>
      </w:tr>
      <w:tr w:rsidR="00F01A21" w:rsidRPr="005855BC" w14:paraId="7751B949" w14:textId="77777777" w:rsidTr="00EC6CDF">
        <w:trPr>
          <w:cantSplit/>
          <w:trHeight w:val="240"/>
        </w:trPr>
        <w:tc>
          <w:tcPr>
            <w:tcW w:w="1030" w:type="pct"/>
            <w:shd w:val="clear" w:color="auto" w:fill="auto"/>
          </w:tcPr>
          <w:p w14:paraId="7EEE23A5" w14:textId="77777777" w:rsidR="00F01A21" w:rsidRPr="005855BC" w:rsidRDefault="00F01A21" w:rsidP="00C178B1">
            <w:pPr>
              <w:spacing w:before="40" w:after="120"/>
            </w:pPr>
            <w:r w:rsidRPr="005855BC">
              <w:lastRenderedPageBreak/>
              <w:t>Nicaragua (2005)</w:t>
            </w:r>
          </w:p>
        </w:tc>
        <w:tc>
          <w:tcPr>
            <w:tcW w:w="1177" w:type="pct"/>
            <w:shd w:val="clear" w:color="auto" w:fill="auto"/>
          </w:tcPr>
          <w:p w14:paraId="10DA7B90" w14:textId="77777777" w:rsidR="00F01A21" w:rsidRPr="005855BC" w:rsidRDefault="00F01A21" w:rsidP="00C178B1">
            <w:pPr>
              <w:spacing w:before="40" w:after="120"/>
            </w:pPr>
            <w:r w:rsidRPr="005855BC">
              <w:t>Segundo (julio de 2022)</w:t>
            </w:r>
          </w:p>
        </w:tc>
        <w:tc>
          <w:tcPr>
            <w:tcW w:w="1328" w:type="pct"/>
            <w:shd w:val="clear" w:color="auto" w:fill="auto"/>
          </w:tcPr>
          <w:p w14:paraId="28C2F84A" w14:textId="77777777" w:rsidR="00F01A21" w:rsidRPr="005855BC" w:rsidRDefault="00F01A21" w:rsidP="00C178B1">
            <w:pPr>
              <w:spacing w:before="40" w:after="120"/>
            </w:pPr>
          </w:p>
        </w:tc>
        <w:tc>
          <w:tcPr>
            <w:tcW w:w="1466" w:type="pct"/>
            <w:shd w:val="clear" w:color="auto" w:fill="auto"/>
          </w:tcPr>
          <w:p w14:paraId="5ABBF278" w14:textId="77777777" w:rsidR="00F01A21" w:rsidRPr="005855BC" w:rsidRDefault="00F01A21" w:rsidP="00C178B1">
            <w:pPr>
              <w:spacing w:before="40" w:after="120"/>
            </w:pPr>
            <w:r w:rsidRPr="005855BC">
              <w:t>Tercero (presentación prevista el 29 de julio de 2026)</w:t>
            </w:r>
          </w:p>
        </w:tc>
      </w:tr>
      <w:tr w:rsidR="00F01A21" w:rsidRPr="005855BC" w14:paraId="78504483" w14:textId="77777777" w:rsidTr="00EC6CDF">
        <w:trPr>
          <w:cantSplit/>
          <w:trHeight w:val="240"/>
        </w:trPr>
        <w:tc>
          <w:tcPr>
            <w:tcW w:w="1030" w:type="pct"/>
            <w:shd w:val="clear" w:color="auto" w:fill="auto"/>
          </w:tcPr>
          <w:p w14:paraId="153E219B" w14:textId="77777777" w:rsidR="00F01A21" w:rsidRPr="005855BC" w:rsidRDefault="00F01A21" w:rsidP="00C178B1">
            <w:pPr>
              <w:spacing w:before="40" w:after="120"/>
            </w:pPr>
            <w:r w:rsidRPr="005855BC">
              <w:t>Níger</w:t>
            </w:r>
            <w:r w:rsidRPr="005855BC">
              <w:rPr>
                <w:i/>
                <w:vertAlign w:val="superscript"/>
              </w:rPr>
              <w:t>a</w:t>
            </w:r>
            <w:r w:rsidRPr="005855BC">
              <w:rPr>
                <w:iCs/>
              </w:rPr>
              <w:t xml:space="preserve"> </w:t>
            </w:r>
            <w:r w:rsidRPr="005855BC">
              <w:t>(1998)</w:t>
            </w:r>
          </w:p>
        </w:tc>
        <w:tc>
          <w:tcPr>
            <w:tcW w:w="1177" w:type="pct"/>
            <w:shd w:val="clear" w:color="auto" w:fill="auto"/>
          </w:tcPr>
          <w:p w14:paraId="0B9BE2FF" w14:textId="2E686F23" w:rsidR="00F01A21" w:rsidRPr="005855BC" w:rsidRDefault="00F01A21" w:rsidP="00C178B1">
            <w:pPr>
              <w:spacing w:before="40" w:after="120"/>
            </w:pPr>
            <w:r w:rsidRPr="005855BC">
              <w:t>Inicial (noviembre de</w:t>
            </w:r>
            <w:r w:rsidR="00B62EE7">
              <w:t> </w:t>
            </w:r>
            <w:r w:rsidRPr="005855BC">
              <w:t>2019)</w:t>
            </w:r>
          </w:p>
        </w:tc>
        <w:tc>
          <w:tcPr>
            <w:tcW w:w="1328" w:type="pct"/>
            <w:shd w:val="clear" w:color="auto" w:fill="auto"/>
          </w:tcPr>
          <w:p w14:paraId="76600023" w14:textId="77777777" w:rsidR="00F01A21" w:rsidRPr="005855BC" w:rsidRDefault="00F01A21" w:rsidP="00C178B1">
            <w:pPr>
              <w:spacing w:before="40" w:after="120"/>
            </w:pPr>
          </w:p>
        </w:tc>
        <w:tc>
          <w:tcPr>
            <w:tcW w:w="1466" w:type="pct"/>
            <w:shd w:val="clear" w:color="auto" w:fill="auto"/>
          </w:tcPr>
          <w:p w14:paraId="5BF2450F" w14:textId="77777777" w:rsidR="00F01A21" w:rsidRPr="005855BC" w:rsidRDefault="00F01A21" w:rsidP="00C178B1">
            <w:pPr>
              <w:spacing w:before="40" w:after="120"/>
            </w:pPr>
            <w:r w:rsidRPr="005855BC">
              <w:t>Segundo (presentación prevista el 6 de diciembre de 2023)</w:t>
            </w:r>
          </w:p>
        </w:tc>
      </w:tr>
      <w:tr w:rsidR="00F01A21" w:rsidRPr="005855BC" w14:paraId="22BCECC5" w14:textId="77777777" w:rsidTr="00EC6CDF">
        <w:trPr>
          <w:cantSplit/>
          <w:trHeight w:val="240"/>
        </w:trPr>
        <w:tc>
          <w:tcPr>
            <w:tcW w:w="1030" w:type="pct"/>
            <w:shd w:val="clear" w:color="auto" w:fill="auto"/>
          </w:tcPr>
          <w:p w14:paraId="3A613D4B" w14:textId="77777777" w:rsidR="00F01A21" w:rsidRPr="005855BC" w:rsidRDefault="00F01A21" w:rsidP="00C178B1">
            <w:pPr>
              <w:spacing w:before="40" w:after="120"/>
            </w:pPr>
            <w:r w:rsidRPr="005855BC">
              <w:t>Nigeria (2001)</w:t>
            </w:r>
          </w:p>
        </w:tc>
        <w:tc>
          <w:tcPr>
            <w:tcW w:w="1177" w:type="pct"/>
            <w:shd w:val="clear" w:color="auto" w:fill="auto"/>
          </w:tcPr>
          <w:p w14:paraId="3F7928B5" w14:textId="5D3BA244" w:rsidR="00F01A21" w:rsidRPr="005855BC" w:rsidRDefault="00F01A21" w:rsidP="00C178B1">
            <w:pPr>
              <w:spacing w:before="40" w:after="120"/>
            </w:pPr>
            <w:r w:rsidRPr="005855BC">
              <w:t>Examen realizado en ausencia del informe inicial (noviembre de</w:t>
            </w:r>
            <w:r w:rsidR="00B26D25">
              <w:t> </w:t>
            </w:r>
            <w:r w:rsidRPr="005855BC">
              <w:t>2021)</w:t>
            </w:r>
          </w:p>
        </w:tc>
        <w:tc>
          <w:tcPr>
            <w:tcW w:w="1328" w:type="pct"/>
            <w:shd w:val="clear" w:color="auto" w:fill="auto"/>
          </w:tcPr>
          <w:p w14:paraId="261B8604" w14:textId="77777777" w:rsidR="00F01A21" w:rsidRPr="005855BC" w:rsidRDefault="00F01A21" w:rsidP="00C178B1">
            <w:pPr>
              <w:spacing w:before="40" w:after="120"/>
            </w:pPr>
          </w:p>
        </w:tc>
        <w:tc>
          <w:tcPr>
            <w:tcW w:w="1466" w:type="pct"/>
            <w:shd w:val="clear" w:color="auto" w:fill="auto"/>
          </w:tcPr>
          <w:p w14:paraId="08F10E44" w14:textId="77777777" w:rsidR="00F01A21" w:rsidRPr="005855BC" w:rsidRDefault="00F01A21" w:rsidP="00C178B1">
            <w:pPr>
              <w:spacing w:before="40" w:after="120"/>
            </w:pPr>
            <w:r w:rsidRPr="005855BC">
              <w:t>Segundo (presentación prevista el 3 de diciembre de 2025)</w:t>
            </w:r>
          </w:p>
        </w:tc>
      </w:tr>
      <w:tr w:rsidR="00F01A21" w:rsidRPr="005855BC" w14:paraId="67CC9156" w14:textId="77777777" w:rsidTr="00EC6CDF">
        <w:trPr>
          <w:cantSplit/>
          <w:trHeight w:val="240"/>
        </w:trPr>
        <w:tc>
          <w:tcPr>
            <w:tcW w:w="1030" w:type="pct"/>
            <w:shd w:val="clear" w:color="auto" w:fill="auto"/>
          </w:tcPr>
          <w:p w14:paraId="44D3FF88" w14:textId="77777777" w:rsidR="00F01A21" w:rsidRPr="005855BC" w:rsidRDefault="00F01A21" w:rsidP="00C178B1">
            <w:pPr>
              <w:spacing w:before="40" w:after="120"/>
            </w:pPr>
            <w:r w:rsidRPr="005855BC">
              <w:t>Noruega</w:t>
            </w:r>
            <w:r w:rsidRPr="005855BC">
              <w:rPr>
                <w:i/>
                <w:vertAlign w:val="superscript"/>
              </w:rPr>
              <w:t>a</w:t>
            </w:r>
            <w:r w:rsidRPr="005855BC">
              <w:rPr>
                <w:iCs/>
              </w:rPr>
              <w:t xml:space="preserve"> </w:t>
            </w:r>
            <w:r w:rsidRPr="005855BC">
              <w:t>(1986)</w:t>
            </w:r>
          </w:p>
        </w:tc>
        <w:tc>
          <w:tcPr>
            <w:tcW w:w="1177" w:type="pct"/>
            <w:shd w:val="clear" w:color="auto" w:fill="auto"/>
          </w:tcPr>
          <w:p w14:paraId="13FEE691" w14:textId="77777777" w:rsidR="00F01A21" w:rsidRPr="005855BC" w:rsidRDefault="00F01A21" w:rsidP="00C178B1">
            <w:pPr>
              <w:spacing w:before="40" w:after="120"/>
            </w:pPr>
            <w:r w:rsidRPr="005855BC">
              <w:t>Octavo (abril de 2018)</w:t>
            </w:r>
          </w:p>
        </w:tc>
        <w:tc>
          <w:tcPr>
            <w:tcW w:w="1328" w:type="pct"/>
            <w:shd w:val="clear" w:color="auto" w:fill="auto"/>
          </w:tcPr>
          <w:p w14:paraId="34DFFA34" w14:textId="77777777" w:rsidR="00F01A21" w:rsidRPr="005855BC" w:rsidRDefault="00F01A21" w:rsidP="00C178B1">
            <w:pPr>
              <w:spacing w:before="40" w:after="120"/>
            </w:pPr>
          </w:p>
        </w:tc>
        <w:tc>
          <w:tcPr>
            <w:tcW w:w="1466" w:type="pct"/>
            <w:shd w:val="clear" w:color="auto" w:fill="auto"/>
          </w:tcPr>
          <w:p w14:paraId="0F8E7935" w14:textId="77777777" w:rsidR="00F01A21" w:rsidRPr="005855BC" w:rsidRDefault="00F01A21" w:rsidP="00C178B1">
            <w:pPr>
              <w:spacing w:before="40" w:after="120"/>
            </w:pPr>
            <w:r w:rsidRPr="005855BC">
              <w:t>Noveno (recibido el 12 de mayo de 2022)</w:t>
            </w:r>
          </w:p>
        </w:tc>
      </w:tr>
      <w:tr w:rsidR="00F01A21" w:rsidRPr="005855BC" w14:paraId="0208559C" w14:textId="77777777" w:rsidTr="00EC6CDF">
        <w:trPr>
          <w:cantSplit/>
          <w:trHeight w:val="240"/>
        </w:trPr>
        <w:tc>
          <w:tcPr>
            <w:tcW w:w="1030" w:type="pct"/>
            <w:shd w:val="clear" w:color="auto" w:fill="auto"/>
          </w:tcPr>
          <w:p w14:paraId="2DF07B17" w14:textId="77777777" w:rsidR="00F01A21" w:rsidRPr="005855BC" w:rsidRDefault="00F01A21" w:rsidP="00C178B1">
            <w:pPr>
              <w:spacing w:before="40" w:after="120"/>
            </w:pPr>
            <w:r w:rsidRPr="005855BC">
              <w:t>Nueva Zelandia</w:t>
            </w:r>
            <w:r w:rsidRPr="005855BC">
              <w:rPr>
                <w:i/>
                <w:vertAlign w:val="superscript"/>
              </w:rPr>
              <w:t>a</w:t>
            </w:r>
            <w:r w:rsidRPr="005855BC">
              <w:rPr>
                <w:iCs/>
              </w:rPr>
              <w:t xml:space="preserve"> </w:t>
            </w:r>
            <w:r w:rsidRPr="005855BC">
              <w:t>(1989)</w:t>
            </w:r>
          </w:p>
        </w:tc>
        <w:tc>
          <w:tcPr>
            <w:tcW w:w="1177" w:type="pct"/>
            <w:shd w:val="clear" w:color="auto" w:fill="auto"/>
          </w:tcPr>
          <w:p w14:paraId="7DAEFBF1" w14:textId="77777777" w:rsidR="00F01A21" w:rsidRPr="005855BC" w:rsidRDefault="00F01A21" w:rsidP="00C178B1">
            <w:pPr>
              <w:spacing w:before="40" w:after="120"/>
            </w:pPr>
            <w:r w:rsidRPr="005855BC">
              <w:t>Séptimo (julio de 2023)</w:t>
            </w:r>
          </w:p>
        </w:tc>
        <w:tc>
          <w:tcPr>
            <w:tcW w:w="1328" w:type="pct"/>
            <w:shd w:val="clear" w:color="auto" w:fill="auto"/>
          </w:tcPr>
          <w:p w14:paraId="3D043D8B" w14:textId="77777777" w:rsidR="00F01A21" w:rsidRPr="005855BC" w:rsidRDefault="00F01A21" w:rsidP="00C178B1">
            <w:pPr>
              <w:spacing w:before="40" w:after="120"/>
            </w:pPr>
          </w:p>
        </w:tc>
        <w:tc>
          <w:tcPr>
            <w:tcW w:w="1466" w:type="pct"/>
            <w:shd w:val="clear" w:color="auto" w:fill="auto"/>
          </w:tcPr>
          <w:p w14:paraId="66B9D409" w14:textId="77777777" w:rsidR="00F01A21" w:rsidRPr="005855BC" w:rsidRDefault="00F01A21" w:rsidP="00C178B1">
            <w:pPr>
              <w:spacing w:before="40" w:after="120"/>
            </w:pPr>
            <w:r w:rsidRPr="005855BC">
              <w:t>Octavo (presentación prevista el 28 de julio de 2027)</w:t>
            </w:r>
          </w:p>
        </w:tc>
      </w:tr>
      <w:tr w:rsidR="00F01A21" w:rsidRPr="005855BC" w14:paraId="3182A506" w14:textId="77777777" w:rsidTr="00EC6CDF">
        <w:trPr>
          <w:cantSplit/>
          <w:trHeight w:val="240"/>
        </w:trPr>
        <w:tc>
          <w:tcPr>
            <w:tcW w:w="1030" w:type="pct"/>
            <w:shd w:val="clear" w:color="auto" w:fill="auto"/>
          </w:tcPr>
          <w:p w14:paraId="14C8EA36" w14:textId="6C9FA135" w:rsidR="00F01A21" w:rsidRPr="005855BC" w:rsidRDefault="00F01A21" w:rsidP="00C178B1">
            <w:pPr>
              <w:spacing w:before="40" w:after="120"/>
            </w:pPr>
            <w:r w:rsidRPr="005855BC">
              <w:t>Países Bajos (Reino de</w:t>
            </w:r>
            <w:r w:rsidR="00B62EE7">
              <w:t> </w:t>
            </w:r>
            <w:r w:rsidRPr="005855BC">
              <w:t>los)</w:t>
            </w:r>
            <w:r w:rsidRPr="005855BC">
              <w:rPr>
                <w:i/>
                <w:vertAlign w:val="superscript"/>
              </w:rPr>
              <w:t>a</w:t>
            </w:r>
            <w:r w:rsidRPr="005855BC">
              <w:rPr>
                <w:iCs/>
              </w:rPr>
              <w:t xml:space="preserve"> </w:t>
            </w:r>
            <w:r w:rsidRPr="005855BC">
              <w:t>(1988)</w:t>
            </w:r>
          </w:p>
        </w:tc>
        <w:tc>
          <w:tcPr>
            <w:tcW w:w="1177" w:type="pct"/>
            <w:shd w:val="clear" w:color="auto" w:fill="auto"/>
          </w:tcPr>
          <w:p w14:paraId="7ACDD75B" w14:textId="77777777" w:rsidR="00F01A21" w:rsidRPr="005855BC" w:rsidRDefault="00F01A21" w:rsidP="00C178B1">
            <w:pPr>
              <w:spacing w:before="40" w:after="120"/>
            </w:pPr>
            <w:r w:rsidRPr="005855BC">
              <w:t>Séptimo (noviembre de 2018)</w:t>
            </w:r>
          </w:p>
        </w:tc>
        <w:tc>
          <w:tcPr>
            <w:tcW w:w="1328" w:type="pct"/>
            <w:shd w:val="clear" w:color="auto" w:fill="auto"/>
          </w:tcPr>
          <w:p w14:paraId="45CBC8AD" w14:textId="77777777" w:rsidR="00F01A21" w:rsidRPr="005855BC" w:rsidRDefault="00F01A21" w:rsidP="00C178B1">
            <w:pPr>
              <w:spacing w:before="40" w:after="120"/>
            </w:pPr>
          </w:p>
        </w:tc>
        <w:tc>
          <w:tcPr>
            <w:tcW w:w="1466" w:type="pct"/>
            <w:shd w:val="clear" w:color="auto" w:fill="auto"/>
          </w:tcPr>
          <w:p w14:paraId="35DE7030" w14:textId="77777777" w:rsidR="00F01A21" w:rsidRPr="005855BC" w:rsidRDefault="00F01A21" w:rsidP="00C178B1">
            <w:pPr>
              <w:spacing w:before="40" w:after="120"/>
            </w:pPr>
            <w:r w:rsidRPr="005855BC">
              <w:t>Octavo (recibido el 23 de diciembre de 2022)</w:t>
            </w:r>
          </w:p>
        </w:tc>
      </w:tr>
      <w:tr w:rsidR="00F01A21" w:rsidRPr="005855BC" w14:paraId="0789DA87" w14:textId="77777777" w:rsidTr="00EC6CDF">
        <w:trPr>
          <w:cantSplit/>
          <w:trHeight w:val="240"/>
        </w:trPr>
        <w:tc>
          <w:tcPr>
            <w:tcW w:w="1030" w:type="pct"/>
            <w:shd w:val="clear" w:color="auto" w:fill="auto"/>
          </w:tcPr>
          <w:p w14:paraId="7C01AADF" w14:textId="77777777" w:rsidR="00F01A21" w:rsidRPr="005855BC" w:rsidRDefault="00F01A21" w:rsidP="00C178B1">
            <w:pPr>
              <w:spacing w:before="40" w:after="120"/>
            </w:pPr>
            <w:r w:rsidRPr="005855BC">
              <w:t>Pakistán (2010)</w:t>
            </w:r>
          </w:p>
        </w:tc>
        <w:tc>
          <w:tcPr>
            <w:tcW w:w="1177" w:type="pct"/>
            <w:shd w:val="clear" w:color="auto" w:fill="auto"/>
          </w:tcPr>
          <w:p w14:paraId="67052917" w14:textId="77777777" w:rsidR="00F01A21" w:rsidRPr="005855BC" w:rsidRDefault="00F01A21" w:rsidP="00C178B1">
            <w:pPr>
              <w:spacing w:before="40" w:after="120"/>
            </w:pPr>
            <w:r w:rsidRPr="005855BC">
              <w:t>Inicial (abril de 2017)</w:t>
            </w:r>
          </w:p>
        </w:tc>
        <w:tc>
          <w:tcPr>
            <w:tcW w:w="1328" w:type="pct"/>
            <w:shd w:val="clear" w:color="auto" w:fill="auto"/>
          </w:tcPr>
          <w:p w14:paraId="4C064FC4" w14:textId="77777777" w:rsidR="00F01A21" w:rsidRPr="005855BC" w:rsidRDefault="00F01A21" w:rsidP="00C178B1">
            <w:pPr>
              <w:spacing w:before="40" w:after="120"/>
            </w:pPr>
          </w:p>
        </w:tc>
        <w:tc>
          <w:tcPr>
            <w:tcW w:w="1466" w:type="pct"/>
            <w:shd w:val="clear" w:color="auto" w:fill="auto"/>
          </w:tcPr>
          <w:p w14:paraId="292EE813" w14:textId="77777777" w:rsidR="00F01A21" w:rsidRPr="005855BC" w:rsidRDefault="00F01A21" w:rsidP="00C178B1">
            <w:pPr>
              <w:spacing w:before="40" w:after="120"/>
            </w:pPr>
            <w:r w:rsidRPr="005855BC">
              <w:t>Segundo (recibido el 16 de junio de 2022)</w:t>
            </w:r>
          </w:p>
        </w:tc>
      </w:tr>
      <w:tr w:rsidR="00F01A21" w:rsidRPr="005855BC" w14:paraId="3B9C3D22" w14:textId="77777777" w:rsidTr="00EC6CDF">
        <w:trPr>
          <w:cantSplit/>
          <w:trHeight w:val="240"/>
        </w:trPr>
        <w:tc>
          <w:tcPr>
            <w:tcW w:w="1030" w:type="pct"/>
            <w:shd w:val="clear" w:color="auto" w:fill="auto"/>
          </w:tcPr>
          <w:p w14:paraId="4E91144E" w14:textId="77777777" w:rsidR="00F01A21" w:rsidRPr="005855BC" w:rsidRDefault="00F01A21" w:rsidP="00C178B1">
            <w:pPr>
              <w:spacing w:before="40" w:after="120"/>
            </w:pPr>
            <w:r w:rsidRPr="005855BC">
              <w:t>Panamá</w:t>
            </w:r>
            <w:r w:rsidRPr="005855BC">
              <w:rPr>
                <w:i/>
                <w:vertAlign w:val="superscript"/>
              </w:rPr>
              <w:t>a</w:t>
            </w:r>
            <w:r w:rsidRPr="005855BC">
              <w:t xml:space="preserve"> (1987)</w:t>
            </w:r>
          </w:p>
        </w:tc>
        <w:tc>
          <w:tcPr>
            <w:tcW w:w="1177" w:type="pct"/>
            <w:shd w:val="clear" w:color="auto" w:fill="auto"/>
          </w:tcPr>
          <w:p w14:paraId="2EC4D512" w14:textId="77777777" w:rsidR="00F01A21" w:rsidRPr="005855BC" w:rsidRDefault="00F01A21" w:rsidP="00C178B1">
            <w:pPr>
              <w:spacing w:before="40" w:after="120"/>
            </w:pPr>
            <w:r w:rsidRPr="005855BC">
              <w:t>Cuarto (agosto de 2017)</w:t>
            </w:r>
          </w:p>
        </w:tc>
        <w:tc>
          <w:tcPr>
            <w:tcW w:w="1328" w:type="pct"/>
            <w:shd w:val="clear" w:color="auto" w:fill="auto"/>
          </w:tcPr>
          <w:p w14:paraId="502EDA1F" w14:textId="77777777" w:rsidR="00F01A21" w:rsidRPr="005855BC" w:rsidDel="00E049A5" w:rsidRDefault="00F01A21" w:rsidP="00C178B1">
            <w:pPr>
              <w:spacing w:before="40" w:after="120"/>
            </w:pPr>
            <w:r w:rsidRPr="005855BC">
              <w:t>Quinto (11 de agosto de 2021)</w:t>
            </w:r>
          </w:p>
        </w:tc>
        <w:tc>
          <w:tcPr>
            <w:tcW w:w="1466" w:type="pct"/>
            <w:shd w:val="clear" w:color="auto" w:fill="auto"/>
          </w:tcPr>
          <w:p w14:paraId="3072B526" w14:textId="77777777" w:rsidR="00F01A21" w:rsidRPr="005855BC" w:rsidRDefault="00F01A21" w:rsidP="00C178B1">
            <w:pPr>
              <w:spacing w:before="40" w:after="120"/>
            </w:pPr>
          </w:p>
        </w:tc>
      </w:tr>
      <w:tr w:rsidR="00F01A21" w:rsidRPr="005855BC" w14:paraId="245ACFE9" w14:textId="77777777" w:rsidTr="00EC6CDF">
        <w:trPr>
          <w:cantSplit/>
          <w:trHeight w:val="240"/>
        </w:trPr>
        <w:tc>
          <w:tcPr>
            <w:tcW w:w="1030" w:type="pct"/>
            <w:shd w:val="clear" w:color="auto" w:fill="auto"/>
          </w:tcPr>
          <w:p w14:paraId="73E22261" w14:textId="77777777" w:rsidR="00F01A21" w:rsidRPr="005855BC" w:rsidRDefault="00F01A21" w:rsidP="00C178B1">
            <w:pPr>
              <w:spacing w:before="40" w:after="120"/>
            </w:pPr>
            <w:r w:rsidRPr="005855BC">
              <w:t>Paraguay</w:t>
            </w:r>
            <w:r w:rsidRPr="005855BC">
              <w:rPr>
                <w:i/>
                <w:vertAlign w:val="superscript"/>
              </w:rPr>
              <w:t>a</w:t>
            </w:r>
            <w:r w:rsidRPr="005855BC">
              <w:rPr>
                <w:iCs/>
              </w:rPr>
              <w:t xml:space="preserve"> </w:t>
            </w:r>
            <w:r w:rsidRPr="005855BC">
              <w:t>(1990)</w:t>
            </w:r>
          </w:p>
        </w:tc>
        <w:tc>
          <w:tcPr>
            <w:tcW w:w="1177" w:type="pct"/>
            <w:shd w:val="clear" w:color="auto" w:fill="auto"/>
          </w:tcPr>
          <w:p w14:paraId="454DEC0F" w14:textId="77777777" w:rsidR="00F01A21" w:rsidRPr="005855BC" w:rsidRDefault="00F01A21" w:rsidP="00C178B1">
            <w:pPr>
              <w:spacing w:before="40" w:after="120"/>
            </w:pPr>
            <w:r w:rsidRPr="005855BC">
              <w:t>Séptimo (julio de 2017)</w:t>
            </w:r>
          </w:p>
        </w:tc>
        <w:tc>
          <w:tcPr>
            <w:tcW w:w="1328" w:type="pct"/>
            <w:shd w:val="clear" w:color="auto" w:fill="auto"/>
          </w:tcPr>
          <w:p w14:paraId="5965C900" w14:textId="5EE0F1A6" w:rsidR="00F01A21" w:rsidRPr="005855BC" w:rsidRDefault="00F01A21" w:rsidP="00C178B1">
            <w:pPr>
              <w:spacing w:before="40" w:after="120"/>
            </w:pPr>
            <w:r w:rsidRPr="005855BC">
              <w:t>Octavo (11 de agosto de</w:t>
            </w:r>
            <w:r w:rsidR="00B62EE7">
              <w:t> </w:t>
            </w:r>
            <w:r w:rsidRPr="005855BC">
              <w:t>2021)</w:t>
            </w:r>
          </w:p>
        </w:tc>
        <w:tc>
          <w:tcPr>
            <w:tcW w:w="1466" w:type="pct"/>
            <w:shd w:val="clear" w:color="auto" w:fill="auto"/>
          </w:tcPr>
          <w:p w14:paraId="30DCDEC4" w14:textId="77777777" w:rsidR="00F01A21" w:rsidRPr="005855BC" w:rsidRDefault="00F01A21" w:rsidP="00C178B1">
            <w:pPr>
              <w:spacing w:before="40" w:after="120"/>
            </w:pPr>
          </w:p>
        </w:tc>
      </w:tr>
      <w:tr w:rsidR="00F01A21" w:rsidRPr="005855BC" w14:paraId="0511BB17" w14:textId="77777777" w:rsidTr="00EC6CDF">
        <w:trPr>
          <w:cantSplit/>
          <w:trHeight w:val="240"/>
        </w:trPr>
        <w:tc>
          <w:tcPr>
            <w:tcW w:w="1030" w:type="pct"/>
            <w:shd w:val="clear" w:color="auto" w:fill="auto"/>
          </w:tcPr>
          <w:p w14:paraId="4AE6D4CB" w14:textId="77777777" w:rsidR="00F01A21" w:rsidRPr="005855BC" w:rsidRDefault="00F01A21" w:rsidP="00C178B1">
            <w:pPr>
              <w:spacing w:before="40" w:after="120"/>
            </w:pPr>
            <w:r w:rsidRPr="005855BC">
              <w:t>Perú</w:t>
            </w:r>
            <w:r w:rsidRPr="005855BC">
              <w:rPr>
                <w:i/>
                <w:vertAlign w:val="superscript"/>
              </w:rPr>
              <w:t>a</w:t>
            </w:r>
            <w:r w:rsidRPr="005855BC">
              <w:rPr>
                <w:iCs/>
              </w:rPr>
              <w:t xml:space="preserve"> </w:t>
            </w:r>
            <w:r w:rsidRPr="005855BC">
              <w:t>(1988)</w:t>
            </w:r>
          </w:p>
        </w:tc>
        <w:tc>
          <w:tcPr>
            <w:tcW w:w="1177" w:type="pct"/>
            <w:shd w:val="clear" w:color="auto" w:fill="auto"/>
          </w:tcPr>
          <w:p w14:paraId="147E3D99" w14:textId="77777777" w:rsidR="00F01A21" w:rsidRPr="005855BC" w:rsidRDefault="00F01A21" w:rsidP="00C178B1">
            <w:pPr>
              <w:spacing w:before="40" w:after="120"/>
            </w:pPr>
            <w:r w:rsidRPr="005855BC">
              <w:t>Séptimo (noviembre de 2018)</w:t>
            </w:r>
          </w:p>
        </w:tc>
        <w:tc>
          <w:tcPr>
            <w:tcW w:w="1328" w:type="pct"/>
            <w:shd w:val="clear" w:color="auto" w:fill="auto"/>
          </w:tcPr>
          <w:p w14:paraId="4A0DE5DB" w14:textId="7696AD89" w:rsidR="00F01A21" w:rsidRPr="005855BC" w:rsidRDefault="00F01A21" w:rsidP="00C178B1">
            <w:pPr>
              <w:spacing w:before="40" w:after="120"/>
            </w:pPr>
            <w:r w:rsidRPr="005855BC">
              <w:t>Octavo (7 de diciembre de</w:t>
            </w:r>
            <w:r w:rsidR="00B62EE7">
              <w:t> </w:t>
            </w:r>
            <w:r w:rsidRPr="005855BC">
              <w:t>2022)</w:t>
            </w:r>
          </w:p>
        </w:tc>
        <w:tc>
          <w:tcPr>
            <w:tcW w:w="1466" w:type="pct"/>
            <w:shd w:val="clear" w:color="auto" w:fill="auto"/>
          </w:tcPr>
          <w:p w14:paraId="1237E325" w14:textId="77777777" w:rsidR="00F01A21" w:rsidRPr="005855BC" w:rsidRDefault="00F01A21" w:rsidP="00C178B1">
            <w:pPr>
              <w:spacing w:before="40" w:after="120"/>
            </w:pPr>
          </w:p>
        </w:tc>
      </w:tr>
      <w:tr w:rsidR="00F01A21" w:rsidRPr="005855BC" w14:paraId="64A6DBFA" w14:textId="77777777" w:rsidTr="00EC6CDF">
        <w:trPr>
          <w:cantSplit/>
          <w:trHeight w:val="240"/>
        </w:trPr>
        <w:tc>
          <w:tcPr>
            <w:tcW w:w="1030" w:type="pct"/>
            <w:shd w:val="clear" w:color="auto" w:fill="auto"/>
          </w:tcPr>
          <w:p w14:paraId="1443211F" w14:textId="77777777" w:rsidR="00F01A21" w:rsidRPr="005855BC" w:rsidRDefault="00F01A21" w:rsidP="00C178B1">
            <w:pPr>
              <w:spacing w:before="40" w:after="120"/>
            </w:pPr>
            <w:r w:rsidRPr="005855BC">
              <w:t>Polonia</w:t>
            </w:r>
            <w:r w:rsidRPr="005855BC">
              <w:rPr>
                <w:i/>
                <w:vertAlign w:val="superscript"/>
              </w:rPr>
              <w:t>a</w:t>
            </w:r>
            <w:r w:rsidRPr="005855BC">
              <w:rPr>
                <w:iCs/>
              </w:rPr>
              <w:t xml:space="preserve"> </w:t>
            </w:r>
            <w:r w:rsidRPr="005855BC">
              <w:t>(1989)</w:t>
            </w:r>
          </w:p>
        </w:tc>
        <w:tc>
          <w:tcPr>
            <w:tcW w:w="1177" w:type="pct"/>
            <w:shd w:val="clear" w:color="auto" w:fill="auto"/>
          </w:tcPr>
          <w:p w14:paraId="6E5A6BD7" w14:textId="77777777" w:rsidR="00F01A21" w:rsidRPr="005855BC" w:rsidRDefault="00F01A21" w:rsidP="00C178B1">
            <w:pPr>
              <w:spacing w:before="40" w:after="120"/>
            </w:pPr>
            <w:r w:rsidRPr="005855BC">
              <w:t>Séptimo (julio de 2019)</w:t>
            </w:r>
          </w:p>
        </w:tc>
        <w:tc>
          <w:tcPr>
            <w:tcW w:w="1328" w:type="pct"/>
            <w:shd w:val="clear" w:color="auto" w:fill="auto"/>
          </w:tcPr>
          <w:p w14:paraId="1DE7FF2F" w14:textId="77777777" w:rsidR="00F01A21" w:rsidRPr="005855BC" w:rsidRDefault="00F01A21" w:rsidP="00C178B1">
            <w:pPr>
              <w:spacing w:before="40" w:after="120"/>
            </w:pPr>
          </w:p>
        </w:tc>
        <w:tc>
          <w:tcPr>
            <w:tcW w:w="1466" w:type="pct"/>
            <w:shd w:val="clear" w:color="auto" w:fill="auto"/>
          </w:tcPr>
          <w:p w14:paraId="68356D16" w14:textId="77777777" w:rsidR="00F01A21" w:rsidRPr="005855BC" w:rsidRDefault="00F01A21" w:rsidP="00C178B1">
            <w:pPr>
              <w:spacing w:before="40" w:after="120"/>
            </w:pPr>
            <w:r w:rsidRPr="005855BC">
              <w:t>Octavo (recibido el 9 de agosto de 2023)</w:t>
            </w:r>
          </w:p>
        </w:tc>
      </w:tr>
      <w:tr w:rsidR="00F01A21" w:rsidRPr="005855BC" w14:paraId="29958A96" w14:textId="77777777" w:rsidTr="00EC6CDF">
        <w:trPr>
          <w:cantSplit/>
          <w:trHeight w:val="240"/>
        </w:trPr>
        <w:tc>
          <w:tcPr>
            <w:tcW w:w="1030" w:type="pct"/>
            <w:shd w:val="clear" w:color="auto" w:fill="auto"/>
          </w:tcPr>
          <w:p w14:paraId="7051F0BE" w14:textId="77777777" w:rsidR="00F01A21" w:rsidRPr="005855BC" w:rsidRDefault="00F01A21" w:rsidP="00C178B1">
            <w:pPr>
              <w:spacing w:before="40" w:after="120"/>
            </w:pPr>
            <w:r w:rsidRPr="005855BC">
              <w:t>Portugal</w:t>
            </w:r>
            <w:r w:rsidRPr="005855BC">
              <w:rPr>
                <w:i/>
                <w:vertAlign w:val="superscript"/>
              </w:rPr>
              <w:t>a</w:t>
            </w:r>
            <w:r w:rsidRPr="005855BC">
              <w:rPr>
                <w:iCs/>
              </w:rPr>
              <w:t xml:space="preserve"> </w:t>
            </w:r>
            <w:r w:rsidRPr="005855BC">
              <w:t>(1989)</w:t>
            </w:r>
          </w:p>
        </w:tc>
        <w:tc>
          <w:tcPr>
            <w:tcW w:w="1177" w:type="pct"/>
            <w:shd w:val="clear" w:color="auto" w:fill="auto"/>
          </w:tcPr>
          <w:p w14:paraId="128D8A95" w14:textId="77777777" w:rsidR="00F01A21" w:rsidRPr="005855BC" w:rsidRDefault="00F01A21" w:rsidP="00C178B1">
            <w:pPr>
              <w:spacing w:before="40" w:after="120"/>
            </w:pPr>
            <w:r w:rsidRPr="005855BC">
              <w:t>Séptimo (noviembre de 2019)</w:t>
            </w:r>
          </w:p>
        </w:tc>
        <w:tc>
          <w:tcPr>
            <w:tcW w:w="1328" w:type="pct"/>
            <w:shd w:val="clear" w:color="auto" w:fill="auto"/>
          </w:tcPr>
          <w:p w14:paraId="5B0A3CC9" w14:textId="77777777" w:rsidR="00F01A21" w:rsidRPr="005855BC" w:rsidRDefault="00F01A21" w:rsidP="00C178B1">
            <w:pPr>
              <w:spacing w:before="40" w:after="120"/>
            </w:pPr>
          </w:p>
        </w:tc>
        <w:tc>
          <w:tcPr>
            <w:tcW w:w="1466" w:type="pct"/>
            <w:shd w:val="clear" w:color="auto" w:fill="auto"/>
          </w:tcPr>
          <w:p w14:paraId="32CACFE0" w14:textId="77777777" w:rsidR="00F01A21" w:rsidRPr="005855BC" w:rsidRDefault="00F01A21" w:rsidP="00C178B1">
            <w:pPr>
              <w:spacing w:before="40" w:after="120"/>
            </w:pPr>
            <w:r w:rsidRPr="005855BC">
              <w:t>Octavo (presentación prevista el 6 de diciembre de 2023)</w:t>
            </w:r>
          </w:p>
        </w:tc>
      </w:tr>
      <w:tr w:rsidR="00F01A21" w:rsidRPr="005855BC" w14:paraId="24C95870" w14:textId="77777777" w:rsidTr="00EC6CDF">
        <w:trPr>
          <w:cantSplit/>
          <w:trHeight w:val="240"/>
        </w:trPr>
        <w:tc>
          <w:tcPr>
            <w:tcW w:w="1030" w:type="pct"/>
            <w:shd w:val="clear" w:color="auto" w:fill="auto"/>
          </w:tcPr>
          <w:p w14:paraId="68F25789" w14:textId="77777777" w:rsidR="00F01A21" w:rsidRPr="005855BC" w:rsidRDefault="00F01A21" w:rsidP="00C178B1">
            <w:pPr>
              <w:spacing w:before="40" w:after="120"/>
            </w:pPr>
            <w:r w:rsidRPr="005855BC">
              <w:t>Qatar</w:t>
            </w:r>
            <w:r w:rsidRPr="005855BC">
              <w:rPr>
                <w:i/>
                <w:vertAlign w:val="superscript"/>
              </w:rPr>
              <w:t>a</w:t>
            </w:r>
            <w:r w:rsidRPr="005855BC">
              <w:rPr>
                <w:iCs/>
              </w:rPr>
              <w:t xml:space="preserve"> </w:t>
            </w:r>
            <w:r w:rsidRPr="005855BC">
              <w:t>(2000)</w:t>
            </w:r>
          </w:p>
        </w:tc>
        <w:tc>
          <w:tcPr>
            <w:tcW w:w="1177" w:type="pct"/>
            <w:shd w:val="clear" w:color="auto" w:fill="auto"/>
          </w:tcPr>
          <w:p w14:paraId="341501B4" w14:textId="77777777" w:rsidR="00F01A21" w:rsidRPr="005855BC" w:rsidRDefault="00F01A21" w:rsidP="00C178B1">
            <w:pPr>
              <w:spacing w:before="40" w:after="120"/>
            </w:pPr>
            <w:r w:rsidRPr="005855BC">
              <w:t>Tercero (mayo de 2018)</w:t>
            </w:r>
          </w:p>
        </w:tc>
        <w:tc>
          <w:tcPr>
            <w:tcW w:w="1328" w:type="pct"/>
            <w:shd w:val="clear" w:color="auto" w:fill="auto"/>
          </w:tcPr>
          <w:p w14:paraId="24EF358D" w14:textId="77777777" w:rsidR="00F01A21" w:rsidRPr="005855BC" w:rsidRDefault="00F01A21" w:rsidP="00C178B1">
            <w:pPr>
              <w:spacing w:before="40" w:after="120"/>
            </w:pPr>
          </w:p>
        </w:tc>
        <w:tc>
          <w:tcPr>
            <w:tcW w:w="1466" w:type="pct"/>
            <w:shd w:val="clear" w:color="auto" w:fill="auto"/>
          </w:tcPr>
          <w:p w14:paraId="07E62FED" w14:textId="77777777" w:rsidR="00F01A21" w:rsidRPr="005855BC" w:rsidRDefault="00F01A21" w:rsidP="00C178B1">
            <w:pPr>
              <w:spacing w:before="40" w:after="120"/>
            </w:pPr>
            <w:r w:rsidRPr="005855BC">
              <w:t>Cuarto (recibido el 20 de septiembre de 2022)</w:t>
            </w:r>
          </w:p>
        </w:tc>
      </w:tr>
      <w:tr w:rsidR="00F01A21" w:rsidRPr="005855BC" w14:paraId="134A4CCA" w14:textId="77777777" w:rsidTr="00EC6CDF">
        <w:trPr>
          <w:cantSplit/>
          <w:trHeight w:val="240"/>
        </w:trPr>
        <w:tc>
          <w:tcPr>
            <w:tcW w:w="1030" w:type="pct"/>
            <w:shd w:val="clear" w:color="auto" w:fill="auto"/>
          </w:tcPr>
          <w:p w14:paraId="5B528326" w14:textId="77777777" w:rsidR="00F01A21" w:rsidRPr="005855BC" w:rsidRDefault="00F01A21" w:rsidP="00C178B1">
            <w:pPr>
              <w:spacing w:before="40" w:after="120"/>
            </w:pPr>
            <w:r w:rsidRPr="005855BC">
              <w:t>Reino Unido de Gran Bretaña e Irlanda del Norte</w:t>
            </w:r>
            <w:r w:rsidRPr="005855BC">
              <w:rPr>
                <w:i/>
                <w:vertAlign w:val="superscript"/>
              </w:rPr>
              <w:t>a</w:t>
            </w:r>
            <w:r w:rsidRPr="005855BC">
              <w:rPr>
                <w:iCs/>
              </w:rPr>
              <w:t xml:space="preserve"> </w:t>
            </w:r>
            <w:r w:rsidRPr="005855BC">
              <w:t>(1988)</w:t>
            </w:r>
          </w:p>
        </w:tc>
        <w:tc>
          <w:tcPr>
            <w:tcW w:w="1177" w:type="pct"/>
            <w:shd w:val="clear" w:color="auto" w:fill="auto"/>
          </w:tcPr>
          <w:p w14:paraId="077E2711" w14:textId="77777777" w:rsidR="00F01A21" w:rsidRPr="005855BC" w:rsidRDefault="00F01A21" w:rsidP="00C178B1">
            <w:pPr>
              <w:spacing w:before="40" w:after="120"/>
            </w:pPr>
            <w:r w:rsidRPr="005855BC">
              <w:t>Sexto (mayo de 2019)</w:t>
            </w:r>
          </w:p>
        </w:tc>
        <w:tc>
          <w:tcPr>
            <w:tcW w:w="1328" w:type="pct"/>
            <w:shd w:val="clear" w:color="auto" w:fill="auto"/>
          </w:tcPr>
          <w:p w14:paraId="0DAD7DFD" w14:textId="77777777" w:rsidR="00F01A21" w:rsidRPr="005855BC" w:rsidRDefault="00F01A21" w:rsidP="00C178B1">
            <w:pPr>
              <w:spacing w:before="40" w:after="120"/>
            </w:pPr>
          </w:p>
        </w:tc>
        <w:tc>
          <w:tcPr>
            <w:tcW w:w="1466" w:type="pct"/>
            <w:shd w:val="clear" w:color="auto" w:fill="auto"/>
          </w:tcPr>
          <w:p w14:paraId="53C6F8F9" w14:textId="77777777" w:rsidR="00F01A21" w:rsidRPr="005855BC" w:rsidRDefault="00F01A21" w:rsidP="00C178B1">
            <w:pPr>
              <w:spacing w:before="40" w:after="120"/>
            </w:pPr>
            <w:r w:rsidRPr="005855BC">
              <w:t>Séptimo (recibido el 15 de agosto de 2023)</w:t>
            </w:r>
          </w:p>
        </w:tc>
      </w:tr>
      <w:tr w:rsidR="00F01A21" w:rsidRPr="005855BC" w14:paraId="355FBC44" w14:textId="77777777" w:rsidTr="00EC6CDF">
        <w:trPr>
          <w:cantSplit/>
          <w:trHeight w:val="240"/>
        </w:trPr>
        <w:tc>
          <w:tcPr>
            <w:tcW w:w="1030" w:type="pct"/>
            <w:shd w:val="clear" w:color="auto" w:fill="auto"/>
          </w:tcPr>
          <w:p w14:paraId="24709D2D" w14:textId="77777777" w:rsidR="00F01A21" w:rsidRPr="005855BC" w:rsidRDefault="00F01A21" w:rsidP="00C178B1">
            <w:pPr>
              <w:spacing w:before="40" w:after="120"/>
            </w:pPr>
            <w:r w:rsidRPr="005855BC">
              <w:t>República Árabe Siria (2004)</w:t>
            </w:r>
          </w:p>
        </w:tc>
        <w:tc>
          <w:tcPr>
            <w:tcW w:w="1177" w:type="pct"/>
            <w:shd w:val="clear" w:color="auto" w:fill="auto"/>
          </w:tcPr>
          <w:p w14:paraId="0F4A9F3E" w14:textId="77777777" w:rsidR="00F01A21" w:rsidRPr="005855BC" w:rsidRDefault="00F01A21" w:rsidP="00C178B1">
            <w:pPr>
              <w:spacing w:before="40" w:after="120"/>
            </w:pPr>
            <w:r w:rsidRPr="005855BC">
              <w:t>Inicial (mayo de 2010)</w:t>
            </w:r>
          </w:p>
        </w:tc>
        <w:tc>
          <w:tcPr>
            <w:tcW w:w="1328" w:type="pct"/>
            <w:shd w:val="clear" w:color="auto" w:fill="auto"/>
          </w:tcPr>
          <w:p w14:paraId="3CCBC379" w14:textId="73572C4E" w:rsidR="00F01A21" w:rsidRPr="005855BC" w:rsidRDefault="00F01A21" w:rsidP="00C178B1">
            <w:pPr>
              <w:spacing w:before="40" w:after="120"/>
            </w:pPr>
            <w:r w:rsidRPr="005855BC">
              <w:t>Segundo (14 de mayo de</w:t>
            </w:r>
            <w:r w:rsidR="00B62EE7">
              <w:t> </w:t>
            </w:r>
            <w:r w:rsidRPr="005855BC">
              <w:t>2014)</w:t>
            </w:r>
          </w:p>
        </w:tc>
        <w:tc>
          <w:tcPr>
            <w:tcW w:w="1466" w:type="pct"/>
            <w:shd w:val="clear" w:color="auto" w:fill="auto"/>
          </w:tcPr>
          <w:p w14:paraId="7016CA67" w14:textId="77777777" w:rsidR="00F01A21" w:rsidRPr="005855BC" w:rsidRDefault="00F01A21" w:rsidP="00C178B1">
            <w:pPr>
              <w:spacing w:before="40" w:after="120"/>
            </w:pPr>
          </w:p>
        </w:tc>
      </w:tr>
      <w:tr w:rsidR="00F01A21" w:rsidRPr="005855BC" w14:paraId="717CFB9B" w14:textId="77777777" w:rsidTr="00EC6CDF">
        <w:trPr>
          <w:cantSplit/>
          <w:trHeight w:val="240"/>
        </w:trPr>
        <w:tc>
          <w:tcPr>
            <w:tcW w:w="1030" w:type="pct"/>
            <w:shd w:val="clear" w:color="auto" w:fill="auto"/>
          </w:tcPr>
          <w:p w14:paraId="34C65771" w14:textId="53CCF46D" w:rsidR="00F01A21" w:rsidRPr="005855BC" w:rsidRDefault="00F01A21" w:rsidP="00C178B1">
            <w:pPr>
              <w:spacing w:before="40" w:after="120"/>
            </w:pPr>
            <w:r w:rsidRPr="005855BC">
              <w:t>República de Corea</w:t>
            </w:r>
            <w:r w:rsidRPr="005855BC">
              <w:rPr>
                <w:i/>
                <w:vertAlign w:val="superscript"/>
              </w:rPr>
              <w:t>a</w:t>
            </w:r>
            <w:r w:rsidR="00B26D25">
              <w:rPr>
                <w:i/>
                <w:vertAlign w:val="superscript"/>
              </w:rPr>
              <w:t xml:space="preserve"> </w:t>
            </w:r>
            <w:r w:rsidRPr="005855BC">
              <w:t>(1995)</w:t>
            </w:r>
          </w:p>
        </w:tc>
        <w:tc>
          <w:tcPr>
            <w:tcW w:w="1177" w:type="pct"/>
            <w:shd w:val="clear" w:color="auto" w:fill="auto"/>
          </w:tcPr>
          <w:p w14:paraId="3815629E" w14:textId="77777777" w:rsidR="00F01A21" w:rsidRPr="005855BC" w:rsidRDefault="00F01A21" w:rsidP="00C178B1">
            <w:pPr>
              <w:spacing w:before="40" w:after="120"/>
            </w:pPr>
            <w:r w:rsidRPr="005855BC">
              <w:t>Tercero a quinto (mayo de 2017)</w:t>
            </w:r>
          </w:p>
        </w:tc>
        <w:tc>
          <w:tcPr>
            <w:tcW w:w="1328" w:type="pct"/>
            <w:shd w:val="clear" w:color="auto" w:fill="auto"/>
          </w:tcPr>
          <w:p w14:paraId="277515B3" w14:textId="77777777" w:rsidR="00F01A21" w:rsidRPr="005855BC" w:rsidRDefault="00F01A21" w:rsidP="00C178B1">
            <w:pPr>
              <w:spacing w:before="40" w:after="120"/>
            </w:pPr>
          </w:p>
        </w:tc>
        <w:tc>
          <w:tcPr>
            <w:tcW w:w="1466" w:type="pct"/>
            <w:shd w:val="clear" w:color="auto" w:fill="auto"/>
          </w:tcPr>
          <w:p w14:paraId="51CE46BF" w14:textId="77777777" w:rsidR="00F01A21" w:rsidRPr="005855BC" w:rsidRDefault="00F01A21" w:rsidP="00C178B1">
            <w:pPr>
              <w:spacing w:before="40" w:after="120"/>
            </w:pPr>
            <w:r w:rsidRPr="005855BC">
              <w:t>Sexto (recibido el 12 de julio de 2021)</w:t>
            </w:r>
          </w:p>
        </w:tc>
      </w:tr>
      <w:tr w:rsidR="00F01A21" w:rsidRPr="005855BC" w14:paraId="7E7E1478" w14:textId="77777777" w:rsidTr="00EC6CDF">
        <w:trPr>
          <w:cantSplit/>
          <w:trHeight w:val="240"/>
        </w:trPr>
        <w:tc>
          <w:tcPr>
            <w:tcW w:w="1030" w:type="pct"/>
            <w:shd w:val="clear" w:color="auto" w:fill="auto"/>
          </w:tcPr>
          <w:p w14:paraId="62CD4A90" w14:textId="77777777" w:rsidR="00F01A21" w:rsidRPr="005855BC" w:rsidRDefault="00F01A21" w:rsidP="00C178B1">
            <w:pPr>
              <w:spacing w:before="40" w:after="120"/>
            </w:pPr>
            <w:r w:rsidRPr="005855BC">
              <w:t>República Democrática del Congo</w:t>
            </w:r>
            <w:r w:rsidRPr="005855BC">
              <w:rPr>
                <w:i/>
                <w:vertAlign w:val="superscript"/>
              </w:rPr>
              <w:t>a</w:t>
            </w:r>
            <w:r w:rsidRPr="005855BC">
              <w:rPr>
                <w:iCs/>
              </w:rPr>
              <w:t xml:space="preserve"> </w:t>
            </w:r>
            <w:r w:rsidRPr="005855BC">
              <w:t>(1996)</w:t>
            </w:r>
          </w:p>
        </w:tc>
        <w:tc>
          <w:tcPr>
            <w:tcW w:w="1177" w:type="pct"/>
            <w:shd w:val="clear" w:color="auto" w:fill="auto"/>
          </w:tcPr>
          <w:p w14:paraId="78B26DD2" w14:textId="77777777" w:rsidR="00F01A21" w:rsidRPr="005855BC" w:rsidRDefault="00F01A21" w:rsidP="00C178B1">
            <w:pPr>
              <w:spacing w:before="40" w:after="120"/>
            </w:pPr>
            <w:r w:rsidRPr="005855BC">
              <w:t>Segundo (abril de 2019)</w:t>
            </w:r>
          </w:p>
        </w:tc>
        <w:tc>
          <w:tcPr>
            <w:tcW w:w="1328" w:type="pct"/>
            <w:shd w:val="clear" w:color="auto" w:fill="auto"/>
          </w:tcPr>
          <w:p w14:paraId="702C06A0" w14:textId="77777777" w:rsidR="00F01A21" w:rsidRPr="005855BC" w:rsidRDefault="00F01A21" w:rsidP="00C178B1">
            <w:pPr>
              <w:spacing w:before="40" w:after="120"/>
            </w:pPr>
            <w:r w:rsidRPr="005855BC">
              <w:t>Tercero (17 de mayo de 2023)</w:t>
            </w:r>
          </w:p>
        </w:tc>
        <w:tc>
          <w:tcPr>
            <w:tcW w:w="1466" w:type="pct"/>
            <w:shd w:val="clear" w:color="auto" w:fill="auto"/>
          </w:tcPr>
          <w:p w14:paraId="64071358" w14:textId="77777777" w:rsidR="00F01A21" w:rsidRPr="005855BC" w:rsidRDefault="00F01A21" w:rsidP="00C178B1">
            <w:pPr>
              <w:spacing w:before="40" w:after="120"/>
            </w:pPr>
          </w:p>
        </w:tc>
      </w:tr>
      <w:tr w:rsidR="00F01A21" w:rsidRPr="005855BC" w14:paraId="553AF084" w14:textId="77777777" w:rsidTr="00EC6CDF">
        <w:trPr>
          <w:cantSplit/>
          <w:trHeight w:val="240"/>
        </w:trPr>
        <w:tc>
          <w:tcPr>
            <w:tcW w:w="1030" w:type="pct"/>
            <w:shd w:val="clear" w:color="auto" w:fill="auto"/>
          </w:tcPr>
          <w:p w14:paraId="45E44950" w14:textId="77777777" w:rsidR="00F01A21" w:rsidRPr="005855BC" w:rsidRDefault="00F01A21" w:rsidP="00C178B1">
            <w:pPr>
              <w:spacing w:before="40" w:after="120"/>
            </w:pPr>
            <w:r w:rsidRPr="005855BC">
              <w:t>República de Moldova</w:t>
            </w:r>
            <w:r w:rsidRPr="005855BC">
              <w:rPr>
                <w:i/>
                <w:vertAlign w:val="superscript"/>
              </w:rPr>
              <w:t>a</w:t>
            </w:r>
            <w:r w:rsidRPr="005855BC">
              <w:rPr>
                <w:iCs/>
              </w:rPr>
              <w:t xml:space="preserve"> </w:t>
            </w:r>
            <w:r w:rsidRPr="005855BC">
              <w:t>(1995)</w:t>
            </w:r>
          </w:p>
        </w:tc>
        <w:tc>
          <w:tcPr>
            <w:tcW w:w="1177" w:type="pct"/>
            <w:shd w:val="clear" w:color="auto" w:fill="auto"/>
          </w:tcPr>
          <w:p w14:paraId="61DD5681" w14:textId="77777777" w:rsidR="00F01A21" w:rsidRPr="005855BC" w:rsidRDefault="00F01A21" w:rsidP="00C178B1">
            <w:pPr>
              <w:spacing w:before="40" w:after="120"/>
            </w:pPr>
            <w:r w:rsidRPr="005855BC">
              <w:t>Tercero (noviembre de 2017)</w:t>
            </w:r>
          </w:p>
        </w:tc>
        <w:tc>
          <w:tcPr>
            <w:tcW w:w="1328" w:type="pct"/>
            <w:shd w:val="clear" w:color="auto" w:fill="auto"/>
          </w:tcPr>
          <w:p w14:paraId="034C87E8" w14:textId="77777777" w:rsidR="00F01A21" w:rsidRPr="005855BC" w:rsidRDefault="00F01A21" w:rsidP="00C178B1">
            <w:pPr>
              <w:spacing w:before="40" w:after="120"/>
            </w:pPr>
          </w:p>
        </w:tc>
        <w:tc>
          <w:tcPr>
            <w:tcW w:w="1466" w:type="pct"/>
            <w:shd w:val="clear" w:color="auto" w:fill="auto"/>
          </w:tcPr>
          <w:p w14:paraId="2A06781E" w14:textId="77777777" w:rsidR="00F01A21" w:rsidRPr="005855BC" w:rsidRDefault="00F01A21" w:rsidP="00C178B1">
            <w:pPr>
              <w:spacing w:before="40" w:after="120"/>
            </w:pPr>
            <w:r w:rsidRPr="005855BC">
              <w:t>Cuarto (recibido el 28 de marzo de 2022)</w:t>
            </w:r>
          </w:p>
        </w:tc>
      </w:tr>
      <w:tr w:rsidR="00F01A21" w:rsidRPr="005855BC" w14:paraId="44DD1D8A" w14:textId="77777777" w:rsidTr="00EC6CDF">
        <w:trPr>
          <w:cantSplit/>
          <w:trHeight w:val="240"/>
        </w:trPr>
        <w:tc>
          <w:tcPr>
            <w:tcW w:w="1030" w:type="pct"/>
            <w:shd w:val="clear" w:color="auto" w:fill="auto"/>
          </w:tcPr>
          <w:p w14:paraId="5129CBB9" w14:textId="77777777" w:rsidR="00F01A21" w:rsidRPr="005855BC" w:rsidRDefault="00F01A21" w:rsidP="00C178B1">
            <w:pPr>
              <w:spacing w:before="40" w:after="120"/>
            </w:pPr>
            <w:r w:rsidRPr="005855BC">
              <w:t>Rumania</w:t>
            </w:r>
            <w:r w:rsidRPr="005855BC">
              <w:rPr>
                <w:i/>
                <w:vertAlign w:val="superscript"/>
              </w:rPr>
              <w:t>a</w:t>
            </w:r>
            <w:r w:rsidRPr="005855BC">
              <w:rPr>
                <w:i/>
              </w:rPr>
              <w:t xml:space="preserve"> </w:t>
            </w:r>
            <w:r w:rsidRPr="005855BC">
              <w:t>(1990)</w:t>
            </w:r>
          </w:p>
        </w:tc>
        <w:tc>
          <w:tcPr>
            <w:tcW w:w="1177" w:type="pct"/>
            <w:shd w:val="clear" w:color="auto" w:fill="auto"/>
          </w:tcPr>
          <w:p w14:paraId="4B7954E5" w14:textId="77777777" w:rsidR="00F01A21" w:rsidRPr="005855BC" w:rsidRDefault="00F01A21" w:rsidP="00C178B1">
            <w:pPr>
              <w:spacing w:before="40" w:after="120"/>
            </w:pPr>
            <w:r w:rsidRPr="005855BC">
              <w:t xml:space="preserve">Tercero (julio de 2023) </w:t>
            </w:r>
          </w:p>
        </w:tc>
        <w:tc>
          <w:tcPr>
            <w:tcW w:w="1328" w:type="pct"/>
            <w:shd w:val="clear" w:color="auto" w:fill="auto"/>
          </w:tcPr>
          <w:p w14:paraId="08BAA31F" w14:textId="77777777" w:rsidR="00F01A21" w:rsidRPr="005855BC" w:rsidRDefault="00F01A21" w:rsidP="00C178B1">
            <w:pPr>
              <w:spacing w:before="40" w:after="120"/>
            </w:pPr>
          </w:p>
        </w:tc>
        <w:tc>
          <w:tcPr>
            <w:tcW w:w="1466" w:type="pct"/>
            <w:shd w:val="clear" w:color="auto" w:fill="auto"/>
          </w:tcPr>
          <w:p w14:paraId="7B108C23" w14:textId="77777777" w:rsidR="00F01A21" w:rsidRPr="005855BC" w:rsidRDefault="00F01A21" w:rsidP="00C178B1">
            <w:pPr>
              <w:spacing w:before="40" w:after="120"/>
            </w:pPr>
            <w:r w:rsidRPr="005855BC">
              <w:t>Cuarto (presentación prevista el 28 de julio de 2027)</w:t>
            </w:r>
          </w:p>
        </w:tc>
      </w:tr>
      <w:tr w:rsidR="00F01A21" w:rsidRPr="005855BC" w14:paraId="44561CF5" w14:textId="77777777" w:rsidTr="00EC6CDF">
        <w:trPr>
          <w:cantSplit/>
          <w:trHeight w:val="240"/>
        </w:trPr>
        <w:tc>
          <w:tcPr>
            <w:tcW w:w="1030" w:type="pct"/>
            <w:shd w:val="clear" w:color="auto" w:fill="auto"/>
          </w:tcPr>
          <w:p w14:paraId="71C316AA" w14:textId="77777777" w:rsidR="00F01A21" w:rsidRPr="005855BC" w:rsidRDefault="00F01A21" w:rsidP="00C178B1">
            <w:pPr>
              <w:spacing w:before="40" w:after="120"/>
            </w:pPr>
            <w:r w:rsidRPr="005855BC">
              <w:lastRenderedPageBreak/>
              <w:t>Rwanda (2008)</w:t>
            </w:r>
          </w:p>
        </w:tc>
        <w:tc>
          <w:tcPr>
            <w:tcW w:w="1177" w:type="pct"/>
            <w:shd w:val="clear" w:color="auto" w:fill="auto"/>
          </w:tcPr>
          <w:p w14:paraId="6449684C" w14:textId="77777777" w:rsidR="00F01A21" w:rsidRPr="005855BC" w:rsidRDefault="00F01A21" w:rsidP="00C178B1">
            <w:pPr>
              <w:spacing w:before="40" w:after="120"/>
            </w:pPr>
            <w:r w:rsidRPr="005855BC">
              <w:t>Segundo (noviembre de 2017)</w:t>
            </w:r>
          </w:p>
        </w:tc>
        <w:tc>
          <w:tcPr>
            <w:tcW w:w="1328" w:type="pct"/>
            <w:shd w:val="clear" w:color="auto" w:fill="auto"/>
          </w:tcPr>
          <w:p w14:paraId="6F332537" w14:textId="77777777" w:rsidR="00F01A21" w:rsidRPr="005855BC" w:rsidRDefault="00F01A21" w:rsidP="00C178B1">
            <w:pPr>
              <w:spacing w:before="40" w:after="120"/>
            </w:pPr>
            <w:r w:rsidRPr="005855BC">
              <w:t>Tercero (6 de diciembre de 2021)</w:t>
            </w:r>
          </w:p>
        </w:tc>
        <w:tc>
          <w:tcPr>
            <w:tcW w:w="1466" w:type="pct"/>
            <w:shd w:val="clear" w:color="auto" w:fill="auto"/>
          </w:tcPr>
          <w:p w14:paraId="1827A79E" w14:textId="77777777" w:rsidR="00F01A21" w:rsidRPr="005855BC" w:rsidRDefault="00F01A21" w:rsidP="00C178B1">
            <w:pPr>
              <w:spacing w:before="40" w:after="120"/>
            </w:pPr>
          </w:p>
        </w:tc>
      </w:tr>
      <w:tr w:rsidR="00F01A21" w:rsidRPr="005855BC" w14:paraId="3F110A0C" w14:textId="77777777" w:rsidTr="00EC6CDF">
        <w:trPr>
          <w:cantSplit/>
          <w:trHeight w:val="240"/>
        </w:trPr>
        <w:tc>
          <w:tcPr>
            <w:tcW w:w="1030" w:type="pct"/>
            <w:shd w:val="clear" w:color="auto" w:fill="auto"/>
          </w:tcPr>
          <w:p w14:paraId="36A1C490" w14:textId="77777777" w:rsidR="00F01A21" w:rsidRPr="005855BC" w:rsidRDefault="00F01A21" w:rsidP="00C178B1">
            <w:pPr>
              <w:spacing w:before="40" w:after="120"/>
            </w:pPr>
            <w:r w:rsidRPr="005855BC">
              <w:t>Santa Sede</w:t>
            </w:r>
          </w:p>
        </w:tc>
        <w:tc>
          <w:tcPr>
            <w:tcW w:w="1177" w:type="pct"/>
            <w:shd w:val="clear" w:color="auto" w:fill="auto"/>
          </w:tcPr>
          <w:p w14:paraId="76FE8ED1" w14:textId="77777777" w:rsidR="00F01A21" w:rsidRPr="005855BC" w:rsidRDefault="00F01A21" w:rsidP="00C178B1">
            <w:pPr>
              <w:spacing w:before="40" w:after="120"/>
            </w:pPr>
            <w:r w:rsidRPr="005855BC">
              <w:t>Inicial (mayo de 2014)</w:t>
            </w:r>
          </w:p>
        </w:tc>
        <w:tc>
          <w:tcPr>
            <w:tcW w:w="1328" w:type="pct"/>
            <w:shd w:val="clear" w:color="auto" w:fill="auto"/>
          </w:tcPr>
          <w:p w14:paraId="1EB9E535" w14:textId="77777777" w:rsidR="00F01A21" w:rsidRPr="005855BC" w:rsidRDefault="00F01A21" w:rsidP="00C178B1">
            <w:pPr>
              <w:spacing w:before="40" w:after="120"/>
            </w:pPr>
            <w:r w:rsidRPr="005855BC">
              <w:t>Segundo (23 de mayo de 2018)</w:t>
            </w:r>
          </w:p>
        </w:tc>
        <w:tc>
          <w:tcPr>
            <w:tcW w:w="1466" w:type="pct"/>
            <w:shd w:val="clear" w:color="auto" w:fill="auto"/>
          </w:tcPr>
          <w:p w14:paraId="5C9AF0B4" w14:textId="77777777" w:rsidR="00F01A21" w:rsidRPr="005855BC" w:rsidRDefault="00F01A21" w:rsidP="00C178B1">
            <w:pPr>
              <w:spacing w:before="40" w:after="120"/>
            </w:pPr>
          </w:p>
        </w:tc>
      </w:tr>
      <w:tr w:rsidR="00F01A21" w:rsidRPr="005855BC" w14:paraId="27EF0F43" w14:textId="77777777" w:rsidTr="00EC6CDF">
        <w:trPr>
          <w:cantSplit/>
          <w:trHeight w:val="240"/>
        </w:trPr>
        <w:tc>
          <w:tcPr>
            <w:tcW w:w="1030" w:type="pct"/>
            <w:shd w:val="clear" w:color="auto" w:fill="auto"/>
          </w:tcPr>
          <w:p w14:paraId="0BBB5457" w14:textId="77777777" w:rsidR="00F01A21" w:rsidRPr="005855BC" w:rsidRDefault="00F01A21" w:rsidP="00C178B1">
            <w:pPr>
              <w:spacing w:before="40" w:after="120"/>
            </w:pPr>
            <w:r w:rsidRPr="005855BC">
              <w:t>Senegal</w:t>
            </w:r>
            <w:r w:rsidRPr="005855BC">
              <w:rPr>
                <w:i/>
                <w:vertAlign w:val="superscript"/>
              </w:rPr>
              <w:t>a</w:t>
            </w:r>
            <w:r w:rsidRPr="005855BC">
              <w:t xml:space="preserve"> (1986)</w:t>
            </w:r>
          </w:p>
        </w:tc>
        <w:tc>
          <w:tcPr>
            <w:tcW w:w="1177" w:type="pct"/>
            <w:shd w:val="clear" w:color="auto" w:fill="auto"/>
          </w:tcPr>
          <w:p w14:paraId="2C9F4940" w14:textId="77777777" w:rsidR="00F01A21" w:rsidRPr="005855BC" w:rsidRDefault="00F01A21" w:rsidP="00C178B1">
            <w:pPr>
              <w:spacing w:before="40" w:after="120"/>
            </w:pPr>
            <w:r w:rsidRPr="005855BC">
              <w:t>Cuarto (abril de 2018)</w:t>
            </w:r>
          </w:p>
        </w:tc>
        <w:tc>
          <w:tcPr>
            <w:tcW w:w="1328" w:type="pct"/>
            <w:shd w:val="clear" w:color="auto" w:fill="auto"/>
          </w:tcPr>
          <w:p w14:paraId="75C9E634" w14:textId="77777777" w:rsidR="00F01A21" w:rsidRPr="005855BC" w:rsidRDefault="00F01A21" w:rsidP="00C178B1">
            <w:pPr>
              <w:spacing w:before="40" w:after="120"/>
            </w:pPr>
          </w:p>
        </w:tc>
        <w:tc>
          <w:tcPr>
            <w:tcW w:w="1466" w:type="pct"/>
            <w:shd w:val="clear" w:color="auto" w:fill="auto"/>
          </w:tcPr>
          <w:p w14:paraId="5D913D71" w14:textId="77777777" w:rsidR="00F01A21" w:rsidRPr="005855BC" w:rsidRDefault="00F01A21" w:rsidP="00C178B1">
            <w:pPr>
              <w:spacing w:before="40" w:after="120"/>
            </w:pPr>
            <w:r w:rsidRPr="005855BC">
              <w:t>Quinto (recibido el 24 de junio de 2022)</w:t>
            </w:r>
          </w:p>
        </w:tc>
      </w:tr>
      <w:tr w:rsidR="00F01A21" w:rsidRPr="005855BC" w14:paraId="78C3C868" w14:textId="77777777" w:rsidTr="00EC6CDF">
        <w:trPr>
          <w:cantSplit/>
          <w:trHeight w:val="240"/>
        </w:trPr>
        <w:tc>
          <w:tcPr>
            <w:tcW w:w="1030" w:type="pct"/>
            <w:shd w:val="clear" w:color="auto" w:fill="auto"/>
          </w:tcPr>
          <w:p w14:paraId="192956CF" w14:textId="77777777" w:rsidR="00F01A21" w:rsidRPr="005855BC" w:rsidRDefault="00F01A21" w:rsidP="00C178B1">
            <w:pPr>
              <w:spacing w:before="40" w:after="120"/>
            </w:pPr>
            <w:r w:rsidRPr="005855BC">
              <w:t>Serbia</w:t>
            </w:r>
            <w:r w:rsidRPr="005855BC">
              <w:rPr>
                <w:i/>
                <w:vertAlign w:val="superscript"/>
              </w:rPr>
              <w:t>a</w:t>
            </w:r>
            <w:r w:rsidRPr="005855BC">
              <w:rPr>
                <w:iCs/>
              </w:rPr>
              <w:t xml:space="preserve"> </w:t>
            </w:r>
            <w:r w:rsidRPr="005855BC">
              <w:t>(2001)</w:t>
            </w:r>
          </w:p>
        </w:tc>
        <w:tc>
          <w:tcPr>
            <w:tcW w:w="1177" w:type="pct"/>
            <w:shd w:val="clear" w:color="auto" w:fill="auto"/>
          </w:tcPr>
          <w:p w14:paraId="61F3F207" w14:textId="77777777" w:rsidR="00F01A21" w:rsidRPr="005855BC" w:rsidRDefault="00F01A21" w:rsidP="00C178B1">
            <w:pPr>
              <w:spacing w:before="40" w:after="120"/>
            </w:pPr>
            <w:r w:rsidRPr="005855BC">
              <w:t>Tercero (noviembre de 2021)</w:t>
            </w:r>
          </w:p>
        </w:tc>
        <w:tc>
          <w:tcPr>
            <w:tcW w:w="1328" w:type="pct"/>
            <w:shd w:val="clear" w:color="auto" w:fill="auto"/>
          </w:tcPr>
          <w:p w14:paraId="6698E489" w14:textId="77777777" w:rsidR="00F01A21" w:rsidRPr="005855BC" w:rsidRDefault="00F01A21" w:rsidP="00C178B1">
            <w:pPr>
              <w:spacing w:before="40" w:after="120"/>
            </w:pPr>
          </w:p>
        </w:tc>
        <w:tc>
          <w:tcPr>
            <w:tcW w:w="1466" w:type="pct"/>
            <w:shd w:val="clear" w:color="auto" w:fill="auto"/>
          </w:tcPr>
          <w:p w14:paraId="12844E7D" w14:textId="77777777" w:rsidR="00F01A21" w:rsidRPr="005855BC" w:rsidRDefault="00F01A21" w:rsidP="00C178B1">
            <w:pPr>
              <w:spacing w:before="40" w:after="120"/>
            </w:pPr>
            <w:r w:rsidRPr="005855BC">
              <w:t>Cuarto (presentación prevista el 3 de diciembre de 2025)</w:t>
            </w:r>
          </w:p>
        </w:tc>
      </w:tr>
      <w:tr w:rsidR="00F01A21" w:rsidRPr="005855BC" w14:paraId="328C87F7" w14:textId="77777777" w:rsidTr="00EC6CDF">
        <w:trPr>
          <w:cantSplit/>
          <w:trHeight w:val="240"/>
        </w:trPr>
        <w:tc>
          <w:tcPr>
            <w:tcW w:w="1030" w:type="pct"/>
            <w:shd w:val="clear" w:color="auto" w:fill="auto"/>
          </w:tcPr>
          <w:p w14:paraId="09EC2410" w14:textId="77777777" w:rsidR="00F01A21" w:rsidRPr="005855BC" w:rsidRDefault="00F01A21" w:rsidP="00C178B1">
            <w:pPr>
              <w:spacing w:before="40" w:after="120"/>
            </w:pPr>
            <w:r w:rsidRPr="005855BC">
              <w:t>Seychelles (1992)</w:t>
            </w:r>
          </w:p>
        </w:tc>
        <w:tc>
          <w:tcPr>
            <w:tcW w:w="1177" w:type="pct"/>
            <w:shd w:val="clear" w:color="auto" w:fill="auto"/>
          </w:tcPr>
          <w:p w14:paraId="43302B0A" w14:textId="77777777" w:rsidR="00F01A21" w:rsidRPr="005855BC" w:rsidRDefault="00F01A21" w:rsidP="00C178B1">
            <w:pPr>
              <w:spacing w:before="40" w:after="120"/>
            </w:pPr>
            <w:r w:rsidRPr="005855BC">
              <w:t>Inicial (julio de 2018)</w:t>
            </w:r>
          </w:p>
        </w:tc>
        <w:tc>
          <w:tcPr>
            <w:tcW w:w="1328" w:type="pct"/>
            <w:shd w:val="clear" w:color="auto" w:fill="auto"/>
          </w:tcPr>
          <w:p w14:paraId="29F00570" w14:textId="77777777" w:rsidR="00F01A21" w:rsidRPr="005855BC" w:rsidRDefault="00F01A21" w:rsidP="00C178B1">
            <w:pPr>
              <w:spacing w:before="40" w:after="120"/>
            </w:pPr>
            <w:r w:rsidRPr="005855BC">
              <w:t>Segundo (10 de agosto de 2022)</w:t>
            </w:r>
          </w:p>
        </w:tc>
        <w:tc>
          <w:tcPr>
            <w:tcW w:w="1466" w:type="pct"/>
            <w:shd w:val="clear" w:color="auto" w:fill="auto"/>
          </w:tcPr>
          <w:p w14:paraId="780D5541" w14:textId="77777777" w:rsidR="00F01A21" w:rsidRPr="005855BC" w:rsidRDefault="00F01A21" w:rsidP="00C178B1">
            <w:pPr>
              <w:spacing w:before="40" w:after="120"/>
            </w:pPr>
          </w:p>
        </w:tc>
      </w:tr>
      <w:tr w:rsidR="00F01A21" w:rsidRPr="005855BC" w14:paraId="3CA670C4" w14:textId="77777777" w:rsidTr="00EC6CDF">
        <w:trPr>
          <w:cantSplit/>
          <w:trHeight w:val="240"/>
        </w:trPr>
        <w:tc>
          <w:tcPr>
            <w:tcW w:w="1030" w:type="pct"/>
            <w:shd w:val="clear" w:color="auto" w:fill="auto"/>
          </w:tcPr>
          <w:p w14:paraId="5448D131" w14:textId="77777777" w:rsidR="00F01A21" w:rsidRPr="005855BC" w:rsidRDefault="00F01A21" w:rsidP="00C178B1">
            <w:pPr>
              <w:spacing w:before="40" w:after="120"/>
            </w:pPr>
            <w:r w:rsidRPr="005855BC">
              <w:t>Sierra Leona (2001)</w:t>
            </w:r>
          </w:p>
        </w:tc>
        <w:tc>
          <w:tcPr>
            <w:tcW w:w="1177" w:type="pct"/>
            <w:shd w:val="clear" w:color="auto" w:fill="auto"/>
          </w:tcPr>
          <w:p w14:paraId="088E2310" w14:textId="77777777" w:rsidR="00F01A21" w:rsidRPr="005855BC" w:rsidRDefault="00F01A21" w:rsidP="00C178B1">
            <w:pPr>
              <w:spacing w:before="40" w:after="120"/>
            </w:pPr>
            <w:r w:rsidRPr="005855BC">
              <w:t>Inicial (mayo de 2014)</w:t>
            </w:r>
          </w:p>
        </w:tc>
        <w:tc>
          <w:tcPr>
            <w:tcW w:w="1328" w:type="pct"/>
            <w:shd w:val="clear" w:color="auto" w:fill="auto"/>
          </w:tcPr>
          <w:p w14:paraId="4FE3E39E" w14:textId="77777777" w:rsidR="00F01A21" w:rsidRPr="005855BC" w:rsidRDefault="00F01A21" w:rsidP="00C178B1">
            <w:pPr>
              <w:spacing w:before="40" w:after="120"/>
            </w:pPr>
            <w:r w:rsidRPr="005855BC">
              <w:t>Segundo (23 de mayo de 2018)</w:t>
            </w:r>
          </w:p>
        </w:tc>
        <w:tc>
          <w:tcPr>
            <w:tcW w:w="1466" w:type="pct"/>
            <w:shd w:val="clear" w:color="auto" w:fill="auto"/>
          </w:tcPr>
          <w:p w14:paraId="74A01730" w14:textId="77777777" w:rsidR="00F01A21" w:rsidRPr="005855BC" w:rsidRDefault="00F01A21" w:rsidP="00C178B1">
            <w:pPr>
              <w:spacing w:before="40" w:after="120"/>
            </w:pPr>
          </w:p>
        </w:tc>
      </w:tr>
      <w:tr w:rsidR="00F01A21" w:rsidRPr="005855BC" w14:paraId="60543701" w14:textId="77777777" w:rsidTr="00EC6CDF">
        <w:trPr>
          <w:cantSplit/>
          <w:trHeight w:val="240"/>
        </w:trPr>
        <w:tc>
          <w:tcPr>
            <w:tcW w:w="1030" w:type="pct"/>
            <w:shd w:val="clear" w:color="auto" w:fill="auto"/>
          </w:tcPr>
          <w:p w14:paraId="5840F16F" w14:textId="77777777" w:rsidR="00F01A21" w:rsidRPr="005855BC" w:rsidRDefault="00F01A21" w:rsidP="00C178B1">
            <w:pPr>
              <w:spacing w:before="40" w:after="120"/>
            </w:pPr>
            <w:r w:rsidRPr="005855BC">
              <w:t>Somalia</w:t>
            </w:r>
            <w:r w:rsidRPr="005855BC">
              <w:rPr>
                <w:i/>
                <w:vertAlign w:val="superscript"/>
              </w:rPr>
              <w:t>a</w:t>
            </w:r>
            <w:r w:rsidRPr="005855BC">
              <w:rPr>
                <w:iCs/>
              </w:rPr>
              <w:t xml:space="preserve"> </w:t>
            </w:r>
            <w:r w:rsidRPr="005855BC">
              <w:t>(1990)</w:t>
            </w:r>
          </w:p>
        </w:tc>
        <w:tc>
          <w:tcPr>
            <w:tcW w:w="1177" w:type="pct"/>
            <w:shd w:val="clear" w:color="auto" w:fill="auto"/>
          </w:tcPr>
          <w:p w14:paraId="4E7B0E2F" w14:textId="5B8BC2DD" w:rsidR="00F01A21" w:rsidRPr="005855BC" w:rsidRDefault="00F01A21" w:rsidP="00C178B1">
            <w:pPr>
              <w:spacing w:before="40" w:after="120"/>
            </w:pPr>
            <w:r w:rsidRPr="005855BC">
              <w:t>Inicial (noviembre de</w:t>
            </w:r>
            <w:r w:rsidR="00B62EE7">
              <w:t> </w:t>
            </w:r>
            <w:r w:rsidRPr="005855BC">
              <w:t>2022)</w:t>
            </w:r>
          </w:p>
        </w:tc>
        <w:tc>
          <w:tcPr>
            <w:tcW w:w="1328" w:type="pct"/>
            <w:shd w:val="clear" w:color="auto" w:fill="auto"/>
          </w:tcPr>
          <w:p w14:paraId="61DBF943" w14:textId="77777777" w:rsidR="00F01A21" w:rsidRPr="005855BC" w:rsidDel="000B22BC" w:rsidRDefault="00F01A21" w:rsidP="00C178B1">
            <w:pPr>
              <w:spacing w:before="40" w:after="120"/>
            </w:pPr>
          </w:p>
        </w:tc>
        <w:tc>
          <w:tcPr>
            <w:tcW w:w="1466" w:type="pct"/>
            <w:shd w:val="clear" w:color="auto" w:fill="auto"/>
          </w:tcPr>
          <w:p w14:paraId="4EF67786" w14:textId="77777777" w:rsidR="00F01A21" w:rsidRPr="005855BC" w:rsidRDefault="00F01A21" w:rsidP="00C178B1">
            <w:pPr>
              <w:spacing w:before="40" w:after="120"/>
            </w:pPr>
            <w:r w:rsidRPr="005855BC">
              <w:t>Segundo (presentación prevista el 25 de noviembre de 2026)</w:t>
            </w:r>
          </w:p>
        </w:tc>
      </w:tr>
      <w:tr w:rsidR="00F01A21" w:rsidRPr="005855BC" w14:paraId="3F111C4B" w14:textId="77777777" w:rsidTr="00EC6CDF">
        <w:trPr>
          <w:cantSplit/>
          <w:trHeight w:val="240"/>
        </w:trPr>
        <w:tc>
          <w:tcPr>
            <w:tcW w:w="1030" w:type="pct"/>
            <w:shd w:val="clear" w:color="auto" w:fill="auto"/>
          </w:tcPr>
          <w:p w14:paraId="19CF0DB6" w14:textId="77777777" w:rsidR="00F01A21" w:rsidRPr="005855BC" w:rsidRDefault="00F01A21" w:rsidP="00C178B1">
            <w:pPr>
              <w:spacing w:before="40" w:after="120"/>
            </w:pPr>
            <w:r w:rsidRPr="005855BC">
              <w:t>Sri Lanka (1994)</w:t>
            </w:r>
          </w:p>
        </w:tc>
        <w:tc>
          <w:tcPr>
            <w:tcW w:w="1177" w:type="pct"/>
            <w:shd w:val="clear" w:color="auto" w:fill="auto"/>
          </w:tcPr>
          <w:p w14:paraId="374DCB9F" w14:textId="1A61C91C" w:rsidR="00F01A21" w:rsidRPr="005855BC" w:rsidRDefault="00F01A21" w:rsidP="00C178B1">
            <w:pPr>
              <w:spacing w:before="40" w:after="120"/>
            </w:pPr>
            <w:r w:rsidRPr="005855BC">
              <w:t>Quinto (noviembre de</w:t>
            </w:r>
            <w:r w:rsidR="00B62EE7">
              <w:t> </w:t>
            </w:r>
            <w:r w:rsidRPr="005855BC">
              <w:t>2016)</w:t>
            </w:r>
          </w:p>
        </w:tc>
        <w:tc>
          <w:tcPr>
            <w:tcW w:w="1328" w:type="pct"/>
            <w:shd w:val="clear" w:color="auto" w:fill="auto"/>
          </w:tcPr>
          <w:p w14:paraId="3E8957B2" w14:textId="77777777" w:rsidR="00F01A21" w:rsidRPr="005855BC" w:rsidRDefault="00F01A21" w:rsidP="00C178B1">
            <w:pPr>
              <w:spacing w:before="40" w:after="120"/>
            </w:pPr>
            <w:r w:rsidRPr="005855BC">
              <w:t>Sexto (7 de diciembre de 2020)</w:t>
            </w:r>
          </w:p>
        </w:tc>
        <w:tc>
          <w:tcPr>
            <w:tcW w:w="1466" w:type="pct"/>
            <w:shd w:val="clear" w:color="auto" w:fill="auto"/>
          </w:tcPr>
          <w:p w14:paraId="35F625B3" w14:textId="77777777" w:rsidR="00F01A21" w:rsidRPr="005855BC" w:rsidRDefault="00F01A21" w:rsidP="00C178B1">
            <w:pPr>
              <w:spacing w:before="40" w:after="120"/>
            </w:pPr>
          </w:p>
        </w:tc>
      </w:tr>
      <w:tr w:rsidR="00F01A21" w:rsidRPr="005855BC" w14:paraId="0CA4267F" w14:textId="77777777" w:rsidTr="00EC6CDF">
        <w:trPr>
          <w:cantSplit/>
          <w:trHeight w:val="240"/>
        </w:trPr>
        <w:tc>
          <w:tcPr>
            <w:tcW w:w="1030" w:type="pct"/>
            <w:shd w:val="clear" w:color="auto" w:fill="auto"/>
          </w:tcPr>
          <w:p w14:paraId="0E77420A" w14:textId="77777777" w:rsidR="00F01A21" w:rsidRPr="005855BC" w:rsidRDefault="00F01A21" w:rsidP="00C178B1">
            <w:pPr>
              <w:spacing w:before="40" w:after="120"/>
            </w:pPr>
            <w:r w:rsidRPr="005855BC">
              <w:t>Sudáfrica</w:t>
            </w:r>
            <w:r w:rsidRPr="005855BC">
              <w:rPr>
                <w:i/>
                <w:vertAlign w:val="superscript"/>
              </w:rPr>
              <w:t>a</w:t>
            </w:r>
            <w:r w:rsidRPr="005855BC">
              <w:rPr>
                <w:iCs/>
              </w:rPr>
              <w:t xml:space="preserve"> </w:t>
            </w:r>
            <w:r w:rsidRPr="005855BC">
              <w:t>(1998)</w:t>
            </w:r>
          </w:p>
        </w:tc>
        <w:tc>
          <w:tcPr>
            <w:tcW w:w="1177" w:type="pct"/>
            <w:shd w:val="clear" w:color="auto" w:fill="auto"/>
          </w:tcPr>
          <w:p w14:paraId="102D367A" w14:textId="77777777" w:rsidR="00F01A21" w:rsidRPr="005855BC" w:rsidRDefault="00F01A21" w:rsidP="00C178B1">
            <w:pPr>
              <w:spacing w:before="40" w:after="120"/>
            </w:pPr>
            <w:r w:rsidRPr="005855BC">
              <w:t>Segundo (mayo de 2019)</w:t>
            </w:r>
          </w:p>
        </w:tc>
        <w:tc>
          <w:tcPr>
            <w:tcW w:w="1328" w:type="pct"/>
            <w:shd w:val="clear" w:color="auto" w:fill="auto"/>
          </w:tcPr>
          <w:p w14:paraId="318FACAE" w14:textId="77777777" w:rsidR="00F01A21" w:rsidRPr="005855BC" w:rsidRDefault="00F01A21" w:rsidP="00C178B1">
            <w:pPr>
              <w:spacing w:before="40" w:after="120"/>
            </w:pPr>
          </w:p>
        </w:tc>
        <w:tc>
          <w:tcPr>
            <w:tcW w:w="1466" w:type="pct"/>
            <w:shd w:val="clear" w:color="auto" w:fill="auto"/>
          </w:tcPr>
          <w:p w14:paraId="6FE05830" w14:textId="77777777" w:rsidR="00F01A21" w:rsidRPr="005855BC" w:rsidRDefault="00F01A21" w:rsidP="00C178B1">
            <w:pPr>
              <w:spacing w:before="40" w:after="120"/>
            </w:pPr>
            <w:r w:rsidRPr="005855BC">
              <w:t>Tercero (recibido el 22 de agosto de 2023)</w:t>
            </w:r>
          </w:p>
        </w:tc>
      </w:tr>
      <w:tr w:rsidR="00F01A21" w:rsidRPr="005855BC" w14:paraId="373CCF22" w14:textId="77777777" w:rsidTr="00EC6CDF">
        <w:trPr>
          <w:cantSplit/>
          <w:trHeight w:val="240"/>
        </w:trPr>
        <w:tc>
          <w:tcPr>
            <w:tcW w:w="1030" w:type="pct"/>
            <w:shd w:val="clear" w:color="auto" w:fill="auto"/>
          </w:tcPr>
          <w:p w14:paraId="10658FC3" w14:textId="77777777" w:rsidR="00F01A21" w:rsidRPr="005855BC" w:rsidRDefault="00F01A21" w:rsidP="00C178B1">
            <w:pPr>
              <w:spacing w:before="40" w:after="120"/>
            </w:pPr>
            <w:r w:rsidRPr="005855BC">
              <w:t>Suecia</w:t>
            </w:r>
            <w:r w:rsidRPr="005855BC">
              <w:rPr>
                <w:i/>
                <w:vertAlign w:val="superscript"/>
              </w:rPr>
              <w:t>a</w:t>
            </w:r>
            <w:r w:rsidRPr="005855BC">
              <w:rPr>
                <w:iCs/>
              </w:rPr>
              <w:t xml:space="preserve"> </w:t>
            </w:r>
            <w:r w:rsidRPr="005855BC">
              <w:t>(1986)</w:t>
            </w:r>
          </w:p>
        </w:tc>
        <w:tc>
          <w:tcPr>
            <w:tcW w:w="1177" w:type="pct"/>
            <w:shd w:val="clear" w:color="auto" w:fill="auto"/>
          </w:tcPr>
          <w:p w14:paraId="2348D31B" w14:textId="48070F21" w:rsidR="00F01A21" w:rsidRPr="005855BC" w:rsidRDefault="00F01A21" w:rsidP="00C178B1">
            <w:pPr>
              <w:spacing w:before="40" w:after="120"/>
            </w:pPr>
            <w:r w:rsidRPr="005855BC">
              <w:t>Octavo (noviembre de</w:t>
            </w:r>
            <w:r w:rsidR="0053337E">
              <w:t> </w:t>
            </w:r>
            <w:r w:rsidRPr="005855BC">
              <w:t>2021)</w:t>
            </w:r>
          </w:p>
        </w:tc>
        <w:tc>
          <w:tcPr>
            <w:tcW w:w="1328" w:type="pct"/>
            <w:shd w:val="clear" w:color="auto" w:fill="auto"/>
          </w:tcPr>
          <w:p w14:paraId="3BD76D2E" w14:textId="77777777" w:rsidR="00F01A21" w:rsidRPr="005855BC" w:rsidRDefault="00F01A21" w:rsidP="00C178B1">
            <w:pPr>
              <w:spacing w:before="40" w:after="120"/>
            </w:pPr>
          </w:p>
        </w:tc>
        <w:tc>
          <w:tcPr>
            <w:tcW w:w="1466" w:type="pct"/>
            <w:shd w:val="clear" w:color="auto" w:fill="auto"/>
          </w:tcPr>
          <w:p w14:paraId="5284444B" w14:textId="77777777" w:rsidR="00F01A21" w:rsidRPr="005855BC" w:rsidRDefault="00F01A21" w:rsidP="00C178B1">
            <w:pPr>
              <w:spacing w:before="40" w:after="120"/>
            </w:pPr>
            <w:r w:rsidRPr="005855BC">
              <w:t>Noveno (presentación prevista el 3 de diciembre de 2025)</w:t>
            </w:r>
          </w:p>
        </w:tc>
      </w:tr>
      <w:tr w:rsidR="00F01A21" w:rsidRPr="005855BC" w14:paraId="0A4E3D53" w14:textId="77777777" w:rsidTr="00EC6CDF">
        <w:trPr>
          <w:cantSplit/>
          <w:trHeight w:val="240"/>
        </w:trPr>
        <w:tc>
          <w:tcPr>
            <w:tcW w:w="1030" w:type="pct"/>
            <w:shd w:val="clear" w:color="auto" w:fill="auto"/>
          </w:tcPr>
          <w:p w14:paraId="32E315AE" w14:textId="77777777" w:rsidR="00F01A21" w:rsidRPr="005855BC" w:rsidRDefault="00F01A21" w:rsidP="00C178B1">
            <w:pPr>
              <w:spacing w:before="40" w:after="120"/>
            </w:pPr>
            <w:r w:rsidRPr="005855BC">
              <w:t>Suiza</w:t>
            </w:r>
            <w:r w:rsidRPr="005855BC">
              <w:rPr>
                <w:i/>
                <w:vertAlign w:val="superscript"/>
              </w:rPr>
              <w:t>a</w:t>
            </w:r>
            <w:r w:rsidRPr="005855BC">
              <w:rPr>
                <w:iCs/>
              </w:rPr>
              <w:t xml:space="preserve"> </w:t>
            </w:r>
            <w:r w:rsidRPr="005855BC">
              <w:t>(1986)</w:t>
            </w:r>
          </w:p>
        </w:tc>
        <w:tc>
          <w:tcPr>
            <w:tcW w:w="1177" w:type="pct"/>
            <w:shd w:val="clear" w:color="auto" w:fill="auto"/>
          </w:tcPr>
          <w:p w14:paraId="4CC3953E" w14:textId="77777777" w:rsidR="00F01A21" w:rsidRPr="005855BC" w:rsidRDefault="00F01A21" w:rsidP="00C178B1">
            <w:pPr>
              <w:spacing w:before="40" w:after="120"/>
            </w:pPr>
            <w:r w:rsidRPr="005855BC">
              <w:t>Octavo (julio de 2023)</w:t>
            </w:r>
          </w:p>
        </w:tc>
        <w:tc>
          <w:tcPr>
            <w:tcW w:w="1328" w:type="pct"/>
            <w:shd w:val="clear" w:color="auto" w:fill="auto"/>
          </w:tcPr>
          <w:p w14:paraId="06414DFC" w14:textId="77777777" w:rsidR="00F01A21" w:rsidRPr="005855BC" w:rsidRDefault="00F01A21" w:rsidP="00C178B1">
            <w:pPr>
              <w:spacing w:before="40" w:after="120"/>
            </w:pPr>
          </w:p>
        </w:tc>
        <w:tc>
          <w:tcPr>
            <w:tcW w:w="1466" w:type="pct"/>
            <w:shd w:val="clear" w:color="auto" w:fill="auto"/>
          </w:tcPr>
          <w:p w14:paraId="12596396" w14:textId="77777777" w:rsidR="00F01A21" w:rsidRPr="005855BC" w:rsidRDefault="00F01A21" w:rsidP="00C178B1">
            <w:pPr>
              <w:spacing w:before="40" w:after="120"/>
            </w:pPr>
            <w:r w:rsidRPr="005855BC">
              <w:t>Noveno (presentación prevista el 28 de julio de 2027)</w:t>
            </w:r>
          </w:p>
        </w:tc>
      </w:tr>
      <w:tr w:rsidR="00F01A21" w:rsidRPr="005855BC" w14:paraId="29CA12FA" w14:textId="77777777" w:rsidTr="00EC6CDF">
        <w:trPr>
          <w:cantSplit/>
          <w:trHeight w:val="240"/>
        </w:trPr>
        <w:tc>
          <w:tcPr>
            <w:tcW w:w="1030" w:type="pct"/>
            <w:shd w:val="clear" w:color="auto" w:fill="auto"/>
          </w:tcPr>
          <w:p w14:paraId="769345BB" w14:textId="77777777" w:rsidR="00F01A21" w:rsidRPr="005855BC" w:rsidRDefault="00F01A21" w:rsidP="00C178B1">
            <w:pPr>
              <w:spacing w:before="40" w:after="120"/>
            </w:pPr>
            <w:r w:rsidRPr="005855BC">
              <w:t>Tailandia</w:t>
            </w:r>
            <w:r w:rsidRPr="005855BC">
              <w:rPr>
                <w:i/>
                <w:vertAlign w:val="superscript"/>
              </w:rPr>
              <w:t>a</w:t>
            </w:r>
            <w:r w:rsidRPr="005855BC">
              <w:rPr>
                <w:iCs/>
              </w:rPr>
              <w:t xml:space="preserve"> </w:t>
            </w:r>
            <w:r w:rsidRPr="005855BC">
              <w:t>(2007)</w:t>
            </w:r>
          </w:p>
        </w:tc>
        <w:tc>
          <w:tcPr>
            <w:tcW w:w="1177" w:type="pct"/>
            <w:shd w:val="clear" w:color="auto" w:fill="auto"/>
          </w:tcPr>
          <w:p w14:paraId="0AE71A10" w14:textId="77777777" w:rsidR="00F01A21" w:rsidRPr="005855BC" w:rsidRDefault="00F01A21" w:rsidP="00C178B1">
            <w:pPr>
              <w:spacing w:before="40" w:after="120"/>
            </w:pPr>
            <w:r w:rsidRPr="005855BC">
              <w:t>Inicial (mayo de 2014)</w:t>
            </w:r>
          </w:p>
        </w:tc>
        <w:tc>
          <w:tcPr>
            <w:tcW w:w="1328" w:type="pct"/>
            <w:shd w:val="clear" w:color="auto" w:fill="auto"/>
          </w:tcPr>
          <w:p w14:paraId="5EDF867E" w14:textId="77777777" w:rsidR="00F01A21" w:rsidRPr="005855BC" w:rsidRDefault="00F01A21" w:rsidP="00C178B1">
            <w:pPr>
              <w:spacing w:before="40" w:after="120"/>
            </w:pPr>
            <w:r w:rsidRPr="005855BC" w:rsidDel="00587611">
              <w:t xml:space="preserve"> </w:t>
            </w:r>
          </w:p>
        </w:tc>
        <w:tc>
          <w:tcPr>
            <w:tcW w:w="1466" w:type="pct"/>
            <w:shd w:val="clear" w:color="auto" w:fill="auto"/>
          </w:tcPr>
          <w:p w14:paraId="40376FD5" w14:textId="77777777" w:rsidR="00F01A21" w:rsidRPr="005855BC" w:rsidRDefault="00F01A21" w:rsidP="00C178B1">
            <w:pPr>
              <w:spacing w:before="40" w:after="120"/>
            </w:pPr>
            <w:r w:rsidRPr="005855BC">
              <w:t>Segundo (recibido el 4 de enero de 2021)</w:t>
            </w:r>
          </w:p>
        </w:tc>
      </w:tr>
      <w:tr w:rsidR="00F01A21" w:rsidRPr="005855BC" w14:paraId="59573565" w14:textId="77777777" w:rsidTr="00EC6CDF">
        <w:trPr>
          <w:cantSplit/>
          <w:trHeight w:val="240"/>
        </w:trPr>
        <w:tc>
          <w:tcPr>
            <w:tcW w:w="1030" w:type="pct"/>
            <w:shd w:val="clear" w:color="auto" w:fill="auto"/>
          </w:tcPr>
          <w:p w14:paraId="4846B711" w14:textId="77777777" w:rsidR="00F01A21" w:rsidRPr="005855BC" w:rsidRDefault="00F01A21" w:rsidP="00C178B1">
            <w:pPr>
              <w:spacing w:before="40" w:after="120"/>
            </w:pPr>
            <w:r w:rsidRPr="005855BC">
              <w:t>Tayikistán (1995)</w:t>
            </w:r>
          </w:p>
        </w:tc>
        <w:tc>
          <w:tcPr>
            <w:tcW w:w="1177" w:type="pct"/>
            <w:shd w:val="clear" w:color="auto" w:fill="auto"/>
          </w:tcPr>
          <w:p w14:paraId="5BE9F47F" w14:textId="77777777" w:rsidR="00F01A21" w:rsidRPr="005855BC" w:rsidRDefault="00F01A21" w:rsidP="00C178B1">
            <w:pPr>
              <w:spacing w:before="40" w:after="120"/>
            </w:pPr>
            <w:r w:rsidRPr="005855BC">
              <w:t>Tercero (mayo de 2018)</w:t>
            </w:r>
          </w:p>
        </w:tc>
        <w:tc>
          <w:tcPr>
            <w:tcW w:w="1328" w:type="pct"/>
            <w:shd w:val="clear" w:color="auto" w:fill="auto"/>
          </w:tcPr>
          <w:p w14:paraId="39558680" w14:textId="77777777" w:rsidR="00F01A21" w:rsidRPr="005855BC" w:rsidRDefault="00F01A21" w:rsidP="00C178B1">
            <w:pPr>
              <w:spacing w:before="40" w:after="120"/>
            </w:pPr>
          </w:p>
        </w:tc>
        <w:tc>
          <w:tcPr>
            <w:tcW w:w="1466" w:type="pct"/>
            <w:shd w:val="clear" w:color="auto" w:fill="auto"/>
          </w:tcPr>
          <w:p w14:paraId="2115B897" w14:textId="77777777" w:rsidR="00F01A21" w:rsidRPr="005855BC" w:rsidRDefault="00F01A21" w:rsidP="00C178B1">
            <w:pPr>
              <w:spacing w:before="40" w:after="120"/>
            </w:pPr>
            <w:r w:rsidRPr="005855BC">
              <w:t>Cuarto (recibido el 21 de mayo de 2022)</w:t>
            </w:r>
          </w:p>
        </w:tc>
      </w:tr>
      <w:tr w:rsidR="00F01A21" w:rsidRPr="005855BC" w14:paraId="0873477D" w14:textId="77777777" w:rsidTr="00EC6CDF">
        <w:trPr>
          <w:cantSplit/>
          <w:trHeight w:val="240"/>
        </w:trPr>
        <w:tc>
          <w:tcPr>
            <w:tcW w:w="1030" w:type="pct"/>
            <w:shd w:val="clear" w:color="auto" w:fill="auto"/>
          </w:tcPr>
          <w:p w14:paraId="01A85AE8" w14:textId="77777777" w:rsidR="00F01A21" w:rsidRPr="005855BC" w:rsidRDefault="00F01A21" w:rsidP="00C178B1">
            <w:pPr>
              <w:spacing w:before="40" w:after="120"/>
            </w:pPr>
            <w:r w:rsidRPr="005855BC">
              <w:t>Timor-Leste (2003)</w:t>
            </w:r>
          </w:p>
        </w:tc>
        <w:tc>
          <w:tcPr>
            <w:tcW w:w="1177" w:type="pct"/>
            <w:shd w:val="clear" w:color="auto" w:fill="auto"/>
          </w:tcPr>
          <w:p w14:paraId="32B42962" w14:textId="54471363" w:rsidR="00F01A21" w:rsidRPr="005855BC" w:rsidRDefault="00F01A21" w:rsidP="00C178B1">
            <w:pPr>
              <w:spacing w:before="40" w:after="120"/>
            </w:pPr>
            <w:r w:rsidRPr="005855BC">
              <w:t>Inicial (noviembre de</w:t>
            </w:r>
            <w:r w:rsidR="00B62EE7">
              <w:t> </w:t>
            </w:r>
            <w:r w:rsidRPr="005855BC">
              <w:t>2017)</w:t>
            </w:r>
          </w:p>
        </w:tc>
        <w:tc>
          <w:tcPr>
            <w:tcW w:w="1328" w:type="pct"/>
            <w:shd w:val="clear" w:color="auto" w:fill="auto"/>
          </w:tcPr>
          <w:p w14:paraId="44A469CC" w14:textId="77777777" w:rsidR="00F01A21" w:rsidRPr="005855BC" w:rsidRDefault="00F01A21" w:rsidP="00C178B1">
            <w:pPr>
              <w:spacing w:before="40" w:after="120"/>
            </w:pPr>
            <w:r w:rsidRPr="005855BC">
              <w:t>Segundo (6 de diciembre de 2021)</w:t>
            </w:r>
          </w:p>
        </w:tc>
        <w:tc>
          <w:tcPr>
            <w:tcW w:w="1466" w:type="pct"/>
            <w:shd w:val="clear" w:color="auto" w:fill="auto"/>
          </w:tcPr>
          <w:p w14:paraId="727B8A3D" w14:textId="77777777" w:rsidR="00F01A21" w:rsidRPr="005855BC" w:rsidRDefault="00F01A21" w:rsidP="00C178B1">
            <w:pPr>
              <w:spacing w:before="40" w:after="120"/>
            </w:pPr>
          </w:p>
        </w:tc>
      </w:tr>
      <w:tr w:rsidR="00F01A21" w:rsidRPr="005855BC" w14:paraId="1335FF71" w14:textId="77777777" w:rsidTr="00EC6CDF">
        <w:trPr>
          <w:cantSplit/>
          <w:trHeight w:val="240"/>
        </w:trPr>
        <w:tc>
          <w:tcPr>
            <w:tcW w:w="1030" w:type="pct"/>
            <w:shd w:val="clear" w:color="auto" w:fill="auto"/>
          </w:tcPr>
          <w:p w14:paraId="498A4DAB" w14:textId="77777777" w:rsidR="00F01A21" w:rsidRPr="005855BC" w:rsidRDefault="00F01A21" w:rsidP="00C178B1">
            <w:pPr>
              <w:spacing w:before="40" w:after="120"/>
            </w:pPr>
            <w:r w:rsidRPr="005855BC">
              <w:t>Togo</w:t>
            </w:r>
            <w:r w:rsidRPr="005855BC">
              <w:rPr>
                <w:i/>
                <w:vertAlign w:val="superscript"/>
              </w:rPr>
              <w:t>a</w:t>
            </w:r>
            <w:r w:rsidRPr="005855BC">
              <w:rPr>
                <w:iCs/>
              </w:rPr>
              <w:t xml:space="preserve"> </w:t>
            </w:r>
            <w:r w:rsidRPr="005855BC">
              <w:t>(1987)</w:t>
            </w:r>
          </w:p>
        </w:tc>
        <w:tc>
          <w:tcPr>
            <w:tcW w:w="1177" w:type="pct"/>
            <w:shd w:val="clear" w:color="auto" w:fill="auto"/>
          </w:tcPr>
          <w:p w14:paraId="59D268FE" w14:textId="77777777" w:rsidR="00F01A21" w:rsidRPr="005855BC" w:rsidRDefault="00F01A21" w:rsidP="00C178B1">
            <w:pPr>
              <w:spacing w:before="40" w:after="120"/>
            </w:pPr>
            <w:r w:rsidRPr="005855BC">
              <w:t>Tercero (julio de 2019)</w:t>
            </w:r>
          </w:p>
        </w:tc>
        <w:tc>
          <w:tcPr>
            <w:tcW w:w="1328" w:type="pct"/>
            <w:shd w:val="clear" w:color="auto" w:fill="auto"/>
          </w:tcPr>
          <w:p w14:paraId="7812CA3C" w14:textId="77777777" w:rsidR="00F01A21" w:rsidRPr="005855BC" w:rsidRDefault="00F01A21" w:rsidP="00C178B1">
            <w:pPr>
              <w:spacing w:before="40" w:after="120"/>
            </w:pPr>
            <w:r w:rsidRPr="005855BC">
              <w:t>Cuarto (9 de agosto de 2023)</w:t>
            </w:r>
          </w:p>
        </w:tc>
        <w:tc>
          <w:tcPr>
            <w:tcW w:w="1466" w:type="pct"/>
            <w:shd w:val="clear" w:color="auto" w:fill="auto"/>
          </w:tcPr>
          <w:p w14:paraId="03E56A91" w14:textId="77777777" w:rsidR="00F01A21" w:rsidRPr="005855BC" w:rsidRDefault="00F01A21" w:rsidP="00C178B1">
            <w:pPr>
              <w:spacing w:before="40" w:after="120"/>
            </w:pPr>
          </w:p>
        </w:tc>
      </w:tr>
      <w:tr w:rsidR="00F01A21" w:rsidRPr="005855BC" w14:paraId="15A73E07" w14:textId="77777777" w:rsidTr="00EC6CDF">
        <w:trPr>
          <w:cantSplit/>
          <w:trHeight w:val="240"/>
        </w:trPr>
        <w:tc>
          <w:tcPr>
            <w:tcW w:w="1030" w:type="pct"/>
            <w:shd w:val="clear" w:color="auto" w:fill="auto"/>
          </w:tcPr>
          <w:p w14:paraId="19953F76" w14:textId="77777777" w:rsidR="00F01A21" w:rsidRPr="005855BC" w:rsidRDefault="00F01A21" w:rsidP="00C178B1">
            <w:pPr>
              <w:spacing w:before="40" w:after="120"/>
            </w:pPr>
            <w:r w:rsidRPr="005855BC">
              <w:t>Túnez</w:t>
            </w:r>
            <w:r w:rsidRPr="005855BC">
              <w:rPr>
                <w:i/>
                <w:vertAlign w:val="superscript"/>
              </w:rPr>
              <w:t>a</w:t>
            </w:r>
            <w:r w:rsidRPr="005855BC">
              <w:rPr>
                <w:iCs/>
              </w:rPr>
              <w:t xml:space="preserve"> </w:t>
            </w:r>
            <w:r w:rsidRPr="005855BC">
              <w:t>(1988)</w:t>
            </w:r>
          </w:p>
        </w:tc>
        <w:tc>
          <w:tcPr>
            <w:tcW w:w="1177" w:type="pct"/>
            <w:shd w:val="clear" w:color="auto" w:fill="auto"/>
          </w:tcPr>
          <w:p w14:paraId="0DB04832" w14:textId="77777777" w:rsidR="00F01A21" w:rsidRPr="005855BC" w:rsidRDefault="00F01A21" w:rsidP="00C178B1">
            <w:pPr>
              <w:spacing w:before="40" w:after="120"/>
            </w:pPr>
            <w:r w:rsidRPr="005855BC">
              <w:t>Tercero (abril de 2016)</w:t>
            </w:r>
          </w:p>
        </w:tc>
        <w:tc>
          <w:tcPr>
            <w:tcW w:w="1328" w:type="pct"/>
            <w:shd w:val="clear" w:color="auto" w:fill="auto"/>
          </w:tcPr>
          <w:p w14:paraId="3ECE4DBA" w14:textId="77777777" w:rsidR="00F01A21" w:rsidRPr="005855BC" w:rsidRDefault="00F01A21" w:rsidP="00C178B1">
            <w:pPr>
              <w:spacing w:before="40" w:after="120"/>
            </w:pPr>
            <w:r w:rsidRPr="005855BC">
              <w:t>Cuarto (13 de mayo de 2020)</w:t>
            </w:r>
          </w:p>
        </w:tc>
        <w:tc>
          <w:tcPr>
            <w:tcW w:w="1466" w:type="pct"/>
            <w:shd w:val="clear" w:color="auto" w:fill="auto"/>
          </w:tcPr>
          <w:p w14:paraId="0B88AED1" w14:textId="77777777" w:rsidR="00F01A21" w:rsidRPr="005855BC" w:rsidRDefault="00F01A21" w:rsidP="00C178B1">
            <w:pPr>
              <w:spacing w:before="40" w:after="120"/>
            </w:pPr>
          </w:p>
        </w:tc>
      </w:tr>
      <w:tr w:rsidR="00F01A21" w:rsidRPr="005855BC" w14:paraId="25CABD16" w14:textId="77777777" w:rsidTr="00EC6CDF">
        <w:trPr>
          <w:cantSplit/>
          <w:trHeight w:val="240"/>
        </w:trPr>
        <w:tc>
          <w:tcPr>
            <w:tcW w:w="1030" w:type="pct"/>
            <w:shd w:val="clear" w:color="auto" w:fill="auto"/>
          </w:tcPr>
          <w:p w14:paraId="4C034B90" w14:textId="77777777" w:rsidR="00F01A21" w:rsidRPr="005855BC" w:rsidRDefault="00F01A21" w:rsidP="00C178B1">
            <w:pPr>
              <w:spacing w:before="40" w:after="120"/>
            </w:pPr>
            <w:r w:rsidRPr="005855BC">
              <w:t>Türkiye</w:t>
            </w:r>
            <w:r w:rsidRPr="005855BC">
              <w:rPr>
                <w:i/>
                <w:vertAlign w:val="superscript"/>
              </w:rPr>
              <w:t>a</w:t>
            </w:r>
            <w:r w:rsidRPr="005855BC">
              <w:rPr>
                <w:iCs/>
              </w:rPr>
              <w:t xml:space="preserve"> </w:t>
            </w:r>
            <w:r w:rsidRPr="005855BC">
              <w:t>(1988)</w:t>
            </w:r>
          </w:p>
        </w:tc>
        <w:tc>
          <w:tcPr>
            <w:tcW w:w="1177" w:type="pct"/>
            <w:shd w:val="clear" w:color="auto" w:fill="auto"/>
          </w:tcPr>
          <w:p w14:paraId="3576B5EB" w14:textId="77777777" w:rsidR="00F01A21" w:rsidRPr="005855BC" w:rsidRDefault="00F01A21" w:rsidP="00C178B1">
            <w:pPr>
              <w:spacing w:before="40" w:after="120"/>
            </w:pPr>
            <w:r w:rsidRPr="005855BC">
              <w:t>Cuarto (abril de 2016)</w:t>
            </w:r>
          </w:p>
        </w:tc>
        <w:tc>
          <w:tcPr>
            <w:tcW w:w="1328" w:type="pct"/>
            <w:shd w:val="clear" w:color="auto" w:fill="auto"/>
          </w:tcPr>
          <w:p w14:paraId="262DD3B6" w14:textId="77777777" w:rsidR="00F01A21" w:rsidRPr="005855BC" w:rsidRDefault="00F01A21" w:rsidP="00C178B1">
            <w:pPr>
              <w:spacing w:before="40" w:after="120"/>
            </w:pPr>
            <w:r w:rsidRPr="005855BC" w:rsidDel="00587611">
              <w:t xml:space="preserve"> </w:t>
            </w:r>
          </w:p>
        </w:tc>
        <w:tc>
          <w:tcPr>
            <w:tcW w:w="1466" w:type="pct"/>
            <w:shd w:val="clear" w:color="auto" w:fill="auto"/>
          </w:tcPr>
          <w:p w14:paraId="471FB0B4" w14:textId="77777777" w:rsidR="00F01A21" w:rsidRPr="005855BC" w:rsidRDefault="00F01A21" w:rsidP="00C178B1">
            <w:pPr>
              <w:spacing w:before="40" w:after="120"/>
            </w:pPr>
            <w:r w:rsidRPr="005855BC">
              <w:t>Quinto (recibido el 27 de octubre de 2020)</w:t>
            </w:r>
          </w:p>
        </w:tc>
      </w:tr>
      <w:tr w:rsidR="00F01A21" w:rsidRPr="005855BC" w14:paraId="2C110231" w14:textId="77777777" w:rsidTr="00EC6CDF">
        <w:trPr>
          <w:cantSplit/>
          <w:trHeight w:val="240"/>
        </w:trPr>
        <w:tc>
          <w:tcPr>
            <w:tcW w:w="1030" w:type="pct"/>
            <w:shd w:val="clear" w:color="auto" w:fill="auto"/>
          </w:tcPr>
          <w:p w14:paraId="6DC4CAB5" w14:textId="77777777" w:rsidR="00F01A21" w:rsidRPr="005855BC" w:rsidRDefault="00F01A21" w:rsidP="00C178B1">
            <w:pPr>
              <w:spacing w:before="40" w:after="120"/>
            </w:pPr>
            <w:r w:rsidRPr="005855BC">
              <w:t>Turkmenistán (1999)</w:t>
            </w:r>
          </w:p>
        </w:tc>
        <w:tc>
          <w:tcPr>
            <w:tcW w:w="1177" w:type="pct"/>
            <w:shd w:val="clear" w:color="auto" w:fill="auto"/>
          </w:tcPr>
          <w:p w14:paraId="31A17A2A" w14:textId="77777777" w:rsidR="00F01A21" w:rsidRPr="005855BC" w:rsidRDefault="00F01A21" w:rsidP="00C178B1">
            <w:pPr>
              <w:spacing w:before="40" w:after="120"/>
            </w:pPr>
            <w:r w:rsidRPr="005855BC">
              <w:t>Segundo (noviembre de 2016)</w:t>
            </w:r>
          </w:p>
        </w:tc>
        <w:tc>
          <w:tcPr>
            <w:tcW w:w="1328" w:type="pct"/>
            <w:shd w:val="clear" w:color="auto" w:fill="auto"/>
          </w:tcPr>
          <w:p w14:paraId="1AD87334" w14:textId="77777777" w:rsidR="00F01A21" w:rsidRPr="005855BC" w:rsidRDefault="00F01A21" w:rsidP="00C178B1">
            <w:pPr>
              <w:spacing w:before="40" w:after="120"/>
            </w:pPr>
          </w:p>
        </w:tc>
        <w:tc>
          <w:tcPr>
            <w:tcW w:w="1466" w:type="pct"/>
            <w:shd w:val="clear" w:color="auto" w:fill="auto"/>
          </w:tcPr>
          <w:p w14:paraId="7CC8527A" w14:textId="77777777" w:rsidR="00F01A21" w:rsidRPr="005855BC" w:rsidRDefault="00F01A21" w:rsidP="00C178B1">
            <w:pPr>
              <w:spacing w:before="40" w:after="120"/>
            </w:pPr>
            <w:r w:rsidRPr="005855BC">
              <w:t>Tercero (recibido el 7 de diciembre de 2020)</w:t>
            </w:r>
          </w:p>
        </w:tc>
      </w:tr>
      <w:tr w:rsidR="00F01A21" w:rsidRPr="005855BC" w14:paraId="2F6460D3" w14:textId="77777777" w:rsidTr="00EC6CDF">
        <w:trPr>
          <w:cantSplit/>
          <w:trHeight w:val="240"/>
        </w:trPr>
        <w:tc>
          <w:tcPr>
            <w:tcW w:w="1030" w:type="pct"/>
            <w:shd w:val="clear" w:color="auto" w:fill="auto"/>
          </w:tcPr>
          <w:p w14:paraId="238DCC9F" w14:textId="77777777" w:rsidR="00F01A21" w:rsidRPr="005855BC" w:rsidRDefault="00F01A21" w:rsidP="00C178B1">
            <w:pPr>
              <w:spacing w:before="40" w:after="120"/>
            </w:pPr>
            <w:r w:rsidRPr="005855BC">
              <w:t>Ucrania</w:t>
            </w:r>
            <w:r w:rsidRPr="005855BC">
              <w:rPr>
                <w:i/>
                <w:vertAlign w:val="superscript"/>
              </w:rPr>
              <w:t>a</w:t>
            </w:r>
            <w:r w:rsidRPr="005855BC">
              <w:rPr>
                <w:iCs/>
              </w:rPr>
              <w:t xml:space="preserve"> </w:t>
            </w:r>
            <w:r w:rsidRPr="005855BC">
              <w:t>(1987)</w:t>
            </w:r>
          </w:p>
        </w:tc>
        <w:tc>
          <w:tcPr>
            <w:tcW w:w="1177" w:type="pct"/>
            <w:shd w:val="clear" w:color="auto" w:fill="auto"/>
          </w:tcPr>
          <w:p w14:paraId="11EFB9CB" w14:textId="081B6B6F" w:rsidR="00F01A21" w:rsidRPr="005855BC" w:rsidRDefault="00F01A21" w:rsidP="00C178B1">
            <w:pPr>
              <w:spacing w:before="40" w:after="120"/>
            </w:pPr>
            <w:r w:rsidRPr="005855BC">
              <w:t>Sexto (noviembre de</w:t>
            </w:r>
            <w:r w:rsidR="0053337E">
              <w:t> </w:t>
            </w:r>
            <w:r w:rsidRPr="005855BC">
              <w:t>2014)</w:t>
            </w:r>
          </w:p>
        </w:tc>
        <w:tc>
          <w:tcPr>
            <w:tcW w:w="1328" w:type="pct"/>
            <w:shd w:val="clear" w:color="auto" w:fill="auto"/>
          </w:tcPr>
          <w:p w14:paraId="34B765E8" w14:textId="77777777" w:rsidR="00F01A21" w:rsidRPr="005855BC" w:rsidRDefault="00F01A21" w:rsidP="00C178B1">
            <w:pPr>
              <w:spacing w:before="40" w:after="120"/>
            </w:pPr>
          </w:p>
        </w:tc>
        <w:tc>
          <w:tcPr>
            <w:tcW w:w="1466" w:type="pct"/>
            <w:shd w:val="clear" w:color="auto" w:fill="auto"/>
          </w:tcPr>
          <w:p w14:paraId="7ACD41DB" w14:textId="77777777" w:rsidR="00F01A21" w:rsidRPr="005855BC" w:rsidRDefault="00F01A21" w:rsidP="00C178B1">
            <w:pPr>
              <w:spacing w:before="40" w:after="120"/>
            </w:pPr>
            <w:r w:rsidRPr="005855BC">
              <w:t>Séptimo (recibido el 30 de noviembre de 2018)</w:t>
            </w:r>
          </w:p>
        </w:tc>
      </w:tr>
      <w:tr w:rsidR="00F01A21" w:rsidRPr="005855BC" w14:paraId="368BEE4E" w14:textId="77777777" w:rsidTr="00EC6CDF">
        <w:trPr>
          <w:cantSplit/>
          <w:trHeight w:val="240"/>
        </w:trPr>
        <w:tc>
          <w:tcPr>
            <w:tcW w:w="1030" w:type="pct"/>
            <w:shd w:val="clear" w:color="auto" w:fill="auto"/>
          </w:tcPr>
          <w:p w14:paraId="38E358A4" w14:textId="77777777" w:rsidR="00F01A21" w:rsidRPr="005855BC" w:rsidRDefault="00F01A21" w:rsidP="00C178B1">
            <w:pPr>
              <w:spacing w:before="40" w:after="120"/>
            </w:pPr>
            <w:r w:rsidRPr="005855BC">
              <w:t>Uganda</w:t>
            </w:r>
            <w:r w:rsidRPr="005855BC">
              <w:rPr>
                <w:i/>
                <w:vertAlign w:val="superscript"/>
              </w:rPr>
              <w:t>a</w:t>
            </w:r>
            <w:r w:rsidRPr="005855BC">
              <w:t xml:space="preserve"> (1986)</w:t>
            </w:r>
          </w:p>
        </w:tc>
        <w:tc>
          <w:tcPr>
            <w:tcW w:w="1177" w:type="pct"/>
            <w:shd w:val="clear" w:color="auto" w:fill="auto"/>
          </w:tcPr>
          <w:p w14:paraId="04CC6B31" w14:textId="77777777" w:rsidR="00F01A21" w:rsidRPr="005855BC" w:rsidRDefault="00F01A21" w:rsidP="00C178B1">
            <w:pPr>
              <w:spacing w:before="40" w:after="120"/>
            </w:pPr>
            <w:r w:rsidRPr="005855BC">
              <w:t>Segundo (noviembre de 2022)</w:t>
            </w:r>
          </w:p>
        </w:tc>
        <w:tc>
          <w:tcPr>
            <w:tcW w:w="1328" w:type="pct"/>
            <w:shd w:val="clear" w:color="auto" w:fill="auto"/>
          </w:tcPr>
          <w:p w14:paraId="3138E196" w14:textId="77777777" w:rsidR="00F01A21" w:rsidRPr="005855BC" w:rsidRDefault="00F01A21" w:rsidP="00C178B1">
            <w:pPr>
              <w:spacing w:before="40" w:after="120"/>
            </w:pPr>
            <w:r w:rsidRPr="005855BC" w:rsidDel="00587611">
              <w:t xml:space="preserve"> </w:t>
            </w:r>
          </w:p>
        </w:tc>
        <w:tc>
          <w:tcPr>
            <w:tcW w:w="1466" w:type="pct"/>
            <w:shd w:val="clear" w:color="auto" w:fill="auto"/>
          </w:tcPr>
          <w:p w14:paraId="6E330677" w14:textId="77777777" w:rsidR="00F01A21" w:rsidRPr="005855BC" w:rsidRDefault="00F01A21" w:rsidP="00C178B1">
            <w:pPr>
              <w:spacing w:before="40" w:after="120"/>
            </w:pPr>
            <w:r w:rsidRPr="005855BC">
              <w:t>Tercero (presentación prevista el 25 de noviembre de 2026)</w:t>
            </w:r>
          </w:p>
        </w:tc>
      </w:tr>
      <w:tr w:rsidR="00F01A21" w:rsidRPr="005855BC" w14:paraId="79EDCA84" w14:textId="77777777" w:rsidTr="00EC6CDF">
        <w:trPr>
          <w:cantSplit/>
          <w:trHeight w:val="240"/>
        </w:trPr>
        <w:tc>
          <w:tcPr>
            <w:tcW w:w="1030" w:type="pct"/>
            <w:shd w:val="clear" w:color="auto" w:fill="auto"/>
          </w:tcPr>
          <w:p w14:paraId="3141EF8B" w14:textId="77777777" w:rsidR="00F01A21" w:rsidRPr="005855BC" w:rsidRDefault="00F01A21" w:rsidP="00C178B1">
            <w:pPr>
              <w:spacing w:before="40" w:after="120"/>
            </w:pPr>
            <w:r w:rsidRPr="005855BC">
              <w:t>Uruguay</w:t>
            </w:r>
            <w:r w:rsidRPr="005855BC">
              <w:rPr>
                <w:i/>
                <w:vertAlign w:val="superscript"/>
              </w:rPr>
              <w:t>a</w:t>
            </w:r>
            <w:r w:rsidRPr="005855BC">
              <w:t xml:space="preserve"> (1986)</w:t>
            </w:r>
          </w:p>
        </w:tc>
        <w:tc>
          <w:tcPr>
            <w:tcW w:w="1177" w:type="pct"/>
            <w:shd w:val="clear" w:color="auto" w:fill="auto"/>
          </w:tcPr>
          <w:p w14:paraId="498F6CBB" w14:textId="77777777" w:rsidR="00F01A21" w:rsidRPr="005855BC" w:rsidRDefault="00F01A21" w:rsidP="00C178B1">
            <w:pPr>
              <w:spacing w:before="40" w:after="120"/>
            </w:pPr>
            <w:r w:rsidRPr="005855BC">
              <w:t>Cuarto (mayo de 2022)</w:t>
            </w:r>
          </w:p>
        </w:tc>
        <w:tc>
          <w:tcPr>
            <w:tcW w:w="1328" w:type="pct"/>
            <w:shd w:val="clear" w:color="auto" w:fill="auto"/>
          </w:tcPr>
          <w:p w14:paraId="1E4B157B" w14:textId="77777777" w:rsidR="00F01A21" w:rsidRPr="005855BC" w:rsidRDefault="00F01A21" w:rsidP="00C178B1">
            <w:pPr>
              <w:spacing w:before="40" w:after="120"/>
            </w:pPr>
          </w:p>
        </w:tc>
        <w:tc>
          <w:tcPr>
            <w:tcW w:w="1466" w:type="pct"/>
            <w:shd w:val="clear" w:color="auto" w:fill="auto"/>
          </w:tcPr>
          <w:p w14:paraId="4183D777" w14:textId="77777777" w:rsidR="00F01A21" w:rsidRPr="005855BC" w:rsidRDefault="00F01A21" w:rsidP="00C178B1">
            <w:pPr>
              <w:spacing w:before="40" w:after="120"/>
            </w:pPr>
            <w:r w:rsidRPr="005855BC">
              <w:t>Quinto (presentación prevista el 13 de mayo de 2026)</w:t>
            </w:r>
          </w:p>
        </w:tc>
      </w:tr>
      <w:tr w:rsidR="00F01A21" w:rsidRPr="005855BC" w14:paraId="7B86D12E" w14:textId="77777777" w:rsidTr="00EC6CDF">
        <w:trPr>
          <w:cantSplit/>
          <w:trHeight w:val="240"/>
        </w:trPr>
        <w:tc>
          <w:tcPr>
            <w:tcW w:w="1030" w:type="pct"/>
            <w:shd w:val="clear" w:color="auto" w:fill="auto"/>
          </w:tcPr>
          <w:p w14:paraId="327F2570" w14:textId="77777777" w:rsidR="00F01A21" w:rsidRPr="005855BC" w:rsidRDefault="00F01A21" w:rsidP="00C178B1">
            <w:pPr>
              <w:spacing w:before="40" w:after="120"/>
            </w:pPr>
            <w:r w:rsidRPr="005855BC">
              <w:lastRenderedPageBreak/>
              <w:t>Uzbekistán (1995)</w:t>
            </w:r>
          </w:p>
        </w:tc>
        <w:tc>
          <w:tcPr>
            <w:tcW w:w="1177" w:type="pct"/>
            <w:shd w:val="clear" w:color="auto" w:fill="auto"/>
          </w:tcPr>
          <w:p w14:paraId="52CBFA5A" w14:textId="619073F0" w:rsidR="00F01A21" w:rsidRPr="005855BC" w:rsidRDefault="00F01A21" w:rsidP="00C178B1">
            <w:pPr>
              <w:spacing w:before="40" w:after="120"/>
            </w:pPr>
            <w:r w:rsidRPr="005855BC">
              <w:t>Quinto (noviembre de</w:t>
            </w:r>
            <w:r w:rsidR="00B62EE7">
              <w:t> </w:t>
            </w:r>
            <w:r w:rsidRPr="005855BC">
              <w:t>2019)</w:t>
            </w:r>
          </w:p>
        </w:tc>
        <w:tc>
          <w:tcPr>
            <w:tcW w:w="1328" w:type="pct"/>
            <w:shd w:val="clear" w:color="auto" w:fill="auto"/>
          </w:tcPr>
          <w:p w14:paraId="76501F2A" w14:textId="77777777" w:rsidR="00F01A21" w:rsidRPr="005855BC" w:rsidRDefault="00F01A21" w:rsidP="00C178B1">
            <w:pPr>
              <w:spacing w:before="40" w:after="120"/>
            </w:pPr>
          </w:p>
        </w:tc>
        <w:tc>
          <w:tcPr>
            <w:tcW w:w="1466" w:type="pct"/>
            <w:shd w:val="clear" w:color="auto" w:fill="auto"/>
          </w:tcPr>
          <w:p w14:paraId="7AC8919B" w14:textId="41505EA0" w:rsidR="00F01A21" w:rsidRPr="005855BC" w:rsidRDefault="00F01A21" w:rsidP="00C178B1">
            <w:pPr>
              <w:spacing w:before="40" w:after="120"/>
            </w:pPr>
            <w:r w:rsidRPr="005855BC">
              <w:t>Sexto (presentación prevista el 6</w:t>
            </w:r>
            <w:r w:rsidR="0053337E">
              <w:t> </w:t>
            </w:r>
            <w:r w:rsidRPr="005855BC">
              <w:t>de diciembre de 2023)</w:t>
            </w:r>
          </w:p>
        </w:tc>
      </w:tr>
      <w:tr w:rsidR="00F01A21" w:rsidRPr="005855BC" w14:paraId="1A782CA1" w14:textId="77777777" w:rsidTr="00EC6CDF">
        <w:trPr>
          <w:cantSplit/>
          <w:trHeight w:val="240"/>
        </w:trPr>
        <w:tc>
          <w:tcPr>
            <w:tcW w:w="1030" w:type="pct"/>
            <w:shd w:val="clear" w:color="auto" w:fill="auto"/>
          </w:tcPr>
          <w:p w14:paraId="7E13C4DF" w14:textId="77777777" w:rsidR="00F01A21" w:rsidRPr="005855BC" w:rsidRDefault="00F01A21" w:rsidP="00C178B1">
            <w:pPr>
              <w:spacing w:before="40" w:after="120"/>
            </w:pPr>
            <w:r w:rsidRPr="005855BC">
              <w:t>Venezuela (República Bolivariana de) (1991)</w:t>
            </w:r>
          </w:p>
        </w:tc>
        <w:tc>
          <w:tcPr>
            <w:tcW w:w="1177" w:type="pct"/>
            <w:shd w:val="clear" w:color="auto" w:fill="auto"/>
          </w:tcPr>
          <w:p w14:paraId="5774A642" w14:textId="77777777" w:rsidR="00F01A21" w:rsidRPr="005855BC" w:rsidRDefault="00F01A21" w:rsidP="00C178B1">
            <w:pPr>
              <w:spacing w:before="40" w:after="120"/>
            </w:pPr>
            <w:r w:rsidRPr="005855BC">
              <w:t>Tercero y cuarto (noviembre de 2014)</w:t>
            </w:r>
          </w:p>
        </w:tc>
        <w:tc>
          <w:tcPr>
            <w:tcW w:w="1328" w:type="pct"/>
            <w:shd w:val="clear" w:color="auto" w:fill="auto"/>
          </w:tcPr>
          <w:p w14:paraId="311B0692" w14:textId="77777777" w:rsidR="00F01A21" w:rsidRPr="005855BC" w:rsidRDefault="00F01A21" w:rsidP="00C178B1">
            <w:pPr>
              <w:spacing w:before="40" w:after="120"/>
            </w:pPr>
            <w:r w:rsidRPr="005855BC">
              <w:t>Quinto (28 de noviembre de 2018)</w:t>
            </w:r>
          </w:p>
        </w:tc>
        <w:tc>
          <w:tcPr>
            <w:tcW w:w="1466" w:type="pct"/>
            <w:shd w:val="clear" w:color="auto" w:fill="auto"/>
          </w:tcPr>
          <w:p w14:paraId="74D7EBA6" w14:textId="77777777" w:rsidR="00F01A21" w:rsidRPr="005855BC" w:rsidRDefault="00F01A21" w:rsidP="00C178B1">
            <w:pPr>
              <w:spacing w:before="40" w:after="120"/>
            </w:pPr>
          </w:p>
        </w:tc>
      </w:tr>
      <w:tr w:rsidR="00F01A21" w:rsidRPr="005855BC" w14:paraId="1BA5334E" w14:textId="77777777" w:rsidTr="00EC6CDF">
        <w:trPr>
          <w:cantSplit/>
          <w:trHeight w:val="240"/>
        </w:trPr>
        <w:tc>
          <w:tcPr>
            <w:tcW w:w="1030" w:type="pct"/>
            <w:shd w:val="clear" w:color="auto" w:fill="auto"/>
          </w:tcPr>
          <w:p w14:paraId="0F54D091" w14:textId="77777777" w:rsidR="00F01A21" w:rsidRPr="005855BC" w:rsidRDefault="00F01A21" w:rsidP="00C178B1">
            <w:pPr>
              <w:spacing w:before="40" w:after="120"/>
            </w:pPr>
            <w:r w:rsidRPr="005855BC">
              <w:t>Viet Nam (2015)</w:t>
            </w:r>
          </w:p>
        </w:tc>
        <w:tc>
          <w:tcPr>
            <w:tcW w:w="1177" w:type="pct"/>
            <w:shd w:val="clear" w:color="auto" w:fill="auto"/>
          </w:tcPr>
          <w:p w14:paraId="43D2075E" w14:textId="4A00F51B" w:rsidR="00F01A21" w:rsidRPr="005855BC" w:rsidRDefault="00F01A21" w:rsidP="00C178B1">
            <w:pPr>
              <w:spacing w:before="40" w:after="120"/>
            </w:pPr>
            <w:r w:rsidRPr="005855BC">
              <w:t>Inicial (noviembre de</w:t>
            </w:r>
            <w:r w:rsidR="00B62EE7">
              <w:t> </w:t>
            </w:r>
            <w:r w:rsidRPr="005855BC">
              <w:t>2018)</w:t>
            </w:r>
          </w:p>
        </w:tc>
        <w:tc>
          <w:tcPr>
            <w:tcW w:w="1328" w:type="pct"/>
            <w:shd w:val="clear" w:color="auto" w:fill="auto"/>
          </w:tcPr>
          <w:p w14:paraId="6B717FEE" w14:textId="77777777" w:rsidR="00F01A21" w:rsidRPr="005855BC" w:rsidDel="00A507B0" w:rsidRDefault="00F01A21" w:rsidP="00C178B1">
            <w:pPr>
              <w:spacing w:before="40" w:after="120"/>
            </w:pPr>
            <w:r w:rsidRPr="005855BC">
              <w:t>Segundo (7 de diciembre de 2022)</w:t>
            </w:r>
          </w:p>
        </w:tc>
        <w:tc>
          <w:tcPr>
            <w:tcW w:w="1466" w:type="pct"/>
            <w:shd w:val="clear" w:color="auto" w:fill="auto"/>
          </w:tcPr>
          <w:p w14:paraId="7C45C50B" w14:textId="77777777" w:rsidR="00F01A21" w:rsidRPr="005855BC" w:rsidDel="00A507B0" w:rsidRDefault="00F01A21" w:rsidP="00C178B1">
            <w:pPr>
              <w:spacing w:before="40" w:after="120"/>
            </w:pPr>
          </w:p>
        </w:tc>
      </w:tr>
      <w:tr w:rsidR="00F01A21" w:rsidRPr="005855BC" w14:paraId="135EC375" w14:textId="77777777" w:rsidTr="00EC6CDF">
        <w:trPr>
          <w:cantSplit/>
          <w:trHeight w:val="240"/>
        </w:trPr>
        <w:tc>
          <w:tcPr>
            <w:tcW w:w="1030" w:type="pct"/>
            <w:shd w:val="clear" w:color="auto" w:fill="auto"/>
          </w:tcPr>
          <w:p w14:paraId="2BADF800" w14:textId="77777777" w:rsidR="00F01A21" w:rsidRPr="005855BC" w:rsidRDefault="00F01A21" w:rsidP="00C178B1">
            <w:pPr>
              <w:spacing w:before="40" w:after="120"/>
            </w:pPr>
            <w:r w:rsidRPr="005855BC">
              <w:t>Yemen</w:t>
            </w:r>
            <w:r w:rsidRPr="005855BC">
              <w:rPr>
                <w:i/>
                <w:vertAlign w:val="superscript"/>
              </w:rPr>
              <w:t>a</w:t>
            </w:r>
            <w:r w:rsidRPr="005855BC">
              <w:rPr>
                <w:iCs/>
              </w:rPr>
              <w:t xml:space="preserve"> </w:t>
            </w:r>
            <w:r w:rsidRPr="005855BC">
              <w:t>(1991)</w:t>
            </w:r>
          </w:p>
        </w:tc>
        <w:tc>
          <w:tcPr>
            <w:tcW w:w="1177" w:type="pct"/>
            <w:shd w:val="clear" w:color="auto" w:fill="auto"/>
          </w:tcPr>
          <w:p w14:paraId="4C0FE879" w14:textId="77777777" w:rsidR="00F01A21" w:rsidRPr="005855BC" w:rsidRDefault="00F01A21" w:rsidP="00C178B1">
            <w:pPr>
              <w:spacing w:before="40" w:after="120"/>
            </w:pPr>
            <w:r w:rsidRPr="005855BC">
              <w:t>Segundo (mayo de 2010)</w:t>
            </w:r>
          </w:p>
        </w:tc>
        <w:tc>
          <w:tcPr>
            <w:tcW w:w="1328" w:type="pct"/>
            <w:shd w:val="clear" w:color="auto" w:fill="auto"/>
          </w:tcPr>
          <w:p w14:paraId="195646F2" w14:textId="77777777" w:rsidR="00F01A21" w:rsidRPr="005855BC" w:rsidRDefault="00F01A21" w:rsidP="00C178B1">
            <w:pPr>
              <w:spacing w:before="40" w:after="120"/>
            </w:pPr>
            <w:r w:rsidRPr="005855BC">
              <w:t>Tercero (14 de mayo de 2014)</w:t>
            </w:r>
          </w:p>
        </w:tc>
        <w:tc>
          <w:tcPr>
            <w:tcW w:w="1466" w:type="pct"/>
            <w:shd w:val="clear" w:color="auto" w:fill="auto"/>
          </w:tcPr>
          <w:p w14:paraId="1DEC755A" w14:textId="77777777" w:rsidR="00F01A21" w:rsidRPr="005855BC" w:rsidRDefault="00F01A21" w:rsidP="00C178B1">
            <w:pPr>
              <w:spacing w:before="40" w:after="120"/>
            </w:pPr>
          </w:p>
        </w:tc>
      </w:tr>
      <w:tr w:rsidR="00F01A21" w:rsidRPr="005855BC" w14:paraId="6F820FFC" w14:textId="77777777" w:rsidTr="00EC6CDF">
        <w:trPr>
          <w:cantSplit/>
          <w:trHeight w:val="240"/>
        </w:trPr>
        <w:tc>
          <w:tcPr>
            <w:tcW w:w="1030" w:type="pct"/>
            <w:tcBorders>
              <w:bottom w:val="single" w:sz="12" w:space="0" w:color="auto"/>
            </w:tcBorders>
            <w:shd w:val="clear" w:color="auto" w:fill="auto"/>
          </w:tcPr>
          <w:p w14:paraId="357D171A" w14:textId="77777777" w:rsidR="00F01A21" w:rsidRPr="005855BC" w:rsidRDefault="00F01A21" w:rsidP="00C178B1">
            <w:pPr>
              <w:spacing w:before="40" w:after="120"/>
            </w:pPr>
            <w:r w:rsidRPr="005855BC">
              <w:t>Zambia</w:t>
            </w:r>
            <w:r w:rsidRPr="005855BC">
              <w:rPr>
                <w:i/>
                <w:vertAlign w:val="superscript"/>
              </w:rPr>
              <w:t>a</w:t>
            </w:r>
            <w:r w:rsidRPr="005855BC">
              <w:rPr>
                <w:iCs/>
              </w:rPr>
              <w:t xml:space="preserve"> </w:t>
            </w:r>
            <w:r w:rsidRPr="005855BC">
              <w:t>(1998)</w:t>
            </w:r>
          </w:p>
        </w:tc>
        <w:tc>
          <w:tcPr>
            <w:tcW w:w="1177" w:type="pct"/>
            <w:tcBorders>
              <w:bottom w:val="single" w:sz="12" w:space="0" w:color="auto"/>
            </w:tcBorders>
            <w:shd w:val="clear" w:color="auto" w:fill="auto"/>
          </w:tcPr>
          <w:p w14:paraId="1AEC11BF" w14:textId="77777777" w:rsidR="00F01A21" w:rsidRPr="005855BC" w:rsidRDefault="00F01A21" w:rsidP="00C178B1">
            <w:pPr>
              <w:spacing w:before="40" w:after="120"/>
            </w:pPr>
            <w:r w:rsidRPr="005855BC">
              <w:t>Segundo (mayo de 2008)</w:t>
            </w:r>
          </w:p>
        </w:tc>
        <w:tc>
          <w:tcPr>
            <w:tcW w:w="1328" w:type="pct"/>
            <w:tcBorders>
              <w:bottom w:val="single" w:sz="12" w:space="0" w:color="auto"/>
            </w:tcBorders>
            <w:shd w:val="clear" w:color="auto" w:fill="auto"/>
          </w:tcPr>
          <w:p w14:paraId="6D7182EF" w14:textId="77777777" w:rsidR="00F01A21" w:rsidRPr="005855BC" w:rsidRDefault="00F01A21" w:rsidP="00C178B1">
            <w:pPr>
              <w:spacing w:before="40" w:after="120"/>
            </w:pPr>
            <w:r w:rsidRPr="005855BC">
              <w:t>Tercero (30 de junio de 2012)</w:t>
            </w:r>
          </w:p>
        </w:tc>
        <w:tc>
          <w:tcPr>
            <w:tcW w:w="1466" w:type="pct"/>
            <w:tcBorders>
              <w:bottom w:val="single" w:sz="12" w:space="0" w:color="auto"/>
            </w:tcBorders>
            <w:shd w:val="clear" w:color="auto" w:fill="auto"/>
          </w:tcPr>
          <w:p w14:paraId="36B8EDA8" w14:textId="77777777" w:rsidR="00F01A21" w:rsidRPr="005855BC" w:rsidRDefault="00F01A21" w:rsidP="00C178B1">
            <w:pPr>
              <w:spacing w:before="40" w:after="120"/>
            </w:pPr>
          </w:p>
        </w:tc>
      </w:tr>
    </w:tbl>
    <w:p w14:paraId="6BAC1B19" w14:textId="7695BF3E" w:rsidR="00F01A21" w:rsidRPr="00B62EE7" w:rsidRDefault="00F01A21" w:rsidP="00B62EE7">
      <w:pPr>
        <w:pStyle w:val="SingleTxtG"/>
        <w:spacing w:before="120" w:after="240"/>
        <w:ind w:left="0" w:right="0" w:firstLine="170"/>
        <w:jc w:val="left"/>
        <w:rPr>
          <w:sz w:val="18"/>
          <w:szCs w:val="18"/>
        </w:rPr>
      </w:pPr>
      <w:r w:rsidRPr="00B62EE7">
        <w:rPr>
          <w:i/>
          <w:iCs/>
          <w:sz w:val="18"/>
          <w:szCs w:val="18"/>
          <w:vertAlign w:val="superscript"/>
        </w:rPr>
        <w:t>a</w:t>
      </w:r>
      <w:r w:rsidRPr="00B62EE7">
        <w:rPr>
          <w:i/>
          <w:iCs/>
          <w:sz w:val="18"/>
          <w:szCs w:val="18"/>
        </w:rPr>
        <w:t xml:space="preserve"> </w:t>
      </w:r>
      <w:r w:rsidR="00B62EE7">
        <w:rPr>
          <w:i/>
          <w:iCs/>
        </w:rPr>
        <w:t xml:space="preserve"> </w:t>
      </w:r>
      <w:r w:rsidRPr="00B62EE7">
        <w:rPr>
          <w:sz w:val="16"/>
          <w:szCs w:val="16"/>
        </w:rPr>
        <w:t>Estado</w:t>
      </w:r>
      <w:r w:rsidRPr="00B62EE7">
        <w:rPr>
          <w:sz w:val="18"/>
          <w:szCs w:val="18"/>
        </w:rPr>
        <w:t xml:space="preserve"> parte que ha presentado el informe con arreglo al procedimiento simplificado.</w:t>
      </w:r>
    </w:p>
    <w:p w14:paraId="4498854B" w14:textId="77777777" w:rsidR="00F01A21" w:rsidRPr="005855BC" w:rsidRDefault="00F01A21" w:rsidP="00D711B6">
      <w:pPr>
        <w:pStyle w:val="H23G"/>
      </w:pPr>
      <w:r w:rsidRPr="005855BC">
        <w:tab/>
        <w:t>4.</w:t>
      </w:r>
      <w:r w:rsidRPr="005855BC">
        <w:tab/>
        <w:t xml:space="preserve">Examen de los informes presentados por los Estados partes en virtud </w:t>
      </w:r>
      <w:r w:rsidRPr="005855BC">
        <w:br/>
        <w:t>del artículo 19 de la Convención</w:t>
      </w:r>
    </w:p>
    <w:p w14:paraId="2A3E67C9" w14:textId="77777777" w:rsidR="00F01A21" w:rsidRPr="005855BC" w:rsidRDefault="00F01A21" w:rsidP="00D711B6">
      <w:pPr>
        <w:pStyle w:val="SingleTxtG"/>
      </w:pPr>
      <w:r w:rsidRPr="005855BC">
        <w:tab/>
        <w:t>Se señala a la atención de los Estados partes el calendario provisional para el examen de los informes que figura a continuación. De conformidad con el artículo 68 del reglamento, se invita a los representantes de los Estados partes a estar presentes en las sesiones del Comité cuando se examinen sus informes.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552"/>
        <w:gridCol w:w="3260"/>
        <w:gridCol w:w="1558"/>
      </w:tblGrid>
      <w:tr w:rsidR="00F01A21" w:rsidRPr="005855BC" w14:paraId="3C64C52F" w14:textId="77777777" w:rsidTr="0053337E">
        <w:trPr>
          <w:trHeight w:val="240"/>
          <w:tblHeader/>
        </w:trPr>
        <w:tc>
          <w:tcPr>
            <w:tcW w:w="2552" w:type="dxa"/>
            <w:tcBorders>
              <w:top w:val="single" w:sz="4" w:space="0" w:color="auto"/>
              <w:bottom w:val="single" w:sz="12" w:space="0" w:color="auto"/>
            </w:tcBorders>
            <w:shd w:val="clear" w:color="auto" w:fill="auto"/>
            <w:vAlign w:val="bottom"/>
          </w:tcPr>
          <w:p w14:paraId="3720662F" w14:textId="77777777" w:rsidR="00F01A21" w:rsidRPr="00B62EE7" w:rsidRDefault="00F01A21" w:rsidP="00B62EE7">
            <w:pPr>
              <w:pStyle w:val="SingleTxtG"/>
              <w:tabs>
                <w:tab w:val="clear" w:pos="1701"/>
                <w:tab w:val="clear" w:pos="2268"/>
                <w:tab w:val="clear" w:pos="2835"/>
              </w:tabs>
              <w:spacing w:before="80" w:after="80" w:line="200" w:lineRule="exact"/>
              <w:ind w:left="0" w:right="0"/>
              <w:jc w:val="left"/>
              <w:rPr>
                <w:i/>
                <w:iCs/>
                <w:sz w:val="16"/>
              </w:rPr>
            </w:pPr>
            <w:r w:rsidRPr="00B62EE7">
              <w:rPr>
                <w:i/>
                <w:iCs/>
                <w:sz w:val="16"/>
              </w:rPr>
              <w:t>Fecha y hora de la sesión</w:t>
            </w:r>
          </w:p>
        </w:tc>
        <w:tc>
          <w:tcPr>
            <w:tcW w:w="3260" w:type="dxa"/>
            <w:tcBorders>
              <w:top w:val="single" w:sz="4" w:space="0" w:color="auto"/>
              <w:bottom w:val="single" w:sz="12" w:space="0" w:color="auto"/>
            </w:tcBorders>
            <w:shd w:val="clear" w:color="auto" w:fill="auto"/>
            <w:vAlign w:val="bottom"/>
          </w:tcPr>
          <w:p w14:paraId="70FCDC95" w14:textId="77777777" w:rsidR="00F01A21" w:rsidRPr="00B62EE7" w:rsidRDefault="00F01A21" w:rsidP="00B62EE7">
            <w:pPr>
              <w:pStyle w:val="SingleTxtG"/>
              <w:tabs>
                <w:tab w:val="clear" w:pos="1701"/>
                <w:tab w:val="clear" w:pos="2268"/>
                <w:tab w:val="clear" w:pos="2835"/>
              </w:tabs>
              <w:spacing w:before="80" w:after="80" w:line="200" w:lineRule="exact"/>
              <w:ind w:left="0" w:right="0"/>
              <w:jc w:val="left"/>
              <w:rPr>
                <w:i/>
                <w:iCs/>
                <w:sz w:val="16"/>
              </w:rPr>
            </w:pPr>
            <w:r w:rsidRPr="00B62EE7">
              <w:rPr>
                <w:i/>
                <w:iCs/>
                <w:sz w:val="16"/>
              </w:rPr>
              <w:t>Informe</w:t>
            </w:r>
          </w:p>
        </w:tc>
        <w:tc>
          <w:tcPr>
            <w:tcW w:w="1558" w:type="dxa"/>
            <w:tcBorders>
              <w:top w:val="single" w:sz="4" w:space="0" w:color="auto"/>
              <w:bottom w:val="single" w:sz="12" w:space="0" w:color="auto"/>
            </w:tcBorders>
            <w:shd w:val="clear" w:color="auto" w:fill="auto"/>
            <w:vAlign w:val="bottom"/>
          </w:tcPr>
          <w:p w14:paraId="2FA73338" w14:textId="77777777" w:rsidR="00F01A21" w:rsidRPr="00B62EE7" w:rsidRDefault="00F01A21" w:rsidP="00B62EE7">
            <w:pPr>
              <w:pStyle w:val="SingleTxtG"/>
              <w:tabs>
                <w:tab w:val="clear" w:pos="1701"/>
                <w:tab w:val="clear" w:pos="2268"/>
                <w:tab w:val="clear" w:pos="2835"/>
              </w:tabs>
              <w:spacing w:before="80" w:after="80" w:line="200" w:lineRule="exact"/>
              <w:ind w:left="0" w:right="0"/>
              <w:jc w:val="left"/>
              <w:rPr>
                <w:i/>
                <w:iCs/>
                <w:sz w:val="16"/>
              </w:rPr>
            </w:pPr>
            <w:r w:rsidRPr="00B62EE7">
              <w:rPr>
                <w:i/>
                <w:iCs/>
                <w:sz w:val="16"/>
              </w:rPr>
              <w:t>Signatura</w:t>
            </w:r>
          </w:p>
        </w:tc>
      </w:tr>
      <w:tr w:rsidR="008546EB" w:rsidRPr="005855BC" w:rsidDel="00D838A8" w14:paraId="3C83D6BA" w14:textId="77777777" w:rsidTr="0053337E">
        <w:trPr>
          <w:trHeight w:hRule="exact" w:val="113"/>
          <w:tblHeader/>
        </w:trPr>
        <w:tc>
          <w:tcPr>
            <w:tcW w:w="2552" w:type="dxa"/>
            <w:shd w:val="clear" w:color="auto" w:fill="auto"/>
          </w:tcPr>
          <w:p w14:paraId="0A566420" w14:textId="77777777" w:rsidR="008546EB" w:rsidRPr="008546EB" w:rsidRDefault="008546EB" w:rsidP="00B62EE7">
            <w:pPr>
              <w:spacing w:before="40" w:after="120"/>
              <w:rPr>
                <w:b/>
                <w:bCs/>
              </w:rPr>
            </w:pPr>
          </w:p>
        </w:tc>
        <w:tc>
          <w:tcPr>
            <w:tcW w:w="3260" w:type="dxa"/>
            <w:shd w:val="clear" w:color="auto" w:fill="auto"/>
          </w:tcPr>
          <w:p w14:paraId="2F4BD2CD" w14:textId="77777777" w:rsidR="008546EB" w:rsidRPr="005855BC" w:rsidDel="00D838A8" w:rsidRDefault="008546EB" w:rsidP="00B62EE7">
            <w:pPr>
              <w:spacing w:before="40" w:after="120"/>
              <w:rPr>
                <w:b/>
                <w:bCs/>
              </w:rPr>
            </w:pPr>
          </w:p>
        </w:tc>
        <w:tc>
          <w:tcPr>
            <w:tcW w:w="1558" w:type="dxa"/>
            <w:shd w:val="clear" w:color="auto" w:fill="auto"/>
          </w:tcPr>
          <w:p w14:paraId="0AE2DEA3" w14:textId="77777777" w:rsidR="008546EB" w:rsidRPr="005855BC" w:rsidDel="00D838A8" w:rsidRDefault="008546EB" w:rsidP="00B62EE7">
            <w:pPr>
              <w:spacing w:before="40" w:after="120"/>
              <w:rPr>
                <w:b/>
                <w:bCs/>
              </w:rPr>
            </w:pPr>
          </w:p>
        </w:tc>
      </w:tr>
      <w:tr w:rsidR="00F01A21" w:rsidRPr="005855BC" w:rsidDel="00D838A8" w14:paraId="1F4F3E93" w14:textId="77777777" w:rsidTr="0053337E">
        <w:trPr>
          <w:trHeight w:val="240"/>
        </w:trPr>
        <w:tc>
          <w:tcPr>
            <w:tcW w:w="2552" w:type="dxa"/>
            <w:shd w:val="clear" w:color="auto" w:fill="auto"/>
          </w:tcPr>
          <w:p w14:paraId="00ED6DC0" w14:textId="77777777" w:rsidR="00F01A21" w:rsidRPr="008546EB" w:rsidRDefault="00F01A21" w:rsidP="00B62EE7">
            <w:pPr>
              <w:spacing w:before="40" w:after="120"/>
              <w:rPr>
                <w:b/>
                <w:bCs/>
              </w:rPr>
            </w:pPr>
            <w:r w:rsidRPr="008546EB">
              <w:rPr>
                <w:b/>
                <w:bCs/>
              </w:rPr>
              <w:t>Martes, 31 de octubre</w:t>
            </w:r>
          </w:p>
        </w:tc>
        <w:tc>
          <w:tcPr>
            <w:tcW w:w="3260" w:type="dxa"/>
            <w:shd w:val="clear" w:color="auto" w:fill="auto"/>
          </w:tcPr>
          <w:p w14:paraId="2F9811C7" w14:textId="77777777" w:rsidR="00F01A21" w:rsidRPr="005855BC" w:rsidDel="00D838A8" w:rsidRDefault="00F01A21" w:rsidP="00B62EE7">
            <w:pPr>
              <w:spacing w:before="40" w:after="120"/>
              <w:rPr>
                <w:b/>
                <w:bCs/>
              </w:rPr>
            </w:pPr>
          </w:p>
        </w:tc>
        <w:tc>
          <w:tcPr>
            <w:tcW w:w="1558" w:type="dxa"/>
            <w:shd w:val="clear" w:color="auto" w:fill="auto"/>
          </w:tcPr>
          <w:p w14:paraId="77EECD84" w14:textId="77777777" w:rsidR="00F01A21" w:rsidRPr="005855BC" w:rsidDel="00D838A8" w:rsidRDefault="00F01A21" w:rsidP="00B62EE7">
            <w:pPr>
              <w:spacing w:before="40" w:after="120"/>
              <w:rPr>
                <w:b/>
                <w:bCs/>
              </w:rPr>
            </w:pPr>
          </w:p>
        </w:tc>
      </w:tr>
      <w:tr w:rsidR="00F01A21" w:rsidRPr="005855BC" w14:paraId="6C850A80" w14:textId="77777777" w:rsidTr="0053337E">
        <w:trPr>
          <w:trHeight w:val="240"/>
        </w:trPr>
        <w:tc>
          <w:tcPr>
            <w:tcW w:w="2552" w:type="dxa"/>
            <w:shd w:val="clear" w:color="auto" w:fill="auto"/>
          </w:tcPr>
          <w:p w14:paraId="3E2041C7" w14:textId="77777777" w:rsidR="00F01A21" w:rsidRPr="005855BC" w:rsidRDefault="00F01A21" w:rsidP="00B62EE7">
            <w:pPr>
              <w:pStyle w:val="SingleTxtG"/>
              <w:tabs>
                <w:tab w:val="clear" w:pos="1701"/>
                <w:tab w:val="clear" w:pos="2268"/>
                <w:tab w:val="clear" w:pos="2835"/>
              </w:tabs>
              <w:spacing w:before="40"/>
              <w:ind w:left="0" w:right="0"/>
              <w:jc w:val="left"/>
            </w:pPr>
            <w:r w:rsidRPr="005855BC">
              <w:t>10.00 a 13.00 horas</w:t>
            </w:r>
          </w:p>
        </w:tc>
        <w:tc>
          <w:tcPr>
            <w:tcW w:w="3260" w:type="dxa"/>
            <w:shd w:val="clear" w:color="auto" w:fill="auto"/>
          </w:tcPr>
          <w:p w14:paraId="768847DB" w14:textId="77777777" w:rsidR="00F01A21" w:rsidRPr="005855BC" w:rsidRDefault="00F01A21" w:rsidP="00B62EE7">
            <w:pPr>
              <w:spacing w:before="40" w:after="120"/>
            </w:pPr>
            <w:r w:rsidRPr="005855BC">
              <w:t>Burundi: tercer informe periódico</w:t>
            </w:r>
          </w:p>
        </w:tc>
        <w:tc>
          <w:tcPr>
            <w:tcW w:w="1558" w:type="dxa"/>
            <w:shd w:val="clear" w:color="auto" w:fill="auto"/>
          </w:tcPr>
          <w:p w14:paraId="65399138" w14:textId="70B9D6F4" w:rsidR="00F01A21" w:rsidRPr="005855BC" w:rsidRDefault="00E7766B" w:rsidP="00B62EE7">
            <w:pPr>
              <w:spacing w:before="40" w:after="120"/>
            </w:pPr>
            <w:hyperlink r:id="rId62" w:history="1">
              <w:r w:rsidR="00F01A21" w:rsidRPr="00E7766B">
                <w:rPr>
                  <w:rStyle w:val="Hipervnculo"/>
                </w:rPr>
                <w:t>CAT/C/BDI/3</w:t>
              </w:r>
            </w:hyperlink>
          </w:p>
        </w:tc>
      </w:tr>
      <w:tr w:rsidR="00F01A21" w:rsidRPr="005855BC" w14:paraId="6B77E14F" w14:textId="77777777" w:rsidTr="0053337E">
        <w:trPr>
          <w:trHeight w:val="240"/>
        </w:trPr>
        <w:tc>
          <w:tcPr>
            <w:tcW w:w="2552" w:type="dxa"/>
            <w:shd w:val="clear" w:color="auto" w:fill="auto"/>
          </w:tcPr>
          <w:p w14:paraId="46F0C5B0" w14:textId="77777777" w:rsidR="00F01A21" w:rsidRPr="008546EB" w:rsidRDefault="00F01A21" w:rsidP="00B62EE7">
            <w:pPr>
              <w:spacing w:before="40" w:after="120"/>
              <w:rPr>
                <w:b/>
                <w:bCs/>
              </w:rPr>
            </w:pPr>
            <w:r w:rsidRPr="008546EB">
              <w:rPr>
                <w:b/>
                <w:bCs/>
              </w:rPr>
              <w:t>Miércoles, 1 de noviembre</w:t>
            </w:r>
          </w:p>
        </w:tc>
        <w:tc>
          <w:tcPr>
            <w:tcW w:w="3260" w:type="dxa"/>
            <w:shd w:val="clear" w:color="auto" w:fill="auto"/>
          </w:tcPr>
          <w:p w14:paraId="1DDCCE13" w14:textId="77777777" w:rsidR="00F01A21" w:rsidRPr="005855BC" w:rsidDel="00D838A8" w:rsidRDefault="00F01A21" w:rsidP="00B62EE7">
            <w:pPr>
              <w:spacing w:before="40" w:after="120"/>
              <w:rPr>
                <w:b/>
                <w:bCs/>
              </w:rPr>
            </w:pPr>
          </w:p>
        </w:tc>
        <w:tc>
          <w:tcPr>
            <w:tcW w:w="1558" w:type="dxa"/>
            <w:shd w:val="clear" w:color="auto" w:fill="auto"/>
          </w:tcPr>
          <w:p w14:paraId="3ADA8046" w14:textId="77777777" w:rsidR="00F01A21" w:rsidRPr="005855BC" w:rsidRDefault="00F01A21" w:rsidP="00B62EE7">
            <w:pPr>
              <w:spacing w:before="40" w:after="120"/>
              <w:rPr>
                <w:b/>
                <w:bCs/>
              </w:rPr>
            </w:pPr>
          </w:p>
        </w:tc>
      </w:tr>
      <w:tr w:rsidR="00F01A21" w:rsidRPr="005855BC" w14:paraId="4C76C2A0" w14:textId="77777777" w:rsidTr="0053337E">
        <w:trPr>
          <w:trHeight w:val="240"/>
        </w:trPr>
        <w:tc>
          <w:tcPr>
            <w:tcW w:w="2552" w:type="dxa"/>
            <w:shd w:val="clear" w:color="auto" w:fill="auto"/>
          </w:tcPr>
          <w:p w14:paraId="710B7268" w14:textId="77777777" w:rsidR="00F01A21" w:rsidRPr="005855BC" w:rsidRDefault="00F01A21" w:rsidP="00B62EE7">
            <w:pPr>
              <w:spacing w:before="40" w:after="120"/>
            </w:pPr>
            <w:r w:rsidRPr="005855BC">
              <w:t>10.00 a 13.00 horas</w:t>
            </w:r>
          </w:p>
          <w:p w14:paraId="5F30F066" w14:textId="77777777" w:rsidR="00F01A21" w:rsidRPr="005855BC" w:rsidRDefault="00F01A21" w:rsidP="00B62EE7">
            <w:pPr>
              <w:spacing w:before="40" w:after="120"/>
            </w:pPr>
            <w:r w:rsidRPr="005855BC">
              <w:t>15.00 a 18.00 horas</w:t>
            </w:r>
          </w:p>
        </w:tc>
        <w:tc>
          <w:tcPr>
            <w:tcW w:w="3260" w:type="dxa"/>
            <w:shd w:val="clear" w:color="auto" w:fill="auto"/>
          </w:tcPr>
          <w:p w14:paraId="73835331" w14:textId="77777777" w:rsidR="00F01A21" w:rsidRPr="005855BC" w:rsidRDefault="00F01A21" w:rsidP="00B62EE7">
            <w:pPr>
              <w:spacing w:before="40" w:after="120"/>
            </w:pPr>
            <w:r w:rsidRPr="005855BC">
              <w:t>Costa Rica: tercer informe periódico</w:t>
            </w:r>
          </w:p>
          <w:p w14:paraId="101B6C59" w14:textId="77777777" w:rsidR="00F01A21" w:rsidRPr="005855BC" w:rsidRDefault="00F01A21" w:rsidP="00B62EE7">
            <w:pPr>
              <w:spacing w:before="40" w:after="120"/>
            </w:pPr>
            <w:r w:rsidRPr="005855BC">
              <w:t>Burundi: respuestas</w:t>
            </w:r>
          </w:p>
        </w:tc>
        <w:tc>
          <w:tcPr>
            <w:tcW w:w="1558" w:type="dxa"/>
            <w:shd w:val="clear" w:color="auto" w:fill="auto"/>
          </w:tcPr>
          <w:p w14:paraId="07185B64" w14:textId="449B7E83" w:rsidR="00F01A21" w:rsidRPr="005855BC" w:rsidRDefault="00E7766B" w:rsidP="00B62EE7">
            <w:pPr>
              <w:spacing w:before="40" w:after="120"/>
            </w:pPr>
            <w:hyperlink r:id="rId63" w:history="1">
              <w:r w:rsidR="00F01A21" w:rsidRPr="00E7766B">
                <w:rPr>
                  <w:rStyle w:val="Hipervnculo"/>
                </w:rPr>
                <w:t>CAT/C/CRI/3</w:t>
              </w:r>
            </w:hyperlink>
          </w:p>
        </w:tc>
      </w:tr>
      <w:tr w:rsidR="00F01A21" w:rsidRPr="005855BC" w14:paraId="36D5F5B3" w14:textId="77777777" w:rsidTr="0053337E">
        <w:trPr>
          <w:trHeight w:val="240"/>
        </w:trPr>
        <w:tc>
          <w:tcPr>
            <w:tcW w:w="2552" w:type="dxa"/>
            <w:shd w:val="clear" w:color="auto" w:fill="auto"/>
          </w:tcPr>
          <w:p w14:paraId="03154FEB" w14:textId="77777777" w:rsidR="00F01A21" w:rsidRPr="008546EB" w:rsidRDefault="00F01A21" w:rsidP="00B62EE7">
            <w:pPr>
              <w:spacing w:before="40" w:after="120"/>
              <w:rPr>
                <w:b/>
                <w:bCs/>
              </w:rPr>
            </w:pPr>
            <w:r w:rsidRPr="008546EB">
              <w:rPr>
                <w:b/>
                <w:bCs/>
              </w:rPr>
              <w:t>Jueves, 2 de noviembre</w:t>
            </w:r>
          </w:p>
        </w:tc>
        <w:tc>
          <w:tcPr>
            <w:tcW w:w="3260" w:type="dxa"/>
            <w:shd w:val="clear" w:color="auto" w:fill="auto"/>
          </w:tcPr>
          <w:p w14:paraId="63A78B0A" w14:textId="77777777" w:rsidR="00F01A21" w:rsidRPr="005855BC" w:rsidRDefault="00F01A21" w:rsidP="00B62EE7">
            <w:pPr>
              <w:spacing w:before="40" w:after="120"/>
              <w:rPr>
                <w:b/>
                <w:bCs/>
              </w:rPr>
            </w:pPr>
          </w:p>
        </w:tc>
        <w:tc>
          <w:tcPr>
            <w:tcW w:w="1558" w:type="dxa"/>
            <w:shd w:val="clear" w:color="auto" w:fill="auto"/>
          </w:tcPr>
          <w:p w14:paraId="2D8DDFF8" w14:textId="77777777" w:rsidR="00F01A21" w:rsidRPr="005855BC" w:rsidRDefault="00F01A21" w:rsidP="00B62EE7">
            <w:pPr>
              <w:spacing w:before="40" w:after="120"/>
              <w:rPr>
                <w:b/>
                <w:bCs/>
              </w:rPr>
            </w:pPr>
          </w:p>
        </w:tc>
      </w:tr>
      <w:tr w:rsidR="00F01A21" w:rsidRPr="005855BC" w14:paraId="4AB8A1F3" w14:textId="77777777" w:rsidTr="0053337E">
        <w:trPr>
          <w:trHeight w:val="240"/>
        </w:trPr>
        <w:tc>
          <w:tcPr>
            <w:tcW w:w="2552" w:type="dxa"/>
            <w:shd w:val="clear" w:color="auto" w:fill="auto"/>
          </w:tcPr>
          <w:p w14:paraId="493FAE3E" w14:textId="77777777" w:rsidR="00F01A21" w:rsidRPr="005855BC" w:rsidRDefault="00F01A21" w:rsidP="00B62EE7">
            <w:pPr>
              <w:spacing w:before="40" w:after="120"/>
            </w:pPr>
            <w:r w:rsidRPr="005855BC">
              <w:t>15.00 a 18.00 horas</w:t>
            </w:r>
          </w:p>
        </w:tc>
        <w:tc>
          <w:tcPr>
            <w:tcW w:w="3260" w:type="dxa"/>
            <w:shd w:val="clear" w:color="auto" w:fill="auto"/>
          </w:tcPr>
          <w:p w14:paraId="2B0C4EAD" w14:textId="77777777" w:rsidR="00F01A21" w:rsidRPr="005855BC" w:rsidRDefault="00F01A21" w:rsidP="00B62EE7">
            <w:pPr>
              <w:spacing w:before="40" w:after="120"/>
            </w:pPr>
            <w:r w:rsidRPr="005855BC">
              <w:t>Costa Rica: respuestas</w:t>
            </w:r>
          </w:p>
        </w:tc>
        <w:tc>
          <w:tcPr>
            <w:tcW w:w="1558" w:type="dxa"/>
            <w:shd w:val="clear" w:color="auto" w:fill="auto"/>
          </w:tcPr>
          <w:p w14:paraId="123307A3" w14:textId="77777777" w:rsidR="00F01A21" w:rsidRPr="005855BC" w:rsidRDefault="00F01A21" w:rsidP="00B62EE7">
            <w:pPr>
              <w:spacing w:before="40" w:after="120"/>
            </w:pPr>
          </w:p>
        </w:tc>
      </w:tr>
      <w:tr w:rsidR="00F01A21" w:rsidRPr="005855BC" w14:paraId="771F533B" w14:textId="77777777" w:rsidTr="0053337E">
        <w:trPr>
          <w:trHeight w:val="240"/>
        </w:trPr>
        <w:tc>
          <w:tcPr>
            <w:tcW w:w="2552" w:type="dxa"/>
            <w:shd w:val="clear" w:color="auto" w:fill="auto"/>
          </w:tcPr>
          <w:p w14:paraId="2829C7C9" w14:textId="77777777" w:rsidR="00F01A21" w:rsidRPr="008546EB" w:rsidRDefault="00F01A21" w:rsidP="00B62EE7">
            <w:pPr>
              <w:spacing w:before="40" w:after="120"/>
              <w:rPr>
                <w:b/>
                <w:bCs/>
              </w:rPr>
            </w:pPr>
            <w:r w:rsidRPr="008546EB">
              <w:rPr>
                <w:b/>
                <w:bCs/>
              </w:rPr>
              <w:t>Martes, 7 de noviembre</w:t>
            </w:r>
          </w:p>
        </w:tc>
        <w:tc>
          <w:tcPr>
            <w:tcW w:w="3260" w:type="dxa"/>
            <w:shd w:val="clear" w:color="auto" w:fill="auto"/>
          </w:tcPr>
          <w:p w14:paraId="65E2420F" w14:textId="77777777" w:rsidR="00F01A21" w:rsidRPr="005855BC" w:rsidRDefault="00F01A21" w:rsidP="00B62EE7">
            <w:pPr>
              <w:spacing w:before="40" w:after="120"/>
              <w:rPr>
                <w:b/>
                <w:bCs/>
              </w:rPr>
            </w:pPr>
          </w:p>
        </w:tc>
        <w:tc>
          <w:tcPr>
            <w:tcW w:w="1558" w:type="dxa"/>
            <w:shd w:val="clear" w:color="auto" w:fill="auto"/>
          </w:tcPr>
          <w:p w14:paraId="340D23B3" w14:textId="77777777" w:rsidR="00F01A21" w:rsidRPr="005855BC" w:rsidRDefault="00F01A21" w:rsidP="00B62EE7">
            <w:pPr>
              <w:spacing w:before="40" w:after="120"/>
              <w:rPr>
                <w:b/>
                <w:bCs/>
              </w:rPr>
            </w:pPr>
          </w:p>
        </w:tc>
      </w:tr>
      <w:tr w:rsidR="00F01A21" w:rsidRPr="005855BC" w14:paraId="7D686505" w14:textId="77777777" w:rsidTr="0053337E">
        <w:trPr>
          <w:trHeight w:val="240"/>
        </w:trPr>
        <w:tc>
          <w:tcPr>
            <w:tcW w:w="2552" w:type="dxa"/>
            <w:shd w:val="clear" w:color="auto" w:fill="auto"/>
          </w:tcPr>
          <w:p w14:paraId="07C8EA09" w14:textId="77777777" w:rsidR="00F01A21" w:rsidRPr="005855BC" w:rsidRDefault="00F01A21" w:rsidP="00B62EE7">
            <w:pPr>
              <w:spacing w:before="40" w:after="120"/>
            </w:pPr>
            <w:r w:rsidRPr="005855BC">
              <w:t>10.00 a 13.00 horas</w:t>
            </w:r>
          </w:p>
        </w:tc>
        <w:tc>
          <w:tcPr>
            <w:tcW w:w="3260" w:type="dxa"/>
            <w:shd w:val="clear" w:color="auto" w:fill="auto"/>
          </w:tcPr>
          <w:p w14:paraId="41C70874" w14:textId="77777777" w:rsidR="00F01A21" w:rsidRPr="005855BC" w:rsidRDefault="00F01A21" w:rsidP="00B62EE7">
            <w:pPr>
              <w:spacing w:before="40" w:after="120"/>
            </w:pPr>
            <w:r w:rsidRPr="005855BC">
              <w:t>Kiribati: informe inicial</w:t>
            </w:r>
          </w:p>
        </w:tc>
        <w:tc>
          <w:tcPr>
            <w:tcW w:w="1558" w:type="dxa"/>
            <w:shd w:val="clear" w:color="auto" w:fill="auto"/>
          </w:tcPr>
          <w:p w14:paraId="0B9C11ED" w14:textId="2C4BF918" w:rsidR="00F01A21" w:rsidRPr="005855BC" w:rsidRDefault="00E7766B" w:rsidP="00B62EE7">
            <w:pPr>
              <w:spacing w:before="40" w:after="120"/>
            </w:pPr>
            <w:hyperlink r:id="rId64" w:history="1">
              <w:r w:rsidR="00F01A21" w:rsidRPr="00E7766B">
                <w:rPr>
                  <w:rStyle w:val="Hipervnculo"/>
                </w:rPr>
                <w:t>CAT/C/KIR/1</w:t>
              </w:r>
            </w:hyperlink>
          </w:p>
        </w:tc>
      </w:tr>
      <w:tr w:rsidR="00F01A21" w:rsidRPr="005855BC" w14:paraId="4EAA9BEC" w14:textId="77777777" w:rsidTr="0053337E">
        <w:trPr>
          <w:trHeight w:val="240"/>
        </w:trPr>
        <w:tc>
          <w:tcPr>
            <w:tcW w:w="2552" w:type="dxa"/>
            <w:shd w:val="clear" w:color="auto" w:fill="auto"/>
          </w:tcPr>
          <w:p w14:paraId="28F86C4D" w14:textId="77777777" w:rsidR="00F01A21" w:rsidRPr="008546EB" w:rsidRDefault="00F01A21" w:rsidP="00B62EE7">
            <w:pPr>
              <w:spacing w:before="40" w:after="120"/>
              <w:rPr>
                <w:b/>
                <w:bCs/>
              </w:rPr>
            </w:pPr>
            <w:r w:rsidRPr="008546EB">
              <w:rPr>
                <w:b/>
                <w:bCs/>
              </w:rPr>
              <w:t>Miércoles, 8 de noviembre</w:t>
            </w:r>
          </w:p>
        </w:tc>
        <w:tc>
          <w:tcPr>
            <w:tcW w:w="3260" w:type="dxa"/>
            <w:shd w:val="clear" w:color="auto" w:fill="auto"/>
          </w:tcPr>
          <w:p w14:paraId="5D5F86A2" w14:textId="77777777" w:rsidR="00F01A21" w:rsidRPr="005855BC" w:rsidRDefault="00F01A21" w:rsidP="00B62EE7">
            <w:pPr>
              <w:spacing w:before="40" w:after="120"/>
              <w:rPr>
                <w:b/>
                <w:bCs/>
              </w:rPr>
            </w:pPr>
          </w:p>
        </w:tc>
        <w:tc>
          <w:tcPr>
            <w:tcW w:w="1558" w:type="dxa"/>
            <w:shd w:val="clear" w:color="auto" w:fill="auto"/>
          </w:tcPr>
          <w:p w14:paraId="34BCEBB0" w14:textId="77777777" w:rsidR="00F01A21" w:rsidRPr="005855BC" w:rsidRDefault="00F01A21" w:rsidP="00B62EE7">
            <w:pPr>
              <w:spacing w:before="40" w:after="120"/>
              <w:rPr>
                <w:b/>
                <w:bCs/>
              </w:rPr>
            </w:pPr>
          </w:p>
        </w:tc>
      </w:tr>
      <w:tr w:rsidR="00F01A21" w:rsidRPr="005855BC" w14:paraId="4C150527" w14:textId="77777777" w:rsidTr="0053337E">
        <w:trPr>
          <w:trHeight w:val="240"/>
        </w:trPr>
        <w:tc>
          <w:tcPr>
            <w:tcW w:w="2552" w:type="dxa"/>
            <w:shd w:val="clear" w:color="auto" w:fill="auto"/>
          </w:tcPr>
          <w:p w14:paraId="022C968A" w14:textId="77777777" w:rsidR="00F01A21" w:rsidRPr="005855BC" w:rsidRDefault="00F01A21" w:rsidP="00B62EE7">
            <w:pPr>
              <w:spacing w:before="40" w:after="120"/>
            </w:pPr>
            <w:r w:rsidRPr="005855BC">
              <w:t>10.00 a 13.00 horas</w:t>
            </w:r>
          </w:p>
          <w:p w14:paraId="0397CB88" w14:textId="77777777" w:rsidR="00F01A21" w:rsidRPr="005855BC" w:rsidRDefault="00F01A21" w:rsidP="00B62EE7">
            <w:pPr>
              <w:spacing w:before="40" w:after="120"/>
            </w:pPr>
            <w:r w:rsidRPr="005855BC">
              <w:t>15.00 a 18.00 horas</w:t>
            </w:r>
          </w:p>
        </w:tc>
        <w:tc>
          <w:tcPr>
            <w:tcW w:w="3260" w:type="dxa"/>
            <w:shd w:val="clear" w:color="auto" w:fill="auto"/>
          </w:tcPr>
          <w:p w14:paraId="7167D801" w14:textId="77777777" w:rsidR="00F01A21" w:rsidRPr="005855BC" w:rsidRDefault="00F01A21" w:rsidP="00B62EE7">
            <w:pPr>
              <w:spacing w:before="40" w:after="120"/>
            </w:pPr>
            <w:r w:rsidRPr="005855BC">
              <w:t>Dinamarca: octavo informe periódico</w:t>
            </w:r>
          </w:p>
          <w:p w14:paraId="37D686A8" w14:textId="77777777" w:rsidR="00F01A21" w:rsidRPr="005855BC" w:rsidRDefault="00F01A21" w:rsidP="00B62EE7">
            <w:pPr>
              <w:spacing w:before="40" w:after="120"/>
            </w:pPr>
            <w:r w:rsidRPr="005855BC">
              <w:t>Kiribati: respuestas</w:t>
            </w:r>
          </w:p>
        </w:tc>
        <w:tc>
          <w:tcPr>
            <w:tcW w:w="1558" w:type="dxa"/>
            <w:shd w:val="clear" w:color="auto" w:fill="auto"/>
          </w:tcPr>
          <w:p w14:paraId="3BF89FBE" w14:textId="59BB58DE" w:rsidR="00F01A21" w:rsidRPr="005855BC" w:rsidRDefault="00E7766B" w:rsidP="00B62EE7">
            <w:pPr>
              <w:spacing w:before="40" w:after="120"/>
            </w:pPr>
            <w:hyperlink r:id="rId65" w:history="1">
              <w:r w:rsidR="00F01A21" w:rsidRPr="00E7766B">
                <w:rPr>
                  <w:rStyle w:val="Hipervnculo"/>
                </w:rPr>
                <w:t>CAT/C/DNK/8</w:t>
              </w:r>
            </w:hyperlink>
          </w:p>
        </w:tc>
      </w:tr>
      <w:tr w:rsidR="00F01A21" w:rsidRPr="005855BC" w14:paraId="555B77D6" w14:textId="77777777" w:rsidTr="0053337E">
        <w:trPr>
          <w:trHeight w:val="240"/>
        </w:trPr>
        <w:tc>
          <w:tcPr>
            <w:tcW w:w="2552" w:type="dxa"/>
            <w:shd w:val="clear" w:color="auto" w:fill="auto"/>
          </w:tcPr>
          <w:p w14:paraId="5D738DCC" w14:textId="77777777" w:rsidR="00F01A21" w:rsidRPr="008546EB" w:rsidRDefault="00F01A21" w:rsidP="00B62EE7">
            <w:pPr>
              <w:spacing w:before="40" w:after="120"/>
              <w:rPr>
                <w:b/>
                <w:bCs/>
              </w:rPr>
            </w:pPr>
            <w:r w:rsidRPr="008546EB">
              <w:rPr>
                <w:b/>
                <w:bCs/>
              </w:rPr>
              <w:t>Jueves, 9 de noviembre</w:t>
            </w:r>
          </w:p>
        </w:tc>
        <w:tc>
          <w:tcPr>
            <w:tcW w:w="3260" w:type="dxa"/>
            <w:shd w:val="clear" w:color="auto" w:fill="auto"/>
          </w:tcPr>
          <w:p w14:paraId="3513A2C7" w14:textId="77777777" w:rsidR="00F01A21" w:rsidRPr="005855BC" w:rsidRDefault="00F01A21" w:rsidP="00B62EE7">
            <w:pPr>
              <w:spacing w:before="40" w:after="120"/>
              <w:rPr>
                <w:b/>
                <w:bCs/>
              </w:rPr>
            </w:pPr>
          </w:p>
        </w:tc>
        <w:tc>
          <w:tcPr>
            <w:tcW w:w="1558" w:type="dxa"/>
            <w:shd w:val="clear" w:color="auto" w:fill="auto"/>
          </w:tcPr>
          <w:p w14:paraId="4D5873B3" w14:textId="77777777" w:rsidR="00F01A21" w:rsidRPr="005855BC" w:rsidRDefault="00F01A21" w:rsidP="00B62EE7">
            <w:pPr>
              <w:spacing w:before="40" w:after="120"/>
              <w:rPr>
                <w:b/>
                <w:bCs/>
              </w:rPr>
            </w:pPr>
          </w:p>
        </w:tc>
      </w:tr>
      <w:tr w:rsidR="00F01A21" w:rsidRPr="005855BC" w14:paraId="35A8CF93" w14:textId="77777777" w:rsidTr="0053337E">
        <w:trPr>
          <w:trHeight w:val="240"/>
        </w:trPr>
        <w:tc>
          <w:tcPr>
            <w:tcW w:w="2552" w:type="dxa"/>
            <w:shd w:val="clear" w:color="auto" w:fill="auto"/>
          </w:tcPr>
          <w:p w14:paraId="31113678" w14:textId="77777777" w:rsidR="00F01A21" w:rsidRPr="005855BC" w:rsidRDefault="00F01A21" w:rsidP="00B62EE7">
            <w:pPr>
              <w:spacing w:before="40" w:after="120"/>
            </w:pPr>
            <w:r w:rsidRPr="005855BC">
              <w:t>15.00 a 18.00 horas</w:t>
            </w:r>
          </w:p>
        </w:tc>
        <w:tc>
          <w:tcPr>
            <w:tcW w:w="3260" w:type="dxa"/>
            <w:shd w:val="clear" w:color="auto" w:fill="auto"/>
          </w:tcPr>
          <w:p w14:paraId="7C635861" w14:textId="77777777" w:rsidR="00F01A21" w:rsidRPr="005855BC" w:rsidRDefault="00F01A21" w:rsidP="00B62EE7">
            <w:pPr>
              <w:spacing w:before="40" w:after="120"/>
            </w:pPr>
            <w:r w:rsidRPr="005855BC">
              <w:t>Dinamarca: respuestas</w:t>
            </w:r>
          </w:p>
        </w:tc>
        <w:tc>
          <w:tcPr>
            <w:tcW w:w="1558" w:type="dxa"/>
            <w:shd w:val="clear" w:color="auto" w:fill="auto"/>
          </w:tcPr>
          <w:p w14:paraId="0A4289B0" w14:textId="77777777" w:rsidR="00F01A21" w:rsidRPr="005855BC" w:rsidRDefault="00F01A21" w:rsidP="00B62EE7">
            <w:pPr>
              <w:spacing w:before="40" w:after="120"/>
            </w:pPr>
          </w:p>
        </w:tc>
      </w:tr>
      <w:tr w:rsidR="00F01A21" w:rsidRPr="005855BC" w14:paraId="025C5DB3" w14:textId="77777777" w:rsidTr="0053337E">
        <w:trPr>
          <w:trHeight w:val="240"/>
        </w:trPr>
        <w:tc>
          <w:tcPr>
            <w:tcW w:w="2552" w:type="dxa"/>
            <w:shd w:val="clear" w:color="auto" w:fill="auto"/>
          </w:tcPr>
          <w:p w14:paraId="282FFB71" w14:textId="77777777" w:rsidR="00F01A21" w:rsidRPr="008546EB" w:rsidRDefault="00F01A21" w:rsidP="00B62EE7">
            <w:pPr>
              <w:spacing w:before="40" w:after="120"/>
              <w:rPr>
                <w:b/>
                <w:bCs/>
              </w:rPr>
            </w:pPr>
            <w:r w:rsidRPr="008546EB">
              <w:rPr>
                <w:b/>
                <w:bCs/>
              </w:rPr>
              <w:t>Martes, 14 de noviembre</w:t>
            </w:r>
          </w:p>
        </w:tc>
        <w:tc>
          <w:tcPr>
            <w:tcW w:w="3260" w:type="dxa"/>
            <w:shd w:val="clear" w:color="auto" w:fill="auto"/>
          </w:tcPr>
          <w:p w14:paraId="53CDEB00" w14:textId="77777777" w:rsidR="00F01A21" w:rsidRPr="005855BC" w:rsidRDefault="00F01A21" w:rsidP="00B62EE7">
            <w:pPr>
              <w:spacing w:before="40" w:after="120"/>
            </w:pPr>
          </w:p>
        </w:tc>
        <w:tc>
          <w:tcPr>
            <w:tcW w:w="1558" w:type="dxa"/>
            <w:shd w:val="clear" w:color="auto" w:fill="auto"/>
          </w:tcPr>
          <w:p w14:paraId="1DBD4DBF" w14:textId="77777777" w:rsidR="00F01A21" w:rsidRPr="005855BC" w:rsidRDefault="00F01A21" w:rsidP="00B62EE7">
            <w:pPr>
              <w:spacing w:before="40" w:after="120"/>
            </w:pPr>
          </w:p>
        </w:tc>
      </w:tr>
      <w:tr w:rsidR="00F01A21" w:rsidRPr="005855BC" w14:paraId="7F4EDB3D" w14:textId="77777777" w:rsidTr="0053337E">
        <w:trPr>
          <w:trHeight w:val="240"/>
        </w:trPr>
        <w:tc>
          <w:tcPr>
            <w:tcW w:w="2552" w:type="dxa"/>
            <w:shd w:val="clear" w:color="auto" w:fill="auto"/>
          </w:tcPr>
          <w:p w14:paraId="2C83502E" w14:textId="77777777" w:rsidR="00F01A21" w:rsidRPr="005855BC" w:rsidRDefault="00F01A21" w:rsidP="00B62EE7">
            <w:pPr>
              <w:spacing w:before="40" w:after="120"/>
            </w:pPr>
            <w:r w:rsidRPr="005855BC">
              <w:t>10.00 a 13.00 horas</w:t>
            </w:r>
          </w:p>
        </w:tc>
        <w:tc>
          <w:tcPr>
            <w:tcW w:w="3260" w:type="dxa"/>
            <w:shd w:val="clear" w:color="auto" w:fill="auto"/>
          </w:tcPr>
          <w:p w14:paraId="44A7B860" w14:textId="77777777" w:rsidR="00F01A21" w:rsidRPr="005855BC" w:rsidRDefault="00F01A21" w:rsidP="00B62EE7">
            <w:pPr>
              <w:spacing w:before="40" w:after="120"/>
            </w:pPr>
            <w:r w:rsidRPr="005855BC">
              <w:t>Egipto: quinto informe periódico</w:t>
            </w:r>
          </w:p>
        </w:tc>
        <w:tc>
          <w:tcPr>
            <w:tcW w:w="1558" w:type="dxa"/>
            <w:shd w:val="clear" w:color="auto" w:fill="auto"/>
          </w:tcPr>
          <w:p w14:paraId="7159062D" w14:textId="303286F1" w:rsidR="00F01A21" w:rsidRPr="005855BC" w:rsidRDefault="00E7766B" w:rsidP="00B62EE7">
            <w:pPr>
              <w:spacing w:before="40" w:after="120"/>
            </w:pPr>
            <w:hyperlink r:id="rId66" w:history="1">
              <w:r w:rsidR="00F01A21" w:rsidRPr="00E7766B">
                <w:rPr>
                  <w:rStyle w:val="Hipervnculo"/>
                </w:rPr>
                <w:t>CAT/C/EGY/5</w:t>
              </w:r>
            </w:hyperlink>
          </w:p>
        </w:tc>
      </w:tr>
      <w:tr w:rsidR="00F01A21" w:rsidRPr="005855BC" w14:paraId="54343C76" w14:textId="77777777" w:rsidTr="0053337E">
        <w:trPr>
          <w:trHeight w:val="240"/>
        </w:trPr>
        <w:tc>
          <w:tcPr>
            <w:tcW w:w="2552" w:type="dxa"/>
            <w:shd w:val="clear" w:color="auto" w:fill="auto"/>
          </w:tcPr>
          <w:p w14:paraId="0F3DACC6" w14:textId="77777777" w:rsidR="00F01A21" w:rsidRPr="008546EB" w:rsidRDefault="00F01A21" w:rsidP="008546EB">
            <w:pPr>
              <w:keepNext/>
              <w:keepLines/>
              <w:spacing w:before="40" w:after="120"/>
              <w:rPr>
                <w:b/>
                <w:bCs/>
              </w:rPr>
            </w:pPr>
            <w:r w:rsidRPr="008546EB">
              <w:rPr>
                <w:b/>
                <w:bCs/>
              </w:rPr>
              <w:t>Miércoles, 15 de noviembre</w:t>
            </w:r>
          </w:p>
        </w:tc>
        <w:tc>
          <w:tcPr>
            <w:tcW w:w="3260" w:type="dxa"/>
            <w:shd w:val="clear" w:color="auto" w:fill="auto"/>
          </w:tcPr>
          <w:p w14:paraId="4C19D3EA" w14:textId="77777777" w:rsidR="00F01A21" w:rsidRPr="005855BC" w:rsidRDefault="00F01A21" w:rsidP="008546EB">
            <w:pPr>
              <w:keepNext/>
              <w:keepLines/>
              <w:spacing w:before="40" w:after="120"/>
            </w:pPr>
          </w:p>
        </w:tc>
        <w:tc>
          <w:tcPr>
            <w:tcW w:w="1558" w:type="dxa"/>
            <w:shd w:val="clear" w:color="auto" w:fill="auto"/>
          </w:tcPr>
          <w:p w14:paraId="15E38363" w14:textId="77777777" w:rsidR="00F01A21" w:rsidRPr="005855BC" w:rsidRDefault="00F01A21" w:rsidP="008546EB">
            <w:pPr>
              <w:keepNext/>
              <w:keepLines/>
              <w:spacing w:before="40" w:after="120"/>
            </w:pPr>
          </w:p>
        </w:tc>
      </w:tr>
      <w:tr w:rsidR="00F01A21" w:rsidRPr="005855BC" w14:paraId="67DE7724" w14:textId="77777777" w:rsidTr="0053337E">
        <w:trPr>
          <w:trHeight w:val="240"/>
        </w:trPr>
        <w:tc>
          <w:tcPr>
            <w:tcW w:w="2552" w:type="dxa"/>
            <w:shd w:val="clear" w:color="auto" w:fill="auto"/>
          </w:tcPr>
          <w:p w14:paraId="7300705A" w14:textId="77777777" w:rsidR="00F01A21" w:rsidRPr="005855BC" w:rsidRDefault="00F01A21" w:rsidP="008546EB">
            <w:pPr>
              <w:keepNext/>
              <w:keepLines/>
              <w:spacing w:before="40" w:after="120"/>
            </w:pPr>
            <w:r w:rsidRPr="005855BC">
              <w:t>10.00 a 13.00 horas</w:t>
            </w:r>
          </w:p>
          <w:p w14:paraId="72E325B4" w14:textId="77777777" w:rsidR="00F01A21" w:rsidRPr="005855BC" w:rsidRDefault="00F01A21" w:rsidP="008546EB">
            <w:pPr>
              <w:keepNext/>
              <w:keepLines/>
              <w:spacing w:before="40" w:after="120"/>
            </w:pPr>
            <w:r w:rsidRPr="005855BC">
              <w:t>15.00 a 18.00 horas</w:t>
            </w:r>
          </w:p>
        </w:tc>
        <w:tc>
          <w:tcPr>
            <w:tcW w:w="3260" w:type="dxa"/>
            <w:shd w:val="clear" w:color="auto" w:fill="auto"/>
          </w:tcPr>
          <w:p w14:paraId="0F2A51B8" w14:textId="77777777" w:rsidR="00F01A21" w:rsidRPr="005855BC" w:rsidRDefault="00F01A21" w:rsidP="008546EB">
            <w:pPr>
              <w:keepNext/>
              <w:keepLines/>
              <w:spacing w:before="40" w:after="120"/>
            </w:pPr>
            <w:r w:rsidRPr="005855BC">
              <w:t>Eslovenia: cuarto informe periódico</w:t>
            </w:r>
          </w:p>
          <w:p w14:paraId="658DC5E6" w14:textId="77777777" w:rsidR="00F01A21" w:rsidRPr="005855BC" w:rsidRDefault="00F01A21" w:rsidP="008546EB">
            <w:pPr>
              <w:keepNext/>
              <w:keepLines/>
              <w:spacing w:before="40" w:after="120"/>
            </w:pPr>
            <w:r w:rsidRPr="005855BC">
              <w:t>Egipto: respuestas</w:t>
            </w:r>
          </w:p>
        </w:tc>
        <w:tc>
          <w:tcPr>
            <w:tcW w:w="1558" w:type="dxa"/>
            <w:shd w:val="clear" w:color="auto" w:fill="auto"/>
          </w:tcPr>
          <w:p w14:paraId="0AEE0264" w14:textId="0DCEBD25" w:rsidR="00F01A21" w:rsidRPr="005855BC" w:rsidRDefault="00E7766B" w:rsidP="008546EB">
            <w:pPr>
              <w:keepNext/>
              <w:keepLines/>
              <w:spacing w:before="40" w:after="120"/>
            </w:pPr>
            <w:hyperlink r:id="rId67" w:history="1">
              <w:r w:rsidR="00F01A21" w:rsidRPr="00E7766B">
                <w:rPr>
                  <w:rStyle w:val="Hipervnculo"/>
                </w:rPr>
                <w:t>CAT/C/SVN/4</w:t>
              </w:r>
            </w:hyperlink>
          </w:p>
        </w:tc>
      </w:tr>
      <w:tr w:rsidR="00F01A21" w:rsidRPr="005855BC" w14:paraId="7610518E" w14:textId="77777777" w:rsidTr="0053337E">
        <w:trPr>
          <w:trHeight w:val="240"/>
        </w:trPr>
        <w:tc>
          <w:tcPr>
            <w:tcW w:w="2552" w:type="dxa"/>
            <w:shd w:val="clear" w:color="auto" w:fill="auto"/>
          </w:tcPr>
          <w:p w14:paraId="5C8D7E7D" w14:textId="77777777" w:rsidR="00F01A21" w:rsidRPr="008546EB" w:rsidRDefault="00F01A21" w:rsidP="00B62EE7">
            <w:pPr>
              <w:spacing w:before="40" w:after="120"/>
              <w:rPr>
                <w:b/>
                <w:bCs/>
              </w:rPr>
            </w:pPr>
            <w:r w:rsidRPr="008546EB">
              <w:rPr>
                <w:b/>
                <w:bCs/>
              </w:rPr>
              <w:t>Jueves, 16 de noviembre</w:t>
            </w:r>
          </w:p>
        </w:tc>
        <w:tc>
          <w:tcPr>
            <w:tcW w:w="3260" w:type="dxa"/>
            <w:shd w:val="clear" w:color="auto" w:fill="auto"/>
          </w:tcPr>
          <w:p w14:paraId="3B3A5628" w14:textId="77777777" w:rsidR="00F01A21" w:rsidRPr="005855BC" w:rsidRDefault="00F01A21" w:rsidP="00B62EE7">
            <w:pPr>
              <w:spacing w:before="40" w:after="120"/>
            </w:pPr>
          </w:p>
        </w:tc>
        <w:tc>
          <w:tcPr>
            <w:tcW w:w="1558" w:type="dxa"/>
            <w:shd w:val="clear" w:color="auto" w:fill="auto"/>
          </w:tcPr>
          <w:p w14:paraId="480800B7" w14:textId="77777777" w:rsidR="00F01A21" w:rsidRPr="005855BC" w:rsidRDefault="00F01A21" w:rsidP="00B62EE7">
            <w:pPr>
              <w:spacing w:before="40" w:after="120"/>
            </w:pPr>
          </w:p>
        </w:tc>
      </w:tr>
      <w:tr w:rsidR="00F01A21" w:rsidRPr="005855BC" w14:paraId="1569C6DE" w14:textId="77777777" w:rsidTr="0053337E">
        <w:trPr>
          <w:trHeight w:val="240"/>
        </w:trPr>
        <w:tc>
          <w:tcPr>
            <w:tcW w:w="2552" w:type="dxa"/>
            <w:tcBorders>
              <w:bottom w:val="single" w:sz="12" w:space="0" w:color="auto"/>
            </w:tcBorders>
            <w:shd w:val="clear" w:color="auto" w:fill="auto"/>
          </w:tcPr>
          <w:p w14:paraId="6B15B60F" w14:textId="77777777" w:rsidR="00F01A21" w:rsidRPr="005855BC" w:rsidRDefault="00F01A21" w:rsidP="00B62EE7">
            <w:pPr>
              <w:spacing w:before="40" w:after="120"/>
            </w:pPr>
            <w:r w:rsidRPr="005855BC">
              <w:t>15.00 a 18.00 horas</w:t>
            </w:r>
          </w:p>
        </w:tc>
        <w:tc>
          <w:tcPr>
            <w:tcW w:w="3260" w:type="dxa"/>
            <w:tcBorders>
              <w:bottom w:val="single" w:sz="12" w:space="0" w:color="auto"/>
            </w:tcBorders>
            <w:shd w:val="clear" w:color="auto" w:fill="auto"/>
          </w:tcPr>
          <w:p w14:paraId="3AF658DB" w14:textId="77777777" w:rsidR="00F01A21" w:rsidRPr="005855BC" w:rsidRDefault="00F01A21" w:rsidP="00B62EE7">
            <w:pPr>
              <w:spacing w:before="40" w:after="120"/>
            </w:pPr>
            <w:r w:rsidRPr="005855BC">
              <w:t>Eslovenia: respuestas</w:t>
            </w:r>
          </w:p>
        </w:tc>
        <w:tc>
          <w:tcPr>
            <w:tcW w:w="1558" w:type="dxa"/>
            <w:tcBorders>
              <w:bottom w:val="single" w:sz="12" w:space="0" w:color="auto"/>
            </w:tcBorders>
            <w:shd w:val="clear" w:color="auto" w:fill="auto"/>
          </w:tcPr>
          <w:p w14:paraId="17BBA9B2" w14:textId="77777777" w:rsidR="00F01A21" w:rsidRPr="005855BC" w:rsidRDefault="00F01A21" w:rsidP="00B62EE7">
            <w:pPr>
              <w:spacing w:before="40" w:after="120"/>
            </w:pPr>
          </w:p>
        </w:tc>
      </w:tr>
    </w:tbl>
    <w:p w14:paraId="15FEE4C7" w14:textId="77777777" w:rsidR="00F01A21" w:rsidRPr="005855BC" w:rsidRDefault="00F01A21" w:rsidP="00D711B6">
      <w:pPr>
        <w:pStyle w:val="H23G"/>
      </w:pPr>
      <w:r w:rsidRPr="005855BC">
        <w:tab/>
        <w:t>5.</w:t>
      </w:r>
      <w:r w:rsidRPr="005855BC">
        <w:tab/>
        <w:t>Examen de la información presentada en virtud del artículo 20 de la Convención</w:t>
      </w:r>
    </w:p>
    <w:p w14:paraId="6E9B6D9F" w14:textId="77777777" w:rsidR="00F01A21" w:rsidRPr="005855BC" w:rsidRDefault="00F01A21" w:rsidP="00D711B6">
      <w:pPr>
        <w:pStyle w:val="SingleTxtG"/>
      </w:pPr>
      <w:r w:rsidRPr="005855BC">
        <w:tab/>
        <w:t>Con arreglo a las disposiciones del capítulo XIX de su reglamento, el Comité examinará la información que se haya presentado o parezca haberse presentado para su examen de conformidad con el artículo 20 de la Convención.</w:t>
      </w:r>
    </w:p>
    <w:p w14:paraId="5BC969F7" w14:textId="77777777" w:rsidR="00F01A21" w:rsidRPr="005855BC" w:rsidRDefault="00F01A21" w:rsidP="00D711B6">
      <w:pPr>
        <w:pStyle w:val="SingleTxtG"/>
      </w:pPr>
      <w:bookmarkStart w:id="1" w:name="_Hlk135335577"/>
      <w:r w:rsidRPr="005855BC">
        <w:tab/>
        <w:t>A tenor de lo dispuesto en el artículo 20, párrafo 5, de la Convención y en los artículos 78 y 79 del reglamento, todos los documentos y procedimientos del Comité relativos a las funciones que se le encomiendan en el artículo 20 de la Convención tendrán carácter confidencial y todas las sesiones del Comité sobre sus actuaciones previstas en el mencionado artículo serán privadas.</w:t>
      </w:r>
    </w:p>
    <w:bookmarkEnd w:id="1"/>
    <w:p w14:paraId="58F316A6" w14:textId="77777777" w:rsidR="00F01A21" w:rsidRPr="005855BC" w:rsidRDefault="00F01A21" w:rsidP="00D711B6">
      <w:pPr>
        <w:pStyle w:val="H23G"/>
      </w:pPr>
      <w:r w:rsidRPr="005855BC">
        <w:tab/>
        <w:t>6.</w:t>
      </w:r>
      <w:r w:rsidRPr="005855BC">
        <w:tab/>
        <w:t xml:space="preserve">Examen de las comunicaciones presentadas en virtud del artículo 22 </w:t>
      </w:r>
      <w:r w:rsidRPr="005855BC">
        <w:br/>
        <w:t>de la Convención</w:t>
      </w:r>
    </w:p>
    <w:p w14:paraId="2A8B9367" w14:textId="04246F92" w:rsidR="00AC611E" w:rsidRDefault="00F01A21" w:rsidP="00D711B6">
      <w:pPr>
        <w:pStyle w:val="SingleTxtG"/>
      </w:pPr>
      <w:r w:rsidRPr="005855BC">
        <w:tab/>
        <w:t>De conformidad con las disposiciones del capítulo XXI de su reglamento, el Comité examinará las comunicaciones que se le hayan presentado o parezcan habérsele presentado con arreglo al artículo 22 de la Convención. A tenor de lo dispuesto en el artículo 22, párrafo 6, de la Convención y en el artículo 107, párrafo 1, del reglamento, las sesiones del Comité o de sus órganos subsidiarios en que se examinen las comunicaciones recibidas de conformidad con el artículo 22 de la Convención serán privadas.</w:t>
      </w:r>
    </w:p>
    <w:p w14:paraId="04D8EDD0" w14:textId="1127F9C4" w:rsidR="00D711B6" w:rsidRPr="00D711B6" w:rsidRDefault="00D711B6" w:rsidP="00D711B6">
      <w:pPr>
        <w:pStyle w:val="SingleTxtG"/>
        <w:suppressAutoHyphens/>
        <w:spacing w:before="240" w:after="0"/>
        <w:jc w:val="center"/>
        <w:rPr>
          <w:u w:val="single"/>
        </w:rPr>
      </w:pPr>
      <w:r>
        <w:rPr>
          <w:u w:val="single"/>
        </w:rPr>
        <w:tab/>
      </w:r>
      <w:r>
        <w:rPr>
          <w:u w:val="single"/>
        </w:rPr>
        <w:tab/>
      </w:r>
      <w:r>
        <w:rPr>
          <w:u w:val="single"/>
        </w:rPr>
        <w:tab/>
      </w:r>
    </w:p>
    <w:sectPr w:rsidR="00D711B6" w:rsidRPr="00D711B6" w:rsidSect="00226C1C">
      <w:headerReference w:type="even" r:id="rId68"/>
      <w:headerReference w:type="default" r:id="rId69"/>
      <w:footerReference w:type="even" r:id="rId70"/>
      <w:footerReference w:type="default" r:id="rId71"/>
      <w:footerReference w:type="first" r:id="rId7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F8E07" w14:textId="77777777" w:rsidR="003E6D83" w:rsidRPr="00A312BC" w:rsidRDefault="003E6D83" w:rsidP="00A312BC">
      <w:pPr>
        <w:pStyle w:val="Piedepgina"/>
      </w:pPr>
    </w:p>
  </w:endnote>
  <w:endnote w:type="continuationSeparator" w:id="0">
    <w:p w14:paraId="2319FC2A" w14:textId="77777777" w:rsidR="003E6D83" w:rsidRPr="00A312BC" w:rsidRDefault="003E6D83"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6F540" w14:textId="1CCA88E9" w:rsidR="00226C1C" w:rsidRPr="00226C1C" w:rsidRDefault="00226C1C" w:rsidP="00226C1C">
    <w:pPr>
      <w:pStyle w:val="Piedepgina"/>
      <w:tabs>
        <w:tab w:val="right" w:pos="9638"/>
      </w:tabs>
    </w:pPr>
    <w:r w:rsidRPr="00226C1C">
      <w:rPr>
        <w:b/>
        <w:sz w:val="18"/>
      </w:rPr>
      <w:fldChar w:fldCharType="begin"/>
    </w:r>
    <w:r w:rsidRPr="00226C1C">
      <w:rPr>
        <w:b/>
        <w:sz w:val="18"/>
      </w:rPr>
      <w:instrText xml:space="preserve"> PAGE  \* MERGEFORMAT </w:instrText>
    </w:r>
    <w:r w:rsidRPr="00226C1C">
      <w:rPr>
        <w:b/>
        <w:sz w:val="18"/>
      </w:rPr>
      <w:fldChar w:fldCharType="separate"/>
    </w:r>
    <w:r w:rsidRPr="00226C1C">
      <w:rPr>
        <w:b/>
        <w:noProof/>
        <w:sz w:val="18"/>
      </w:rPr>
      <w:t>2</w:t>
    </w:r>
    <w:r w:rsidRPr="00226C1C">
      <w:rPr>
        <w:b/>
        <w:sz w:val="18"/>
      </w:rPr>
      <w:fldChar w:fldCharType="end"/>
    </w:r>
    <w:r>
      <w:rPr>
        <w:b/>
        <w:sz w:val="18"/>
      </w:rPr>
      <w:tab/>
    </w:r>
    <w:r>
      <w:t>GE.23-16324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79B83" w14:textId="04A189EA" w:rsidR="00226C1C" w:rsidRPr="00226C1C" w:rsidRDefault="00226C1C" w:rsidP="00226C1C">
    <w:pPr>
      <w:pStyle w:val="Piedepgina"/>
      <w:tabs>
        <w:tab w:val="right" w:pos="9638"/>
      </w:tabs>
      <w:rPr>
        <w:b/>
        <w:sz w:val="18"/>
      </w:rPr>
    </w:pPr>
    <w:r>
      <w:t>GE.23-16324</w:t>
    </w:r>
    <w:r>
      <w:tab/>
    </w:r>
    <w:r w:rsidRPr="00226C1C">
      <w:rPr>
        <w:b/>
        <w:sz w:val="18"/>
      </w:rPr>
      <w:fldChar w:fldCharType="begin"/>
    </w:r>
    <w:r w:rsidRPr="00226C1C">
      <w:rPr>
        <w:b/>
        <w:sz w:val="18"/>
      </w:rPr>
      <w:instrText xml:space="preserve"> PAGE  \* MERGEFORMAT </w:instrText>
    </w:r>
    <w:r w:rsidRPr="00226C1C">
      <w:rPr>
        <w:b/>
        <w:sz w:val="18"/>
      </w:rPr>
      <w:fldChar w:fldCharType="separate"/>
    </w:r>
    <w:r w:rsidRPr="00226C1C">
      <w:rPr>
        <w:b/>
        <w:noProof/>
        <w:sz w:val="18"/>
      </w:rPr>
      <w:t>3</w:t>
    </w:r>
    <w:r w:rsidRPr="00226C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101F8" w14:textId="74BEB60D" w:rsidR="00042B72" w:rsidRPr="00226C1C" w:rsidRDefault="00226C1C" w:rsidP="00226C1C">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12B563CB" wp14:editId="3E266B7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23-16324  (S)</w:t>
    </w:r>
    <w:r>
      <w:rPr>
        <w:noProof/>
        <w:sz w:val="20"/>
      </w:rPr>
      <w:drawing>
        <wp:anchor distT="0" distB="0" distL="114300" distR="114300" simplePos="0" relativeHeight="251658752" behindDoc="0" locked="0" layoutInCell="1" allowOverlap="1" wp14:anchorId="14FAFACD" wp14:editId="76E4C14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071123    081123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2D44E" w14:textId="77777777" w:rsidR="003E6D83" w:rsidRPr="001075E9" w:rsidRDefault="003E6D83" w:rsidP="001075E9">
      <w:pPr>
        <w:tabs>
          <w:tab w:val="right" w:pos="2155"/>
        </w:tabs>
        <w:spacing w:after="80" w:line="240" w:lineRule="auto"/>
        <w:ind w:left="680"/>
        <w:rPr>
          <w:u w:val="single"/>
        </w:rPr>
      </w:pPr>
      <w:r>
        <w:rPr>
          <w:u w:val="single"/>
        </w:rPr>
        <w:tab/>
      </w:r>
    </w:p>
  </w:footnote>
  <w:footnote w:type="continuationSeparator" w:id="0">
    <w:p w14:paraId="0002D881" w14:textId="77777777" w:rsidR="003E6D83" w:rsidRDefault="003E6D83" w:rsidP="00407B78">
      <w:pPr>
        <w:tabs>
          <w:tab w:val="right" w:pos="2155"/>
        </w:tabs>
        <w:spacing w:after="80"/>
        <w:ind w:left="680"/>
        <w:rPr>
          <w:u w:val="single"/>
        </w:rPr>
      </w:pPr>
      <w:r>
        <w:rPr>
          <w:u w:val="single"/>
        </w:rPr>
        <w:tab/>
      </w:r>
    </w:p>
  </w:footnote>
  <w:footnote w:id="1">
    <w:p w14:paraId="4063A840" w14:textId="77777777" w:rsidR="00F01A21" w:rsidRPr="005855BC" w:rsidRDefault="00F01A21" w:rsidP="00F01A21">
      <w:pPr>
        <w:pStyle w:val="Textonotapie"/>
      </w:pPr>
      <w:r w:rsidRPr="005855BC">
        <w:tab/>
      </w:r>
      <w:r w:rsidRPr="00D54574">
        <w:rPr>
          <w:sz w:val="20"/>
          <w:szCs w:val="24"/>
        </w:rPr>
        <w:t>*</w:t>
      </w:r>
      <w:r w:rsidRPr="00D54574">
        <w:rPr>
          <w:sz w:val="20"/>
          <w:szCs w:val="22"/>
        </w:rPr>
        <w:tab/>
      </w:r>
      <w:r w:rsidRPr="005855BC">
        <w:t>Este informe se presentó después del plazo establecido a fin de poder incluir en él la información más reciente.</w:t>
      </w:r>
    </w:p>
  </w:footnote>
  <w:footnote w:id="2">
    <w:p w14:paraId="4A3A654F" w14:textId="7F62D808" w:rsidR="00F01A21" w:rsidRPr="005855BC" w:rsidRDefault="00F01A21" w:rsidP="00F01A21">
      <w:pPr>
        <w:pStyle w:val="Textonotapie"/>
      </w:pPr>
      <w:r w:rsidRPr="005855BC">
        <w:tab/>
      </w:r>
      <w:r w:rsidRPr="005855BC">
        <w:rPr>
          <w:rStyle w:val="Refdenotaalpie"/>
        </w:rPr>
        <w:footnoteRef/>
      </w:r>
      <w:r w:rsidRPr="005855BC">
        <w:tab/>
        <w:t xml:space="preserve">Los informes que aún no estaban disponibles en el Sistema de Archivo de Documentos de las Naciones Unidas a fecha de 15 de octubre de 2023 pueden consultarse en </w:t>
      </w:r>
      <w:hyperlink r:id="rId1" w:history="1">
        <w:r w:rsidRPr="00D249E9">
          <w:rPr>
            <w:rStyle w:val="Hipervnculo"/>
          </w:rPr>
          <w:t>https://tbinternet.ohchr.org/_layouts/15/treatybodyexternal/</w:t>
        </w:r>
        <w:r w:rsidRPr="00D249E9">
          <w:rPr>
            <w:rStyle w:val="Hipervnculo"/>
          </w:rPr>
          <w:t>S</w:t>
        </w:r>
        <w:r w:rsidRPr="00D249E9">
          <w:rPr>
            <w:rStyle w:val="Hipervnculo"/>
          </w:rPr>
          <w:t>essionDetails1.aspx?SessionID=797&amp;Lang=es</w:t>
        </w:r>
      </w:hyperlink>
      <w:r w:rsidRPr="005855BC">
        <w:t>.</w:t>
      </w:r>
      <w:hyperlink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5DD45" w14:textId="1146B26A" w:rsidR="00226C1C" w:rsidRPr="00226C1C" w:rsidRDefault="00C178B1">
    <w:pPr>
      <w:pStyle w:val="Encabezado"/>
    </w:pPr>
    <w:fldSimple w:instr=" TITLE  \* MERGEFORMAT ">
      <w:r w:rsidR="00E7766B">
        <w:t>CAT/C/78/1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D8FDD" w14:textId="4211AA0F" w:rsidR="00226C1C" w:rsidRPr="00226C1C" w:rsidRDefault="00C178B1" w:rsidP="00226C1C">
    <w:pPr>
      <w:pStyle w:val="Encabezado"/>
      <w:jc w:val="right"/>
    </w:pPr>
    <w:fldSimple w:instr=" TITLE  \* MERGEFORMAT ">
      <w:r w:rsidR="00E7766B">
        <w:t>CAT/C/78/1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97740765">
    <w:abstractNumId w:val="20"/>
  </w:num>
  <w:num w:numId="2" w16cid:durableId="1433550201">
    <w:abstractNumId w:val="13"/>
  </w:num>
  <w:num w:numId="3" w16cid:durableId="1473255671">
    <w:abstractNumId w:val="22"/>
  </w:num>
  <w:num w:numId="4" w16cid:durableId="2043675725">
    <w:abstractNumId w:val="21"/>
  </w:num>
  <w:num w:numId="5" w16cid:durableId="576063693">
    <w:abstractNumId w:val="17"/>
  </w:num>
  <w:num w:numId="6" w16cid:durableId="2060350088">
    <w:abstractNumId w:val="8"/>
  </w:num>
  <w:num w:numId="7" w16cid:durableId="999701351">
    <w:abstractNumId w:val="3"/>
  </w:num>
  <w:num w:numId="8" w16cid:durableId="727992056">
    <w:abstractNumId w:val="2"/>
  </w:num>
  <w:num w:numId="9" w16cid:durableId="1130898434">
    <w:abstractNumId w:val="1"/>
  </w:num>
  <w:num w:numId="10" w16cid:durableId="789738649">
    <w:abstractNumId w:val="0"/>
  </w:num>
  <w:num w:numId="11" w16cid:durableId="431170820">
    <w:abstractNumId w:val="9"/>
  </w:num>
  <w:num w:numId="12" w16cid:durableId="867792631">
    <w:abstractNumId w:val="7"/>
  </w:num>
  <w:num w:numId="13" w16cid:durableId="412241770">
    <w:abstractNumId w:val="6"/>
  </w:num>
  <w:num w:numId="14" w16cid:durableId="874197725">
    <w:abstractNumId w:val="5"/>
  </w:num>
  <w:num w:numId="15" w16cid:durableId="586382928">
    <w:abstractNumId w:val="4"/>
  </w:num>
  <w:num w:numId="16" w16cid:durableId="1532297884">
    <w:abstractNumId w:val="11"/>
  </w:num>
  <w:num w:numId="17" w16cid:durableId="1189955302">
    <w:abstractNumId w:val="20"/>
  </w:num>
  <w:num w:numId="18" w16cid:durableId="331568110">
    <w:abstractNumId w:val="13"/>
  </w:num>
  <w:num w:numId="19" w16cid:durableId="1186791790">
    <w:abstractNumId w:val="11"/>
  </w:num>
  <w:num w:numId="20" w16cid:durableId="939917677">
    <w:abstractNumId w:val="22"/>
  </w:num>
  <w:num w:numId="21" w16cid:durableId="737169796">
    <w:abstractNumId w:val="21"/>
  </w:num>
  <w:num w:numId="22" w16cid:durableId="804082069">
    <w:abstractNumId w:val="14"/>
  </w:num>
  <w:num w:numId="23" w16cid:durableId="1309555368">
    <w:abstractNumId w:val="14"/>
  </w:num>
  <w:num w:numId="24" w16cid:durableId="226772426">
    <w:abstractNumId w:val="17"/>
  </w:num>
  <w:num w:numId="25" w16cid:durableId="304510245">
    <w:abstractNumId w:val="9"/>
  </w:num>
  <w:num w:numId="26" w16cid:durableId="1745445823">
    <w:abstractNumId w:val="7"/>
  </w:num>
  <w:num w:numId="27" w16cid:durableId="674840842">
    <w:abstractNumId w:val="6"/>
  </w:num>
  <w:num w:numId="28" w16cid:durableId="1446847762">
    <w:abstractNumId w:val="5"/>
  </w:num>
  <w:num w:numId="29" w16cid:durableId="701444485">
    <w:abstractNumId w:val="4"/>
  </w:num>
  <w:num w:numId="30" w16cid:durableId="1091583772">
    <w:abstractNumId w:val="8"/>
  </w:num>
  <w:num w:numId="31" w16cid:durableId="1160921223">
    <w:abstractNumId w:val="3"/>
  </w:num>
  <w:num w:numId="32" w16cid:durableId="189224123">
    <w:abstractNumId w:val="2"/>
  </w:num>
  <w:num w:numId="33" w16cid:durableId="858204570">
    <w:abstractNumId w:val="1"/>
  </w:num>
  <w:num w:numId="34" w16cid:durableId="956445685">
    <w:abstractNumId w:val="0"/>
  </w:num>
  <w:num w:numId="35" w16cid:durableId="1442145657">
    <w:abstractNumId w:val="16"/>
  </w:num>
  <w:num w:numId="36" w16cid:durableId="422069902">
    <w:abstractNumId w:val="15"/>
  </w:num>
  <w:num w:numId="37" w16cid:durableId="1796868665">
    <w:abstractNumId w:val="18"/>
  </w:num>
  <w:num w:numId="38" w16cid:durableId="1411269661">
    <w:abstractNumId w:val="12"/>
  </w:num>
  <w:num w:numId="39" w16cid:durableId="1208951113">
    <w:abstractNumId w:val="19"/>
  </w:num>
  <w:num w:numId="40" w16cid:durableId="644897528">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D83"/>
    <w:rsid w:val="00004304"/>
    <w:rsid w:val="00033EE1"/>
    <w:rsid w:val="00042B72"/>
    <w:rsid w:val="000558BD"/>
    <w:rsid w:val="000B57E7"/>
    <w:rsid w:val="000B6373"/>
    <w:rsid w:val="000E713F"/>
    <w:rsid w:val="000F09DF"/>
    <w:rsid w:val="000F61B2"/>
    <w:rsid w:val="001075E9"/>
    <w:rsid w:val="0013407E"/>
    <w:rsid w:val="00147975"/>
    <w:rsid w:val="00171B4D"/>
    <w:rsid w:val="00180183"/>
    <w:rsid w:val="0018024D"/>
    <w:rsid w:val="0018649F"/>
    <w:rsid w:val="00196389"/>
    <w:rsid w:val="001B3EF6"/>
    <w:rsid w:val="001C7A89"/>
    <w:rsid w:val="00217D36"/>
    <w:rsid w:val="00226C1C"/>
    <w:rsid w:val="002A2EFC"/>
    <w:rsid w:val="002C0E18"/>
    <w:rsid w:val="002D5AAC"/>
    <w:rsid w:val="002F405F"/>
    <w:rsid w:val="00301299"/>
    <w:rsid w:val="003067C5"/>
    <w:rsid w:val="00307FB6"/>
    <w:rsid w:val="00317339"/>
    <w:rsid w:val="00322004"/>
    <w:rsid w:val="003402C2"/>
    <w:rsid w:val="00381C24"/>
    <w:rsid w:val="00382A13"/>
    <w:rsid w:val="003958D0"/>
    <w:rsid w:val="003B00E5"/>
    <w:rsid w:val="003E6D83"/>
    <w:rsid w:val="00407B78"/>
    <w:rsid w:val="00424203"/>
    <w:rsid w:val="00452493"/>
    <w:rsid w:val="00454E07"/>
    <w:rsid w:val="00462E81"/>
    <w:rsid w:val="0050108D"/>
    <w:rsid w:val="00505971"/>
    <w:rsid w:val="00513081"/>
    <w:rsid w:val="00517901"/>
    <w:rsid w:val="00526683"/>
    <w:rsid w:val="0053337E"/>
    <w:rsid w:val="0055476A"/>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4B71"/>
    <w:rsid w:val="00844557"/>
    <w:rsid w:val="008546EB"/>
    <w:rsid w:val="0086445C"/>
    <w:rsid w:val="00894693"/>
    <w:rsid w:val="008A08D7"/>
    <w:rsid w:val="008B6909"/>
    <w:rsid w:val="00906890"/>
    <w:rsid w:val="00911BE4"/>
    <w:rsid w:val="0093114A"/>
    <w:rsid w:val="00951972"/>
    <w:rsid w:val="009564F7"/>
    <w:rsid w:val="009608F3"/>
    <w:rsid w:val="00A312BC"/>
    <w:rsid w:val="00A84021"/>
    <w:rsid w:val="00A917B3"/>
    <w:rsid w:val="00AB4B51"/>
    <w:rsid w:val="00AC611E"/>
    <w:rsid w:val="00B10CC7"/>
    <w:rsid w:val="00B26D25"/>
    <w:rsid w:val="00B4174A"/>
    <w:rsid w:val="00B539E7"/>
    <w:rsid w:val="00B62458"/>
    <w:rsid w:val="00B62EE7"/>
    <w:rsid w:val="00BC6C8F"/>
    <w:rsid w:val="00BD33EE"/>
    <w:rsid w:val="00C106D6"/>
    <w:rsid w:val="00C178B1"/>
    <w:rsid w:val="00C60F0C"/>
    <w:rsid w:val="00C805C9"/>
    <w:rsid w:val="00C92939"/>
    <w:rsid w:val="00CA1679"/>
    <w:rsid w:val="00CB151C"/>
    <w:rsid w:val="00CC12B8"/>
    <w:rsid w:val="00CE5A1A"/>
    <w:rsid w:val="00CF55F6"/>
    <w:rsid w:val="00D249E9"/>
    <w:rsid w:val="00D27FA1"/>
    <w:rsid w:val="00D33D63"/>
    <w:rsid w:val="00D4336D"/>
    <w:rsid w:val="00D54574"/>
    <w:rsid w:val="00D711B6"/>
    <w:rsid w:val="00D8412A"/>
    <w:rsid w:val="00D90138"/>
    <w:rsid w:val="00DE4223"/>
    <w:rsid w:val="00DF25D1"/>
    <w:rsid w:val="00E5610E"/>
    <w:rsid w:val="00E73F76"/>
    <w:rsid w:val="00E7766B"/>
    <w:rsid w:val="00EA2C9F"/>
    <w:rsid w:val="00ED0BDA"/>
    <w:rsid w:val="00EE7EDE"/>
    <w:rsid w:val="00EF1360"/>
    <w:rsid w:val="00EF3220"/>
    <w:rsid w:val="00F01A21"/>
    <w:rsid w:val="00F4145E"/>
    <w:rsid w:val="00F732BA"/>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4748FE"/>
  <w15:docId w15:val="{C6614580-8707-4386-88D7-9AF5701A1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F01A21"/>
    <w:rPr>
      <w:rFonts w:cs="Arial"/>
      <w:bCs/>
      <w:iCs/>
      <w:szCs w:val="28"/>
      <w:lang w:val="es-ES" w:eastAsia="es-ES"/>
    </w:rPr>
  </w:style>
  <w:style w:type="character" w:customStyle="1" w:styleId="Ttulo3Car">
    <w:name w:val="Título 3 Car"/>
    <w:basedOn w:val="Fuentedeprrafopredeter"/>
    <w:link w:val="Ttulo3"/>
    <w:semiHidden/>
    <w:rsid w:val="00F01A21"/>
    <w:rPr>
      <w:rFonts w:ascii="Arial" w:hAnsi="Arial" w:cs="Arial"/>
      <w:b/>
      <w:bCs/>
      <w:sz w:val="26"/>
      <w:szCs w:val="26"/>
      <w:lang w:val="es-ES" w:eastAsia="es-ES"/>
    </w:rPr>
  </w:style>
  <w:style w:type="character" w:customStyle="1" w:styleId="Ttulo4Car">
    <w:name w:val="Título 4 Car"/>
    <w:basedOn w:val="Fuentedeprrafopredeter"/>
    <w:link w:val="Ttulo4"/>
    <w:semiHidden/>
    <w:rsid w:val="00F01A21"/>
    <w:rPr>
      <w:b/>
      <w:bCs/>
      <w:sz w:val="28"/>
      <w:szCs w:val="28"/>
      <w:lang w:val="es-ES" w:eastAsia="es-ES"/>
    </w:rPr>
  </w:style>
  <w:style w:type="character" w:customStyle="1" w:styleId="Ttulo5Car">
    <w:name w:val="Título 5 Car"/>
    <w:basedOn w:val="Fuentedeprrafopredeter"/>
    <w:link w:val="Ttulo5"/>
    <w:semiHidden/>
    <w:rsid w:val="00F01A21"/>
    <w:rPr>
      <w:b/>
      <w:bCs/>
      <w:i/>
      <w:iCs/>
      <w:sz w:val="26"/>
      <w:szCs w:val="26"/>
      <w:lang w:val="es-ES" w:eastAsia="es-ES"/>
    </w:rPr>
  </w:style>
  <w:style w:type="character" w:customStyle="1" w:styleId="Ttulo6Car">
    <w:name w:val="Título 6 Car"/>
    <w:basedOn w:val="Fuentedeprrafopredeter"/>
    <w:link w:val="Ttulo6"/>
    <w:semiHidden/>
    <w:rsid w:val="00F01A21"/>
    <w:rPr>
      <w:b/>
      <w:bCs/>
      <w:sz w:val="22"/>
      <w:szCs w:val="22"/>
      <w:lang w:val="es-ES" w:eastAsia="es-ES"/>
    </w:rPr>
  </w:style>
  <w:style w:type="character" w:customStyle="1" w:styleId="Ttulo7Car">
    <w:name w:val="Título 7 Car"/>
    <w:basedOn w:val="Fuentedeprrafopredeter"/>
    <w:link w:val="Ttulo7"/>
    <w:semiHidden/>
    <w:rsid w:val="00F01A21"/>
    <w:rPr>
      <w:sz w:val="24"/>
      <w:szCs w:val="24"/>
      <w:lang w:val="es-ES" w:eastAsia="es-ES"/>
    </w:rPr>
  </w:style>
  <w:style w:type="character" w:customStyle="1" w:styleId="Ttulo8Car">
    <w:name w:val="Título 8 Car"/>
    <w:basedOn w:val="Fuentedeprrafopredeter"/>
    <w:link w:val="Ttulo8"/>
    <w:semiHidden/>
    <w:rsid w:val="00F01A21"/>
    <w:rPr>
      <w:i/>
      <w:iCs/>
      <w:sz w:val="24"/>
      <w:szCs w:val="24"/>
      <w:lang w:val="es-ES" w:eastAsia="es-ES"/>
    </w:rPr>
  </w:style>
  <w:style w:type="character" w:customStyle="1" w:styleId="Ttulo9Car">
    <w:name w:val="Título 9 Car"/>
    <w:basedOn w:val="Fuentedeprrafopredeter"/>
    <w:link w:val="Ttulo9"/>
    <w:semiHidden/>
    <w:rsid w:val="00F01A21"/>
    <w:rPr>
      <w:rFonts w:ascii="Arial" w:hAnsi="Arial" w:cs="Arial"/>
      <w:sz w:val="22"/>
      <w:szCs w:val="22"/>
      <w:lang w:val="es-ES" w:eastAsia="es-ES"/>
    </w:rPr>
  </w:style>
  <w:style w:type="character" w:styleId="Ttulodellibro">
    <w:name w:val="Book Title"/>
    <w:basedOn w:val="Fuentedeprrafopredeter"/>
    <w:uiPriority w:val="33"/>
    <w:rsid w:val="00F01A21"/>
    <w:rPr>
      <w:b/>
      <w:bCs/>
      <w:smallCaps/>
      <w:spacing w:val="5"/>
    </w:rPr>
  </w:style>
  <w:style w:type="paragraph" w:styleId="Revisin">
    <w:name w:val="Revision"/>
    <w:hidden/>
    <w:uiPriority w:val="99"/>
    <w:semiHidden/>
    <w:rsid w:val="00F01A21"/>
    <w:rPr>
      <w:lang w:val="en-GB" w:eastAsia="en-US"/>
    </w:rPr>
  </w:style>
  <w:style w:type="character" w:styleId="Refdecomentario">
    <w:name w:val="annotation reference"/>
    <w:basedOn w:val="Fuentedeprrafopredeter"/>
    <w:uiPriority w:val="99"/>
    <w:semiHidden/>
    <w:unhideWhenUsed/>
    <w:rsid w:val="00F01A21"/>
    <w:rPr>
      <w:sz w:val="16"/>
      <w:szCs w:val="16"/>
    </w:rPr>
  </w:style>
  <w:style w:type="paragraph" w:styleId="Textocomentario">
    <w:name w:val="annotation text"/>
    <w:basedOn w:val="Normal"/>
    <w:link w:val="TextocomentarioCar"/>
    <w:uiPriority w:val="99"/>
    <w:semiHidden/>
    <w:unhideWhenUsed/>
    <w:rsid w:val="00F01A21"/>
    <w:pPr>
      <w:suppressAutoHyphens/>
      <w:spacing w:line="240" w:lineRule="auto"/>
    </w:pPr>
    <w:rPr>
      <w:lang w:eastAsia="en-US"/>
    </w:rPr>
  </w:style>
  <w:style w:type="character" w:customStyle="1" w:styleId="TextocomentarioCar">
    <w:name w:val="Texto comentario Car"/>
    <w:basedOn w:val="Fuentedeprrafopredeter"/>
    <w:link w:val="Textocomentario"/>
    <w:uiPriority w:val="99"/>
    <w:semiHidden/>
    <w:rsid w:val="00F01A21"/>
    <w:rPr>
      <w:lang w:val="es-ES" w:eastAsia="en-US"/>
    </w:rPr>
  </w:style>
  <w:style w:type="paragraph" w:styleId="Asuntodelcomentario">
    <w:name w:val="annotation subject"/>
    <w:basedOn w:val="Textocomentario"/>
    <w:next w:val="Textocomentario"/>
    <w:link w:val="AsuntodelcomentarioCar"/>
    <w:uiPriority w:val="99"/>
    <w:semiHidden/>
    <w:unhideWhenUsed/>
    <w:rsid w:val="00F01A21"/>
    <w:rPr>
      <w:b/>
      <w:bCs/>
    </w:rPr>
  </w:style>
  <w:style w:type="character" w:customStyle="1" w:styleId="AsuntodelcomentarioCar">
    <w:name w:val="Asunto del comentario Car"/>
    <w:basedOn w:val="TextocomentarioCar"/>
    <w:link w:val="Asuntodelcomentario"/>
    <w:uiPriority w:val="99"/>
    <w:semiHidden/>
    <w:rsid w:val="00F01A21"/>
    <w:rPr>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undocs.org/sp/CAT/C/AZE/5" TargetMode="External"/><Relationship Id="rId18" Type="http://schemas.openxmlformats.org/officeDocument/2006/relationships/hyperlink" Target="http://undocs.org/sp/CAT/C/BDI/3" TargetMode="External"/><Relationship Id="rId26" Type="http://schemas.openxmlformats.org/officeDocument/2006/relationships/hyperlink" Target="http://undocs.org/sp/CAT/C/SVN/4" TargetMode="External"/><Relationship Id="rId39" Type="http://schemas.openxmlformats.org/officeDocument/2006/relationships/hyperlink" Target="http://undocs.org/sp/CAT/C/KWT/4" TargetMode="External"/><Relationship Id="rId21" Type="http://schemas.openxmlformats.org/officeDocument/2006/relationships/hyperlink" Target="http://undocs.org/sp/CAT/C/CHL/7" TargetMode="External"/><Relationship Id="rId34" Type="http://schemas.openxmlformats.org/officeDocument/2006/relationships/hyperlink" Target="http://undocs.org/sp/CAT/C/HND/3" TargetMode="External"/><Relationship Id="rId42" Type="http://schemas.openxmlformats.org/officeDocument/2006/relationships/hyperlink" Target="http://undocs.org/sp/CAT/C/MUS/5" TargetMode="External"/><Relationship Id="rId47" Type="http://schemas.openxmlformats.org/officeDocument/2006/relationships/hyperlink" Target="http://undocs.org/sp/CAT/C/NOR/9" TargetMode="External"/><Relationship Id="rId50" Type="http://schemas.openxmlformats.org/officeDocument/2006/relationships/hyperlink" Target="http://undocs.org/sp/CAT/C/POL/8" TargetMode="External"/><Relationship Id="rId55" Type="http://schemas.openxmlformats.org/officeDocument/2006/relationships/hyperlink" Target="http://undocs.org/sp/CAT/C/SEN/5" TargetMode="External"/><Relationship Id="rId63" Type="http://schemas.openxmlformats.org/officeDocument/2006/relationships/hyperlink" Target="http://undocs.org/sp/CAT/C/CRI/3" TargetMode="External"/><Relationship Id="rId68" Type="http://schemas.openxmlformats.org/officeDocument/2006/relationships/header" Target="header1.xml"/><Relationship Id="rId7" Type="http://schemas.openxmlformats.org/officeDocument/2006/relationships/image" Target="media/image1.wmf"/><Relationship Id="rId71"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undocs.org/sp/CAT/C/BIH/7" TargetMode="External"/><Relationship Id="rId29" Type="http://schemas.openxmlformats.org/officeDocument/2006/relationships/hyperlink" Target="http://undocs.org/sp/CAT/C/RUS/7" TargetMode="External"/><Relationship Id="rId11" Type="http://schemas.openxmlformats.org/officeDocument/2006/relationships/hyperlink" Target="http://undocs.org/sp/CAT/C/ARM/5" TargetMode="External"/><Relationship Id="rId24" Type="http://schemas.openxmlformats.org/officeDocument/2006/relationships/hyperlink" Target="http://undocs.org/sp/CAT/C/ECU/8" TargetMode="External"/><Relationship Id="rId32" Type="http://schemas.openxmlformats.org/officeDocument/2006/relationships/hyperlink" Target="http://undocs.org/sp/CAT/C/FRA/8" TargetMode="External"/><Relationship Id="rId37" Type="http://schemas.openxmlformats.org/officeDocument/2006/relationships/hyperlink" Target="http://undocs.org/sp/CAT/C/JOR/4" TargetMode="External"/><Relationship Id="rId40" Type="http://schemas.openxmlformats.org/officeDocument/2006/relationships/hyperlink" Target="http://undocs.org/sp/CAT/C/LIE/5" TargetMode="External"/><Relationship Id="rId45" Type="http://schemas.openxmlformats.org/officeDocument/2006/relationships/hyperlink" Target="http://undocs.org/sp/CAT/C/MNG/3" TargetMode="External"/><Relationship Id="rId53" Type="http://schemas.openxmlformats.org/officeDocument/2006/relationships/hyperlink" Target="http://undocs.org/sp/CAT/C/KOR/6" TargetMode="External"/><Relationship Id="rId58" Type="http://schemas.openxmlformats.org/officeDocument/2006/relationships/hyperlink" Target="http://undocs.org/sp/CAT/C/TJK/4" TargetMode="External"/><Relationship Id="rId66" Type="http://schemas.openxmlformats.org/officeDocument/2006/relationships/hyperlink" Target="http://undocs.org/sp/CAT/C/EGY/5" TargetMode="External"/><Relationship Id="rId7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sp/CAT/C/BLR/6" TargetMode="External"/><Relationship Id="rId23" Type="http://schemas.openxmlformats.org/officeDocument/2006/relationships/hyperlink" Target="http://undocs.org/sp/CAT/C/DNK/8" TargetMode="External"/><Relationship Id="rId28" Type="http://schemas.openxmlformats.org/officeDocument/2006/relationships/hyperlink" Target="http://undocs.org/sp/CAT/C/EST/6" TargetMode="External"/><Relationship Id="rId36" Type="http://schemas.openxmlformats.org/officeDocument/2006/relationships/hyperlink" Target="http://undocs.org/sp/CAT/C/ITA/7" TargetMode="External"/><Relationship Id="rId49" Type="http://schemas.openxmlformats.org/officeDocument/2006/relationships/hyperlink" Target="http://undocs.org/sp/CAT/C/PAK/2" TargetMode="External"/><Relationship Id="rId57" Type="http://schemas.openxmlformats.org/officeDocument/2006/relationships/hyperlink" Target="http://undocs.org/sp/CAT/C/THA/2" TargetMode="External"/><Relationship Id="rId61" Type="http://schemas.openxmlformats.org/officeDocument/2006/relationships/hyperlink" Target="http://undocs.org/sp/CAT/C/UKR/7" TargetMode="External"/><Relationship Id="rId10" Type="http://schemas.openxmlformats.org/officeDocument/2006/relationships/hyperlink" Target="http://undocs.org/sp/CAT/C/ARG/7" TargetMode="External"/><Relationship Id="rId19" Type="http://schemas.openxmlformats.org/officeDocument/2006/relationships/hyperlink" Target="http://undocs.org/sp/CAT/C/CMR/6" TargetMode="External"/><Relationship Id="rId31" Type="http://schemas.openxmlformats.org/officeDocument/2006/relationships/hyperlink" Target="http://undocs.org/sp/CAT/C/FIN/8" TargetMode="External"/><Relationship Id="rId44" Type="http://schemas.openxmlformats.org/officeDocument/2006/relationships/hyperlink" Target="http://undocs.org/sp/CAT/C/MCO/7" TargetMode="External"/><Relationship Id="rId52" Type="http://schemas.openxmlformats.org/officeDocument/2006/relationships/hyperlink" Target="http://undocs.org/sp/CAT/C/GBR/7" TargetMode="External"/><Relationship Id="rId60" Type="http://schemas.openxmlformats.org/officeDocument/2006/relationships/hyperlink" Target="http://undocs.org/sp/CAT/C/TKM/3" TargetMode="External"/><Relationship Id="rId65" Type="http://schemas.openxmlformats.org/officeDocument/2006/relationships/hyperlink" Target="http://undocs.org/sp/CAT/C/DNK/8"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sp/CAT/C/AND/2" TargetMode="External"/><Relationship Id="rId14" Type="http://schemas.openxmlformats.org/officeDocument/2006/relationships/hyperlink" Target="http://undocs.org/sp/CAT/C/BHR/4" TargetMode="External"/><Relationship Id="rId22" Type="http://schemas.openxmlformats.org/officeDocument/2006/relationships/hyperlink" Target="http://undocs.org/sp/CAT/C/CRI/3" TargetMode="External"/><Relationship Id="rId27" Type="http://schemas.openxmlformats.org/officeDocument/2006/relationships/hyperlink" Target="http://undocs.org/sp/CAT/C/USA/6" TargetMode="External"/><Relationship Id="rId30" Type="http://schemas.openxmlformats.org/officeDocument/2006/relationships/hyperlink" Target="http://undocs.org/sp/CAT/C/PHL/4" TargetMode="External"/><Relationship Id="rId35" Type="http://schemas.openxmlformats.org/officeDocument/2006/relationships/hyperlink" Target="http://undocs.org/sp/CAT/C/ISR/6" TargetMode="External"/><Relationship Id="rId43" Type="http://schemas.openxmlformats.org/officeDocument/2006/relationships/hyperlink" Target="http://undocs.org/sp/CAT/C/MEX/8" TargetMode="External"/><Relationship Id="rId48" Type="http://schemas.openxmlformats.org/officeDocument/2006/relationships/hyperlink" Target="http://undocs.org/sp/CAT/C/NLD/8" TargetMode="External"/><Relationship Id="rId56" Type="http://schemas.openxmlformats.org/officeDocument/2006/relationships/hyperlink" Target="http://undocs.org/sp/CAT/C/ZAF/3" TargetMode="External"/><Relationship Id="rId64" Type="http://schemas.openxmlformats.org/officeDocument/2006/relationships/hyperlink" Target="http://undocs.org/sp/CAT/C/KIR/1" TargetMode="External"/><Relationship Id="rId69" Type="http://schemas.openxmlformats.org/officeDocument/2006/relationships/header" Target="header2.xml"/><Relationship Id="rId8" Type="http://schemas.openxmlformats.org/officeDocument/2006/relationships/hyperlink" Target="http://undocs.org/sp/CAT/C/ALB/3" TargetMode="External"/><Relationship Id="rId51" Type="http://schemas.openxmlformats.org/officeDocument/2006/relationships/hyperlink" Target="http://undocs.org/sp/CAT/C/QAT/4" TargetMode="External"/><Relationship Id="rId72" Type="http://schemas.openxmlformats.org/officeDocument/2006/relationships/footer" Target="footer3.xml"/><Relationship Id="rId3" Type="http://schemas.openxmlformats.org/officeDocument/2006/relationships/settings" Target="settings.xml"/><Relationship Id="rId12" Type="http://schemas.openxmlformats.org/officeDocument/2006/relationships/hyperlink" Target="http://undocs.org/sp/CAT/C/AUT/7" TargetMode="External"/><Relationship Id="rId17" Type="http://schemas.openxmlformats.org/officeDocument/2006/relationships/hyperlink" Target="http://undocs.org/sp/CAT/C/BGR/7" TargetMode="External"/><Relationship Id="rId25" Type="http://schemas.openxmlformats.org/officeDocument/2006/relationships/hyperlink" Target="http://undocs.org/sp/CAT/C/EGY/5" TargetMode="External"/><Relationship Id="rId33" Type="http://schemas.openxmlformats.org/officeDocument/2006/relationships/hyperlink" Target="http://undocs.org/sp/CAT/C/GTM/8" TargetMode="External"/><Relationship Id="rId38" Type="http://schemas.openxmlformats.org/officeDocument/2006/relationships/hyperlink" Target="http://undocs.org/sp/CAT/C/KIR/1" TargetMode="External"/><Relationship Id="rId46" Type="http://schemas.openxmlformats.org/officeDocument/2006/relationships/hyperlink" Target="http://undocs.org/sp/CAT/C/NAM/3" TargetMode="External"/><Relationship Id="rId59" Type="http://schemas.openxmlformats.org/officeDocument/2006/relationships/hyperlink" Target="http://undocs.org/sp/CAT/C/TUR/5" TargetMode="External"/><Relationship Id="rId67" Type="http://schemas.openxmlformats.org/officeDocument/2006/relationships/hyperlink" Target="http://undocs.org/sp/CAT/C/SVN/4" TargetMode="External"/><Relationship Id="rId20" Type="http://schemas.openxmlformats.org/officeDocument/2006/relationships/hyperlink" Target="http://undocs.org/sp/CAT/C/CZE/7" TargetMode="External"/><Relationship Id="rId41" Type="http://schemas.openxmlformats.org/officeDocument/2006/relationships/hyperlink" Target="http://undocs.org/sp/CAT/C/MKD/4" TargetMode="External"/><Relationship Id="rId54" Type="http://schemas.openxmlformats.org/officeDocument/2006/relationships/hyperlink" Target="http://undocs.org/sp/CAT/C/MDA/4" TargetMode="External"/><Relationship Id="rId62" Type="http://schemas.openxmlformats.org/officeDocument/2006/relationships/hyperlink" Target="http://undocs.org/sp/CAT/C/BDI/3" TargetMode="External"/><Relationship Id="rId7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Details1.aspx?SessionID=797&amp;Lang=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13</Pages>
  <Words>3492</Words>
  <Characters>18166</Characters>
  <Application>Microsoft Office Word</Application>
  <DocSecurity>0</DocSecurity>
  <Lines>1180</Lines>
  <Paragraphs>698</Paragraphs>
  <ScaleCrop>false</ScaleCrop>
  <HeadingPairs>
    <vt:vector size="2" baseType="variant">
      <vt:variant>
        <vt:lpstr>Título</vt:lpstr>
      </vt:variant>
      <vt:variant>
        <vt:i4>1</vt:i4>
      </vt:variant>
    </vt:vector>
  </HeadingPairs>
  <TitlesOfParts>
    <vt:vector size="1" baseType="lpstr">
      <vt:lpstr>CAT/C/78/1</vt:lpstr>
    </vt:vector>
  </TitlesOfParts>
  <Company/>
  <LinksUpToDate>false</LinksUpToDate>
  <CharactersWithSpaces>21032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CAT/C/78/1</dc:title>
  <dc:subject/>
  <dc:creator>Carlos Ariel BRAGUNDE LOPEZ</dc:creator>
  <cp:keywords/>
  <cp:lastModifiedBy>Carlos Bragunde Lopez</cp:lastModifiedBy>
  <cp:revision>2</cp:revision>
  <cp:lastPrinted>2023-11-08T12:13:00Z</cp:lastPrinted>
  <dcterms:created xsi:type="dcterms:W3CDTF">2023-11-08T14:48:00Z</dcterms:created>
  <dcterms:modified xsi:type="dcterms:W3CDTF">2023-11-08T14:48:00Z</dcterms:modified>
</cp:coreProperties>
</file>